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58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9498"/>
      </w:tblGrid>
      <w:tr w:rsidR="008236BF" w:rsidRPr="00F9342E" w:rsidTr="008236BF">
        <w:trPr>
          <w:cantSplit/>
          <w:trHeight w:hRule="exact" w:val="2559"/>
        </w:trPr>
        <w:tc>
          <w:tcPr>
            <w:tcW w:w="9498" w:type="dxa"/>
          </w:tcPr>
          <w:bookmarkStart w:id="0" w:name="_GoBack"/>
          <w:bookmarkEnd w:id="0"/>
          <w:p w:rsidR="008236BF" w:rsidRPr="00F9342E" w:rsidRDefault="008236BF" w:rsidP="003C7054">
            <w:pPr>
              <w:jc w:val="center"/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</w:pPr>
            <w:r w:rsidRPr="00F9342E">
              <w:rPr>
                <w:rFonts w:ascii="PT Astra Serif" w:eastAsia="Times New Roman" w:hAnsi="PT Astra Serif" w:cs="Times New Roman"/>
                <w:noProof/>
                <w:sz w:val="44"/>
                <w:szCs w:val="44"/>
                <w:lang w:eastAsia="ru-RU"/>
              </w:rPr>
              <mc:AlternateContent>
                <mc:Choice Requires="wpc">
                  <w:drawing>
                    <wp:inline distT="0" distB="0" distL="0" distR="0" wp14:anchorId="3BC51FC0" wp14:editId="145FCC30">
                      <wp:extent cx="787400" cy="800100"/>
                      <wp:effectExtent l="0" t="0" r="12700" b="19050"/>
                      <wp:docPr id="4873" name="Полотно 48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515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0040" y="7620"/>
                                  <a:ext cx="356870" cy="784860"/>
                                  <a:chOff x="6165" y="426"/>
                                  <a:chExt cx="562" cy="1236"/>
                                </a:xfrm>
                              </wpg:grpSpPr>
                              <wps:wsp>
                                <wps:cNvPr id="2516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34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33 w 43"/>
                                      <a:gd name="T1" fmla="*/ 3 h 38"/>
                                      <a:gd name="T2" fmla="*/ 25 w 43"/>
                                      <a:gd name="T3" fmla="*/ 0 h 38"/>
                                      <a:gd name="T4" fmla="*/ 20 w 43"/>
                                      <a:gd name="T5" fmla="*/ 0 h 38"/>
                                      <a:gd name="T6" fmla="*/ 15 w 43"/>
                                      <a:gd name="T7" fmla="*/ 0 h 38"/>
                                      <a:gd name="T8" fmla="*/ 13 w 43"/>
                                      <a:gd name="T9" fmla="*/ 3 h 38"/>
                                      <a:gd name="T10" fmla="*/ 5 w 43"/>
                                      <a:gd name="T11" fmla="*/ 13 h 38"/>
                                      <a:gd name="T12" fmla="*/ 0 w 43"/>
                                      <a:gd name="T13" fmla="*/ 30 h 38"/>
                                      <a:gd name="T14" fmla="*/ 20 w 43"/>
                                      <a:gd name="T15" fmla="*/ 35 h 38"/>
                                      <a:gd name="T16" fmla="*/ 43 w 43"/>
                                      <a:gd name="T17" fmla="*/ 38 h 38"/>
                                      <a:gd name="T18" fmla="*/ 38 w 43"/>
                                      <a:gd name="T19" fmla="*/ 20 h 38"/>
                                      <a:gd name="T20" fmla="*/ 33 w 43"/>
                                      <a:gd name="T21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33" y="3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7257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7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34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33 w 43"/>
                                      <a:gd name="T1" fmla="*/ 3 h 38"/>
                                      <a:gd name="T2" fmla="*/ 25 w 43"/>
                                      <a:gd name="T3" fmla="*/ 0 h 38"/>
                                      <a:gd name="T4" fmla="*/ 20 w 43"/>
                                      <a:gd name="T5" fmla="*/ 0 h 38"/>
                                      <a:gd name="T6" fmla="*/ 15 w 43"/>
                                      <a:gd name="T7" fmla="*/ 0 h 38"/>
                                      <a:gd name="T8" fmla="*/ 13 w 43"/>
                                      <a:gd name="T9" fmla="*/ 3 h 38"/>
                                      <a:gd name="T10" fmla="*/ 5 w 43"/>
                                      <a:gd name="T11" fmla="*/ 13 h 38"/>
                                      <a:gd name="T12" fmla="*/ 0 w 43"/>
                                      <a:gd name="T13" fmla="*/ 30 h 38"/>
                                      <a:gd name="T14" fmla="*/ 20 w 43"/>
                                      <a:gd name="T15" fmla="*/ 35 h 38"/>
                                      <a:gd name="T16" fmla="*/ 43 w 43"/>
                                      <a:gd name="T17" fmla="*/ 38 h 38"/>
                                      <a:gd name="T18" fmla="*/ 38 w 43"/>
                                      <a:gd name="T19" fmla="*/ 20 h 38"/>
                                      <a:gd name="T20" fmla="*/ 33 w 43"/>
                                      <a:gd name="T21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33" y="3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3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8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44" y="1432"/>
                                    <a:ext cx="43" cy="40"/>
                                  </a:xfrm>
                                  <a:custGeom>
                                    <a:avLst/>
                                    <a:gdLst>
                                      <a:gd name="T0" fmla="*/ 13 w 43"/>
                                      <a:gd name="T1" fmla="*/ 5 h 40"/>
                                      <a:gd name="T2" fmla="*/ 18 w 43"/>
                                      <a:gd name="T3" fmla="*/ 2 h 40"/>
                                      <a:gd name="T4" fmla="*/ 23 w 43"/>
                                      <a:gd name="T5" fmla="*/ 0 h 40"/>
                                      <a:gd name="T6" fmla="*/ 28 w 43"/>
                                      <a:gd name="T7" fmla="*/ 2 h 40"/>
                                      <a:gd name="T8" fmla="*/ 33 w 43"/>
                                      <a:gd name="T9" fmla="*/ 5 h 40"/>
                                      <a:gd name="T10" fmla="*/ 38 w 43"/>
                                      <a:gd name="T11" fmla="*/ 15 h 40"/>
                                      <a:gd name="T12" fmla="*/ 43 w 43"/>
                                      <a:gd name="T13" fmla="*/ 32 h 40"/>
                                      <a:gd name="T14" fmla="*/ 23 w 43"/>
                                      <a:gd name="T15" fmla="*/ 37 h 40"/>
                                      <a:gd name="T16" fmla="*/ 0 w 43"/>
                                      <a:gd name="T17" fmla="*/ 40 h 40"/>
                                      <a:gd name="T18" fmla="*/ 5 w 43"/>
                                      <a:gd name="T19" fmla="*/ 22 h 40"/>
                                      <a:gd name="T20" fmla="*/ 13 w 43"/>
                                      <a:gd name="T21" fmla="*/ 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40">
                                        <a:moveTo>
                                          <a:pt x="13" y="5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7257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9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44" y="1432"/>
                                    <a:ext cx="43" cy="40"/>
                                  </a:xfrm>
                                  <a:custGeom>
                                    <a:avLst/>
                                    <a:gdLst>
                                      <a:gd name="T0" fmla="*/ 13 w 43"/>
                                      <a:gd name="T1" fmla="*/ 5 h 40"/>
                                      <a:gd name="T2" fmla="*/ 18 w 43"/>
                                      <a:gd name="T3" fmla="*/ 2 h 40"/>
                                      <a:gd name="T4" fmla="*/ 23 w 43"/>
                                      <a:gd name="T5" fmla="*/ 0 h 40"/>
                                      <a:gd name="T6" fmla="*/ 28 w 43"/>
                                      <a:gd name="T7" fmla="*/ 2 h 40"/>
                                      <a:gd name="T8" fmla="*/ 33 w 43"/>
                                      <a:gd name="T9" fmla="*/ 5 h 40"/>
                                      <a:gd name="T10" fmla="*/ 38 w 43"/>
                                      <a:gd name="T11" fmla="*/ 15 h 40"/>
                                      <a:gd name="T12" fmla="*/ 43 w 43"/>
                                      <a:gd name="T13" fmla="*/ 32 h 40"/>
                                      <a:gd name="T14" fmla="*/ 23 w 43"/>
                                      <a:gd name="T15" fmla="*/ 37 h 40"/>
                                      <a:gd name="T16" fmla="*/ 0 w 43"/>
                                      <a:gd name="T17" fmla="*/ 40 h 40"/>
                                      <a:gd name="T18" fmla="*/ 5 w 43"/>
                                      <a:gd name="T19" fmla="*/ 22 h 40"/>
                                      <a:gd name="T20" fmla="*/ 13 w 43"/>
                                      <a:gd name="T21" fmla="*/ 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40">
                                        <a:moveTo>
                                          <a:pt x="13" y="5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3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0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50 w 99"/>
                                      <a:gd name="T1" fmla="*/ 50 h 84"/>
                                      <a:gd name="T2" fmla="*/ 99 w 99"/>
                                      <a:gd name="T3" fmla="*/ 0 h 84"/>
                                      <a:gd name="T4" fmla="*/ 50 w 99"/>
                                      <a:gd name="T5" fmla="*/ 50 h 84"/>
                                      <a:gd name="T6" fmla="*/ 50 w 99"/>
                                      <a:gd name="T7" fmla="*/ 50 h 84"/>
                                      <a:gd name="T8" fmla="*/ 50 w 99"/>
                                      <a:gd name="T9" fmla="*/ 50 h 84"/>
                                      <a:gd name="T10" fmla="*/ 35 w 99"/>
                                      <a:gd name="T11" fmla="*/ 52 h 84"/>
                                      <a:gd name="T12" fmla="*/ 20 w 99"/>
                                      <a:gd name="T13" fmla="*/ 60 h 84"/>
                                      <a:gd name="T14" fmla="*/ 7 w 99"/>
                                      <a:gd name="T15" fmla="*/ 69 h 84"/>
                                      <a:gd name="T16" fmla="*/ 0 w 99"/>
                                      <a:gd name="T17" fmla="*/ 84 h 84"/>
                                      <a:gd name="T18" fmla="*/ 7 w 99"/>
                                      <a:gd name="T19" fmla="*/ 84 h 84"/>
                                      <a:gd name="T20" fmla="*/ 15 w 99"/>
                                      <a:gd name="T21" fmla="*/ 84 h 84"/>
                                      <a:gd name="T22" fmla="*/ 22 w 99"/>
                                      <a:gd name="T23" fmla="*/ 82 h 84"/>
                                      <a:gd name="T24" fmla="*/ 30 w 99"/>
                                      <a:gd name="T25" fmla="*/ 77 h 84"/>
                                      <a:gd name="T26" fmla="*/ 37 w 99"/>
                                      <a:gd name="T27" fmla="*/ 72 h 84"/>
                                      <a:gd name="T28" fmla="*/ 42 w 99"/>
                                      <a:gd name="T29" fmla="*/ 65 h 84"/>
                                      <a:gd name="T30" fmla="*/ 47 w 99"/>
                                      <a:gd name="T31" fmla="*/ 57 h 84"/>
                                      <a:gd name="T32" fmla="*/ 50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50" y="5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7" y="69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7" y="57"/>
                                        </a:lnTo>
                                        <a:lnTo>
                                          <a:pt x="5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1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50 w 99"/>
                                      <a:gd name="T1" fmla="*/ 50 h 84"/>
                                      <a:gd name="T2" fmla="*/ 99 w 99"/>
                                      <a:gd name="T3" fmla="*/ 0 h 84"/>
                                      <a:gd name="T4" fmla="*/ 50 w 99"/>
                                      <a:gd name="T5" fmla="*/ 50 h 84"/>
                                      <a:gd name="T6" fmla="*/ 50 w 99"/>
                                      <a:gd name="T7" fmla="*/ 50 h 84"/>
                                      <a:gd name="T8" fmla="*/ 50 w 99"/>
                                      <a:gd name="T9" fmla="*/ 50 h 84"/>
                                      <a:gd name="T10" fmla="*/ 35 w 99"/>
                                      <a:gd name="T11" fmla="*/ 52 h 84"/>
                                      <a:gd name="T12" fmla="*/ 20 w 99"/>
                                      <a:gd name="T13" fmla="*/ 60 h 84"/>
                                      <a:gd name="T14" fmla="*/ 7 w 99"/>
                                      <a:gd name="T15" fmla="*/ 69 h 84"/>
                                      <a:gd name="T16" fmla="*/ 0 w 99"/>
                                      <a:gd name="T17" fmla="*/ 84 h 84"/>
                                      <a:gd name="T18" fmla="*/ 7 w 99"/>
                                      <a:gd name="T19" fmla="*/ 84 h 84"/>
                                      <a:gd name="T20" fmla="*/ 15 w 99"/>
                                      <a:gd name="T21" fmla="*/ 84 h 84"/>
                                      <a:gd name="T22" fmla="*/ 22 w 99"/>
                                      <a:gd name="T23" fmla="*/ 82 h 84"/>
                                      <a:gd name="T24" fmla="*/ 30 w 99"/>
                                      <a:gd name="T25" fmla="*/ 77 h 84"/>
                                      <a:gd name="T26" fmla="*/ 37 w 99"/>
                                      <a:gd name="T27" fmla="*/ 72 h 84"/>
                                      <a:gd name="T28" fmla="*/ 42 w 99"/>
                                      <a:gd name="T29" fmla="*/ 65 h 84"/>
                                      <a:gd name="T30" fmla="*/ 47 w 99"/>
                                      <a:gd name="T31" fmla="*/ 57 h 84"/>
                                      <a:gd name="T32" fmla="*/ 50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50" y="5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7" y="69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7" y="57"/>
                                        </a:lnTo>
                                        <a:lnTo>
                                          <a:pt x="50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2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2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54 w 286"/>
                                      <a:gd name="T1" fmla="*/ 185 h 185"/>
                                      <a:gd name="T2" fmla="*/ 164 w 286"/>
                                      <a:gd name="T3" fmla="*/ 180 h 185"/>
                                      <a:gd name="T4" fmla="*/ 174 w 286"/>
                                      <a:gd name="T5" fmla="*/ 175 h 185"/>
                                      <a:gd name="T6" fmla="*/ 154 w 286"/>
                                      <a:gd name="T7" fmla="*/ 145 h 185"/>
                                      <a:gd name="T8" fmla="*/ 129 w 286"/>
                                      <a:gd name="T9" fmla="*/ 115 h 185"/>
                                      <a:gd name="T10" fmla="*/ 154 w 286"/>
                                      <a:gd name="T11" fmla="*/ 145 h 185"/>
                                      <a:gd name="T12" fmla="*/ 179 w 286"/>
                                      <a:gd name="T13" fmla="*/ 172 h 185"/>
                                      <a:gd name="T14" fmla="*/ 189 w 286"/>
                                      <a:gd name="T15" fmla="*/ 167 h 185"/>
                                      <a:gd name="T16" fmla="*/ 199 w 286"/>
                                      <a:gd name="T17" fmla="*/ 165 h 185"/>
                                      <a:gd name="T18" fmla="*/ 177 w 286"/>
                                      <a:gd name="T19" fmla="*/ 140 h 185"/>
                                      <a:gd name="T20" fmla="*/ 157 w 286"/>
                                      <a:gd name="T21" fmla="*/ 115 h 185"/>
                                      <a:gd name="T22" fmla="*/ 179 w 286"/>
                                      <a:gd name="T23" fmla="*/ 140 h 185"/>
                                      <a:gd name="T24" fmla="*/ 202 w 286"/>
                                      <a:gd name="T25" fmla="*/ 162 h 185"/>
                                      <a:gd name="T26" fmla="*/ 211 w 286"/>
                                      <a:gd name="T27" fmla="*/ 155 h 185"/>
                                      <a:gd name="T28" fmla="*/ 221 w 286"/>
                                      <a:gd name="T29" fmla="*/ 150 h 185"/>
                                      <a:gd name="T30" fmla="*/ 202 w 286"/>
                                      <a:gd name="T31" fmla="*/ 132 h 185"/>
                                      <a:gd name="T32" fmla="*/ 182 w 286"/>
                                      <a:gd name="T33" fmla="*/ 112 h 185"/>
                                      <a:gd name="T34" fmla="*/ 204 w 286"/>
                                      <a:gd name="T35" fmla="*/ 130 h 185"/>
                                      <a:gd name="T36" fmla="*/ 224 w 286"/>
                                      <a:gd name="T37" fmla="*/ 147 h 185"/>
                                      <a:gd name="T38" fmla="*/ 234 w 286"/>
                                      <a:gd name="T39" fmla="*/ 142 h 185"/>
                                      <a:gd name="T40" fmla="*/ 244 w 286"/>
                                      <a:gd name="T41" fmla="*/ 140 h 185"/>
                                      <a:gd name="T42" fmla="*/ 224 w 286"/>
                                      <a:gd name="T43" fmla="*/ 122 h 185"/>
                                      <a:gd name="T44" fmla="*/ 206 w 286"/>
                                      <a:gd name="T45" fmla="*/ 107 h 185"/>
                                      <a:gd name="T46" fmla="*/ 226 w 286"/>
                                      <a:gd name="T47" fmla="*/ 122 h 185"/>
                                      <a:gd name="T48" fmla="*/ 249 w 286"/>
                                      <a:gd name="T49" fmla="*/ 135 h 185"/>
                                      <a:gd name="T50" fmla="*/ 256 w 286"/>
                                      <a:gd name="T51" fmla="*/ 132 h 185"/>
                                      <a:gd name="T52" fmla="*/ 266 w 286"/>
                                      <a:gd name="T53" fmla="*/ 127 h 185"/>
                                      <a:gd name="T54" fmla="*/ 249 w 286"/>
                                      <a:gd name="T55" fmla="*/ 117 h 185"/>
                                      <a:gd name="T56" fmla="*/ 234 w 286"/>
                                      <a:gd name="T57" fmla="*/ 107 h 185"/>
                                      <a:gd name="T58" fmla="*/ 251 w 286"/>
                                      <a:gd name="T59" fmla="*/ 117 h 185"/>
                                      <a:gd name="T60" fmla="*/ 269 w 286"/>
                                      <a:gd name="T61" fmla="*/ 125 h 185"/>
                                      <a:gd name="T62" fmla="*/ 279 w 286"/>
                                      <a:gd name="T63" fmla="*/ 122 h 185"/>
                                      <a:gd name="T64" fmla="*/ 286 w 286"/>
                                      <a:gd name="T65" fmla="*/ 120 h 185"/>
                                      <a:gd name="T66" fmla="*/ 234 w 286"/>
                                      <a:gd name="T67" fmla="*/ 90 h 185"/>
                                      <a:gd name="T68" fmla="*/ 182 w 286"/>
                                      <a:gd name="T69" fmla="*/ 60 h 185"/>
                                      <a:gd name="T70" fmla="*/ 129 w 286"/>
                                      <a:gd name="T71" fmla="*/ 30 h 185"/>
                                      <a:gd name="T72" fmla="*/ 77 w 286"/>
                                      <a:gd name="T73" fmla="*/ 0 h 185"/>
                                      <a:gd name="T74" fmla="*/ 60 w 286"/>
                                      <a:gd name="T75" fmla="*/ 7 h 185"/>
                                      <a:gd name="T76" fmla="*/ 40 w 286"/>
                                      <a:gd name="T77" fmla="*/ 17 h 185"/>
                                      <a:gd name="T78" fmla="*/ 20 w 286"/>
                                      <a:gd name="T79" fmla="*/ 25 h 185"/>
                                      <a:gd name="T80" fmla="*/ 0 w 286"/>
                                      <a:gd name="T81" fmla="*/ 32 h 185"/>
                                      <a:gd name="T82" fmla="*/ 45 w 286"/>
                                      <a:gd name="T83" fmla="*/ 65 h 185"/>
                                      <a:gd name="T84" fmla="*/ 87 w 286"/>
                                      <a:gd name="T85" fmla="*/ 97 h 185"/>
                                      <a:gd name="T86" fmla="*/ 107 w 286"/>
                                      <a:gd name="T87" fmla="*/ 117 h 185"/>
                                      <a:gd name="T88" fmla="*/ 124 w 286"/>
                                      <a:gd name="T89" fmla="*/ 137 h 185"/>
                                      <a:gd name="T90" fmla="*/ 139 w 286"/>
                                      <a:gd name="T91" fmla="*/ 160 h 185"/>
                                      <a:gd name="T92" fmla="*/ 154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54" y="185"/>
                                        </a:moveTo>
                                        <a:lnTo>
                                          <a:pt x="164" y="180"/>
                                        </a:lnTo>
                                        <a:lnTo>
                                          <a:pt x="174" y="17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79" y="172"/>
                                        </a:lnTo>
                                        <a:lnTo>
                                          <a:pt x="189" y="167"/>
                                        </a:lnTo>
                                        <a:lnTo>
                                          <a:pt x="199" y="165"/>
                                        </a:lnTo>
                                        <a:lnTo>
                                          <a:pt x="177" y="140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79" y="140"/>
                                        </a:lnTo>
                                        <a:lnTo>
                                          <a:pt x="202" y="162"/>
                                        </a:lnTo>
                                        <a:lnTo>
                                          <a:pt x="211" y="155"/>
                                        </a:lnTo>
                                        <a:lnTo>
                                          <a:pt x="221" y="150"/>
                                        </a:lnTo>
                                        <a:lnTo>
                                          <a:pt x="202" y="132"/>
                                        </a:lnTo>
                                        <a:lnTo>
                                          <a:pt x="182" y="112"/>
                                        </a:lnTo>
                                        <a:lnTo>
                                          <a:pt x="204" y="130"/>
                                        </a:lnTo>
                                        <a:lnTo>
                                          <a:pt x="224" y="147"/>
                                        </a:lnTo>
                                        <a:lnTo>
                                          <a:pt x="234" y="142"/>
                                        </a:lnTo>
                                        <a:lnTo>
                                          <a:pt x="244" y="140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06" y="107"/>
                                        </a:lnTo>
                                        <a:lnTo>
                                          <a:pt x="226" y="122"/>
                                        </a:lnTo>
                                        <a:lnTo>
                                          <a:pt x="249" y="135"/>
                                        </a:lnTo>
                                        <a:lnTo>
                                          <a:pt x="256" y="132"/>
                                        </a:lnTo>
                                        <a:lnTo>
                                          <a:pt x="266" y="127"/>
                                        </a:lnTo>
                                        <a:lnTo>
                                          <a:pt x="249" y="117"/>
                                        </a:lnTo>
                                        <a:lnTo>
                                          <a:pt x="234" y="107"/>
                                        </a:lnTo>
                                        <a:lnTo>
                                          <a:pt x="251" y="117"/>
                                        </a:lnTo>
                                        <a:lnTo>
                                          <a:pt x="269" y="125"/>
                                        </a:lnTo>
                                        <a:lnTo>
                                          <a:pt x="279" y="122"/>
                                        </a:lnTo>
                                        <a:lnTo>
                                          <a:pt x="286" y="120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182" y="60"/>
                                        </a:lnTo>
                                        <a:lnTo>
                                          <a:pt x="129" y="3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87" y="97"/>
                                        </a:lnTo>
                                        <a:lnTo>
                                          <a:pt x="107" y="117"/>
                                        </a:lnTo>
                                        <a:lnTo>
                                          <a:pt x="124" y="137"/>
                                        </a:lnTo>
                                        <a:lnTo>
                                          <a:pt x="139" y="160"/>
                                        </a:lnTo>
                                        <a:lnTo>
                                          <a:pt x="154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3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2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54 w 286"/>
                                      <a:gd name="T1" fmla="*/ 185 h 185"/>
                                      <a:gd name="T2" fmla="*/ 164 w 286"/>
                                      <a:gd name="T3" fmla="*/ 180 h 185"/>
                                      <a:gd name="T4" fmla="*/ 174 w 286"/>
                                      <a:gd name="T5" fmla="*/ 175 h 185"/>
                                      <a:gd name="T6" fmla="*/ 154 w 286"/>
                                      <a:gd name="T7" fmla="*/ 145 h 185"/>
                                      <a:gd name="T8" fmla="*/ 129 w 286"/>
                                      <a:gd name="T9" fmla="*/ 115 h 185"/>
                                      <a:gd name="T10" fmla="*/ 154 w 286"/>
                                      <a:gd name="T11" fmla="*/ 145 h 185"/>
                                      <a:gd name="T12" fmla="*/ 179 w 286"/>
                                      <a:gd name="T13" fmla="*/ 172 h 185"/>
                                      <a:gd name="T14" fmla="*/ 189 w 286"/>
                                      <a:gd name="T15" fmla="*/ 167 h 185"/>
                                      <a:gd name="T16" fmla="*/ 199 w 286"/>
                                      <a:gd name="T17" fmla="*/ 165 h 185"/>
                                      <a:gd name="T18" fmla="*/ 177 w 286"/>
                                      <a:gd name="T19" fmla="*/ 140 h 185"/>
                                      <a:gd name="T20" fmla="*/ 157 w 286"/>
                                      <a:gd name="T21" fmla="*/ 115 h 185"/>
                                      <a:gd name="T22" fmla="*/ 179 w 286"/>
                                      <a:gd name="T23" fmla="*/ 140 h 185"/>
                                      <a:gd name="T24" fmla="*/ 202 w 286"/>
                                      <a:gd name="T25" fmla="*/ 162 h 185"/>
                                      <a:gd name="T26" fmla="*/ 211 w 286"/>
                                      <a:gd name="T27" fmla="*/ 155 h 185"/>
                                      <a:gd name="T28" fmla="*/ 221 w 286"/>
                                      <a:gd name="T29" fmla="*/ 150 h 185"/>
                                      <a:gd name="T30" fmla="*/ 202 w 286"/>
                                      <a:gd name="T31" fmla="*/ 132 h 185"/>
                                      <a:gd name="T32" fmla="*/ 182 w 286"/>
                                      <a:gd name="T33" fmla="*/ 112 h 185"/>
                                      <a:gd name="T34" fmla="*/ 204 w 286"/>
                                      <a:gd name="T35" fmla="*/ 130 h 185"/>
                                      <a:gd name="T36" fmla="*/ 224 w 286"/>
                                      <a:gd name="T37" fmla="*/ 147 h 185"/>
                                      <a:gd name="T38" fmla="*/ 234 w 286"/>
                                      <a:gd name="T39" fmla="*/ 142 h 185"/>
                                      <a:gd name="T40" fmla="*/ 244 w 286"/>
                                      <a:gd name="T41" fmla="*/ 140 h 185"/>
                                      <a:gd name="T42" fmla="*/ 224 w 286"/>
                                      <a:gd name="T43" fmla="*/ 122 h 185"/>
                                      <a:gd name="T44" fmla="*/ 206 w 286"/>
                                      <a:gd name="T45" fmla="*/ 107 h 185"/>
                                      <a:gd name="T46" fmla="*/ 226 w 286"/>
                                      <a:gd name="T47" fmla="*/ 122 h 185"/>
                                      <a:gd name="T48" fmla="*/ 249 w 286"/>
                                      <a:gd name="T49" fmla="*/ 135 h 185"/>
                                      <a:gd name="T50" fmla="*/ 256 w 286"/>
                                      <a:gd name="T51" fmla="*/ 132 h 185"/>
                                      <a:gd name="T52" fmla="*/ 266 w 286"/>
                                      <a:gd name="T53" fmla="*/ 127 h 185"/>
                                      <a:gd name="T54" fmla="*/ 249 w 286"/>
                                      <a:gd name="T55" fmla="*/ 117 h 185"/>
                                      <a:gd name="T56" fmla="*/ 234 w 286"/>
                                      <a:gd name="T57" fmla="*/ 107 h 185"/>
                                      <a:gd name="T58" fmla="*/ 251 w 286"/>
                                      <a:gd name="T59" fmla="*/ 117 h 185"/>
                                      <a:gd name="T60" fmla="*/ 269 w 286"/>
                                      <a:gd name="T61" fmla="*/ 125 h 185"/>
                                      <a:gd name="T62" fmla="*/ 279 w 286"/>
                                      <a:gd name="T63" fmla="*/ 122 h 185"/>
                                      <a:gd name="T64" fmla="*/ 286 w 286"/>
                                      <a:gd name="T65" fmla="*/ 120 h 185"/>
                                      <a:gd name="T66" fmla="*/ 234 w 286"/>
                                      <a:gd name="T67" fmla="*/ 90 h 185"/>
                                      <a:gd name="T68" fmla="*/ 182 w 286"/>
                                      <a:gd name="T69" fmla="*/ 60 h 185"/>
                                      <a:gd name="T70" fmla="*/ 129 w 286"/>
                                      <a:gd name="T71" fmla="*/ 30 h 185"/>
                                      <a:gd name="T72" fmla="*/ 77 w 286"/>
                                      <a:gd name="T73" fmla="*/ 0 h 185"/>
                                      <a:gd name="T74" fmla="*/ 60 w 286"/>
                                      <a:gd name="T75" fmla="*/ 7 h 185"/>
                                      <a:gd name="T76" fmla="*/ 40 w 286"/>
                                      <a:gd name="T77" fmla="*/ 17 h 185"/>
                                      <a:gd name="T78" fmla="*/ 20 w 286"/>
                                      <a:gd name="T79" fmla="*/ 25 h 185"/>
                                      <a:gd name="T80" fmla="*/ 0 w 286"/>
                                      <a:gd name="T81" fmla="*/ 32 h 185"/>
                                      <a:gd name="T82" fmla="*/ 45 w 286"/>
                                      <a:gd name="T83" fmla="*/ 65 h 185"/>
                                      <a:gd name="T84" fmla="*/ 87 w 286"/>
                                      <a:gd name="T85" fmla="*/ 97 h 185"/>
                                      <a:gd name="T86" fmla="*/ 107 w 286"/>
                                      <a:gd name="T87" fmla="*/ 117 h 185"/>
                                      <a:gd name="T88" fmla="*/ 124 w 286"/>
                                      <a:gd name="T89" fmla="*/ 137 h 185"/>
                                      <a:gd name="T90" fmla="*/ 139 w 286"/>
                                      <a:gd name="T91" fmla="*/ 160 h 185"/>
                                      <a:gd name="T92" fmla="*/ 154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54" y="185"/>
                                        </a:moveTo>
                                        <a:lnTo>
                                          <a:pt x="164" y="180"/>
                                        </a:lnTo>
                                        <a:lnTo>
                                          <a:pt x="174" y="17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79" y="172"/>
                                        </a:lnTo>
                                        <a:lnTo>
                                          <a:pt x="189" y="167"/>
                                        </a:lnTo>
                                        <a:lnTo>
                                          <a:pt x="199" y="165"/>
                                        </a:lnTo>
                                        <a:lnTo>
                                          <a:pt x="177" y="140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79" y="140"/>
                                        </a:lnTo>
                                        <a:lnTo>
                                          <a:pt x="202" y="162"/>
                                        </a:lnTo>
                                        <a:lnTo>
                                          <a:pt x="211" y="155"/>
                                        </a:lnTo>
                                        <a:lnTo>
                                          <a:pt x="221" y="150"/>
                                        </a:lnTo>
                                        <a:lnTo>
                                          <a:pt x="202" y="132"/>
                                        </a:lnTo>
                                        <a:lnTo>
                                          <a:pt x="182" y="112"/>
                                        </a:lnTo>
                                        <a:lnTo>
                                          <a:pt x="204" y="130"/>
                                        </a:lnTo>
                                        <a:lnTo>
                                          <a:pt x="224" y="147"/>
                                        </a:lnTo>
                                        <a:lnTo>
                                          <a:pt x="234" y="142"/>
                                        </a:lnTo>
                                        <a:lnTo>
                                          <a:pt x="244" y="140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06" y="107"/>
                                        </a:lnTo>
                                        <a:lnTo>
                                          <a:pt x="226" y="122"/>
                                        </a:lnTo>
                                        <a:lnTo>
                                          <a:pt x="249" y="135"/>
                                        </a:lnTo>
                                        <a:lnTo>
                                          <a:pt x="256" y="132"/>
                                        </a:lnTo>
                                        <a:lnTo>
                                          <a:pt x="266" y="127"/>
                                        </a:lnTo>
                                        <a:lnTo>
                                          <a:pt x="249" y="117"/>
                                        </a:lnTo>
                                        <a:lnTo>
                                          <a:pt x="234" y="107"/>
                                        </a:lnTo>
                                        <a:lnTo>
                                          <a:pt x="251" y="117"/>
                                        </a:lnTo>
                                        <a:lnTo>
                                          <a:pt x="269" y="125"/>
                                        </a:lnTo>
                                        <a:lnTo>
                                          <a:pt x="279" y="122"/>
                                        </a:lnTo>
                                        <a:lnTo>
                                          <a:pt x="286" y="120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182" y="60"/>
                                        </a:lnTo>
                                        <a:lnTo>
                                          <a:pt x="129" y="3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87" y="97"/>
                                        </a:lnTo>
                                        <a:lnTo>
                                          <a:pt x="107" y="117"/>
                                        </a:lnTo>
                                        <a:lnTo>
                                          <a:pt x="124" y="137"/>
                                        </a:lnTo>
                                        <a:lnTo>
                                          <a:pt x="139" y="160"/>
                                        </a:lnTo>
                                        <a:lnTo>
                                          <a:pt x="154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4" name="Freeform 2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3" y="624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40 w 59"/>
                                      <a:gd name="T1" fmla="*/ 57 h 112"/>
                                      <a:gd name="T2" fmla="*/ 0 w 59"/>
                                      <a:gd name="T3" fmla="*/ 0 h 112"/>
                                      <a:gd name="T4" fmla="*/ 40 w 59"/>
                                      <a:gd name="T5" fmla="*/ 57 h 112"/>
                                      <a:gd name="T6" fmla="*/ 40 w 59"/>
                                      <a:gd name="T7" fmla="*/ 57 h 112"/>
                                      <a:gd name="T8" fmla="*/ 50 w 59"/>
                                      <a:gd name="T9" fmla="*/ 69 h 112"/>
                                      <a:gd name="T10" fmla="*/ 57 w 59"/>
                                      <a:gd name="T11" fmla="*/ 84 h 112"/>
                                      <a:gd name="T12" fmla="*/ 59 w 59"/>
                                      <a:gd name="T13" fmla="*/ 89 h 112"/>
                                      <a:gd name="T14" fmla="*/ 57 w 59"/>
                                      <a:gd name="T15" fmla="*/ 97 h 112"/>
                                      <a:gd name="T16" fmla="*/ 57 w 59"/>
                                      <a:gd name="T17" fmla="*/ 104 h 112"/>
                                      <a:gd name="T18" fmla="*/ 54 w 59"/>
                                      <a:gd name="T19" fmla="*/ 112 h 112"/>
                                      <a:gd name="T20" fmla="*/ 47 w 59"/>
                                      <a:gd name="T21" fmla="*/ 107 h 112"/>
                                      <a:gd name="T22" fmla="*/ 42 w 59"/>
                                      <a:gd name="T23" fmla="*/ 102 h 112"/>
                                      <a:gd name="T24" fmla="*/ 37 w 59"/>
                                      <a:gd name="T25" fmla="*/ 94 h 112"/>
                                      <a:gd name="T26" fmla="*/ 35 w 59"/>
                                      <a:gd name="T27" fmla="*/ 87 h 112"/>
                                      <a:gd name="T28" fmla="*/ 32 w 59"/>
                                      <a:gd name="T29" fmla="*/ 79 h 112"/>
                                      <a:gd name="T30" fmla="*/ 32 w 59"/>
                                      <a:gd name="T31" fmla="*/ 72 h 112"/>
                                      <a:gd name="T32" fmla="*/ 35 w 59"/>
                                      <a:gd name="T33" fmla="*/ 64 h 112"/>
                                      <a:gd name="T34" fmla="*/ 40 w 59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4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  <a:moveTo>
                                          <a:pt x="40" y="57"/>
                                        </a:moveTo>
                                        <a:lnTo>
                                          <a:pt x="50" y="69"/>
                                        </a:lnTo>
                                        <a:lnTo>
                                          <a:pt x="57" y="84"/>
                                        </a:lnTo>
                                        <a:lnTo>
                                          <a:pt x="59" y="89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7" y="104"/>
                                        </a:lnTo>
                                        <a:lnTo>
                                          <a:pt x="54" y="112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5" y="87"/>
                                        </a:lnTo>
                                        <a:lnTo>
                                          <a:pt x="32" y="79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35" y="64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24"/>
                                    <a:ext cx="40" cy="5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7 h 57"/>
                                      <a:gd name="T2" fmla="*/ 0 w 40"/>
                                      <a:gd name="T3" fmla="*/ 0 h 57"/>
                                      <a:gd name="T4" fmla="*/ 40 w 4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7">
                                        <a:moveTo>
                                          <a:pt x="4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6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81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5"/>
                                      <a:gd name="T2" fmla="*/ 18 w 27"/>
                                      <a:gd name="T3" fmla="*/ 12 h 55"/>
                                      <a:gd name="T4" fmla="*/ 25 w 27"/>
                                      <a:gd name="T5" fmla="*/ 27 h 55"/>
                                      <a:gd name="T6" fmla="*/ 27 w 27"/>
                                      <a:gd name="T7" fmla="*/ 32 h 55"/>
                                      <a:gd name="T8" fmla="*/ 25 w 27"/>
                                      <a:gd name="T9" fmla="*/ 40 h 55"/>
                                      <a:gd name="T10" fmla="*/ 25 w 27"/>
                                      <a:gd name="T11" fmla="*/ 47 h 55"/>
                                      <a:gd name="T12" fmla="*/ 22 w 27"/>
                                      <a:gd name="T13" fmla="*/ 55 h 55"/>
                                      <a:gd name="T14" fmla="*/ 15 w 27"/>
                                      <a:gd name="T15" fmla="*/ 50 h 55"/>
                                      <a:gd name="T16" fmla="*/ 10 w 27"/>
                                      <a:gd name="T17" fmla="*/ 45 h 55"/>
                                      <a:gd name="T18" fmla="*/ 5 w 27"/>
                                      <a:gd name="T19" fmla="*/ 37 h 55"/>
                                      <a:gd name="T20" fmla="*/ 3 w 27"/>
                                      <a:gd name="T21" fmla="*/ 30 h 55"/>
                                      <a:gd name="T22" fmla="*/ 0 w 27"/>
                                      <a:gd name="T23" fmla="*/ 22 h 55"/>
                                      <a:gd name="T24" fmla="*/ 0 w 27"/>
                                      <a:gd name="T25" fmla="*/ 15 h 55"/>
                                      <a:gd name="T26" fmla="*/ 3 w 27"/>
                                      <a:gd name="T27" fmla="*/ 7 h 55"/>
                                      <a:gd name="T28" fmla="*/ 8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8" y="0"/>
                                        </a:moveTo>
                                        <a:lnTo>
                                          <a:pt x="18" y="12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7" name="Freeform 2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659"/>
                                    <a:ext cx="40" cy="114"/>
                                  </a:xfrm>
                                  <a:custGeom>
                                    <a:avLst/>
                                    <a:gdLst>
                                      <a:gd name="T0" fmla="*/ 22 w 40"/>
                                      <a:gd name="T1" fmla="*/ 62 h 114"/>
                                      <a:gd name="T2" fmla="*/ 0 w 40"/>
                                      <a:gd name="T3" fmla="*/ 0 h 114"/>
                                      <a:gd name="T4" fmla="*/ 22 w 40"/>
                                      <a:gd name="T5" fmla="*/ 62 h 114"/>
                                      <a:gd name="T6" fmla="*/ 22 w 40"/>
                                      <a:gd name="T7" fmla="*/ 59 h 114"/>
                                      <a:gd name="T8" fmla="*/ 32 w 40"/>
                                      <a:gd name="T9" fmla="*/ 74 h 114"/>
                                      <a:gd name="T10" fmla="*/ 37 w 40"/>
                                      <a:gd name="T11" fmla="*/ 87 h 114"/>
                                      <a:gd name="T12" fmla="*/ 40 w 40"/>
                                      <a:gd name="T13" fmla="*/ 102 h 114"/>
                                      <a:gd name="T14" fmla="*/ 35 w 40"/>
                                      <a:gd name="T15" fmla="*/ 114 h 114"/>
                                      <a:gd name="T16" fmla="*/ 30 w 40"/>
                                      <a:gd name="T17" fmla="*/ 112 h 114"/>
                                      <a:gd name="T18" fmla="*/ 25 w 40"/>
                                      <a:gd name="T19" fmla="*/ 104 h 114"/>
                                      <a:gd name="T20" fmla="*/ 20 w 40"/>
                                      <a:gd name="T21" fmla="*/ 99 h 114"/>
                                      <a:gd name="T22" fmla="*/ 17 w 40"/>
                                      <a:gd name="T23" fmla="*/ 92 h 114"/>
                                      <a:gd name="T24" fmla="*/ 15 w 40"/>
                                      <a:gd name="T25" fmla="*/ 84 h 114"/>
                                      <a:gd name="T26" fmla="*/ 15 w 40"/>
                                      <a:gd name="T27" fmla="*/ 74 h 114"/>
                                      <a:gd name="T28" fmla="*/ 17 w 40"/>
                                      <a:gd name="T29" fmla="*/ 67 h 114"/>
                                      <a:gd name="T30" fmla="*/ 22 w 40"/>
                                      <a:gd name="T31" fmla="*/ 5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4">
                                        <a:moveTo>
                                          <a:pt x="2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2"/>
                                        </a:lnTo>
                                        <a:close/>
                                        <a:moveTo>
                                          <a:pt x="22" y="59"/>
                                        </a:moveTo>
                                        <a:lnTo>
                                          <a:pt x="32" y="74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35" y="114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25" y="104"/>
                                        </a:lnTo>
                                        <a:lnTo>
                                          <a:pt x="20" y="99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8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659"/>
                                    <a:ext cx="22" cy="6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62 h 62"/>
                                      <a:gd name="T2" fmla="*/ 0 w 22"/>
                                      <a:gd name="T3" fmla="*/ 0 h 62"/>
                                      <a:gd name="T4" fmla="*/ 22 w 2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2">
                                        <a:moveTo>
                                          <a:pt x="2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9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718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5"/>
                                      <a:gd name="T2" fmla="*/ 17 w 25"/>
                                      <a:gd name="T3" fmla="*/ 15 h 55"/>
                                      <a:gd name="T4" fmla="*/ 22 w 25"/>
                                      <a:gd name="T5" fmla="*/ 28 h 55"/>
                                      <a:gd name="T6" fmla="*/ 25 w 25"/>
                                      <a:gd name="T7" fmla="*/ 43 h 55"/>
                                      <a:gd name="T8" fmla="*/ 20 w 25"/>
                                      <a:gd name="T9" fmla="*/ 55 h 55"/>
                                      <a:gd name="T10" fmla="*/ 15 w 25"/>
                                      <a:gd name="T11" fmla="*/ 53 h 55"/>
                                      <a:gd name="T12" fmla="*/ 10 w 25"/>
                                      <a:gd name="T13" fmla="*/ 45 h 55"/>
                                      <a:gd name="T14" fmla="*/ 5 w 25"/>
                                      <a:gd name="T15" fmla="*/ 40 h 55"/>
                                      <a:gd name="T16" fmla="*/ 2 w 25"/>
                                      <a:gd name="T17" fmla="*/ 33 h 55"/>
                                      <a:gd name="T18" fmla="*/ 0 w 25"/>
                                      <a:gd name="T19" fmla="*/ 25 h 55"/>
                                      <a:gd name="T20" fmla="*/ 0 w 25"/>
                                      <a:gd name="T21" fmla="*/ 15 h 55"/>
                                      <a:gd name="T22" fmla="*/ 2 w 25"/>
                                      <a:gd name="T23" fmla="*/ 8 h 55"/>
                                      <a:gd name="T24" fmla="*/ 7 w 25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7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0" name="Freeform 2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688"/>
                                    <a:ext cx="40" cy="115"/>
                                  </a:xfrm>
                                  <a:custGeom>
                                    <a:avLst/>
                                    <a:gdLst>
                                      <a:gd name="T0" fmla="*/ 22 w 40"/>
                                      <a:gd name="T1" fmla="*/ 63 h 115"/>
                                      <a:gd name="T2" fmla="*/ 0 w 40"/>
                                      <a:gd name="T3" fmla="*/ 0 h 115"/>
                                      <a:gd name="T4" fmla="*/ 22 w 40"/>
                                      <a:gd name="T5" fmla="*/ 63 h 115"/>
                                      <a:gd name="T6" fmla="*/ 22 w 40"/>
                                      <a:gd name="T7" fmla="*/ 63 h 115"/>
                                      <a:gd name="T8" fmla="*/ 32 w 40"/>
                                      <a:gd name="T9" fmla="*/ 75 h 115"/>
                                      <a:gd name="T10" fmla="*/ 37 w 40"/>
                                      <a:gd name="T11" fmla="*/ 88 h 115"/>
                                      <a:gd name="T12" fmla="*/ 40 w 40"/>
                                      <a:gd name="T13" fmla="*/ 103 h 115"/>
                                      <a:gd name="T14" fmla="*/ 35 w 40"/>
                                      <a:gd name="T15" fmla="*/ 115 h 115"/>
                                      <a:gd name="T16" fmla="*/ 30 w 40"/>
                                      <a:gd name="T17" fmla="*/ 113 h 115"/>
                                      <a:gd name="T18" fmla="*/ 22 w 40"/>
                                      <a:gd name="T19" fmla="*/ 108 h 115"/>
                                      <a:gd name="T20" fmla="*/ 20 w 40"/>
                                      <a:gd name="T21" fmla="*/ 100 h 115"/>
                                      <a:gd name="T22" fmla="*/ 17 w 40"/>
                                      <a:gd name="T23" fmla="*/ 93 h 115"/>
                                      <a:gd name="T24" fmla="*/ 15 w 40"/>
                                      <a:gd name="T25" fmla="*/ 85 h 115"/>
                                      <a:gd name="T26" fmla="*/ 15 w 40"/>
                                      <a:gd name="T27" fmla="*/ 78 h 115"/>
                                      <a:gd name="T28" fmla="*/ 17 w 40"/>
                                      <a:gd name="T29" fmla="*/ 70 h 115"/>
                                      <a:gd name="T30" fmla="*/ 22 w 40"/>
                                      <a:gd name="T31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5">
                                        <a:moveTo>
                                          <a:pt x="2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  <a:moveTo>
                                          <a:pt x="22" y="63"/>
                                        </a:moveTo>
                                        <a:lnTo>
                                          <a:pt x="32" y="75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0" y="10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0" y="113"/>
                                        </a:lnTo>
                                        <a:lnTo>
                                          <a:pt x="22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1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688"/>
                                    <a:ext cx="22" cy="6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63 h 63"/>
                                      <a:gd name="T2" fmla="*/ 0 w 22"/>
                                      <a:gd name="T3" fmla="*/ 0 h 63"/>
                                      <a:gd name="T4" fmla="*/ 22 w 2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3">
                                        <a:moveTo>
                                          <a:pt x="2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2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75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2"/>
                                      <a:gd name="T2" fmla="*/ 17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0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7 w 25"/>
                                      <a:gd name="T13" fmla="*/ 45 h 52"/>
                                      <a:gd name="T14" fmla="*/ 5 w 25"/>
                                      <a:gd name="T15" fmla="*/ 37 h 52"/>
                                      <a:gd name="T16" fmla="*/ 2 w 25"/>
                                      <a:gd name="T17" fmla="*/ 30 h 52"/>
                                      <a:gd name="T18" fmla="*/ 0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7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7" y="0"/>
                                        </a:moveTo>
                                        <a:lnTo>
                                          <a:pt x="17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3" name="Freeform 2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594"/>
                                    <a:ext cx="63" cy="112"/>
                                  </a:xfrm>
                                  <a:custGeom>
                                    <a:avLst/>
                                    <a:gdLst>
                                      <a:gd name="T0" fmla="*/ 43 w 63"/>
                                      <a:gd name="T1" fmla="*/ 57 h 112"/>
                                      <a:gd name="T2" fmla="*/ 0 w 63"/>
                                      <a:gd name="T3" fmla="*/ 0 h 112"/>
                                      <a:gd name="T4" fmla="*/ 43 w 63"/>
                                      <a:gd name="T5" fmla="*/ 57 h 112"/>
                                      <a:gd name="T6" fmla="*/ 43 w 63"/>
                                      <a:gd name="T7" fmla="*/ 57 h 112"/>
                                      <a:gd name="T8" fmla="*/ 55 w 63"/>
                                      <a:gd name="T9" fmla="*/ 70 h 112"/>
                                      <a:gd name="T10" fmla="*/ 60 w 63"/>
                                      <a:gd name="T11" fmla="*/ 82 h 112"/>
                                      <a:gd name="T12" fmla="*/ 63 w 63"/>
                                      <a:gd name="T13" fmla="*/ 89 h 112"/>
                                      <a:gd name="T14" fmla="*/ 63 w 63"/>
                                      <a:gd name="T15" fmla="*/ 97 h 112"/>
                                      <a:gd name="T16" fmla="*/ 60 w 63"/>
                                      <a:gd name="T17" fmla="*/ 104 h 112"/>
                                      <a:gd name="T18" fmla="*/ 58 w 63"/>
                                      <a:gd name="T19" fmla="*/ 112 h 112"/>
                                      <a:gd name="T20" fmla="*/ 50 w 63"/>
                                      <a:gd name="T21" fmla="*/ 107 h 112"/>
                                      <a:gd name="T22" fmla="*/ 45 w 63"/>
                                      <a:gd name="T23" fmla="*/ 102 h 112"/>
                                      <a:gd name="T24" fmla="*/ 40 w 63"/>
                                      <a:gd name="T25" fmla="*/ 94 h 112"/>
                                      <a:gd name="T26" fmla="*/ 38 w 63"/>
                                      <a:gd name="T27" fmla="*/ 87 h 112"/>
                                      <a:gd name="T28" fmla="*/ 35 w 63"/>
                                      <a:gd name="T29" fmla="*/ 79 h 112"/>
                                      <a:gd name="T30" fmla="*/ 38 w 63"/>
                                      <a:gd name="T31" fmla="*/ 72 h 112"/>
                                      <a:gd name="T32" fmla="*/ 38 w 63"/>
                                      <a:gd name="T33" fmla="*/ 65 h 112"/>
                                      <a:gd name="T34" fmla="*/ 43 w 63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12">
                                        <a:moveTo>
                                          <a:pt x="4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  <a:moveTo>
                                          <a:pt x="43" y="57"/>
                                        </a:moveTo>
                                        <a:lnTo>
                                          <a:pt x="55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3" y="89"/>
                                        </a:lnTo>
                                        <a:lnTo>
                                          <a:pt x="63" y="97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58" y="112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4"/>
                                        </a:lnTo>
                                        <a:lnTo>
                                          <a:pt x="38" y="87"/>
                                        </a:lnTo>
                                        <a:lnTo>
                                          <a:pt x="35" y="79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4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0" y="594"/>
                                    <a:ext cx="43" cy="5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7 h 57"/>
                                      <a:gd name="T2" fmla="*/ 0 w 43"/>
                                      <a:gd name="T3" fmla="*/ 0 h 57"/>
                                      <a:gd name="T4" fmla="*/ 43 w 4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7">
                                        <a:moveTo>
                                          <a:pt x="4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5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5" y="651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5"/>
                                      <a:gd name="T2" fmla="*/ 20 w 28"/>
                                      <a:gd name="T3" fmla="*/ 13 h 55"/>
                                      <a:gd name="T4" fmla="*/ 25 w 28"/>
                                      <a:gd name="T5" fmla="*/ 25 h 55"/>
                                      <a:gd name="T6" fmla="*/ 28 w 28"/>
                                      <a:gd name="T7" fmla="*/ 32 h 55"/>
                                      <a:gd name="T8" fmla="*/ 28 w 28"/>
                                      <a:gd name="T9" fmla="*/ 40 h 55"/>
                                      <a:gd name="T10" fmla="*/ 25 w 28"/>
                                      <a:gd name="T11" fmla="*/ 47 h 55"/>
                                      <a:gd name="T12" fmla="*/ 23 w 28"/>
                                      <a:gd name="T13" fmla="*/ 55 h 55"/>
                                      <a:gd name="T14" fmla="*/ 15 w 28"/>
                                      <a:gd name="T15" fmla="*/ 50 h 55"/>
                                      <a:gd name="T16" fmla="*/ 10 w 28"/>
                                      <a:gd name="T17" fmla="*/ 45 h 55"/>
                                      <a:gd name="T18" fmla="*/ 5 w 28"/>
                                      <a:gd name="T19" fmla="*/ 37 h 55"/>
                                      <a:gd name="T20" fmla="*/ 3 w 28"/>
                                      <a:gd name="T21" fmla="*/ 30 h 55"/>
                                      <a:gd name="T22" fmla="*/ 0 w 28"/>
                                      <a:gd name="T23" fmla="*/ 22 h 55"/>
                                      <a:gd name="T24" fmla="*/ 3 w 28"/>
                                      <a:gd name="T25" fmla="*/ 15 h 55"/>
                                      <a:gd name="T26" fmla="*/ 3 w 28"/>
                                      <a:gd name="T27" fmla="*/ 8 h 55"/>
                                      <a:gd name="T28" fmla="*/ 8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3" y="5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6" name="Freeform 2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8" y="559"/>
                                    <a:ext cx="57" cy="117"/>
                                  </a:xfrm>
                                  <a:custGeom>
                                    <a:avLst/>
                                    <a:gdLst>
                                      <a:gd name="T0" fmla="*/ 37 w 57"/>
                                      <a:gd name="T1" fmla="*/ 65 h 117"/>
                                      <a:gd name="T2" fmla="*/ 0 w 57"/>
                                      <a:gd name="T3" fmla="*/ 0 h 117"/>
                                      <a:gd name="T4" fmla="*/ 37 w 57"/>
                                      <a:gd name="T5" fmla="*/ 65 h 117"/>
                                      <a:gd name="T6" fmla="*/ 37 w 57"/>
                                      <a:gd name="T7" fmla="*/ 65 h 117"/>
                                      <a:gd name="T8" fmla="*/ 50 w 57"/>
                                      <a:gd name="T9" fmla="*/ 77 h 117"/>
                                      <a:gd name="T10" fmla="*/ 55 w 57"/>
                                      <a:gd name="T11" fmla="*/ 90 h 117"/>
                                      <a:gd name="T12" fmla="*/ 57 w 57"/>
                                      <a:gd name="T13" fmla="*/ 97 h 117"/>
                                      <a:gd name="T14" fmla="*/ 57 w 57"/>
                                      <a:gd name="T15" fmla="*/ 105 h 117"/>
                                      <a:gd name="T16" fmla="*/ 55 w 57"/>
                                      <a:gd name="T17" fmla="*/ 112 h 117"/>
                                      <a:gd name="T18" fmla="*/ 52 w 57"/>
                                      <a:gd name="T19" fmla="*/ 117 h 117"/>
                                      <a:gd name="T20" fmla="*/ 45 w 57"/>
                                      <a:gd name="T21" fmla="*/ 114 h 117"/>
                                      <a:gd name="T22" fmla="*/ 40 w 57"/>
                                      <a:gd name="T23" fmla="*/ 109 h 117"/>
                                      <a:gd name="T24" fmla="*/ 35 w 57"/>
                                      <a:gd name="T25" fmla="*/ 102 h 117"/>
                                      <a:gd name="T26" fmla="*/ 32 w 57"/>
                                      <a:gd name="T27" fmla="*/ 95 h 117"/>
                                      <a:gd name="T28" fmla="*/ 30 w 57"/>
                                      <a:gd name="T29" fmla="*/ 87 h 117"/>
                                      <a:gd name="T30" fmla="*/ 30 w 57"/>
                                      <a:gd name="T31" fmla="*/ 80 h 117"/>
                                      <a:gd name="T32" fmla="*/ 32 w 57"/>
                                      <a:gd name="T33" fmla="*/ 72 h 117"/>
                                      <a:gd name="T34" fmla="*/ 37 w 57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7">
                                        <a:moveTo>
                                          <a:pt x="3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  <a:moveTo>
                                          <a:pt x="37" y="65"/>
                                        </a:moveTo>
                                        <a:lnTo>
                                          <a:pt x="50" y="77"/>
                                        </a:lnTo>
                                        <a:lnTo>
                                          <a:pt x="55" y="90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5" y="112"/>
                                        </a:lnTo>
                                        <a:lnTo>
                                          <a:pt x="52" y="117"/>
                                        </a:lnTo>
                                        <a:lnTo>
                                          <a:pt x="45" y="114"/>
                                        </a:lnTo>
                                        <a:lnTo>
                                          <a:pt x="40" y="109"/>
                                        </a:lnTo>
                                        <a:lnTo>
                                          <a:pt x="35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7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8" y="559"/>
                                    <a:ext cx="37" cy="6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5 h 65"/>
                                      <a:gd name="T2" fmla="*/ 0 w 37"/>
                                      <a:gd name="T3" fmla="*/ 0 h 65"/>
                                      <a:gd name="T4" fmla="*/ 37 w 3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5">
                                        <a:moveTo>
                                          <a:pt x="3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8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4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2"/>
                                      <a:gd name="T2" fmla="*/ 20 w 27"/>
                                      <a:gd name="T3" fmla="*/ 12 h 52"/>
                                      <a:gd name="T4" fmla="*/ 25 w 27"/>
                                      <a:gd name="T5" fmla="*/ 25 h 52"/>
                                      <a:gd name="T6" fmla="*/ 27 w 27"/>
                                      <a:gd name="T7" fmla="*/ 32 h 52"/>
                                      <a:gd name="T8" fmla="*/ 27 w 27"/>
                                      <a:gd name="T9" fmla="*/ 40 h 52"/>
                                      <a:gd name="T10" fmla="*/ 25 w 27"/>
                                      <a:gd name="T11" fmla="*/ 47 h 52"/>
                                      <a:gd name="T12" fmla="*/ 22 w 27"/>
                                      <a:gd name="T13" fmla="*/ 52 h 52"/>
                                      <a:gd name="T14" fmla="*/ 15 w 27"/>
                                      <a:gd name="T15" fmla="*/ 49 h 52"/>
                                      <a:gd name="T16" fmla="*/ 10 w 27"/>
                                      <a:gd name="T17" fmla="*/ 44 h 52"/>
                                      <a:gd name="T18" fmla="*/ 5 w 27"/>
                                      <a:gd name="T19" fmla="*/ 37 h 52"/>
                                      <a:gd name="T20" fmla="*/ 2 w 27"/>
                                      <a:gd name="T21" fmla="*/ 30 h 52"/>
                                      <a:gd name="T22" fmla="*/ 0 w 27"/>
                                      <a:gd name="T23" fmla="*/ 22 h 52"/>
                                      <a:gd name="T24" fmla="*/ 0 w 27"/>
                                      <a:gd name="T25" fmla="*/ 15 h 52"/>
                                      <a:gd name="T26" fmla="*/ 2 w 27"/>
                                      <a:gd name="T27" fmla="*/ 7 h 52"/>
                                      <a:gd name="T28" fmla="*/ 7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9" name="Freeform 2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26" y="539"/>
                                    <a:ext cx="54" cy="112"/>
                                  </a:xfrm>
                                  <a:custGeom>
                                    <a:avLst/>
                                    <a:gdLst>
                                      <a:gd name="T0" fmla="*/ 35 w 54"/>
                                      <a:gd name="T1" fmla="*/ 57 h 112"/>
                                      <a:gd name="T2" fmla="*/ 0 w 54"/>
                                      <a:gd name="T3" fmla="*/ 0 h 112"/>
                                      <a:gd name="T4" fmla="*/ 35 w 54"/>
                                      <a:gd name="T5" fmla="*/ 57 h 112"/>
                                      <a:gd name="T6" fmla="*/ 35 w 54"/>
                                      <a:gd name="T7" fmla="*/ 57 h 112"/>
                                      <a:gd name="T8" fmla="*/ 47 w 54"/>
                                      <a:gd name="T9" fmla="*/ 70 h 112"/>
                                      <a:gd name="T10" fmla="*/ 52 w 54"/>
                                      <a:gd name="T11" fmla="*/ 85 h 112"/>
                                      <a:gd name="T12" fmla="*/ 54 w 54"/>
                                      <a:gd name="T13" fmla="*/ 90 h 112"/>
                                      <a:gd name="T14" fmla="*/ 54 w 54"/>
                                      <a:gd name="T15" fmla="*/ 97 h 112"/>
                                      <a:gd name="T16" fmla="*/ 54 w 54"/>
                                      <a:gd name="T17" fmla="*/ 105 h 112"/>
                                      <a:gd name="T18" fmla="*/ 52 w 54"/>
                                      <a:gd name="T19" fmla="*/ 112 h 112"/>
                                      <a:gd name="T20" fmla="*/ 44 w 54"/>
                                      <a:gd name="T21" fmla="*/ 107 h 112"/>
                                      <a:gd name="T22" fmla="*/ 37 w 54"/>
                                      <a:gd name="T23" fmla="*/ 102 h 112"/>
                                      <a:gd name="T24" fmla="*/ 32 w 54"/>
                                      <a:gd name="T25" fmla="*/ 97 h 112"/>
                                      <a:gd name="T26" fmla="*/ 30 w 54"/>
                                      <a:gd name="T27" fmla="*/ 90 h 112"/>
                                      <a:gd name="T28" fmla="*/ 27 w 54"/>
                                      <a:gd name="T29" fmla="*/ 82 h 112"/>
                                      <a:gd name="T30" fmla="*/ 27 w 54"/>
                                      <a:gd name="T31" fmla="*/ 72 h 112"/>
                                      <a:gd name="T32" fmla="*/ 30 w 54"/>
                                      <a:gd name="T33" fmla="*/ 65 h 112"/>
                                      <a:gd name="T34" fmla="*/ 35 w 54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12">
                                        <a:moveTo>
                                          <a:pt x="35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  <a:moveTo>
                                          <a:pt x="35" y="57"/>
                                        </a:moveTo>
                                        <a:lnTo>
                                          <a:pt x="47" y="70"/>
                                        </a:lnTo>
                                        <a:lnTo>
                                          <a:pt x="52" y="85"/>
                                        </a:lnTo>
                                        <a:lnTo>
                                          <a:pt x="54" y="90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4" y="105"/>
                                        </a:lnTo>
                                        <a:lnTo>
                                          <a:pt x="52" y="112"/>
                                        </a:lnTo>
                                        <a:lnTo>
                                          <a:pt x="44" y="107"/>
                                        </a:lnTo>
                                        <a:lnTo>
                                          <a:pt x="37" y="102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0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39"/>
                                    <a:ext cx="35" cy="5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7 h 57"/>
                                      <a:gd name="T2" fmla="*/ 0 w 35"/>
                                      <a:gd name="T3" fmla="*/ 0 h 57"/>
                                      <a:gd name="T4" fmla="*/ 35 w 35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7">
                                        <a:moveTo>
                                          <a:pt x="35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1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6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5"/>
                                      <a:gd name="T2" fmla="*/ 20 w 27"/>
                                      <a:gd name="T3" fmla="*/ 13 h 55"/>
                                      <a:gd name="T4" fmla="*/ 25 w 27"/>
                                      <a:gd name="T5" fmla="*/ 28 h 55"/>
                                      <a:gd name="T6" fmla="*/ 27 w 27"/>
                                      <a:gd name="T7" fmla="*/ 33 h 55"/>
                                      <a:gd name="T8" fmla="*/ 27 w 27"/>
                                      <a:gd name="T9" fmla="*/ 40 h 55"/>
                                      <a:gd name="T10" fmla="*/ 27 w 27"/>
                                      <a:gd name="T11" fmla="*/ 48 h 55"/>
                                      <a:gd name="T12" fmla="*/ 25 w 27"/>
                                      <a:gd name="T13" fmla="*/ 55 h 55"/>
                                      <a:gd name="T14" fmla="*/ 17 w 27"/>
                                      <a:gd name="T15" fmla="*/ 50 h 55"/>
                                      <a:gd name="T16" fmla="*/ 10 w 27"/>
                                      <a:gd name="T17" fmla="*/ 45 h 55"/>
                                      <a:gd name="T18" fmla="*/ 5 w 27"/>
                                      <a:gd name="T19" fmla="*/ 40 h 55"/>
                                      <a:gd name="T20" fmla="*/ 3 w 27"/>
                                      <a:gd name="T21" fmla="*/ 33 h 55"/>
                                      <a:gd name="T22" fmla="*/ 0 w 27"/>
                                      <a:gd name="T23" fmla="*/ 25 h 55"/>
                                      <a:gd name="T24" fmla="*/ 0 w 27"/>
                                      <a:gd name="T25" fmla="*/ 15 h 55"/>
                                      <a:gd name="T26" fmla="*/ 3 w 27"/>
                                      <a:gd name="T27" fmla="*/ 8 h 55"/>
                                      <a:gd name="T28" fmla="*/ 8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2" name="Freeform 2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6" y="511"/>
                                    <a:ext cx="65" cy="110"/>
                                  </a:xfrm>
                                  <a:custGeom>
                                    <a:avLst/>
                                    <a:gdLst>
                                      <a:gd name="T0" fmla="*/ 45 w 65"/>
                                      <a:gd name="T1" fmla="*/ 55 h 110"/>
                                      <a:gd name="T2" fmla="*/ 0 w 65"/>
                                      <a:gd name="T3" fmla="*/ 0 h 110"/>
                                      <a:gd name="T4" fmla="*/ 45 w 65"/>
                                      <a:gd name="T5" fmla="*/ 55 h 110"/>
                                      <a:gd name="T6" fmla="*/ 45 w 65"/>
                                      <a:gd name="T7" fmla="*/ 55 h 110"/>
                                      <a:gd name="T8" fmla="*/ 57 w 65"/>
                                      <a:gd name="T9" fmla="*/ 68 h 110"/>
                                      <a:gd name="T10" fmla="*/ 65 w 65"/>
                                      <a:gd name="T11" fmla="*/ 80 h 110"/>
                                      <a:gd name="T12" fmla="*/ 65 w 65"/>
                                      <a:gd name="T13" fmla="*/ 88 h 110"/>
                                      <a:gd name="T14" fmla="*/ 65 w 65"/>
                                      <a:gd name="T15" fmla="*/ 95 h 110"/>
                                      <a:gd name="T16" fmla="*/ 65 w 65"/>
                                      <a:gd name="T17" fmla="*/ 103 h 110"/>
                                      <a:gd name="T18" fmla="*/ 62 w 65"/>
                                      <a:gd name="T19" fmla="*/ 110 h 110"/>
                                      <a:gd name="T20" fmla="*/ 55 w 65"/>
                                      <a:gd name="T21" fmla="*/ 105 h 110"/>
                                      <a:gd name="T22" fmla="*/ 47 w 65"/>
                                      <a:gd name="T23" fmla="*/ 100 h 110"/>
                                      <a:gd name="T24" fmla="*/ 45 w 65"/>
                                      <a:gd name="T25" fmla="*/ 93 h 110"/>
                                      <a:gd name="T26" fmla="*/ 40 w 65"/>
                                      <a:gd name="T27" fmla="*/ 85 h 110"/>
                                      <a:gd name="T28" fmla="*/ 37 w 65"/>
                                      <a:gd name="T29" fmla="*/ 78 h 110"/>
                                      <a:gd name="T30" fmla="*/ 37 w 65"/>
                                      <a:gd name="T31" fmla="*/ 70 h 110"/>
                                      <a:gd name="T32" fmla="*/ 40 w 65"/>
                                      <a:gd name="T33" fmla="*/ 63 h 110"/>
                                      <a:gd name="T34" fmla="*/ 45 w 65"/>
                                      <a:gd name="T35" fmla="*/ 5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0">
                                        <a:moveTo>
                                          <a:pt x="4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  <a:moveTo>
                                          <a:pt x="45" y="55"/>
                                        </a:moveTo>
                                        <a:lnTo>
                                          <a:pt x="57" y="68"/>
                                        </a:lnTo>
                                        <a:lnTo>
                                          <a:pt x="65" y="8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5" y="103"/>
                                        </a:lnTo>
                                        <a:lnTo>
                                          <a:pt x="62" y="110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47" y="100"/>
                                        </a:lnTo>
                                        <a:lnTo>
                                          <a:pt x="45" y="93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3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511"/>
                                    <a:ext cx="45" cy="5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5 h 55"/>
                                      <a:gd name="T2" fmla="*/ 0 w 45"/>
                                      <a:gd name="T3" fmla="*/ 0 h 55"/>
                                      <a:gd name="T4" fmla="*/ 45 w 4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5">
                                        <a:moveTo>
                                          <a:pt x="4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4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566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5"/>
                                      <a:gd name="T2" fmla="*/ 20 w 28"/>
                                      <a:gd name="T3" fmla="*/ 13 h 55"/>
                                      <a:gd name="T4" fmla="*/ 28 w 28"/>
                                      <a:gd name="T5" fmla="*/ 25 h 55"/>
                                      <a:gd name="T6" fmla="*/ 28 w 28"/>
                                      <a:gd name="T7" fmla="*/ 33 h 55"/>
                                      <a:gd name="T8" fmla="*/ 28 w 28"/>
                                      <a:gd name="T9" fmla="*/ 40 h 55"/>
                                      <a:gd name="T10" fmla="*/ 28 w 28"/>
                                      <a:gd name="T11" fmla="*/ 48 h 55"/>
                                      <a:gd name="T12" fmla="*/ 25 w 28"/>
                                      <a:gd name="T13" fmla="*/ 55 h 55"/>
                                      <a:gd name="T14" fmla="*/ 18 w 28"/>
                                      <a:gd name="T15" fmla="*/ 50 h 55"/>
                                      <a:gd name="T16" fmla="*/ 10 w 28"/>
                                      <a:gd name="T17" fmla="*/ 45 h 55"/>
                                      <a:gd name="T18" fmla="*/ 8 w 28"/>
                                      <a:gd name="T19" fmla="*/ 38 h 55"/>
                                      <a:gd name="T20" fmla="*/ 3 w 28"/>
                                      <a:gd name="T21" fmla="*/ 30 h 55"/>
                                      <a:gd name="T22" fmla="*/ 0 w 28"/>
                                      <a:gd name="T23" fmla="*/ 23 h 55"/>
                                      <a:gd name="T24" fmla="*/ 0 w 28"/>
                                      <a:gd name="T25" fmla="*/ 15 h 55"/>
                                      <a:gd name="T26" fmla="*/ 3 w 28"/>
                                      <a:gd name="T27" fmla="*/ 8 h 55"/>
                                      <a:gd name="T28" fmla="*/ 8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5" name="Freeform 2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489"/>
                                    <a:ext cx="79" cy="107"/>
                                  </a:xfrm>
                                  <a:custGeom>
                                    <a:avLst/>
                                    <a:gdLst>
                                      <a:gd name="T0" fmla="*/ 52 w 79"/>
                                      <a:gd name="T1" fmla="*/ 55 h 107"/>
                                      <a:gd name="T2" fmla="*/ 0 w 79"/>
                                      <a:gd name="T3" fmla="*/ 0 h 107"/>
                                      <a:gd name="T4" fmla="*/ 52 w 79"/>
                                      <a:gd name="T5" fmla="*/ 55 h 107"/>
                                      <a:gd name="T6" fmla="*/ 52 w 79"/>
                                      <a:gd name="T7" fmla="*/ 55 h 107"/>
                                      <a:gd name="T8" fmla="*/ 67 w 79"/>
                                      <a:gd name="T9" fmla="*/ 67 h 107"/>
                                      <a:gd name="T10" fmla="*/ 77 w 79"/>
                                      <a:gd name="T11" fmla="*/ 80 h 107"/>
                                      <a:gd name="T12" fmla="*/ 79 w 79"/>
                                      <a:gd name="T13" fmla="*/ 87 h 107"/>
                                      <a:gd name="T14" fmla="*/ 79 w 79"/>
                                      <a:gd name="T15" fmla="*/ 95 h 107"/>
                                      <a:gd name="T16" fmla="*/ 79 w 79"/>
                                      <a:gd name="T17" fmla="*/ 102 h 107"/>
                                      <a:gd name="T18" fmla="*/ 79 w 79"/>
                                      <a:gd name="T19" fmla="*/ 107 h 107"/>
                                      <a:gd name="T20" fmla="*/ 72 w 79"/>
                                      <a:gd name="T21" fmla="*/ 105 h 107"/>
                                      <a:gd name="T22" fmla="*/ 64 w 79"/>
                                      <a:gd name="T23" fmla="*/ 100 h 107"/>
                                      <a:gd name="T24" fmla="*/ 57 w 79"/>
                                      <a:gd name="T25" fmla="*/ 92 h 107"/>
                                      <a:gd name="T26" fmla="*/ 54 w 79"/>
                                      <a:gd name="T27" fmla="*/ 85 h 107"/>
                                      <a:gd name="T28" fmla="*/ 49 w 79"/>
                                      <a:gd name="T29" fmla="*/ 77 h 107"/>
                                      <a:gd name="T30" fmla="*/ 49 w 79"/>
                                      <a:gd name="T31" fmla="*/ 70 h 107"/>
                                      <a:gd name="T32" fmla="*/ 49 w 79"/>
                                      <a:gd name="T33" fmla="*/ 62 h 107"/>
                                      <a:gd name="T34" fmla="*/ 52 w 79"/>
                                      <a:gd name="T35" fmla="*/ 55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107">
                                        <a:moveTo>
                                          <a:pt x="52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  <a:moveTo>
                                          <a:pt x="52" y="55"/>
                                        </a:moveTo>
                                        <a:lnTo>
                                          <a:pt x="67" y="67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9" y="95"/>
                                        </a:lnTo>
                                        <a:lnTo>
                                          <a:pt x="79" y="102"/>
                                        </a:lnTo>
                                        <a:lnTo>
                                          <a:pt x="79" y="107"/>
                                        </a:lnTo>
                                        <a:lnTo>
                                          <a:pt x="72" y="105"/>
                                        </a:lnTo>
                                        <a:lnTo>
                                          <a:pt x="64" y="100"/>
                                        </a:lnTo>
                                        <a:lnTo>
                                          <a:pt x="57" y="92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49" y="77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6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489"/>
                                    <a:ext cx="52" cy="55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55 h 55"/>
                                      <a:gd name="T2" fmla="*/ 0 w 52"/>
                                      <a:gd name="T3" fmla="*/ 0 h 55"/>
                                      <a:gd name="T4" fmla="*/ 52 w 52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55">
                                        <a:moveTo>
                                          <a:pt x="52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7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544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 w 30"/>
                                      <a:gd name="T1" fmla="*/ 0 h 52"/>
                                      <a:gd name="T2" fmla="*/ 18 w 30"/>
                                      <a:gd name="T3" fmla="*/ 12 h 52"/>
                                      <a:gd name="T4" fmla="*/ 28 w 30"/>
                                      <a:gd name="T5" fmla="*/ 25 h 52"/>
                                      <a:gd name="T6" fmla="*/ 30 w 30"/>
                                      <a:gd name="T7" fmla="*/ 32 h 52"/>
                                      <a:gd name="T8" fmla="*/ 30 w 30"/>
                                      <a:gd name="T9" fmla="*/ 40 h 52"/>
                                      <a:gd name="T10" fmla="*/ 30 w 30"/>
                                      <a:gd name="T11" fmla="*/ 47 h 52"/>
                                      <a:gd name="T12" fmla="*/ 30 w 30"/>
                                      <a:gd name="T13" fmla="*/ 52 h 52"/>
                                      <a:gd name="T14" fmla="*/ 23 w 30"/>
                                      <a:gd name="T15" fmla="*/ 50 h 52"/>
                                      <a:gd name="T16" fmla="*/ 15 w 30"/>
                                      <a:gd name="T17" fmla="*/ 45 h 52"/>
                                      <a:gd name="T18" fmla="*/ 8 w 30"/>
                                      <a:gd name="T19" fmla="*/ 37 h 52"/>
                                      <a:gd name="T20" fmla="*/ 5 w 30"/>
                                      <a:gd name="T21" fmla="*/ 30 h 52"/>
                                      <a:gd name="T22" fmla="*/ 0 w 30"/>
                                      <a:gd name="T23" fmla="*/ 22 h 52"/>
                                      <a:gd name="T24" fmla="*/ 0 w 30"/>
                                      <a:gd name="T25" fmla="*/ 15 h 52"/>
                                      <a:gd name="T26" fmla="*/ 0 w 30"/>
                                      <a:gd name="T27" fmla="*/ 7 h 52"/>
                                      <a:gd name="T28" fmla="*/ 3 w 30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" y="0"/>
                                        </a:moveTo>
                                        <a:lnTo>
                                          <a:pt x="18" y="12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8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 h 22"/>
                                      <a:gd name="T2" fmla="*/ 15 w 55"/>
                                      <a:gd name="T3" fmla="*/ 0 h 22"/>
                                      <a:gd name="T4" fmla="*/ 30 w 55"/>
                                      <a:gd name="T5" fmla="*/ 2 h 22"/>
                                      <a:gd name="T6" fmla="*/ 42 w 55"/>
                                      <a:gd name="T7" fmla="*/ 10 h 22"/>
                                      <a:gd name="T8" fmla="*/ 55 w 55"/>
                                      <a:gd name="T9" fmla="*/ 20 h 22"/>
                                      <a:gd name="T10" fmla="*/ 47 w 55"/>
                                      <a:gd name="T11" fmla="*/ 22 h 22"/>
                                      <a:gd name="T12" fmla="*/ 42 w 55"/>
                                      <a:gd name="T13" fmla="*/ 22 h 22"/>
                                      <a:gd name="T14" fmla="*/ 35 w 55"/>
                                      <a:gd name="T15" fmla="*/ 22 h 22"/>
                                      <a:gd name="T16" fmla="*/ 25 w 55"/>
                                      <a:gd name="T17" fmla="*/ 20 h 22"/>
                                      <a:gd name="T18" fmla="*/ 17 w 55"/>
                                      <a:gd name="T19" fmla="*/ 17 h 22"/>
                                      <a:gd name="T20" fmla="*/ 10 w 55"/>
                                      <a:gd name="T21" fmla="*/ 15 h 22"/>
                                      <a:gd name="T22" fmla="*/ 5 w 55"/>
                                      <a:gd name="T23" fmla="*/ 10 h 22"/>
                                      <a:gd name="T24" fmla="*/ 0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9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 h 22"/>
                                      <a:gd name="T2" fmla="*/ 15 w 55"/>
                                      <a:gd name="T3" fmla="*/ 0 h 22"/>
                                      <a:gd name="T4" fmla="*/ 30 w 55"/>
                                      <a:gd name="T5" fmla="*/ 2 h 22"/>
                                      <a:gd name="T6" fmla="*/ 42 w 55"/>
                                      <a:gd name="T7" fmla="*/ 10 h 22"/>
                                      <a:gd name="T8" fmla="*/ 55 w 55"/>
                                      <a:gd name="T9" fmla="*/ 20 h 22"/>
                                      <a:gd name="T10" fmla="*/ 47 w 55"/>
                                      <a:gd name="T11" fmla="*/ 22 h 22"/>
                                      <a:gd name="T12" fmla="*/ 42 w 55"/>
                                      <a:gd name="T13" fmla="*/ 22 h 22"/>
                                      <a:gd name="T14" fmla="*/ 35 w 55"/>
                                      <a:gd name="T15" fmla="*/ 22 h 22"/>
                                      <a:gd name="T16" fmla="*/ 25 w 55"/>
                                      <a:gd name="T17" fmla="*/ 20 h 22"/>
                                      <a:gd name="T18" fmla="*/ 17 w 55"/>
                                      <a:gd name="T19" fmla="*/ 17 h 22"/>
                                      <a:gd name="T20" fmla="*/ 10 w 55"/>
                                      <a:gd name="T21" fmla="*/ 15 h 22"/>
                                      <a:gd name="T22" fmla="*/ 5 w 55"/>
                                      <a:gd name="T23" fmla="*/ 10 h 22"/>
                                      <a:gd name="T24" fmla="*/ 0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0" name="Freeform 2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3" y="683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60 w 114"/>
                                      <a:gd name="T1" fmla="*/ 35 h 60"/>
                                      <a:gd name="T2" fmla="*/ 77 w 114"/>
                                      <a:gd name="T3" fmla="*/ 35 h 60"/>
                                      <a:gd name="T4" fmla="*/ 90 w 114"/>
                                      <a:gd name="T5" fmla="*/ 40 h 60"/>
                                      <a:gd name="T6" fmla="*/ 105 w 114"/>
                                      <a:gd name="T7" fmla="*/ 48 h 60"/>
                                      <a:gd name="T8" fmla="*/ 114 w 114"/>
                                      <a:gd name="T9" fmla="*/ 58 h 60"/>
                                      <a:gd name="T10" fmla="*/ 110 w 114"/>
                                      <a:gd name="T11" fmla="*/ 60 h 60"/>
                                      <a:gd name="T12" fmla="*/ 102 w 114"/>
                                      <a:gd name="T13" fmla="*/ 60 h 60"/>
                                      <a:gd name="T14" fmla="*/ 95 w 114"/>
                                      <a:gd name="T15" fmla="*/ 58 h 60"/>
                                      <a:gd name="T16" fmla="*/ 87 w 114"/>
                                      <a:gd name="T17" fmla="*/ 55 h 60"/>
                                      <a:gd name="T18" fmla="*/ 80 w 114"/>
                                      <a:gd name="T19" fmla="*/ 53 h 60"/>
                                      <a:gd name="T20" fmla="*/ 72 w 114"/>
                                      <a:gd name="T21" fmla="*/ 48 h 60"/>
                                      <a:gd name="T22" fmla="*/ 65 w 114"/>
                                      <a:gd name="T23" fmla="*/ 43 h 60"/>
                                      <a:gd name="T24" fmla="*/ 60 w 114"/>
                                      <a:gd name="T25" fmla="*/ 35 h 60"/>
                                      <a:gd name="T26" fmla="*/ 60 w 114"/>
                                      <a:gd name="T27" fmla="*/ 38 h 60"/>
                                      <a:gd name="T28" fmla="*/ 0 w 114"/>
                                      <a:gd name="T29" fmla="*/ 0 h 60"/>
                                      <a:gd name="T30" fmla="*/ 60 w 114"/>
                                      <a:gd name="T31" fmla="*/ 3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60" y="35"/>
                                        </a:moveTo>
                                        <a:lnTo>
                                          <a:pt x="77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5" y="48"/>
                                        </a:lnTo>
                                        <a:lnTo>
                                          <a:pt x="114" y="58"/>
                                        </a:lnTo>
                                        <a:lnTo>
                                          <a:pt x="110" y="60"/>
                                        </a:lnTo>
                                        <a:lnTo>
                                          <a:pt x="102" y="60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87" y="55"/>
                                        </a:lnTo>
                                        <a:lnTo>
                                          <a:pt x="80" y="53"/>
                                        </a:lnTo>
                                        <a:lnTo>
                                          <a:pt x="72" y="48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  <a:moveTo>
                                          <a:pt x="60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1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718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0 h 25"/>
                                      <a:gd name="T2" fmla="*/ 17 w 54"/>
                                      <a:gd name="T3" fmla="*/ 0 h 25"/>
                                      <a:gd name="T4" fmla="*/ 30 w 54"/>
                                      <a:gd name="T5" fmla="*/ 5 h 25"/>
                                      <a:gd name="T6" fmla="*/ 45 w 54"/>
                                      <a:gd name="T7" fmla="*/ 13 h 25"/>
                                      <a:gd name="T8" fmla="*/ 54 w 54"/>
                                      <a:gd name="T9" fmla="*/ 23 h 25"/>
                                      <a:gd name="T10" fmla="*/ 50 w 54"/>
                                      <a:gd name="T11" fmla="*/ 25 h 25"/>
                                      <a:gd name="T12" fmla="*/ 42 w 54"/>
                                      <a:gd name="T13" fmla="*/ 25 h 25"/>
                                      <a:gd name="T14" fmla="*/ 35 w 54"/>
                                      <a:gd name="T15" fmla="*/ 23 h 25"/>
                                      <a:gd name="T16" fmla="*/ 27 w 54"/>
                                      <a:gd name="T17" fmla="*/ 20 h 25"/>
                                      <a:gd name="T18" fmla="*/ 20 w 54"/>
                                      <a:gd name="T19" fmla="*/ 18 h 25"/>
                                      <a:gd name="T20" fmla="*/ 12 w 54"/>
                                      <a:gd name="T21" fmla="*/ 13 h 25"/>
                                      <a:gd name="T22" fmla="*/ 5 w 54"/>
                                      <a:gd name="T23" fmla="*/ 8 h 25"/>
                                      <a:gd name="T24" fmla="*/ 0 w 54"/>
                                      <a:gd name="T25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0" y="0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4" y="23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2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83"/>
                                    <a:ext cx="60" cy="3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8 h 38"/>
                                      <a:gd name="T2" fmla="*/ 0 w 60"/>
                                      <a:gd name="T3" fmla="*/ 0 h 38"/>
                                      <a:gd name="T4" fmla="*/ 60 w 60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8">
                                        <a:moveTo>
                                          <a:pt x="60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3" name="Freeform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2"/>
                                      <a:gd name="T2" fmla="*/ 14 w 54"/>
                                      <a:gd name="T3" fmla="*/ 0 h 22"/>
                                      <a:gd name="T4" fmla="*/ 29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17 h 22"/>
                                      <a:gd name="T10" fmla="*/ 47 w 54"/>
                                      <a:gd name="T11" fmla="*/ 20 h 22"/>
                                      <a:gd name="T12" fmla="*/ 39 w 54"/>
                                      <a:gd name="T13" fmla="*/ 22 h 22"/>
                                      <a:gd name="T14" fmla="*/ 32 w 54"/>
                                      <a:gd name="T15" fmla="*/ 22 h 22"/>
                                      <a:gd name="T16" fmla="*/ 24 w 54"/>
                                      <a:gd name="T17" fmla="*/ 20 h 22"/>
                                      <a:gd name="T18" fmla="*/ 17 w 54"/>
                                      <a:gd name="T19" fmla="*/ 17 h 22"/>
                                      <a:gd name="T20" fmla="*/ 9 w 54"/>
                                      <a:gd name="T21" fmla="*/ 15 h 22"/>
                                      <a:gd name="T22" fmla="*/ 5 w 54"/>
                                      <a:gd name="T23" fmla="*/ 10 h 22"/>
                                      <a:gd name="T24" fmla="*/ 0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4" name="Freeform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2"/>
                                      <a:gd name="T2" fmla="*/ 14 w 54"/>
                                      <a:gd name="T3" fmla="*/ 0 h 22"/>
                                      <a:gd name="T4" fmla="*/ 29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17 h 22"/>
                                      <a:gd name="T10" fmla="*/ 47 w 54"/>
                                      <a:gd name="T11" fmla="*/ 20 h 22"/>
                                      <a:gd name="T12" fmla="*/ 39 w 54"/>
                                      <a:gd name="T13" fmla="*/ 22 h 22"/>
                                      <a:gd name="T14" fmla="*/ 32 w 54"/>
                                      <a:gd name="T15" fmla="*/ 22 h 22"/>
                                      <a:gd name="T16" fmla="*/ 24 w 54"/>
                                      <a:gd name="T17" fmla="*/ 20 h 22"/>
                                      <a:gd name="T18" fmla="*/ 17 w 54"/>
                                      <a:gd name="T19" fmla="*/ 17 h 22"/>
                                      <a:gd name="T20" fmla="*/ 9 w 54"/>
                                      <a:gd name="T21" fmla="*/ 15 h 22"/>
                                      <a:gd name="T22" fmla="*/ 5 w 54"/>
                                      <a:gd name="T23" fmla="*/ 10 h 22"/>
                                      <a:gd name="T24" fmla="*/ 0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5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32 h 32"/>
                                      <a:gd name="T2" fmla="*/ 0 w 63"/>
                                      <a:gd name="T3" fmla="*/ 0 h 32"/>
                                      <a:gd name="T4" fmla="*/ 63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63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6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32 h 32"/>
                                      <a:gd name="T2" fmla="*/ 0 w 63"/>
                                      <a:gd name="T3" fmla="*/ 0 h 32"/>
                                      <a:gd name="T4" fmla="*/ 63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63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7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5 w 55"/>
                                      <a:gd name="T3" fmla="*/ 0 h 20"/>
                                      <a:gd name="T4" fmla="*/ 30 w 55"/>
                                      <a:gd name="T5" fmla="*/ 0 h 20"/>
                                      <a:gd name="T6" fmla="*/ 42 w 55"/>
                                      <a:gd name="T7" fmla="*/ 8 h 20"/>
                                      <a:gd name="T8" fmla="*/ 55 w 55"/>
                                      <a:gd name="T9" fmla="*/ 15 h 20"/>
                                      <a:gd name="T10" fmla="*/ 47 w 55"/>
                                      <a:gd name="T11" fmla="*/ 18 h 20"/>
                                      <a:gd name="T12" fmla="*/ 40 w 55"/>
                                      <a:gd name="T13" fmla="*/ 20 h 20"/>
                                      <a:gd name="T14" fmla="*/ 33 w 55"/>
                                      <a:gd name="T15" fmla="*/ 20 h 20"/>
                                      <a:gd name="T16" fmla="*/ 25 w 55"/>
                                      <a:gd name="T17" fmla="*/ 20 h 20"/>
                                      <a:gd name="T18" fmla="*/ 18 w 55"/>
                                      <a:gd name="T19" fmla="*/ 18 h 20"/>
                                      <a:gd name="T20" fmla="*/ 10 w 55"/>
                                      <a:gd name="T21" fmla="*/ 13 h 20"/>
                                      <a:gd name="T22" fmla="*/ 5 w 55"/>
                                      <a:gd name="T23" fmla="*/ 10 h 20"/>
                                      <a:gd name="T24" fmla="*/ 0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8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5 w 55"/>
                                      <a:gd name="T3" fmla="*/ 0 h 20"/>
                                      <a:gd name="T4" fmla="*/ 30 w 55"/>
                                      <a:gd name="T5" fmla="*/ 0 h 20"/>
                                      <a:gd name="T6" fmla="*/ 42 w 55"/>
                                      <a:gd name="T7" fmla="*/ 8 h 20"/>
                                      <a:gd name="T8" fmla="*/ 55 w 55"/>
                                      <a:gd name="T9" fmla="*/ 15 h 20"/>
                                      <a:gd name="T10" fmla="*/ 47 w 55"/>
                                      <a:gd name="T11" fmla="*/ 18 h 20"/>
                                      <a:gd name="T12" fmla="*/ 40 w 55"/>
                                      <a:gd name="T13" fmla="*/ 20 h 20"/>
                                      <a:gd name="T14" fmla="*/ 33 w 55"/>
                                      <a:gd name="T15" fmla="*/ 20 h 20"/>
                                      <a:gd name="T16" fmla="*/ 25 w 55"/>
                                      <a:gd name="T17" fmla="*/ 20 h 20"/>
                                      <a:gd name="T18" fmla="*/ 18 w 55"/>
                                      <a:gd name="T19" fmla="*/ 18 h 20"/>
                                      <a:gd name="T20" fmla="*/ 10 w 55"/>
                                      <a:gd name="T21" fmla="*/ 13 h 20"/>
                                      <a:gd name="T22" fmla="*/ 5 w 55"/>
                                      <a:gd name="T23" fmla="*/ 10 h 20"/>
                                      <a:gd name="T24" fmla="*/ 0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9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5 h 25"/>
                                      <a:gd name="T2" fmla="*/ 0 w 62"/>
                                      <a:gd name="T3" fmla="*/ 0 h 25"/>
                                      <a:gd name="T4" fmla="*/ 62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0" name="Freeform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5 h 25"/>
                                      <a:gd name="T2" fmla="*/ 0 w 62"/>
                                      <a:gd name="T3" fmla="*/ 0 h 25"/>
                                      <a:gd name="T4" fmla="*/ 62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1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17"/>
                                      <a:gd name="T2" fmla="*/ 17 w 57"/>
                                      <a:gd name="T3" fmla="*/ 0 h 17"/>
                                      <a:gd name="T4" fmla="*/ 30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50 w 57"/>
                                      <a:gd name="T11" fmla="*/ 15 h 17"/>
                                      <a:gd name="T12" fmla="*/ 45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27 w 57"/>
                                      <a:gd name="T17" fmla="*/ 17 h 17"/>
                                      <a:gd name="T18" fmla="*/ 20 w 57"/>
                                      <a:gd name="T19" fmla="*/ 17 h 17"/>
                                      <a:gd name="T20" fmla="*/ 12 w 57"/>
                                      <a:gd name="T21" fmla="*/ 12 h 17"/>
                                      <a:gd name="T22" fmla="*/ 5 w 57"/>
                                      <a:gd name="T23" fmla="*/ 10 h 17"/>
                                      <a:gd name="T24" fmla="*/ 0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2" name="Freeform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17"/>
                                      <a:gd name="T2" fmla="*/ 17 w 57"/>
                                      <a:gd name="T3" fmla="*/ 0 h 17"/>
                                      <a:gd name="T4" fmla="*/ 30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50 w 57"/>
                                      <a:gd name="T11" fmla="*/ 15 h 17"/>
                                      <a:gd name="T12" fmla="*/ 45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27 w 57"/>
                                      <a:gd name="T17" fmla="*/ 17 h 17"/>
                                      <a:gd name="T18" fmla="*/ 20 w 57"/>
                                      <a:gd name="T19" fmla="*/ 17 h 17"/>
                                      <a:gd name="T20" fmla="*/ 12 w 57"/>
                                      <a:gd name="T21" fmla="*/ 12 h 17"/>
                                      <a:gd name="T22" fmla="*/ 5 w 57"/>
                                      <a:gd name="T23" fmla="*/ 10 h 17"/>
                                      <a:gd name="T24" fmla="*/ 0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3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8 h 28"/>
                                      <a:gd name="T2" fmla="*/ 0 w 65"/>
                                      <a:gd name="T3" fmla="*/ 0 h 28"/>
                                      <a:gd name="T4" fmla="*/ 65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65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4" name="Freeform 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8 h 28"/>
                                      <a:gd name="T2" fmla="*/ 0 w 65"/>
                                      <a:gd name="T3" fmla="*/ 0 h 28"/>
                                      <a:gd name="T4" fmla="*/ 65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65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5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0"/>
                                      <a:gd name="T2" fmla="*/ 14 w 54"/>
                                      <a:gd name="T3" fmla="*/ 0 h 20"/>
                                      <a:gd name="T4" fmla="*/ 29 w 54"/>
                                      <a:gd name="T5" fmla="*/ 0 h 20"/>
                                      <a:gd name="T6" fmla="*/ 42 w 54"/>
                                      <a:gd name="T7" fmla="*/ 5 h 20"/>
                                      <a:gd name="T8" fmla="*/ 54 w 54"/>
                                      <a:gd name="T9" fmla="*/ 12 h 20"/>
                                      <a:gd name="T10" fmla="*/ 49 w 54"/>
                                      <a:gd name="T11" fmla="*/ 17 h 20"/>
                                      <a:gd name="T12" fmla="*/ 42 w 54"/>
                                      <a:gd name="T13" fmla="*/ 17 h 20"/>
                                      <a:gd name="T14" fmla="*/ 34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19 w 54"/>
                                      <a:gd name="T19" fmla="*/ 17 h 20"/>
                                      <a:gd name="T20" fmla="*/ 12 w 54"/>
                                      <a:gd name="T21" fmla="*/ 15 h 20"/>
                                      <a:gd name="T22" fmla="*/ 5 w 54"/>
                                      <a:gd name="T23" fmla="*/ 10 h 20"/>
                                      <a:gd name="T24" fmla="*/ 0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6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0"/>
                                      <a:gd name="T2" fmla="*/ 14 w 54"/>
                                      <a:gd name="T3" fmla="*/ 0 h 20"/>
                                      <a:gd name="T4" fmla="*/ 29 w 54"/>
                                      <a:gd name="T5" fmla="*/ 0 h 20"/>
                                      <a:gd name="T6" fmla="*/ 42 w 54"/>
                                      <a:gd name="T7" fmla="*/ 5 h 20"/>
                                      <a:gd name="T8" fmla="*/ 54 w 54"/>
                                      <a:gd name="T9" fmla="*/ 12 h 20"/>
                                      <a:gd name="T10" fmla="*/ 49 w 54"/>
                                      <a:gd name="T11" fmla="*/ 17 h 20"/>
                                      <a:gd name="T12" fmla="*/ 42 w 54"/>
                                      <a:gd name="T13" fmla="*/ 17 h 20"/>
                                      <a:gd name="T14" fmla="*/ 34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19 w 54"/>
                                      <a:gd name="T19" fmla="*/ 17 h 20"/>
                                      <a:gd name="T20" fmla="*/ 12 w 54"/>
                                      <a:gd name="T21" fmla="*/ 15 h 20"/>
                                      <a:gd name="T22" fmla="*/ 5 w 54"/>
                                      <a:gd name="T23" fmla="*/ 10 h 20"/>
                                      <a:gd name="T24" fmla="*/ 0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7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25 h 25"/>
                                      <a:gd name="T2" fmla="*/ 0 w 68"/>
                                      <a:gd name="T3" fmla="*/ 0 h 25"/>
                                      <a:gd name="T4" fmla="*/ 68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6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8" name="Freeform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25 h 25"/>
                                      <a:gd name="T2" fmla="*/ 0 w 68"/>
                                      <a:gd name="T3" fmla="*/ 0 h 25"/>
                                      <a:gd name="T4" fmla="*/ 68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6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9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8 h 25"/>
                                      <a:gd name="T2" fmla="*/ 7 w 57"/>
                                      <a:gd name="T3" fmla="*/ 3 h 25"/>
                                      <a:gd name="T4" fmla="*/ 15 w 57"/>
                                      <a:gd name="T5" fmla="*/ 0 h 25"/>
                                      <a:gd name="T6" fmla="*/ 22 w 57"/>
                                      <a:gd name="T7" fmla="*/ 0 h 25"/>
                                      <a:gd name="T8" fmla="*/ 30 w 57"/>
                                      <a:gd name="T9" fmla="*/ 0 h 25"/>
                                      <a:gd name="T10" fmla="*/ 37 w 57"/>
                                      <a:gd name="T11" fmla="*/ 3 h 25"/>
                                      <a:gd name="T12" fmla="*/ 44 w 57"/>
                                      <a:gd name="T13" fmla="*/ 8 h 25"/>
                                      <a:gd name="T14" fmla="*/ 49 w 57"/>
                                      <a:gd name="T15" fmla="*/ 13 h 25"/>
                                      <a:gd name="T16" fmla="*/ 57 w 57"/>
                                      <a:gd name="T17" fmla="*/ 20 h 25"/>
                                      <a:gd name="T18" fmla="*/ 52 w 57"/>
                                      <a:gd name="T19" fmla="*/ 23 h 25"/>
                                      <a:gd name="T20" fmla="*/ 44 w 57"/>
                                      <a:gd name="T21" fmla="*/ 25 h 25"/>
                                      <a:gd name="T22" fmla="*/ 37 w 57"/>
                                      <a:gd name="T23" fmla="*/ 25 h 25"/>
                                      <a:gd name="T24" fmla="*/ 30 w 57"/>
                                      <a:gd name="T25" fmla="*/ 23 h 25"/>
                                      <a:gd name="T26" fmla="*/ 20 w 57"/>
                                      <a:gd name="T27" fmla="*/ 20 h 25"/>
                                      <a:gd name="T28" fmla="*/ 12 w 57"/>
                                      <a:gd name="T29" fmla="*/ 18 h 25"/>
                                      <a:gd name="T30" fmla="*/ 5 w 57"/>
                                      <a:gd name="T31" fmla="*/ 13 h 25"/>
                                      <a:gd name="T32" fmla="*/ 0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0" y="8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0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8 h 25"/>
                                      <a:gd name="T2" fmla="*/ 7 w 57"/>
                                      <a:gd name="T3" fmla="*/ 3 h 25"/>
                                      <a:gd name="T4" fmla="*/ 15 w 57"/>
                                      <a:gd name="T5" fmla="*/ 0 h 25"/>
                                      <a:gd name="T6" fmla="*/ 22 w 57"/>
                                      <a:gd name="T7" fmla="*/ 0 h 25"/>
                                      <a:gd name="T8" fmla="*/ 30 w 57"/>
                                      <a:gd name="T9" fmla="*/ 0 h 25"/>
                                      <a:gd name="T10" fmla="*/ 37 w 57"/>
                                      <a:gd name="T11" fmla="*/ 3 h 25"/>
                                      <a:gd name="T12" fmla="*/ 44 w 57"/>
                                      <a:gd name="T13" fmla="*/ 8 h 25"/>
                                      <a:gd name="T14" fmla="*/ 49 w 57"/>
                                      <a:gd name="T15" fmla="*/ 13 h 25"/>
                                      <a:gd name="T16" fmla="*/ 57 w 57"/>
                                      <a:gd name="T17" fmla="*/ 20 h 25"/>
                                      <a:gd name="T18" fmla="*/ 52 w 57"/>
                                      <a:gd name="T19" fmla="*/ 23 h 25"/>
                                      <a:gd name="T20" fmla="*/ 44 w 57"/>
                                      <a:gd name="T21" fmla="*/ 25 h 25"/>
                                      <a:gd name="T22" fmla="*/ 37 w 57"/>
                                      <a:gd name="T23" fmla="*/ 25 h 25"/>
                                      <a:gd name="T24" fmla="*/ 30 w 57"/>
                                      <a:gd name="T25" fmla="*/ 23 h 25"/>
                                      <a:gd name="T26" fmla="*/ 20 w 57"/>
                                      <a:gd name="T27" fmla="*/ 20 h 25"/>
                                      <a:gd name="T28" fmla="*/ 12 w 57"/>
                                      <a:gd name="T29" fmla="*/ 18 h 25"/>
                                      <a:gd name="T30" fmla="*/ 5 w 57"/>
                                      <a:gd name="T31" fmla="*/ 13 h 25"/>
                                      <a:gd name="T32" fmla="*/ 0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0" y="8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1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3 h 33"/>
                                      <a:gd name="T2" fmla="*/ 0 w 67"/>
                                      <a:gd name="T3" fmla="*/ 0 h 33"/>
                                      <a:gd name="T4" fmla="*/ 67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67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2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3 h 33"/>
                                      <a:gd name="T2" fmla="*/ 0 w 67"/>
                                      <a:gd name="T3" fmla="*/ 0 h 33"/>
                                      <a:gd name="T4" fmla="*/ 67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67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3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7 w 111"/>
                                      <a:gd name="T1" fmla="*/ 40 h 70"/>
                                      <a:gd name="T2" fmla="*/ 0 w 111"/>
                                      <a:gd name="T3" fmla="*/ 0 h 70"/>
                                      <a:gd name="T4" fmla="*/ 57 w 111"/>
                                      <a:gd name="T5" fmla="*/ 40 h 70"/>
                                      <a:gd name="T6" fmla="*/ 57 w 111"/>
                                      <a:gd name="T7" fmla="*/ 40 h 70"/>
                                      <a:gd name="T8" fmla="*/ 57 w 111"/>
                                      <a:gd name="T9" fmla="*/ 40 h 70"/>
                                      <a:gd name="T10" fmla="*/ 72 w 111"/>
                                      <a:gd name="T11" fmla="*/ 43 h 70"/>
                                      <a:gd name="T12" fmla="*/ 87 w 111"/>
                                      <a:gd name="T13" fmla="*/ 48 h 70"/>
                                      <a:gd name="T14" fmla="*/ 101 w 111"/>
                                      <a:gd name="T15" fmla="*/ 55 h 70"/>
                                      <a:gd name="T16" fmla="*/ 111 w 111"/>
                                      <a:gd name="T17" fmla="*/ 68 h 70"/>
                                      <a:gd name="T18" fmla="*/ 104 w 111"/>
                                      <a:gd name="T19" fmla="*/ 70 h 70"/>
                                      <a:gd name="T20" fmla="*/ 96 w 111"/>
                                      <a:gd name="T21" fmla="*/ 70 h 70"/>
                                      <a:gd name="T22" fmla="*/ 89 w 111"/>
                                      <a:gd name="T23" fmla="*/ 68 h 70"/>
                                      <a:gd name="T24" fmla="*/ 82 w 111"/>
                                      <a:gd name="T25" fmla="*/ 65 h 70"/>
                                      <a:gd name="T26" fmla="*/ 74 w 111"/>
                                      <a:gd name="T27" fmla="*/ 63 h 70"/>
                                      <a:gd name="T28" fmla="*/ 67 w 111"/>
                                      <a:gd name="T29" fmla="*/ 55 h 70"/>
                                      <a:gd name="T30" fmla="*/ 62 w 111"/>
                                      <a:gd name="T31" fmla="*/ 50 h 70"/>
                                      <a:gd name="T32" fmla="*/ 57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87" y="48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89" y="68"/>
                                        </a:lnTo>
                                        <a:lnTo>
                                          <a:pt x="82" y="65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4" name="Freeform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7 w 111"/>
                                      <a:gd name="T1" fmla="*/ 40 h 70"/>
                                      <a:gd name="T2" fmla="*/ 0 w 111"/>
                                      <a:gd name="T3" fmla="*/ 0 h 70"/>
                                      <a:gd name="T4" fmla="*/ 57 w 111"/>
                                      <a:gd name="T5" fmla="*/ 40 h 70"/>
                                      <a:gd name="T6" fmla="*/ 57 w 111"/>
                                      <a:gd name="T7" fmla="*/ 40 h 70"/>
                                      <a:gd name="T8" fmla="*/ 57 w 111"/>
                                      <a:gd name="T9" fmla="*/ 40 h 70"/>
                                      <a:gd name="T10" fmla="*/ 72 w 111"/>
                                      <a:gd name="T11" fmla="*/ 43 h 70"/>
                                      <a:gd name="T12" fmla="*/ 87 w 111"/>
                                      <a:gd name="T13" fmla="*/ 48 h 70"/>
                                      <a:gd name="T14" fmla="*/ 101 w 111"/>
                                      <a:gd name="T15" fmla="*/ 55 h 70"/>
                                      <a:gd name="T16" fmla="*/ 111 w 111"/>
                                      <a:gd name="T17" fmla="*/ 68 h 70"/>
                                      <a:gd name="T18" fmla="*/ 104 w 111"/>
                                      <a:gd name="T19" fmla="*/ 70 h 70"/>
                                      <a:gd name="T20" fmla="*/ 96 w 111"/>
                                      <a:gd name="T21" fmla="*/ 70 h 70"/>
                                      <a:gd name="T22" fmla="*/ 89 w 111"/>
                                      <a:gd name="T23" fmla="*/ 68 h 70"/>
                                      <a:gd name="T24" fmla="*/ 82 w 111"/>
                                      <a:gd name="T25" fmla="*/ 65 h 70"/>
                                      <a:gd name="T26" fmla="*/ 74 w 111"/>
                                      <a:gd name="T27" fmla="*/ 63 h 70"/>
                                      <a:gd name="T28" fmla="*/ 67 w 111"/>
                                      <a:gd name="T29" fmla="*/ 55 h 70"/>
                                      <a:gd name="T30" fmla="*/ 62 w 111"/>
                                      <a:gd name="T31" fmla="*/ 50 h 70"/>
                                      <a:gd name="T32" fmla="*/ 57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87" y="48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89" y="68"/>
                                        </a:lnTo>
                                        <a:lnTo>
                                          <a:pt x="82" y="65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7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5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60 w 115"/>
                                      <a:gd name="T1" fmla="*/ 35 h 63"/>
                                      <a:gd name="T2" fmla="*/ 0 w 115"/>
                                      <a:gd name="T3" fmla="*/ 0 h 63"/>
                                      <a:gd name="T4" fmla="*/ 60 w 115"/>
                                      <a:gd name="T5" fmla="*/ 35 h 63"/>
                                      <a:gd name="T6" fmla="*/ 60 w 115"/>
                                      <a:gd name="T7" fmla="*/ 35 h 63"/>
                                      <a:gd name="T8" fmla="*/ 60 w 115"/>
                                      <a:gd name="T9" fmla="*/ 35 h 63"/>
                                      <a:gd name="T10" fmla="*/ 75 w 115"/>
                                      <a:gd name="T11" fmla="*/ 35 h 63"/>
                                      <a:gd name="T12" fmla="*/ 90 w 115"/>
                                      <a:gd name="T13" fmla="*/ 40 h 63"/>
                                      <a:gd name="T14" fmla="*/ 102 w 115"/>
                                      <a:gd name="T15" fmla="*/ 50 h 63"/>
                                      <a:gd name="T16" fmla="*/ 115 w 115"/>
                                      <a:gd name="T17" fmla="*/ 60 h 63"/>
                                      <a:gd name="T18" fmla="*/ 107 w 115"/>
                                      <a:gd name="T19" fmla="*/ 63 h 63"/>
                                      <a:gd name="T20" fmla="*/ 100 w 115"/>
                                      <a:gd name="T21" fmla="*/ 63 h 63"/>
                                      <a:gd name="T22" fmla="*/ 92 w 115"/>
                                      <a:gd name="T23" fmla="*/ 63 h 63"/>
                                      <a:gd name="T24" fmla="*/ 82 w 115"/>
                                      <a:gd name="T25" fmla="*/ 60 h 63"/>
                                      <a:gd name="T26" fmla="*/ 75 w 115"/>
                                      <a:gd name="T27" fmla="*/ 55 h 63"/>
                                      <a:gd name="T28" fmla="*/ 67 w 115"/>
                                      <a:gd name="T29" fmla="*/ 50 h 63"/>
                                      <a:gd name="T30" fmla="*/ 63 w 115"/>
                                      <a:gd name="T31" fmla="*/ 43 h 63"/>
                                      <a:gd name="T32" fmla="*/ 60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5" y="60"/>
                                        </a:lnTo>
                                        <a:lnTo>
                                          <a:pt x="107" y="63"/>
                                        </a:lnTo>
                                        <a:lnTo>
                                          <a:pt x="100" y="63"/>
                                        </a:lnTo>
                                        <a:lnTo>
                                          <a:pt x="92" y="63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6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60 w 115"/>
                                      <a:gd name="T1" fmla="*/ 35 h 63"/>
                                      <a:gd name="T2" fmla="*/ 0 w 115"/>
                                      <a:gd name="T3" fmla="*/ 0 h 63"/>
                                      <a:gd name="T4" fmla="*/ 60 w 115"/>
                                      <a:gd name="T5" fmla="*/ 35 h 63"/>
                                      <a:gd name="T6" fmla="*/ 60 w 115"/>
                                      <a:gd name="T7" fmla="*/ 35 h 63"/>
                                      <a:gd name="T8" fmla="*/ 60 w 115"/>
                                      <a:gd name="T9" fmla="*/ 35 h 63"/>
                                      <a:gd name="T10" fmla="*/ 75 w 115"/>
                                      <a:gd name="T11" fmla="*/ 35 h 63"/>
                                      <a:gd name="T12" fmla="*/ 90 w 115"/>
                                      <a:gd name="T13" fmla="*/ 40 h 63"/>
                                      <a:gd name="T14" fmla="*/ 102 w 115"/>
                                      <a:gd name="T15" fmla="*/ 50 h 63"/>
                                      <a:gd name="T16" fmla="*/ 115 w 115"/>
                                      <a:gd name="T17" fmla="*/ 60 h 63"/>
                                      <a:gd name="T18" fmla="*/ 107 w 115"/>
                                      <a:gd name="T19" fmla="*/ 63 h 63"/>
                                      <a:gd name="T20" fmla="*/ 100 w 115"/>
                                      <a:gd name="T21" fmla="*/ 63 h 63"/>
                                      <a:gd name="T22" fmla="*/ 92 w 115"/>
                                      <a:gd name="T23" fmla="*/ 63 h 63"/>
                                      <a:gd name="T24" fmla="*/ 82 w 115"/>
                                      <a:gd name="T25" fmla="*/ 60 h 63"/>
                                      <a:gd name="T26" fmla="*/ 75 w 115"/>
                                      <a:gd name="T27" fmla="*/ 55 h 63"/>
                                      <a:gd name="T28" fmla="*/ 67 w 115"/>
                                      <a:gd name="T29" fmla="*/ 50 h 63"/>
                                      <a:gd name="T30" fmla="*/ 63 w 115"/>
                                      <a:gd name="T31" fmla="*/ 43 h 63"/>
                                      <a:gd name="T32" fmla="*/ 60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5" y="60"/>
                                        </a:lnTo>
                                        <a:lnTo>
                                          <a:pt x="107" y="63"/>
                                        </a:lnTo>
                                        <a:lnTo>
                                          <a:pt x="100" y="63"/>
                                        </a:lnTo>
                                        <a:lnTo>
                                          <a:pt x="92" y="63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7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2 h 32"/>
                                      <a:gd name="T2" fmla="*/ 0 w 60"/>
                                      <a:gd name="T3" fmla="*/ 0 h 32"/>
                                      <a:gd name="T4" fmla="*/ 6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60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8" name="Freeform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2 h 32"/>
                                      <a:gd name="T2" fmla="*/ 0 w 60"/>
                                      <a:gd name="T3" fmla="*/ 0 h 32"/>
                                      <a:gd name="T4" fmla="*/ 6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60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9" name="Freeform 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3" y="581"/>
                                    <a:ext cx="57" cy="105"/>
                                  </a:xfrm>
                                  <a:custGeom>
                                    <a:avLst/>
                                    <a:gdLst>
                                      <a:gd name="T0" fmla="*/ 39 w 57"/>
                                      <a:gd name="T1" fmla="*/ 55 h 105"/>
                                      <a:gd name="T2" fmla="*/ 0 w 57"/>
                                      <a:gd name="T3" fmla="*/ 0 h 105"/>
                                      <a:gd name="T4" fmla="*/ 39 w 57"/>
                                      <a:gd name="T5" fmla="*/ 55 h 105"/>
                                      <a:gd name="T6" fmla="*/ 39 w 57"/>
                                      <a:gd name="T7" fmla="*/ 55 h 105"/>
                                      <a:gd name="T8" fmla="*/ 49 w 57"/>
                                      <a:gd name="T9" fmla="*/ 65 h 105"/>
                                      <a:gd name="T10" fmla="*/ 57 w 57"/>
                                      <a:gd name="T11" fmla="*/ 78 h 105"/>
                                      <a:gd name="T12" fmla="*/ 57 w 57"/>
                                      <a:gd name="T13" fmla="*/ 85 h 105"/>
                                      <a:gd name="T14" fmla="*/ 57 w 57"/>
                                      <a:gd name="T15" fmla="*/ 90 h 105"/>
                                      <a:gd name="T16" fmla="*/ 57 w 57"/>
                                      <a:gd name="T17" fmla="*/ 97 h 105"/>
                                      <a:gd name="T18" fmla="*/ 54 w 57"/>
                                      <a:gd name="T19" fmla="*/ 105 h 105"/>
                                      <a:gd name="T20" fmla="*/ 47 w 57"/>
                                      <a:gd name="T21" fmla="*/ 100 h 105"/>
                                      <a:gd name="T22" fmla="*/ 39 w 57"/>
                                      <a:gd name="T23" fmla="*/ 95 h 105"/>
                                      <a:gd name="T24" fmla="*/ 37 w 57"/>
                                      <a:gd name="T25" fmla="*/ 90 h 105"/>
                                      <a:gd name="T26" fmla="*/ 32 w 57"/>
                                      <a:gd name="T27" fmla="*/ 83 h 105"/>
                                      <a:gd name="T28" fmla="*/ 32 w 57"/>
                                      <a:gd name="T29" fmla="*/ 75 h 105"/>
                                      <a:gd name="T30" fmla="*/ 32 w 57"/>
                                      <a:gd name="T31" fmla="*/ 68 h 105"/>
                                      <a:gd name="T32" fmla="*/ 34 w 57"/>
                                      <a:gd name="T33" fmla="*/ 60 h 105"/>
                                      <a:gd name="T34" fmla="*/ 39 w 57"/>
                                      <a:gd name="T35" fmla="*/ 5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05">
                                        <a:moveTo>
                                          <a:pt x="39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  <a:moveTo>
                                          <a:pt x="39" y="55"/>
                                        </a:moveTo>
                                        <a:lnTo>
                                          <a:pt x="49" y="65"/>
                                        </a:lnTo>
                                        <a:lnTo>
                                          <a:pt x="57" y="78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7" y="90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4" y="105"/>
                                        </a:lnTo>
                                        <a:lnTo>
                                          <a:pt x="47" y="100"/>
                                        </a:lnTo>
                                        <a:lnTo>
                                          <a:pt x="39" y="95"/>
                                        </a:lnTo>
                                        <a:lnTo>
                                          <a:pt x="37" y="90"/>
                                        </a:lnTo>
                                        <a:lnTo>
                                          <a:pt x="32" y="83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32" y="68"/>
                                        </a:lnTo>
                                        <a:lnTo>
                                          <a:pt x="34" y="6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0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581"/>
                                    <a:ext cx="39" cy="55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5 h 55"/>
                                      <a:gd name="T2" fmla="*/ 0 w 39"/>
                                      <a:gd name="T3" fmla="*/ 0 h 55"/>
                                      <a:gd name="T4" fmla="*/ 39 w 39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5">
                                        <a:moveTo>
                                          <a:pt x="39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1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63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0"/>
                                      <a:gd name="T2" fmla="*/ 17 w 25"/>
                                      <a:gd name="T3" fmla="*/ 10 h 50"/>
                                      <a:gd name="T4" fmla="*/ 25 w 25"/>
                                      <a:gd name="T5" fmla="*/ 23 h 50"/>
                                      <a:gd name="T6" fmla="*/ 25 w 25"/>
                                      <a:gd name="T7" fmla="*/ 30 h 50"/>
                                      <a:gd name="T8" fmla="*/ 25 w 25"/>
                                      <a:gd name="T9" fmla="*/ 35 h 50"/>
                                      <a:gd name="T10" fmla="*/ 25 w 25"/>
                                      <a:gd name="T11" fmla="*/ 42 h 50"/>
                                      <a:gd name="T12" fmla="*/ 22 w 25"/>
                                      <a:gd name="T13" fmla="*/ 50 h 50"/>
                                      <a:gd name="T14" fmla="*/ 15 w 25"/>
                                      <a:gd name="T15" fmla="*/ 45 h 50"/>
                                      <a:gd name="T16" fmla="*/ 7 w 25"/>
                                      <a:gd name="T17" fmla="*/ 40 h 50"/>
                                      <a:gd name="T18" fmla="*/ 5 w 25"/>
                                      <a:gd name="T19" fmla="*/ 35 h 50"/>
                                      <a:gd name="T20" fmla="*/ 0 w 25"/>
                                      <a:gd name="T21" fmla="*/ 28 h 50"/>
                                      <a:gd name="T22" fmla="*/ 0 w 25"/>
                                      <a:gd name="T23" fmla="*/ 20 h 50"/>
                                      <a:gd name="T24" fmla="*/ 0 w 25"/>
                                      <a:gd name="T25" fmla="*/ 13 h 50"/>
                                      <a:gd name="T26" fmla="*/ 2 w 25"/>
                                      <a:gd name="T27" fmla="*/ 5 h 50"/>
                                      <a:gd name="T28" fmla="*/ 7 w 25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7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2" name="Freeform 2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614"/>
                                    <a:ext cx="37" cy="10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57 h 107"/>
                                      <a:gd name="T2" fmla="*/ 0 w 37"/>
                                      <a:gd name="T3" fmla="*/ 0 h 107"/>
                                      <a:gd name="T4" fmla="*/ 20 w 37"/>
                                      <a:gd name="T5" fmla="*/ 57 h 107"/>
                                      <a:gd name="T6" fmla="*/ 20 w 37"/>
                                      <a:gd name="T7" fmla="*/ 57 h 107"/>
                                      <a:gd name="T8" fmla="*/ 32 w 37"/>
                                      <a:gd name="T9" fmla="*/ 67 h 107"/>
                                      <a:gd name="T10" fmla="*/ 37 w 37"/>
                                      <a:gd name="T11" fmla="*/ 79 h 107"/>
                                      <a:gd name="T12" fmla="*/ 37 w 37"/>
                                      <a:gd name="T13" fmla="*/ 94 h 107"/>
                                      <a:gd name="T14" fmla="*/ 35 w 37"/>
                                      <a:gd name="T15" fmla="*/ 107 h 107"/>
                                      <a:gd name="T16" fmla="*/ 27 w 37"/>
                                      <a:gd name="T17" fmla="*/ 102 h 107"/>
                                      <a:gd name="T18" fmla="*/ 22 w 37"/>
                                      <a:gd name="T19" fmla="*/ 97 h 107"/>
                                      <a:gd name="T20" fmla="*/ 20 w 37"/>
                                      <a:gd name="T21" fmla="*/ 92 h 107"/>
                                      <a:gd name="T22" fmla="*/ 15 w 37"/>
                                      <a:gd name="T23" fmla="*/ 84 h 107"/>
                                      <a:gd name="T24" fmla="*/ 15 w 37"/>
                                      <a:gd name="T25" fmla="*/ 77 h 107"/>
                                      <a:gd name="T26" fmla="*/ 15 w 37"/>
                                      <a:gd name="T27" fmla="*/ 69 h 107"/>
                                      <a:gd name="T28" fmla="*/ 17 w 37"/>
                                      <a:gd name="T29" fmla="*/ 62 h 107"/>
                                      <a:gd name="T30" fmla="*/ 20 w 37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7" h="107">
                                        <a:moveTo>
                                          <a:pt x="2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  <a:moveTo>
                                          <a:pt x="20" y="57"/>
                                        </a:moveTo>
                                        <a:lnTo>
                                          <a:pt x="32" y="67"/>
                                        </a:lnTo>
                                        <a:lnTo>
                                          <a:pt x="37" y="79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62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3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614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57 h 57"/>
                                      <a:gd name="T2" fmla="*/ 0 w 20"/>
                                      <a:gd name="T3" fmla="*/ 0 h 57"/>
                                      <a:gd name="T4" fmla="*/ 20 w 2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2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4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71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0"/>
                                      <a:gd name="T2" fmla="*/ 17 w 22"/>
                                      <a:gd name="T3" fmla="*/ 10 h 50"/>
                                      <a:gd name="T4" fmla="*/ 22 w 22"/>
                                      <a:gd name="T5" fmla="*/ 22 h 50"/>
                                      <a:gd name="T6" fmla="*/ 22 w 22"/>
                                      <a:gd name="T7" fmla="*/ 37 h 50"/>
                                      <a:gd name="T8" fmla="*/ 20 w 22"/>
                                      <a:gd name="T9" fmla="*/ 50 h 50"/>
                                      <a:gd name="T10" fmla="*/ 12 w 22"/>
                                      <a:gd name="T11" fmla="*/ 45 h 50"/>
                                      <a:gd name="T12" fmla="*/ 7 w 22"/>
                                      <a:gd name="T13" fmla="*/ 40 h 50"/>
                                      <a:gd name="T14" fmla="*/ 5 w 22"/>
                                      <a:gd name="T15" fmla="*/ 35 h 50"/>
                                      <a:gd name="T16" fmla="*/ 0 w 22"/>
                                      <a:gd name="T17" fmla="*/ 27 h 50"/>
                                      <a:gd name="T18" fmla="*/ 0 w 22"/>
                                      <a:gd name="T19" fmla="*/ 20 h 50"/>
                                      <a:gd name="T20" fmla="*/ 0 w 22"/>
                                      <a:gd name="T21" fmla="*/ 12 h 50"/>
                                      <a:gd name="T22" fmla="*/ 2 w 22"/>
                                      <a:gd name="T23" fmla="*/ 5 h 50"/>
                                      <a:gd name="T24" fmla="*/ 5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5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5" name="Freeform 2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7" y="641"/>
                                    <a:ext cx="40" cy="107"/>
                                  </a:xfrm>
                                  <a:custGeom>
                                    <a:avLst/>
                                    <a:gdLst>
                                      <a:gd name="T0" fmla="*/ 23 w 40"/>
                                      <a:gd name="T1" fmla="*/ 57 h 107"/>
                                      <a:gd name="T2" fmla="*/ 0 w 40"/>
                                      <a:gd name="T3" fmla="*/ 0 h 107"/>
                                      <a:gd name="T4" fmla="*/ 23 w 40"/>
                                      <a:gd name="T5" fmla="*/ 57 h 107"/>
                                      <a:gd name="T6" fmla="*/ 23 w 40"/>
                                      <a:gd name="T7" fmla="*/ 57 h 107"/>
                                      <a:gd name="T8" fmla="*/ 35 w 40"/>
                                      <a:gd name="T9" fmla="*/ 70 h 107"/>
                                      <a:gd name="T10" fmla="*/ 40 w 40"/>
                                      <a:gd name="T11" fmla="*/ 82 h 107"/>
                                      <a:gd name="T12" fmla="*/ 40 w 40"/>
                                      <a:gd name="T13" fmla="*/ 95 h 107"/>
                                      <a:gd name="T14" fmla="*/ 38 w 40"/>
                                      <a:gd name="T15" fmla="*/ 107 h 107"/>
                                      <a:gd name="T16" fmla="*/ 30 w 40"/>
                                      <a:gd name="T17" fmla="*/ 105 h 107"/>
                                      <a:gd name="T18" fmla="*/ 25 w 40"/>
                                      <a:gd name="T19" fmla="*/ 97 h 107"/>
                                      <a:gd name="T20" fmla="*/ 23 w 40"/>
                                      <a:gd name="T21" fmla="*/ 92 h 107"/>
                                      <a:gd name="T22" fmla="*/ 18 w 40"/>
                                      <a:gd name="T23" fmla="*/ 85 h 107"/>
                                      <a:gd name="T24" fmla="*/ 18 w 40"/>
                                      <a:gd name="T25" fmla="*/ 77 h 107"/>
                                      <a:gd name="T26" fmla="*/ 18 w 40"/>
                                      <a:gd name="T27" fmla="*/ 70 h 107"/>
                                      <a:gd name="T28" fmla="*/ 20 w 40"/>
                                      <a:gd name="T29" fmla="*/ 65 h 107"/>
                                      <a:gd name="T30" fmla="*/ 23 w 40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07">
                                        <a:moveTo>
                                          <a:pt x="2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  <a:moveTo>
                                          <a:pt x="23" y="57"/>
                                        </a:moveTo>
                                        <a:lnTo>
                                          <a:pt x="35" y="70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8" y="107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8" y="77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6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641"/>
                                    <a:ext cx="23" cy="57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57 h 57"/>
                                      <a:gd name="T2" fmla="*/ 0 w 23"/>
                                      <a:gd name="T3" fmla="*/ 0 h 57"/>
                                      <a:gd name="T4" fmla="*/ 23 w 2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3" h="57">
                                        <a:moveTo>
                                          <a:pt x="2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7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69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0"/>
                                      <a:gd name="T2" fmla="*/ 17 w 22"/>
                                      <a:gd name="T3" fmla="*/ 13 h 50"/>
                                      <a:gd name="T4" fmla="*/ 22 w 22"/>
                                      <a:gd name="T5" fmla="*/ 25 h 50"/>
                                      <a:gd name="T6" fmla="*/ 22 w 22"/>
                                      <a:gd name="T7" fmla="*/ 38 h 50"/>
                                      <a:gd name="T8" fmla="*/ 20 w 22"/>
                                      <a:gd name="T9" fmla="*/ 50 h 50"/>
                                      <a:gd name="T10" fmla="*/ 12 w 22"/>
                                      <a:gd name="T11" fmla="*/ 48 h 50"/>
                                      <a:gd name="T12" fmla="*/ 7 w 22"/>
                                      <a:gd name="T13" fmla="*/ 40 h 50"/>
                                      <a:gd name="T14" fmla="*/ 5 w 22"/>
                                      <a:gd name="T15" fmla="*/ 35 h 50"/>
                                      <a:gd name="T16" fmla="*/ 0 w 22"/>
                                      <a:gd name="T17" fmla="*/ 28 h 50"/>
                                      <a:gd name="T18" fmla="*/ 0 w 22"/>
                                      <a:gd name="T19" fmla="*/ 20 h 50"/>
                                      <a:gd name="T20" fmla="*/ 0 w 22"/>
                                      <a:gd name="T21" fmla="*/ 13 h 50"/>
                                      <a:gd name="T22" fmla="*/ 2 w 22"/>
                                      <a:gd name="T23" fmla="*/ 8 h 50"/>
                                      <a:gd name="T24" fmla="*/ 5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5" y="0"/>
                                        </a:moveTo>
                                        <a:lnTo>
                                          <a:pt x="17" y="1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8" name="Freeform 2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0" y="554"/>
                                    <a:ext cx="63" cy="102"/>
                                  </a:xfrm>
                                  <a:custGeom>
                                    <a:avLst/>
                                    <a:gdLst>
                                      <a:gd name="T0" fmla="*/ 43 w 63"/>
                                      <a:gd name="T1" fmla="*/ 52 h 102"/>
                                      <a:gd name="T2" fmla="*/ 0 w 63"/>
                                      <a:gd name="T3" fmla="*/ 0 h 102"/>
                                      <a:gd name="T4" fmla="*/ 43 w 63"/>
                                      <a:gd name="T5" fmla="*/ 52 h 102"/>
                                      <a:gd name="T6" fmla="*/ 43 w 63"/>
                                      <a:gd name="T7" fmla="*/ 52 h 102"/>
                                      <a:gd name="T8" fmla="*/ 55 w 63"/>
                                      <a:gd name="T9" fmla="*/ 65 h 102"/>
                                      <a:gd name="T10" fmla="*/ 60 w 63"/>
                                      <a:gd name="T11" fmla="*/ 77 h 102"/>
                                      <a:gd name="T12" fmla="*/ 63 w 63"/>
                                      <a:gd name="T13" fmla="*/ 85 h 102"/>
                                      <a:gd name="T14" fmla="*/ 63 w 63"/>
                                      <a:gd name="T15" fmla="*/ 90 h 102"/>
                                      <a:gd name="T16" fmla="*/ 60 w 63"/>
                                      <a:gd name="T17" fmla="*/ 97 h 102"/>
                                      <a:gd name="T18" fmla="*/ 58 w 63"/>
                                      <a:gd name="T19" fmla="*/ 102 h 102"/>
                                      <a:gd name="T20" fmla="*/ 50 w 63"/>
                                      <a:gd name="T21" fmla="*/ 100 h 102"/>
                                      <a:gd name="T22" fmla="*/ 45 w 63"/>
                                      <a:gd name="T23" fmla="*/ 95 h 102"/>
                                      <a:gd name="T24" fmla="*/ 40 w 63"/>
                                      <a:gd name="T25" fmla="*/ 87 h 102"/>
                                      <a:gd name="T26" fmla="*/ 38 w 63"/>
                                      <a:gd name="T27" fmla="*/ 82 h 102"/>
                                      <a:gd name="T28" fmla="*/ 35 w 63"/>
                                      <a:gd name="T29" fmla="*/ 75 h 102"/>
                                      <a:gd name="T30" fmla="*/ 35 w 63"/>
                                      <a:gd name="T31" fmla="*/ 67 h 102"/>
                                      <a:gd name="T32" fmla="*/ 38 w 63"/>
                                      <a:gd name="T33" fmla="*/ 60 h 102"/>
                                      <a:gd name="T34" fmla="*/ 43 w 63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02">
                                        <a:moveTo>
                                          <a:pt x="43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  <a:moveTo>
                                          <a:pt x="43" y="52"/>
                                        </a:moveTo>
                                        <a:lnTo>
                                          <a:pt x="55" y="65"/>
                                        </a:lnTo>
                                        <a:lnTo>
                                          <a:pt x="60" y="77"/>
                                        </a:lnTo>
                                        <a:lnTo>
                                          <a:pt x="63" y="85"/>
                                        </a:lnTo>
                                        <a:lnTo>
                                          <a:pt x="63" y="90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58" y="102"/>
                                        </a:lnTo>
                                        <a:lnTo>
                                          <a:pt x="50" y="100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8" y="82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38" y="6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9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554"/>
                                    <a:ext cx="43" cy="52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2 h 52"/>
                                      <a:gd name="T2" fmla="*/ 0 w 43"/>
                                      <a:gd name="T3" fmla="*/ 0 h 52"/>
                                      <a:gd name="T4" fmla="*/ 43 w 43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2">
                                        <a:moveTo>
                                          <a:pt x="43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0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5" y="606"/>
                                    <a:ext cx="28" cy="50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0"/>
                                      <a:gd name="T2" fmla="*/ 20 w 28"/>
                                      <a:gd name="T3" fmla="*/ 13 h 50"/>
                                      <a:gd name="T4" fmla="*/ 25 w 28"/>
                                      <a:gd name="T5" fmla="*/ 25 h 50"/>
                                      <a:gd name="T6" fmla="*/ 28 w 28"/>
                                      <a:gd name="T7" fmla="*/ 33 h 50"/>
                                      <a:gd name="T8" fmla="*/ 28 w 28"/>
                                      <a:gd name="T9" fmla="*/ 38 h 50"/>
                                      <a:gd name="T10" fmla="*/ 25 w 28"/>
                                      <a:gd name="T11" fmla="*/ 45 h 50"/>
                                      <a:gd name="T12" fmla="*/ 23 w 28"/>
                                      <a:gd name="T13" fmla="*/ 50 h 50"/>
                                      <a:gd name="T14" fmla="*/ 15 w 28"/>
                                      <a:gd name="T15" fmla="*/ 48 h 50"/>
                                      <a:gd name="T16" fmla="*/ 10 w 28"/>
                                      <a:gd name="T17" fmla="*/ 43 h 50"/>
                                      <a:gd name="T18" fmla="*/ 5 w 28"/>
                                      <a:gd name="T19" fmla="*/ 35 h 50"/>
                                      <a:gd name="T20" fmla="*/ 3 w 28"/>
                                      <a:gd name="T21" fmla="*/ 30 h 50"/>
                                      <a:gd name="T22" fmla="*/ 0 w 28"/>
                                      <a:gd name="T23" fmla="*/ 23 h 50"/>
                                      <a:gd name="T24" fmla="*/ 0 w 28"/>
                                      <a:gd name="T25" fmla="*/ 15 h 50"/>
                                      <a:gd name="T26" fmla="*/ 3 w 28"/>
                                      <a:gd name="T27" fmla="*/ 8 h 50"/>
                                      <a:gd name="T28" fmla="*/ 8 w 28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0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38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1" name="Freeform 2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521"/>
                                    <a:ext cx="57" cy="110"/>
                                  </a:xfrm>
                                  <a:custGeom>
                                    <a:avLst/>
                                    <a:gdLst>
                                      <a:gd name="T0" fmla="*/ 37 w 57"/>
                                      <a:gd name="T1" fmla="*/ 60 h 110"/>
                                      <a:gd name="T2" fmla="*/ 0 w 57"/>
                                      <a:gd name="T3" fmla="*/ 0 h 110"/>
                                      <a:gd name="T4" fmla="*/ 37 w 57"/>
                                      <a:gd name="T5" fmla="*/ 60 h 110"/>
                                      <a:gd name="T6" fmla="*/ 37 w 57"/>
                                      <a:gd name="T7" fmla="*/ 60 h 110"/>
                                      <a:gd name="T8" fmla="*/ 50 w 57"/>
                                      <a:gd name="T9" fmla="*/ 73 h 110"/>
                                      <a:gd name="T10" fmla="*/ 55 w 57"/>
                                      <a:gd name="T11" fmla="*/ 83 h 110"/>
                                      <a:gd name="T12" fmla="*/ 57 w 57"/>
                                      <a:gd name="T13" fmla="*/ 90 h 110"/>
                                      <a:gd name="T14" fmla="*/ 57 w 57"/>
                                      <a:gd name="T15" fmla="*/ 98 h 110"/>
                                      <a:gd name="T16" fmla="*/ 55 w 57"/>
                                      <a:gd name="T17" fmla="*/ 103 h 110"/>
                                      <a:gd name="T18" fmla="*/ 52 w 57"/>
                                      <a:gd name="T19" fmla="*/ 110 h 110"/>
                                      <a:gd name="T20" fmla="*/ 45 w 57"/>
                                      <a:gd name="T21" fmla="*/ 105 h 110"/>
                                      <a:gd name="T22" fmla="*/ 40 w 57"/>
                                      <a:gd name="T23" fmla="*/ 100 h 110"/>
                                      <a:gd name="T24" fmla="*/ 35 w 57"/>
                                      <a:gd name="T25" fmla="*/ 95 h 110"/>
                                      <a:gd name="T26" fmla="*/ 32 w 57"/>
                                      <a:gd name="T27" fmla="*/ 88 h 110"/>
                                      <a:gd name="T28" fmla="*/ 30 w 57"/>
                                      <a:gd name="T29" fmla="*/ 80 h 110"/>
                                      <a:gd name="T30" fmla="*/ 30 w 57"/>
                                      <a:gd name="T31" fmla="*/ 73 h 110"/>
                                      <a:gd name="T32" fmla="*/ 32 w 57"/>
                                      <a:gd name="T33" fmla="*/ 65 h 110"/>
                                      <a:gd name="T34" fmla="*/ 37 w 57"/>
                                      <a:gd name="T35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  <a:moveTo>
                                          <a:pt x="37" y="60"/>
                                        </a:moveTo>
                                        <a:lnTo>
                                          <a:pt x="50" y="73"/>
                                        </a:lnTo>
                                        <a:lnTo>
                                          <a:pt x="55" y="83"/>
                                        </a:lnTo>
                                        <a:lnTo>
                                          <a:pt x="57" y="90"/>
                                        </a:lnTo>
                                        <a:lnTo>
                                          <a:pt x="57" y="98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52" y="110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40" y="100"/>
                                        </a:lnTo>
                                        <a:lnTo>
                                          <a:pt x="35" y="95"/>
                                        </a:lnTo>
                                        <a:lnTo>
                                          <a:pt x="32" y="88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2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8" y="521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0 h 60"/>
                                      <a:gd name="T2" fmla="*/ 0 w 37"/>
                                      <a:gd name="T3" fmla="*/ 0 h 60"/>
                                      <a:gd name="T4" fmla="*/ 37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3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581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0"/>
                                      <a:gd name="T2" fmla="*/ 20 w 27"/>
                                      <a:gd name="T3" fmla="*/ 13 h 50"/>
                                      <a:gd name="T4" fmla="*/ 25 w 27"/>
                                      <a:gd name="T5" fmla="*/ 23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8 h 50"/>
                                      <a:gd name="T10" fmla="*/ 25 w 27"/>
                                      <a:gd name="T11" fmla="*/ 43 h 50"/>
                                      <a:gd name="T12" fmla="*/ 22 w 27"/>
                                      <a:gd name="T13" fmla="*/ 50 h 50"/>
                                      <a:gd name="T14" fmla="*/ 15 w 27"/>
                                      <a:gd name="T15" fmla="*/ 45 h 50"/>
                                      <a:gd name="T16" fmla="*/ 10 w 27"/>
                                      <a:gd name="T17" fmla="*/ 40 h 50"/>
                                      <a:gd name="T18" fmla="*/ 5 w 27"/>
                                      <a:gd name="T19" fmla="*/ 35 h 50"/>
                                      <a:gd name="T20" fmla="*/ 2 w 27"/>
                                      <a:gd name="T21" fmla="*/ 28 h 50"/>
                                      <a:gd name="T22" fmla="*/ 0 w 27"/>
                                      <a:gd name="T23" fmla="*/ 20 h 50"/>
                                      <a:gd name="T24" fmla="*/ 0 w 27"/>
                                      <a:gd name="T25" fmla="*/ 13 h 50"/>
                                      <a:gd name="T26" fmla="*/ 2 w 27"/>
                                      <a:gd name="T27" fmla="*/ 5 h 50"/>
                                      <a:gd name="T28" fmla="*/ 7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7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4" name="Freeform 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6" y="504"/>
                                    <a:ext cx="54" cy="102"/>
                                  </a:xfrm>
                                  <a:custGeom>
                                    <a:avLst/>
                                    <a:gdLst>
                                      <a:gd name="T0" fmla="*/ 34 w 54"/>
                                      <a:gd name="T1" fmla="*/ 52 h 102"/>
                                      <a:gd name="T2" fmla="*/ 0 w 54"/>
                                      <a:gd name="T3" fmla="*/ 0 h 102"/>
                                      <a:gd name="T4" fmla="*/ 34 w 54"/>
                                      <a:gd name="T5" fmla="*/ 52 h 102"/>
                                      <a:gd name="T6" fmla="*/ 34 w 54"/>
                                      <a:gd name="T7" fmla="*/ 52 h 102"/>
                                      <a:gd name="T8" fmla="*/ 47 w 54"/>
                                      <a:gd name="T9" fmla="*/ 65 h 102"/>
                                      <a:gd name="T10" fmla="*/ 52 w 54"/>
                                      <a:gd name="T11" fmla="*/ 77 h 102"/>
                                      <a:gd name="T12" fmla="*/ 54 w 54"/>
                                      <a:gd name="T13" fmla="*/ 82 h 102"/>
                                      <a:gd name="T14" fmla="*/ 54 w 54"/>
                                      <a:gd name="T15" fmla="*/ 90 h 102"/>
                                      <a:gd name="T16" fmla="*/ 52 w 54"/>
                                      <a:gd name="T17" fmla="*/ 97 h 102"/>
                                      <a:gd name="T18" fmla="*/ 49 w 54"/>
                                      <a:gd name="T19" fmla="*/ 102 h 102"/>
                                      <a:gd name="T20" fmla="*/ 44 w 54"/>
                                      <a:gd name="T21" fmla="*/ 100 h 102"/>
                                      <a:gd name="T22" fmla="*/ 37 w 54"/>
                                      <a:gd name="T23" fmla="*/ 95 h 102"/>
                                      <a:gd name="T24" fmla="*/ 32 w 54"/>
                                      <a:gd name="T25" fmla="*/ 87 h 102"/>
                                      <a:gd name="T26" fmla="*/ 29 w 54"/>
                                      <a:gd name="T27" fmla="*/ 82 h 102"/>
                                      <a:gd name="T28" fmla="*/ 27 w 54"/>
                                      <a:gd name="T29" fmla="*/ 75 h 102"/>
                                      <a:gd name="T30" fmla="*/ 27 w 54"/>
                                      <a:gd name="T31" fmla="*/ 67 h 102"/>
                                      <a:gd name="T32" fmla="*/ 29 w 54"/>
                                      <a:gd name="T33" fmla="*/ 60 h 102"/>
                                      <a:gd name="T34" fmla="*/ 34 w 54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02">
                                        <a:moveTo>
                                          <a:pt x="34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  <a:moveTo>
                                          <a:pt x="34" y="52"/>
                                        </a:moveTo>
                                        <a:lnTo>
                                          <a:pt x="47" y="65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54" y="82"/>
                                        </a:lnTo>
                                        <a:lnTo>
                                          <a:pt x="54" y="90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9" y="102"/>
                                        </a:lnTo>
                                        <a:lnTo>
                                          <a:pt x="44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29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9" y="6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5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6" y="50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52 h 52"/>
                                      <a:gd name="T2" fmla="*/ 0 w 34"/>
                                      <a:gd name="T3" fmla="*/ 0 h 52"/>
                                      <a:gd name="T4" fmla="*/ 34 w 34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52">
                                        <a:moveTo>
                                          <a:pt x="34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6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3" y="556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0"/>
                                      <a:gd name="T2" fmla="*/ 20 w 27"/>
                                      <a:gd name="T3" fmla="*/ 13 h 50"/>
                                      <a:gd name="T4" fmla="*/ 25 w 27"/>
                                      <a:gd name="T5" fmla="*/ 25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8 h 50"/>
                                      <a:gd name="T10" fmla="*/ 25 w 27"/>
                                      <a:gd name="T11" fmla="*/ 45 h 50"/>
                                      <a:gd name="T12" fmla="*/ 22 w 27"/>
                                      <a:gd name="T13" fmla="*/ 50 h 50"/>
                                      <a:gd name="T14" fmla="*/ 17 w 27"/>
                                      <a:gd name="T15" fmla="*/ 48 h 50"/>
                                      <a:gd name="T16" fmla="*/ 10 w 27"/>
                                      <a:gd name="T17" fmla="*/ 43 h 50"/>
                                      <a:gd name="T18" fmla="*/ 5 w 27"/>
                                      <a:gd name="T19" fmla="*/ 35 h 50"/>
                                      <a:gd name="T20" fmla="*/ 2 w 27"/>
                                      <a:gd name="T21" fmla="*/ 30 h 50"/>
                                      <a:gd name="T22" fmla="*/ 0 w 27"/>
                                      <a:gd name="T23" fmla="*/ 23 h 50"/>
                                      <a:gd name="T24" fmla="*/ 0 w 27"/>
                                      <a:gd name="T25" fmla="*/ 15 h 50"/>
                                      <a:gd name="T26" fmla="*/ 2 w 27"/>
                                      <a:gd name="T27" fmla="*/ 8 h 50"/>
                                      <a:gd name="T28" fmla="*/ 7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7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7" y="48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7" name="Freeform 2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6" y="476"/>
                                    <a:ext cx="64" cy="103"/>
                                  </a:xfrm>
                                  <a:custGeom>
                                    <a:avLst/>
                                    <a:gdLst>
                                      <a:gd name="T0" fmla="*/ 45 w 64"/>
                                      <a:gd name="T1" fmla="*/ 53 h 103"/>
                                      <a:gd name="T2" fmla="*/ 0 w 64"/>
                                      <a:gd name="T3" fmla="*/ 0 h 103"/>
                                      <a:gd name="T4" fmla="*/ 45 w 64"/>
                                      <a:gd name="T5" fmla="*/ 53 h 103"/>
                                      <a:gd name="T6" fmla="*/ 45 w 64"/>
                                      <a:gd name="T7" fmla="*/ 53 h 103"/>
                                      <a:gd name="T8" fmla="*/ 57 w 64"/>
                                      <a:gd name="T9" fmla="*/ 63 h 103"/>
                                      <a:gd name="T10" fmla="*/ 62 w 64"/>
                                      <a:gd name="T11" fmla="*/ 75 h 103"/>
                                      <a:gd name="T12" fmla="*/ 64 w 64"/>
                                      <a:gd name="T13" fmla="*/ 83 h 103"/>
                                      <a:gd name="T14" fmla="*/ 64 w 64"/>
                                      <a:gd name="T15" fmla="*/ 88 h 103"/>
                                      <a:gd name="T16" fmla="*/ 62 w 64"/>
                                      <a:gd name="T17" fmla="*/ 95 h 103"/>
                                      <a:gd name="T18" fmla="*/ 60 w 64"/>
                                      <a:gd name="T19" fmla="*/ 103 h 103"/>
                                      <a:gd name="T20" fmla="*/ 55 w 64"/>
                                      <a:gd name="T21" fmla="*/ 98 h 103"/>
                                      <a:gd name="T22" fmla="*/ 47 w 64"/>
                                      <a:gd name="T23" fmla="*/ 93 h 103"/>
                                      <a:gd name="T24" fmla="*/ 42 w 64"/>
                                      <a:gd name="T25" fmla="*/ 88 h 103"/>
                                      <a:gd name="T26" fmla="*/ 40 w 64"/>
                                      <a:gd name="T27" fmla="*/ 80 h 103"/>
                                      <a:gd name="T28" fmla="*/ 37 w 64"/>
                                      <a:gd name="T29" fmla="*/ 73 h 103"/>
                                      <a:gd name="T30" fmla="*/ 37 w 64"/>
                                      <a:gd name="T31" fmla="*/ 65 h 103"/>
                                      <a:gd name="T32" fmla="*/ 40 w 64"/>
                                      <a:gd name="T33" fmla="*/ 60 h 103"/>
                                      <a:gd name="T34" fmla="*/ 45 w 64"/>
                                      <a:gd name="T35" fmla="*/ 53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03">
                                        <a:moveTo>
                                          <a:pt x="45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  <a:moveTo>
                                          <a:pt x="45" y="53"/>
                                        </a:moveTo>
                                        <a:lnTo>
                                          <a:pt x="57" y="63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64" y="83"/>
                                        </a:lnTo>
                                        <a:lnTo>
                                          <a:pt x="64" y="88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60" y="103"/>
                                        </a:lnTo>
                                        <a:lnTo>
                                          <a:pt x="55" y="98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8" name="Freeform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476"/>
                                    <a:ext cx="45" cy="53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3 h 53"/>
                                      <a:gd name="T2" fmla="*/ 0 w 45"/>
                                      <a:gd name="T3" fmla="*/ 0 h 53"/>
                                      <a:gd name="T4" fmla="*/ 45 w 45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3">
                                        <a:moveTo>
                                          <a:pt x="45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9" name="Freeform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529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0"/>
                                      <a:gd name="T2" fmla="*/ 20 w 27"/>
                                      <a:gd name="T3" fmla="*/ 10 h 50"/>
                                      <a:gd name="T4" fmla="*/ 25 w 27"/>
                                      <a:gd name="T5" fmla="*/ 22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5 h 50"/>
                                      <a:gd name="T10" fmla="*/ 25 w 27"/>
                                      <a:gd name="T11" fmla="*/ 42 h 50"/>
                                      <a:gd name="T12" fmla="*/ 23 w 27"/>
                                      <a:gd name="T13" fmla="*/ 50 h 50"/>
                                      <a:gd name="T14" fmla="*/ 18 w 27"/>
                                      <a:gd name="T15" fmla="*/ 45 h 50"/>
                                      <a:gd name="T16" fmla="*/ 10 w 27"/>
                                      <a:gd name="T17" fmla="*/ 40 h 50"/>
                                      <a:gd name="T18" fmla="*/ 5 w 27"/>
                                      <a:gd name="T19" fmla="*/ 35 h 50"/>
                                      <a:gd name="T20" fmla="*/ 3 w 27"/>
                                      <a:gd name="T21" fmla="*/ 27 h 50"/>
                                      <a:gd name="T22" fmla="*/ 0 w 27"/>
                                      <a:gd name="T23" fmla="*/ 20 h 50"/>
                                      <a:gd name="T24" fmla="*/ 0 w 27"/>
                                      <a:gd name="T25" fmla="*/ 12 h 50"/>
                                      <a:gd name="T26" fmla="*/ 3 w 27"/>
                                      <a:gd name="T27" fmla="*/ 7 h 50"/>
                                      <a:gd name="T28" fmla="*/ 8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8" y="0"/>
                                        </a:moveTo>
                                        <a:lnTo>
                                          <a:pt x="20" y="1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0" name="Freeform 2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459"/>
                                    <a:ext cx="82" cy="97"/>
                                  </a:xfrm>
                                  <a:custGeom>
                                    <a:avLst/>
                                    <a:gdLst>
                                      <a:gd name="T0" fmla="*/ 55 w 82"/>
                                      <a:gd name="T1" fmla="*/ 50 h 97"/>
                                      <a:gd name="T2" fmla="*/ 0 w 82"/>
                                      <a:gd name="T3" fmla="*/ 0 h 97"/>
                                      <a:gd name="T4" fmla="*/ 55 w 82"/>
                                      <a:gd name="T5" fmla="*/ 50 h 97"/>
                                      <a:gd name="T6" fmla="*/ 55 w 82"/>
                                      <a:gd name="T7" fmla="*/ 50 h 97"/>
                                      <a:gd name="T8" fmla="*/ 70 w 82"/>
                                      <a:gd name="T9" fmla="*/ 60 h 97"/>
                                      <a:gd name="T10" fmla="*/ 77 w 82"/>
                                      <a:gd name="T11" fmla="*/ 72 h 97"/>
                                      <a:gd name="T12" fmla="*/ 82 w 82"/>
                                      <a:gd name="T13" fmla="*/ 80 h 97"/>
                                      <a:gd name="T14" fmla="*/ 82 w 82"/>
                                      <a:gd name="T15" fmla="*/ 85 h 97"/>
                                      <a:gd name="T16" fmla="*/ 82 w 82"/>
                                      <a:gd name="T17" fmla="*/ 92 h 97"/>
                                      <a:gd name="T18" fmla="*/ 82 w 82"/>
                                      <a:gd name="T19" fmla="*/ 97 h 97"/>
                                      <a:gd name="T20" fmla="*/ 72 w 82"/>
                                      <a:gd name="T21" fmla="*/ 95 h 97"/>
                                      <a:gd name="T22" fmla="*/ 67 w 82"/>
                                      <a:gd name="T23" fmla="*/ 90 h 97"/>
                                      <a:gd name="T24" fmla="*/ 60 w 82"/>
                                      <a:gd name="T25" fmla="*/ 85 h 97"/>
                                      <a:gd name="T26" fmla="*/ 55 w 82"/>
                                      <a:gd name="T27" fmla="*/ 77 h 97"/>
                                      <a:gd name="T28" fmla="*/ 52 w 82"/>
                                      <a:gd name="T29" fmla="*/ 70 h 97"/>
                                      <a:gd name="T30" fmla="*/ 52 w 82"/>
                                      <a:gd name="T31" fmla="*/ 62 h 97"/>
                                      <a:gd name="T32" fmla="*/ 52 w 82"/>
                                      <a:gd name="T33" fmla="*/ 55 h 97"/>
                                      <a:gd name="T34" fmla="*/ 55 w 82"/>
                                      <a:gd name="T35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2" h="97">
                                        <a:moveTo>
                                          <a:pt x="5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  <a:moveTo>
                                          <a:pt x="55" y="50"/>
                                        </a:moveTo>
                                        <a:lnTo>
                                          <a:pt x="70" y="60"/>
                                        </a:lnTo>
                                        <a:lnTo>
                                          <a:pt x="77" y="72"/>
                                        </a:lnTo>
                                        <a:lnTo>
                                          <a:pt x="82" y="80"/>
                                        </a:lnTo>
                                        <a:lnTo>
                                          <a:pt x="82" y="85"/>
                                        </a:lnTo>
                                        <a:lnTo>
                                          <a:pt x="82" y="92"/>
                                        </a:lnTo>
                                        <a:lnTo>
                                          <a:pt x="82" y="97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67" y="90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77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2" y="62"/>
                                        </a:lnTo>
                                        <a:lnTo>
                                          <a:pt x="52" y="55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1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459"/>
                                    <a:ext cx="55" cy="5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50 h 50"/>
                                      <a:gd name="T2" fmla="*/ 0 w 55"/>
                                      <a:gd name="T3" fmla="*/ 0 h 50"/>
                                      <a:gd name="T4" fmla="*/ 55 w 5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50">
                                        <a:moveTo>
                                          <a:pt x="5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2" name="Freeform 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509"/>
                                    <a:ext cx="30" cy="47"/>
                                  </a:xfrm>
                                  <a:custGeom>
                                    <a:avLst/>
                                    <a:gdLst>
                                      <a:gd name="T0" fmla="*/ 3 w 30"/>
                                      <a:gd name="T1" fmla="*/ 0 h 47"/>
                                      <a:gd name="T2" fmla="*/ 18 w 30"/>
                                      <a:gd name="T3" fmla="*/ 10 h 47"/>
                                      <a:gd name="T4" fmla="*/ 25 w 30"/>
                                      <a:gd name="T5" fmla="*/ 22 h 47"/>
                                      <a:gd name="T6" fmla="*/ 30 w 30"/>
                                      <a:gd name="T7" fmla="*/ 30 h 47"/>
                                      <a:gd name="T8" fmla="*/ 30 w 30"/>
                                      <a:gd name="T9" fmla="*/ 35 h 47"/>
                                      <a:gd name="T10" fmla="*/ 30 w 30"/>
                                      <a:gd name="T11" fmla="*/ 42 h 47"/>
                                      <a:gd name="T12" fmla="*/ 30 w 30"/>
                                      <a:gd name="T13" fmla="*/ 47 h 47"/>
                                      <a:gd name="T14" fmla="*/ 20 w 30"/>
                                      <a:gd name="T15" fmla="*/ 45 h 47"/>
                                      <a:gd name="T16" fmla="*/ 15 w 30"/>
                                      <a:gd name="T17" fmla="*/ 40 h 47"/>
                                      <a:gd name="T18" fmla="*/ 8 w 30"/>
                                      <a:gd name="T19" fmla="*/ 35 h 47"/>
                                      <a:gd name="T20" fmla="*/ 3 w 30"/>
                                      <a:gd name="T21" fmla="*/ 27 h 47"/>
                                      <a:gd name="T22" fmla="*/ 0 w 30"/>
                                      <a:gd name="T23" fmla="*/ 20 h 47"/>
                                      <a:gd name="T24" fmla="*/ 0 w 30"/>
                                      <a:gd name="T25" fmla="*/ 12 h 47"/>
                                      <a:gd name="T26" fmla="*/ 0 w 30"/>
                                      <a:gd name="T27" fmla="*/ 5 h 47"/>
                                      <a:gd name="T28" fmla="*/ 3 w 30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7">
                                        <a:moveTo>
                                          <a:pt x="3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3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 h 22"/>
                                      <a:gd name="T2" fmla="*/ 15 w 54"/>
                                      <a:gd name="T3" fmla="*/ 0 h 22"/>
                                      <a:gd name="T4" fmla="*/ 30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20 h 22"/>
                                      <a:gd name="T10" fmla="*/ 40 w 54"/>
                                      <a:gd name="T11" fmla="*/ 22 h 22"/>
                                      <a:gd name="T12" fmla="*/ 25 w 54"/>
                                      <a:gd name="T13" fmla="*/ 20 h 22"/>
                                      <a:gd name="T14" fmla="*/ 17 w 54"/>
                                      <a:gd name="T15" fmla="*/ 17 h 22"/>
                                      <a:gd name="T16" fmla="*/ 10 w 54"/>
                                      <a:gd name="T17" fmla="*/ 12 h 22"/>
                                      <a:gd name="T18" fmla="*/ 5 w 54"/>
                                      <a:gd name="T19" fmla="*/ 7 h 22"/>
                                      <a:gd name="T20" fmla="*/ 0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4" name="Freeform 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 h 22"/>
                                      <a:gd name="T2" fmla="*/ 15 w 54"/>
                                      <a:gd name="T3" fmla="*/ 0 h 22"/>
                                      <a:gd name="T4" fmla="*/ 30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20 h 22"/>
                                      <a:gd name="T10" fmla="*/ 40 w 54"/>
                                      <a:gd name="T11" fmla="*/ 22 h 22"/>
                                      <a:gd name="T12" fmla="*/ 25 w 54"/>
                                      <a:gd name="T13" fmla="*/ 20 h 22"/>
                                      <a:gd name="T14" fmla="*/ 17 w 54"/>
                                      <a:gd name="T15" fmla="*/ 17 h 22"/>
                                      <a:gd name="T16" fmla="*/ 10 w 54"/>
                                      <a:gd name="T17" fmla="*/ 12 h 22"/>
                                      <a:gd name="T18" fmla="*/ 5 w 54"/>
                                      <a:gd name="T19" fmla="*/ 7 h 22"/>
                                      <a:gd name="T20" fmla="*/ 0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5" name="Freeform 2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636"/>
                                    <a:ext cx="114" cy="55"/>
                                  </a:xfrm>
                                  <a:custGeom>
                                    <a:avLst/>
                                    <a:gdLst>
                                      <a:gd name="T0" fmla="*/ 60 w 114"/>
                                      <a:gd name="T1" fmla="*/ 35 h 55"/>
                                      <a:gd name="T2" fmla="*/ 75 w 114"/>
                                      <a:gd name="T3" fmla="*/ 32 h 55"/>
                                      <a:gd name="T4" fmla="*/ 90 w 114"/>
                                      <a:gd name="T5" fmla="*/ 37 h 55"/>
                                      <a:gd name="T6" fmla="*/ 104 w 114"/>
                                      <a:gd name="T7" fmla="*/ 42 h 55"/>
                                      <a:gd name="T8" fmla="*/ 114 w 114"/>
                                      <a:gd name="T9" fmla="*/ 52 h 55"/>
                                      <a:gd name="T10" fmla="*/ 102 w 114"/>
                                      <a:gd name="T11" fmla="*/ 55 h 55"/>
                                      <a:gd name="T12" fmla="*/ 87 w 114"/>
                                      <a:gd name="T13" fmla="*/ 52 h 55"/>
                                      <a:gd name="T14" fmla="*/ 80 w 114"/>
                                      <a:gd name="T15" fmla="*/ 50 h 55"/>
                                      <a:gd name="T16" fmla="*/ 72 w 114"/>
                                      <a:gd name="T17" fmla="*/ 45 h 55"/>
                                      <a:gd name="T18" fmla="*/ 65 w 114"/>
                                      <a:gd name="T19" fmla="*/ 40 h 55"/>
                                      <a:gd name="T20" fmla="*/ 60 w 114"/>
                                      <a:gd name="T21" fmla="*/ 35 h 55"/>
                                      <a:gd name="T22" fmla="*/ 60 w 114"/>
                                      <a:gd name="T23" fmla="*/ 35 h 55"/>
                                      <a:gd name="T24" fmla="*/ 0 w 114"/>
                                      <a:gd name="T25" fmla="*/ 0 h 55"/>
                                      <a:gd name="T26" fmla="*/ 60 w 114"/>
                                      <a:gd name="T27" fmla="*/ 3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14" h="55">
                                        <a:moveTo>
                                          <a:pt x="60" y="35"/>
                                        </a:moveTo>
                                        <a:lnTo>
                                          <a:pt x="75" y="32"/>
                                        </a:lnTo>
                                        <a:lnTo>
                                          <a:pt x="90" y="37"/>
                                        </a:lnTo>
                                        <a:lnTo>
                                          <a:pt x="104" y="42"/>
                                        </a:lnTo>
                                        <a:lnTo>
                                          <a:pt x="114" y="52"/>
                                        </a:lnTo>
                                        <a:lnTo>
                                          <a:pt x="102" y="55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2" y="4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6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668"/>
                                    <a:ext cx="54" cy="23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 h 23"/>
                                      <a:gd name="T2" fmla="*/ 15 w 54"/>
                                      <a:gd name="T3" fmla="*/ 0 h 23"/>
                                      <a:gd name="T4" fmla="*/ 30 w 54"/>
                                      <a:gd name="T5" fmla="*/ 5 h 23"/>
                                      <a:gd name="T6" fmla="*/ 44 w 54"/>
                                      <a:gd name="T7" fmla="*/ 10 h 23"/>
                                      <a:gd name="T8" fmla="*/ 54 w 54"/>
                                      <a:gd name="T9" fmla="*/ 20 h 23"/>
                                      <a:gd name="T10" fmla="*/ 42 w 54"/>
                                      <a:gd name="T11" fmla="*/ 23 h 23"/>
                                      <a:gd name="T12" fmla="*/ 27 w 54"/>
                                      <a:gd name="T13" fmla="*/ 20 h 23"/>
                                      <a:gd name="T14" fmla="*/ 20 w 54"/>
                                      <a:gd name="T15" fmla="*/ 18 h 23"/>
                                      <a:gd name="T16" fmla="*/ 12 w 54"/>
                                      <a:gd name="T17" fmla="*/ 13 h 23"/>
                                      <a:gd name="T18" fmla="*/ 5 w 54"/>
                                      <a:gd name="T19" fmla="*/ 8 h 23"/>
                                      <a:gd name="T20" fmla="*/ 0 w 54"/>
                                      <a:gd name="T2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3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7" name="Freeform 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636"/>
                                    <a:ext cx="60" cy="3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5 h 35"/>
                                      <a:gd name="T2" fmla="*/ 0 w 60"/>
                                      <a:gd name="T3" fmla="*/ 0 h 35"/>
                                      <a:gd name="T4" fmla="*/ 60 w 60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5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8" name="Freeform 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7 w 55"/>
                                      <a:gd name="T3" fmla="*/ 0 h 20"/>
                                      <a:gd name="T4" fmla="*/ 32 w 55"/>
                                      <a:gd name="T5" fmla="*/ 3 h 20"/>
                                      <a:gd name="T6" fmla="*/ 45 w 55"/>
                                      <a:gd name="T7" fmla="*/ 8 h 20"/>
                                      <a:gd name="T8" fmla="*/ 55 w 55"/>
                                      <a:gd name="T9" fmla="*/ 18 h 20"/>
                                      <a:gd name="T10" fmla="*/ 42 w 55"/>
                                      <a:gd name="T11" fmla="*/ 20 h 20"/>
                                      <a:gd name="T12" fmla="*/ 27 w 55"/>
                                      <a:gd name="T13" fmla="*/ 20 h 20"/>
                                      <a:gd name="T14" fmla="*/ 20 w 55"/>
                                      <a:gd name="T15" fmla="*/ 18 h 20"/>
                                      <a:gd name="T16" fmla="*/ 12 w 55"/>
                                      <a:gd name="T17" fmla="*/ 13 h 20"/>
                                      <a:gd name="T18" fmla="*/ 7 w 55"/>
                                      <a:gd name="T19" fmla="*/ 10 h 20"/>
                                      <a:gd name="T20" fmla="*/ 0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5" y="1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9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7 w 55"/>
                                      <a:gd name="T3" fmla="*/ 0 h 20"/>
                                      <a:gd name="T4" fmla="*/ 32 w 55"/>
                                      <a:gd name="T5" fmla="*/ 3 h 20"/>
                                      <a:gd name="T6" fmla="*/ 45 w 55"/>
                                      <a:gd name="T7" fmla="*/ 8 h 20"/>
                                      <a:gd name="T8" fmla="*/ 55 w 55"/>
                                      <a:gd name="T9" fmla="*/ 18 h 20"/>
                                      <a:gd name="T10" fmla="*/ 42 w 55"/>
                                      <a:gd name="T11" fmla="*/ 20 h 20"/>
                                      <a:gd name="T12" fmla="*/ 27 w 55"/>
                                      <a:gd name="T13" fmla="*/ 20 h 20"/>
                                      <a:gd name="T14" fmla="*/ 20 w 55"/>
                                      <a:gd name="T15" fmla="*/ 18 h 20"/>
                                      <a:gd name="T16" fmla="*/ 12 w 55"/>
                                      <a:gd name="T17" fmla="*/ 13 h 20"/>
                                      <a:gd name="T18" fmla="*/ 7 w 55"/>
                                      <a:gd name="T19" fmla="*/ 10 h 20"/>
                                      <a:gd name="T20" fmla="*/ 0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5" y="1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0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8 h 28"/>
                                      <a:gd name="T2" fmla="*/ 0 w 60"/>
                                      <a:gd name="T3" fmla="*/ 0 h 28"/>
                                      <a:gd name="T4" fmla="*/ 6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60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1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8 h 28"/>
                                      <a:gd name="T2" fmla="*/ 0 w 60"/>
                                      <a:gd name="T3" fmla="*/ 0 h 28"/>
                                      <a:gd name="T4" fmla="*/ 6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60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2" name="Freeform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2 h 17"/>
                                      <a:gd name="T2" fmla="*/ 15 w 52"/>
                                      <a:gd name="T3" fmla="*/ 0 h 17"/>
                                      <a:gd name="T4" fmla="*/ 30 w 52"/>
                                      <a:gd name="T5" fmla="*/ 0 h 17"/>
                                      <a:gd name="T6" fmla="*/ 42 w 52"/>
                                      <a:gd name="T7" fmla="*/ 5 h 17"/>
                                      <a:gd name="T8" fmla="*/ 52 w 52"/>
                                      <a:gd name="T9" fmla="*/ 12 h 17"/>
                                      <a:gd name="T10" fmla="*/ 40 w 52"/>
                                      <a:gd name="T11" fmla="*/ 17 h 17"/>
                                      <a:gd name="T12" fmla="*/ 25 w 52"/>
                                      <a:gd name="T13" fmla="*/ 17 h 17"/>
                                      <a:gd name="T14" fmla="*/ 17 w 52"/>
                                      <a:gd name="T15" fmla="*/ 15 h 17"/>
                                      <a:gd name="T16" fmla="*/ 10 w 52"/>
                                      <a:gd name="T17" fmla="*/ 12 h 17"/>
                                      <a:gd name="T18" fmla="*/ 5 w 52"/>
                                      <a:gd name="T19" fmla="*/ 7 h 17"/>
                                      <a:gd name="T20" fmla="*/ 0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3" name="Freeform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2 h 17"/>
                                      <a:gd name="T2" fmla="*/ 15 w 52"/>
                                      <a:gd name="T3" fmla="*/ 0 h 17"/>
                                      <a:gd name="T4" fmla="*/ 30 w 52"/>
                                      <a:gd name="T5" fmla="*/ 0 h 17"/>
                                      <a:gd name="T6" fmla="*/ 42 w 52"/>
                                      <a:gd name="T7" fmla="*/ 5 h 17"/>
                                      <a:gd name="T8" fmla="*/ 52 w 52"/>
                                      <a:gd name="T9" fmla="*/ 12 h 17"/>
                                      <a:gd name="T10" fmla="*/ 40 w 52"/>
                                      <a:gd name="T11" fmla="*/ 17 h 17"/>
                                      <a:gd name="T12" fmla="*/ 25 w 52"/>
                                      <a:gd name="T13" fmla="*/ 17 h 17"/>
                                      <a:gd name="T14" fmla="*/ 17 w 52"/>
                                      <a:gd name="T15" fmla="*/ 15 h 17"/>
                                      <a:gd name="T16" fmla="*/ 10 w 52"/>
                                      <a:gd name="T17" fmla="*/ 12 h 17"/>
                                      <a:gd name="T18" fmla="*/ 5 w 52"/>
                                      <a:gd name="T19" fmla="*/ 7 h 17"/>
                                      <a:gd name="T20" fmla="*/ 0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4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2 h 22"/>
                                      <a:gd name="T2" fmla="*/ 0 w 62"/>
                                      <a:gd name="T3" fmla="*/ 0 h 22"/>
                                      <a:gd name="T4" fmla="*/ 62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62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5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2 h 22"/>
                                      <a:gd name="T2" fmla="*/ 0 w 62"/>
                                      <a:gd name="T3" fmla="*/ 0 h 22"/>
                                      <a:gd name="T4" fmla="*/ 62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62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6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8"/>
                                      <a:gd name="T2" fmla="*/ 15 w 57"/>
                                      <a:gd name="T3" fmla="*/ 0 h 18"/>
                                      <a:gd name="T4" fmla="*/ 30 w 57"/>
                                      <a:gd name="T5" fmla="*/ 0 h 18"/>
                                      <a:gd name="T6" fmla="*/ 44 w 57"/>
                                      <a:gd name="T7" fmla="*/ 5 h 18"/>
                                      <a:gd name="T8" fmla="*/ 57 w 57"/>
                                      <a:gd name="T9" fmla="*/ 13 h 18"/>
                                      <a:gd name="T10" fmla="*/ 42 w 57"/>
                                      <a:gd name="T11" fmla="*/ 18 h 18"/>
                                      <a:gd name="T12" fmla="*/ 27 w 57"/>
                                      <a:gd name="T13" fmla="*/ 18 h 18"/>
                                      <a:gd name="T14" fmla="*/ 20 w 57"/>
                                      <a:gd name="T15" fmla="*/ 15 h 18"/>
                                      <a:gd name="T16" fmla="*/ 12 w 57"/>
                                      <a:gd name="T17" fmla="*/ 13 h 18"/>
                                      <a:gd name="T18" fmla="*/ 5 w 57"/>
                                      <a:gd name="T19" fmla="*/ 10 h 18"/>
                                      <a:gd name="T20" fmla="*/ 0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7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8"/>
                                      <a:gd name="T2" fmla="*/ 15 w 57"/>
                                      <a:gd name="T3" fmla="*/ 0 h 18"/>
                                      <a:gd name="T4" fmla="*/ 30 w 57"/>
                                      <a:gd name="T5" fmla="*/ 0 h 18"/>
                                      <a:gd name="T6" fmla="*/ 44 w 57"/>
                                      <a:gd name="T7" fmla="*/ 5 h 18"/>
                                      <a:gd name="T8" fmla="*/ 57 w 57"/>
                                      <a:gd name="T9" fmla="*/ 13 h 18"/>
                                      <a:gd name="T10" fmla="*/ 42 w 57"/>
                                      <a:gd name="T11" fmla="*/ 18 h 18"/>
                                      <a:gd name="T12" fmla="*/ 27 w 57"/>
                                      <a:gd name="T13" fmla="*/ 18 h 18"/>
                                      <a:gd name="T14" fmla="*/ 20 w 57"/>
                                      <a:gd name="T15" fmla="*/ 15 h 18"/>
                                      <a:gd name="T16" fmla="*/ 12 w 57"/>
                                      <a:gd name="T17" fmla="*/ 13 h 18"/>
                                      <a:gd name="T18" fmla="*/ 5 w 57"/>
                                      <a:gd name="T19" fmla="*/ 10 h 18"/>
                                      <a:gd name="T20" fmla="*/ 0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8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5 h 25"/>
                                      <a:gd name="T2" fmla="*/ 0 w 65"/>
                                      <a:gd name="T3" fmla="*/ 0 h 25"/>
                                      <a:gd name="T4" fmla="*/ 65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6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9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5 h 25"/>
                                      <a:gd name="T2" fmla="*/ 0 w 65"/>
                                      <a:gd name="T3" fmla="*/ 0 h 25"/>
                                      <a:gd name="T4" fmla="*/ 65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6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0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6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7"/>
                                      <a:gd name="T2" fmla="*/ 17 w 57"/>
                                      <a:gd name="T3" fmla="*/ 0 h 17"/>
                                      <a:gd name="T4" fmla="*/ 32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45 w 57"/>
                                      <a:gd name="T11" fmla="*/ 17 h 17"/>
                                      <a:gd name="T12" fmla="*/ 30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7 w 57"/>
                                      <a:gd name="T19" fmla="*/ 10 h 17"/>
                                      <a:gd name="T20" fmla="*/ 0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1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6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7"/>
                                      <a:gd name="T2" fmla="*/ 17 w 57"/>
                                      <a:gd name="T3" fmla="*/ 0 h 17"/>
                                      <a:gd name="T4" fmla="*/ 32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45 w 57"/>
                                      <a:gd name="T11" fmla="*/ 17 h 17"/>
                                      <a:gd name="T12" fmla="*/ 30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7 w 57"/>
                                      <a:gd name="T19" fmla="*/ 10 h 17"/>
                                      <a:gd name="T20" fmla="*/ 0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2" name="Freeform 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3 h 23"/>
                                      <a:gd name="T2" fmla="*/ 0 w 67"/>
                                      <a:gd name="T3" fmla="*/ 0 h 23"/>
                                      <a:gd name="T4" fmla="*/ 67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67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3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3 h 23"/>
                                      <a:gd name="T2" fmla="*/ 0 w 67"/>
                                      <a:gd name="T3" fmla="*/ 0 h 23"/>
                                      <a:gd name="T4" fmla="*/ 67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67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4" name="Freeform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22"/>
                                      <a:gd name="T2" fmla="*/ 7 w 57"/>
                                      <a:gd name="T3" fmla="*/ 2 h 22"/>
                                      <a:gd name="T4" fmla="*/ 15 w 57"/>
                                      <a:gd name="T5" fmla="*/ 0 h 22"/>
                                      <a:gd name="T6" fmla="*/ 22 w 57"/>
                                      <a:gd name="T7" fmla="*/ 0 h 22"/>
                                      <a:gd name="T8" fmla="*/ 29 w 57"/>
                                      <a:gd name="T9" fmla="*/ 0 h 22"/>
                                      <a:gd name="T10" fmla="*/ 37 w 57"/>
                                      <a:gd name="T11" fmla="*/ 2 h 22"/>
                                      <a:gd name="T12" fmla="*/ 42 w 57"/>
                                      <a:gd name="T13" fmla="*/ 7 h 22"/>
                                      <a:gd name="T14" fmla="*/ 49 w 57"/>
                                      <a:gd name="T15" fmla="*/ 12 h 22"/>
                                      <a:gd name="T16" fmla="*/ 57 w 57"/>
                                      <a:gd name="T17" fmla="*/ 17 h 22"/>
                                      <a:gd name="T18" fmla="*/ 44 w 57"/>
                                      <a:gd name="T19" fmla="*/ 22 h 22"/>
                                      <a:gd name="T20" fmla="*/ 27 w 57"/>
                                      <a:gd name="T21" fmla="*/ 22 h 22"/>
                                      <a:gd name="T22" fmla="*/ 19 w 57"/>
                                      <a:gd name="T23" fmla="*/ 20 h 22"/>
                                      <a:gd name="T24" fmla="*/ 12 w 57"/>
                                      <a:gd name="T25" fmla="*/ 15 h 22"/>
                                      <a:gd name="T26" fmla="*/ 5 w 57"/>
                                      <a:gd name="T27" fmla="*/ 12 h 22"/>
                                      <a:gd name="T28" fmla="*/ 0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7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5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22"/>
                                      <a:gd name="T2" fmla="*/ 7 w 57"/>
                                      <a:gd name="T3" fmla="*/ 2 h 22"/>
                                      <a:gd name="T4" fmla="*/ 15 w 57"/>
                                      <a:gd name="T5" fmla="*/ 0 h 22"/>
                                      <a:gd name="T6" fmla="*/ 22 w 57"/>
                                      <a:gd name="T7" fmla="*/ 0 h 22"/>
                                      <a:gd name="T8" fmla="*/ 29 w 57"/>
                                      <a:gd name="T9" fmla="*/ 0 h 22"/>
                                      <a:gd name="T10" fmla="*/ 37 w 57"/>
                                      <a:gd name="T11" fmla="*/ 2 h 22"/>
                                      <a:gd name="T12" fmla="*/ 42 w 57"/>
                                      <a:gd name="T13" fmla="*/ 7 h 22"/>
                                      <a:gd name="T14" fmla="*/ 49 w 57"/>
                                      <a:gd name="T15" fmla="*/ 12 h 22"/>
                                      <a:gd name="T16" fmla="*/ 57 w 57"/>
                                      <a:gd name="T17" fmla="*/ 17 h 22"/>
                                      <a:gd name="T18" fmla="*/ 44 w 57"/>
                                      <a:gd name="T19" fmla="*/ 22 h 22"/>
                                      <a:gd name="T20" fmla="*/ 27 w 57"/>
                                      <a:gd name="T21" fmla="*/ 22 h 22"/>
                                      <a:gd name="T22" fmla="*/ 19 w 57"/>
                                      <a:gd name="T23" fmla="*/ 20 h 22"/>
                                      <a:gd name="T24" fmla="*/ 12 w 57"/>
                                      <a:gd name="T25" fmla="*/ 15 h 22"/>
                                      <a:gd name="T26" fmla="*/ 5 w 57"/>
                                      <a:gd name="T27" fmla="*/ 12 h 22"/>
                                      <a:gd name="T28" fmla="*/ 0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7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6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30 h 30"/>
                                      <a:gd name="T2" fmla="*/ 0 w 70"/>
                                      <a:gd name="T3" fmla="*/ 0 h 30"/>
                                      <a:gd name="T4" fmla="*/ 7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7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30 h 30"/>
                                      <a:gd name="T2" fmla="*/ 0 w 70"/>
                                      <a:gd name="T3" fmla="*/ 0 h 30"/>
                                      <a:gd name="T4" fmla="*/ 7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7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8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8 w 112"/>
                                      <a:gd name="T1" fmla="*/ 37 h 62"/>
                                      <a:gd name="T2" fmla="*/ 0 w 112"/>
                                      <a:gd name="T3" fmla="*/ 0 h 62"/>
                                      <a:gd name="T4" fmla="*/ 58 w 112"/>
                                      <a:gd name="T5" fmla="*/ 37 h 62"/>
                                      <a:gd name="T6" fmla="*/ 58 w 112"/>
                                      <a:gd name="T7" fmla="*/ 37 h 62"/>
                                      <a:gd name="T8" fmla="*/ 58 w 112"/>
                                      <a:gd name="T9" fmla="*/ 37 h 62"/>
                                      <a:gd name="T10" fmla="*/ 72 w 112"/>
                                      <a:gd name="T11" fmla="*/ 37 h 62"/>
                                      <a:gd name="T12" fmla="*/ 87 w 112"/>
                                      <a:gd name="T13" fmla="*/ 42 h 62"/>
                                      <a:gd name="T14" fmla="*/ 102 w 112"/>
                                      <a:gd name="T15" fmla="*/ 50 h 62"/>
                                      <a:gd name="T16" fmla="*/ 112 w 112"/>
                                      <a:gd name="T17" fmla="*/ 62 h 62"/>
                                      <a:gd name="T18" fmla="*/ 105 w 112"/>
                                      <a:gd name="T19" fmla="*/ 62 h 62"/>
                                      <a:gd name="T20" fmla="*/ 97 w 112"/>
                                      <a:gd name="T21" fmla="*/ 62 h 62"/>
                                      <a:gd name="T22" fmla="*/ 90 w 112"/>
                                      <a:gd name="T23" fmla="*/ 62 h 62"/>
                                      <a:gd name="T24" fmla="*/ 82 w 112"/>
                                      <a:gd name="T25" fmla="*/ 60 h 62"/>
                                      <a:gd name="T26" fmla="*/ 72 w 112"/>
                                      <a:gd name="T27" fmla="*/ 55 h 62"/>
                                      <a:gd name="T28" fmla="*/ 68 w 112"/>
                                      <a:gd name="T29" fmla="*/ 50 h 62"/>
                                      <a:gd name="T30" fmla="*/ 60 w 112"/>
                                      <a:gd name="T31" fmla="*/ 45 h 62"/>
                                      <a:gd name="T32" fmla="*/ 58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8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2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90" y="62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8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9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8 w 112"/>
                                      <a:gd name="T1" fmla="*/ 37 h 62"/>
                                      <a:gd name="T2" fmla="*/ 0 w 112"/>
                                      <a:gd name="T3" fmla="*/ 0 h 62"/>
                                      <a:gd name="T4" fmla="*/ 58 w 112"/>
                                      <a:gd name="T5" fmla="*/ 37 h 62"/>
                                      <a:gd name="T6" fmla="*/ 58 w 112"/>
                                      <a:gd name="T7" fmla="*/ 37 h 62"/>
                                      <a:gd name="T8" fmla="*/ 58 w 112"/>
                                      <a:gd name="T9" fmla="*/ 37 h 62"/>
                                      <a:gd name="T10" fmla="*/ 72 w 112"/>
                                      <a:gd name="T11" fmla="*/ 37 h 62"/>
                                      <a:gd name="T12" fmla="*/ 87 w 112"/>
                                      <a:gd name="T13" fmla="*/ 42 h 62"/>
                                      <a:gd name="T14" fmla="*/ 102 w 112"/>
                                      <a:gd name="T15" fmla="*/ 50 h 62"/>
                                      <a:gd name="T16" fmla="*/ 112 w 112"/>
                                      <a:gd name="T17" fmla="*/ 62 h 62"/>
                                      <a:gd name="T18" fmla="*/ 105 w 112"/>
                                      <a:gd name="T19" fmla="*/ 62 h 62"/>
                                      <a:gd name="T20" fmla="*/ 97 w 112"/>
                                      <a:gd name="T21" fmla="*/ 62 h 62"/>
                                      <a:gd name="T22" fmla="*/ 90 w 112"/>
                                      <a:gd name="T23" fmla="*/ 62 h 62"/>
                                      <a:gd name="T24" fmla="*/ 82 w 112"/>
                                      <a:gd name="T25" fmla="*/ 60 h 62"/>
                                      <a:gd name="T26" fmla="*/ 72 w 112"/>
                                      <a:gd name="T27" fmla="*/ 55 h 62"/>
                                      <a:gd name="T28" fmla="*/ 68 w 112"/>
                                      <a:gd name="T29" fmla="*/ 50 h 62"/>
                                      <a:gd name="T30" fmla="*/ 60 w 112"/>
                                      <a:gd name="T31" fmla="*/ 45 h 62"/>
                                      <a:gd name="T32" fmla="*/ 58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8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2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90" y="62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8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0" name="Freeform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7 w 115"/>
                                      <a:gd name="T1" fmla="*/ 32 h 60"/>
                                      <a:gd name="T2" fmla="*/ 0 w 115"/>
                                      <a:gd name="T3" fmla="*/ 0 h 60"/>
                                      <a:gd name="T4" fmla="*/ 57 w 115"/>
                                      <a:gd name="T5" fmla="*/ 32 h 60"/>
                                      <a:gd name="T6" fmla="*/ 57 w 115"/>
                                      <a:gd name="T7" fmla="*/ 32 h 60"/>
                                      <a:gd name="T8" fmla="*/ 57 w 115"/>
                                      <a:gd name="T9" fmla="*/ 32 h 60"/>
                                      <a:gd name="T10" fmla="*/ 75 w 115"/>
                                      <a:gd name="T11" fmla="*/ 35 h 60"/>
                                      <a:gd name="T12" fmla="*/ 90 w 115"/>
                                      <a:gd name="T13" fmla="*/ 40 h 60"/>
                                      <a:gd name="T14" fmla="*/ 102 w 115"/>
                                      <a:gd name="T15" fmla="*/ 47 h 60"/>
                                      <a:gd name="T16" fmla="*/ 115 w 115"/>
                                      <a:gd name="T17" fmla="*/ 57 h 60"/>
                                      <a:gd name="T18" fmla="*/ 107 w 115"/>
                                      <a:gd name="T19" fmla="*/ 60 h 60"/>
                                      <a:gd name="T20" fmla="*/ 100 w 115"/>
                                      <a:gd name="T21" fmla="*/ 60 h 60"/>
                                      <a:gd name="T22" fmla="*/ 90 w 115"/>
                                      <a:gd name="T23" fmla="*/ 60 h 60"/>
                                      <a:gd name="T24" fmla="*/ 82 w 115"/>
                                      <a:gd name="T25" fmla="*/ 55 h 60"/>
                                      <a:gd name="T26" fmla="*/ 75 w 115"/>
                                      <a:gd name="T27" fmla="*/ 52 h 60"/>
                                      <a:gd name="T28" fmla="*/ 67 w 115"/>
                                      <a:gd name="T29" fmla="*/ 47 h 60"/>
                                      <a:gd name="T30" fmla="*/ 62 w 115"/>
                                      <a:gd name="T31" fmla="*/ 40 h 60"/>
                                      <a:gd name="T32" fmla="*/ 57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7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115" y="57"/>
                                        </a:lnTo>
                                        <a:lnTo>
                                          <a:pt x="107" y="6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2" y="55"/>
                                        </a:lnTo>
                                        <a:lnTo>
                                          <a:pt x="75" y="52"/>
                                        </a:lnTo>
                                        <a:lnTo>
                                          <a:pt x="67" y="47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1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7 w 115"/>
                                      <a:gd name="T1" fmla="*/ 32 h 60"/>
                                      <a:gd name="T2" fmla="*/ 0 w 115"/>
                                      <a:gd name="T3" fmla="*/ 0 h 60"/>
                                      <a:gd name="T4" fmla="*/ 57 w 115"/>
                                      <a:gd name="T5" fmla="*/ 32 h 60"/>
                                      <a:gd name="T6" fmla="*/ 57 w 115"/>
                                      <a:gd name="T7" fmla="*/ 32 h 60"/>
                                      <a:gd name="T8" fmla="*/ 57 w 115"/>
                                      <a:gd name="T9" fmla="*/ 32 h 60"/>
                                      <a:gd name="T10" fmla="*/ 75 w 115"/>
                                      <a:gd name="T11" fmla="*/ 35 h 60"/>
                                      <a:gd name="T12" fmla="*/ 90 w 115"/>
                                      <a:gd name="T13" fmla="*/ 40 h 60"/>
                                      <a:gd name="T14" fmla="*/ 102 w 115"/>
                                      <a:gd name="T15" fmla="*/ 47 h 60"/>
                                      <a:gd name="T16" fmla="*/ 115 w 115"/>
                                      <a:gd name="T17" fmla="*/ 57 h 60"/>
                                      <a:gd name="T18" fmla="*/ 107 w 115"/>
                                      <a:gd name="T19" fmla="*/ 60 h 60"/>
                                      <a:gd name="T20" fmla="*/ 100 w 115"/>
                                      <a:gd name="T21" fmla="*/ 60 h 60"/>
                                      <a:gd name="T22" fmla="*/ 90 w 115"/>
                                      <a:gd name="T23" fmla="*/ 60 h 60"/>
                                      <a:gd name="T24" fmla="*/ 82 w 115"/>
                                      <a:gd name="T25" fmla="*/ 55 h 60"/>
                                      <a:gd name="T26" fmla="*/ 75 w 115"/>
                                      <a:gd name="T27" fmla="*/ 52 h 60"/>
                                      <a:gd name="T28" fmla="*/ 67 w 115"/>
                                      <a:gd name="T29" fmla="*/ 47 h 60"/>
                                      <a:gd name="T30" fmla="*/ 62 w 115"/>
                                      <a:gd name="T31" fmla="*/ 40 h 60"/>
                                      <a:gd name="T32" fmla="*/ 57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7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115" y="57"/>
                                        </a:lnTo>
                                        <a:lnTo>
                                          <a:pt x="107" y="6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2" y="55"/>
                                        </a:lnTo>
                                        <a:lnTo>
                                          <a:pt x="75" y="52"/>
                                        </a:lnTo>
                                        <a:lnTo>
                                          <a:pt x="67" y="47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2" name="Freeform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0 h 30"/>
                                      <a:gd name="T2" fmla="*/ 0 w 60"/>
                                      <a:gd name="T3" fmla="*/ 0 h 30"/>
                                      <a:gd name="T4" fmla="*/ 6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6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3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0 h 30"/>
                                      <a:gd name="T2" fmla="*/ 0 w 60"/>
                                      <a:gd name="T3" fmla="*/ 0 h 30"/>
                                      <a:gd name="T4" fmla="*/ 6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6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4" name="Freeform 3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91" y="50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3 h 88"/>
                                      <a:gd name="T2" fmla="*/ 0 w 72"/>
                                      <a:gd name="T3" fmla="*/ 0 h 88"/>
                                      <a:gd name="T4" fmla="*/ 47 w 72"/>
                                      <a:gd name="T5" fmla="*/ 43 h 88"/>
                                      <a:gd name="T6" fmla="*/ 47 w 72"/>
                                      <a:gd name="T7" fmla="*/ 43 h 88"/>
                                      <a:gd name="T8" fmla="*/ 62 w 72"/>
                                      <a:gd name="T9" fmla="*/ 53 h 88"/>
                                      <a:gd name="T10" fmla="*/ 70 w 72"/>
                                      <a:gd name="T11" fmla="*/ 63 h 88"/>
                                      <a:gd name="T12" fmla="*/ 72 w 72"/>
                                      <a:gd name="T13" fmla="*/ 68 h 88"/>
                                      <a:gd name="T14" fmla="*/ 72 w 72"/>
                                      <a:gd name="T15" fmla="*/ 75 h 88"/>
                                      <a:gd name="T16" fmla="*/ 72 w 72"/>
                                      <a:gd name="T17" fmla="*/ 83 h 88"/>
                                      <a:gd name="T18" fmla="*/ 72 w 72"/>
                                      <a:gd name="T19" fmla="*/ 88 h 88"/>
                                      <a:gd name="T20" fmla="*/ 65 w 72"/>
                                      <a:gd name="T21" fmla="*/ 88 h 88"/>
                                      <a:gd name="T22" fmla="*/ 57 w 72"/>
                                      <a:gd name="T23" fmla="*/ 83 h 88"/>
                                      <a:gd name="T24" fmla="*/ 52 w 72"/>
                                      <a:gd name="T25" fmla="*/ 78 h 88"/>
                                      <a:gd name="T26" fmla="*/ 47 w 72"/>
                                      <a:gd name="T27" fmla="*/ 73 h 88"/>
                                      <a:gd name="T28" fmla="*/ 45 w 72"/>
                                      <a:gd name="T29" fmla="*/ 65 h 88"/>
                                      <a:gd name="T30" fmla="*/ 45 w 72"/>
                                      <a:gd name="T31" fmla="*/ 58 h 88"/>
                                      <a:gd name="T32" fmla="*/ 45 w 72"/>
                                      <a:gd name="T33" fmla="*/ 50 h 88"/>
                                      <a:gd name="T34" fmla="*/ 47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62" y="53"/>
                                        </a:lnTo>
                                        <a:lnTo>
                                          <a:pt x="70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2" y="83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5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0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3 h 43"/>
                                      <a:gd name="T2" fmla="*/ 0 w 47"/>
                                      <a:gd name="T3" fmla="*/ 0 h 43"/>
                                      <a:gd name="T4" fmla="*/ 47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6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54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45"/>
                                      <a:gd name="T2" fmla="*/ 17 w 27"/>
                                      <a:gd name="T3" fmla="*/ 10 h 45"/>
                                      <a:gd name="T4" fmla="*/ 25 w 27"/>
                                      <a:gd name="T5" fmla="*/ 20 h 45"/>
                                      <a:gd name="T6" fmla="*/ 27 w 27"/>
                                      <a:gd name="T7" fmla="*/ 25 h 45"/>
                                      <a:gd name="T8" fmla="*/ 27 w 27"/>
                                      <a:gd name="T9" fmla="*/ 32 h 45"/>
                                      <a:gd name="T10" fmla="*/ 27 w 27"/>
                                      <a:gd name="T11" fmla="*/ 40 h 45"/>
                                      <a:gd name="T12" fmla="*/ 27 w 27"/>
                                      <a:gd name="T13" fmla="*/ 45 h 45"/>
                                      <a:gd name="T14" fmla="*/ 20 w 27"/>
                                      <a:gd name="T15" fmla="*/ 45 h 45"/>
                                      <a:gd name="T16" fmla="*/ 12 w 27"/>
                                      <a:gd name="T17" fmla="*/ 40 h 45"/>
                                      <a:gd name="T18" fmla="*/ 7 w 27"/>
                                      <a:gd name="T19" fmla="*/ 35 h 45"/>
                                      <a:gd name="T20" fmla="*/ 2 w 27"/>
                                      <a:gd name="T21" fmla="*/ 30 h 45"/>
                                      <a:gd name="T22" fmla="*/ 0 w 27"/>
                                      <a:gd name="T23" fmla="*/ 22 h 45"/>
                                      <a:gd name="T24" fmla="*/ 0 w 27"/>
                                      <a:gd name="T25" fmla="*/ 15 h 45"/>
                                      <a:gd name="T26" fmla="*/ 0 w 27"/>
                                      <a:gd name="T27" fmla="*/ 7 h 45"/>
                                      <a:gd name="T28" fmla="*/ 2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7" name="Freeform 3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38" y="529"/>
                                    <a:ext cx="55" cy="95"/>
                                  </a:xfrm>
                                  <a:custGeom>
                                    <a:avLst/>
                                    <a:gdLst>
                                      <a:gd name="T0" fmla="*/ 32 w 55"/>
                                      <a:gd name="T1" fmla="*/ 50 h 95"/>
                                      <a:gd name="T2" fmla="*/ 0 w 55"/>
                                      <a:gd name="T3" fmla="*/ 0 h 95"/>
                                      <a:gd name="T4" fmla="*/ 32 w 55"/>
                                      <a:gd name="T5" fmla="*/ 50 h 95"/>
                                      <a:gd name="T6" fmla="*/ 30 w 55"/>
                                      <a:gd name="T7" fmla="*/ 50 h 95"/>
                                      <a:gd name="T8" fmla="*/ 42 w 55"/>
                                      <a:gd name="T9" fmla="*/ 57 h 95"/>
                                      <a:gd name="T10" fmla="*/ 52 w 55"/>
                                      <a:gd name="T11" fmla="*/ 70 h 95"/>
                                      <a:gd name="T12" fmla="*/ 55 w 55"/>
                                      <a:gd name="T13" fmla="*/ 82 h 95"/>
                                      <a:gd name="T14" fmla="*/ 52 w 55"/>
                                      <a:gd name="T15" fmla="*/ 95 h 95"/>
                                      <a:gd name="T16" fmla="*/ 47 w 55"/>
                                      <a:gd name="T17" fmla="*/ 92 h 95"/>
                                      <a:gd name="T18" fmla="*/ 40 w 55"/>
                                      <a:gd name="T19" fmla="*/ 90 h 95"/>
                                      <a:gd name="T20" fmla="*/ 35 w 55"/>
                                      <a:gd name="T21" fmla="*/ 85 h 95"/>
                                      <a:gd name="T22" fmla="*/ 32 w 55"/>
                                      <a:gd name="T23" fmla="*/ 77 h 95"/>
                                      <a:gd name="T24" fmla="*/ 28 w 55"/>
                                      <a:gd name="T25" fmla="*/ 72 h 95"/>
                                      <a:gd name="T26" fmla="*/ 28 w 55"/>
                                      <a:gd name="T27" fmla="*/ 65 h 95"/>
                                      <a:gd name="T28" fmla="*/ 28 w 55"/>
                                      <a:gd name="T29" fmla="*/ 57 h 95"/>
                                      <a:gd name="T30" fmla="*/ 30 w 55"/>
                                      <a:gd name="T31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5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57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8" name="Freeform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" y="52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9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57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45"/>
                                      <a:gd name="T2" fmla="*/ 14 w 27"/>
                                      <a:gd name="T3" fmla="*/ 7 h 45"/>
                                      <a:gd name="T4" fmla="*/ 24 w 27"/>
                                      <a:gd name="T5" fmla="*/ 20 h 45"/>
                                      <a:gd name="T6" fmla="*/ 27 w 27"/>
                                      <a:gd name="T7" fmla="*/ 32 h 45"/>
                                      <a:gd name="T8" fmla="*/ 24 w 27"/>
                                      <a:gd name="T9" fmla="*/ 45 h 45"/>
                                      <a:gd name="T10" fmla="*/ 19 w 27"/>
                                      <a:gd name="T11" fmla="*/ 42 h 45"/>
                                      <a:gd name="T12" fmla="*/ 12 w 27"/>
                                      <a:gd name="T13" fmla="*/ 40 h 45"/>
                                      <a:gd name="T14" fmla="*/ 7 w 27"/>
                                      <a:gd name="T15" fmla="*/ 35 h 45"/>
                                      <a:gd name="T16" fmla="*/ 4 w 27"/>
                                      <a:gd name="T17" fmla="*/ 27 h 45"/>
                                      <a:gd name="T18" fmla="*/ 0 w 27"/>
                                      <a:gd name="T19" fmla="*/ 22 h 45"/>
                                      <a:gd name="T20" fmla="*/ 0 w 27"/>
                                      <a:gd name="T21" fmla="*/ 15 h 45"/>
                                      <a:gd name="T22" fmla="*/ 0 w 27"/>
                                      <a:gd name="T23" fmla="*/ 7 h 45"/>
                                      <a:gd name="T24" fmla="*/ 2 w 27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" y="0"/>
                                        </a:moveTo>
                                        <a:lnTo>
                                          <a:pt x="14" y="7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4" y="45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0" name="Freeform 3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549"/>
                                    <a:ext cx="55" cy="97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50 h 97"/>
                                      <a:gd name="T2" fmla="*/ 0 w 55"/>
                                      <a:gd name="T3" fmla="*/ 0 h 97"/>
                                      <a:gd name="T4" fmla="*/ 30 w 55"/>
                                      <a:gd name="T5" fmla="*/ 50 h 97"/>
                                      <a:gd name="T6" fmla="*/ 30 w 55"/>
                                      <a:gd name="T7" fmla="*/ 50 h 97"/>
                                      <a:gd name="T8" fmla="*/ 42 w 55"/>
                                      <a:gd name="T9" fmla="*/ 60 h 97"/>
                                      <a:gd name="T10" fmla="*/ 50 w 55"/>
                                      <a:gd name="T11" fmla="*/ 70 h 97"/>
                                      <a:gd name="T12" fmla="*/ 55 w 55"/>
                                      <a:gd name="T13" fmla="*/ 82 h 97"/>
                                      <a:gd name="T14" fmla="*/ 52 w 55"/>
                                      <a:gd name="T15" fmla="*/ 97 h 97"/>
                                      <a:gd name="T16" fmla="*/ 45 w 55"/>
                                      <a:gd name="T17" fmla="*/ 95 h 97"/>
                                      <a:gd name="T18" fmla="*/ 40 w 55"/>
                                      <a:gd name="T19" fmla="*/ 90 h 97"/>
                                      <a:gd name="T20" fmla="*/ 35 w 55"/>
                                      <a:gd name="T21" fmla="*/ 85 h 97"/>
                                      <a:gd name="T22" fmla="*/ 30 w 55"/>
                                      <a:gd name="T23" fmla="*/ 80 h 97"/>
                                      <a:gd name="T24" fmla="*/ 27 w 55"/>
                                      <a:gd name="T25" fmla="*/ 72 h 97"/>
                                      <a:gd name="T26" fmla="*/ 27 w 55"/>
                                      <a:gd name="T27" fmla="*/ 65 h 97"/>
                                      <a:gd name="T28" fmla="*/ 27 w 55"/>
                                      <a:gd name="T29" fmla="*/ 57 h 97"/>
                                      <a:gd name="T30" fmla="*/ 30 w 55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7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6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1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8" y="549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2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5" y="599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3 w 28"/>
                                      <a:gd name="T1" fmla="*/ 0 h 47"/>
                                      <a:gd name="T2" fmla="*/ 15 w 28"/>
                                      <a:gd name="T3" fmla="*/ 10 h 47"/>
                                      <a:gd name="T4" fmla="*/ 23 w 28"/>
                                      <a:gd name="T5" fmla="*/ 20 h 47"/>
                                      <a:gd name="T6" fmla="*/ 28 w 28"/>
                                      <a:gd name="T7" fmla="*/ 32 h 47"/>
                                      <a:gd name="T8" fmla="*/ 25 w 28"/>
                                      <a:gd name="T9" fmla="*/ 47 h 47"/>
                                      <a:gd name="T10" fmla="*/ 18 w 28"/>
                                      <a:gd name="T11" fmla="*/ 45 h 47"/>
                                      <a:gd name="T12" fmla="*/ 13 w 28"/>
                                      <a:gd name="T13" fmla="*/ 40 h 47"/>
                                      <a:gd name="T14" fmla="*/ 8 w 28"/>
                                      <a:gd name="T15" fmla="*/ 35 h 47"/>
                                      <a:gd name="T16" fmla="*/ 3 w 28"/>
                                      <a:gd name="T17" fmla="*/ 30 h 47"/>
                                      <a:gd name="T18" fmla="*/ 0 w 28"/>
                                      <a:gd name="T19" fmla="*/ 22 h 47"/>
                                      <a:gd name="T20" fmla="*/ 0 w 28"/>
                                      <a:gd name="T21" fmla="*/ 15 h 47"/>
                                      <a:gd name="T22" fmla="*/ 0 w 28"/>
                                      <a:gd name="T23" fmla="*/ 7 h 47"/>
                                      <a:gd name="T24" fmla="*/ 3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3" y="0"/>
                                        </a:moveTo>
                                        <a:lnTo>
                                          <a:pt x="15" y="10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3" name="Freeform 3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6" y="489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50 w 75"/>
                                      <a:gd name="T1" fmla="*/ 40 h 85"/>
                                      <a:gd name="T2" fmla="*/ 0 w 75"/>
                                      <a:gd name="T3" fmla="*/ 0 h 85"/>
                                      <a:gd name="T4" fmla="*/ 50 w 75"/>
                                      <a:gd name="T5" fmla="*/ 40 h 85"/>
                                      <a:gd name="T6" fmla="*/ 50 w 75"/>
                                      <a:gd name="T7" fmla="*/ 40 h 85"/>
                                      <a:gd name="T8" fmla="*/ 62 w 75"/>
                                      <a:gd name="T9" fmla="*/ 50 h 85"/>
                                      <a:gd name="T10" fmla="*/ 72 w 75"/>
                                      <a:gd name="T11" fmla="*/ 60 h 85"/>
                                      <a:gd name="T12" fmla="*/ 75 w 75"/>
                                      <a:gd name="T13" fmla="*/ 65 h 85"/>
                                      <a:gd name="T14" fmla="*/ 75 w 75"/>
                                      <a:gd name="T15" fmla="*/ 72 h 85"/>
                                      <a:gd name="T16" fmla="*/ 75 w 75"/>
                                      <a:gd name="T17" fmla="*/ 77 h 85"/>
                                      <a:gd name="T18" fmla="*/ 72 w 75"/>
                                      <a:gd name="T19" fmla="*/ 85 h 85"/>
                                      <a:gd name="T20" fmla="*/ 65 w 75"/>
                                      <a:gd name="T21" fmla="*/ 82 h 85"/>
                                      <a:gd name="T22" fmla="*/ 60 w 75"/>
                                      <a:gd name="T23" fmla="*/ 80 h 85"/>
                                      <a:gd name="T24" fmla="*/ 55 w 75"/>
                                      <a:gd name="T25" fmla="*/ 75 h 85"/>
                                      <a:gd name="T26" fmla="*/ 50 w 75"/>
                                      <a:gd name="T27" fmla="*/ 70 h 85"/>
                                      <a:gd name="T28" fmla="*/ 47 w 75"/>
                                      <a:gd name="T29" fmla="*/ 62 h 85"/>
                                      <a:gd name="T30" fmla="*/ 45 w 75"/>
                                      <a:gd name="T31" fmla="*/ 55 h 85"/>
                                      <a:gd name="T32" fmla="*/ 47 w 75"/>
                                      <a:gd name="T33" fmla="*/ 47 h 85"/>
                                      <a:gd name="T34" fmla="*/ 50 w 75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85">
                                        <a:moveTo>
                                          <a:pt x="5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  <a:moveTo>
                                          <a:pt x="50" y="40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75" y="72"/>
                                        </a:lnTo>
                                        <a:lnTo>
                                          <a:pt x="75" y="77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5" y="82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47" y="62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4" name="Freeform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489"/>
                                    <a:ext cx="50" cy="4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40 h 40"/>
                                      <a:gd name="T2" fmla="*/ 0 w 50"/>
                                      <a:gd name="T3" fmla="*/ 0 h 40"/>
                                      <a:gd name="T4" fmla="*/ 50 w 50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0" h="40">
                                        <a:moveTo>
                                          <a:pt x="5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5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52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7 w 30"/>
                                      <a:gd name="T3" fmla="*/ 10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37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2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2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6" name="Freeform 3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9" y="461"/>
                                    <a:ext cx="69" cy="95"/>
                                  </a:xfrm>
                                  <a:custGeom>
                                    <a:avLst/>
                                    <a:gdLst>
                                      <a:gd name="T0" fmla="*/ 45 w 69"/>
                                      <a:gd name="T1" fmla="*/ 50 h 95"/>
                                      <a:gd name="T2" fmla="*/ 0 w 69"/>
                                      <a:gd name="T3" fmla="*/ 0 h 95"/>
                                      <a:gd name="T4" fmla="*/ 45 w 69"/>
                                      <a:gd name="T5" fmla="*/ 50 h 95"/>
                                      <a:gd name="T6" fmla="*/ 45 w 69"/>
                                      <a:gd name="T7" fmla="*/ 50 h 95"/>
                                      <a:gd name="T8" fmla="*/ 59 w 69"/>
                                      <a:gd name="T9" fmla="*/ 58 h 95"/>
                                      <a:gd name="T10" fmla="*/ 67 w 69"/>
                                      <a:gd name="T11" fmla="*/ 68 h 95"/>
                                      <a:gd name="T12" fmla="*/ 69 w 69"/>
                                      <a:gd name="T13" fmla="*/ 75 h 95"/>
                                      <a:gd name="T14" fmla="*/ 69 w 69"/>
                                      <a:gd name="T15" fmla="*/ 80 h 95"/>
                                      <a:gd name="T16" fmla="*/ 69 w 69"/>
                                      <a:gd name="T17" fmla="*/ 88 h 95"/>
                                      <a:gd name="T18" fmla="*/ 69 w 69"/>
                                      <a:gd name="T19" fmla="*/ 95 h 95"/>
                                      <a:gd name="T20" fmla="*/ 62 w 69"/>
                                      <a:gd name="T21" fmla="*/ 93 h 95"/>
                                      <a:gd name="T22" fmla="*/ 55 w 69"/>
                                      <a:gd name="T23" fmla="*/ 88 h 95"/>
                                      <a:gd name="T24" fmla="*/ 50 w 69"/>
                                      <a:gd name="T25" fmla="*/ 85 h 95"/>
                                      <a:gd name="T26" fmla="*/ 45 w 69"/>
                                      <a:gd name="T27" fmla="*/ 78 h 95"/>
                                      <a:gd name="T28" fmla="*/ 42 w 69"/>
                                      <a:gd name="T29" fmla="*/ 73 h 95"/>
                                      <a:gd name="T30" fmla="*/ 42 w 69"/>
                                      <a:gd name="T31" fmla="*/ 65 h 95"/>
                                      <a:gd name="T32" fmla="*/ 42 w 69"/>
                                      <a:gd name="T33" fmla="*/ 58 h 95"/>
                                      <a:gd name="T34" fmla="*/ 45 w 69"/>
                                      <a:gd name="T35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9" h="95">
                                        <a:moveTo>
                                          <a:pt x="4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  <a:moveTo>
                                          <a:pt x="45" y="50"/>
                                        </a:moveTo>
                                        <a:lnTo>
                                          <a:pt x="59" y="58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9" y="75"/>
                                        </a:lnTo>
                                        <a:lnTo>
                                          <a:pt x="69" y="80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9" y="95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5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2" y="73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7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9" y="461"/>
                                    <a:ext cx="45" cy="5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0 h 50"/>
                                      <a:gd name="T2" fmla="*/ 0 w 45"/>
                                      <a:gd name="T3" fmla="*/ 0 h 50"/>
                                      <a:gd name="T4" fmla="*/ 45 w 4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0">
                                        <a:moveTo>
                                          <a:pt x="4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8" name="Freeform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511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3 w 27"/>
                                      <a:gd name="T1" fmla="*/ 0 h 45"/>
                                      <a:gd name="T2" fmla="*/ 17 w 27"/>
                                      <a:gd name="T3" fmla="*/ 8 h 45"/>
                                      <a:gd name="T4" fmla="*/ 25 w 27"/>
                                      <a:gd name="T5" fmla="*/ 18 h 45"/>
                                      <a:gd name="T6" fmla="*/ 27 w 27"/>
                                      <a:gd name="T7" fmla="*/ 25 h 45"/>
                                      <a:gd name="T8" fmla="*/ 27 w 27"/>
                                      <a:gd name="T9" fmla="*/ 30 h 45"/>
                                      <a:gd name="T10" fmla="*/ 27 w 27"/>
                                      <a:gd name="T11" fmla="*/ 38 h 45"/>
                                      <a:gd name="T12" fmla="*/ 27 w 27"/>
                                      <a:gd name="T13" fmla="*/ 45 h 45"/>
                                      <a:gd name="T14" fmla="*/ 20 w 27"/>
                                      <a:gd name="T15" fmla="*/ 43 h 45"/>
                                      <a:gd name="T16" fmla="*/ 13 w 27"/>
                                      <a:gd name="T17" fmla="*/ 38 h 45"/>
                                      <a:gd name="T18" fmla="*/ 8 w 27"/>
                                      <a:gd name="T19" fmla="*/ 35 h 45"/>
                                      <a:gd name="T20" fmla="*/ 3 w 27"/>
                                      <a:gd name="T21" fmla="*/ 28 h 45"/>
                                      <a:gd name="T22" fmla="*/ 0 w 27"/>
                                      <a:gd name="T23" fmla="*/ 23 h 45"/>
                                      <a:gd name="T24" fmla="*/ 0 w 27"/>
                                      <a:gd name="T25" fmla="*/ 15 h 45"/>
                                      <a:gd name="T26" fmla="*/ 0 w 27"/>
                                      <a:gd name="T27" fmla="*/ 8 h 45"/>
                                      <a:gd name="T28" fmla="*/ 3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3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3" y="3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9" name="Freeform 3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4" y="449"/>
                                    <a:ext cx="67" cy="90"/>
                                  </a:xfrm>
                                  <a:custGeom>
                                    <a:avLst/>
                                    <a:gdLst>
                                      <a:gd name="T0" fmla="*/ 42 w 67"/>
                                      <a:gd name="T1" fmla="*/ 45 h 90"/>
                                      <a:gd name="T2" fmla="*/ 0 w 67"/>
                                      <a:gd name="T3" fmla="*/ 0 h 90"/>
                                      <a:gd name="T4" fmla="*/ 42 w 67"/>
                                      <a:gd name="T5" fmla="*/ 45 h 90"/>
                                      <a:gd name="T6" fmla="*/ 42 w 67"/>
                                      <a:gd name="T7" fmla="*/ 45 h 90"/>
                                      <a:gd name="T8" fmla="*/ 55 w 67"/>
                                      <a:gd name="T9" fmla="*/ 52 h 90"/>
                                      <a:gd name="T10" fmla="*/ 65 w 67"/>
                                      <a:gd name="T11" fmla="*/ 62 h 90"/>
                                      <a:gd name="T12" fmla="*/ 67 w 67"/>
                                      <a:gd name="T13" fmla="*/ 67 h 90"/>
                                      <a:gd name="T14" fmla="*/ 67 w 67"/>
                                      <a:gd name="T15" fmla="*/ 75 h 90"/>
                                      <a:gd name="T16" fmla="*/ 67 w 67"/>
                                      <a:gd name="T17" fmla="*/ 82 h 90"/>
                                      <a:gd name="T18" fmla="*/ 67 w 67"/>
                                      <a:gd name="T19" fmla="*/ 90 h 90"/>
                                      <a:gd name="T20" fmla="*/ 60 w 67"/>
                                      <a:gd name="T21" fmla="*/ 87 h 90"/>
                                      <a:gd name="T22" fmla="*/ 52 w 67"/>
                                      <a:gd name="T23" fmla="*/ 82 h 90"/>
                                      <a:gd name="T24" fmla="*/ 47 w 67"/>
                                      <a:gd name="T25" fmla="*/ 80 h 90"/>
                                      <a:gd name="T26" fmla="*/ 42 w 67"/>
                                      <a:gd name="T27" fmla="*/ 72 h 90"/>
                                      <a:gd name="T28" fmla="*/ 40 w 67"/>
                                      <a:gd name="T29" fmla="*/ 67 h 90"/>
                                      <a:gd name="T30" fmla="*/ 37 w 67"/>
                                      <a:gd name="T31" fmla="*/ 60 h 90"/>
                                      <a:gd name="T32" fmla="*/ 37 w 67"/>
                                      <a:gd name="T33" fmla="*/ 52 h 90"/>
                                      <a:gd name="T34" fmla="*/ 42 w 67"/>
                                      <a:gd name="T35" fmla="*/ 4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7" h="90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55" y="52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67" y="90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0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4" y="44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5 h 45"/>
                                      <a:gd name="T2" fmla="*/ 0 w 42"/>
                                      <a:gd name="T3" fmla="*/ 0 h 45"/>
                                      <a:gd name="T4" fmla="*/ 42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1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494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7 h 45"/>
                                      <a:gd name="T4" fmla="*/ 28 w 30"/>
                                      <a:gd name="T5" fmla="*/ 17 h 45"/>
                                      <a:gd name="T6" fmla="*/ 30 w 30"/>
                                      <a:gd name="T7" fmla="*/ 22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7 h 45"/>
                                      <a:gd name="T12" fmla="*/ 30 w 30"/>
                                      <a:gd name="T13" fmla="*/ 45 h 45"/>
                                      <a:gd name="T14" fmla="*/ 23 w 30"/>
                                      <a:gd name="T15" fmla="*/ 42 h 45"/>
                                      <a:gd name="T16" fmla="*/ 15 w 30"/>
                                      <a:gd name="T17" fmla="*/ 37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27 h 45"/>
                                      <a:gd name="T22" fmla="*/ 3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2" name="Freeform 3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9" y="434"/>
                                    <a:ext cx="77" cy="82"/>
                                  </a:xfrm>
                                  <a:custGeom>
                                    <a:avLst/>
                                    <a:gdLst>
                                      <a:gd name="T0" fmla="*/ 52 w 77"/>
                                      <a:gd name="T1" fmla="*/ 40 h 82"/>
                                      <a:gd name="T2" fmla="*/ 0 w 77"/>
                                      <a:gd name="T3" fmla="*/ 0 h 82"/>
                                      <a:gd name="T4" fmla="*/ 52 w 77"/>
                                      <a:gd name="T5" fmla="*/ 40 h 82"/>
                                      <a:gd name="T6" fmla="*/ 52 w 77"/>
                                      <a:gd name="T7" fmla="*/ 37 h 82"/>
                                      <a:gd name="T8" fmla="*/ 65 w 77"/>
                                      <a:gd name="T9" fmla="*/ 47 h 82"/>
                                      <a:gd name="T10" fmla="*/ 75 w 77"/>
                                      <a:gd name="T11" fmla="*/ 57 h 82"/>
                                      <a:gd name="T12" fmla="*/ 77 w 77"/>
                                      <a:gd name="T13" fmla="*/ 62 h 82"/>
                                      <a:gd name="T14" fmla="*/ 77 w 77"/>
                                      <a:gd name="T15" fmla="*/ 70 h 82"/>
                                      <a:gd name="T16" fmla="*/ 77 w 77"/>
                                      <a:gd name="T17" fmla="*/ 75 h 82"/>
                                      <a:gd name="T18" fmla="*/ 77 w 77"/>
                                      <a:gd name="T19" fmla="*/ 82 h 82"/>
                                      <a:gd name="T20" fmla="*/ 70 w 77"/>
                                      <a:gd name="T21" fmla="*/ 82 h 82"/>
                                      <a:gd name="T22" fmla="*/ 62 w 77"/>
                                      <a:gd name="T23" fmla="*/ 77 h 82"/>
                                      <a:gd name="T24" fmla="*/ 57 w 77"/>
                                      <a:gd name="T25" fmla="*/ 72 h 82"/>
                                      <a:gd name="T26" fmla="*/ 52 w 77"/>
                                      <a:gd name="T27" fmla="*/ 67 h 82"/>
                                      <a:gd name="T28" fmla="*/ 50 w 77"/>
                                      <a:gd name="T29" fmla="*/ 60 h 82"/>
                                      <a:gd name="T30" fmla="*/ 47 w 77"/>
                                      <a:gd name="T31" fmla="*/ 55 h 82"/>
                                      <a:gd name="T32" fmla="*/ 50 w 77"/>
                                      <a:gd name="T33" fmla="*/ 47 h 82"/>
                                      <a:gd name="T34" fmla="*/ 52 w 77"/>
                                      <a:gd name="T35" fmla="*/ 3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2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  <a:moveTo>
                                          <a:pt x="52" y="37"/>
                                        </a:moveTo>
                                        <a:lnTo>
                                          <a:pt x="65" y="47"/>
                                        </a:lnTo>
                                        <a:lnTo>
                                          <a:pt x="75" y="57"/>
                                        </a:lnTo>
                                        <a:lnTo>
                                          <a:pt x="77" y="62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7" y="75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70" y="82"/>
                                        </a:lnTo>
                                        <a:lnTo>
                                          <a:pt x="62" y="77"/>
                                        </a:lnTo>
                                        <a:lnTo>
                                          <a:pt x="57" y="72"/>
                                        </a:lnTo>
                                        <a:lnTo>
                                          <a:pt x="52" y="67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0" y="47"/>
                                        </a:lnTo>
                                        <a:lnTo>
                                          <a:pt x="5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3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9" y="434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0 h 40"/>
                                      <a:gd name="T2" fmla="*/ 0 w 52"/>
                                      <a:gd name="T3" fmla="*/ 0 h 40"/>
                                      <a:gd name="T4" fmla="*/ 52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4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47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10 h 45"/>
                                      <a:gd name="T4" fmla="*/ 28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3 h 45"/>
                                      <a:gd name="T10" fmla="*/ 30 w 30"/>
                                      <a:gd name="T11" fmla="*/ 38 h 45"/>
                                      <a:gd name="T12" fmla="*/ 30 w 30"/>
                                      <a:gd name="T13" fmla="*/ 45 h 45"/>
                                      <a:gd name="T14" fmla="*/ 23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3 h 45"/>
                                      <a:gd name="T24" fmla="*/ 0 w 30"/>
                                      <a:gd name="T25" fmla="*/ 18 h 45"/>
                                      <a:gd name="T26" fmla="*/ 3 w 30"/>
                                      <a:gd name="T27" fmla="*/ 10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5" name="Freeform 3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12" y="426"/>
                                    <a:ext cx="97" cy="75"/>
                                  </a:xfrm>
                                  <a:custGeom>
                                    <a:avLst/>
                                    <a:gdLst>
                                      <a:gd name="T0" fmla="*/ 62 w 97"/>
                                      <a:gd name="T1" fmla="*/ 35 h 75"/>
                                      <a:gd name="T2" fmla="*/ 0 w 97"/>
                                      <a:gd name="T3" fmla="*/ 0 h 75"/>
                                      <a:gd name="T4" fmla="*/ 62 w 97"/>
                                      <a:gd name="T5" fmla="*/ 35 h 75"/>
                                      <a:gd name="T6" fmla="*/ 62 w 97"/>
                                      <a:gd name="T7" fmla="*/ 35 h 75"/>
                                      <a:gd name="T8" fmla="*/ 77 w 97"/>
                                      <a:gd name="T9" fmla="*/ 43 h 75"/>
                                      <a:gd name="T10" fmla="*/ 90 w 97"/>
                                      <a:gd name="T11" fmla="*/ 53 h 75"/>
                                      <a:gd name="T12" fmla="*/ 92 w 97"/>
                                      <a:gd name="T13" fmla="*/ 58 h 75"/>
                                      <a:gd name="T14" fmla="*/ 94 w 97"/>
                                      <a:gd name="T15" fmla="*/ 63 h 75"/>
                                      <a:gd name="T16" fmla="*/ 97 w 97"/>
                                      <a:gd name="T17" fmla="*/ 70 h 75"/>
                                      <a:gd name="T18" fmla="*/ 97 w 97"/>
                                      <a:gd name="T19" fmla="*/ 75 h 75"/>
                                      <a:gd name="T20" fmla="*/ 87 w 97"/>
                                      <a:gd name="T21" fmla="*/ 75 h 75"/>
                                      <a:gd name="T22" fmla="*/ 80 w 97"/>
                                      <a:gd name="T23" fmla="*/ 73 h 75"/>
                                      <a:gd name="T24" fmla="*/ 72 w 97"/>
                                      <a:gd name="T25" fmla="*/ 68 h 75"/>
                                      <a:gd name="T26" fmla="*/ 67 w 97"/>
                                      <a:gd name="T27" fmla="*/ 63 h 75"/>
                                      <a:gd name="T28" fmla="*/ 62 w 97"/>
                                      <a:gd name="T29" fmla="*/ 55 h 75"/>
                                      <a:gd name="T30" fmla="*/ 60 w 97"/>
                                      <a:gd name="T31" fmla="*/ 50 h 75"/>
                                      <a:gd name="T32" fmla="*/ 60 w 97"/>
                                      <a:gd name="T33" fmla="*/ 43 h 75"/>
                                      <a:gd name="T34" fmla="*/ 62 w 97"/>
                                      <a:gd name="T35" fmla="*/ 3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7" h="75">
                                        <a:moveTo>
                                          <a:pt x="62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  <a:moveTo>
                                          <a:pt x="62" y="35"/>
                                        </a:moveTo>
                                        <a:lnTo>
                                          <a:pt x="77" y="43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92" y="58"/>
                                        </a:lnTo>
                                        <a:lnTo>
                                          <a:pt x="94" y="63"/>
                                        </a:lnTo>
                                        <a:lnTo>
                                          <a:pt x="97" y="70"/>
                                        </a:lnTo>
                                        <a:lnTo>
                                          <a:pt x="97" y="75"/>
                                        </a:lnTo>
                                        <a:lnTo>
                                          <a:pt x="87" y="75"/>
                                        </a:lnTo>
                                        <a:lnTo>
                                          <a:pt x="80" y="7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2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6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12" y="426"/>
                                    <a:ext cx="62" cy="3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5 h 35"/>
                                      <a:gd name="T2" fmla="*/ 0 w 62"/>
                                      <a:gd name="T3" fmla="*/ 0 h 35"/>
                                      <a:gd name="T4" fmla="*/ 62 w 62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5">
                                        <a:moveTo>
                                          <a:pt x="62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7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2" y="461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2 w 37"/>
                                      <a:gd name="T1" fmla="*/ 0 h 40"/>
                                      <a:gd name="T2" fmla="*/ 17 w 37"/>
                                      <a:gd name="T3" fmla="*/ 8 h 40"/>
                                      <a:gd name="T4" fmla="*/ 30 w 37"/>
                                      <a:gd name="T5" fmla="*/ 18 h 40"/>
                                      <a:gd name="T6" fmla="*/ 32 w 37"/>
                                      <a:gd name="T7" fmla="*/ 23 h 40"/>
                                      <a:gd name="T8" fmla="*/ 34 w 37"/>
                                      <a:gd name="T9" fmla="*/ 28 h 40"/>
                                      <a:gd name="T10" fmla="*/ 37 w 37"/>
                                      <a:gd name="T11" fmla="*/ 35 h 40"/>
                                      <a:gd name="T12" fmla="*/ 37 w 37"/>
                                      <a:gd name="T13" fmla="*/ 40 h 40"/>
                                      <a:gd name="T14" fmla="*/ 27 w 37"/>
                                      <a:gd name="T15" fmla="*/ 40 h 40"/>
                                      <a:gd name="T16" fmla="*/ 20 w 37"/>
                                      <a:gd name="T17" fmla="*/ 38 h 40"/>
                                      <a:gd name="T18" fmla="*/ 12 w 37"/>
                                      <a:gd name="T19" fmla="*/ 33 h 40"/>
                                      <a:gd name="T20" fmla="*/ 7 w 37"/>
                                      <a:gd name="T21" fmla="*/ 28 h 40"/>
                                      <a:gd name="T22" fmla="*/ 2 w 37"/>
                                      <a:gd name="T23" fmla="*/ 20 h 40"/>
                                      <a:gd name="T24" fmla="*/ 0 w 37"/>
                                      <a:gd name="T25" fmla="*/ 15 h 40"/>
                                      <a:gd name="T26" fmla="*/ 0 w 37"/>
                                      <a:gd name="T27" fmla="*/ 8 h 40"/>
                                      <a:gd name="T28" fmla="*/ 2 w 37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2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7" y="2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8" name="Freeform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7 h 17"/>
                                      <a:gd name="T2" fmla="*/ 14 w 54"/>
                                      <a:gd name="T3" fmla="*/ 0 h 17"/>
                                      <a:gd name="T4" fmla="*/ 29 w 54"/>
                                      <a:gd name="T5" fmla="*/ 0 h 17"/>
                                      <a:gd name="T6" fmla="*/ 42 w 54"/>
                                      <a:gd name="T7" fmla="*/ 2 h 17"/>
                                      <a:gd name="T8" fmla="*/ 54 w 54"/>
                                      <a:gd name="T9" fmla="*/ 10 h 17"/>
                                      <a:gd name="T10" fmla="*/ 4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19 w 54"/>
                                      <a:gd name="T15" fmla="*/ 15 h 17"/>
                                      <a:gd name="T16" fmla="*/ 12 w 54"/>
                                      <a:gd name="T17" fmla="*/ 12 h 17"/>
                                      <a:gd name="T18" fmla="*/ 4 w 54"/>
                                      <a:gd name="T19" fmla="*/ 10 h 17"/>
                                      <a:gd name="T20" fmla="*/ 0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9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7 h 17"/>
                                      <a:gd name="T2" fmla="*/ 14 w 54"/>
                                      <a:gd name="T3" fmla="*/ 0 h 17"/>
                                      <a:gd name="T4" fmla="*/ 29 w 54"/>
                                      <a:gd name="T5" fmla="*/ 0 h 17"/>
                                      <a:gd name="T6" fmla="*/ 42 w 54"/>
                                      <a:gd name="T7" fmla="*/ 2 h 17"/>
                                      <a:gd name="T8" fmla="*/ 54 w 54"/>
                                      <a:gd name="T9" fmla="*/ 10 h 17"/>
                                      <a:gd name="T10" fmla="*/ 4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19 w 54"/>
                                      <a:gd name="T15" fmla="*/ 15 h 17"/>
                                      <a:gd name="T16" fmla="*/ 12 w 54"/>
                                      <a:gd name="T17" fmla="*/ 12 h 17"/>
                                      <a:gd name="T18" fmla="*/ 4 w 54"/>
                                      <a:gd name="T19" fmla="*/ 10 h 17"/>
                                      <a:gd name="T20" fmla="*/ 0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0" name="Freeform 3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57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2 w 122"/>
                                      <a:gd name="T1" fmla="*/ 20 h 30"/>
                                      <a:gd name="T2" fmla="*/ 79 w 122"/>
                                      <a:gd name="T3" fmla="*/ 15 h 30"/>
                                      <a:gd name="T4" fmla="*/ 94 w 122"/>
                                      <a:gd name="T5" fmla="*/ 15 h 30"/>
                                      <a:gd name="T6" fmla="*/ 107 w 122"/>
                                      <a:gd name="T7" fmla="*/ 17 h 30"/>
                                      <a:gd name="T8" fmla="*/ 122 w 122"/>
                                      <a:gd name="T9" fmla="*/ 25 h 30"/>
                                      <a:gd name="T10" fmla="*/ 109 w 122"/>
                                      <a:gd name="T11" fmla="*/ 30 h 30"/>
                                      <a:gd name="T12" fmla="*/ 92 w 122"/>
                                      <a:gd name="T13" fmla="*/ 30 h 30"/>
                                      <a:gd name="T14" fmla="*/ 84 w 122"/>
                                      <a:gd name="T15" fmla="*/ 30 h 30"/>
                                      <a:gd name="T16" fmla="*/ 77 w 122"/>
                                      <a:gd name="T17" fmla="*/ 27 h 30"/>
                                      <a:gd name="T18" fmla="*/ 69 w 122"/>
                                      <a:gd name="T19" fmla="*/ 25 h 30"/>
                                      <a:gd name="T20" fmla="*/ 62 w 122"/>
                                      <a:gd name="T21" fmla="*/ 20 h 30"/>
                                      <a:gd name="T22" fmla="*/ 62 w 122"/>
                                      <a:gd name="T23" fmla="*/ 20 h 30"/>
                                      <a:gd name="T24" fmla="*/ 0 w 122"/>
                                      <a:gd name="T25" fmla="*/ 0 h 30"/>
                                      <a:gd name="T26" fmla="*/ 62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2" y="20"/>
                                        </a:moveTo>
                                        <a:lnTo>
                                          <a:pt x="79" y="15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84" y="30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69" y="25"/>
                                        </a:lnTo>
                                        <a:lnTo>
                                          <a:pt x="62" y="20"/>
                                        </a:lnTo>
                                        <a:close/>
                                        <a:moveTo>
                                          <a:pt x="62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1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589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5 h 15"/>
                                      <a:gd name="T2" fmla="*/ 17 w 60"/>
                                      <a:gd name="T3" fmla="*/ 0 h 15"/>
                                      <a:gd name="T4" fmla="*/ 32 w 60"/>
                                      <a:gd name="T5" fmla="*/ 0 h 15"/>
                                      <a:gd name="T6" fmla="*/ 45 w 60"/>
                                      <a:gd name="T7" fmla="*/ 2 h 15"/>
                                      <a:gd name="T8" fmla="*/ 60 w 60"/>
                                      <a:gd name="T9" fmla="*/ 10 h 15"/>
                                      <a:gd name="T10" fmla="*/ 47 w 60"/>
                                      <a:gd name="T11" fmla="*/ 15 h 15"/>
                                      <a:gd name="T12" fmla="*/ 30 w 60"/>
                                      <a:gd name="T13" fmla="*/ 15 h 15"/>
                                      <a:gd name="T14" fmla="*/ 22 w 60"/>
                                      <a:gd name="T15" fmla="*/ 15 h 15"/>
                                      <a:gd name="T16" fmla="*/ 15 w 60"/>
                                      <a:gd name="T17" fmla="*/ 12 h 15"/>
                                      <a:gd name="T18" fmla="*/ 7 w 60"/>
                                      <a:gd name="T19" fmla="*/ 10 h 15"/>
                                      <a:gd name="T20" fmla="*/ 0 w 60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0" h="15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2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574"/>
                                    <a:ext cx="62" cy="20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0 h 20"/>
                                      <a:gd name="T2" fmla="*/ 0 w 62"/>
                                      <a:gd name="T3" fmla="*/ 0 h 20"/>
                                      <a:gd name="T4" fmla="*/ 62 w 62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0">
                                        <a:moveTo>
                                          <a:pt x="62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3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18"/>
                                      <a:gd name="T2" fmla="*/ 15 w 55"/>
                                      <a:gd name="T3" fmla="*/ 3 h 18"/>
                                      <a:gd name="T4" fmla="*/ 30 w 55"/>
                                      <a:gd name="T5" fmla="*/ 0 h 18"/>
                                      <a:gd name="T6" fmla="*/ 42 w 55"/>
                                      <a:gd name="T7" fmla="*/ 3 h 18"/>
                                      <a:gd name="T8" fmla="*/ 55 w 55"/>
                                      <a:gd name="T9" fmla="*/ 8 h 18"/>
                                      <a:gd name="T10" fmla="*/ 45 w 55"/>
                                      <a:gd name="T11" fmla="*/ 15 h 18"/>
                                      <a:gd name="T12" fmla="*/ 28 w 55"/>
                                      <a:gd name="T13" fmla="*/ 18 h 18"/>
                                      <a:gd name="T14" fmla="*/ 20 w 55"/>
                                      <a:gd name="T15" fmla="*/ 18 h 18"/>
                                      <a:gd name="T16" fmla="*/ 13 w 55"/>
                                      <a:gd name="T17" fmla="*/ 15 h 18"/>
                                      <a:gd name="T18" fmla="*/ 5 w 55"/>
                                      <a:gd name="T19" fmla="*/ 13 h 18"/>
                                      <a:gd name="T20" fmla="*/ 0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8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4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18"/>
                                      <a:gd name="T2" fmla="*/ 15 w 55"/>
                                      <a:gd name="T3" fmla="*/ 3 h 18"/>
                                      <a:gd name="T4" fmla="*/ 30 w 55"/>
                                      <a:gd name="T5" fmla="*/ 0 h 18"/>
                                      <a:gd name="T6" fmla="*/ 42 w 55"/>
                                      <a:gd name="T7" fmla="*/ 3 h 18"/>
                                      <a:gd name="T8" fmla="*/ 55 w 55"/>
                                      <a:gd name="T9" fmla="*/ 8 h 18"/>
                                      <a:gd name="T10" fmla="*/ 45 w 55"/>
                                      <a:gd name="T11" fmla="*/ 15 h 18"/>
                                      <a:gd name="T12" fmla="*/ 28 w 55"/>
                                      <a:gd name="T13" fmla="*/ 18 h 18"/>
                                      <a:gd name="T14" fmla="*/ 20 w 55"/>
                                      <a:gd name="T15" fmla="*/ 18 h 18"/>
                                      <a:gd name="T16" fmla="*/ 13 w 55"/>
                                      <a:gd name="T17" fmla="*/ 15 h 18"/>
                                      <a:gd name="T18" fmla="*/ 5 w 55"/>
                                      <a:gd name="T19" fmla="*/ 13 h 18"/>
                                      <a:gd name="T20" fmla="*/ 0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8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5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2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3 h 13"/>
                                      <a:gd name="T2" fmla="*/ 0 w 64"/>
                                      <a:gd name="T3" fmla="*/ 0 h 13"/>
                                      <a:gd name="T4" fmla="*/ 64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64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6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2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3 h 13"/>
                                      <a:gd name="T2" fmla="*/ 0 w 64"/>
                                      <a:gd name="T3" fmla="*/ 0 h 13"/>
                                      <a:gd name="T4" fmla="*/ 64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64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7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7 h 17"/>
                                      <a:gd name="T2" fmla="*/ 15 w 55"/>
                                      <a:gd name="T3" fmla="*/ 2 h 17"/>
                                      <a:gd name="T4" fmla="*/ 28 w 55"/>
                                      <a:gd name="T5" fmla="*/ 0 h 17"/>
                                      <a:gd name="T6" fmla="*/ 43 w 55"/>
                                      <a:gd name="T7" fmla="*/ 0 h 17"/>
                                      <a:gd name="T8" fmla="*/ 55 w 55"/>
                                      <a:gd name="T9" fmla="*/ 7 h 17"/>
                                      <a:gd name="T10" fmla="*/ 43 w 55"/>
                                      <a:gd name="T11" fmla="*/ 12 h 17"/>
                                      <a:gd name="T12" fmla="*/ 28 w 55"/>
                                      <a:gd name="T13" fmla="*/ 17 h 17"/>
                                      <a:gd name="T14" fmla="*/ 20 w 55"/>
                                      <a:gd name="T15" fmla="*/ 17 h 17"/>
                                      <a:gd name="T16" fmla="*/ 13 w 55"/>
                                      <a:gd name="T17" fmla="*/ 15 h 17"/>
                                      <a:gd name="T18" fmla="*/ 5 w 55"/>
                                      <a:gd name="T19" fmla="*/ 12 h 17"/>
                                      <a:gd name="T20" fmla="*/ 0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0" y="7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8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7 h 17"/>
                                      <a:gd name="T2" fmla="*/ 15 w 55"/>
                                      <a:gd name="T3" fmla="*/ 2 h 17"/>
                                      <a:gd name="T4" fmla="*/ 28 w 55"/>
                                      <a:gd name="T5" fmla="*/ 0 h 17"/>
                                      <a:gd name="T6" fmla="*/ 43 w 55"/>
                                      <a:gd name="T7" fmla="*/ 0 h 17"/>
                                      <a:gd name="T8" fmla="*/ 55 w 55"/>
                                      <a:gd name="T9" fmla="*/ 7 h 17"/>
                                      <a:gd name="T10" fmla="*/ 43 w 55"/>
                                      <a:gd name="T11" fmla="*/ 12 h 17"/>
                                      <a:gd name="T12" fmla="*/ 28 w 55"/>
                                      <a:gd name="T13" fmla="*/ 17 h 17"/>
                                      <a:gd name="T14" fmla="*/ 20 w 55"/>
                                      <a:gd name="T15" fmla="*/ 17 h 17"/>
                                      <a:gd name="T16" fmla="*/ 13 w 55"/>
                                      <a:gd name="T17" fmla="*/ 15 h 17"/>
                                      <a:gd name="T18" fmla="*/ 5 w 55"/>
                                      <a:gd name="T19" fmla="*/ 12 h 17"/>
                                      <a:gd name="T20" fmla="*/ 0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0" y="7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9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2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7"/>
                                      <a:gd name="T2" fmla="*/ 0 w 64"/>
                                      <a:gd name="T3" fmla="*/ 0 h 7"/>
                                      <a:gd name="T4" fmla="*/ 64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6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0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2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7"/>
                                      <a:gd name="T2" fmla="*/ 0 w 64"/>
                                      <a:gd name="T3" fmla="*/ 0 h 7"/>
                                      <a:gd name="T4" fmla="*/ 64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6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1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4 w 57"/>
                                      <a:gd name="T3" fmla="*/ 2 h 17"/>
                                      <a:gd name="T4" fmla="*/ 29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4 w 57"/>
                                      <a:gd name="T11" fmla="*/ 12 h 17"/>
                                      <a:gd name="T12" fmla="*/ 29 w 57"/>
                                      <a:gd name="T13" fmla="*/ 17 h 17"/>
                                      <a:gd name="T14" fmla="*/ 22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5 w 57"/>
                                      <a:gd name="T19" fmla="*/ 12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2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4 w 57"/>
                                      <a:gd name="T3" fmla="*/ 2 h 17"/>
                                      <a:gd name="T4" fmla="*/ 29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4 w 57"/>
                                      <a:gd name="T11" fmla="*/ 12 h 17"/>
                                      <a:gd name="T12" fmla="*/ 29 w 57"/>
                                      <a:gd name="T13" fmla="*/ 17 h 17"/>
                                      <a:gd name="T14" fmla="*/ 22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5 w 57"/>
                                      <a:gd name="T19" fmla="*/ 12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3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7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4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7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5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5 w 57"/>
                                      <a:gd name="T3" fmla="*/ 2 h 17"/>
                                      <a:gd name="T4" fmla="*/ 30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5 w 57"/>
                                      <a:gd name="T11" fmla="*/ 12 h 17"/>
                                      <a:gd name="T12" fmla="*/ 30 w 57"/>
                                      <a:gd name="T13" fmla="*/ 17 h 17"/>
                                      <a:gd name="T14" fmla="*/ 23 w 57"/>
                                      <a:gd name="T15" fmla="*/ 17 h 17"/>
                                      <a:gd name="T16" fmla="*/ 13 w 57"/>
                                      <a:gd name="T17" fmla="*/ 17 h 17"/>
                                      <a:gd name="T18" fmla="*/ 5 w 57"/>
                                      <a:gd name="T19" fmla="*/ 15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6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5 w 57"/>
                                      <a:gd name="T3" fmla="*/ 2 h 17"/>
                                      <a:gd name="T4" fmla="*/ 30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5 w 57"/>
                                      <a:gd name="T11" fmla="*/ 12 h 17"/>
                                      <a:gd name="T12" fmla="*/ 30 w 57"/>
                                      <a:gd name="T13" fmla="*/ 17 h 17"/>
                                      <a:gd name="T14" fmla="*/ 23 w 57"/>
                                      <a:gd name="T15" fmla="*/ 17 h 17"/>
                                      <a:gd name="T16" fmla="*/ 13 w 57"/>
                                      <a:gd name="T17" fmla="*/ 17 h 17"/>
                                      <a:gd name="T18" fmla="*/ 5 w 57"/>
                                      <a:gd name="T19" fmla="*/ 15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7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5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5 h 5"/>
                                      <a:gd name="T2" fmla="*/ 0 w 69"/>
                                      <a:gd name="T3" fmla="*/ 0 h 5"/>
                                      <a:gd name="T4" fmla="*/ 69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69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8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5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5 h 5"/>
                                      <a:gd name="T2" fmla="*/ 0 w 69"/>
                                      <a:gd name="T3" fmla="*/ 0 h 5"/>
                                      <a:gd name="T4" fmla="*/ 69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69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9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2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20"/>
                                      <a:gd name="T2" fmla="*/ 5 w 57"/>
                                      <a:gd name="T3" fmla="*/ 8 h 20"/>
                                      <a:gd name="T4" fmla="*/ 12 w 57"/>
                                      <a:gd name="T5" fmla="*/ 3 h 20"/>
                                      <a:gd name="T6" fmla="*/ 20 w 57"/>
                                      <a:gd name="T7" fmla="*/ 0 h 20"/>
                                      <a:gd name="T8" fmla="*/ 27 w 57"/>
                                      <a:gd name="T9" fmla="*/ 0 h 20"/>
                                      <a:gd name="T10" fmla="*/ 35 w 57"/>
                                      <a:gd name="T11" fmla="*/ 0 h 20"/>
                                      <a:gd name="T12" fmla="*/ 42 w 57"/>
                                      <a:gd name="T13" fmla="*/ 3 h 20"/>
                                      <a:gd name="T14" fmla="*/ 50 w 57"/>
                                      <a:gd name="T15" fmla="*/ 5 h 20"/>
                                      <a:gd name="T16" fmla="*/ 57 w 57"/>
                                      <a:gd name="T17" fmla="*/ 10 h 20"/>
                                      <a:gd name="T18" fmla="*/ 47 w 57"/>
                                      <a:gd name="T19" fmla="*/ 18 h 20"/>
                                      <a:gd name="T20" fmla="*/ 30 w 57"/>
                                      <a:gd name="T21" fmla="*/ 20 h 20"/>
                                      <a:gd name="T22" fmla="*/ 22 w 57"/>
                                      <a:gd name="T23" fmla="*/ 20 h 20"/>
                                      <a:gd name="T24" fmla="*/ 15 w 57"/>
                                      <a:gd name="T25" fmla="*/ 20 h 20"/>
                                      <a:gd name="T26" fmla="*/ 5 w 57"/>
                                      <a:gd name="T27" fmla="*/ 18 h 20"/>
                                      <a:gd name="T28" fmla="*/ 0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1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0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2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20"/>
                                      <a:gd name="T2" fmla="*/ 5 w 57"/>
                                      <a:gd name="T3" fmla="*/ 8 h 20"/>
                                      <a:gd name="T4" fmla="*/ 12 w 57"/>
                                      <a:gd name="T5" fmla="*/ 3 h 20"/>
                                      <a:gd name="T6" fmla="*/ 20 w 57"/>
                                      <a:gd name="T7" fmla="*/ 0 h 20"/>
                                      <a:gd name="T8" fmla="*/ 27 w 57"/>
                                      <a:gd name="T9" fmla="*/ 0 h 20"/>
                                      <a:gd name="T10" fmla="*/ 35 w 57"/>
                                      <a:gd name="T11" fmla="*/ 0 h 20"/>
                                      <a:gd name="T12" fmla="*/ 42 w 57"/>
                                      <a:gd name="T13" fmla="*/ 3 h 20"/>
                                      <a:gd name="T14" fmla="*/ 50 w 57"/>
                                      <a:gd name="T15" fmla="*/ 5 h 20"/>
                                      <a:gd name="T16" fmla="*/ 57 w 57"/>
                                      <a:gd name="T17" fmla="*/ 10 h 20"/>
                                      <a:gd name="T18" fmla="*/ 47 w 57"/>
                                      <a:gd name="T19" fmla="*/ 18 h 20"/>
                                      <a:gd name="T20" fmla="*/ 30 w 57"/>
                                      <a:gd name="T21" fmla="*/ 20 h 20"/>
                                      <a:gd name="T22" fmla="*/ 22 w 57"/>
                                      <a:gd name="T23" fmla="*/ 20 h 20"/>
                                      <a:gd name="T24" fmla="*/ 15 w 57"/>
                                      <a:gd name="T25" fmla="*/ 20 h 20"/>
                                      <a:gd name="T26" fmla="*/ 5 w 57"/>
                                      <a:gd name="T27" fmla="*/ 18 h 20"/>
                                      <a:gd name="T28" fmla="*/ 0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1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1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2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3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22 h 40"/>
                                      <a:gd name="T2" fmla="*/ 0 w 122"/>
                                      <a:gd name="T3" fmla="*/ 0 h 40"/>
                                      <a:gd name="T4" fmla="*/ 65 w 122"/>
                                      <a:gd name="T5" fmla="*/ 22 h 40"/>
                                      <a:gd name="T6" fmla="*/ 65 w 122"/>
                                      <a:gd name="T7" fmla="*/ 22 h 40"/>
                                      <a:gd name="T8" fmla="*/ 65 w 122"/>
                                      <a:gd name="T9" fmla="*/ 22 h 40"/>
                                      <a:gd name="T10" fmla="*/ 80 w 122"/>
                                      <a:gd name="T11" fmla="*/ 20 h 40"/>
                                      <a:gd name="T12" fmla="*/ 95 w 122"/>
                                      <a:gd name="T13" fmla="*/ 20 h 40"/>
                                      <a:gd name="T14" fmla="*/ 109 w 122"/>
                                      <a:gd name="T15" fmla="*/ 25 h 40"/>
                                      <a:gd name="T16" fmla="*/ 122 w 122"/>
                                      <a:gd name="T17" fmla="*/ 32 h 40"/>
                                      <a:gd name="T18" fmla="*/ 117 w 122"/>
                                      <a:gd name="T19" fmla="*/ 35 h 40"/>
                                      <a:gd name="T20" fmla="*/ 109 w 122"/>
                                      <a:gd name="T21" fmla="*/ 37 h 40"/>
                                      <a:gd name="T22" fmla="*/ 100 w 122"/>
                                      <a:gd name="T23" fmla="*/ 40 h 40"/>
                                      <a:gd name="T24" fmla="*/ 92 w 122"/>
                                      <a:gd name="T25" fmla="*/ 37 h 40"/>
                                      <a:gd name="T26" fmla="*/ 85 w 122"/>
                                      <a:gd name="T27" fmla="*/ 37 h 40"/>
                                      <a:gd name="T28" fmla="*/ 75 w 122"/>
                                      <a:gd name="T29" fmla="*/ 32 h 40"/>
                                      <a:gd name="T30" fmla="*/ 70 w 122"/>
                                      <a:gd name="T31" fmla="*/ 27 h 40"/>
                                      <a:gd name="T32" fmla="*/ 65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65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5" y="37"/>
                                        </a:lnTo>
                                        <a:lnTo>
                                          <a:pt x="75" y="32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4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22 h 40"/>
                                      <a:gd name="T2" fmla="*/ 0 w 122"/>
                                      <a:gd name="T3" fmla="*/ 0 h 40"/>
                                      <a:gd name="T4" fmla="*/ 65 w 122"/>
                                      <a:gd name="T5" fmla="*/ 22 h 40"/>
                                      <a:gd name="T6" fmla="*/ 65 w 122"/>
                                      <a:gd name="T7" fmla="*/ 22 h 40"/>
                                      <a:gd name="T8" fmla="*/ 65 w 122"/>
                                      <a:gd name="T9" fmla="*/ 22 h 40"/>
                                      <a:gd name="T10" fmla="*/ 80 w 122"/>
                                      <a:gd name="T11" fmla="*/ 20 h 40"/>
                                      <a:gd name="T12" fmla="*/ 95 w 122"/>
                                      <a:gd name="T13" fmla="*/ 20 h 40"/>
                                      <a:gd name="T14" fmla="*/ 109 w 122"/>
                                      <a:gd name="T15" fmla="*/ 25 h 40"/>
                                      <a:gd name="T16" fmla="*/ 122 w 122"/>
                                      <a:gd name="T17" fmla="*/ 32 h 40"/>
                                      <a:gd name="T18" fmla="*/ 117 w 122"/>
                                      <a:gd name="T19" fmla="*/ 35 h 40"/>
                                      <a:gd name="T20" fmla="*/ 109 w 122"/>
                                      <a:gd name="T21" fmla="*/ 37 h 40"/>
                                      <a:gd name="T22" fmla="*/ 100 w 122"/>
                                      <a:gd name="T23" fmla="*/ 40 h 40"/>
                                      <a:gd name="T24" fmla="*/ 92 w 122"/>
                                      <a:gd name="T25" fmla="*/ 37 h 40"/>
                                      <a:gd name="T26" fmla="*/ 85 w 122"/>
                                      <a:gd name="T27" fmla="*/ 37 h 40"/>
                                      <a:gd name="T28" fmla="*/ 75 w 122"/>
                                      <a:gd name="T29" fmla="*/ 32 h 40"/>
                                      <a:gd name="T30" fmla="*/ 70 w 122"/>
                                      <a:gd name="T31" fmla="*/ 27 h 40"/>
                                      <a:gd name="T32" fmla="*/ 65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65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5" y="37"/>
                                        </a:lnTo>
                                        <a:lnTo>
                                          <a:pt x="75" y="32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5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5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3 w 122"/>
                                      <a:gd name="T1" fmla="*/ 20 h 35"/>
                                      <a:gd name="T2" fmla="*/ 0 w 122"/>
                                      <a:gd name="T3" fmla="*/ 0 h 35"/>
                                      <a:gd name="T4" fmla="*/ 63 w 122"/>
                                      <a:gd name="T5" fmla="*/ 20 h 35"/>
                                      <a:gd name="T6" fmla="*/ 63 w 122"/>
                                      <a:gd name="T7" fmla="*/ 20 h 35"/>
                                      <a:gd name="T8" fmla="*/ 63 w 122"/>
                                      <a:gd name="T9" fmla="*/ 20 h 35"/>
                                      <a:gd name="T10" fmla="*/ 77 w 122"/>
                                      <a:gd name="T11" fmla="*/ 15 h 35"/>
                                      <a:gd name="T12" fmla="*/ 92 w 122"/>
                                      <a:gd name="T13" fmla="*/ 18 h 35"/>
                                      <a:gd name="T14" fmla="*/ 107 w 122"/>
                                      <a:gd name="T15" fmla="*/ 23 h 35"/>
                                      <a:gd name="T16" fmla="*/ 122 w 122"/>
                                      <a:gd name="T17" fmla="*/ 30 h 35"/>
                                      <a:gd name="T18" fmla="*/ 115 w 122"/>
                                      <a:gd name="T19" fmla="*/ 33 h 35"/>
                                      <a:gd name="T20" fmla="*/ 107 w 122"/>
                                      <a:gd name="T21" fmla="*/ 35 h 35"/>
                                      <a:gd name="T22" fmla="*/ 97 w 122"/>
                                      <a:gd name="T23" fmla="*/ 35 h 35"/>
                                      <a:gd name="T24" fmla="*/ 90 w 122"/>
                                      <a:gd name="T25" fmla="*/ 35 h 35"/>
                                      <a:gd name="T26" fmla="*/ 82 w 122"/>
                                      <a:gd name="T27" fmla="*/ 33 h 35"/>
                                      <a:gd name="T28" fmla="*/ 75 w 122"/>
                                      <a:gd name="T29" fmla="*/ 30 h 35"/>
                                      <a:gd name="T30" fmla="*/ 68 w 122"/>
                                      <a:gd name="T31" fmla="*/ 25 h 35"/>
                                      <a:gd name="T32" fmla="*/ 63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3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22" y="30"/>
                                        </a:lnTo>
                                        <a:lnTo>
                                          <a:pt x="115" y="33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63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6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3 w 122"/>
                                      <a:gd name="T1" fmla="*/ 20 h 35"/>
                                      <a:gd name="T2" fmla="*/ 0 w 122"/>
                                      <a:gd name="T3" fmla="*/ 0 h 35"/>
                                      <a:gd name="T4" fmla="*/ 63 w 122"/>
                                      <a:gd name="T5" fmla="*/ 20 h 35"/>
                                      <a:gd name="T6" fmla="*/ 63 w 122"/>
                                      <a:gd name="T7" fmla="*/ 20 h 35"/>
                                      <a:gd name="T8" fmla="*/ 63 w 122"/>
                                      <a:gd name="T9" fmla="*/ 20 h 35"/>
                                      <a:gd name="T10" fmla="*/ 77 w 122"/>
                                      <a:gd name="T11" fmla="*/ 15 h 35"/>
                                      <a:gd name="T12" fmla="*/ 92 w 122"/>
                                      <a:gd name="T13" fmla="*/ 18 h 35"/>
                                      <a:gd name="T14" fmla="*/ 107 w 122"/>
                                      <a:gd name="T15" fmla="*/ 23 h 35"/>
                                      <a:gd name="T16" fmla="*/ 122 w 122"/>
                                      <a:gd name="T17" fmla="*/ 30 h 35"/>
                                      <a:gd name="T18" fmla="*/ 115 w 122"/>
                                      <a:gd name="T19" fmla="*/ 33 h 35"/>
                                      <a:gd name="T20" fmla="*/ 107 w 122"/>
                                      <a:gd name="T21" fmla="*/ 35 h 35"/>
                                      <a:gd name="T22" fmla="*/ 97 w 122"/>
                                      <a:gd name="T23" fmla="*/ 35 h 35"/>
                                      <a:gd name="T24" fmla="*/ 90 w 122"/>
                                      <a:gd name="T25" fmla="*/ 35 h 35"/>
                                      <a:gd name="T26" fmla="*/ 82 w 122"/>
                                      <a:gd name="T27" fmla="*/ 33 h 35"/>
                                      <a:gd name="T28" fmla="*/ 75 w 122"/>
                                      <a:gd name="T29" fmla="*/ 30 h 35"/>
                                      <a:gd name="T30" fmla="*/ 68 w 122"/>
                                      <a:gd name="T31" fmla="*/ 25 h 35"/>
                                      <a:gd name="T32" fmla="*/ 63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3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22" y="30"/>
                                        </a:lnTo>
                                        <a:lnTo>
                                          <a:pt x="115" y="33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63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7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15"/>
                                      <a:gd name="T2" fmla="*/ 0 w 65"/>
                                      <a:gd name="T3" fmla="*/ 0 h 15"/>
                                      <a:gd name="T4" fmla="*/ 65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6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8" name="Freeform 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15"/>
                                      <a:gd name="T2" fmla="*/ 0 w 65"/>
                                      <a:gd name="T3" fmla="*/ 0 h 15"/>
                                      <a:gd name="T4" fmla="*/ 65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6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9" name="Freeform 3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4" y="56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3 h 88"/>
                                      <a:gd name="T2" fmla="*/ 0 w 72"/>
                                      <a:gd name="T3" fmla="*/ 0 h 88"/>
                                      <a:gd name="T4" fmla="*/ 47 w 72"/>
                                      <a:gd name="T5" fmla="*/ 43 h 88"/>
                                      <a:gd name="T6" fmla="*/ 47 w 72"/>
                                      <a:gd name="T7" fmla="*/ 43 h 88"/>
                                      <a:gd name="T8" fmla="*/ 62 w 72"/>
                                      <a:gd name="T9" fmla="*/ 50 h 88"/>
                                      <a:gd name="T10" fmla="*/ 69 w 72"/>
                                      <a:gd name="T11" fmla="*/ 63 h 88"/>
                                      <a:gd name="T12" fmla="*/ 72 w 72"/>
                                      <a:gd name="T13" fmla="*/ 68 h 88"/>
                                      <a:gd name="T14" fmla="*/ 72 w 72"/>
                                      <a:gd name="T15" fmla="*/ 75 h 88"/>
                                      <a:gd name="T16" fmla="*/ 72 w 72"/>
                                      <a:gd name="T17" fmla="*/ 80 h 88"/>
                                      <a:gd name="T18" fmla="*/ 69 w 72"/>
                                      <a:gd name="T19" fmla="*/ 88 h 88"/>
                                      <a:gd name="T20" fmla="*/ 62 w 72"/>
                                      <a:gd name="T21" fmla="*/ 85 h 88"/>
                                      <a:gd name="T22" fmla="*/ 57 w 72"/>
                                      <a:gd name="T23" fmla="*/ 83 h 88"/>
                                      <a:gd name="T24" fmla="*/ 52 w 72"/>
                                      <a:gd name="T25" fmla="*/ 78 h 88"/>
                                      <a:gd name="T26" fmla="*/ 47 w 72"/>
                                      <a:gd name="T27" fmla="*/ 73 h 88"/>
                                      <a:gd name="T28" fmla="*/ 44 w 72"/>
                                      <a:gd name="T29" fmla="*/ 65 h 88"/>
                                      <a:gd name="T30" fmla="*/ 42 w 72"/>
                                      <a:gd name="T31" fmla="*/ 58 h 88"/>
                                      <a:gd name="T32" fmla="*/ 44 w 72"/>
                                      <a:gd name="T33" fmla="*/ 50 h 88"/>
                                      <a:gd name="T34" fmla="*/ 47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69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2" y="85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0" name="Freeform 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3 h 43"/>
                                      <a:gd name="T2" fmla="*/ 0 w 47"/>
                                      <a:gd name="T3" fmla="*/ 0 h 43"/>
                                      <a:gd name="T4" fmla="*/ 47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1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60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20 w 30"/>
                                      <a:gd name="T3" fmla="*/ 7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37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2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2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2" name="Freeform 3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31" y="586"/>
                                    <a:ext cx="54" cy="97"/>
                                  </a:xfrm>
                                  <a:custGeom>
                                    <a:avLst/>
                                    <a:gdLst>
                                      <a:gd name="T0" fmla="*/ 30 w 54"/>
                                      <a:gd name="T1" fmla="*/ 53 h 97"/>
                                      <a:gd name="T2" fmla="*/ 0 w 54"/>
                                      <a:gd name="T3" fmla="*/ 0 h 97"/>
                                      <a:gd name="T4" fmla="*/ 30 w 54"/>
                                      <a:gd name="T5" fmla="*/ 53 h 97"/>
                                      <a:gd name="T6" fmla="*/ 30 w 54"/>
                                      <a:gd name="T7" fmla="*/ 50 h 97"/>
                                      <a:gd name="T8" fmla="*/ 42 w 54"/>
                                      <a:gd name="T9" fmla="*/ 60 h 97"/>
                                      <a:gd name="T10" fmla="*/ 49 w 54"/>
                                      <a:gd name="T11" fmla="*/ 70 h 97"/>
                                      <a:gd name="T12" fmla="*/ 54 w 54"/>
                                      <a:gd name="T13" fmla="*/ 82 h 97"/>
                                      <a:gd name="T14" fmla="*/ 52 w 54"/>
                                      <a:gd name="T15" fmla="*/ 97 h 97"/>
                                      <a:gd name="T16" fmla="*/ 44 w 54"/>
                                      <a:gd name="T17" fmla="*/ 95 h 97"/>
                                      <a:gd name="T18" fmla="*/ 39 w 54"/>
                                      <a:gd name="T19" fmla="*/ 90 h 97"/>
                                      <a:gd name="T20" fmla="*/ 35 w 54"/>
                                      <a:gd name="T21" fmla="*/ 85 h 97"/>
                                      <a:gd name="T22" fmla="*/ 30 w 54"/>
                                      <a:gd name="T23" fmla="*/ 80 h 97"/>
                                      <a:gd name="T24" fmla="*/ 27 w 54"/>
                                      <a:gd name="T25" fmla="*/ 73 h 97"/>
                                      <a:gd name="T26" fmla="*/ 27 w 54"/>
                                      <a:gd name="T27" fmla="*/ 65 h 97"/>
                                      <a:gd name="T28" fmla="*/ 27 w 54"/>
                                      <a:gd name="T29" fmla="*/ 58 h 97"/>
                                      <a:gd name="T30" fmla="*/ 30 w 54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" h="97">
                                        <a:moveTo>
                                          <a:pt x="30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3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60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54" y="82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4" y="95"/>
                                        </a:lnTo>
                                        <a:lnTo>
                                          <a:pt x="39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3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586"/>
                                    <a:ext cx="30" cy="5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3 h 53"/>
                                      <a:gd name="T2" fmla="*/ 0 w 30"/>
                                      <a:gd name="T3" fmla="*/ 0 h 53"/>
                                      <a:gd name="T4" fmla="*/ 30 w 30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3">
                                        <a:moveTo>
                                          <a:pt x="30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4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636"/>
                                    <a:ext cx="27" cy="47"/>
                                  </a:xfrm>
                                  <a:custGeom>
                                    <a:avLst/>
                                    <a:gdLst>
                                      <a:gd name="T0" fmla="*/ 3 w 27"/>
                                      <a:gd name="T1" fmla="*/ 0 h 47"/>
                                      <a:gd name="T2" fmla="*/ 15 w 27"/>
                                      <a:gd name="T3" fmla="*/ 10 h 47"/>
                                      <a:gd name="T4" fmla="*/ 22 w 27"/>
                                      <a:gd name="T5" fmla="*/ 20 h 47"/>
                                      <a:gd name="T6" fmla="*/ 27 w 27"/>
                                      <a:gd name="T7" fmla="*/ 32 h 47"/>
                                      <a:gd name="T8" fmla="*/ 25 w 27"/>
                                      <a:gd name="T9" fmla="*/ 47 h 47"/>
                                      <a:gd name="T10" fmla="*/ 17 w 27"/>
                                      <a:gd name="T11" fmla="*/ 45 h 47"/>
                                      <a:gd name="T12" fmla="*/ 12 w 27"/>
                                      <a:gd name="T13" fmla="*/ 40 h 47"/>
                                      <a:gd name="T14" fmla="*/ 8 w 27"/>
                                      <a:gd name="T15" fmla="*/ 35 h 47"/>
                                      <a:gd name="T16" fmla="*/ 3 w 27"/>
                                      <a:gd name="T17" fmla="*/ 30 h 47"/>
                                      <a:gd name="T18" fmla="*/ 0 w 27"/>
                                      <a:gd name="T19" fmla="*/ 23 h 47"/>
                                      <a:gd name="T20" fmla="*/ 0 w 27"/>
                                      <a:gd name="T21" fmla="*/ 15 h 47"/>
                                      <a:gd name="T22" fmla="*/ 0 w 27"/>
                                      <a:gd name="T23" fmla="*/ 8 h 47"/>
                                      <a:gd name="T24" fmla="*/ 3 w 27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7">
                                        <a:moveTo>
                                          <a:pt x="3" y="0"/>
                                        </a:moveTo>
                                        <a:lnTo>
                                          <a:pt x="15" y="1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5" name="Freeform 3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58" y="609"/>
                                    <a:ext cx="55" cy="94"/>
                                  </a:xfrm>
                                  <a:custGeom>
                                    <a:avLst/>
                                    <a:gdLst>
                                      <a:gd name="T0" fmla="*/ 32 w 55"/>
                                      <a:gd name="T1" fmla="*/ 50 h 94"/>
                                      <a:gd name="T2" fmla="*/ 0 w 55"/>
                                      <a:gd name="T3" fmla="*/ 0 h 94"/>
                                      <a:gd name="T4" fmla="*/ 32 w 55"/>
                                      <a:gd name="T5" fmla="*/ 50 h 94"/>
                                      <a:gd name="T6" fmla="*/ 32 w 55"/>
                                      <a:gd name="T7" fmla="*/ 50 h 94"/>
                                      <a:gd name="T8" fmla="*/ 45 w 55"/>
                                      <a:gd name="T9" fmla="*/ 59 h 94"/>
                                      <a:gd name="T10" fmla="*/ 52 w 55"/>
                                      <a:gd name="T11" fmla="*/ 69 h 94"/>
                                      <a:gd name="T12" fmla="*/ 55 w 55"/>
                                      <a:gd name="T13" fmla="*/ 82 h 94"/>
                                      <a:gd name="T14" fmla="*/ 55 w 55"/>
                                      <a:gd name="T15" fmla="*/ 94 h 94"/>
                                      <a:gd name="T16" fmla="*/ 47 w 55"/>
                                      <a:gd name="T17" fmla="*/ 92 h 94"/>
                                      <a:gd name="T18" fmla="*/ 42 w 55"/>
                                      <a:gd name="T19" fmla="*/ 89 h 94"/>
                                      <a:gd name="T20" fmla="*/ 37 w 55"/>
                                      <a:gd name="T21" fmla="*/ 84 h 94"/>
                                      <a:gd name="T22" fmla="*/ 32 w 55"/>
                                      <a:gd name="T23" fmla="*/ 77 h 94"/>
                                      <a:gd name="T24" fmla="*/ 30 w 55"/>
                                      <a:gd name="T25" fmla="*/ 72 h 94"/>
                                      <a:gd name="T26" fmla="*/ 27 w 55"/>
                                      <a:gd name="T27" fmla="*/ 64 h 94"/>
                                      <a:gd name="T28" fmla="*/ 30 w 55"/>
                                      <a:gd name="T29" fmla="*/ 57 h 94"/>
                                      <a:gd name="T30" fmla="*/ 32 w 55"/>
                                      <a:gd name="T31" fmla="*/ 5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4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  <a:moveTo>
                                          <a:pt x="32" y="50"/>
                                        </a:moveTo>
                                        <a:lnTo>
                                          <a:pt x="45" y="59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2" y="89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6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60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7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9"/>
                                    <a:ext cx="28" cy="44"/>
                                  </a:xfrm>
                                  <a:custGeom>
                                    <a:avLst/>
                                    <a:gdLst>
                                      <a:gd name="T0" fmla="*/ 5 w 28"/>
                                      <a:gd name="T1" fmla="*/ 0 h 44"/>
                                      <a:gd name="T2" fmla="*/ 18 w 28"/>
                                      <a:gd name="T3" fmla="*/ 9 h 44"/>
                                      <a:gd name="T4" fmla="*/ 25 w 28"/>
                                      <a:gd name="T5" fmla="*/ 19 h 44"/>
                                      <a:gd name="T6" fmla="*/ 28 w 28"/>
                                      <a:gd name="T7" fmla="*/ 32 h 44"/>
                                      <a:gd name="T8" fmla="*/ 28 w 28"/>
                                      <a:gd name="T9" fmla="*/ 44 h 44"/>
                                      <a:gd name="T10" fmla="*/ 20 w 28"/>
                                      <a:gd name="T11" fmla="*/ 42 h 44"/>
                                      <a:gd name="T12" fmla="*/ 15 w 28"/>
                                      <a:gd name="T13" fmla="*/ 39 h 44"/>
                                      <a:gd name="T14" fmla="*/ 10 w 28"/>
                                      <a:gd name="T15" fmla="*/ 34 h 44"/>
                                      <a:gd name="T16" fmla="*/ 5 w 28"/>
                                      <a:gd name="T17" fmla="*/ 27 h 44"/>
                                      <a:gd name="T18" fmla="*/ 3 w 28"/>
                                      <a:gd name="T19" fmla="*/ 22 h 44"/>
                                      <a:gd name="T20" fmla="*/ 0 w 28"/>
                                      <a:gd name="T21" fmla="*/ 14 h 44"/>
                                      <a:gd name="T22" fmla="*/ 3 w 28"/>
                                      <a:gd name="T23" fmla="*/ 7 h 44"/>
                                      <a:gd name="T24" fmla="*/ 5 w 28"/>
                                      <a:gd name="T25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4">
                                        <a:moveTo>
                                          <a:pt x="5" y="0"/>
                                        </a:moveTo>
                                        <a:lnTo>
                                          <a:pt x="18" y="9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8" y="44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39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8" name="Freeform 3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546"/>
                                    <a:ext cx="74" cy="88"/>
                                  </a:xfrm>
                                  <a:custGeom>
                                    <a:avLst/>
                                    <a:gdLst>
                                      <a:gd name="T0" fmla="*/ 49 w 74"/>
                                      <a:gd name="T1" fmla="*/ 43 h 88"/>
                                      <a:gd name="T2" fmla="*/ 0 w 74"/>
                                      <a:gd name="T3" fmla="*/ 0 h 88"/>
                                      <a:gd name="T4" fmla="*/ 49 w 74"/>
                                      <a:gd name="T5" fmla="*/ 43 h 88"/>
                                      <a:gd name="T6" fmla="*/ 49 w 74"/>
                                      <a:gd name="T7" fmla="*/ 43 h 88"/>
                                      <a:gd name="T8" fmla="*/ 62 w 74"/>
                                      <a:gd name="T9" fmla="*/ 50 h 88"/>
                                      <a:gd name="T10" fmla="*/ 72 w 74"/>
                                      <a:gd name="T11" fmla="*/ 63 h 88"/>
                                      <a:gd name="T12" fmla="*/ 72 w 74"/>
                                      <a:gd name="T13" fmla="*/ 68 h 88"/>
                                      <a:gd name="T14" fmla="*/ 74 w 74"/>
                                      <a:gd name="T15" fmla="*/ 73 h 88"/>
                                      <a:gd name="T16" fmla="*/ 74 w 74"/>
                                      <a:gd name="T17" fmla="*/ 80 h 88"/>
                                      <a:gd name="T18" fmla="*/ 72 w 74"/>
                                      <a:gd name="T19" fmla="*/ 88 h 88"/>
                                      <a:gd name="T20" fmla="*/ 64 w 74"/>
                                      <a:gd name="T21" fmla="*/ 85 h 88"/>
                                      <a:gd name="T22" fmla="*/ 57 w 74"/>
                                      <a:gd name="T23" fmla="*/ 83 h 88"/>
                                      <a:gd name="T24" fmla="*/ 52 w 74"/>
                                      <a:gd name="T25" fmla="*/ 78 h 88"/>
                                      <a:gd name="T26" fmla="*/ 49 w 74"/>
                                      <a:gd name="T27" fmla="*/ 70 h 88"/>
                                      <a:gd name="T28" fmla="*/ 44 w 74"/>
                                      <a:gd name="T29" fmla="*/ 65 h 88"/>
                                      <a:gd name="T30" fmla="*/ 44 w 74"/>
                                      <a:gd name="T31" fmla="*/ 58 h 88"/>
                                      <a:gd name="T32" fmla="*/ 44 w 74"/>
                                      <a:gd name="T33" fmla="*/ 50 h 88"/>
                                      <a:gd name="T34" fmla="*/ 49 w 74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88">
                                        <a:moveTo>
                                          <a:pt x="4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  <a:moveTo>
                                          <a:pt x="49" y="43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72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4" y="73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4" y="85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4" y="58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9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46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43 h 43"/>
                                      <a:gd name="T2" fmla="*/ 0 w 49"/>
                                      <a:gd name="T3" fmla="*/ 0 h 43"/>
                                      <a:gd name="T4" fmla="*/ 49 w 4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" h="43">
                                        <a:moveTo>
                                          <a:pt x="4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0" name="Freeform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58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7 h 45"/>
                                      <a:gd name="T4" fmla="*/ 28 w 30"/>
                                      <a:gd name="T5" fmla="*/ 20 h 45"/>
                                      <a:gd name="T6" fmla="*/ 28 w 30"/>
                                      <a:gd name="T7" fmla="*/ 25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7 h 45"/>
                                      <a:gd name="T12" fmla="*/ 28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3 w 30"/>
                                      <a:gd name="T17" fmla="*/ 40 h 45"/>
                                      <a:gd name="T18" fmla="*/ 8 w 30"/>
                                      <a:gd name="T19" fmla="*/ 35 h 45"/>
                                      <a:gd name="T20" fmla="*/ 5 w 30"/>
                                      <a:gd name="T21" fmla="*/ 27 h 45"/>
                                      <a:gd name="T22" fmla="*/ 0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7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1" name="Freeform 3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521"/>
                                    <a:ext cx="72" cy="93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8 h 93"/>
                                      <a:gd name="T2" fmla="*/ 0 w 72"/>
                                      <a:gd name="T3" fmla="*/ 0 h 93"/>
                                      <a:gd name="T4" fmla="*/ 47 w 72"/>
                                      <a:gd name="T5" fmla="*/ 48 h 93"/>
                                      <a:gd name="T6" fmla="*/ 47 w 72"/>
                                      <a:gd name="T7" fmla="*/ 48 h 93"/>
                                      <a:gd name="T8" fmla="*/ 60 w 72"/>
                                      <a:gd name="T9" fmla="*/ 58 h 93"/>
                                      <a:gd name="T10" fmla="*/ 69 w 72"/>
                                      <a:gd name="T11" fmla="*/ 68 h 93"/>
                                      <a:gd name="T12" fmla="*/ 72 w 72"/>
                                      <a:gd name="T13" fmla="*/ 73 h 93"/>
                                      <a:gd name="T14" fmla="*/ 72 w 72"/>
                                      <a:gd name="T15" fmla="*/ 80 h 93"/>
                                      <a:gd name="T16" fmla="*/ 72 w 72"/>
                                      <a:gd name="T17" fmla="*/ 88 h 93"/>
                                      <a:gd name="T18" fmla="*/ 69 w 72"/>
                                      <a:gd name="T19" fmla="*/ 93 h 93"/>
                                      <a:gd name="T20" fmla="*/ 62 w 72"/>
                                      <a:gd name="T21" fmla="*/ 93 h 93"/>
                                      <a:gd name="T22" fmla="*/ 57 w 72"/>
                                      <a:gd name="T23" fmla="*/ 88 h 93"/>
                                      <a:gd name="T24" fmla="*/ 50 w 72"/>
                                      <a:gd name="T25" fmla="*/ 83 h 93"/>
                                      <a:gd name="T26" fmla="*/ 47 w 72"/>
                                      <a:gd name="T27" fmla="*/ 78 h 93"/>
                                      <a:gd name="T28" fmla="*/ 45 w 72"/>
                                      <a:gd name="T29" fmla="*/ 70 h 93"/>
                                      <a:gd name="T30" fmla="*/ 42 w 72"/>
                                      <a:gd name="T31" fmla="*/ 63 h 93"/>
                                      <a:gd name="T32" fmla="*/ 45 w 72"/>
                                      <a:gd name="T33" fmla="*/ 55 h 93"/>
                                      <a:gd name="T34" fmla="*/ 47 w 72"/>
                                      <a:gd name="T35" fmla="*/ 48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93">
                                        <a:moveTo>
                                          <a:pt x="4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  <a:moveTo>
                                          <a:pt x="47" y="48"/>
                                        </a:moveTo>
                                        <a:lnTo>
                                          <a:pt x="60" y="58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72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9" y="93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0" y="83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2" name="Freeform 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21"/>
                                    <a:ext cx="47" cy="4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8 h 48"/>
                                      <a:gd name="T2" fmla="*/ 0 w 47"/>
                                      <a:gd name="T3" fmla="*/ 0 h 48"/>
                                      <a:gd name="T4" fmla="*/ 47 w 4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8">
                                        <a:moveTo>
                                          <a:pt x="4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3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6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10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40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8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3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4" name="Freeform 3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4" y="509"/>
                                    <a:ext cx="70" cy="87"/>
                                  </a:xfrm>
                                  <a:custGeom>
                                    <a:avLst/>
                                    <a:gdLst>
                                      <a:gd name="T0" fmla="*/ 42 w 70"/>
                                      <a:gd name="T1" fmla="*/ 45 h 87"/>
                                      <a:gd name="T2" fmla="*/ 0 w 70"/>
                                      <a:gd name="T3" fmla="*/ 0 h 87"/>
                                      <a:gd name="T4" fmla="*/ 42 w 70"/>
                                      <a:gd name="T5" fmla="*/ 45 h 87"/>
                                      <a:gd name="T6" fmla="*/ 42 w 70"/>
                                      <a:gd name="T7" fmla="*/ 42 h 87"/>
                                      <a:gd name="T8" fmla="*/ 57 w 70"/>
                                      <a:gd name="T9" fmla="*/ 52 h 87"/>
                                      <a:gd name="T10" fmla="*/ 65 w 70"/>
                                      <a:gd name="T11" fmla="*/ 62 h 87"/>
                                      <a:gd name="T12" fmla="*/ 67 w 70"/>
                                      <a:gd name="T13" fmla="*/ 67 h 87"/>
                                      <a:gd name="T14" fmla="*/ 70 w 70"/>
                                      <a:gd name="T15" fmla="*/ 75 h 87"/>
                                      <a:gd name="T16" fmla="*/ 70 w 70"/>
                                      <a:gd name="T17" fmla="*/ 80 h 87"/>
                                      <a:gd name="T18" fmla="*/ 67 w 70"/>
                                      <a:gd name="T19" fmla="*/ 87 h 87"/>
                                      <a:gd name="T20" fmla="*/ 60 w 70"/>
                                      <a:gd name="T21" fmla="*/ 85 h 87"/>
                                      <a:gd name="T22" fmla="*/ 55 w 70"/>
                                      <a:gd name="T23" fmla="*/ 82 h 87"/>
                                      <a:gd name="T24" fmla="*/ 47 w 70"/>
                                      <a:gd name="T25" fmla="*/ 77 h 87"/>
                                      <a:gd name="T26" fmla="*/ 42 w 70"/>
                                      <a:gd name="T27" fmla="*/ 72 h 87"/>
                                      <a:gd name="T28" fmla="*/ 40 w 70"/>
                                      <a:gd name="T29" fmla="*/ 65 h 87"/>
                                      <a:gd name="T30" fmla="*/ 40 w 70"/>
                                      <a:gd name="T31" fmla="*/ 60 h 87"/>
                                      <a:gd name="T32" fmla="*/ 40 w 70"/>
                                      <a:gd name="T33" fmla="*/ 50 h 87"/>
                                      <a:gd name="T34" fmla="*/ 42 w 70"/>
                                      <a:gd name="T35" fmla="*/ 42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" h="87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2"/>
                                        </a:moveTo>
                                        <a:lnTo>
                                          <a:pt x="57" y="52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67" y="87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47" y="77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5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4" y="50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5 h 45"/>
                                      <a:gd name="T2" fmla="*/ 0 w 42"/>
                                      <a:gd name="T3" fmla="*/ 0 h 45"/>
                                      <a:gd name="T4" fmla="*/ 42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6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55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 w 30"/>
                                      <a:gd name="T1" fmla="*/ 0 h 45"/>
                                      <a:gd name="T2" fmla="*/ 17 w 30"/>
                                      <a:gd name="T3" fmla="*/ 10 h 45"/>
                                      <a:gd name="T4" fmla="*/ 25 w 30"/>
                                      <a:gd name="T5" fmla="*/ 20 h 45"/>
                                      <a:gd name="T6" fmla="*/ 27 w 30"/>
                                      <a:gd name="T7" fmla="*/ 25 h 45"/>
                                      <a:gd name="T8" fmla="*/ 30 w 30"/>
                                      <a:gd name="T9" fmla="*/ 33 h 45"/>
                                      <a:gd name="T10" fmla="*/ 30 w 30"/>
                                      <a:gd name="T11" fmla="*/ 38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7 w 30"/>
                                      <a:gd name="T19" fmla="*/ 35 h 45"/>
                                      <a:gd name="T20" fmla="*/ 2 w 30"/>
                                      <a:gd name="T21" fmla="*/ 30 h 45"/>
                                      <a:gd name="T22" fmla="*/ 0 w 30"/>
                                      <a:gd name="T23" fmla="*/ 23 h 45"/>
                                      <a:gd name="T24" fmla="*/ 0 w 30"/>
                                      <a:gd name="T25" fmla="*/ 18 h 45"/>
                                      <a:gd name="T26" fmla="*/ 0 w 30"/>
                                      <a:gd name="T27" fmla="*/ 8 h 45"/>
                                      <a:gd name="T28" fmla="*/ 2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7" name="Freeform 3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491"/>
                                    <a:ext cx="77" cy="85"/>
                                  </a:xfrm>
                                  <a:custGeom>
                                    <a:avLst/>
                                    <a:gdLst>
                                      <a:gd name="T0" fmla="*/ 52 w 77"/>
                                      <a:gd name="T1" fmla="*/ 40 h 85"/>
                                      <a:gd name="T2" fmla="*/ 0 w 77"/>
                                      <a:gd name="T3" fmla="*/ 0 h 85"/>
                                      <a:gd name="T4" fmla="*/ 52 w 77"/>
                                      <a:gd name="T5" fmla="*/ 40 h 85"/>
                                      <a:gd name="T6" fmla="*/ 52 w 77"/>
                                      <a:gd name="T7" fmla="*/ 40 h 85"/>
                                      <a:gd name="T8" fmla="*/ 64 w 77"/>
                                      <a:gd name="T9" fmla="*/ 48 h 85"/>
                                      <a:gd name="T10" fmla="*/ 74 w 77"/>
                                      <a:gd name="T11" fmla="*/ 60 h 85"/>
                                      <a:gd name="T12" fmla="*/ 77 w 77"/>
                                      <a:gd name="T13" fmla="*/ 65 h 85"/>
                                      <a:gd name="T14" fmla="*/ 77 w 77"/>
                                      <a:gd name="T15" fmla="*/ 70 h 85"/>
                                      <a:gd name="T16" fmla="*/ 77 w 77"/>
                                      <a:gd name="T17" fmla="*/ 78 h 85"/>
                                      <a:gd name="T18" fmla="*/ 77 w 77"/>
                                      <a:gd name="T19" fmla="*/ 85 h 85"/>
                                      <a:gd name="T20" fmla="*/ 69 w 77"/>
                                      <a:gd name="T21" fmla="*/ 83 h 85"/>
                                      <a:gd name="T22" fmla="*/ 62 w 77"/>
                                      <a:gd name="T23" fmla="*/ 80 h 85"/>
                                      <a:gd name="T24" fmla="*/ 57 w 77"/>
                                      <a:gd name="T25" fmla="*/ 75 h 85"/>
                                      <a:gd name="T26" fmla="*/ 52 w 77"/>
                                      <a:gd name="T27" fmla="*/ 70 h 85"/>
                                      <a:gd name="T28" fmla="*/ 50 w 77"/>
                                      <a:gd name="T29" fmla="*/ 63 h 85"/>
                                      <a:gd name="T30" fmla="*/ 47 w 77"/>
                                      <a:gd name="T31" fmla="*/ 55 h 85"/>
                                      <a:gd name="T32" fmla="*/ 47 w 77"/>
                                      <a:gd name="T33" fmla="*/ 48 h 85"/>
                                      <a:gd name="T34" fmla="*/ 52 w 77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5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  <a:moveTo>
                                          <a:pt x="52" y="40"/>
                                        </a:moveTo>
                                        <a:lnTo>
                                          <a:pt x="64" y="48"/>
                                        </a:lnTo>
                                        <a:lnTo>
                                          <a:pt x="74" y="60"/>
                                        </a:lnTo>
                                        <a:lnTo>
                                          <a:pt x="77" y="65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7" y="78"/>
                                        </a:lnTo>
                                        <a:lnTo>
                                          <a:pt x="77" y="85"/>
                                        </a:lnTo>
                                        <a:lnTo>
                                          <a:pt x="69" y="83"/>
                                        </a:lnTo>
                                        <a:lnTo>
                                          <a:pt x="62" y="80"/>
                                        </a:lnTo>
                                        <a:lnTo>
                                          <a:pt x="57" y="75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0" y="63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47" y="48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8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491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0 h 40"/>
                                      <a:gd name="T2" fmla="*/ 0 w 52"/>
                                      <a:gd name="T3" fmla="*/ 0 h 40"/>
                                      <a:gd name="T4" fmla="*/ 52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9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3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7 w 30"/>
                                      <a:gd name="T3" fmla="*/ 8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8 h 45"/>
                                      <a:gd name="T12" fmla="*/ 30 w 30"/>
                                      <a:gd name="T13" fmla="*/ 45 h 45"/>
                                      <a:gd name="T14" fmla="*/ 22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3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8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0" name="Freeform 4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05" y="484"/>
                                    <a:ext cx="94" cy="77"/>
                                  </a:xfrm>
                                  <a:custGeom>
                                    <a:avLst/>
                                    <a:gdLst>
                                      <a:gd name="T0" fmla="*/ 62 w 94"/>
                                      <a:gd name="T1" fmla="*/ 37 h 77"/>
                                      <a:gd name="T2" fmla="*/ 0 w 94"/>
                                      <a:gd name="T3" fmla="*/ 0 h 77"/>
                                      <a:gd name="T4" fmla="*/ 62 w 94"/>
                                      <a:gd name="T5" fmla="*/ 37 h 77"/>
                                      <a:gd name="T6" fmla="*/ 62 w 94"/>
                                      <a:gd name="T7" fmla="*/ 37 h 77"/>
                                      <a:gd name="T8" fmla="*/ 77 w 94"/>
                                      <a:gd name="T9" fmla="*/ 45 h 77"/>
                                      <a:gd name="T10" fmla="*/ 89 w 94"/>
                                      <a:gd name="T11" fmla="*/ 52 h 77"/>
                                      <a:gd name="T12" fmla="*/ 92 w 94"/>
                                      <a:gd name="T13" fmla="*/ 60 h 77"/>
                                      <a:gd name="T14" fmla="*/ 94 w 94"/>
                                      <a:gd name="T15" fmla="*/ 65 h 77"/>
                                      <a:gd name="T16" fmla="*/ 94 w 94"/>
                                      <a:gd name="T17" fmla="*/ 70 h 77"/>
                                      <a:gd name="T18" fmla="*/ 94 w 94"/>
                                      <a:gd name="T19" fmla="*/ 77 h 77"/>
                                      <a:gd name="T20" fmla="*/ 87 w 94"/>
                                      <a:gd name="T21" fmla="*/ 77 h 77"/>
                                      <a:gd name="T22" fmla="*/ 79 w 94"/>
                                      <a:gd name="T23" fmla="*/ 72 h 77"/>
                                      <a:gd name="T24" fmla="*/ 72 w 94"/>
                                      <a:gd name="T25" fmla="*/ 70 h 77"/>
                                      <a:gd name="T26" fmla="*/ 67 w 94"/>
                                      <a:gd name="T27" fmla="*/ 62 h 77"/>
                                      <a:gd name="T28" fmla="*/ 62 w 94"/>
                                      <a:gd name="T29" fmla="*/ 57 h 77"/>
                                      <a:gd name="T30" fmla="*/ 59 w 94"/>
                                      <a:gd name="T31" fmla="*/ 50 h 77"/>
                                      <a:gd name="T32" fmla="*/ 59 w 94"/>
                                      <a:gd name="T33" fmla="*/ 45 h 77"/>
                                      <a:gd name="T34" fmla="*/ 62 w 94"/>
                                      <a:gd name="T35" fmla="*/ 3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4" h="77">
                                        <a:moveTo>
                                          <a:pt x="6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  <a:moveTo>
                                          <a:pt x="62" y="37"/>
                                        </a:moveTo>
                                        <a:lnTo>
                                          <a:pt x="77" y="45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92" y="60"/>
                                        </a:lnTo>
                                        <a:lnTo>
                                          <a:pt x="94" y="65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94" y="77"/>
                                        </a:lnTo>
                                        <a:lnTo>
                                          <a:pt x="87" y="77"/>
                                        </a:lnTo>
                                        <a:lnTo>
                                          <a:pt x="79" y="72"/>
                                        </a:lnTo>
                                        <a:lnTo>
                                          <a:pt x="72" y="70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62" y="57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9" y="45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1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5" y="484"/>
                                    <a:ext cx="62" cy="3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7 h 37"/>
                                      <a:gd name="T2" fmla="*/ 0 w 62"/>
                                      <a:gd name="T3" fmla="*/ 0 h 37"/>
                                      <a:gd name="T4" fmla="*/ 62 w 6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7">
                                        <a:moveTo>
                                          <a:pt x="6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2" name="Freeform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21"/>
                                    <a:ext cx="35" cy="40"/>
                                  </a:xfrm>
                                  <a:custGeom>
                                    <a:avLst/>
                                    <a:gdLst>
                                      <a:gd name="T0" fmla="*/ 3 w 35"/>
                                      <a:gd name="T1" fmla="*/ 0 h 40"/>
                                      <a:gd name="T2" fmla="*/ 18 w 35"/>
                                      <a:gd name="T3" fmla="*/ 8 h 40"/>
                                      <a:gd name="T4" fmla="*/ 30 w 35"/>
                                      <a:gd name="T5" fmla="*/ 15 h 40"/>
                                      <a:gd name="T6" fmla="*/ 33 w 35"/>
                                      <a:gd name="T7" fmla="*/ 23 h 40"/>
                                      <a:gd name="T8" fmla="*/ 35 w 35"/>
                                      <a:gd name="T9" fmla="*/ 28 h 40"/>
                                      <a:gd name="T10" fmla="*/ 35 w 35"/>
                                      <a:gd name="T11" fmla="*/ 33 h 40"/>
                                      <a:gd name="T12" fmla="*/ 35 w 35"/>
                                      <a:gd name="T13" fmla="*/ 40 h 40"/>
                                      <a:gd name="T14" fmla="*/ 28 w 35"/>
                                      <a:gd name="T15" fmla="*/ 40 h 40"/>
                                      <a:gd name="T16" fmla="*/ 20 w 35"/>
                                      <a:gd name="T17" fmla="*/ 35 h 40"/>
                                      <a:gd name="T18" fmla="*/ 13 w 35"/>
                                      <a:gd name="T19" fmla="*/ 33 h 40"/>
                                      <a:gd name="T20" fmla="*/ 8 w 35"/>
                                      <a:gd name="T21" fmla="*/ 25 h 40"/>
                                      <a:gd name="T22" fmla="*/ 3 w 35"/>
                                      <a:gd name="T23" fmla="*/ 20 h 40"/>
                                      <a:gd name="T24" fmla="*/ 0 w 35"/>
                                      <a:gd name="T25" fmla="*/ 13 h 40"/>
                                      <a:gd name="T26" fmla="*/ 0 w 35"/>
                                      <a:gd name="T27" fmla="*/ 8 h 40"/>
                                      <a:gd name="T28" fmla="*/ 3 w 35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5" h="40">
                                        <a:moveTo>
                                          <a:pt x="3" y="0"/>
                                        </a:moveTo>
                                        <a:lnTo>
                                          <a:pt x="18" y="8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5" y="33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3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5"/>
                                      <a:gd name="T2" fmla="*/ 14 w 57"/>
                                      <a:gd name="T3" fmla="*/ 0 h 15"/>
                                      <a:gd name="T4" fmla="*/ 29 w 57"/>
                                      <a:gd name="T5" fmla="*/ 0 h 15"/>
                                      <a:gd name="T6" fmla="*/ 44 w 57"/>
                                      <a:gd name="T7" fmla="*/ 2 h 15"/>
                                      <a:gd name="T8" fmla="*/ 57 w 57"/>
                                      <a:gd name="T9" fmla="*/ 7 h 15"/>
                                      <a:gd name="T10" fmla="*/ 44 w 57"/>
                                      <a:gd name="T11" fmla="*/ 15 h 15"/>
                                      <a:gd name="T12" fmla="*/ 29 w 57"/>
                                      <a:gd name="T13" fmla="*/ 15 h 15"/>
                                      <a:gd name="T14" fmla="*/ 22 w 57"/>
                                      <a:gd name="T15" fmla="*/ 15 h 15"/>
                                      <a:gd name="T16" fmla="*/ 14 w 57"/>
                                      <a:gd name="T17" fmla="*/ 12 h 15"/>
                                      <a:gd name="T18" fmla="*/ 7 w 57"/>
                                      <a:gd name="T19" fmla="*/ 10 h 15"/>
                                      <a:gd name="T20" fmla="*/ 0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4" name="Freeform 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5"/>
                                      <a:gd name="T2" fmla="*/ 14 w 57"/>
                                      <a:gd name="T3" fmla="*/ 0 h 15"/>
                                      <a:gd name="T4" fmla="*/ 29 w 57"/>
                                      <a:gd name="T5" fmla="*/ 0 h 15"/>
                                      <a:gd name="T6" fmla="*/ 44 w 57"/>
                                      <a:gd name="T7" fmla="*/ 2 h 15"/>
                                      <a:gd name="T8" fmla="*/ 57 w 57"/>
                                      <a:gd name="T9" fmla="*/ 7 h 15"/>
                                      <a:gd name="T10" fmla="*/ 44 w 57"/>
                                      <a:gd name="T11" fmla="*/ 15 h 15"/>
                                      <a:gd name="T12" fmla="*/ 29 w 57"/>
                                      <a:gd name="T13" fmla="*/ 15 h 15"/>
                                      <a:gd name="T14" fmla="*/ 22 w 57"/>
                                      <a:gd name="T15" fmla="*/ 15 h 15"/>
                                      <a:gd name="T16" fmla="*/ 14 w 57"/>
                                      <a:gd name="T17" fmla="*/ 12 h 15"/>
                                      <a:gd name="T18" fmla="*/ 7 w 57"/>
                                      <a:gd name="T19" fmla="*/ 10 h 15"/>
                                      <a:gd name="T20" fmla="*/ 0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5" name="Freeform 4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63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4 w 122"/>
                                      <a:gd name="T1" fmla="*/ 20 h 30"/>
                                      <a:gd name="T2" fmla="*/ 79 w 122"/>
                                      <a:gd name="T3" fmla="*/ 15 h 30"/>
                                      <a:gd name="T4" fmla="*/ 94 w 122"/>
                                      <a:gd name="T5" fmla="*/ 15 h 30"/>
                                      <a:gd name="T6" fmla="*/ 109 w 122"/>
                                      <a:gd name="T7" fmla="*/ 17 h 30"/>
                                      <a:gd name="T8" fmla="*/ 122 w 122"/>
                                      <a:gd name="T9" fmla="*/ 25 h 30"/>
                                      <a:gd name="T10" fmla="*/ 109 w 122"/>
                                      <a:gd name="T11" fmla="*/ 30 h 30"/>
                                      <a:gd name="T12" fmla="*/ 94 w 122"/>
                                      <a:gd name="T13" fmla="*/ 30 h 30"/>
                                      <a:gd name="T14" fmla="*/ 87 w 122"/>
                                      <a:gd name="T15" fmla="*/ 30 h 30"/>
                                      <a:gd name="T16" fmla="*/ 77 w 122"/>
                                      <a:gd name="T17" fmla="*/ 27 h 30"/>
                                      <a:gd name="T18" fmla="*/ 72 w 122"/>
                                      <a:gd name="T19" fmla="*/ 22 h 30"/>
                                      <a:gd name="T20" fmla="*/ 64 w 122"/>
                                      <a:gd name="T21" fmla="*/ 20 h 30"/>
                                      <a:gd name="T22" fmla="*/ 64 w 122"/>
                                      <a:gd name="T23" fmla="*/ 20 h 30"/>
                                      <a:gd name="T24" fmla="*/ 0 w 122"/>
                                      <a:gd name="T25" fmla="*/ 0 h 30"/>
                                      <a:gd name="T26" fmla="*/ 64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4" y="20"/>
                                        </a:moveTo>
                                        <a:lnTo>
                                          <a:pt x="79" y="15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109" y="1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94" y="30"/>
                                        </a:lnTo>
                                        <a:lnTo>
                                          <a:pt x="87" y="30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72" y="22"/>
                                        </a:lnTo>
                                        <a:lnTo>
                                          <a:pt x="64" y="20"/>
                                        </a:lnTo>
                                        <a:close/>
                                        <a:moveTo>
                                          <a:pt x="64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2716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5285" y="82550"/>
                                  <a:ext cx="404495" cy="630555"/>
                                  <a:chOff x="6252" y="544"/>
                                  <a:chExt cx="637" cy="993"/>
                                </a:xfrm>
                              </wpg:grpSpPr>
                              <wps:wsp>
                                <wps:cNvPr id="2717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49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5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2 h 15"/>
                                      <a:gd name="T8" fmla="*/ 58 w 58"/>
                                      <a:gd name="T9" fmla="*/ 10 h 15"/>
                                      <a:gd name="T10" fmla="*/ 45 w 58"/>
                                      <a:gd name="T11" fmla="*/ 15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2 h 15"/>
                                      <a:gd name="T18" fmla="*/ 8 w 58"/>
                                      <a:gd name="T19" fmla="*/ 7 h 15"/>
                                      <a:gd name="T20" fmla="*/ 0 w 58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8" y="1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8" name="Freeform 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634"/>
                                    <a:ext cx="64" cy="20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20 h 20"/>
                                      <a:gd name="T2" fmla="*/ 0 w 64"/>
                                      <a:gd name="T3" fmla="*/ 0 h 20"/>
                                      <a:gd name="T4" fmla="*/ 64 w 64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20">
                                        <a:moveTo>
                                          <a:pt x="64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9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15"/>
                                      <a:gd name="T2" fmla="*/ 15 w 54"/>
                                      <a:gd name="T3" fmla="*/ 0 h 15"/>
                                      <a:gd name="T4" fmla="*/ 30 w 54"/>
                                      <a:gd name="T5" fmla="*/ 0 h 15"/>
                                      <a:gd name="T6" fmla="*/ 42 w 54"/>
                                      <a:gd name="T7" fmla="*/ 0 h 15"/>
                                      <a:gd name="T8" fmla="*/ 54 w 54"/>
                                      <a:gd name="T9" fmla="*/ 8 h 15"/>
                                      <a:gd name="T10" fmla="*/ 4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20 w 54"/>
                                      <a:gd name="T15" fmla="*/ 15 h 15"/>
                                      <a:gd name="T16" fmla="*/ 12 w 54"/>
                                      <a:gd name="T17" fmla="*/ 15 h 15"/>
                                      <a:gd name="T18" fmla="*/ 5 w 54"/>
                                      <a:gd name="T19" fmla="*/ 10 h 15"/>
                                      <a:gd name="T20" fmla="*/ 0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0" y="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0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15"/>
                                      <a:gd name="T2" fmla="*/ 15 w 54"/>
                                      <a:gd name="T3" fmla="*/ 0 h 15"/>
                                      <a:gd name="T4" fmla="*/ 30 w 54"/>
                                      <a:gd name="T5" fmla="*/ 0 h 15"/>
                                      <a:gd name="T6" fmla="*/ 42 w 54"/>
                                      <a:gd name="T7" fmla="*/ 0 h 15"/>
                                      <a:gd name="T8" fmla="*/ 54 w 54"/>
                                      <a:gd name="T9" fmla="*/ 8 h 15"/>
                                      <a:gd name="T10" fmla="*/ 4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20 w 54"/>
                                      <a:gd name="T15" fmla="*/ 15 h 15"/>
                                      <a:gd name="T16" fmla="*/ 12 w 54"/>
                                      <a:gd name="T17" fmla="*/ 15 h 15"/>
                                      <a:gd name="T18" fmla="*/ 5 w 54"/>
                                      <a:gd name="T19" fmla="*/ 10 h 15"/>
                                      <a:gd name="T20" fmla="*/ 0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0" y="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1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3 h 13"/>
                                      <a:gd name="T2" fmla="*/ 0 w 65"/>
                                      <a:gd name="T3" fmla="*/ 0 h 13"/>
                                      <a:gd name="T4" fmla="*/ 65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65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2" name="Freeform 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3 h 13"/>
                                      <a:gd name="T2" fmla="*/ 0 w 65"/>
                                      <a:gd name="T3" fmla="*/ 0 h 13"/>
                                      <a:gd name="T4" fmla="*/ 65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65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3" name="Freeform 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7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0 h 15"/>
                                      <a:gd name="T8" fmla="*/ 58 w 58"/>
                                      <a:gd name="T9" fmla="*/ 5 h 15"/>
                                      <a:gd name="T10" fmla="*/ 45 w 58"/>
                                      <a:gd name="T11" fmla="*/ 12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5 h 15"/>
                                      <a:gd name="T18" fmla="*/ 8 w 58"/>
                                      <a:gd name="T19" fmla="*/ 12 h 15"/>
                                      <a:gd name="T20" fmla="*/ 0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4" name="Freeform 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7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0 h 15"/>
                                      <a:gd name="T8" fmla="*/ 58 w 58"/>
                                      <a:gd name="T9" fmla="*/ 5 h 15"/>
                                      <a:gd name="T10" fmla="*/ 45 w 58"/>
                                      <a:gd name="T11" fmla="*/ 12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5 h 15"/>
                                      <a:gd name="T18" fmla="*/ 8 w 58"/>
                                      <a:gd name="T19" fmla="*/ 12 h 15"/>
                                      <a:gd name="T20" fmla="*/ 0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5" name="Freeform 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7 h 7"/>
                                      <a:gd name="T2" fmla="*/ 0 w 62"/>
                                      <a:gd name="T3" fmla="*/ 0 h 7"/>
                                      <a:gd name="T4" fmla="*/ 62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62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6" name="Freeform 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7 h 7"/>
                                      <a:gd name="T2" fmla="*/ 0 w 62"/>
                                      <a:gd name="T3" fmla="*/ 0 h 7"/>
                                      <a:gd name="T4" fmla="*/ 62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62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7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18"/>
                                      <a:gd name="T2" fmla="*/ 15 w 57"/>
                                      <a:gd name="T3" fmla="*/ 5 h 18"/>
                                      <a:gd name="T4" fmla="*/ 29 w 57"/>
                                      <a:gd name="T5" fmla="*/ 0 h 18"/>
                                      <a:gd name="T6" fmla="*/ 44 w 57"/>
                                      <a:gd name="T7" fmla="*/ 3 h 18"/>
                                      <a:gd name="T8" fmla="*/ 57 w 57"/>
                                      <a:gd name="T9" fmla="*/ 8 h 18"/>
                                      <a:gd name="T10" fmla="*/ 47 w 57"/>
                                      <a:gd name="T11" fmla="*/ 15 h 18"/>
                                      <a:gd name="T12" fmla="*/ 29 w 57"/>
                                      <a:gd name="T13" fmla="*/ 18 h 18"/>
                                      <a:gd name="T14" fmla="*/ 22 w 57"/>
                                      <a:gd name="T15" fmla="*/ 18 h 18"/>
                                      <a:gd name="T16" fmla="*/ 15 w 57"/>
                                      <a:gd name="T17" fmla="*/ 18 h 18"/>
                                      <a:gd name="T18" fmla="*/ 7 w 57"/>
                                      <a:gd name="T19" fmla="*/ 15 h 18"/>
                                      <a:gd name="T20" fmla="*/ 0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8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18"/>
                                      <a:gd name="T2" fmla="*/ 15 w 57"/>
                                      <a:gd name="T3" fmla="*/ 5 h 18"/>
                                      <a:gd name="T4" fmla="*/ 29 w 57"/>
                                      <a:gd name="T5" fmla="*/ 0 h 18"/>
                                      <a:gd name="T6" fmla="*/ 44 w 57"/>
                                      <a:gd name="T7" fmla="*/ 3 h 18"/>
                                      <a:gd name="T8" fmla="*/ 57 w 57"/>
                                      <a:gd name="T9" fmla="*/ 8 h 18"/>
                                      <a:gd name="T10" fmla="*/ 47 w 57"/>
                                      <a:gd name="T11" fmla="*/ 15 h 18"/>
                                      <a:gd name="T12" fmla="*/ 29 w 57"/>
                                      <a:gd name="T13" fmla="*/ 18 h 18"/>
                                      <a:gd name="T14" fmla="*/ 22 w 57"/>
                                      <a:gd name="T15" fmla="*/ 18 h 18"/>
                                      <a:gd name="T16" fmla="*/ 15 w 57"/>
                                      <a:gd name="T17" fmla="*/ 18 h 18"/>
                                      <a:gd name="T18" fmla="*/ 7 w 57"/>
                                      <a:gd name="T19" fmla="*/ 15 h 18"/>
                                      <a:gd name="T20" fmla="*/ 0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9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0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8 h 8"/>
                                      <a:gd name="T2" fmla="*/ 0 w 69"/>
                                      <a:gd name="T3" fmla="*/ 0 h 8"/>
                                      <a:gd name="T4" fmla="*/ 69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69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0" name="Freeform 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0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8 h 8"/>
                                      <a:gd name="T2" fmla="*/ 0 w 69"/>
                                      <a:gd name="T3" fmla="*/ 0 h 8"/>
                                      <a:gd name="T4" fmla="*/ 69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69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1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7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10 h 17"/>
                                      <a:gd name="T2" fmla="*/ 15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42 w 54"/>
                                      <a:gd name="T7" fmla="*/ 0 h 17"/>
                                      <a:gd name="T8" fmla="*/ 54 w 54"/>
                                      <a:gd name="T9" fmla="*/ 5 h 17"/>
                                      <a:gd name="T10" fmla="*/ 45 w 54"/>
                                      <a:gd name="T11" fmla="*/ 12 h 17"/>
                                      <a:gd name="T12" fmla="*/ 30 w 54"/>
                                      <a:gd name="T13" fmla="*/ 15 h 17"/>
                                      <a:gd name="T14" fmla="*/ 20 w 54"/>
                                      <a:gd name="T15" fmla="*/ 17 h 17"/>
                                      <a:gd name="T16" fmla="*/ 12 w 54"/>
                                      <a:gd name="T17" fmla="*/ 15 h 17"/>
                                      <a:gd name="T18" fmla="*/ 5 w 54"/>
                                      <a:gd name="T19" fmla="*/ 15 h 17"/>
                                      <a:gd name="T20" fmla="*/ 0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2" name="Freeform 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7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10 h 17"/>
                                      <a:gd name="T2" fmla="*/ 15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42 w 54"/>
                                      <a:gd name="T7" fmla="*/ 0 h 17"/>
                                      <a:gd name="T8" fmla="*/ 54 w 54"/>
                                      <a:gd name="T9" fmla="*/ 5 h 17"/>
                                      <a:gd name="T10" fmla="*/ 45 w 54"/>
                                      <a:gd name="T11" fmla="*/ 12 h 17"/>
                                      <a:gd name="T12" fmla="*/ 30 w 54"/>
                                      <a:gd name="T13" fmla="*/ 15 h 17"/>
                                      <a:gd name="T14" fmla="*/ 20 w 54"/>
                                      <a:gd name="T15" fmla="*/ 17 h 17"/>
                                      <a:gd name="T16" fmla="*/ 12 w 54"/>
                                      <a:gd name="T17" fmla="*/ 15 h 17"/>
                                      <a:gd name="T18" fmla="*/ 5 w 54"/>
                                      <a:gd name="T19" fmla="*/ 15 h 17"/>
                                      <a:gd name="T20" fmla="*/ 0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3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7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4" name="Freeform 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7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5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5 h 22"/>
                                      <a:gd name="T2" fmla="*/ 7 w 60"/>
                                      <a:gd name="T3" fmla="*/ 7 h 22"/>
                                      <a:gd name="T4" fmla="*/ 15 w 60"/>
                                      <a:gd name="T5" fmla="*/ 5 h 22"/>
                                      <a:gd name="T6" fmla="*/ 22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37 w 60"/>
                                      <a:gd name="T11" fmla="*/ 2 h 22"/>
                                      <a:gd name="T12" fmla="*/ 45 w 60"/>
                                      <a:gd name="T13" fmla="*/ 2 h 22"/>
                                      <a:gd name="T14" fmla="*/ 52 w 60"/>
                                      <a:gd name="T15" fmla="*/ 7 h 22"/>
                                      <a:gd name="T16" fmla="*/ 60 w 60"/>
                                      <a:gd name="T17" fmla="*/ 12 h 22"/>
                                      <a:gd name="T18" fmla="*/ 47 w 60"/>
                                      <a:gd name="T19" fmla="*/ 20 h 22"/>
                                      <a:gd name="T20" fmla="*/ 32 w 60"/>
                                      <a:gd name="T21" fmla="*/ 22 h 22"/>
                                      <a:gd name="T22" fmla="*/ 25 w 60"/>
                                      <a:gd name="T23" fmla="*/ 22 h 22"/>
                                      <a:gd name="T24" fmla="*/ 15 w 60"/>
                                      <a:gd name="T25" fmla="*/ 20 h 22"/>
                                      <a:gd name="T26" fmla="*/ 7 w 60"/>
                                      <a:gd name="T27" fmla="*/ 17 h 22"/>
                                      <a:gd name="T28" fmla="*/ 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0" y="15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6" name="Freeform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5 h 22"/>
                                      <a:gd name="T2" fmla="*/ 7 w 60"/>
                                      <a:gd name="T3" fmla="*/ 7 h 22"/>
                                      <a:gd name="T4" fmla="*/ 15 w 60"/>
                                      <a:gd name="T5" fmla="*/ 5 h 22"/>
                                      <a:gd name="T6" fmla="*/ 22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37 w 60"/>
                                      <a:gd name="T11" fmla="*/ 2 h 22"/>
                                      <a:gd name="T12" fmla="*/ 45 w 60"/>
                                      <a:gd name="T13" fmla="*/ 2 h 22"/>
                                      <a:gd name="T14" fmla="*/ 52 w 60"/>
                                      <a:gd name="T15" fmla="*/ 7 h 22"/>
                                      <a:gd name="T16" fmla="*/ 60 w 60"/>
                                      <a:gd name="T17" fmla="*/ 12 h 22"/>
                                      <a:gd name="T18" fmla="*/ 47 w 60"/>
                                      <a:gd name="T19" fmla="*/ 20 h 22"/>
                                      <a:gd name="T20" fmla="*/ 32 w 60"/>
                                      <a:gd name="T21" fmla="*/ 22 h 22"/>
                                      <a:gd name="T22" fmla="*/ 25 w 60"/>
                                      <a:gd name="T23" fmla="*/ 22 h 22"/>
                                      <a:gd name="T24" fmla="*/ 15 w 60"/>
                                      <a:gd name="T25" fmla="*/ 20 h 22"/>
                                      <a:gd name="T26" fmla="*/ 7 w 60"/>
                                      <a:gd name="T27" fmla="*/ 17 h 22"/>
                                      <a:gd name="T28" fmla="*/ 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0" y="15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7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2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8" name="Freeform 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2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9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2 w 121"/>
                                      <a:gd name="T1" fmla="*/ 25 h 40"/>
                                      <a:gd name="T2" fmla="*/ 0 w 121"/>
                                      <a:gd name="T3" fmla="*/ 0 h 40"/>
                                      <a:gd name="T4" fmla="*/ 62 w 121"/>
                                      <a:gd name="T5" fmla="*/ 25 h 40"/>
                                      <a:gd name="T6" fmla="*/ 62 w 121"/>
                                      <a:gd name="T7" fmla="*/ 25 h 40"/>
                                      <a:gd name="T8" fmla="*/ 62 w 121"/>
                                      <a:gd name="T9" fmla="*/ 25 h 40"/>
                                      <a:gd name="T10" fmla="*/ 79 w 121"/>
                                      <a:gd name="T11" fmla="*/ 20 h 40"/>
                                      <a:gd name="T12" fmla="*/ 94 w 121"/>
                                      <a:gd name="T13" fmla="*/ 22 h 40"/>
                                      <a:gd name="T14" fmla="*/ 109 w 121"/>
                                      <a:gd name="T15" fmla="*/ 27 h 40"/>
                                      <a:gd name="T16" fmla="*/ 121 w 121"/>
                                      <a:gd name="T17" fmla="*/ 35 h 40"/>
                                      <a:gd name="T18" fmla="*/ 114 w 121"/>
                                      <a:gd name="T19" fmla="*/ 37 h 40"/>
                                      <a:gd name="T20" fmla="*/ 107 w 121"/>
                                      <a:gd name="T21" fmla="*/ 40 h 40"/>
                                      <a:gd name="T22" fmla="*/ 99 w 121"/>
                                      <a:gd name="T23" fmla="*/ 40 h 40"/>
                                      <a:gd name="T24" fmla="*/ 92 w 121"/>
                                      <a:gd name="T25" fmla="*/ 40 h 40"/>
                                      <a:gd name="T26" fmla="*/ 82 w 121"/>
                                      <a:gd name="T27" fmla="*/ 37 h 40"/>
                                      <a:gd name="T28" fmla="*/ 74 w 121"/>
                                      <a:gd name="T29" fmla="*/ 35 h 40"/>
                                      <a:gd name="T30" fmla="*/ 69 w 121"/>
                                      <a:gd name="T31" fmla="*/ 30 h 40"/>
                                      <a:gd name="T32" fmla="*/ 62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79" y="20"/>
                                        </a:lnTo>
                                        <a:lnTo>
                                          <a:pt x="94" y="22"/>
                                        </a:lnTo>
                                        <a:lnTo>
                                          <a:pt x="109" y="27"/>
                                        </a:lnTo>
                                        <a:lnTo>
                                          <a:pt x="121" y="3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07" y="40"/>
                                        </a:lnTo>
                                        <a:lnTo>
                                          <a:pt x="99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2" y="37"/>
                                        </a:lnTo>
                                        <a:lnTo>
                                          <a:pt x="74" y="35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0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2 w 121"/>
                                      <a:gd name="T1" fmla="*/ 25 h 40"/>
                                      <a:gd name="T2" fmla="*/ 0 w 121"/>
                                      <a:gd name="T3" fmla="*/ 0 h 40"/>
                                      <a:gd name="T4" fmla="*/ 62 w 121"/>
                                      <a:gd name="T5" fmla="*/ 25 h 40"/>
                                      <a:gd name="T6" fmla="*/ 62 w 121"/>
                                      <a:gd name="T7" fmla="*/ 25 h 40"/>
                                      <a:gd name="T8" fmla="*/ 62 w 121"/>
                                      <a:gd name="T9" fmla="*/ 25 h 40"/>
                                      <a:gd name="T10" fmla="*/ 79 w 121"/>
                                      <a:gd name="T11" fmla="*/ 20 h 40"/>
                                      <a:gd name="T12" fmla="*/ 94 w 121"/>
                                      <a:gd name="T13" fmla="*/ 22 h 40"/>
                                      <a:gd name="T14" fmla="*/ 109 w 121"/>
                                      <a:gd name="T15" fmla="*/ 27 h 40"/>
                                      <a:gd name="T16" fmla="*/ 121 w 121"/>
                                      <a:gd name="T17" fmla="*/ 35 h 40"/>
                                      <a:gd name="T18" fmla="*/ 114 w 121"/>
                                      <a:gd name="T19" fmla="*/ 37 h 40"/>
                                      <a:gd name="T20" fmla="*/ 107 w 121"/>
                                      <a:gd name="T21" fmla="*/ 40 h 40"/>
                                      <a:gd name="T22" fmla="*/ 99 w 121"/>
                                      <a:gd name="T23" fmla="*/ 40 h 40"/>
                                      <a:gd name="T24" fmla="*/ 92 w 121"/>
                                      <a:gd name="T25" fmla="*/ 40 h 40"/>
                                      <a:gd name="T26" fmla="*/ 82 w 121"/>
                                      <a:gd name="T27" fmla="*/ 37 h 40"/>
                                      <a:gd name="T28" fmla="*/ 74 w 121"/>
                                      <a:gd name="T29" fmla="*/ 35 h 40"/>
                                      <a:gd name="T30" fmla="*/ 69 w 121"/>
                                      <a:gd name="T31" fmla="*/ 30 h 40"/>
                                      <a:gd name="T32" fmla="*/ 62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79" y="20"/>
                                        </a:lnTo>
                                        <a:lnTo>
                                          <a:pt x="94" y="22"/>
                                        </a:lnTo>
                                        <a:lnTo>
                                          <a:pt x="109" y="27"/>
                                        </a:lnTo>
                                        <a:lnTo>
                                          <a:pt x="121" y="3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07" y="40"/>
                                        </a:lnTo>
                                        <a:lnTo>
                                          <a:pt x="99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2" y="37"/>
                                        </a:lnTo>
                                        <a:lnTo>
                                          <a:pt x="74" y="35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1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17 h 35"/>
                                      <a:gd name="T2" fmla="*/ 0 w 122"/>
                                      <a:gd name="T3" fmla="*/ 0 h 35"/>
                                      <a:gd name="T4" fmla="*/ 65 w 122"/>
                                      <a:gd name="T5" fmla="*/ 17 h 35"/>
                                      <a:gd name="T6" fmla="*/ 65 w 122"/>
                                      <a:gd name="T7" fmla="*/ 17 h 35"/>
                                      <a:gd name="T8" fmla="*/ 65 w 122"/>
                                      <a:gd name="T9" fmla="*/ 17 h 35"/>
                                      <a:gd name="T10" fmla="*/ 80 w 122"/>
                                      <a:gd name="T11" fmla="*/ 15 h 35"/>
                                      <a:gd name="T12" fmla="*/ 95 w 122"/>
                                      <a:gd name="T13" fmla="*/ 15 h 35"/>
                                      <a:gd name="T14" fmla="*/ 110 w 122"/>
                                      <a:gd name="T15" fmla="*/ 20 h 35"/>
                                      <a:gd name="T16" fmla="*/ 122 w 122"/>
                                      <a:gd name="T17" fmla="*/ 27 h 35"/>
                                      <a:gd name="T18" fmla="*/ 117 w 122"/>
                                      <a:gd name="T19" fmla="*/ 32 h 35"/>
                                      <a:gd name="T20" fmla="*/ 110 w 122"/>
                                      <a:gd name="T21" fmla="*/ 35 h 35"/>
                                      <a:gd name="T22" fmla="*/ 100 w 122"/>
                                      <a:gd name="T23" fmla="*/ 35 h 35"/>
                                      <a:gd name="T24" fmla="*/ 92 w 122"/>
                                      <a:gd name="T25" fmla="*/ 35 h 35"/>
                                      <a:gd name="T26" fmla="*/ 82 w 122"/>
                                      <a:gd name="T27" fmla="*/ 32 h 35"/>
                                      <a:gd name="T28" fmla="*/ 75 w 122"/>
                                      <a:gd name="T29" fmla="*/ 30 h 35"/>
                                      <a:gd name="T30" fmla="*/ 70 w 122"/>
                                      <a:gd name="T31" fmla="*/ 25 h 35"/>
                                      <a:gd name="T32" fmla="*/ 65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5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0" y="2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17" y="32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2" name="Freeform 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17 h 35"/>
                                      <a:gd name="T2" fmla="*/ 0 w 122"/>
                                      <a:gd name="T3" fmla="*/ 0 h 35"/>
                                      <a:gd name="T4" fmla="*/ 65 w 122"/>
                                      <a:gd name="T5" fmla="*/ 17 h 35"/>
                                      <a:gd name="T6" fmla="*/ 65 w 122"/>
                                      <a:gd name="T7" fmla="*/ 17 h 35"/>
                                      <a:gd name="T8" fmla="*/ 65 w 122"/>
                                      <a:gd name="T9" fmla="*/ 17 h 35"/>
                                      <a:gd name="T10" fmla="*/ 80 w 122"/>
                                      <a:gd name="T11" fmla="*/ 15 h 35"/>
                                      <a:gd name="T12" fmla="*/ 95 w 122"/>
                                      <a:gd name="T13" fmla="*/ 15 h 35"/>
                                      <a:gd name="T14" fmla="*/ 110 w 122"/>
                                      <a:gd name="T15" fmla="*/ 20 h 35"/>
                                      <a:gd name="T16" fmla="*/ 122 w 122"/>
                                      <a:gd name="T17" fmla="*/ 27 h 35"/>
                                      <a:gd name="T18" fmla="*/ 117 w 122"/>
                                      <a:gd name="T19" fmla="*/ 32 h 35"/>
                                      <a:gd name="T20" fmla="*/ 110 w 122"/>
                                      <a:gd name="T21" fmla="*/ 35 h 35"/>
                                      <a:gd name="T22" fmla="*/ 100 w 122"/>
                                      <a:gd name="T23" fmla="*/ 35 h 35"/>
                                      <a:gd name="T24" fmla="*/ 92 w 122"/>
                                      <a:gd name="T25" fmla="*/ 35 h 35"/>
                                      <a:gd name="T26" fmla="*/ 82 w 122"/>
                                      <a:gd name="T27" fmla="*/ 32 h 35"/>
                                      <a:gd name="T28" fmla="*/ 75 w 122"/>
                                      <a:gd name="T29" fmla="*/ 30 h 35"/>
                                      <a:gd name="T30" fmla="*/ 70 w 122"/>
                                      <a:gd name="T31" fmla="*/ 25 h 35"/>
                                      <a:gd name="T32" fmla="*/ 65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5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0" y="2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17" y="32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3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5 h 15"/>
                                      <a:gd name="T2" fmla="*/ 0 w 63"/>
                                      <a:gd name="T3" fmla="*/ 0 h 15"/>
                                      <a:gd name="T4" fmla="*/ 63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63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4" name="Freeform 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5 h 15"/>
                                      <a:gd name="T2" fmla="*/ 0 w 63"/>
                                      <a:gd name="T3" fmla="*/ 0 h 15"/>
                                      <a:gd name="T4" fmla="*/ 63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63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5" name="Freeform 4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1242"/>
                                    <a:ext cx="80" cy="95"/>
                                  </a:xfrm>
                                  <a:custGeom>
                                    <a:avLst/>
                                    <a:gdLst>
                                      <a:gd name="T0" fmla="*/ 42 w 80"/>
                                      <a:gd name="T1" fmla="*/ 60 h 95"/>
                                      <a:gd name="T2" fmla="*/ 80 w 80"/>
                                      <a:gd name="T3" fmla="*/ 0 h 95"/>
                                      <a:gd name="T4" fmla="*/ 42 w 80"/>
                                      <a:gd name="T5" fmla="*/ 60 h 95"/>
                                      <a:gd name="T6" fmla="*/ 42 w 80"/>
                                      <a:gd name="T7" fmla="*/ 60 h 95"/>
                                      <a:gd name="T8" fmla="*/ 35 w 80"/>
                                      <a:gd name="T9" fmla="*/ 75 h 95"/>
                                      <a:gd name="T10" fmla="*/ 27 w 80"/>
                                      <a:gd name="T11" fmla="*/ 88 h 95"/>
                                      <a:gd name="T12" fmla="*/ 20 w 80"/>
                                      <a:gd name="T13" fmla="*/ 90 h 95"/>
                                      <a:gd name="T14" fmla="*/ 15 w 80"/>
                                      <a:gd name="T15" fmla="*/ 95 h 95"/>
                                      <a:gd name="T16" fmla="*/ 8 w 80"/>
                                      <a:gd name="T17" fmla="*/ 95 h 95"/>
                                      <a:gd name="T18" fmla="*/ 0 w 80"/>
                                      <a:gd name="T19" fmla="*/ 95 h 95"/>
                                      <a:gd name="T20" fmla="*/ 0 w 80"/>
                                      <a:gd name="T21" fmla="*/ 88 h 95"/>
                                      <a:gd name="T22" fmla="*/ 3 w 80"/>
                                      <a:gd name="T23" fmla="*/ 80 h 95"/>
                                      <a:gd name="T24" fmla="*/ 8 w 80"/>
                                      <a:gd name="T25" fmla="*/ 75 h 95"/>
                                      <a:gd name="T26" fmla="*/ 13 w 80"/>
                                      <a:gd name="T27" fmla="*/ 68 h 95"/>
                                      <a:gd name="T28" fmla="*/ 18 w 80"/>
                                      <a:gd name="T29" fmla="*/ 63 h 95"/>
                                      <a:gd name="T30" fmla="*/ 25 w 80"/>
                                      <a:gd name="T31" fmla="*/ 60 h 95"/>
                                      <a:gd name="T32" fmla="*/ 35 w 80"/>
                                      <a:gd name="T33" fmla="*/ 58 h 95"/>
                                      <a:gd name="T34" fmla="*/ 42 w 80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5">
                                        <a:moveTo>
                                          <a:pt x="42" y="6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5" y="75"/>
                                        </a:lnTo>
                                        <a:lnTo>
                                          <a:pt x="27" y="88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5" y="58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6" name="Freeform 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242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0 h 60"/>
                                      <a:gd name="T2" fmla="*/ 38 w 38"/>
                                      <a:gd name="T3" fmla="*/ 0 h 60"/>
                                      <a:gd name="T4" fmla="*/ 0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0" y="6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7" name="Freeform 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300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 h 37"/>
                                      <a:gd name="T2" fmla="*/ 35 w 42"/>
                                      <a:gd name="T3" fmla="*/ 17 h 37"/>
                                      <a:gd name="T4" fmla="*/ 27 w 42"/>
                                      <a:gd name="T5" fmla="*/ 30 h 37"/>
                                      <a:gd name="T6" fmla="*/ 20 w 42"/>
                                      <a:gd name="T7" fmla="*/ 32 h 37"/>
                                      <a:gd name="T8" fmla="*/ 15 w 42"/>
                                      <a:gd name="T9" fmla="*/ 37 h 37"/>
                                      <a:gd name="T10" fmla="*/ 8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3 w 42"/>
                                      <a:gd name="T17" fmla="*/ 22 h 37"/>
                                      <a:gd name="T18" fmla="*/ 8 w 42"/>
                                      <a:gd name="T19" fmla="*/ 17 h 37"/>
                                      <a:gd name="T20" fmla="*/ 13 w 42"/>
                                      <a:gd name="T21" fmla="*/ 10 h 37"/>
                                      <a:gd name="T22" fmla="*/ 18 w 42"/>
                                      <a:gd name="T23" fmla="*/ 5 h 37"/>
                                      <a:gd name="T24" fmla="*/ 25 w 42"/>
                                      <a:gd name="T25" fmla="*/ 2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8" name="Freeform 4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0" y="1295"/>
                                    <a:ext cx="90" cy="80"/>
                                  </a:xfrm>
                                  <a:custGeom>
                                    <a:avLst/>
                                    <a:gdLst>
                                      <a:gd name="T0" fmla="*/ 43 w 90"/>
                                      <a:gd name="T1" fmla="*/ 45 h 80"/>
                                      <a:gd name="T2" fmla="*/ 90 w 90"/>
                                      <a:gd name="T3" fmla="*/ 0 h 80"/>
                                      <a:gd name="T4" fmla="*/ 43 w 90"/>
                                      <a:gd name="T5" fmla="*/ 45 h 80"/>
                                      <a:gd name="T6" fmla="*/ 43 w 90"/>
                                      <a:gd name="T7" fmla="*/ 45 h 80"/>
                                      <a:gd name="T8" fmla="*/ 35 w 90"/>
                                      <a:gd name="T9" fmla="*/ 60 h 80"/>
                                      <a:gd name="T10" fmla="*/ 25 w 90"/>
                                      <a:gd name="T11" fmla="*/ 72 h 80"/>
                                      <a:gd name="T12" fmla="*/ 13 w 90"/>
                                      <a:gd name="T13" fmla="*/ 77 h 80"/>
                                      <a:gd name="T14" fmla="*/ 0 w 90"/>
                                      <a:gd name="T15" fmla="*/ 80 h 80"/>
                                      <a:gd name="T16" fmla="*/ 0 w 90"/>
                                      <a:gd name="T17" fmla="*/ 75 h 80"/>
                                      <a:gd name="T18" fmla="*/ 3 w 90"/>
                                      <a:gd name="T19" fmla="*/ 67 h 80"/>
                                      <a:gd name="T20" fmla="*/ 8 w 90"/>
                                      <a:gd name="T21" fmla="*/ 60 h 80"/>
                                      <a:gd name="T22" fmla="*/ 13 w 90"/>
                                      <a:gd name="T23" fmla="*/ 55 h 80"/>
                                      <a:gd name="T24" fmla="*/ 20 w 90"/>
                                      <a:gd name="T25" fmla="*/ 50 h 80"/>
                                      <a:gd name="T26" fmla="*/ 28 w 90"/>
                                      <a:gd name="T27" fmla="*/ 47 h 80"/>
                                      <a:gd name="T28" fmla="*/ 35 w 90"/>
                                      <a:gd name="T29" fmla="*/ 45 h 80"/>
                                      <a:gd name="T30" fmla="*/ 43 w 90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0" h="80">
                                        <a:moveTo>
                                          <a:pt x="43" y="45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3" y="45"/>
                                        </a:lnTo>
                                        <a:close/>
                                        <a:moveTo>
                                          <a:pt x="43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13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8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9" name="Freeform 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295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5 h 45"/>
                                      <a:gd name="T2" fmla="*/ 47 w 47"/>
                                      <a:gd name="T3" fmla="*/ 0 h 45"/>
                                      <a:gd name="T4" fmla="*/ 0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0" y="4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0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40"/>
                                    <a:ext cx="43" cy="35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5"/>
                                      <a:gd name="T2" fmla="*/ 35 w 43"/>
                                      <a:gd name="T3" fmla="*/ 15 h 35"/>
                                      <a:gd name="T4" fmla="*/ 25 w 43"/>
                                      <a:gd name="T5" fmla="*/ 27 h 35"/>
                                      <a:gd name="T6" fmla="*/ 13 w 43"/>
                                      <a:gd name="T7" fmla="*/ 32 h 35"/>
                                      <a:gd name="T8" fmla="*/ 0 w 43"/>
                                      <a:gd name="T9" fmla="*/ 35 h 35"/>
                                      <a:gd name="T10" fmla="*/ 0 w 43"/>
                                      <a:gd name="T11" fmla="*/ 30 h 35"/>
                                      <a:gd name="T12" fmla="*/ 3 w 43"/>
                                      <a:gd name="T13" fmla="*/ 22 h 35"/>
                                      <a:gd name="T14" fmla="*/ 8 w 43"/>
                                      <a:gd name="T15" fmla="*/ 15 h 35"/>
                                      <a:gd name="T16" fmla="*/ 13 w 43"/>
                                      <a:gd name="T17" fmla="*/ 10 h 35"/>
                                      <a:gd name="T18" fmla="*/ 20 w 43"/>
                                      <a:gd name="T19" fmla="*/ 5 h 35"/>
                                      <a:gd name="T20" fmla="*/ 28 w 43"/>
                                      <a:gd name="T21" fmla="*/ 2 h 35"/>
                                      <a:gd name="T22" fmla="*/ 35 w 43"/>
                                      <a:gd name="T23" fmla="*/ 0 h 35"/>
                                      <a:gd name="T24" fmla="*/ 43 w 43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5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1" name="Freeform 4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3" y="1330"/>
                                    <a:ext cx="89" cy="80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45 h 80"/>
                                      <a:gd name="T2" fmla="*/ 89 w 89"/>
                                      <a:gd name="T3" fmla="*/ 0 h 80"/>
                                      <a:gd name="T4" fmla="*/ 42 w 89"/>
                                      <a:gd name="T5" fmla="*/ 45 h 80"/>
                                      <a:gd name="T6" fmla="*/ 42 w 89"/>
                                      <a:gd name="T7" fmla="*/ 45 h 80"/>
                                      <a:gd name="T8" fmla="*/ 35 w 89"/>
                                      <a:gd name="T9" fmla="*/ 60 h 80"/>
                                      <a:gd name="T10" fmla="*/ 27 w 89"/>
                                      <a:gd name="T11" fmla="*/ 70 h 80"/>
                                      <a:gd name="T12" fmla="*/ 15 w 89"/>
                                      <a:gd name="T13" fmla="*/ 77 h 80"/>
                                      <a:gd name="T14" fmla="*/ 0 w 89"/>
                                      <a:gd name="T15" fmla="*/ 80 h 80"/>
                                      <a:gd name="T16" fmla="*/ 0 w 89"/>
                                      <a:gd name="T17" fmla="*/ 75 h 80"/>
                                      <a:gd name="T18" fmla="*/ 2 w 89"/>
                                      <a:gd name="T19" fmla="*/ 67 h 80"/>
                                      <a:gd name="T20" fmla="*/ 7 w 89"/>
                                      <a:gd name="T21" fmla="*/ 60 h 80"/>
                                      <a:gd name="T22" fmla="*/ 12 w 89"/>
                                      <a:gd name="T23" fmla="*/ 55 h 80"/>
                                      <a:gd name="T24" fmla="*/ 20 w 89"/>
                                      <a:gd name="T25" fmla="*/ 50 h 80"/>
                                      <a:gd name="T26" fmla="*/ 27 w 89"/>
                                      <a:gd name="T27" fmla="*/ 47 h 80"/>
                                      <a:gd name="T28" fmla="*/ 35 w 89"/>
                                      <a:gd name="T29" fmla="*/ 45 h 80"/>
                                      <a:gd name="T30" fmla="*/ 42 w 89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0">
                                        <a:moveTo>
                                          <a:pt x="42" y="45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6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2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330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5 h 45"/>
                                      <a:gd name="T2" fmla="*/ 47 w 47"/>
                                      <a:gd name="T3" fmla="*/ 0 h 45"/>
                                      <a:gd name="T4" fmla="*/ 0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0" y="4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3" name="Freeform 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375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5"/>
                                      <a:gd name="T2" fmla="*/ 35 w 42"/>
                                      <a:gd name="T3" fmla="*/ 15 h 35"/>
                                      <a:gd name="T4" fmla="*/ 27 w 42"/>
                                      <a:gd name="T5" fmla="*/ 25 h 35"/>
                                      <a:gd name="T6" fmla="*/ 15 w 42"/>
                                      <a:gd name="T7" fmla="*/ 32 h 35"/>
                                      <a:gd name="T8" fmla="*/ 0 w 42"/>
                                      <a:gd name="T9" fmla="*/ 35 h 35"/>
                                      <a:gd name="T10" fmla="*/ 0 w 42"/>
                                      <a:gd name="T11" fmla="*/ 30 h 35"/>
                                      <a:gd name="T12" fmla="*/ 2 w 42"/>
                                      <a:gd name="T13" fmla="*/ 22 h 35"/>
                                      <a:gd name="T14" fmla="*/ 7 w 42"/>
                                      <a:gd name="T15" fmla="*/ 15 h 35"/>
                                      <a:gd name="T16" fmla="*/ 12 w 42"/>
                                      <a:gd name="T17" fmla="*/ 10 h 35"/>
                                      <a:gd name="T18" fmla="*/ 20 w 42"/>
                                      <a:gd name="T19" fmla="*/ 5 h 35"/>
                                      <a:gd name="T20" fmla="*/ 27 w 42"/>
                                      <a:gd name="T21" fmla="*/ 2 h 35"/>
                                      <a:gd name="T22" fmla="*/ 35 w 42"/>
                                      <a:gd name="T23" fmla="*/ 0 h 35"/>
                                      <a:gd name="T24" fmla="*/ 42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4" name="Freeform 4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1202"/>
                                    <a:ext cx="77" cy="98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60 h 98"/>
                                      <a:gd name="T2" fmla="*/ 77 w 77"/>
                                      <a:gd name="T3" fmla="*/ 0 h 98"/>
                                      <a:gd name="T4" fmla="*/ 42 w 77"/>
                                      <a:gd name="T5" fmla="*/ 60 h 98"/>
                                      <a:gd name="T6" fmla="*/ 42 w 77"/>
                                      <a:gd name="T7" fmla="*/ 60 h 98"/>
                                      <a:gd name="T8" fmla="*/ 35 w 77"/>
                                      <a:gd name="T9" fmla="*/ 78 h 98"/>
                                      <a:gd name="T10" fmla="*/ 27 w 77"/>
                                      <a:gd name="T11" fmla="*/ 88 h 98"/>
                                      <a:gd name="T12" fmla="*/ 20 w 77"/>
                                      <a:gd name="T13" fmla="*/ 93 h 98"/>
                                      <a:gd name="T14" fmla="*/ 15 w 77"/>
                                      <a:gd name="T15" fmla="*/ 95 h 98"/>
                                      <a:gd name="T16" fmla="*/ 7 w 77"/>
                                      <a:gd name="T17" fmla="*/ 98 h 98"/>
                                      <a:gd name="T18" fmla="*/ 0 w 77"/>
                                      <a:gd name="T19" fmla="*/ 98 h 98"/>
                                      <a:gd name="T20" fmla="*/ 0 w 77"/>
                                      <a:gd name="T21" fmla="*/ 90 h 98"/>
                                      <a:gd name="T22" fmla="*/ 3 w 77"/>
                                      <a:gd name="T23" fmla="*/ 83 h 98"/>
                                      <a:gd name="T24" fmla="*/ 7 w 77"/>
                                      <a:gd name="T25" fmla="*/ 75 h 98"/>
                                      <a:gd name="T26" fmla="*/ 12 w 77"/>
                                      <a:gd name="T27" fmla="*/ 70 h 98"/>
                                      <a:gd name="T28" fmla="*/ 17 w 77"/>
                                      <a:gd name="T29" fmla="*/ 65 h 98"/>
                                      <a:gd name="T30" fmla="*/ 25 w 77"/>
                                      <a:gd name="T31" fmla="*/ 63 h 98"/>
                                      <a:gd name="T32" fmla="*/ 35 w 77"/>
                                      <a:gd name="T33" fmla="*/ 60 h 98"/>
                                      <a:gd name="T34" fmla="*/ 42 w 77"/>
                                      <a:gd name="T35" fmla="*/ 6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98">
                                        <a:moveTo>
                                          <a:pt x="42" y="6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5" y="78"/>
                                        </a:lnTo>
                                        <a:lnTo>
                                          <a:pt x="27" y="88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5" name="Freeform 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1202"/>
                                    <a:ext cx="35" cy="60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0 h 60"/>
                                      <a:gd name="T2" fmla="*/ 35 w 35"/>
                                      <a:gd name="T3" fmla="*/ 0 h 60"/>
                                      <a:gd name="T4" fmla="*/ 0 w 3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0">
                                        <a:moveTo>
                                          <a:pt x="0" y="6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6" name="Freeform 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26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8"/>
                                      <a:gd name="T2" fmla="*/ 35 w 42"/>
                                      <a:gd name="T3" fmla="*/ 18 h 38"/>
                                      <a:gd name="T4" fmla="*/ 27 w 42"/>
                                      <a:gd name="T5" fmla="*/ 28 h 38"/>
                                      <a:gd name="T6" fmla="*/ 20 w 42"/>
                                      <a:gd name="T7" fmla="*/ 33 h 38"/>
                                      <a:gd name="T8" fmla="*/ 15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3 w 42"/>
                                      <a:gd name="T17" fmla="*/ 23 h 38"/>
                                      <a:gd name="T18" fmla="*/ 7 w 42"/>
                                      <a:gd name="T19" fmla="*/ 15 h 38"/>
                                      <a:gd name="T20" fmla="*/ 12 w 42"/>
                                      <a:gd name="T21" fmla="*/ 10 h 38"/>
                                      <a:gd name="T22" fmla="*/ 17 w 42"/>
                                      <a:gd name="T23" fmla="*/ 5 h 38"/>
                                      <a:gd name="T24" fmla="*/ 25 w 42"/>
                                      <a:gd name="T25" fmla="*/ 3 h 38"/>
                                      <a:gd name="T26" fmla="*/ 35 w 42"/>
                                      <a:gd name="T27" fmla="*/ 0 h 38"/>
                                      <a:gd name="T28" fmla="*/ 42 w 42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7" name="Freeform 4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1168"/>
                                    <a:ext cx="87" cy="94"/>
                                  </a:xfrm>
                                  <a:custGeom>
                                    <a:avLst/>
                                    <a:gdLst>
                                      <a:gd name="T0" fmla="*/ 45 w 87"/>
                                      <a:gd name="T1" fmla="*/ 59 h 94"/>
                                      <a:gd name="T2" fmla="*/ 87 w 87"/>
                                      <a:gd name="T3" fmla="*/ 0 h 94"/>
                                      <a:gd name="T4" fmla="*/ 45 w 87"/>
                                      <a:gd name="T5" fmla="*/ 59 h 94"/>
                                      <a:gd name="T6" fmla="*/ 45 w 87"/>
                                      <a:gd name="T7" fmla="*/ 59 h 94"/>
                                      <a:gd name="T8" fmla="*/ 38 w 87"/>
                                      <a:gd name="T9" fmla="*/ 74 h 94"/>
                                      <a:gd name="T10" fmla="*/ 28 w 87"/>
                                      <a:gd name="T11" fmla="*/ 84 h 94"/>
                                      <a:gd name="T12" fmla="*/ 23 w 87"/>
                                      <a:gd name="T13" fmla="*/ 89 h 94"/>
                                      <a:gd name="T14" fmla="*/ 15 w 87"/>
                                      <a:gd name="T15" fmla="*/ 92 h 94"/>
                                      <a:gd name="T16" fmla="*/ 8 w 87"/>
                                      <a:gd name="T17" fmla="*/ 94 h 94"/>
                                      <a:gd name="T18" fmla="*/ 0 w 87"/>
                                      <a:gd name="T19" fmla="*/ 94 h 94"/>
                                      <a:gd name="T20" fmla="*/ 3 w 87"/>
                                      <a:gd name="T21" fmla="*/ 87 h 94"/>
                                      <a:gd name="T22" fmla="*/ 5 w 87"/>
                                      <a:gd name="T23" fmla="*/ 79 h 94"/>
                                      <a:gd name="T24" fmla="*/ 8 w 87"/>
                                      <a:gd name="T25" fmla="*/ 72 h 94"/>
                                      <a:gd name="T26" fmla="*/ 13 w 87"/>
                                      <a:gd name="T27" fmla="*/ 67 h 94"/>
                                      <a:gd name="T28" fmla="*/ 20 w 87"/>
                                      <a:gd name="T29" fmla="*/ 62 h 94"/>
                                      <a:gd name="T30" fmla="*/ 28 w 87"/>
                                      <a:gd name="T31" fmla="*/ 59 h 94"/>
                                      <a:gd name="T32" fmla="*/ 35 w 87"/>
                                      <a:gd name="T33" fmla="*/ 57 h 94"/>
                                      <a:gd name="T34" fmla="*/ 45 w 87"/>
                                      <a:gd name="T35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7" h="94">
                                        <a:moveTo>
                                          <a:pt x="45" y="59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45" y="59"/>
                                        </a:lnTo>
                                        <a:close/>
                                        <a:moveTo>
                                          <a:pt x="45" y="59"/>
                                        </a:moveTo>
                                        <a:lnTo>
                                          <a:pt x="38" y="74"/>
                                        </a:lnTo>
                                        <a:lnTo>
                                          <a:pt x="28" y="84"/>
                                        </a:lnTo>
                                        <a:lnTo>
                                          <a:pt x="23" y="89"/>
                                        </a:lnTo>
                                        <a:lnTo>
                                          <a:pt x="15" y="92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79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3" y="67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8" y="59"/>
                                        </a:lnTo>
                                        <a:lnTo>
                                          <a:pt x="35" y="57"/>
                                        </a:lnTo>
                                        <a:lnTo>
                                          <a:pt x="45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8" name="Freeform 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168"/>
                                    <a:ext cx="42" cy="59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9 h 59"/>
                                      <a:gd name="T2" fmla="*/ 42 w 42"/>
                                      <a:gd name="T3" fmla="*/ 0 h 59"/>
                                      <a:gd name="T4" fmla="*/ 0 w 42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9">
                                        <a:moveTo>
                                          <a:pt x="0" y="59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9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225"/>
                                    <a:ext cx="45" cy="3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2 h 37"/>
                                      <a:gd name="T2" fmla="*/ 38 w 45"/>
                                      <a:gd name="T3" fmla="*/ 17 h 37"/>
                                      <a:gd name="T4" fmla="*/ 28 w 45"/>
                                      <a:gd name="T5" fmla="*/ 27 h 37"/>
                                      <a:gd name="T6" fmla="*/ 23 w 45"/>
                                      <a:gd name="T7" fmla="*/ 32 h 37"/>
                                      <a:gd name="T8" fmla="*/ 15 w 45"/>
                                      <a:gd name="T9" fmla="*/ 35 h 37"/>
                                      <a:gd name="T10" fmla="*/ 8 w 45"/>
                                      <a:gd name="T11" fmla="*/ 37 h 37"/>
                                      <a:gd name="T12" fmla="*/ 0 w 45"/>
                                      <a:gd name="T13" fmla="*/ 37 h 37"/>
                                      <a:gd name="T14" fmla="*/ 3 w 45"/>
                                      <a:gd name="T15" fmla="*/ 30 h 37"/>
                                      <a:gd name="T16" fmla="*/ 5 w 45"/>
                                      <a:gd name="T17" fmla="*/ 22 h 37"/>
                                      <a:gd name="T18" fmla="*/ 8 w 45"/>
                                      <a:gd name="T19" fmla="*/ 15 h 37"/>
                                      <a:gd name="T20" fmla="*/ 13 w 45"/>
                                      <a:gd name="T21" fmla="*/ 10 h 37"/>
                                      <a:gd name="T22" fmla="*/ 20 w 45"/>
                                      <a:gd name="T23" fmla="*/ 5 h 37"/>
                                      <a:gd name="T24" fmla="*/ 28 w 45"/>
                                      <a:gd name="T25" fmla="*/ 2 h 37"/>
                                      <a:gd name="T26" fmla="*/ 35 w 45"/>
                                      <a:gd name="T27" fmla="*/ 0 h 37"/>
                                      <a:gd name="T28" fmla="*/ 45 w 45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" h="37">
                                        <a:moveTo>
                                          <a:pt x="45" y="2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0" name="Freeform 4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7" y="1138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43 w 80"/>
                                      <a:gd name="T1" fmla="*/ 54 h 92"/>
                                      <a:gd name="T2" fmla="*/ 80 w 80"/>
                                      <a:gd name="T3" fmla="*/ 0 h 92"/>
                                      <a:gd name="T4" fmla="*/ 43 w 80"/>
                                      <a:gd name="T5" fmla="*/ 54 h 92"/>
                                      <a:gd name="T6" fmla="*/ 43 w 80"/>
                                      <a:gd name="T7" fmla="*/ 54 h 92"/>
                                      <a:gd name="T8" fmla="*/ 35 w 80"/>
                                      <a:gd name="T9" fmla="*/ 69 h 92"/>
                                      <a:gd name="T10" fmla="*/ 28 w 80"/>
                                      <a:gd name="T11" fmla="*/ 82 h 92"/>
                                      <a:gd name="T12" fmla="*/ 20 w 80"/>
                                      <a:gd name="T13" fmla="*/ 87 h 92"/>
                                      <a:gd name="T14" fmla="*/ 15 w 80"/>
                                      <a:gd name="T15" fmla="*/ 89 h 92"/>
                                      <a:gd name="T16" fmla="*/ 8 w 80"/>
                                      <a:gd name="T17" fmla="*/ 92 h 92"/>
                                      <a:gd name="T18" fmla="*/ 0 w 80"/>
                                      <a:gd name="T19" fmla="*/ 92 h 92"/>
                                      <a:gd name="T20" fmla="*/ 0 w 80"/>
                                      <a:gd name="T21" fmla="*/ 84 h 92"/>
                                      <a:gd name="T22" fmla="*/ 3 w 80"/>
                                      <a:gd name="T23" fmla="*/ 77 h 92"/>
                                      <a:gd name="T24" fmla="*/ 8 w 80"/>
                                      <a:gd name="T25" fmla="*/ 69 h 92"/>
                                      <a:gd name="T26" fmla="*/ 13 w 80"/>
                                      <a:gd name="T27" fmla="*/ 64 h 92"/>
                                      <a:gd name="T28" fmla="*/ 18 w 80"/>
                                      <a:gd name="T29" fmla="*/ 59 h 92"/>
                                      <a:gd name="T30" fmla="*/ 25 w 80"/>
                                      <a:gd name="T31" fmla="*/ 57 h 92"/>
                                      <a:gd name="T32" fmla="*/ 33 w 80"/>
                                      <a:gd name="T33" fmla="*/ 54 h 92"/>
                                      <a:gd name="T34" fmla="*/ 43 w 80"/>
                                      <a:gd name="T35" fmla="*/ 5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43" y="54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3" y="54"/>
                                        </a:lnTo>
                                        <a:close/>
                                        <a:moveTo>
                                          <a:pt x="43" y="54"/>
                                        </a:moveTo>
                                        <a:lnTo>
                                          <a:pt x="35" y="69"/>
                                        </a:lnTo>
                                        <a:lnTo>
                                          <a:pt x="28" y="82"/>
                                        </a:lnTo>
                                        <a:lnTo>
                                          <a:pt x="20" y="87"/>
                                        </a:lnTo>
                                        <a:lnTo>
                                          <a:pt x="15" y="89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8" y="69"/>
                                        </a:lnTo>
                                        <a:lnTo>
                                          <a:pt x="13" y="64"/>
                                        </a:lnTo>
                                        <a:lnTo>
                                          <a:pt x="18" y="59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4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1" name="Freeform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38"/>
                                    <a:ext cx="37" cy="5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4 h 54"/>
                                      <a:gd name="T2" fmla="*/ 37 w 37"/>
                                      <a:gd name="T3" fmla="*/ 0 h 54"/>
                                      <a:gd name="T4" fmla="*/ 0 w 37"/>
                                      <a:gd name="T5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4">
                                        <a:moveTo>
                                          <a:pt x="0" y="5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2" name="Freeform 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92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8"/>
                                      <a:gd name="T2" fmla="*/ 35 w 43"/>
                                      <a:gd name="T3" fmla="*/ 15 h 38"/>
                                      <a:gd name="T4" fmla="*/ 28 w 43"/>
                                      <a:gd name="T5" fmla="*/ 28 h 38"/>
                                      <a:gd name="T6" fmla="*/ 20 w 43"/>
                                      <a:gd name="T7" fmla="*/ 33 h 38"/>
                                      <a:gd name="T8" fmla="*/ 15 w 43"/>
                                      <a:gd name="T9" fmla="*/ 35 h 38"/>
                                      <a:gd name="T10" fmla="*/ 8 w 43"/>
                                      <a:gd name="T11" fmla="*/ 38 h 38"/>
                                      <a:gd name="T12" fmla="*/ 0 w 43"/>
                                      <a:gd name="T13" fmla="*/ 38 h 38"/>
                                      <a:gd name="T14" fmla="*/ 0 w 43"/>
                                      <a:gd name="T15" fmla="*/ 30 h 38"/>
                                      <a:gd name="T16" fmla="*/ 3 w 43"/>
                                      <a:gd name="T17" fmla="*/ 23 h 38"/>
                                      <a:gd name="T18" fmla="*/ 8 w 43"/>
                                      <a:gd name="T19" fmla="*/ 15 h 38"/>
                                      <a:gd name="T20" fmla="*/ 13 w 43"/>
                                      <a:gd name="T21" fmla="*/ 10 h 38"/>
                                      <a:gd name="T22" fmla="*/ 18 w 43"/>
                                      <a:gd name="T23" fmla="*/ 5 h 38"/>
                                      <a:gd name="T24" fmla="*/ 25 w 43"/>
                                      <a:gd name="T25" fmla="*/ 3 h 38"/>
                                      <a:gd name="T26" fmla="*/ 33 w 43"/>
                                      <a:gd name="T27" fmla="*/ 0 h 38"/>
                                      <a:gd name="T28" fmla="*/ 43 w 43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3" name="Freeform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2" y="1090"/>
                                    <a:ext cx="75" cy="100"/>
                                  </a:xfrm>
                                  <a:custGeom>
                                    <a:avLst/>
                                    <a:gdLst>
                                      <a:gd name="T0" fmla="*/ 43 w 75"/>
                                      <a:gd name="T1" fmla="*/ 63 h 100"/>
                                      <a:gd name="T2" fmla="*/ 75 w 75"/>
                                      <a:gd name="T3" fmla="*/ 0 h 100"/>
                                      <a:gd name="T4" fmla="*/ 43 w 75"/>
                                      <a:gd name="T5" fmla="*/ 63 h 100"/>
                                      <a:gd name="T6" fmla="*/ 43 w 75"/>
                                      <a:gd name="T7" fmla="*/ 63 h 100"/>
                                      <a:gd name="T8" fmla="*/ 38 w 75"/>
                                      <a:gd name="T9" fmla="*/ 80 h 100"/>
                                      <a:gd name="T10" fmla="*/ 28 w 75"/>
                                      <a:gd name="T11" fmla="*/ 90 h 100"/>
                                      <a:gd name="T12" fmla="*/ 23 w 75"/>
                                      <a:gd name="T13" fmla="*/ 95 h 100"/>
                                      <a:gd name="T14" fmla="*/ 15 w 75"/>
                                      <a:gd name="T15" fmla="*/ 97 h 100"/>
                                      <a:gd name="T16" fmla="*/ 8 w 75"/>
                                      <a:gd name="T17" fmla="*/ 100 h 100"/>
                                      <a:gd name="T18" fmla="*/ 0 w 75"/>
                                      <a:gd name="T19" fmla="*/ 100 h 100"/>
                                      <a:gd name="T20" fmla="*/ 0 w 75"/>
                                      <a:gd name="T21" fmla="*/ 92 h 100"/>
                                      <a:gd name="T22" fmla="*/ 3 w 75"/>
                                      <a:gd name="T23" fmla="*/ 85 h 100"/>
                                      <a:gd name="T24" fmla="*/ 8 w 75"/>
                                      <a:gd name="T25" fmla="*/ 78 h 100"/>
                                      <a:gd name="T26" fmla="*/ 13 w 75"/>
                                      <a:gd name="T27" fmla="*/ 73 h 100"/>
                                      <a:gd name="T28" fmla="*/ 18 w 75"/>
                                      <a:gd name="T29" fmla="*/ 68 h 100"/>
                                      <a:gd name="T30" fmla="*/ 25 w 75"/>
                                      <a:gd name="T31" fmla="*/ 65 h 100"/>
                                      <a:gd name="T32" fmla="*/ 35 w 75"/>
                                      <a:gd name="T33" fmla="*/ 63 h 100"/>
                                      <a:gd name="T34" fmla="*/ 43 w 75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00">
                                        <a:moveTo>
                                          <a:pt x="43" y="63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3" y="63"/>
                                        </a:lnTo>
                                        <a:close/>
                                        <a:moveTo>
                                          <a:pt x="43" y="63"/>
                                        </a:moveTo>
                                        <a:lnTo>
                                          <a:pt x="38" y="80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8" y="78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18" y="68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5" y="63"/>
                                        </a:lnTo>
                                        <a:lnTo>
                                          <a:pt x="43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4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90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3 h 63"/>
                                      <a:gd name="T2" fmla="*/ 32 w 32"/>
                                      <a:gd name="T3" fmla="*/ 0 h 63"/>
                                      <a:gd name="T4" fmla="*/ 0 w 3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3">
                                        <a:moveTo>
                                          <a:pt x="0" y="63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5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115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38 w 43"/>
                                      <a:gd name="T3" fmla="*/ 17 h 37"/>
                                      <a:gd name="T4" fmla="*/ 28 w 43"/>
                                      <a:gd name="T5" fmla="*/ 27 h 37"/>
                                      <a:gd name="T6" fmla="*/ 23 w 43"/>
                                      <a:gd name="T7" fmla="*/ 32 h 37"/>
                                      <a:gd name="T8" fmla="*/ 15 w 43"/>
                                      <a:gd name="T9" fmla="*/ 34 h 37"/>
                                      <a:gd name="T10" fmla="*/ 8 w 43"/>
                                      <a:gd name="T11" fmla="*/ 37 h 37"/>
                                      <a:gd name="T12" fmla="*/ 0 w 43"/>
                                      <a:gd name="T13" fmla="*/ 37 h 37"/>
                                      <a:gd name="T14" fmla="*/ 0 w 43"/>
                                      <a:gd name="T15" fmla="*/ 29 h 37"/>
                                      <a:gd name="T16" fmla="*/ 3 w 43"/>
                                      <a:gd name="T17" fmla="*/ 22 h 37"/>
                                      <a:gd name="T18" fmla="*/ 8 w 43"/>
                                      <a:gd name="T19" fmla="*/ 15 h 37"/>
                                      <a:gd name="T20" fmla="*/ 13 w 43"/>
                                      <a:gd name="T21" fmla="*/ 10 h 37"/>
                                      <a:gd name="T22" fmla="*/ 18 w 43"/>
                                      <a:gd name="T23" fmla="*/ 5 h 37"/>
                                      <a:gd name="T24" fmla="*/ 25 w 43"/>
                                      <a:gd name="T25" fmla="*/ 2 h 37"/>
                                      <a:gd name="T26" fmla="*/ 35 w 43"/>
                                      <a:gd name="T27" fmla="*/ 0 h 37"/>
                                      <a:gd name="T28" fmla="*/ 43 w 43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6" name="Freeform 4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1043"/>
                                    <a:ext cx="65" cy="117"/>
                                  </a:xfrm>
                                  <a:custGeom>
                                    <a:avLst/>
                                    <a:gdLst>
                                      <a:gd name="T0" fmla="*/ 37 w 65"/>
                                      <a:gd name="T1" fmla="*/ 70 h 117"/>
                                      <a:gd name="T2" fmla="*/ 65 w 65"/>
                                      <a:gd name="T3" fmla="*/ 0 h 117"/>
                                      <a:gd name="T4" fmla="*/ 37 w 65"/>
                                      <a:gd name="T5" fmla="*/ 70 h 117"/>
                                      <a:gd name="T6" fmla="*/ 37 w 65"/>
                                      <a:gd name="T7" fmla="*/ 70 h 117"/>
                                      <a:gd name="T8" fmla="*/ 33 w 65"/>
                                      <a:gd name="T9" fmla="*/ 87 h 117"/>
                                      <a:gd name="T10" fmla="*/ 25 w 65"/>
                                      <a:gd name="T11" fmla="*/ 102 h 117"/>
                                      <a:gd name="T12" fmla="*/ 20 w 65"/>
                                      <a:gd name="T13" fmla="*/ 107 h 117"/>
                                      <a:gd name="T14" fmla="*/ 15 w 65"/>
                                      <a:gd name="T15" fmla="*/ 112 h 117"/>
                                      <a:gd name="T16" fmla="*/ 8 w 65"/>
                                      <a:gd name="T17" fmla="*/ 115 h 117"/>
                                      <a:gd name="T18" fmla="*/ 0 w 65"/>
                                      <a:gd name="T19" fmla="*/ 117 h 117"/>
                                      <a:gd name="T20" fmla="*/ 0 w 65"/>
                                      <a:gd name="T21" fmla="*/ 107 h 117"/>
                                      <a:gd name="T22" fmla="*/ 3 w 65"/>
                                      <a:gd name="T23" fmla="*/ 100 h 117"/>
                                      <a:gd name="T24" fmla="*/ 5 w 65"/>
                                      <a:gd name="T25" fmla="*/ 92 h 117"/>
                                      <a:gd name="T26" fmla="*/ 10 w 65"/>
                                      <a:gd name="T27" fmla="*/ 85 h 117"/>
                                      <a:gd name="T28" fmla="*/ 15 w 65"/>
                                      <a:gd name="T29" fmla="*/ 77 h 117"/>
                                      <a:gd name="T30" fmla="*/ 23 w 65"/>
                                      <a:gd name="T31" fmla="*/ 75 h 117"/>
                                      <a:gd name="T32" fmla="*/ 30 w 65"/>
                                      <a:gd name="T33" fmla="*/ 72 h 117"/>
                                      <a:gd name="T34" fmla="*/ 37 w 65"/>
                                      <a:gd name="T35" fmla="*/ 7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7">
                                        <a:moveTo>
                                          <a:pt x="37" y="70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  <a:moveTo>
                                          <a:pt x="37" y="70"/>
                                        </a:moveTo>
                                        <a:lnTo>
                                          <a:pt x="33" y="87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7" name="Freeform 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1043"/>
                                    <a:ext cx="28" cy="7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70 h 70"/>
                                      <a:gd name="T2" fmla="*/ 28 w 28"/>
                                      <a:gd name="T3" fmla="*/ 0 h 70"/>
                                      <a:gd name="T4" fmla="*/ 0 w 2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70">
                                        <a:moveTo>
                                          <a:pt x="0" y="7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8" name="Freeform 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1113"/>
                                    <a:ext cx="37" cy="4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7"/>
                                      <a:gd name="T2" fmla="*/ 33 w 37"/>
                                      <a:gd name="T3" fmla="*/ 17 h 47"/>
                                      <a:gd name="T4" fmla="*/ 25 w 37"/>
                                      <a:gd name="T5" fmla="*/ 32 h 47"/>
                                      <a:gd name="T6" fmla="*/ 20 w 37"/>
                                      <a:gd name="T7" fmla="*/ 37 h 47"/>
                                      <a:gd name="T8" fmla="*/ 15 w 37"/>
                                      <a:gd name="T9" fmla="*/ 42 h 47"/>
                                      <a:gd name="T10" fmla="*/ 8 w 37"/>
                                      <a:gd name="T11" fmla="*/ 45 h 47"/>
                                      <a:gd name="T12" fmla="*/ 0 w 37"/>
                                      <a:gd name="T13" fmla="*/ 47 h 47"/>
                                      <a:gd name="T14" fmla="*/ 0 w 37"/>
                                      <a:gd name="T15" fmla="*/ 37 h 47"/>
                                      <a:gd name="T16" fmla="*/ 3 w 37"/>
                                      <a:gd name="T17" fmla="*/ 30 h 47"/>
                                      <a:gd name="T18" fmla="*/ 5 w 37"/>
                                      <a:gd name="T19" fmla="*/ 22 h 47"/>
                                      <a:gd name="T20" fmla="*/ 10 w 37"/>
                                      <a:gd name="T21" fmla="*/ 15 h 47"/>
                                      <a:gd name="T22" fmla="*/ 15 w 37"/>
                                      <a:gd name="T23" fmla="*/ 7 h 47"/>
                                      <a:gd name="T24" fmla="*/ 23 w 37"/>
                                      <a:gd name="T25" fmla="*/ 5 h 47"/>
                                      <a:gd name="T26" fmla="*/ 30 w 37"/>
                                      <a:gd name="T27" fmla="*/ 2 h 47"/>
                                      <a:gd name="T28" fmla="*/ 37 w 37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7">
                                        <a:moveTo>
                                          <a:pt x="37" y="0"/>
                                        </a:moveTo>
                                        <a:lnTo>
                                          <a:pt x="33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9" name="Freeform 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5"/>
                                      <a:gd name="T2" fmla="*/ 13 w 18"/>
                                      <a:gd name="T3" fmla="*/ 12 h 55"/>
                                      <a:gd name="T4" fmla="*/ 18 w 18"/>
                                      <a:gd name="T5" fmla="*/ 27 h 55"/>
                                      <a:gd name="T6" fmla="*/ 18 w 18"/>
                                      <a:gd name="T7" fmla="*/ 40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2 h 55"/>
                                      <a:gd name="T12" fmla="*/ 5 w 18"/>
                                      <a:gd name="T13" fmla="*/ 45 h 55"/>
                                      <a:gd name="T14" fmla="*/ 3 w 18"/>
                                      <a:gd name="T15" fmla="*/ 37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2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7 h 55"/>
                                      <a:gd name="T24" fmla="*/ 5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5" y="0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0" name="Freeform 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5"/>
                                      <a:gd name="T2" fmla="*/ 13 w 18"/>
                                      <a:gd name="T3" fmla="*/ 12 h 55"/>
                                      <a:gd name="T4" fmla="*/ 18 w 18"/>
                                      <a:gd name="T5" fmla="*/ 27 h 55"/>
                                      <a:gd name="T6" fmla="*/ 18 w 18"/>
                                      <a:gd name="T7" fmla="*/ 40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2 h 55"/>
                                      <a:gd name="T12" fmla="*/ 5 w 18"/>
                                      <a:gd name="T13" fmla="*/ 45 h 55"/>
                                      <a:gd name="T14" fmla="*/ 3 w 18"/>
                                      <a:gd name="T15" fmla="*/ 37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2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7 h 55"/>
                                      <a:gd name="T24" fmla="*/ 5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5" y="0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1" name="Freeform 4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8" y="1215"/>
                                    <a:ext cx="17" cy="127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70 h 127"/>
                                      <a:gd name="T2" fmla="*/ 15 w 17"/>
                                      <a:gd name="T3" fmla="*/ 82 h 127"/>
                                      <a:gd name="T4" fmla="*/ 17 w 17"/>
                                      <a:gd name="T5" fmla="*/ 97 h 127"/>
                                      <a:gd name="T6" fmla="*/ 17 w 17"/>
                                      <a:gd name="T7" fmla="*/ 112 h 127"/>
                                      <a:gd name="T8" fmla="*/ 12 w 17"/>
                                      <a:gd name="T9" fmla="*/ 127 h 127"/>
                                      <a:gd name="T10" fmla="*/ 7 w 17"/>
                                      <a:gd name="T11" fmla="*/ 122 h 127"/>
                                      <a:gd name="T12" fmla="*/ 5 w 17"/>
                                      <a:gd name="T13" fmla="*/ 117 h 127"/>
                                      <a:gd name="T14" fmla="*/ 2 w 17"/>
                                      <a:gd name="T15" fmla="*/ 110 h 127"/>
                                      <a:gd name="T16" fmla="*/ 0 w 17"/>
                                      <a:gd name="T17" fmla="*/ 102 h 127"/>
                                      <a:gd name="T18" fmla="*/ 0 w 17"/>
                                      <a:gd name="T19" fmla="*/ 92 h 127"/>
                                      <a:gd name="T20" fmla="*/ 2 w 17"/>
                                      <a:gd name="T21" fmla="*/ 85 h 127"/>
                                      <a:gd name="T22" fmla="*/ 5 w 17"/>
                                      <a:gd name="T23" fmla="*/ 77 h 127"/>
                                      <a:gd name="T24" fmla="*/ 7 w 17"/>
                                      <a:gd name="T25" fmla="*/ 70 h 127"/>
                                      <a:gd name="T26" fmla="*/ 7 w 17"/>
                                      <a:gd name="T27" fmla="*/ 70 h 127"/>
                                      <a:gd name="T28" fmla="*/ 15 w 17"/>
                                      <a:gd name="T29" fmla="*/ 0 h 127"/>
                                      <a:gd name="T30" fmla="*/ 7 w 17"/>
                                      <a:gd name="T31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7">
                                        <a:moveTo>
                                          <a:pt x="7" y="70"/>
                                        </a:moveTo>
                                        <a:lnTo>
                                          <a:pt x="15" y="82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  <a:moveTo>
                                          <a:pt x="7" y="70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2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8" y="1285"/>
                                    <a:ext cx="17" cy="57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7"/>
                                      <a:gd name="T2" fmla="*/ 15 w 17"/>
                                      <a:gd name="T3" fmla="*/ 12 h 57"/>
                                      <a:gd name="T4" fmla="*/ 17 w 17"/>
                                      <a:gd name="T5" fmla="*/ 27 h 57"/>
                                      <a:gd name="T6" fmla="*/ 17 w 17"/>
                                      <a:gd name="T7" fmla="*/ 42 h 57"/>
                                      <a:gd name="T8" fmla="*/ 12 w 17"/>
                                      <a:gd name="T9" fmla="*/ 57 h 57"/>
                                      <a:gd name="T10" fmla="*/ 7 w 17"/>
                                      <a:gd name="T11" fmla="*/ 52 h 57"/>
                                      <a:gd name="T12" fmla="*/ 5 w 17"/>
                                      <a:gd name="T13" fmla="*/ 47 h 57"/>
                                      <a:gd name="T14" fmla="*/ 2 w 17"/>
                                      <a:gd name="T15" fmla="*/ 40 h 57"/>
                                      <a:gd name="T16" fmla="*/ 0 w 17"/>
                                      <a:gd name="T17" fmla="*/ 32 h 57"/>
                                      <a:gd name="T18" fmla="*/ 0 w 17"/>
                                      <a:gd name="T19" fmla="*/ 22 h 57"/>
                                      <a:gd name="T20" fmla="*/ 2 w 17"/>
                                      <a:gd name="T21" fmla="*/ 15 h 57"/>
                                      <a:gd name="T22" fmla="*/ 5 w 17"/>
                                      <a:gd name="T23" fmla="*/ 7 h 57"/>
                                      <a:gd name="T24" fmla="*/ 7 w 17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7">
                                        <a:moveTo>
                                          <a:pt x="7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3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5" y="1215"/>
                                    <a:ext cx="8" cy="70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70 h 70"/>
                                      <a:gd name="T2" fmla="*/ 8 w 8"/>
                                      <a:gd name="T3" fmla="*/ 0 h 70"/>
                                      <a:gd name="T4" fmla="*/ 0 w 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70">
                                        <a:moveTo>
                                          <a:pt x="0" y="7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4" name="Freeform 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2"/>
                                      <a:gd name="T2" fmla="*/ 14 w 19"/>
                                      <a:gd name="T3" fmla="*/ 12 h 52"/>
                                      <a:gd name="T4" fmla="*/ 17 w 19"/>
                                      <a:gd name="T5" fmla="*/ 25 h 52"/>
                                      <a:gd name="T6" fmla="*/ 19 w 19"/>
                                      <a:gd name="T7" fmla="*/ 40 h 52"/>
                                      <a:gd name="T8" fmla="*/ 14 w 19"/>
                                      <a:gd name="T9" fmla="*/ 52 h 52"/>
                                      <a:gd name="T10" fmla="*/ 9 w 19"/>
                                      <a:gd name="T11" fmla="*/ 50 h 52"/>
                                      <a:gd name="T12" fmla="*/ 5 w 19"/>
                                      <a:gd name="T13" fmla="*/ 45 h 52"/>
                                      <a:gd name="T14" fmla="*/ 2 w 19"/>
                                      <a:gd name="T15" fmla="*/ 37 h 52"/>
                                      <a:gd name="T16" fmla="*/ 0 w 19"/>
                                      <a:gd name="T17" fmla="*/ 30 h 52"/>
                                      <a:gd name="T18" fmla="*/ 0 w 19"/>
                                      <a:gd name="T19" fmla="*/ 22 h 52"/>
                                      <a:gd name="T20" fmla="*/ 0 w 19"/>
                                      <a:gd name="T21" fmla="*/ 15 h 52"/>
                                      <a:gd name="T22" fmla="*/ 0 w 19"/>
                                      <a:gd name="T23" fmla="*/ 7 h 52"/>
                                      <a:gd name="T24" fmla="*/ 5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5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5" name="Freeform 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2"/>
                                      <a:gd name="T2" fmla="*/ 14 w 19"/>
                                      <a:gd name="T3" fmla="*/ 12 h 52"/>
                                      <a:gd name="T4" fmla="*/ 17 w 19"/>
                                      <a:gd name="T5" fmla="*/ 25 h 52"/>
                                      <a:gd name="T6" fmla="*/ 19 w 19"/>
                                      <a:gd name="T7" fmla="*/ 40 h 52"/>
                                      <a:gd name="T8" fmla="*/ 14 w 19"/>
                                      <a:gd name="T9" fmla="*/ 52 h 52"/>
                                      <a:gd name="T10" fmla="*/ 9 w 19"/>
                                      <a:gd name="T11" fmla="*/ 50 h 52"/>
                                      <a:gd name="T12" fmla="*/ 5 w 19"/>
                                      <a:gd name="T13" fmla="*/ 45 h 52"/>
                                      <a:gd name="T14" fmla="*/ 2 w 19"/>
                                      <a:gd name="T15" fmla="*/ 37 h 52"/>
                                      <a:gd name="T16" fmla="*/ 0 w 19"/>
                                      <a:gd name="T17" fmla="*/ 30 h 52"/>
                                      <a:gd name="T18" fmla="*/ 0 w 19"/>
                                      <a:gd name="T19" fmla="*/ 22 h 52"/>
                                      <a:gd name="T20" fmla="*/ 0 w 19"/>
                                      <a:gd name="T21" fmla="*/ 15 h 52"/>
                                      <a:gd name="T22" fmla="*/ 0 w 19"/>
                                      <a:gd name="T23" fmla="*/ 7 h 52"/>
                                      <a:gd name="T24" fmla="*/ 5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5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6" name="Freeform 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7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8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2"/>
                                      <a:gd name="T2" fmla="*/ 12 w 20"/>
                                      <a:gd name="T3" fmla="*/ 12 h 52"/>
                                      <a:gd name="T4" fmla="*/ 17 w 20"/>
                                      <a:gd name="T5" fmla="*/ 25 h 52"/>
                                      <a:gd name="T6" fmla="*/ 20 w 20"/>
                                      <a:gd name="T7" fmla="*/ 37 h 52"/>
                                      <a:gd name="T8" fmla="*/ 1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7 w 20"/>
                                      <a:gd name="T13" fmla="*/ 42 h 52"/>
                                      <a:gd name="T14" fmla="*/ 2 w 20"/>
                                      <a:gd name="T15" fmla="*/ 35 h 52"/>
                                      <a:gd name="T16" fmla="*/ 0 w 20"/>
                                      <a:gd name="T17" fmla="*/ 30 h 52"/>
                                      <a:gd name="T18" fmla="*/ 0 w 20"/>
                                      <a:gd name="T19" fmla="*/ 22 h 52"/>
                                      <a:gd name="T20" fmla="*/ 0 w 20"/>
                                      <a:gd name="T21" fmla="*/ 12 h 52"/>
                                      <a:gd name="T22" fmla="*/ 0 w 20"/>
                                      <a:gd name="T23" fmla="*/ 5 h 52"/>
                                      <a:gd name="T24" fmla="*/ 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5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9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2"/>
                                      <a:gd name="T2" fmla="*/ 12 w 20"/>
                                      <a:gd name="T3" fmla="*/ 12 h 52"/>
                                      <a:gd name="T4" fmla="*/ 17 w 20"/>
                                      <a:gd name="T5" fmla="*/ 25 h 52"/>
                                      <a:gd name="T6" fmla="*/ 20 w 20"/>
                                      <a:gd name="T7" fmla="*/ 37 h 52"/>
                                      <a:gd name="T8" fmla="*/ 1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7 w 20"/>
                                      <a:gd name="T13" fmla="*/ 42 h 52"/>
                                      <a:gd name="T14" fmla="*/ 2 w 20"/>
                                      <a:gd name="T15" fmla="*/ 35 h 52"/>
                                      <a:gd name="T16" fmla="*/ 0 w 20"/>
                                      <a:gd name="T17" fmla="*/ 30 h 52"/>
                                      <a:gd name="T18" fmla="*/ 0 w 20"/>
                                      <a:gd name="T19" fmla="*/ 22 h 52"/>
                                      <a:gd name="T20" fmla="*/ 0 w 20"/>
                                      <a:gd name="T21" fmla="*/ 12 h 52"/>
                                      <a:gd name="T22" fmla="*/ 0 w 20"/>
                                      <a:gd name="T23" fmla="*/ 5 h 52"/>
                                      <a:gd name="T24" fmla="*/ 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5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0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5 h 65"/>
                                      <a:gd name="T2" fmla="*/ 0 w 2"/>
                                      <a:gd name="T3" fmla="*/ 0 h 65"/>
                                      <a:gd name="T4" fmla="*/ 2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1" name="Freeform 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5 h 65"/>
                                      <a:gd name="T2" fmla="*/ 0 w 2"/>
                                      <a:gd name="T3" fmla="*/ 0 h 65"/>
                                      <a:gd name="T4" fmla="*/ 2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2" name="Freeform 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55"/>
                                      <a:gd name="T2" fmla="*/ 12 w 20"/>
                                      <a:gd name="T3" fmla="*/ 13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7 w 20"/>
                                      <a:gd name="T9" fmla="*/ 55 h 55"/>
                                      <a:gd name="T10" fmla="*/ 12 w 20"/>
                                      <a:gd name="T11" fmla="*/ 50 h 55"/>
                                      <a:gd name="T12" fmla="*/ 7 w 20"/>
                                      <a:gd name="T13" fmla="*/ 45 h 55"/>
                                      <a:gd name="T14" fmla="*/ 5 w 20"/>
                                      <a:gd name="T15" fmla="*/ 40 h 55"/>
                                      <a:gd name="T16" fmla="*/ 2 w 20"/>
                                      <a:gd name="T17" fmla="*/ 32 h 55"/>
                                      <a:gd name="T18" fmla="*/ 0 w 20"/>
                                      <a:gd name="T19" fmla="*/ 25 h 55"/>
                                      <a:gd name="T20" fmla="*/ 0 w 20"/>
                                      <a:gd name="T21" fmla="*/ 17 h 55"/>
                                      <a:gd name="T22" fmla="*/ 0 w 20"/>
                                      <a:gd name="T23" fmla="*/ 8 h 55"/>
                                      <a:gd name="T24" fmla="*/ 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2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3" name="Freeform 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55"/>
                                      <a:gd name="T2" fmla="*/ 12 w 20"/>
                                      <a:gd name="T3" fmla="*/ 13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7 w 20"/>
                                      <a:gd name="T9" fmla="*/ 55 h 55"/>
                                      <a:gd name="T10" fmla="*/ 12 w 20"/>
                                      <a:gd name="T11" fmla="*/ 50 h 55"/>
                                      <a:gd name="T12" fmla="*/ 7 w 20"/>
                                      <a:gd name="T13" fmla="*/ 45 h 55"/>
                                      <a:gd name="T14" fmla="*/ 5 w 20"/>
                                      <a:gd name="T15" fmla="*/ 40 h 55"/>
                                      <a:gd name="T16" fmla="*/ 2 w 20"/>
                                      <a:gd name="T17" fmla="*/ 32 h 55"/>
                                      <a:gd name="T18" fmla="*/ 0 w 20"/>
                                      <a:gd name="T19" fmla="*/ 25 h 55"/>
                                      <a:gd name="T20" fmla="*/ 0 w 20"/>
                                      <a:gd name="T21" fmla="*/ 17 h 55"/>
                                      <a:gd name="T22" fmla="*/ 0 w 20"/>
                                      <a:gd name="T23" fmla="*/ 8 h 55"/>
                                      <a:gd name="T24" fmla="*/ 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2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4" name="Freeform 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5" name="Free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6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2"/>
                                      <a:gd name="T2" fmla="*/ 15 w 23"/>
                                      <a:gd name="T3" fmla="*/ 13 h 52"/>
                                      <a:gd name="T4" fmla="*/ 20 w 23"/>
                                      <a:gd name="T5" fmla="*/ 25 h 52"/>
                                      <a:gd name="T6" fmla="*/ 23 w 23"/>
                                      <a:gd name="T7" fmla="*/ 40 h 52"/>
                                      <a:gd name="T8" fmla="*/ 20 w 23"/>
                                      <a:gd name="T9" fmla="*/ 52 h 52"/>
                                      <a:gd name="T10" fmla="*/ 15 w 23"/>
                                      <a:gd name="T11" fmla="*/ 50 h 52"/>
                                      <a:gd name="T12" fmla="*/ 10 w 23"/>
                                      <a:gd name="T13" fmla="*/ 45 h 52"/>
                                      <a:gd name="T14" fmla="*/ 8 w 23"/>
                                      <a:gd name="T15" fmla="*/ 38 h 52"/>
                                      <a:gd name="T16" fmla="*/ 3 w 23"/>
                                      <a:gd name="T17" fmla="*/ 30 h 52"/>
                                      <a:gd name="T18" fmla="*/ 0 w 23"/>
                                      <a:gd name="T19" fmla="*/ 23 h 52"/>
                                      <a:gd name="T20" fmla="*/ 0 w 23"/>
                                      <a:gd name="T21" fmla="*/ 15 h 52"/>
                                      <a:gd name="T22" fmla="*/ 3 w 23"/>
                                      <a:gd name="T23" fmla="*/ 8 h 52"/>
                                      <a:gd name="T24" fmla="*/ 3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3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7" name="Free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2"/>
                                      <a:gd name="T2" fmla="*/ 15 w 23"/>
                                      <a:gd name="T3" fmla="*/ 13 h 52"/>
                                      <a:gd name="T4" fmla="*/ 20 w 23"/>
                                      <a:gd name="T5" fmla="*/ 25 h 52"/>
                                      <a:gd name="T6" fmla="*/ 23 w 23"/>
                                      <a:gd name="T7" fmla="*/ 40 h 52"/>
                                      <a:gd name="T8" fmla="*/ 20 w 23"/>
                                      <a:gd name="T9" fmla="*/ 52 h 52"/>
                                      <a:gd name="T10" fmla="*/ 15 w 23"/>
                                      <a:gd name="T11" fmla="*/ 50 h 52"/>
                                      <a:gd name="T12" fmla="*/ 10 w 23"/>
                                      <a:gd name="T13" fmla="*/ 45 h 52"/>
                                      <a:gd name="T14" fmla="*/ 8 w 23"/>
                                      <a:gd name="T15" fmla="*/ 38 h 52"/>
                                      <a:gd name="T16" fmla="*/ 3 w 23"/>
                                      <a:gd name="T17" fmla="*/ 30 h 52"/>
                                      <a:gd name="T18" fmla="*/ 0 w 23"/>
                                      <a:gd name="T19" fmla="*/ 23 h 52"/>
                                      <a:gd name="T20" fmla="*/ 0 w 23"/>
                                      <a:gd name="T21" fmla="*/ 15 h 52"/>
                                      <a:gd name="T22" fmla="*/ 3 w 23"/>
                                      <a:gd name="T23" fmla="*/ 8 h 52"/>
                                      <a:gd name="T24" fmla="*/ 3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3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8" name="Freeform 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9" name="Freeform 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0" name="Freeform 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13 w 25"/>
                                      <a:gd name="T3" fmla="*/ 5 h 57"/>
                                      <a:gd name="T4" fmla="*/ 18 w 25"/>
                                      <a:gd name="T5" fmla="*/ 12 h 57"/>
                                      <a:gd name="T6" fmla="*/ 23 w 25"/>
                                      <a:gd name="T7" fmla="*/ 17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5 w 25"/>
                                      <a:gd name="T13" fmla="*/ 40 h 57"/>
                                      <a:gd name="T14" fmla="*/ 23 w 25"/>
                                      <a:gd name="T15" fmla="*/ 47 h 57"/>
                                      <a:gd name="T16" fmla="*/ 18 w 25"/>
                                      <a:gd name="T17" fmla="*/ 57 h 57"/>
                                      <a:gd name="T18" fmla="*/ 13 w 25"/>
                                      <a:gd name="T19" fmla="*/ 52 h 57"/>
                                      <a:gd name="T20" fmla="*/ 8 w 25"/>
                                      <a:gd name="T21" fmla="*/ 47 h 57"/>
                                      <a:gd name="T22" fmla="*/ 5 w 25"/>
                                      <a:gd name="T23" fmla="*/ 42 h 57"/>
                                      <a:gd name="T24" fmla="*/ 3 w 25"/>
                                      <a:gd name="T25" fmla="*/ 35 h 57"/>
                                      <a:gd name="T26" fmla="*/ 0 w 25"/>
                                      <a:gd name="T27" fmla="*/ 25 h 57"/>
                                      <a:gd name="T28" fmla="*/ 0 w 25"/>
                                      <a:gd name="T29" fmla="*/ 17 h 57"/>
                                      <a:gd name="T30" fmla="*/ 3 w 25"/>
                                      <a:gd name="T31" fmla="*/ 10 h 57"/>
                                      <a:gd name="T32" fmla="*/ 5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1" name="Freeform 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13 w 25"/>
                                      <a:gd name="T3" fmla="*/ 5 h 57"/>
                                      <a:gd name="T4" fmla="*/ 18 w 25"/>
                                      <a:gd name="T5" fmla="*/ 12 h 57"/>
                                      <a:gd name="T6" fmla="*/ 23 w 25"/>
                                      <a:gd name="T7" fmla="*/ 17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5 w 25"/>
                                      <a:gd name="T13" fmla="*/ 40 h 57"/>
                                      <a:gd name="T14" fmla="*/ 23 w 25"/>
                                      <a:gd name="T15" fmla="*/ 47 h 57"/>
                                      <a:gd name="T16" fmla="*/ 18 w 25"/>
                                      <a:gd name="T17" fmla="*/ 57 h 57"/>
                                      <a:gd name="T18" fmla="*/ 13 w 25"/>
                                      <a:gd name="T19" fmla="*/ 52 h 57"/>
                                      <a:gd name="T20" fmla="*/ 8 w 25"/>
                                      <a:gd name="T21" fmla="*/ 47 h 57"/>
                                      <a:gd name="T22" fmla="*/ 5 w 25"/>
                                      <a:gd name="T23" fmla="*/ 42 h 57"/>
                                      <a:gd name="T24" fmla="*/ 3 w 25"/>
                                      <a:gd name="T25" fmla="*/ 35 h 57"/>
                                      <a:gd name="T26" fmla="*/ 0 w 25"/>
                                      <a:gd name="T27" fmla="*/ 25 h 57"/>
                                      <a:gd name="T28" fmla="*/ 0 w 25"/>
                                      <a:gd name="T29" fmla="*/ 17 h 57"/>
                                      <a:gd name="T30" fmla="*/ 3 w 25"/>
                                      <a:gd name="T31" fmla="*/ 10 h 57"/>
                                      <a:gd name="T32" fmla="*/ 5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2" name="Freeform 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5 h 75"/>
                                      <a:gd name="T2" fmla="*/ 0 w 2"/>
                                      <a:gd name="T3" fmla="*/ 0 h 75"/>
                                      <a:gd name="T4" fmla="*/ 2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2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3" name="Freeform 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5 h 75"/>
                                      <a:gd name="T2" fmla="*/ 0 w 2"/>
                                      <a:gd name="T3" fmla="*/ 0 h 75"/>
                                      <a:gd name="T4" fmla="*/ 2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2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4" name="Freeform 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0 w 23"/>
                                      <a:gd name="T1" fmla="*/ 70 h 130"/>
                                      <a:gd name="T2" fmla="*/ 23 w 23"/>
                                      <a:gd name="T3" fmla="*/ 0 h 130"/>
                                      <a:gd name="T4" fmla="*/ 10 w 23"/>
                                      <a:gd name="T5" fmla="*/ 70 h 130"/>
                                      <a:gd name="T6" fmla="*/ 10 w 23"/>
                                      <a:gd name="T7" fmla="*/ 70 h 130"/>
                                      <a:gd name="T8" fmla="*/ 10 w 23"/>
                                      <a:gd name="T9" fmla="*/ 70 h 130"/>
                                      <a:gd name="T10" fmla="*/ 18 w 23"/>
                                      <a:gd name="T11" fmla="*/ 85 h 130"/>
                                      <a:gd name="T12" fmla="*/ 20 w 23"/>
                                      <a:gd name="T13" fmla="*/ 100 h 130"/>
                                      <a:gd name="T14" fmla="*/ 18 w 23"/>
                                      <a:gd name="T15" fmla="*/ 115 h 130"/>
                                      <a:gd name="T16" fmla="*/ 10 w 23"/>
                                      <a:gd name="T17" fmla="*/ 130 h 130"/>
                                      <a:gd name="T18" fmla="*/ 5 w 23"/>
                                      <a:gd name="T19" fmla="*/ 125 h 130"/>
                                      <a:gd name="T20" fmla="*/ 3 w 23"/>
                                      <a:gd name="T21" fmla="*/ 118 h 130"/>
                                      <a:gd name="T22" fmla="*/ 0 w 23"/>
                                      <a:gd name="T23" fmla="*/ 110 h 130"/>
                                      <a:gd name="T24" fmla="*/ 0 w 23"/>
                                      <a:gd name="T25" fmla="*/ 103 h 130"/>
                                      <a:gd name="T26" fmla="*/ 0 w 23"/>
                                      <a:gd name="T27" fmla="*/ 93 h 130"/>
                                      <a:gd name="T28" fmla="*/ 3 w 23"/>
                                      <a:gd name="T29" fmla="*/ 85 h 130"/>
                                      <a:gd name="T30" fmla="*/ 5 w 23"/>
                                      <a:gd name="T31" fmla="*/ 78 h 130"/>
                                      <a:gd name="T32" fmla="*/ 10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0" y="7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3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5" name="Freeform 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0 w 23"/>
                                      <a:gd name="T1" fmla="*/ 70 h 130"/>
                                      <a:gd name="T2" fmla="*/ 23 w 23"/>
                                      <a:gd name="T3" fmla="*/ 0 h 130"/>
                                      <a:gd name="T4" fmla="*/ 10 w 23"/>
                                      <a:gd name="T5" fmla="*/ 70 h 130"/>
                                      <a:gd name="T6" fmla="*/ 10 w 23"/>
                                      <a:gd name="T7" fmla="*/ 70 h 130"/>
                                      <a:gd name="T8" fmla="*/ 10 w 23"/>
                                      <a:gd name="T9" fmla="*/ 70 h 130"/>
                                      <a:gd name="T10" fmla="*/ 18 w 23"/>
                                      <a:gd name="T11" fmla="*/ 85 h 130"/>
                                      <a:gd name="T12" fmla="*/ 20 w 23"/>
                                      <a:gd name="T13" fmla="*/ 100 h 130"/>
                                      <a:gd name="T14" fmla="*/ 18 w 23"/>
                                      <a:gd name="T15" fmla="*/ 115 h 130"/>
                                      <a:gd name="T16" fmla="*/ 10 w 23"/>
                                      <a:gd name="T17" fmla="*/ 130 h 130"/>
                                      <a:gd name="T18" fmla="*/ 5 w 23"/>
                                      <a:gd name="T19" fmla="*/ 125 h 130"/>
                                      <a:gd name="T20" fmla="*/ 3 w 23"/>
                                      <a:gd name="T21" fmla="*/ 118 h 130"/>
                                      <a:gd name="T22" fmla="*/ 0 w 23"/>
                                      <a:gd name="T23" fmla="*/ 110 h 130"/>
                                      <a:gd name="T24" fmla="*/ 0 w 23"/>
                                      <a:gd name="T25" fmla="*/ 103 h 130"/>
                                      <a:gd name="T26" fmla="*/ 0 w 23"/>
                                      <a:gd name="T27" fmla="*/ 93 h 130"/>
                                      <a:gd name="T28" fmla="*/ 3 w 23"/>
                                      <a:gd name="T29" fmla="*/ 85 h 130"/>
                                      <a:gd name="T30" fmla="*/ 5 w 23"/>
                                      <a:gd name="T31" fmla="*/ 78 h 130"/>
                                      <a:gd name="T32" fmla="*/ 10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0" y="7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3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1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6" name="Freeform 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18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18 w 20"/>
                                      <a:gd name="T11" fmla="*/ 82 h 127"/>
                                      <a:gd name="T12" fmla="*/ 20 w 20"/>
                                      <a:gd name="T13" fmla="*/ 97 h 127"/>
                                      <a:gd name="T14" fmla="*/ 18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8 w 20"/>
                                      <a:gd name="T19" fmla="*/ 122 h 127"/>
                                      <a:gd name="T20" fmla="*/ 3 w 20"/>
                                      <a:gd name="T21" fmla="*/ 117 h 127"/>
                                      <a:gd name="T22" fmla="*/ 0 w 20"/>
                                      <a:gd name="T23" fmla="*/ 107 h 127"/>
                                      <a:gd name="T24" fmla="*/ 0 w 20"/>
                                      <a:gd name="T25" fmla="*/ 100 h 127"/>
                                      <a:gd name="T26" fmla="*/ 0 w 20"/>
                                      <a:gd name="T27" fmla="*/ 92 h 127"/>
                                      <a:gd name="T28" fmla="*/ 3 w 20"/>
                                      <a:gd name="T29" fmla="*/ 82 h 127"/>
                                      <a:gd name="T30" fmla="*/ 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7" name="Freeform 4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18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18 w 20"/>
                                      <a:gd name="T11" fmla="*/ 82 h 127"/>
                                      <a:gd name="T12" fmla="*/ 20 w 20"/>
                                      <a:gd name="T13" fmla="*/ 97 h 127"/>
                                      <a:gd name="T14" fmla="*/ 18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8 w 20"/>
                                      <a:gd name="T19" fmla="*/ 122 h 127"/>
                                      <a:gd name="T20" fmla="*/ 3 w 20"/>
                                      <a:gd name="T21" fmla="*/ 117 h 127"/>
                                      <a:gd name="T22" fmla="*/ 0 w 20"/>
                                      <a:gd name="T23" fmla="*/ 107 h 127"/>
                                      <a:gd name="T24" fmla="*/ 0 w 20"/>
                                      <a:gd name="T25" fmla="*/ 100 h 127"/>
                                      <a:gd name="T26" fmla="*/ 0 w 20"/>
                                      <a:gd name="T27" fmla="*/ 92 h 127"/>
                                      <a:gd name="T28" fmla="*/ 3 w 20"/>
                                      <a:gd name="T29" fmla="*/ 82 h 127"/>
                                      <a:gd name="T30" fmla="*/ 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8" name="Freeform 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9" name="Freeform 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0" name="Freeform 4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7" y="1242"/>
                                    <a:ext cx="90" cy="88"/>
                                  </a:xfrm>
                                  <a:custGeom>
                                    <a:avLst/>
                                    <a:gdLst>
                                      <a:gd name="T0" fmla="*/ 47 w 90"/>
                                      <a:gd name="T1" fmla="*/ 55 h 88"/>
                                      <a:gd name="T2" fmla="*/ 90 w 90"/>
                                      <a:gd name="T3" fmla="*/ 0 h 88"/>
                                      <a:gd name="T4" fmla="*/ 47 w 90"/>
                                      <a:gd name="T5" fmla="*/ 55 h 88"/>
                                      <a:gd name="T6" fmla="*/ 47 w 90"/>
                                      <a:gd name="T7" fmla="*/ 55 h 88"/>
                                      <a:gd name="T8" fmla="*/ 37 w 90"/>
                                      <a:gd name="T9" fmla="*/ 70 h 88"/>
                                      <a:gd name="T10" fmla="*/ 27 w 90"/>
                                      <a:gd name="T11" fmla="*/ 83 h 88"/>
                                      <a:gd name="T12" fmla="*/ 20 w 90"/>
                                      <a:gd name="T13" fmla="*/ 85 h 88"/>
                                      <a:gd name="T14" fmla="*/ 15 w 90"/>
                                      <a:gd name="T15" fmla="*/ 88 h 88"/>
                                      <a:gd name="T16" fmla="*/ 8 w 90"/>
                                      <a:gd name="T17" fmla="*/ 88 h 88"/>
                                      <a:gd name="T18" fmla="*/ 0 w 90"/>
                                      <a:gd name="T19" fmla="*/ 88 h 88"/>
                                      <a:gd name="T20" fmla="*/ 0 w 90"/>
                                      <a:gd name="T21" fmla="*/ 80 h 88"/>
                                      <a:gd name="T22" fmla="*/ 5 w 90"/>
                                      <a:gd name="T23" fmla="*/ 73 h 88"/>
                                      <a:gd name="T24" fmla="*/ 10 w 90"/>
                                      <a:gd name="T25" fmla="*/ 68 h 88"/>
                                      <a:gd name="T26" fmla="*/ 15 w 90"/>
                                      <a:gd name="T27" fmla="*/ 63 h 88"/>
                                      <a:gd name="T28" fmla="*/ 22 w 90"/>
                                      <a:gd name="T29" fmla="*/ 58 h 88"/>
                                      <a:gd name="T30" fmla="*/ 30 w 90"/>
                                      <a:gd name="T31" fmla="*/ 55 h 88"/>
                                      <a:gd name="T32" fmla="*/ 37 w 90"/>
                                      <a:gd name="T33" fmla="*/ 55 h 88"/>
                                      <a:gd name="T34" fmla="*/ 47 w 90"/>
                                      <a:gd name="T35" fmla="*/ 5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88">
                                        <a:moveTo>
                                          <a:pt x="47" y="55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  <a:moveTo>
                                          <a:pt x="47" y="55"/>
                                        </a:moveTo>
                                        <a:lnTo>
                                          <a:pt x="37" y="70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8" y="88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3"/>
                                        </a:lnTo>
                                        <a:lnTo>
                                          <a:pt x="10" y="68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1" name="Freeform 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1242"/>
                                    <a:ext cx="43" cy="55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5 h 55"/>
                                      <a:gd name="T2" fmla="*/ 43 w 43"/>
                                      <a:gd name="T3" fmla="*/ 0 h 55"/>
                                      <a:gd name="T4" fmla="*/ 0 w 4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5">
                                        <a:moveTo>
                                          <a:pt x="0" y="5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2" name="Freeform 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297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3"/>
                                      <a:gd name="T2" fmla="*/ 37 w 47"/>
                                      <a:gd name="T3" fmla="*/ 15 h 33"/>
                                      <a:gd name="T4" fmla="*/ 27 w 47"/>
                                      <a:gd name="T5" fmla="*/ 28 h 33"/>
                                      <a:gd name="T6" fmla="*/ 20 w 47"/>
                                      <a:gd name="T7" fmla="*/ 30 h 33"/>
                                      <a:gd name="T8" fmla="*/ 15 w 47"/>
                                      <a:gd name="T9" fmla="*/ 33 h 33"/>
                                      <a:gd name="T10" fmla="*/ 8 w 47"/>
                                      <a:gd name="T11" fmla="*/ 33 h 33"/>
                                      <a:gd name="T12" fmla="*/ 0 w 47"/>
                                      <a:gd name="T13" fmla="*/ 33 h 33"/>
                                      <a:gd name="T14" fmla="*/ 0 w 47"/>
                                      <a:gd name="T15" fmla="*/ 25 h 33"/>
                                      <a:gd name="T16" fmla="*/ 5 w 47"/>
                                      <a:gd name="T17" fmla="*/ 18 h 33"/>
                                      <a:gd name="T18" fmla="*/ 10 w 47"/>
                                      <a:gd name="T19" fmla="*/ 13 h 33"/>
                                      <a:gd name="T20" fmla="*/ 15 w 47"/>
                                      <a:gd name="T21" fmla="*/ 8 h 33"/>
                                      <a:gd name="T22" fmla="*/ 22 w 47"/>
                                      <a:gd name="T23" fmla="*/ 3 h 33"/>
                                      <a:gd name="T24" fmla="*/ 30 w 47"/>
                                      <a:gd name="T25" fmla="*/ 0 h 33"/>
                                      <a:gd name="T26" fmla="*/ 37 w 47"/>
                                      <a:gd name="T27" fmla="*/ 0 h 33"/>
                                      <a:gd name="T28" fmla="*/ 47 w 47"/>
                                      <a:gd name="T29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47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3" name="Freeform 4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7" y="1292"/>
                                    <a:ext cx="100" cy="73"/>
                                  </a:xfrm>
                                  <a:custGeom>
                                    <a:avLst/>
                                    <a:gdLst>
                                      <a:gd name="T0" fmla="*/ 47 w 100"/>
                                      <a:gd name="T1" fmla="*/ 43 h 73"/>
                                      <a:gd name="T2" fmla="*/ 100 w 100"/>
                                      <a:gd name="T3" fmla="*/ 0 h 73"/>
                                      <a:gd name="T4" fmla="*/ 47 w 100"/>
                                      <a:gd name="T5" fmla="*/ 43 h 73"/>
                                      <a:gd name="T6" fmla="*/ 47 w 100"/>
                                      <a:gd name="T7" fmla="*/ 43 h 73"/>
                                      <a:gd name="T8" fmla="*/ 40 w 100"/>
                                      <a:gd name="T9" fmla="*/ 55 h 73"/>
                                      <a:gd name="T10" fmla="*/ 28 w 100"/>
                                      <a:gd name="T11" fmla="*/ 65 h 73"/>
                                      <a:gd name="T12" fmla="*/ 15 w 100"/>
                                      <a:gd name="T13" fmla="*/ 73 h 73"/>
                                      <a:gd name="T14" fmla="*/ 0 w 100"/>
                                      <a:gd name="T15" fmla="*/ 73 h 73"/>
                                      <a:gd name="T16" fmla="*/ 3 w 100"/>
                                      <a:gd name="T17" fmla="*/ 65 h 73"/>
                                      <a:gd name="T18" fmla="*/ 5 w 100"/>
                                      <a:gd name="T19" fmla="*/ 58 h 73"/>
                                      <a:gd name="T20" fmla="*/ 10 w 100"/>
                                      <a:gd name="T21" fmla="*/ 53 h 73"/>
                                      <a:gd name="T22" fmla="*/ 18 w 100"/>
                                      <a:gd name="T23" fmla="*/ 48 h 73"/>
                                      <a:gd name="T24" fmla="*/ 23 w 100"/>
                                      <a:gd name="T25" fmla="*/ 43 h 73"/>
                                      <a:gd name="T26" fmla="*/ 33 w 100"/>
                                      <a:gd name="T27" fmla="*/ 40 h 73"/>
                                      <a:gd name="T28" fmla="*/ 40 w 100"/>
                                      <a:gd name="T29" fmla="*/ 40 h 73"/>
                                      <a:gd name="T30" fmla="*/ 47 w 100"/>
                                      <a:gd name="T31" fmla="*/ 4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3">
                                        <a:moveTo>
                                          <a:pt x="47" y="43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40" y="55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15" y="73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3" y="65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8" y="4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4" name="Freeform 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92"/>
                                    <a:ext cx="53" cy="43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43 h 43"/>
                                      <a:gd name="T2" fmla="*/ 53 w 53"/>
                                      <a:gd name="T3" fmla="*/ 0 h 43"/>
                                      <a:gd name="T4" fmla="*/ 0 w 53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43">
                                        <a:moveTo>
                                          <a:pt x="0" y="43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5" name="Freeform 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332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33"/>
                                      <a:gd name="T2" fmla="*/ 40 w 47"/>
                                      <a:gd name="T3" fmla="*/ 15 h 33"/>
                                      <a:gd name="T4" fmla="*/ 28 w 47"/>
                                      <a:gd name="T5" fmla="*/ 25 h 33"/>
                                      <a:gd name="T6" fmla="*/ 15 w 47"/>
                                      <a:gd name="T7" fmla="*/ 33 h 33"/>
                                      <a:gd name="T8" fmla="*/ 0 w 47"/>
                                      <a:gd name="T9" fmla="*/ 33 h 33"/>
                                      <a:gd name="T10" fmla="*/ 3 w 47"/>
                                      <a:gd name="T11" fmla="*/ 25 h 33"/>
                                      <a:gd name="T12" fmla="*/ 5 w 47"/>
                                      <a:gd name="T13" fmla="*/ 18 h 33"/>
                                      <a:gd name="T14" fmla="*/ 10 w 47"/>
                                      <a:gd name="T15" fmla="*/ 13 h 33"/>
                                      <a:gd name="T16" fmla="*/ 18 w 47"/>
                                      <a:gd name="T17" fmla="*/ 8 h 33"/>
                                      <a:gd name="T18" fmla="*/ 23 w 47"/>
                                      <a:gd name="T19" fmla="*/ 3 h 33"/>
                                      <a:gd name="T20" fmla="*/ 33 w 47"/>
                                      <a:gd name="T21" fmla="*/ 0 h 33"/>
                                      <a:gd name="T22" fmla="*/ 40 w 47"/>
                                      <a:gd name="T23" fmla="*/ 0 h 33"/>
                                      <a:gd name="T24" fmla="*/ 47 w 47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47" y="3"/>
                                        </a:moveTo>
                                        <a:lnTo>
                                          <a:pt x="40" y="1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6" name="Freeform 4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7" y="1325"/>
                                    <a:ext cx="100" cy="72"/>
                                  </a:xfrm>
                                  <a:custGeom>
                                    <a:avLst/>
                                    <a:gdLst>
                                      <a:gd name="T0" fmla="*/ 48 w 100"/>
                                      <a:gd name="T1" fmla="*/ 42 h 72"/>
                                      <a:gd name="T2" fmla="*/ 100 w 100"/>
                                      <a:gd name="T3" fmla="*/ 0 h 72"/>
                                      <a:gd name="T4" fmla="*/ 48 w 100"/>
                                      <a:gd name="T5" fmla="*/ 42 h 72"/>
                                      <a:gd name="T6" fmla="*/ 48 w 100"/>
                                      <a:gd name="T7" fmla="*/ 42 h 72"/>
                                      <a:gd name="T8" fmla="*/ 38 w 100"/>
                                      <a:gd name="T9" fmla="*/ 55 h 72"/>
                                      <a:gd name="T10" fmla="*/ 28 w 100"/>
                                      <a:gd name="T11" fmla="*/ 65 h 72"/>
                                      <a:gd name="T12" fmla="*/ 15 w 100"/>
                                      <a:gd name="T13" fmla="*/ 72 h 72"/>
                                      <a:gd name="T14" fmla="*/ 0 w 100"/>
                                      <a:gd name="T15" fmla="*/ 72 h 72"/>
                                      <a:gd name="T16" fmla="*/ 0 w 100"/>
                                      <a:gd name="T17" fmla="*/ 65 h 72"/>
                                      <a:gd name="T18" fmla="*/ 5 w 100"/>
                                      <a:gd name="T19" fmla="*/ 60 h 72"/>
                                      <a:gd name="T20" fmla="*/ 10 w 100"/>
                                      <a:gd name="T21" fmla="*/ 52 h 72"/>
                                      <a:gd name="T22" fmla="*/ 15 w 100"/>
                                      <a:gd name="T23" fmla="*/ 47 h 72"/>
                                      <a:gd name="T24" fmla="*/ 23 w 100"/>
                                      <a:gd name="T25" fmla="*/ 45 h 72"/>
                                      <a:gd name="T26" fmla="*/ 30 w 100"/>
                                      <a:gd name="T27" fmla="*/ 42 h 72"/>
                                      <a:gd name="T28" fmla="*/ 38 w 100"/>
                                      <a:gd name="T29" fmla="*/ 40 h 72"/>
                                      <a:gd name="T30" fmla="*/ 48 w 100"/>
                                      <a:gd name="T3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2">
                                        <a:moveTo>
                                          <a:pt x="48" y="42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48" y="42"/>
                                        </a:lnTo>
                                        <a:close/>
                                        <a:moveTo>
                                          <a:pt x="48" y="42"/>
                                        </a:moveTo>
                                        <a:lnTo>
                                          <a:pt x="38" y="55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48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7" name="Freeform 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5" y="1325"/>
                                    <a:ext cx="52" cy="42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2 h 42"/>
                                      <a:gd name="T2" fmla="*/ 52 w 52"/>
                                      <a:gd name="T3" fmla="*/ 0 h 42"/>
                                      <a:gd name="T4" fmla="*/ 0 w 52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2">
                                        <a:moveTo>
                                          <a:pt x="0" y="42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8" name="Freeform 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36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2"/>
                                      <a:gd name="T2" fmla="*/ 38 w 48"/>
                                      <a:gd name="T3" fmla="*/ 15 h 32"/>
                                      <a:gd name="T4" fmla="*/ 28 w 48"/>
                                      <a:gd name="T5" fmla="*/ 25 h 32"/>
                                      <a:gd name="T6" fmla="*/ 15 w 48"/>
                                      <a:gd name="T7" fmla="*/ 32 h 32"/>
                                      <a:gd name="T8" fmla="*/ 0 w 48"/>
                                      <a:gd name="T9" fmla="*/ 32 h 32"/>
                                      <a:gd name="T10" fmla="*/ 0 w 48"/>
                                      <a:gd name="T11" fmla="*/ 25 h 32"/>
                                      <a:gd name="T12" fmla="*/ 5 w 48"/>
                                      <a:gd name="T13" fmla="*/ 20 h 32"/>
                                      <a:gd name="T14" fmla="*/ 10 w 48"/>
                                      <a:gd name="T15" fmla="*/ 12 h 32"/>
                                      <a:gd name="T16" fmla="*/ 15 w 48"/>
                                      <a:gd name="T17" fmla="*/ 7 h 32"/>
                                      <a:gd name="T18" fmla="*/ 23 w 48"/>
                                      <a:gd name="T19" fmla="*/ 5 h 32"/>
                                      <a:gd name="T20" fmla="*/ 30 w 48"/>
                                      <a:gd name="T21" fmla="*/ 2 h 32"/>
                                      <a:gd name="T22" fmla="*/ 38 w 48"/>
                                      <a:gd name="T23" fmla="*/ 0 h 32"/>
                                      <a:gd name="T24" fmla="*/ 48 w 48"/>
                                      <a:gd name="T25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48" y="2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8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9" name="Freeform 4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4" y="1202"/>
                                    <a:ext cx="90" cy="93"/>
                                  </a:xfrm>
                                  <a:custGeom>
                                    <a:avLst/>
                                    <a:gdLst>
                                      <a:gd name="T0" fmla="*/ 48 w 90"/>
                                      <a:gd name="T1" fmla="*/ 60 h 93"/>
                                      <a:gd name="T2" fmla="*/ 90 w 90"/>
                                      <a:gd name="T3" fmla="*/ 0 h 93"/>
                                      <a:gd name="T4" fmla="*/ 48 w 90"/>
                                      <a:gd name="T5" fmla="*/ 60 h 93"/>
                                      <a:gd name="T6" fmla="*/ 48 w 90"/>
                                      <a:gd name="T7" fmla="*/ 60 h 93"/>
                                      <a:gd name="T8" fmla="*/ 40 w 90"/>
                                      <a:gd name="T9" fmla="*/ 75 h 93"/>
                                      <a:gd name="T10" fmla="*/ 30 w 90"/>
                                      <a:gd name="T11" fmla="*/ 85 h 93"/>
                                      <a:gd name="T12" fmla="*/ 23 w 90"/>
                                      <a:gd name="T13" fmla="*/ 88 h 93"/>
                                      <a:gd name="T14" fmla="*/ 18 w 90"/>
                                      <a:gd name="T15" fmla="*/ 90 h 93"/>
                                      <a:gd name="T16" fmla="*/ 10 w 90"/>
                                      <a:gd name="T17" fmla="*/ 93 h 93"/>
                                      <a:gd name="T18" fmla="*/ 0 w 90"/>
                                      <a:gd name="T19" fmla="*/ 90 h 93"/>
                                      <a:gd name="T20" fmla="*/ 3 w 90"/>
                                      <a:gd name="T21" fmla="*/ 83 h 93"/>
                                      <a:gd name="T22" fmla="*/ 5 w 90"/>
                                      <a:gd name="T23" fmla="*/ 75 h 93"/>
                                      <a:gd name="T24" fmla="*/ 10 w 90"/>
                                      <a:gd name="T25" fmla="*/ 70 h 93"/>
                                      <a:gd name="T26" fmla="*/ 18 w 90"/>
                                      <a:gd name="T27" fmla="*/ 65 h 93"/>
                                      <a:gd name="T28" fmla="*/ 25 w 90"/>
                                      <a:gd name="T29" fmla="*/ 60 h 93"/>
                                      <a:gd name="T30" fmla="*/ 33 w 90"/>
                                      <a:gd name="T31" fmla="*/ 58 h 93"/>
                                      <a:gd name="T32" fmla="*/ 40 w 90"/>
                                      <a:gd name="T33" fmla="*/ 58 h 93"/>
                                      <a:gd name="T34" fmla="*/ 48 w 90"/>
                                      <a:gd name="T35" fmla="*/ 6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93">
                                        <a:moveTo>
                                          <a:pt x="48" y="60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8" y="60"/>
                                        </a:lnTo>
                                        <a:close/>
                                        <a:moveTo>
                                          <a:pt x="48" y="60"/>
                                        </a:moveTo>
                                        <a:lnTo>
                                          <a:pt x="40" y="75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3" y="88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10" y="93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8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4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0" name="Freeform 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202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60 h 60"/>
                                      <a:gd name="T2" fmla="*/ 42 w 42"/>
                                      <a:gd name="T3" fmla="*/ 0 h 60"/>
                                      <a:gd name="T4" fmla="*/ 0 w 4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0" y="6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1" name="Freeform 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60"/>
                                    <a:ext cx="48" cy="35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5"/>
                                      <a:gd name="T2" fmla="*/ 40 w 48"/>
                                      <a:gd name="T3" fmla="*/ 17 h 35"/>
                                      <a:gd name="T4" fmla="*/ 30 w 48"/>
                                      <a:gd name="T5" fmla="*/ 27 h 35"/>
                                      <a:gd name="T6" fmla="*/ 23 w 48"/>
                                      <a:gd name="T7" fmla="*/ 30 h 35"/>
                                      <a:gd name="T8" fmla="*/ 18 w 48"/>
                                      <a:gd name="T9" fmla="*/ 32 h 35"/>
                                      <a:gd name="T10" fmla="*/ 10 w 48"/>
                                      <a:gd name="T11" fmla="*/ 35 h 35"/>
                                      <a:gd name="T12" fmla="*/ 0 w 48"/>
                                      <a:gd name="T13" fmla="*/ 32 h 35"/>
                                      <a:gd name="T14" fmla="*/ 3 w 48"/>
                                      <a:gd name="T15" fmla="*/ 25 h 35"/>
                                      <a:gd name="T16" fmla="*/ 5 w 48"/>
                                      <a:gd name="T17" fmla="*/ 17 h 35"/>
                                      <a:gd name="T18" fmla="*/ 10 w 48"/>
                                      <a:gd name="T19" fmla="*/ 12 h 35"/>
                                      <a:gd name="T20" fmla="*/ 18 w 48"/>
                                      <a:gd name="T21" fmla="*/ 7 h 35"/>
                                      <a:gd name="T22" fmla="*/ 25 w 48"/>
                                      <a:gd name="T23" fmla="*/ 2 h 35"/>
                                      <a:gd name="T24" fmla="*/ 33 w 48"/>
                                      <a:gd name="T25" fmla="*/ 0 h 35"/>
                                      <a:gd name="T26" fmla="*/ 40 w 48"/>
                                      <a:gd name="T27" fmla="*/ 0 h 35"/>
                                      <a:gd name="T28" fmla="*/ 48 w 48"/>
                                      <a:gd name="T29" fmla="*/ 2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5">
                                        <a:moveTo>
                                          <a:pt x="48" y="2"/>
                                        </a:moveTo>
                                        <a:lnTo>
                                          <a:pt x="40" y="17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2" name="Freeform 5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1170"/>
                                    <a:ext cx="95" cy="87"/>
                                  </a:xfrm>
                                  <a:custGeom>
                                    <a:avLst/>
                                    <a:gdLst>
                                      <a:gd name="T0" fmla="*/ 48 w 95"/>
                                      <a:gd name="T1" fmla="*/ 57 h 87"/>
                                      <a:gd name="T2" fmla="*/ 95 w 95"/>
                                      <a:gd name="T3" fmla="*/ 0 h 87"/>
                                      <a:gd name="T4" fmla="*/ 48 w 95"/>
                                      <a:gd name="T5" fmla="*/ 57 h 87"/>
                                      <a:gd name="T6" fmla="*/ 48 w 95"/>
                                      <a:gd name="T7" fmla="*/ 57 h 87"/>
                                      <a:gd name="T8" fmla="*/ 38 w 95"/>
                                      <a:gd name="T9" fmla="*/ 72 h 87"/>
                                      <a:gd name="T10" fmla="*/ 28 w 95"/>
                                      <a:gd name="T11" fmla="*/ 82 h 87"/>
                                      <a:gd name="T12" fmla="*/ 20 w 95"/>
                                      <a:gd name="T13" fmla="*/ 85 h 87"/>
                                      <a:gd name="T14" fmla="*/ 15 w 95"/>
                                      <a:gd name="T15" fmla="*/ 87 h 87"/>
                                      <a:gd name="T16" fmla="*/ 8 w 95"/>
                                      <a:gd name="T17" fmla="*/ 87 h 87"/>
                                      <a:gd name="T18" fmla="*/ 0 w 95"/>
                                      <a:gd name="T19" fmla="*/ 87 h 87"/>
                                      <a:gd name="T20" fmla="*/ 0 w 95"/>
                                      <a:gd name="T21" fmla="*/ 80 h 87"/>
                                      <a:gd name="T22" fmla="*/ 5 w 95"/>
                                      <a:gd name="T23" fmla="*/ 72 h 87"/>
                                      <a:gd name="T24" fmla="*/ 10 w 95"/>
                                      <a:gd name="T25" fmla="*/ 67 h 87"/>
                                      <a:gd name="T26" fmla="*/ 15 w 95"/>
                                      <a:gd name="T27" fmla="*/ 62 h 87"/>
                                      <a:gd name="T28" fmla="*/ 23 w 95"/>
                                      <a:gd name="T29" fmla="*/ 57 h 87"/>
                                      <a:gd name="T30" fmla="*/ 30 w 95"/>
                                      <a:gd name="T31" fmla="*/ 55 h 87"/>
                                      <a:gd name="T32" fmla="*/ 38 w 95"/>
                                      <a:gd name="T33" fmla="*/ 55 h 87"/>
                                      <a:gd name="T34" fmla="*/ 48 w 95"/>
                                      <a:gd name="T35" fmla="*/ 5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87">
                                        <a:moveTo>
                                          <a:pt x="48" y="57"/>
                                        </a:moveTo>
                                        <a:lnTo>
                                          <a:pt x="95" y="0"/>
                                        </a:lnTo>
                                        <a:lnTo>
                                          <a:pt x="48" y="57"/>
                                        </a:lnTo>
                                        <a:close/>
                                        <a:moveTo>
                                          <a:pt x="48" y="57"/>
                                        </a:moveTo>
                                        <a:lnTo>
                                          <a:pt x="38" y="72"/>
                                        </a:lnTo>
                                        <a:lnTo>
                                          <a:pt x="28" y="8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87"/>
                                        </a:lnTo>
                                        <a:lnTo>
                                          <a:pt x="8" y="87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3" y="57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8" y="55"/>
                                        </a:lnTo>
                                        <a:lnTo>
                                          <a:pt x="48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3" name="Freeform 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170"/>
                                    <a:ext cx="47" cy="57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7 h 57"/>
                                      <a:gd name="T2" fmla="*/ 47 w 47"/>
                                      <a:gd name="T3" fmla="*/ 0 h 57"/>
                                      <a:gd name="T4" fmla="*/ 0 w 4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7">
                                        <a:moveTo>
                                          <a:pt x="0" y="57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4" name="Freeform 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22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2"/>
                                      <a:gd name="T2" fmla="*/ 38 w 48"/>
                                      <a:gd name="T3" fmla="*/ 17 h 32"/>
                                      <a:gd name="T4" fmla="*/ 28 w 48"/>
                                      <a:gd name="T5" fmla="*/ 27 h 32"/>
                                      <a:gd name="T6" fmla="*/ 20 w 48"/>
                                      <a:gd name="T7" fmla="*/ 30 h 32"/>
                                      <a:gd name="T8" fmla="*/ 15 w 48"/>
                                      <a:gd name="T9" fmla="*/ 32 h 32"/>
                                      <a:gd name="T10" fmla="*/ 8 w 48"/>
                                      <a:gd name="T11" fmla="*/ 32 h 32"/>
                                      <a:gd name="T12" fmla="*/ 0 w 48"/>
                                      <a:gd name="T13" fmla="*/ 32 h 32"/>
                                      <a:gd name="T14" fmla="*/ 0 w 48"/>
                                      <a:gd name="T15" fmla="*/ 25 h 32"/>
                                      <a:gd name="T16" fmla="*/ 5 w 48"/>
                                      <a:gd name="T17" fmla="*/ 17 h 32"/>
                                      <a:gd name="T18" fmla="*/ 10 w 48"/>
                                      <a:gd name="T19" fmla="*/ 12 h 32"/>
                                      <a:gd name="T20" fmla="*/ 15 w 48"/>
                                      <a:gd name="T21" fmla="*/ 7 h 32"/>
                                      <a:gd name="T22" fmla="*/ 23 w 48"/>
                                      <a:gd name="T23" fmla="*/ 2 h 32"/>
                                      <a:gd name="T24" fmla="*/ 30 w 48"/>
                                      <a:gd name="T25" fmla="*/ 0 h 32"/>
                                      <a:gd name="T26" fmla="*/ 38 w 48"/>
                                      <a:gd name="T27" fmla="*/ 0 h 32"/>
                                      <a:gd name="T28" fmla="*/ 48 w 48"/>
                                      <a:gd name="T29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48" y="2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5" name="Freeform 5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1143"/>
                                    <a:ext cx="89" cy="84"/>
                                  </a:xfrm>
                                  <a:custGeom>
                                    <a:avLst/>
                                    <a:gdLst>
                                      <a:gd name="T0" fmla="*/ 44 w 89"/>
                                      <a:gd name="T1" fmla="*/ 52 h 84"/>
                                      <a:gd name="T2" fmla="*/ 89 w 89"/>
                                      <a:gd name="T3" fmla="*/ 0 h 84"/>
                                      <a:gd name="T4" fmla="*/ 44 w 89"/>
                                      <a:gd name="T5" fmla="*/ 52 h 84"/>
                                      <a:gd name="T6" fmla="*/ 44 w 89"/>
                                      <a:gd name="T7" fmla="*/ 52 h 84"/>
                                      <a:gd name="T8" fmla="*/ 37 w 89"/>
                                      <a:gd name="T9" fmla="*/ 67 h 84"/>
                                      <a:gd name="T10" fmla="*/ 27 w 89"/>
                                      <a:gd name="T11" fmla="*/ 77 h 84"/>
                                      <a:gd name="T12" fmla="*/ 20 w 89"/>
                                      <a:gd name="T13" fmla="*/ 82 h 84"/>
                                      <a:gd name="T14" fmla="*/ 15 w 89"/>
                                      <a:gd name="T15" fmla="*/ 84 h 84"/>
                                      <a:gd name="T16" fmla="*/ 7 w 89"/>
                                      <a:gd name="T17" fmla="*/ 84 h 84"/>
                                      <a:gd name="T18" fmla="*/ 0 w 89"/>
                                      <a:gd name="T19" fmla="*/ 84 h 84"/>
                                      <a:gd name="T20" fmla="*/ 0 w 89"/>
                                      <a:gd name="T21" fmla="*/ 77 h 84"/>
                                      <a:gd name="T22" fmla="*/ 2 w 89"/>
                                      <a:gd name="T23" fmla="*/ 69 h 84"/>
                                      <a:gd name="T24" fmla="*/ 7 w 89"/>
                                      <a:gd name="T25" fmla="*/ 62 h 84"/>
                                      <a:gd name="T26" fmla="*/ 15 w 89"/>
                                      <a:gd name="T27" fmla="*/ 57 h 84"/>
                                      <a:gd name="T28" fmla="*/ 20 w 89"/>
                                      <a:gd name="T29" fmla="*/ 54 h 84"/>
                                      <a:gd name="T30" fmla="*/ 27 w 89"/>
                                      <a:gd name="T31" fmla="*/ 49 h 84"/>
                                      <a:gd name="T32" fmla="*/ 37 w 89"/>
                                      <a:gd name="T33" fmla="*/ 49 h 84"/>
                                      <a:gd name="T34" fmla="*/ 44 w 89"/>
                                      <a:gd name="T35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9" h="84">
                                        <a:moveTo>
                                          <a:pt x="44" y="52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4" y="52"/>
                                        </a:lnTo>
                                        <a:close/>
                                        <a:moveTo>
                                          <a:pt x="44" y="52"/>
                                        </a:moveTo>
                                        <a:lnTo>
                                          <a:pt x="37" y="67"/>
                                        </a:lnTo>
                                        <a:lnTo>
                                          <a:pt x="27" y="77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2" y="69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0" y="54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37" y="49"/>
                                        </a:lnTo>
                                        <a:lnTo>
                                          <a:pt x="4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6" name="Freeform 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1143"/>
                                    <a:ext cx="45" cy="52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2 h 52"/>
                                      <a:gd name="T2" fmla="*/ 45 w 45"/>
                                      <a:gd name="T3" fmla="*/ 0 h 52"/>
                                      <a:gd name="T4" fmla="*/ 0 w 4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2">
                                        <a:moveTo>
                                          <a:pt x="0" y="52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7" name="Freeform 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2" y="1192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 h 35"/>
                                      <a:gd name="T2" fmla="*/ 37 w 44"/>
                                      <a:gd name="T3" fmla="*/ 18 h 35"/>
                                      <a:gd name="T4" fmla="*/ 27 w 44"/>
                                      <a:gd name="T5" fmla="*/ 28 h 35"/>
                                      <a:gd name="T6" fmla="*/ 20 w 44"/>
                                      <a:gd name="T7" fmla="*/ 33 h 35"/>
                                      <a:gd name="T8" fmla="*/ 15 w 44"/>
                                      <a:gd name="T9" fmla="*/ 35 h 35"/>
                                      <a:gd name="T10" fmla="*/ 7 w 44"/>
                                      <a:gd name="T11" fmla="*/ 35 h 35"/>
                                      <a:gd name="T12" fmla="*/ 0 w 44"/>
                                      <a:gd name="T13" fmla="*/ 35 h 35"/>
                                      <a:gd name="T14" fmla="*/ 0 w 44"/>
                                      <a:gd name="T15" fmla="*/ 28 h 35"/>
                                      <a:gd name="T16" fmla="*/ 2 w 44"/>
                                      <a:gd name="T17" fmla="*/ 20 h 35"/>
                                      <a:gd name="T18" fmla="*/ 7 w 44"/>
                                      <a:gd name="T19" fmla="*/ 13 h 35"/>
                                      <a:gd name="T20" fmla="*/ 15 w 44"/>
                                      <a:gd name="T21" fmla="*/ 8 h 35"/>
                                      <a:gd name="T22" fmla="*/ 20 w 44"/>
                                      <a:gd name="T23" fmla="*/ 5 h 35"/>
                                      <a:gd name="T24" fmla="*/ 27 w 44"/>
                                      <a:gd name="T25" fmla="*/ 0 h 35"/>
                                      <a:gd name="T26" fmla="*/ 37 w 44"/>
                                      <a:gd name="T27" fmla="*/ 0 h 35"/>
                                      <a:gd name="T28" fmla="*/ 44 w 44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44" y="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8" name="Freeform 5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1098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47 w 85"/>
                                      <a:gd name="T1" fmla="*/ 60 h 92"/>
                                      <a:gd name="T2" fmla="*/ 85 w 85"/>
                                      <a:gd name="T3" fmla="*/ 0 h 92"/>
                                      <a:gd name="T4" fmla="*/ 47 w 85"/>
                                      <a:gd name="T5" fmla="*/ 60 h 92"/>
                                      <a:gd name="T6" fmla="*/ 47 w 85"/>
                                      <a:gd name="T7" fmla="*/ 60 h 92"/>
                                      <a:gd name="T8" fmla="*/ 40 w 85"/>
                                      <a:gd name="T9" fmla="*/ 74 h 92"/>
                                      <a:gd name="T10" fmla="*/ 30 w 85"/>
                                      <a:gd name="T11" fmla="*/ 84 h 92"/>
                                      <a:gd name="T12" fmla="*/ 22 w 85"/>
                                      <a:gd name="T13" fmla="*/ 87 h 92"/>
                                      <a:gd name="T14" fmla="*/ 18 w 85"/>
                                      <a:gd name="T15" fmla="*/ 89 h 92"/>
                                      <a:gd name="T16" fmla="*/ 10 w 85"/>
                                      <a:gd name="T17" fmla="*/ 92 h 92"/>
                                      <a:gd name="T18" fmla="*/ 0 w 85"/>
                                      <a:gd name="T19" fmla="*/ 92 h 92"/>
                                      <a:gd name="T20" fmla="*/ 3 w 85"/>
                                      <a:gd name="T21" fmla="*/ 84 h 92"/>
                                      <a:gd name="T22" fmla="*/ 5 w 85"/>
                                      <a:gd name="T23" fmla="*/ 77 h 92"/>
                                      <a:gd name="T24" fmla="*/ 10 w 85"/>
                                      <a:gd name="T25" fmla="*/ 70 h 92"/>
                                      <a:gd name="T26" fmla="*/ 15 w 85"/>
                                      <a:gd name="T27" fmla="*/ 65 h 92"/>
                                      <a:gd name="T28" fmla="*/ 22 w 85"/>
                                      <a:gd name="T29" fmla="*/ 60 h 92"/>
                                      <a:gd name="T30" fmla="*/ 30 w 85"/>
                                      <a:gd name="T31" fmla="*/ 57 h 92"/>
                                      <a:gd name="T32" fmla="*/ 40 w 85"/>
                                      <a:gd name="T33" fmla="*/ 57 h 92"/>
                                      <a:gd name="T34" fmla="*/ 47 w 85"/>
                                      <a:gd name="T35" fmla="*/ 6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92">
                                        <a:moveTo>
                                          <a:pt x="47" y="60"/>
                                        </a:moveTo>
                                        <a:lnTo>
                                          <a:pt x="85" y="0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  <a:moveTo>
                                          <a:pt x="47" y="60"/>
                                        </a:moveTo>
                                        <a:lnTo>
                                          <a:pt x="40" y="74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8" y="89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4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9" name="Freeform 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46" y="1098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0 h 60"/>
                                      <a:gd name="T2" fmla="*/ 38 w 38"/>
                                      <a:gd name="T3" fmla="*/ 0 h 60"/>
                                      <a:gd name="T4" fmla="*/ 0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0" y="6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0" name="Freeform 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155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35"/>
                                      <a:gd name="T2" fmla="*/ 40 w 47"/>
                                      <a:gd name="T3" fmla="*/ 17 h 35"/>
                                      <a:gd name="T4" fmla="*/ 30 w 47"/>
                                      <a:gd name="T5" fmla="*/ 27 h 35"/>
                                      <a:gd name="T6" fmla="*/ 22 w 47"/>
                                      <a:gd name="T7" fmla="*/ 30 h 35"/>
                                      <a:gd name="T8" fmla="*/ 18 w 47"/>
                                      <a:gd name="T9" fmla="*/ 32 h 35"/>
                                      <a:gd name="T10" fmla="*/ 10 w 47"/>
                                      <a:gd name="T11" fmla="*/ 35 h 35"/>
                                      <a:gd name="T12" fmla="*/ 0 w 47"/>
                                      <a:gd name="T13" fmla="*/ 35 h 35"/>
                                      <a:gd name="T14" fmla="*/ 3 w 47"/>
                                      <a:gd name="T15" fmla="*/ 27 h 35"/>
                                      <a:gd name="T16" fmla="*/ 5 w 47"/>
                                      <a:gd name="T17" fmla="*/ 20 h 35"/>
                                      <a:gd name="T18" fmla="*/ 10 w 47"/>
                                      <a:gd name="T19" fmla="*/ 13 h 35"/>
                                      <a:gd name="T20" fmla="*/ 15 w 47"/>
                                      <a:gd name="T21" fmla="*/ 8 h 35"/>
                                      <a:gd name="T22" fmla="*/ 22 w 47"/>
                                      <a:gd name="T23" fmla="*/ 3 h 35"/>
                                      <a:gd name="T24" fmla="*/ 30 w 47"/>
                                      <a:gd name="T25" fmla="*/ 0 h 35"/>
                                      <a:gd name="T26" fmla="*/ 40 w 47"/>
                                      <a:gd name="T27" fmla="*/ 0 h 35"/>
                                      <a:gd name="T28" fmla="*/ 47 w 47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3"/>
                                        </a:moveTo>
                                        <a:lnTo>
                                          <a:pt x="40" y="17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1" name="Freeform 5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14" y="1050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42 w 75"/>
                                      <a:gd name="T1" fmla="*/ 68 h 110"/>
                                      <a:gd name="T2" fmla="*/ 75 w 75"/>
                                      <a:gd name="T3" fmla="*/ 0 h 110"/>
                                      <a:gd name="T4" fmla="*/ 42 w 75"/>
                                      <a:gd name="T5" fmla="*/ 68 h 110"/>
                                      <a:gd name="T6" fmla="*/ 42 w 75"/>
                                      <a:gd name="T7" fmla="*/ 68 h 110"/>
                                      <a:gd name="T8" fmla="*/ 35 w 75"/>
                                      <a:gd name="T9" fmla="*/ 85 h 110"/>
                                      <a:gd name="T10" fmla="*/ 25 w 75"/>
                                      <a:gd name="T11" fmla="*/ 98 h 110"/>
                                      <a:gd name="T12" fmla="*/ 20 w 75"/>
                                      <a:gd name="T13" fmla="*/ 103 h 110"/>
                                      <a:gd name="T14" fmla="*/ 15 w 75"/>
                                      <a:gd name="T15" fmla="*/ 105 h 110"/>
                                      <a:gd name="T16" fmla="*/ 7 w 75"/>
                                      <a:gd name="T17" fmla="*/ 108 h 110"/>
                                      <a:gd name="T18" fmla="*/ 0 w 75"/>
                                      <a:gd name="T19" fmla="*/ 110 h 110"/>
                                      <a:gd name="T20" fmla="*/ 0 w 75"/>
                                      <a:gd name="T21" fmla="*/ 100 h 110"/>
                                      <a:gd name="T22" fmla="*/ 3 w 75"/>
                                      <a:gd name="T23" fmla="*/ 93 h 110"/>
                                      <a:gd name="T24" fmla="*/ 7 w 75"/>
                                      <a:gd name="T25" fmla="*/ 85 h 110"/>
                                      <a:gd name="T26" fmla="*/ 12 w 75"/>
                                      <a:gd name="T27" fmla="*/ 78 h 110"/>
                                      <a:gd name="T28" fmla="*/ 20 w 75"/>
                                      <a:gd name="T29" fmla="*/ 73 h 110"/>
                                      <a:gd name="T30" fmla="*/ 27 w 75"/>
                                      <a:gd name="T31" fmla="*/ 70 h 110"/>
                                      <a:gd name="T32" fmla="*/ 35 w 75"/>
                                      <a:gd name="T33" fmla="*/ 68 h 110"/>
                                      <a:gd name="T34" fmla="*/ 42 w 75"/>
                                      <a:gd name="T35" fmla="*/ 6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42" y="68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2" y="68"/>
                                        </a:lnTo>
                                        <a:close/>
                                        <a:moveTo>
                                          <a:pt x="42" y="68"/>
                                        </a:moveTo>
                                        <a:lnTo>
                                          <a:pt x="35" y="8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0" y="103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3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20" y="73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42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2" name="Freeform 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56" y="1050"/>
                                    <a:ext cx="33" cy="6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68 h 68"/>
                                      <a:gd name="T2" fmla="*/ 33 w 33"/>
                                      <a:gd name="T3" fmla="*/ 0 h 68"/>
                                      <a:gd name="T4" fmla="*/ 0 w 3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68">
                                        <a:moveTo>
                                          <a:pt x="0" y="68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3" name="Freeform 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118"/>
                                    <a:ext cx="42" cy="4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2"/>
                                      <a:gd name="T2" fmla="*/ 35 w 42"/>
                                      <a:gd name="T3" fmla="*/ 17 h 42"/>
                                      <a:gd name="T4" fmla="*/ 25 w 42"/>
                                      <a:gd name="T5" fmla="*/ 30 h 42"/>
                                      <a:gd name="T6" fmla="*/ 20 w 42"/>
                                      <a:gd name="T7" fmla="*/ 35 h 42"/>
                                      <a:gd name="T8" fmla="*/ 15 w 42"/>
                                      <a:gd name="T9" fmla="*/ 37 h 42"/>
                                      <a:gd name="T10" fmla="*/ 7 w 42"/>
                                      <a:gd name="T11" fmla="*/ 40 h 42"/>
                                      <a:gd name="T12" fmla="*/ 0 w 42"/>
                                      <a:gd name="T13" fmla="*/ 42 h 42"/>
                                      <a:gd name="T14" fmla="*/ 0 w 42"/>
                                      <a:gd name="T15" fmla="*/ 32 h 42"/>
                                      <a:gd name="T16" fmla="*/ 3 w 42"/>
                                      <a:gd name="T17" fmla="*/ 25 h 42"/>
                                      <a:gd name="T18" fmla="*/ 7 w 42"/>
                                      <a:gd name="T19" fmla="*/ 17 h 42"/>
                                      <a:gd name="T20" fmla="*/ 12 w 42"/>
                                      <a:gd name="T21" fmla="*/ 10 h 42"/>
                                      <a:gd name="T22" fmla="*/ 20 w 42"/>
                                      <a:gd name="T23" fmla="*/ 5 h 42"/>
                                      <a:gd name="T24" fmla="*/ 27 w 42"/>
                                      <a:gd name="T25" fmla="*/ 2 h 42"/>
                                      <a:gd name="T26" fmla="*/ 35 w 42"/>
                                      <a:gd name="T27" fmla="*/ 0 h 42"/>
                                      <a:gd name="T28" fmla="*/ 42 w 42"/>
                                      <a:gd name="T29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42">
                                        <a:moveTo>
                                          <a:pt x="42" y="0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4" name="Freeform 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17 w 20"/>
                                      <a:gd name="T3" fmla="*/ 15 h 58"/>
                                      <a:gd name="T4" fmla="*/ 20 w 20"/>
                                      <a:gd name="T5" fmla="*/ 28 h 58"/>
                                      <a:gd name="T6" fmla="*/ 17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7 w 20"/>
                                      <a:gd name="T11" fmla="*/ 53 h 58"/>
                                      <a:gd name="T12" fmla="*/ 3 w 20"/>
                                      <a:gd name="T13" fmla="*/ 45 h 58"/>
                                      <a:gd name="T14" fmla="*/ 3 w 20"/>
                                      <a:gd name="T15" fmla="*/ 38 h 58"/>
                                      <a:gd name="T16" fmla="*/ 0 w 20"/>
                                      <a:gd name="T17" fmla="*/ 30 h 58"/>
                                      <a:gd name="T18" fmla="*/ 0 w 20"/>
                                      <a:gd name="T19" fmla="*/ 23 h 58"/>
                                      <a:gd name="T20" fmla="*/ 3 w 20"/>
                                      <a:gd name="T21" fmla="*/ 15 h 58"/>
                                      <a:gd name="T22" fmla="*/ 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5" name="Freeform 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17 w 20"/>
                                      <a:gd name="T3" fmla="*/ 15 h 58"/>
                                      <a:gd name="T4" fmla="*/ 20 w 20"/>
                                      <a:gd name="T5" fmla="*/ 28 h 58"/>
                                      <a:gd name="T6" fmla="*/ 17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7 w 20"/>
                                      <a:gd name="T11" fmla="*/ 53 h 58"/>
                                      <a:gd name="T12" fmla="*/ 3 w 20"/>
                                      <a:gd name="T13" fmla="*/ 45 h 58"/>
                                      <a:gd name="T14" fmla="*/ 3 w 20"/>
                                      <a:gd name="T15" fmla="*/ 38 h 58"/>
                                      <a:gd name="T16" fmla="*/ 0 w 20"/>
                                      <a:gd name="T17" fmla="*/ 30 h 58"/>
                                      <a:gd name="T18" fmla="*/ 0 w 20"/>
                                      <a:gd name="T19" fmla="*/ 23 h 58"/>
                                      <a:gd name="T20" fmla="*/ 3 w 20"/>
                                      <a:gd name="T21" fmla="*/ 15 h 58"/>
                                      <a:gd name="T22" fmla="*/ 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6" name="Freeform 5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2" y="1207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68 h 125"/>
                                      <a:gd name="T2" fmla="*/ 18 w 27"/>
                                      <a:gd name="T3" fmla="*/ 83 h 125"/>
                                      <a:gd name="T4" fmla="*/ 20 w 27"/>
                                      <a:gd name="T5" fmla="*/ 98 h 125"/>
                                      <a:gd name="T6" fmla="*/ 18 w 27"/>
                                      <a:gd name="T7" fmla="*/ 113 h 125"/>
                                      <a:gd name="T8" fmla="*/ 10 w 27"/>
                                      <a:gd name="T9" fmla="*/ 125 h 125"/>
                                      <a:gd name="T10" fmla="*/ 5 w 27"/>
                                      <a:gd name="T11" fmla="*/ 120 h 125"/>
                                      <a:gd name="T12" fmla="*/ 3 w 27"/>
                                      <a:gd name="T13" fmla="*/ 115 h 125"/>
                                      <a:gd name="T14" fmla="*/ 3 w 27"/>
                                      <a:gd name="T15" fmla="*/ 108 h 125"/>
                                      <a:gd name="T16" fmla="*/ 0 w 27"/>
                                      <a:gd name="T17" fmla="*/ 100 h 125"/>
                                      <a:gd name="T18" fmla="*/ 3 w 27"/>
                                      <a:gd name="T19" fmla="*/ 90 h 125"/>
                                      <a:gd name="T20" fmla="*/ 5 w 27"/>
                                      <a:gd name="T21" fmla="*/ 83 h 125"/>
                                      <a:gd name="T22" fmla="*/ 8 w 27"/>
                                      <a:gd name="T23" fmla="*/ 75 h 125"/>
                                      <a:gd name="T24" fmla="*/ 13 w 27"/>
                                      <a:gd name="T25" fmla="*/ 68 h 125"/>
                                      <a:gd name="T26" fmla="*/ 10 w 27"/>
                                      <a:gd name="T27" fmla="*/ 68 h 125"/>
                                      <a:gd name="T28" fmla="*/ 27 w 27"/>
                                      <a:gd name="T29" fmla="*/ 0 h 125"/>
                                      <a:gd name="T30" fmla="*/ 10 w 27"/>
                                      <a:gd name="T31" fmla="*/ 68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13" y="68"/>
                                        </a:moveTo>
                                        <a:lnTo>
                                          <a:pt x="18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8" y="113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3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0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68"/>
                                        </a:lnTo>
                                        <a:close/>
                                        <a:moveTo>
                                          <a:pt x="10" y="68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1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7" name="Freeform 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275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13 w 20"/>
                                      <a:gd name="T1" fmla="*/ 0 h 57"/>
                                      <a:gd name="T2" fmla="*/ 18 w 20"/>
                                      <a:gd name="T3" fmla="*/ 15 h 57"/>
                                      <a:gd name="T4" fmla="*/ 20 w 20"/>
                                      <a:gd name="T5" fmla="*/ 30 h 57"/>
                                      <a:gd name="T6" fmla="*/ 18 w 20"/>
                                      <a:gd name="T7" fmla="*/ 45 h 57"/>
                                      <a:gd name="T8" fmla="*/ 10 w 20"/>
                                      <a:gd name="T9" fmla="*/ 57 h 57"/>
                                      <a:gd name="T10" fmla="*/ 5 w 20"/>
                                      <a:gd name="T11" fmla="*/ 52 h 57"/>
                                      <a:gd name="T12" fmla="*/ 3 w 20"/>
                                      <a:gd name="T13" fmla="*/ 47 h 57"/>
                                      <a:gd name="T14" fmla="*/ 3 w 20"/>
                                      <a:gd name="T15" fmla="*/ 40 h 57"/>
                                      <a:gd name="T16" fmla="*/ 0 w 20"/>
                                      <a:gd name="T17" fmla="*/ 32 h 57"/>
                                      <a:gd name="T18" fmla="*/ 3 w 20"/>
                                      <a:gd name="T19" fmla="*/ 22 h 57"/>
                                      <a:gd name="T20" fmla="*/ 5 w 20"/>
                                      <a:gd name="T21" fmla="*/ 15 h 57"/>
                                      <a:gd name="T22" fmla="*/ 8 w 20"/>
                                      <a:gd name="T23" fmla="*/ 7 h 57"/>
                                      <a:gd name="T24" fmla="*/ 13 w 20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13" y="0"/>
                                        </a:moveTo>
                                        <a:lnTo>
                                          <a:pt x="18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8" name="Freeform 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1207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68 h 68"/>
                                      <a:gd name="T2" fmla="*/ 17 w 17"/>
                                      <a:gd name="T3" fmla="*/ 0 h 68"/>
                                      <a:gd name="T4" fmla="*/ 0 w 17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8">
                                        <a:moveTo>
                                          <a:pt x="0" y="6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9" name="Freeform 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0 h 55"/>
                                      <a:gd name="T2" fmla="*/ 15 w 18"/>
                                      <a:gd name="T3" fmla="*/ 15 h 55"/>
                                      <a:gd name="T4" fmla="*/ 18 w 18"/>
                                      <a:gd name="T5" fmla="*/ 28 h 55"/>
                                      <a:gd name="T6" fmla="*/ 18 w 18"/>
                                      <a:gd name="T7" fmla="*/ 43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3 h 55"/>
                                      <a:gd name="T12" fmla="*/ 3 w 18"/>
                                      <a:gd name="T13" fmla="*/ 45 h 55"/>
                                      <a:gd name="T14" fmla="*/ 0 w 18"/>
                                      <a:gd name="T15" fmla="*/ 38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3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8 h 55"/>
                                      <a:gd name="T24" fmla="*/ 8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0" name="Freeform 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0 h 55"/>
                                      <a:gd name="T2" fmla="*/ 15 w 18"/>
                                      <a:gd name="T3" fmla="*/ 15 h 55"/>
                                      <a:gd name="T4" fmla="*/ 18 w 18"/>
                                      <a:gd name="T5" fmla="*/ 28 h 55"/>
                                      <a:gd name="T6" fmla="*/ 18 w 18"/>
                                      <a:gd name="T7" fmla="*/ 43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3 h 55"/>
                                      <a:gd name="T12" fmla="*/ 3 w 18"/>
                                      <a:gd name="T13" fmla="*/ 45 h 55"/>
                                      <a:gd name="T14" fmla="*/ 0 w 18"/>
                                      <a:gd name="T15" fmla="*/ 38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3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8 h 55"/>
                                      <a:gd name="T24" fmla="*/ 8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1" name="Freeform 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7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4 h 64"/>
                                      <a:gd name="T2" fmla="*/ 7 w 7"/>
                                      <a:gd name="T3" fmla="*/ 0 h 64"/>
                                      <a:gd name="T4" fmla="*/ 0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0" y="6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2" name="Freeform 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7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4 h 64"/>
                                      <a:gd name="T2" fmla="*/ 7 w 7"/>
                                      <a:gd name="T3" fmla="*/ 0 h 64"/>
                                      <a:gd name="T4" fmla="*/ 0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0" y="6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3" name="Freeform 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0 h 55"/>
                                      <a:gd name="T2" fmla="*/ 15 w 20"/>
                                      <a:gd name="T3" fmla="*/ 12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5 w 20"/>
                                      <a:gd name="T13" fmla="*/ 42 h 55"/>
                                      <a:gd name="T14" fmla="*/ 3 w 20"/>
                                      <a:gd name="T15" fmla="*/ 37 h 55"/>
                                      <a:gd name="T16" fmla="*/ 3 w 20"/>
                                      <a:gd name="T17" fmla="*/ 30 h 55"/>
                                      <a:gd name="T18" fmla="*/ 0 w 20"/>
                                      <a:gd name="T19" fmla="*/ 22 h 55"/>
                                      <a:gd name="T20" fmla="*/ 3 w 20"/>
                                      <a:gd name="T21" fmla="*/ 12 h 55"/>
                                      <a:gd name="T22" fmla="*/ 5 w 20"/>
                                      <a:gd name="T23" fmla="*/ 7 h 55"/>
                                      <a:gd name="T24" fmla="*/ 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4" name="Freeform 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0 h 55"/>
                                      <a:gd name="T2" fmla="*/ 15 w 20"/>
                                      <a:gd name="T3" fmla="*/ 12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5 w 20"/>
                                      <a:gd name="T13" fmla="*/ 42 h 55"/>
                                      <a:gd name="T14" fmla="*/ 3 w 20"/>
                                      <a:gd name="T15" fmla="*/ 37 h 55"/>
                                      <a:gd name="T16" fmla="*/ 3 w 20"/>
                                      <a:gd name="T17" fmla="*/ 30 h 55"/>
                                      <a:gd name="T18" fmla="*/ 0 w 20"/>
                                      <a:gd name="T19" fmla="*/ 22 h 55"/>
                                      <a:gd name="T20" fmla="*/ 3 w 20"/>
                                      <a:gd name="T21" fmla="*/ 12 h 55"/>
                                      <a:gd name="T22" fmla="*/ 5 w 20"/>
                                      <a:gd name="T23" fmla="*/ 7 h 55"/>
                                      <a:gd name="T24" fmla="*/ 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5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5 h 65"/>
                                      <a:gd name="T2" fmla="*/ 5 w 5"/>
                                      <a:gd name="T3" fmla="*/ 0 h 65"/>
                                      <a:gd name="T4" fmla="*/ 0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0" y="6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6" name="Freeform 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5 h 65"/>
                                      <a:gd name="T2" fmla="*/ 5 w 5"/>
                                      <a:gd name="T3" fmla="*/ 0 h 65"/>
                                      <a:gd name="T4" fmla="*/ 0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0" y="6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7" name="Freeform 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2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5 w 20"/>
                                      <a:gd name="T13" fmla="*/ 44 h 54"/>
                                      <a:gd name="T14" fmla="*/ 3 w 20"/>
                                      <a:gd name="T15" fmla="*/ 37 h 54"/>
                                      <a:gd name="T16" fmla="*/ 0 w 20"/>
                                      <a:gd name="T17" fmla="*/ 29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3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8" name="Freeform 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2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5 w 20"/>
                                      <a:gd name="T13" fmla="*/ 44 h 54"/>
                                      <a:gd name="T14" fmla="*/ 3 w 20"/>
                                      <a:gd name="T15" fmla="*/ 37 h 54"/>
                                      <a:gd name="T16" fmla="*/ 0 w 20"/>
                                      <a:gd name="T17" fmla="*/ 29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3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9" name="Freeform 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4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0" name="Freeform 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4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1" name="Freeform 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5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7 w 20"/>
                                      <a:gd name="T9" fmla="*/ 54 h 54"/>
                                      <a:gd name="T10" fmla="*/ 12 w 20"/>
                                      <a:gd name="T11" fmla="*/ 52 h 54"/>
                                      <a:gd name="T12" fmla="*/ 7 w 20"/>
                                      <a:gd name="T13" fmla="*/ 45 h 54"/>
                                      <a:gd name="T14" fmla="*/ 2 w 20"/>
                                      <a:gd name="T15" fmla="*/ 40 h 54"/>
                                      <a:gd name="T16" fmla="*/ 2 w 20"/>
                                      <a:gd name="T17" fmla="*/ 32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2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7" y="5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2" name="Freeform 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5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7 w 20"/>
                                      <a:gd name="T9" fmla="*/ 54 h 54"/>
                                      <a:gd name="T10" fmla="*/ 12 w 20"/>
                                      <a:gd name="T11" fmla="*/ 52 h 54"/>
                                      <a:gd name="T12" fmla="*/ 7 w 20"/>
                                      <a:gd name="T13" fmla="*/ 45 h 54"/>
                                      <a:gd name="T14" fmla="*/ 2 w 20"/>
                                      <a:gd name="T15" fmla="*/ 40 h 54"/>
                                      <a:gd name="T16" fmla="*/ 2 w 20"/>
                                      <a:gd name="T17" fmla="*/ 32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2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7" y="5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3" name="Freeform 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0 h 70"/>
                                      <a:gd name="T2" fmla="*/ 2 w 2"/>
                                      <a:gd name="T3" fmla="*/ 0 h 70"/>
                                      <a:gd name="T4" fmla="*/ 0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4" name="Freeform 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0 h 70"/>
                                      <a:gd name="T2" fmla="*/ 2 w 2"/>
                                      <a:gd name="T3" fmla="*/ 0 h 70"/>
                                      <a:gd name="T4" fmla="*/ 0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5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8 w 25"/>
                                      <a:gd name="T1" fmla="*/ 0 h 57"/>
                                      <a:gd name="T2" fmla="*/ 15 w 25"/>
                                      <a:gd name="T3" fmla="*/ 5 h 57"/>
                                      <a:gd name="T4" fmla="*/ 20 w 25"/>
                                      <a:gd name="T5" fmla="*/ 12 h 57"/>
                                      <a:gd name="T6" fmla="*/ 22 w 25"/>
                                      <a:gd name="T7" fmla="*/ 20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2 w 25"/>
                                      <a:gd name="T13" fmla="*/ 40 h 57"/>
                                      <a:gd name="T14" fmla="*/ 20 w 25"/>
                                      <a:gd name="T15" fmla="*/ 50 h 57"/>
                                      <a:gd name="T16" fmla="*/ 15 w 25"/>
                                      <a:gd name="T17" fmla="*/ 57 h 57"/>
                                      <a:gd name="T18" fmla="*/ 10 w 25"/>
                                      <a:gd name="T19" fmla="*/ 52 h 57"/>
                                      <a:gd name="T20" fmla="*/ 5 w 25"/>
                                      <a:gd name="T21" fmla="*/ 47 h 57"/>
                                      <a:gd name="T22" fmla="*/ 3 w 25"/>
                                      <a:gd name="T23" fmla="*/ 40 h 57"/>
                                      <a:gd name="T24" fmla="*/ 3 w 25"/>
                                      <a:gd name="T25" fmla="*/ 32 h 57"/>
                                      <a:gd name="T26" fmla="*/ 0 w 25"/>
                                      <a:gd name="T27" fmla="*/ 25 h 57"/>
                                      <a:gd name="T28" fmla="*/ 3 w 25"/>
                                      <a:gd name="T29" fmla="*/ 15 h 57"/>
                                      <a:gd name="T30" fmla="*/ 5 w 25"/>
                                      <a:gd name="T31" fmla="*/ 7 h 57"/>
                                      <a:gd name="T32" fmla="*/ 8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8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6" name="Freeform 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8 w 25"/>
                                      <a:gd name="T1" fmla="*/ 0 h 57"/>
                                      <a:gd name="T2" fmla="*/ 15 w 25"/>
                                      <a:gd name="T3" fmla="*/ 5 h 57"/>
                                      <a:gd name="T4" fmla="*/ 20 w 25"/>
                                      <a:gd name="T5" fmla="*/ 12 h 57"/>
                                      <a:gd name="T6" fmla="*/ 22 w 25"/>
                                      <a:gd name="T7" fmla="*/ 20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2 w 25"/>
                                      <a:gd name="T13" fmla="*/ 40 h 57"/>
                                      <a:gd name="T14" fmla="*/ 20 w 25"/>
                                      <a:gd name="T15" fmla="*/ 50 h 57"/>
                                      <a:gd name="T16" fmla="*/ 15 w 25"/>
                                      <a:gd name="T17" fmla="*/ 57 h 57"/>
                                      <a:gd name="T18" fmla="*/ 10 w 25"/>
                                      <a:gd name="T19" fmla="*/ 52 h 57"/>
                                      <a:gd name="T20" fmla="*/ 5 w 25"/>
                                      <a:gd name="T21" fmla="*/ 47 h 57"/>
                                      <a:gd name="T22" fmla="*/ 3 w 25"/>
                                      <a:gd name="T23" fmla="*/ 40 h 57"/>
                                      <a:gd name="T24" fmla="*/ 3 w 25"/>
                                      <a:gd name="T25" fmla="*/ 32 h 57"/>
                                      <a:gd name="T26" fmla="*/ 0 w 25"/>
                                      <a:gd name="T27" fmla="*/ 25 h 57"/>
                                      <a:gd name="T28" fmla="*/ 3 w 25"/>
                                      <a:gd name="T29" fmla="*/ 15 h 57"/>
                                      <a:gd name="T30" fmla="*/ 5 w 25"/>
                                      <a:gd name="T31" fmla="*/ 7 h 57"/>
                                      <a:gd name="T32" fmla="*/ 8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8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7" name="Freeform 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8" name="Freeform 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9" name="Freeform 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67 h 127"/>
                                      <a:gd name="T2" fmla="*/ 37 w 37"/>
                                      <a:gd name="T3" fmla="*/ 0 h 127"/>
                                      <a:gd name="T4" fmla="*/ 17 w 37"/>
                                      <a:gd name="T5" fmla="*/ 67 h 127"/>
                                      <a:gd name="T6" fmla="*/ 17 w 37"/>
                                      <a:gd name="T7" fmla="*/ 67 h 127"/>
                                      <a:gd name="T8" fmla="*/ 17 w 37"/>
                                      <a:gd name="T9" fmla="*/ 67 h 127"/>
                                      <a:gd name="T10" fmla="*/ 22 w 37"/>
                                      <a:gd name="T11" fmla="*/ 82 h 127"/>
                                      <a:gd name="T12" fmla="*/ 22 w 37"/>
                                      <a:gd name="T13" fmla="*/ 97 h 127"/>
                                      <a:gd name="T14" fmla="*/ 17 w 37"/>
                                      <a:gd name="T15" fmla="*/ 112 h 127"/>
                                      <a:gd name="T16" fmla="*/ 10 w 37"/>
                                      <a:gd name="T17" fmla="*/ 127 h 127"/>
                                      <a:gd name="T18" fmla="*/ 5 w 37"/>
                                      <a:gd name="T19" fmla="*/ 120 h 127"/>
                                      <a:gd name="T20" fmla="*/ 2 w 37"/>
                                      <a:gd name="T21" fmla="*/ 115 h 127"/>
                                      <a:gd name="T22" fmla="*/ 2 w 37"/>
                                      <a:gd name="T23" fmla="*/ 105 h 127"/>
                                      <a:gd name="T24" fmla="*/ 0 w 37"/>
                                      <a:gd name="T25" fmla="*/ 97 h 127"/>
                                      <a:gd name="T26" fmla="*/ 2 w 37"/>
                                      <a:gd name="T27" fmla="*/ 90 h 127"/>
                                      <a:gd name="T28" fmla="*/ 5 w 37"/>
                                      <a:gd name="T29" fmla="*/ 80 h 127"/>
                                      <a:gd name="T30" fmla="*/ 10 w 37"/>
                                      <a:gd name="T31" fmla="*/ 72 h 127"/>
                                      <a:gd name="T32" fmla="*/ 17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17" y="6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0" name="Freeform 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67 h 127"/>
                                      <a:gd name="T2" fmla="*/ 37 w 37"/>
                                      <a:gd name="T3" fmla="*/ 0 h 127"/>
                                      <a:gd name="T4" fmla="*/ 17 w 37"/>
                                      <a:gd name="T5" fmla="*/ 67 h 127"/>
                                      <a:gd name="T6" fmla="*/ 17 w 37"/>
                                      <a:gd name="T7" fmla="*/ 67 h 127"/>
                                      <a:gd name="T8" fmla="*/ 17 w 37"/>
                                      <a:gd name="T9" fmla="*/ 67 h 127"/>
                                      <a:gd name="T10" fmla="*/ 22 w 37"/>
                                      <a:gd name="T11" fmla="*/ 82 h 127"/>
                                      <a:gd name="T12" fmla="*/ 22 w 37"/>
                                      <a:gd name="T13" fmla="*/ 97 h 127"/>
                                      <a:gd name="T14" fmla="*/ 17 w 37"/>
                                      <a:gd name="T15" fmla="*/ 112 h 127"/>
                                      <a:gd name="T16" fmla="*/ 10 w 37"/>
                                      <a:gd name="T17" fmla="*/ 127 h 127"/>
                                      <a:gd name="T18" fmla="*/ 5 w 37"/>
                                      <a:gd name="T19" fmla="*/ 120 h 127"/>
                                      <a:gd name="T20" fmla="*/ 2 w 37"/>
                                      <a:gd name="T21" fmla="*/ 115 h 127"/>
                                      <a:gd name="T22" fmla="*/ 2 w 37"/>
                                      <a:gd name="T23" fmla="*/ 105 h 127"/>
                                      <a:gd name="T24" fmla="*/ 0 w 37"/>
                                      <a:gd name="T25" fmla="*/ 97 h 127"/>
                                      <a:gd name="T26" fmla="*/ 2 w 37"/>
                                      <a:gd name="T27" fmla="*/ 90 h 127"/>
                                      <a:gd name="T28" fmla="*/ 5 w 37"/>
                                      <a:gd name="T29" fmla="*/ 80 h 127"/>
                                      <a:gd name="T30" fmla="*/ 10 w 37"/>
                                      <a:gd name="T31" fmla="*/ 72 h 127"/>
                                      <a:gd name="T32" fmla="*/ 17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17" y="6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1" name="Freeform 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3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20 w 30"/>
                                      <a:gd name="T11" fmla="*/ 80 h 125"/>
                                      <a:gd name="T12" fmla="*/ 20 w 30"/>
                                      <a:gd name="T13" fmla="*/ 95 h 125"/>
                                      <a:gd name="T14" fmla="*/ 18 w 30"/>
                                      <a:gd name="T15" fmla="*/ 112 h 125"/>
                                      <a:gd name="T16" fmla="*/ 10 w 30"/>
                                      <a:gd name="T17" fmla="*/ 125 h 125"/>
                                      <a:gd name="T18" fmla="*/ 5 w 30"/>
                                      <a:gd name="T19" fmla="*/ 120 h 125"/>
                                      <a:gd name="T20" fmla="*/ 3 w 30"/>
                                      <a:gd name="T21" fmla="*/ 112 h 125"/>
                                      <a:gd name="T22" fmla="*/ 0 w 30"/>
                                      <a:gd name="T23" fmla="*/ 105 h 125"/>
                                      <a:gd name="T24" fmla="*/ 0 w 30"/>
                                      <a:gd name="T25" fmla="*/ 97 h 125"/>
                                      <a:gd name="T26" fmla="*/ 3 w 30"/>
                                      <a:gd name="T27" fmla="*/ 87 h 125"/>
                                      <a:gd name="T28" fmla="*/ 5 w 30"/>
                                      <a:gd name="T29" fmla="*/ 80 h 125"/>
                                      <a:gd name="T30" fmla="*/ 1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2" name="Freeform 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3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20 w 30"/>
                                      <a:gd name="T11" fmla="*/ 80 h 125"/>
                                      <a:gd name="T12" fmla="*/ 20 w 30"/>
                                      <a:gd name="T13" fmla="*/ 95 h 125"/>
                                      <a:gd name="T14" fmla="*/ 18 w 30"/>
                                      <a:gd name="T15" fmla="*/ 112 h 125"/>
                                      <a:gd name="T16" fmla="*/ 10 w 30"/>
                                      <a:gd name="T17" fmla="*/ 125 h 125"/>
                                      <a:gd name="T18" fmla="*/ 5 w 30"/>
                                      <a:gd name="T19" fmla="*/ 120 h 125"/>
                                      <a:gd name="T20" fmla="*/ 3 w 30"/>
                                      <a:gd name="T21" fmla="*/ 112 h 125"/>
                                      <a:gd name="T22" fmla="*/ 0 w 30"/>
                                      <a:gd name="T23" fmla="*/ 105 h 125"/>
                                      <a:gd name="T24" fmla="*/ 0 w 30"/>
                                      <a:gd name="T25" fmla="*/ 97 h 125"/>
                                      <a:gd name="T26" fmla="*/ 3 w 30"/>
                                      <a:gd name="T27" fmla="*/ 87 h 125"/>
                                      <a:gd name="T28" fmla="*/ 5 w 30"/>
                                      <a:gd name="T29" fmla="*/ 80 h 125"/>
                                      <a:gd name="T30" fmla="*/ 1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3" name="Freeform 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5 h 65"/>
                                      <a:gd name="T2" fmla="*/ 10 w 10"/>
                                      <a:gd name="T3" fmla="*/ 0 h 65"/>
                                      <a:gd name="T4" fmla="*/ 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0" y="6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4" name="Freeform 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5 h 65"/>
                                      <a:gd name="T2" fmla="*/ 10 w 10"/>
                                      <a:gd name="T3" fmla="*/ 0 h 65"/>
                                      <a:gd name="T4" fmla="*/ 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0" y="6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5" name="Freeform 5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5" y="1235"/>
                                    <a:ext cx="79" cy="95"/>
                                  </a:xfrm>
                                  <a:custGeom>
                                    <a:avLst/>
                                    <a:gdLst>
                                      <a:gd name="T0" fmla="*/ 42 w 79"/>
                                      <a:gd name="T1" fmla="*/ 60 h 95"/>
                                      <a:gd name="T2" fmla="*/ 79 w 79"/>
                                      <a:gd name="T3" fmla="*/ 0 h 95"/>
                                      <a:gd name="T4" fmla="*/ 42 w 79"/>
                                      <a:gd name="T5" fmla="*/ 60 h 95"/>
                                      <a:gd name="T6" fmla="*/ 42 w 79"/>
                                      <a:gd name="T7" fmla="*/ 60 h 95"/>
                                      <a:gd name="T8" fmla="*/ 37 w 79"/>
                                      <a:gd name="T9" fmla="*/ 75 h 95"/>
                                      <a:gd name="T10" fmla="*/ 27 w 79"/>
                                      <a:gd name="T11" fmla="*/ 87 h 95"/>
                                      <a:gd name="T12" fmla="*/ 20 w 79"/>
                                      <a:gd name="T13" fmla="*/ 90 h 95"/>
                                      <a:gd name="T14" fmla="*/ 15 w 79"/>
                                      <a:gd name="T15" fmla="*/ 92 h 95"/>
                                      <a:gd name="T16" fmla="*/ 7 w 79"/>
                                      <a:gd name="T17" fmla="*/ 95 h 95"/>
                                      <a:gd name="T18" fmla="*/ 0 w 79"/>
                                      <a:gd name="T19" fmla="*/ 95 h 95"/>
                                      <a:gd name="T20" fmla="*/ 0 w 79"/>
                                      <a:gd name="T21" fmla="*/ 87 h 95"/>
                                      <a:gd name="T22" fmla="*/ 2 w 79"/>
                                      <a:gd name="T23" fmla="*/ 80 h 95"/>
                                      <a:gd name="T24" fmla="*/ 7 w 79"/>
                                      <a:gd name="T25" fmla="*/ 75 h 95"/>
                                      <a:gd name="T26" fmla="*/ 12 w 79"/>
                                      <a:gd name="T27" fmla="*/ 67 h 95"/>
                                      <a:gd name="T28" fmla="*/ 20 w 79"/>
                                      <a:gd name="T29" fmla="*/ 62 h 95"/>
                                      <a:gd name="T30" fmla="*/ 27 w 79"/>
                                      <a:gd name="T31" fmla="*/ 60 h 95"/>
                                      <a:gd name="T32" fmla="*/ 35 w 79"/>
                                      <a:gd name="T33" fmla="*/ 57 h 95"/>
                                      <a:gd name="T34" fmla="*/ 42 w 79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95">
                                        <a:moveTo>
                                          <a:pt x="42" y="6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7" y="7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92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5" y="57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6" name="Freeform 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235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0 h 60"/>
                                      <a:gd name="T2" fmla="*/ 37 w 37"/>
                                      <a:gd name="T3" fmla="*/ 0 h 60"/>
                                      <a:gd name="T4" fmla="*/ 0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0" y="6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7" name="Freeform 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9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8"/>
                                      <a:gd name="T2" fmla="*/ 37 w 42"/>
                                      <a:gd name="T3" fmla="*/ 18 h 38"/>
                                      <a:gd name="T4" fmla="*/ 27 w 42"/>
                                      <a:gd name="T5" fmla="*/ 30 h 38"/>
                                      <a:gd name="T6" fmla="*/ 20 w 42"/>
                                      <a:gd name="T7" fmla="*/ 33 h 38"/>
                                      <a:gd name="T8" fmla="*/ 15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2 w 42"/>
                                      <a:gd name="T17" fmla="*/ 23 h 38"/>
                                      <a:gd name="T18" fmla="*/ 7 w 42"/>
                                      <a:gd name="T19" fmla="*/ 18 h 38"/>
                                      <a:gd name="T20" fmla="*/ 12 w 42"/>
                                      <a:gd name="T21" fmla="*/ 10 h 38"/>
                                      <a:gd name="T22" fmla="*/ 20 w 42"/>
                                      <a:gd name="T23" fmla="*/ 5 h 38"/>
                                      <a:gd name="T24" fmla="*/ 27 w 42"/>
                                      <a:gd name="T25" fmla="*/ 3 h 38"/>
                                      <a:gd name="T26" fmla="*/ 35 w 42"/>
                                      <a:gd name="T27" fmla="*/ 0 h 38"/>
                                      <a:gd name="T28" fmla="*/ 42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8" name="Freeform 5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1285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47 h 82"/>
                                      <a:gd name="T2" fmla="*/ 89 w 89"/>
                                      <a:gd name="T3" fmla="*/ 0 h 82"/>
                                      <a:gd name="T4" fmla="*/ 42 w 89"/>
                                      <a:gd name="T5" fmla="*/ 47 h 82"/>
                                      <a:gd name="T6" fmla="*/ 42 w 89"/>
                                      <a:gd name="T7" fmla="*/ 47 h 82"/>
                                      <a:gd name="T8" fmla="*/ 37 w 89"/>
                                      <a:gd name="T9" fmla="*/ 62 h 82"/>
                                      <a:gd name="T10" fmla="*/ 27 w 89"/>
                                      <a:gd name="T11" fmla="*/ 72 h 82"/>
                                      <a:gd name="T12" fmla="*/ 15 w 89"/>
                                      <a:gd name="T13" fmla="*/ 80 h 82"/>
                                      <a:gd name="T14" fmla="*/ 0 w 89"/>
                                      <a:gd name="T15" fmla="*/ 82 h 82"/>
                                      <a:gd name="T16" fmla="*/ 0 w 89"/>
                                      <a:gd name="T17" fmla="*/ 75 h 82"/>
                                      <a:gd name="T18" fmla="*/ 2 w 89"/>
                                      <a:gd name="T19" fmla="*/ 70 h 82"/>
                                      <a:gd name="T20" fmla="*/ 7 w 89"/>
                                      <a:gd name="T21" fmla="*/ 62 h 82"/>
                                      <a:gd name="T22" fmla="*/ 12 w 89"/>
                                      <a:gd name="T23" fmla="*/ 57 h 82"/>
                                      <a:gd name="T24" fmla="*/ 20 w 89"/>
                                      <a:gd name="T25" fmla="*/ 52 h 82"/>
                                      <a:gd name="T26" fmla="*/ 27 w 89"/>
                                      <a:gd name="T27" fmla="*/ 50 h 82"/>
                                      <a:gd name="T28" fmla="*/ 35 w 89"/>
                                      <a:gd name="T29" fmla="*/ 47 h 82"/>
                                      <a:gd name="T30" fmla="*/ 42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2" y="47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2" y="47"/>
                                        </a:lnTo>
                                        <a:close/>
                                        <a:moveTo>
                                          <a:pt x="42" y="47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42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9" name="Freeform 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285"/>
                                    <a:ext cx="47" cy="47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7 h 47"/>
                                      <a:gd name="T2" fmla="*/ 47 w 47"/>
                                      <a:gd name="T3" fmla="*/ 0 h 47"/>
                                      <a:gd name="T4" fmla="*/ 0 w 47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7">
                                        <a:moveTo>
                                          <a:pt x="0" y="47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0" name="Freeform 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332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5"/>
                                      <a:gd name="T2" fmla="*/ 37 w 42"/>
                                      <a:gd name="T3" fmla="*/ 15 h 35"/>
                                      <a:gd name="T4" fmla="*/ 27 w 42"/>
                                      <a:gd name="T5" fmla="*/ 25 h 35"/>
                                      <a:gd name="T6" fmla="*/ 15 w 42"/>
                                      <a:gd name="T7" fmla="*/ 33 h 35"/>
                                      <a:gd name="T8" fmla="*/ 0 w 42"/>
                                      <a:gd name="T9" fmla="*/ 35 h 35"/>
                                      <a:gd name="T10" fmla="*/ 0 w 42"/>
                                      <a:gd name="T11" fmla="*/ 28 h 35"/>
                                      <a:gd name="T12" fmla="*/ 2 w 42"/>
                                      <a:gd name="T13" fmla="*/ 23 h 35"/>
                                      <a:gd name="T14" fmla="*/ 7 w 42"/>
                                      <a:gd name="T15" fmla="*/ 15 h 35"/>
                                      <a:gd name="T16" fmla="*/ 12 w 42"/>
                                      <a:gd name="T17" fmla="*/ 10 h 35"/>
                                      <a:gd name="T18" fmla="*/ 20 w 42"/>
                                      <a:gd name="T19" fmla="*/ 5 h 35"/>
                                      <a:gd name="T20" fmla="*/ 27 w 42"/>
                                      <a:gd name="T21" fmla="*/ 3 h 35"/>
                                      <a:gd name="T22" fmla="*/ 35 w 42"/>
                                      <a:gd name="T23" fmla="*/ 0 h 35"/>
                                      <a:gd name="T24" fmla="*/ 42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1" name="Freeform 5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1320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4 w 89"/>
                                      <a:gd name="T1" fmla="*/ 47 h 82"/>
                                      <a:gd name="T2" fmla="*/ 89 w 89"/>
                                      <a:gd name="T3" fmla="*/ 0 h 82"/>
                                      <a:gd name="T4" fmla="*/ 44 w 89"/>
                                      <a:gd name="T5" fmla="*/ 47 h 82"/>
                                      <a:gd name="T6" fmla="*/ 44 w 89"/>
                                      <a:gd name="T7" fmla="*/ 47 h 82"/>
                                      <a:gd name="T8" fmla="*/ 37 w 89"/>
                                      <a:gd name="T9" fmla="*/ 62 h 82"/>
                                      <a:gd name="T10" fmla="*/ 27 w 89"/>
                                      <a:gd name="T11" fmla="*/ 72 h 82"/>
                                      <a:gd name="T12" fmla="*/ 14 w 89"/>
                                      <a:gd name="T13" fmla="*/ 80 h 82"/>
                                      <a:gd name="T14" fmla="*/ 0 w 89"/>
                                      <a:gd name="T15" fmla="*/ 82 h 82"/>
                                      <a:gd name="T16" fmla="*/ 0 w 89"/>
                                      <a:gd name="T17" fmla="*/ 75 h 82"/>
                                      <a:gd name="T18" fmla="*/ 4 w 89"/>
                                      <a:gd name="T19" fmla="*/ 70 h 82"/>
                                      <a:gd name="T20" fmla="*/ 7 w 89"/>
                                      <a:gd name="T21" fmla="*/ 62 h 82"/>
                                      <a:gd name="T22" fmla="*/ 12 w 89"/>
                                      <a:gd name="T23" fmla="*/ 57 h 82"/>
                                      <a:gd name="T24" fmla="*/ 19 w 89"/>
                                      <a:gd name="T25" fmla="*/ 52 h 82"/>
                                      <a:gd name="T26" fmla="*/ 27 w 89"/>
                                      <a:gd name="T27" fmla="*/ 47 h 82"/>
                                      <a:gd name="T28" fmla="*/ 34 w 89"/>
                                      <a:gd name="T29" fmla="*/ 47 h 82"/>
                                      <a:gd name="T30" fmla="*/ 44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4" y="47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  <a:moveTo>
                                          <a:pt x="44" y="47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4" y="7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2" name="Freeform 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320"/>
                                    <a:ext cx="45" cy="47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47 h 47"/>
                                      <a:gd name="T2" fmla="*/ 45 w 45"/>
                                      <a:gd name="T3" fmla="*/ 0 h 47"/>
                                      <a:gd name="T4" fmla="*/ 0 w 45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47">
                                        <a:moveTo>
                                          <a:pt x="0" y="47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3" name="Freeform 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367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35"/>
                                      <a:gd name="T2" fmla="*/ 37 w 44"/>
                                      <a:gd name="T3" fmla="*/ 15 h 35"/>
                                      <a:gd name="T4" fmla="*/ 27 w 44"/>
                                      <a:gd name="T5" fmla="*/ 25 h 35"/>
                                      <a:gd name="T6" fmla="*/ 14 w 44"/>
                                      <a:gd name="T7" fmla="*/ 33 h 35"/>
                                      <a:gd name="T8" fmla="*/ 0 w 44"/>
                                      <a:gd name="T9" fmla="*/ 35 h 35"/>
                                      <a:gd name="T10" fmla="*/ 0 w 44"/>
                                      <a:gd name="T11" fmla="*/ 28 h 35"/>
                                      <a:gd name="T12" fmla="*/ 4 w 44"/>
                                      <a:gd name="T13" fmla="*/ 23 h 35"/>
                                      <a:gd name="T14" fmla="*/ 7 w 44"/>
                                      <a:gd name="T15" fmla="*/ 15 h 35"/>
                                      <a:gd name="T16" fmla="*/ 12 w 44"/>
                                      <a:gd name="T17" fmla="*/ 10 h 35"/>
                                      <a:gd name="T18" fmla="*/ 19 w 44"/>
                                      <a:gd name="T19" fmla="*/ 5 h 35"/>
                                      <a:gd name="T20" fmla="*/ 27 w 44"/>
                                      <a:gd name="T21" fmla="*/ 0 h 35"/>
                                      <a:gd name="T22" fmla="*/ 34 w 44"/>
                                      <a:gd name="T23" fmla="*/ 0 h 35"/>
                                      <a:gd name="T24" fmla="*/ 44 w 4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44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9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4" name="Freeform 5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0" y="1192"/>
                                    <a:ext cx="77" cy="100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63 h 100"/>
                                      <a:gd name="T2" fmla="*/ 77 w 77"/>
                                      <a:gd name="T3" fmla="*/ 0 h 100"/>
                                      <a:gd name="T4" fmla="*/ 42 w 77"/>
                                      <a:gd name="T5" fmla="*/ 63 h 100"/>
                                      <a:gd name="T6" fmla="*/ 42 w 77"/>
                                      <a:gd name="T7" fmla="*/ 63 h 100"/>
                                      <a:gd name="T8" fmla="*/ 37 w 77"/>
                                      <a:gd name="T9" fmla="*/ 80 h 100"/>
                                      <a:gd name="T10" fmla="*/ 27 w 77"/>
                                      <a:gd name="T11" fmla="*/ 90 h 100"/>
                                      <a:gd name="T12" fmla="*/ 22 w 77"/>
                                      <a:gd name="T13" fmla="*/ 95 h 100"/>
                                      <a:gd name="T14" fmla="*/ 15 w 77"/>
                                      <a:gd name="T15" fmla="*/ 98 h 100"/>
                                      <a:gd name="T16" fmla="*/ 7 w 77"/>
                                      <a:gd name="T17" fmla="*/ 100 h 100"/>
                                      <a:gd name="T18" fmla="*/ 0 w 77"/>
                                      <a:gd name="T19" fmla="*/ 100 h 100"/>
                                      <a:gd name="T20" fmla="*/ 0 w 77"/>
                                      <a:gd name="T21" fmla="*/ 93 h 100"/>
                                      <a:gd name="T22" fmla="*/ 2 w 77"/>
                                      <a:gd name="T23" fmla="*/ 85 h 100"/>
                                      <a:gd name="T24" fmla="*/ 7 w 77"/>
                                      <a:gd name="T25" fmla="*/ 78 h 100"/>
                                      <a:gd name="T26" fmla="*/ 12 w 77"/>
                                      <a:gd name="T27" fmla="*/ 73 h 100"/>
                                      <a:gd name="T28" fmla="*/ 20 w 77"/>
                                      <a:gd name="T29" fmla="*/ 68 h 100"/>
                                      <a:gd name="T30" fmla="*/ 27 w 77"/>
                                      <a:gd name="T31" fmla="*/ 63 h 100"/>
                                      <a:gd name="T32" fmla="*/ 34 w 77"/>
                                      <a:gd name="T33" fmla="*/ 63 h 100"/>
                                      <a:gd name="T34" fmla="*/ 42 w 77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100">
                                        <a:moveTo>
                                          <a:pt x="42" y="63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63"/>
                                        </a:lnTo>
                                        <a:close/>
                                        <a:moveTo>
                                          <a:pt x="42" y="63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5" y="98"/>
                                        </a:lnTo>
                                        <a:lnTo>
                                          <a:pt x="7" y="10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8"/>
                                        </a:lnTo>
                                        <a:lnTo>
                                          <a:pt x="12" y="73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34" y="63"/>
                                        </a:lnTo>
                                        <a:lnTo>
                                          <a:pt x="4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5" name="Freeform 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192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3 h 63"/>
                                      <a:gd name="T2" fmla="*/ 35 w 35"/>
                                      <a:gd name="T3" fmla="*/ 0 h 63"/>
                                      <a:gd name="T4" fmla="*/ 0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0" y="6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6" name="Freeform 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0" y="125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7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2 w 42"/>
                                      <a:gd name="T17" fmla="*/ 22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20 w 42"/>
                                      <a:gd name="T23" fmla="*/ 5 h 37"/>
                                      <a:gd name="T24" fmla="*/ 27 w 42"/>
                                      <a:gd name="T25" fmla="*/ 0 h 37"/>
                                      <a:gd name="T26" fmla="*/ 34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7" name="Freeform 5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5" y="1158"/>
                                    <a:ext cx="84" cy="97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62 h 97"/>
                                      <a:gd name="T2" fmla="*/ 84 w 84"/>
                                      <a:gd name="T3" fmla="*/ 0 h 97"/>
                                      <a:gd name="T4" fmla="*/ 42 w 84"/>
                                      <a:gd name="T5" fmla="*/ 62 h 97"/>
                                      <a:gd name="T6" fmla="*/ 42 w 84"/>
                                      <a:gd name="T7" fmla="*/ 62 h 97"/>
                                      <a:gd name="T8" fmla="*/ 34 w 84"/>
                                      <a:gd name="T9" fmla="*/ 77 h 97"/>
                                      <a:gd name="T10" fmla="*/ 27 w 84"/>
                                      <a:gd name="T11" fmla="*/ 87 h 97"/>
                                      <a:gd name="T12" fmla="*/ 19 w 84"/>
                                      <a:gd name="T13" fmla="*/ 92 h 97"/>
                                      <a:gd name="T14" fmla="*/ 14 w 84"/>
                                      <a:gd name="T15" fmla="*/ 94 h 97"/>
                                      <a:gd name="T16" fmla="*/ 7 w 84"/>
                                      <a:gd name="T17" fmla="*/ 97 h 97"/>
                                      <a:gd name="T18" fmla="*/ 0 w 84"/>
                                      <a:gd name="T19" fmla="*/ 97 h 97"/>
                                      <a:gd name="T20" fmla="*/ 0 w 84"/>
                                      <a:gd name="T21" fmla="*/ 89 h 97"/>
                                      <a:gd name="T22" fmla="*/ 2 w 84"/>
                                      <a:gd name="T23" fmla="*/ 82 h 97"/>
                                      <a:gd name="T24" fmla="*/ 7 w 84"/>
                                      <a:gd name="T25" fmla="*/ 74 h 97"/>
                                      <a:gd name="T26" fmla="*/ 12 w 84"/>
                                      <a:gd name="T27" fmla="*/ 69 h 97"/>
                                      <a:gd name="T28" fmla="*/ 17 w 84"/>
                                      <a:gd name="T29" fmla="*/ 64 h 97"/>
                                      <a:gd name="T30" fmla="*/ 24 w 84"/>
                                      <a:gd name="T31" fmla="*/ 62 h 97"/>
                                      <a:gd name="T32" fmla="*/ 34 w 84"/>
                                      <a:gd name="T33" fmla="*/ 59 h 97"/>
                                      <a:gd name="T34" fmla="*/ 42 w 84"/>
                                      <a:gd name="T35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4" h="97">
                                        <a:moveTo>
                                          <a:pt x="42" y="62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34" y="7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19" y="92"/>
                                        </a:lnTo>
                                        <a:lnTo>
                                          <a:pt x="14" y="94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74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17" y="64"/>
                                        </a:lnTo>
                                        <a:lnTo>
                                          <a:pt x="24" y="62"/>
                                        </a:lnTo>
                                        <a:lnTo>
                                          <a:pt x="34" y="59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8" name="Freeform 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1158"/>
                                    <a:ext cx="42" cy="6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62 h 62"/>
                                      <a:gd name="T2" fmla="*/ 42 w 42"/>
                                      <a:gd name="T3" fmla="*/ 0 h 62"/>
                                      <a:gd name="T4" fmla="*/ 0 w 4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2">
                                        <a:moveTo>
                                          <a:pt x="0" y="6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9" name="Freeform 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5" y="1217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8"/>
                                      <a:gd name="T2" fmla="*/ 34 w 42"/>
                                      <a:gd name="T3" fmla="*/ 18 h 38"/>
                                      <a:gd name="T4" fmla="*/ 27 w 42"/>
                                      <a:gd name="T5" fmla="*/ 28 h 38"/>
                                      <a:gd name="T6" fmla="*/ 19 w 42"/>
                                      <a:gd name="T7" fmla="*/ 33 h 38"/>
                                      <a:gd name="T8" fmla="*/ 14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2 w 42"/>
                                      <a:gd name="T17" fmla="*/ 23 h 38"/>
                                      <a:gd name="T18" fmla="*/ 7 w 42"/>
                                      <a:gd name="T19" fmla="*/ 15 h 38"/>
                                      <a:gd name="T20" fmla="*/ 12 w 42"/>
                                      <a:gd name="T21" fmla="*/ 10 h 38"/>
                                      <a:gd name="T22" fmla="*/ 17 w 42"/>
                                      <a:gd name="T23" fmla="*/ 5 h 38"/>
                                      <a:gd name="T24" fmla="*/ 24 w 42"/>
                                      <a:gd name="T25" fmla="*/ 3 h 38"/>
                                      <a:gd name="T26" fmla="*/ 34 w 42"/>
                                      <a:gd name="T27" fmla="*/ 0 h 38"/>
                                      <a:gd name="T28" fmla="*/ 42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3"/>
                                        </a:moveTo>
                                        <a:lnTo>
                                          <a:pt x="34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19" y="33"/>
                                        </a:lnTo>
                                        <a:lnTo>
                                          <a:pt x="14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0" name="Freeform 5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7" y="1130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42 w 80"/>
                                      <a:gd name="T1" fmla="*/ 55 h 92"/>
                                      <a:gd name="T2" fmla="*/ 80 w 80"/>
                                      <a:gd name="T3" fmla="*/ 0 h 92"/>
                                      <a:gd name="T4" fmla="*/ 42 w 80"/>
                                      <a:gd name="T5" fmla="*/ 55 h 92"/>
                                      <a:gd name="T6" fmla="*/ 42 w 80"/>
                                      <a:gd name="T7" fmla="*/ 55 h 92"/>
                                      <a:gd name="T8" fmla="*/ 37 w 80"/>
                                      <a:gd name="T9" fmla="*/ 70 h 92"/>
                                      <a:gd name="T10" fmla="*/ 27 w 80"/>
                                      <a:gd name="T11" fmla="*/ 82 h 92"/>
                                      <a:gd name="T12" fmla="*/ 22 w 80"/>
                                      <a:gd name="T13" fmla="*/ 87 h 92"/>
                                      <a:gd name="T14" fmla="*/ 15 w 80"/>
                                      <a:gd name="T15" fmla="*/ 90 h 92"/>
                                      <a:gd name="T16" fmla="*/ 7 w 80"/>
                                      <a:gd name="T17" fmla="*/ 92 h 92"/>
                                      <a:gd name="T18" fmla="*/ 0 w 80"/>
                                      <a:gd name="T19" fmla="*/ 92 h 92"/>
                                      <a:gd name="T20" fmla="*/ 0 w 80"/>
                                      <a:gd name="T21" fmla="*/ 85 h 92"/>
                                      <a:gd name="T22" fmla="*/ 2 w 80"/>
                                      <a:gd name="T23" fmla="*/ 77 h 92"/>
                                      <a:gd name="T24" fmla="*/ 7 w 80"/>
                                      <a:gd name="T25" fmla="*/ 70 h 92"/>
                                      <a:gd name="T26" fmla="*/ 12 w 80"/>
                                      <a:gd name="T27" fmla="*/ 65 h 92"/>
                                      <a:gd name="T28" fmla="*/ 17 w 80"/>
                                      <a:gd name="T29" fmla="*/ 60 h 92"/>
                                      <a:gd name="T30" fmla="*/ 25 w 80"/>
                                      <a:gd name="T31" fmla="*/ 55 h 92"/>
                                      <a:gd name="T32" fmla="*/ 35 w 80"/>
                                      <a:gd name="T33" fmla="*/ 55 h 92"/>
                                      <a:gd name="T34" fmla="*/ 42 w 80"/>
                                      <a:gd name="T35" fmla="*/ 5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42" y="55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  <a:moveTo>
                                          <a:pt x="42" y="55"/>
                                        </a:moveTo>
                                        <a:lnTo>
                                          <a:pt x="37" y="7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1" name="Freeform 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30"/>
                                    <a:ext cx="38" cy="5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5 h 55"/>
                                      <a:gd name="T2" fmla="*/ 38 w 38"/>
                                      <a:gd name="T3" fmla="*/ 0 h 55"/>
                                      <a:gd name="T4" fmla="*/ 0 w 38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5">
                                        <a:moveTo>
                                          <a:pt x="0" y="5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2" name="Freeform 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8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5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2 w 42"/>
                                      <a:gd name="T17" fmla="*/ 22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17 w 42"/>
                                      <a:gd name="T23" fmla="*/ 5 h 37"/>
                                      <a:gd name="T24" fmla="*/ 25 w 42"/>
                                      <a:gd name="T25" fmla="*/ 0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3" name="Freeform 5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2" y="1083"/>
                                    <a:ext cx="74" cy="99"/>
                                  </a:xfrm>
                                  <a:custGeom>
                                    <a:avLst/>
                                    <a:gdLst>
                                      <a:gd name="T0" fmla="*/ 42 w 74"/>
                                      <a:gd name="T1" fmla="*/ 62 h 99"/>
                                      <a:gd name="T2" fmla="*/ 74 w 74"/>
                                      <a:gd name="T3" fmla="*/ 0 h 99"/>
                                      <a:gd name="T4" fmla="*/ 42 w 74"/>
                                      <a:gd name="T5" fmla="*/ 62 h 99"/>
                                      <a:gd name="T6" fmla="*/ 42 w 74"/>
                                      <a:gd name="T7" fmla="*/ 62 h 99"/>
                                      <a:gd name="T8" fmla="*/ 37 w 74"/>
                                      <a:gd name="T9" fmla="*/ 80 h 99"/>
                                      <a:gd name="T10" fmla="*/ 27 w 74"/>
                                      <a:gd name="T11" fmla="*/ 89 h 99"/>
                                      <a:gd name="T12" fmla="*/ 22 w 74"/>
                                      <a:gd name="T13" fmla="*/ 94 h 99"/>
                                      <a:gd name="T14" fmla="*/ 15 w 74"/>
                                      <a:gd name="T15" fmla="*/ 97 h 99"/>
                                      <a:gd name="T16" fmla="*/ 7 w 74"/>
                                      <a:gd name="T17" fmla="*/ 99 h 99"/>
                                      <a:gd name="T18" fmla="*/ 0 w 74"/>
                                      <a:gd name="T19" fmla="*/ 99 h 99"/>
                                      <a:gd name="T20" fmla="*/ 2 w 74"/>
                                      <a:gd name="T21" fmla="*/ 92 h 99"/>
                                      <a:gd name="T22" fmla="*/ 2 w 74"/>
                                      <a:gd name="T23" fmla="*/ 85 h 99"/>
                                      <a:gd name="T24" fmla="*/ 7 w 74"/>
                                      <a:gd name="T25" fmla="*/ 77 h 99"/>
                                      <a:gd name="T26" fmla="*/ 12 w 74"/>
                                      <a:gd name="T27" fmla="*/ 72 h 99"/>
                                      <a:gd name="T28" fmla="*/ 20 w 74"/>
                                      <a:gd name="T29" fmla="*/ 67 h 99"/>
                                      <a:gd name="T30" fmla="*/ 27 w 74"/>
                                      <a:gd name="T31" fmla="*/ 65 h 99"/>
                                      <a:gd name="T32" fmla="*/ 35 w 74"/>
                                      <a:gd name="T33" fmla="*/ 62 h 99"/>
                                      <a:gd name="T34" fmla="*/ 42 w 74"/>
                                      <a:gd name="T35" fmla="*/ 6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99">
                                        <a:moveTo>
                                          <a:pt x="42" y="62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27" y="89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7" y="99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2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2" y="72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4" name="Freeform 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4" y="1083"/>
                                    <a:ext cx="32" cy="62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2 h 62"/>
                                      <a:gd name="T2" fmla="*/ 32 w 32"/>
                                      <a:gd name="T3" fmla="*/ 0 h 62"/>
                                      <a:gd name="T4" fmla="*/ 0 w 3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2">
                                        <a:moveTo>
                                          <a:pt x="0" y="62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5" name="Freeform 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14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8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2 w 42"/>
                                      <a:gd name="T15" fmla="*/ 30 h 37"/>
                                      <a:gd name="T16" fmla="*/ 2 w 42"/>
                                      <a:gd name="T17" fmla="*/ 23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20 w 42"/>
                                      <a:gd name="T23" fmla="*/ 5 h 37"/>
                                      <a:gd name="T24" fmla="*/ 27 w 42"/>
                                      <a:gd name="T25" fmla="*/ 3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6" name="Freeform 5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2" y="1035"/>
                                    <a:ext cx="64" cy="118"/>
                                  </a:xfrm>
                                  <a:custGeom>
                                    <a:avLst/>
                                    <a:gdLst>
                                      <a:gd name="T0" fmla="*/ 37 w 64"/>
                                      <a:gd name="T1" fmla="*/ 70 h 118"/>
                                      <a:gd name="T2" fmla="*/ 64 w 64"/>
                                      <a:gd name="T3" fmla="*/ 0 h 118"/>
                                      <a:gd name="T4" fmla="*/ 37 w 64"/>
                                      <a:gd name="T5" fmla="*/ 70 h 118"/>
                                      <a:gd name="T6" fmla="*/ 37 w 64"/>
                                      <a:gd name="T7" fmla="*/ 70 h 118"/>
                                      <a:gd name="T8" fmla="*/ 32 w 64"/>
                                      <a:gd name="T9" fmla="*/ 88 h 118"/>
                                      <a:gd name="T10" fmla="*/ 25 w 64"/>
                                      <a:gd name="T11" fmla="*/ 103 h 118"/>
                                      <a:gd name="T12" fmla="*/ 20 w 64"/>
                                      <a:gd name="T13" fmla="*/ 108 h 118"/>
                                      <a:gd name="T14" fmla="*/ 15 w 64"/>
                                      <a:gd name="T15" fmla="*/ 113 h 118"/>
                                      <a:gd name="T16" fmla="*/ 7 w 64"/>
                                      <a:gd name="T17" fmla="*/ 115 h 118"/>
                                      <a:gd name="T18" fmla="*/ 0 w 64"/>
                                      <a:gd name="T19" fmla="*/ 118 h 118"/>
                                      <a:gd name="T20" fmla="*/ 0 w 64"/>
                                      <a:gd name="T21" fmla="*/ 108 h 118"/>
                                      <a:gd name="T22" fmla="*/ 2 w 64"/>
                                      <a:gd name="T23" fmla="*/ 100 h 118"/>
                                      <a:gd name="T24" fmla="*/ 5 w 64"/>
                                      <a:gd name="T25" fmla="*/ 93 h 118"/>
                                      <a:gd name="T26" fmla="*/ 10 w 64"/>
                                      <a:gd name="T27" fmla="*/ 85 h 118"/>
                                      <a:gd name="T28" fmla="*/ 15 w 64"/>
                                      <a:gd name="T29" fmla="*/ 78 h 118"/>
                                      <a:gd name="T30" fmla="*/ 22 w 64"/>
                                      <a:gd name="T31" fmla="*/ 75 h 118"/>
                                      <a:gd name="T32" fmla="*/ 30 w 64"/>
                                      <a:gd name="T33" fmla="*/ 70 h 118"/>
                                      <a:gd name="T34" fmla="*/ 37 w 64"/>
                                      <a:gd name="T35" fmla="*/ 7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18">
                                        <a:moveTo>
                                          <a:pt x="37" y="7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  <a:moveTo>
                                          <a:pt x="37" y="70"/>
                                        </a:moveTo>
                                        <a:lnTo>
                                          <a:pt x="32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7" name="Freeform 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035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70 h 70"/>
                                      <a:gd name="T2" fmla="*/ 27 w 27"/>
                                      <a:gd name="T3" fmla="*/ 0 h 70"/>
                                      <a:gd name="T4" fmla="*/ 0 w 2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70">
                                        <a:moveTo>
                                          <a:pt x="0" y="7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8" name="Freeform 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1105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8"/>
                                      <a:gd name="T2" fmla="*/ 32 w 37"/>
                                      <a:gd name="T3" fmla="*/ 18 h 48"/>
                                      <a:gd name="T4" fmla="*/ 25 w 37"/>
                                      <a:gd name="T5" fmla="*/ 33 h 48"/>
                                      <a:gd name="T6" fmla="*/ 20 w 37"/>
                                      <a:gd name="T7" fmla="*/ 38 h 48"/>
                                      <a:gd name="T8" fmla="*/ 15 w 37"/>
                                      <a:gd name="T9" fmla="*/ 43 h 48"/>
                                      <a:gd name="T10" fmla="*/ 7 w 37"/>
                                      <a:gd name="T11" fmla="*/ 45 h 48"/>
                                      <a:gd name="T12" fmla="*/ 0 w 37"/>
                                      <a:gd name="T13" fmla="*/ 48 h 48"/>
                                      <a:gd name="T14" fmla="*/ 0 w 37"/>
                                      <a:gd name="T15" fmla="*/ 38 h 48"/>
                                      <a:gd name="T16" fmla="*/ 2 w 37"/>
                                      <a:gd name="T17" fmla="*/ 30 h 48"/>
                                      <a:gd name="T18" fmla="*/ 5 w 37"/>
                                      <a:gd name="T19" fmla="*/ 23 h 48"/>
                                      <a:gd name="T20" fmla="*/ 10 w 37"/>
                                      <a:gd name="T21" fmla="*/ 15 h 48"/>
                                      <a:gd name="T22" fmla="*/ 15 w 37"/>
                                      <a:gd name="T23" fmla="*/ 8 h 48"/>
                                      <a:gd name="T24" fmla="*/ 22 w 37"/>
                                      <a:gd name="T25" fmla="*/ 5 h 48"/>
                                      <a:gd name="T26" fmla="*/ 30 w 37"/>
                                      <a:gd name="T27" fmla="*/ 0 h 48"/>
                                      <a:gd name="T28" fmla="*/ 37 w 37"/>
                                      <a:gd name="T29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0"/>
                                        </a:moveTo>
                                        <a:lnTo>
                                          <a:pt x="32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9" name="Freeform 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5"/>
                                      <a:gd name="T2" fmla="*/ 15 w 17"/>
                                      <a:gd name="T3" fmla="*/ 13 h 55"/>
                                      <a:gd name="T4" fmla="*/ 17 w 17"/>
                                      <a:gd name="T5" fmla="*/ 28 h 55"/>
                                      <a:gd name="T6" fmla="*/ 17 w 17"/>
                                      <a:gd name="T7" fmla="*/ 40 h 55"/>
                                      <a:gd name="T8" fmla="*/ 12 w 17"/>
                                      <a:gd name="T9" fmla="*/ 55 h 55"/>
                                      <a:gd name="T10" fmla="*/ 10 w 17"/>
                                      <a:gd name="T11" fmla="*/ 50 h 55"/>
                                      <a:gd name="T12" fmla="*/ 5 w 17"/>
                                      <a:gd name="T13" fmla="*/ 45 h 55"/>
                                      <a:gd name="T14" fmla="*/ 2 w 17"/>
                                      <a:gd name="T15" fmla="*/ 38 h 55"/>
                                      <a:gd name="T16" fmla="*/ 0 w 17"/>
                                      <a:gd name="T17" fmla="*/ 30 h 55"/>
                                      <a:gd name="T18" fmla="*/ 0 w 17"/>
                                      <a:gd name="T19" fmla="*/ 23 h 55"/>
                                      <a:gd name="T20" fmla="*/ 0 w 17"/>
                                      <a:gd name="T21" fmla="*/ 15 h 55"/>
                                      <a:gd name="T22" fmla="*/ 2 w 17"/>
                                      <a:gd name="T23" fmla="*/ 8 h 55"/>
                                      <a:gd name="T24" fmla="*/ 5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0" name="Freeform 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5"/>
                                      <a:gd name="T2" fmla="*/ 15 w 17"/>
                                      <a:gd name="T3" fmla="*/ 13 h 55"/>
                                      <a:gd name="T4" fmla="*/ 17 w 17"/>
                                      <a:gd name="T5" fmla="*/ 28 h 55"/>
                                      <a:gd name="T6" fmla="*/ 17 w 17"/>
                                      <a:gd name="T7" fmla="*/ 40 h 55"/>
                                      <a:gd name="T8" fmla="*/ 12 w 17"/>
                                      <a:gd name="T9" fmla="*/ 55 h 55"/>
                                      <a:gd name="T10" fmla="*/ 10 w 17"/>
                                      <a:gd name="T11" fmla="*/ 50 h 55"/>
                                      <a:gd name="T12" fmla="*/ 5 w 17"/>
                                      <a:gd name="T13" fmla="*/ 45 h 55"/>
                                      <a:gd name="T14" fmla="*/ 2 w 17"/>
                                      <a:gd name="T15" fmla="*/ 38 h 55"/>
                                      <a:gd name="T16" fmla="*/ 0 w 17"/>
                                      <a:gd name="T17" fmla="*/ 30 h 55"/>
                                      <a:gd name="T18" fmla="*/ 0 w 17"/>
                                      <a:gd name="T19" fmla="*/ 23 h 55"/>
                                      <a:gd name="T20" fmla="*/ 0 w 17"/>
                                      <a:gd name="T21" fmla="*/ 15 h 55"/>
                                      <a:gd name="T22" fmla="*/ 2 w 17"/>
                                      <a:gd name="T23" fmla="*/ 8 h 55"/>
                                      <a:gd name="T24" fmla="*/ 5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1" name="Freeform 5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0" y="1207"/>
                                    <a:ext cx="17" cy="128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70 h 128"/>
                                      <a:gd name="T2" fmla="*/ 12 w 17"/>
                                      <a:gd name="T3" fmla="*/ 83 h 128"/>
                                      <a:gd name="T4" fmla="*/ 17 w 17"/>
                                      <a:gd name="T5" fmla="*/ 98 h 128"/>
                                      <a:gd name="T6" fmla="*/ 15 w 17"/>
                                      <a:gd name="T7" fmla="*/ 113 h 128"/>
                                      <a:gd name="T8" fmla="*/ 10 w 17"/>
                                      <a:gd name="T9" fmla="*/ 128 h 128"/>
                                      <a:gd name="T10" fmla="*/ 7 w 17"/>
                                      <a:gd name="T11" fmla="*/ 123 h 128"/>
                                      <a:gd name="T12" fmla="*/ 2 w 17"/>
                                      <a:gd name="T13" fmla="*/ 118 h 128"/>
                                      <a:gd name="T14" fmla="*/ 0 w 17"/>
                                      <a:gd name="T15" fmla="*/ 110 h 128"/>
                                      <a:gd name="T16" fmla="*/ 0 w 17"/>
                                      <a:gd name="T17" fmla="*/ 103 h 128"/>
                                      <a:gd name="T18" fmla="*/ 0 w 17"/>
                                      <a:gd name="T19" fmla="*/ 93 h 128"/>
                                      <a:gd name="T20" fmla="*/ 0 w 17"/>
                                      <a:gd name="T21" fmla="*/ 85 h 128"/>
                                      <a:gd name="T22" fmla="*/ 2 w 17"/>
                                      <a:gd name="T23" fmla="*/ 78 h 128"/>
                                      <a:gd name="T24" fmla="*/ 5 w 17"/>
                                      <a:gd name="T25" fmla="*/ 70 h 128"/>
                                      <a:gd name="T26" fmla="*/ 5 w 17"/>
                                      <a:gd name="T27" fmla="*/ 70 h 128"/>
                                      <a:gd name="T28" fmla="*/ 12 w 17"/>
                                      <a:gd name="T29" fmla="*/ 0 h 128"/>
                                      <a:gd name="T30" fmla="*/ 5 w 17"/>
                                      <a:gd name="T31" fmla="*/ 7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8">
                                        <a:moveTo>
                                          <a:pt x="5" y="70"/>
                                        </a:moveTo>
                                        <a:lnTo>
                                          <a:pt x="12" y="83"/>
                                        </a:lnTo>
                                        <a:lnTo>
                                          <a:pt x="17" y="9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10" y="128"/>
                                        </a:lnTo>
                                        <a:lnTo>
                                          <a:pt x="7" y="123"/>
                                        </a:lnTo>
                                        <a:lnTo>
                                          <a:pt x="2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" y="78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  <a:moveTo>
                                          <a:pt x="5" y="7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2" name="Freeform 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277"/>
                                    <a:ext cx="17" cy="58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8"/>
                                      <a:gd name="T2" fmla="*/ 12 w 17"/>
                                      <a:gd name="T3" fmla="*/ 13 h 58"/>
                                      <a:gd name="T4" fmla="*/ 17 w 17"/>
                                      <a:gd name="T5" fmla="*/ 28 h 58"/>
                                      <a:gd name="T6" fmla="*/ 15 w 17"/>
                                      <a:gd name="T7" fmla="*/ 43 h 58"/>
                                      <a:gd name="T8" fmla="*/ 10 w 17"/>
                                      <a:gd name="T9" fmla="*/ 58 h 58"/>
                                      <a:gd name="T10" fmla="*/ 7 w 17"/>
                                      <a:gd name="T11" fmla="*/ 53 h 58"/>
                                      <a:gd name="T12" fmla="*/ 2 w 17"/>
                                      <a:gd name="T13" fmla="*/ 48 h 58"/>
                                      <a:gd name="T14" fmla="*/ 0 w 17"/>
                                      <a:gd name="T15" fmla="*/ 40 h 58"/>
                                      <a:gd name="T16" fmla="*/ 0 w 17"/>
                                      <a:gd name="T17" fmla="*/ 33 h 58"/>
                                      <a:gd name="T18" fmla="*/ 0 w 17"/>
                                      <a:gd name="T19" fmla="*/ 23 h 58"/>
                                      <a:gd name="T20" fmla="*/ 0 w 17"/>
                                      <a:gd name="T21" fmla="*/ 15 h 58"/>
                                      <a:gd name="T22" fmla="*/ 2 w 17"/>
                                      <a:gd name="T23" fmla="*/ 8 h 58"/>
                                      <a:gd name="T24" fmla="*/ 5 w 17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8">
                                        <a:moveTo>
                                          <a:pt x="5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3" name="Freeform 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1207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4" name="Freeform 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3"/>
                                      <a:gd name="T2" fmla="*/ 15 w 20"/>
                                      <a:gd name="T3" fmla="*/ 13 h 53"/>
                                      <a:gd name="T4" fmla="*/ 20 w 20"/>
                                      <a:gd name="T5" fmla="*/ 25 h 53"/>
                                      <a:gd name="T6" fmla="*/ 20 w 20"/>
                                      <a:gd name="T7" fmla="*/ 40 h 53"/>
                                      <a:gd name="T8" fmla="*/ 1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8 w 20"/>
                                      <a:gd name="T13" fmla="*/ 43 h 53"/>
                                      <a:gd name="T14" fmla="*/ 3 w 20"/>
                                      <a:gd name="T15" fmla="*/ 38 h 53"/>
                                      <a:gd name="T16" fmla="*/ 0 w 20"/>
                                      <a:gd name="T17" fmla="*/ 30 h 53"/>
                                      <a:gd name="T18" fmla="*/ 0 w 20"/>
                                      <a:gd name="T19" fmla="*/ 23 h 53"/>
                                      <a:gd name="T20" fmla="*/ 0 w 20"/>
                                      <a:gd name="T21" fmla="*/ 15 h 53"/>
                                      <a:gd name="T22" fmla="*/ 3 w 20"/>
                                      <a:gd name="T23" fmla="*/ 5 h 53"/>
                                      <a:gd name="T24" fmla="*/ 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5" name="Freeform 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3"/>
                                      <a:gd name="T2" fmla="*/ 15 w 20"/>
                                      <a:gd name="T3" fmla="*/ 13 h 53"/>
                                      <a:gd name="T4" fmla="*/ 20 w 20"/>
                                      <a:gd name="T5" fmla="*/ 25 h 53"/>
                                      <a:gd name="T6" fmla="*/ 20 w 20"/>
                                      <a:gd name="T7" fmla="*/ 40 h 53"/>
                                      <a:gd name="T8" fmla="*/ 1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8 w 20"/>
                                      <a:gd name="T13" fmla="*/ 43 h 53"/>
                                      <a:gd name="T14" fmla="*/ 3 w 20"/>
                                      <a:gd name="T15" fmla="*/ 38 h 53"/>
                                      <a:gd name="T16" fmla="*/ 0 w 20"/>
                                      <a:gd name="T17" fmla="*/ 30 h 53"/>
                                      <a:gd name="T18" fmla="*/ 0 w 20"/>
                                      <a:gd name="T19" fmla="*/ 23 h 53"/>
                                      <a:gd name="T20" fmla="*/ 0 w 20"/>
                                      <a:gd name="T21" fmla="*/ 15 h 53"/>
                                      <a:gd name="T22" fmla="*/ 3 w 20"/>
                                      <a:gd name="T23" fmla="*/ 5 h 53"/>
                                      <a:gd name="T24" fmla="*/ 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6" name="Freeform 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7" name="Freeform 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8" name="Freeform 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5"/>
                                      <a:gd name="T2" fmla="*/ 15 w 19"/>
                                      <a:gd name="T3" fmla="*/ 12 h 55"/>
                                      <a:gd name="T4" fmla="*/ 19 w 19"/>
                                      <a:gd name="T5" fmla="*/ 27 h 55"/>
                                      <a:gd name="T6" fmla="*/ 19 w 19"/>
                                      <a:gd name="T7" fmla="*/ 40 h 55"/>
                                      <a:gd name="T8" fmla="*/ 17 w 19"/>
                                      <a:gd name="T9" fmla="*/ 55 h 55"/>
                                      <a:gd name="T10" fmla="*/ 12 w 19"/>
                                      <a:gd name="T11" fmla="*/ 50 h 55"/>
                                      <a:gd name="T12" fmla="*/ 7 w 19"/>
                                      <a:gd name="T13" fmla="*/ 45 h 55"/>
                                      <a:gd name="T14" fmla="*/ 2 w 19"/>
                                      <a:gd name="T15" fmla="*/ 37 h 55"/>
                                      <a:gd name="T16" fmla="*/ 0 w 19"/>
                                      <a:gd name="T17" fmla="*/ 32 h 55"/>
                                      <a:gd name="T18" fmla="*/ 0 w 19"/>
                                      <a:gd name="T19" fmla="*/ 22 h 55"/>
                                      <a:gd name="T20" fmla="*/ 0 w 19"/>
                                      <a:gd name="T21" fmla="*/ 15 h 55"/>
                                      <a:gd name="T22" fmla="*/ 2 w 19"/>
                                      <a:gd name="T23" fmla="*/ 7 h 55"/>
                                      <a:gd name="T24" fmla="*/ 5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9" name="Freeform 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5"/>
                                      <a:gd name="T2" fmla="*/ 15 w 19"/>
                                      <a:gd name="T3" fmla="*/ 12 h 55"/>
                                      <a:gd name="T4" fmla="*/ 19 w 19"/>
                                      <a:gd name="T5" fmla="*/ 27 h 55"/>
                                      <a:gd name="T6" fmla="*/ 19 w 19"/>
                                      <a:gd name="T7" fmla="*/ 40 h 55"/>
                                      <a:gd name="T8" fmla="*/ 17 w 19"/>
                                      <a:gd name="T9" fmla="*/ 55 h 55"/>
                                      <a:gd name="T10" fmla="*/ 12 w 19"/>
                                      <a:gd name="T11" fmla="*/ 50 h 55"/>
                                      <a:gd name="T12" fmla="*/ 7 w 19"/>
                                      <a:gd name="T13" fmla="*/ 45 h 55"/>
                                      <a:gd name="T14" fmla="*/ 2 w 19"/>
                                      <a:gd name="T15" fmla="*/ 37 h 55"/>
                                      <a:gd name="T16" fmla="*/ 0 w 19"/>
                                      <a:gd name="T17" fmla="*/ 32 h 55"/>
                                      <a:gd name="T18" fmla="*/ 0 w 19"/>
                                      <a:gd name="T19" fmla="*/ 22 h 55"/>
                                      <a:gd name="T20" fmla="*/ 0 w 19"/>
                                      <a:gd name="T21" fmla="*/ 15 h 55"/>
                                      <a:gd name="T22" fmla="*/ 2 w 19"/>
                                      <a:gd name="T23" fmla="*/ 7 h 55"/>
                                      <a:gd name="T24" fmla="*/ 5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0" name="Freeform 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4 h 64"/>
                                      <a:gd name="T2" fmla="*/ 0 w 5"/>
                                      <a:gd name="T3" fmla="*/ 0 h 64"/>
                                      <a:gd name="T4" fmla="*/ 5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5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1" name="Freeform 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4 h 64"/>
                                      <a:gd name="T2" fmla="*/ 0 w 5"/>
                                      <a:gd name="T3" fmla="*/ 0 h 64"/>
                                      <a:gd name="T4" fmla="*/ 5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5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2" name="Freeform 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4"/>
                                      <a:gd name="T2" fmla="*/ 12 w 22"/>
                                      <a:gd name="T3" fmla="*/ 12 h 54"/>
                                      <a:gd name="T4" fmla="*/ 19 w 22"/>
                                      <a:gd name="T5" fmla="*/ 24 h 54"/>
                                      <a:gd name="T6" fmla="*/ 22 w 22"/>
                                      <a:gd name="T7" fmla="*/ 39 h 54"/>
                                      <a:gd name="T8" fmla="*/ 19 w 22"/>
                                      <a:gd name="T9" fmla="*/ 54 h 54"/>
                                      <a:gd name="T10" fmla="*/ 14 w 22"/>
                                      <a:gd name="T11" fmla="*/ 49 h 54"/>
                                      <a:gd name="T12" fmla="*/ 9 w 22"/>
                                      <a:gd name="T13" fmla="*/ 44 h 54"/>
                                      <a:gd name="T14" fmla="*/ 5 w 22"/>
                                      <a:gd name="T15" fmla="*/ 39 h 54"/>
                                      <a:gd name="T16" fmla="*/ 2 w 22"/>
                                      <a:gd name="T17" fmla="*/ 32 h 54"/>
                                      <a:gd name="T18" fmla="*/ 0 w 22"/>
                                      <a:gd name="T19" fmla="*/ 24 h 54"/>
                                      <a:gd name="T20" fmla="*/ 0 w 22"/>
                                      <a:gd name="T21" fmla="*/ 15 h 54"/>
                                      <a:gd name="T22" fmla="*/ 0 w 22"/>
                                      <a:gd name="T23" fmla="*/ 7 h 54"/>
                                      <a:gd name="T24" fmla="*/ 2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9" y="4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3" name="Freeform 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4"/>
                                      <a:gd name="T2" fmla="*/ 12 w 22"/>
                                      <a:gd name="T3" fmla="*/ 12 h 54"/>
                                      <a:gd name="T4" fmla="*/ 19 w 22"/>
                                      <a:gd name="T5" fmla="*/ 24 h 54"/>
                                      <a:gd name="T6" fmla="*/ 22 w 22"/>
                                      <a:gd name="T7" fmla="*/ 39 h 54"/>
                                      <a:gd name="T8" fmla="*/ 19 w 22"/>
                                      <a:gd name="T9" fmla="*/ 54 h 54"/>
                                      <a:gd name="T10" fmla="*/ 14 w 22"/>
                                      <a:gd name="T11" fmla="*/ 49 h 54"/>
                                      <a:gd name="T12" fmla="*/ 9 w 22"/>
                                      <a:gd name="T13" fmla="*/ 44 h 54"/>
                                      <a:gd name="T14" fmla="*/ 5 w 22"/>
                                      <a:gd name="T15" fmla="*/ 39 h 54"/>
                                      <a:gd name="T16" fmla="*/ 2 w 22"/>
                                      <a:gd name="T17" fmla="*/ 32 h 54"/>
                                      <a:gd name="T18" fmla="*/ 0 w 22"/>
                                      <a:gd name="T19" fmla="*/ 24 h 54"/>
                                      <a:gd name="T20" fmla="*/ 0 w 22"/>
                                      <a:gd name="T21" fmla="*/ 15 h 54"/>
                                      <a:gd name="T22" fmla="*/ 0 w 22"/>
                                      <a:gd name="T23" fmla="*/ 7 h 54"/>
                                      <a:gd name="T24" fmla="*/ 2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9" y="4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4" name="Freeform 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8 h 68"/>
                                      <a:gd name="T2" fmla="*/ 0 w 5"/>
                                      <a:gd name="T3" fmla="*/ 0 h 68"/>
                                      <a:gd name="T4" fmla="*/ 5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5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5" name="Freeform 5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8 h 68"/>
                                      <a:gd name="T2" fmla="*/ 0 w 5"/>
                                      <a:gd name="T3" fmla="*/ 0 h 68"/>
                                      <a:gd name="T4" fmla="*/ 5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5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6" name="Freeform 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2"/>
                                      <a:gd name="T2" fmla="*/ 15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2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10 w 25"/>
                                      <a:gd name="T13" fmla="*/ 45 h 52"/>
                                      <a:gd name="T14" fmla="*/ 7 w 25"/>
                                      <a:gd name="T15" fmla="*/ 37 h 52"/>
                                      <a:gd name="T16" fmla="*/ 5 w 25"/>
                                      <a:gd name="T17" fmla="*/ 30 h 52"/>
                                      <a:gd name="T18" fmla="*/ 2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5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7" name="Freeform 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2"/>
                                      <a:gd name="T2" fmla="*/ 15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2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10 w 25"/>
                                      <a:gd name="T13" fmla="*/ 45 h 52"/>
                                      <a:gd name="T14" fmla="*/ 7 w 25"/>
                                      <a:gd name="T15" fmla="*/ 37 h 52"/>
                                      <a:gd name="T16" fmla="*/ 5 w 25"/>
                                      <a:gd name="T17" fmla="*/ 30 h 52"/>
                                      <a:gd name="T18" fmla="*/ 2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5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8" name="Freeform 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9" name="Freeform 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0" name="Freeform 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8"/>
                                      <a:gd name="T2" fmla="*/ 10 w 23"/>
                                      <a:gd name="T3" fmla="*/ 5 h 58"/>
                                      <a:gd name="T4" fmla="*/ 15 w 23"/>
                                      <a:gd name="T5" fmla="*/ 13 h 58"/>
                                      <a:gd name="T6" fmla="*/ 20 w 23"/>
                                      <a:gd name="T7" fmla="*/ 18 h 58"/>
                                      <a:gd name="T8" fmla="*/ 23 w 23"/>
                                      <a:gd name="T9" fmla="*/ 25 h 58"/>
                                      <a:gd name="T10" fmla="*/ 23 w 23"/>
                                      <a:gd name="T11" fmla="*/ 33 h 58"/>
                                      <a:gd name="T12" fmla="*/ 23 w 23"/>
                                      <a:gd name="T13" fmla="*/ 40 h 58"/>
                                      <a:gd name="T14" fmla="*/ 20 w 23"/>
                                      <a:gd name="T15" fmla="*/ 48 h 58"/>
                                      <a:gd name="T16" fmla="*/ 15 w 23"/>
                                      <a:gd name="T17" fmla="*/ 58 h 58"/>
                                      <a:gd name="T18" fmla="*/ 10 w 23"/>
                                      <a:gd name="T19" fmla="*/ 53 h 58"/>
                                      <a:gd name="T20" fmla="*/ 8 w 23"/>
                                      <a:gd name="T21" fmla="*/ 48 h 58"/>
                                      <a:gd name="T22" fmla="*/ 3 w 23"/>
                                      <a:gd name="T23" fmla="*/ 40 h 58"/>
                                      <a:gd name="T24" fmla="*/ 0 w 23"/>
                                      <a:gd name="T25" fmla="*/ 33 h 58"/>
                                      <a:gd name="T26" fmla="*/ 0 w 23"/>
                                      <a:gd name="T27" fmla="*/ 25 h 58"/>
                                      <a:gd name="T28" fmla="*/ 0 w 23"/>
                                      <a:gd name="T29" fmla="*/ 18 h 58"/>
                                      <a:gd name="T30" fmla="*/ 0 w 23"/>
                                      <a:gd name="T31" fmla="*/ 8 h 58"/>
                                      <a:gd name="T32" fmla="*/ 3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3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1" name="Freeform 5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8"/>
                                      <a:gd name="T2" fmla="*/ 10 w 23"/>
                                      <a:gd name="T3" fmla="*/ 5 h 58"/>
                                      <a:gd name="T4" fmla="*/ 15 w 23"/>
                                      <a:gd name="T5" fmla="*/ 13 h 58"/>
                                      <a:gd name="T6" fmla="*/ 20 w 23"/>
                                      <a:gd name="T7" fmla="*/ 18 h 58"/>
                                      <a:gd name="T8" fmla="*/ 23 w 23"/>
                                      <a:gd name="T9" fmla="*/ 25 h 58"/>
                                      <a:gd name="T10" fmla="*/ 23 w 23"/>
                                      <a:gd name="T11" fmla="*/ 33 h 58"/>
                                      <a:gd name="T12" fmla="*/ 23 w 23"/>
                                      <a:gd name="T13" fmla="*/ 40 h 58"/>
                                      <a:gd name="T14" fmla="*/ 20 w 23"/>
                                      <a:gd name="T15" fmla="*/ 48 h 58"/>
                                      <a:gd name="T16" fmla="*/ 15 w 23"/>
                                      <a:gd name="T17" fmla="*/ 58 h 58"/>
                                      <a:gd name="T18" fmla="*/ 10 w 23"/>
                                      <a:gd name="T19" fmla="*/ 53 h 58"/>
                                      <a:gd name="T20" fmla="*/ 8 w 23"/>
                                      <a:gd name="T21" fmla="*/ 48 h 58"/>
                                      <a:gd name="T22" fmla="*/ 3 w 23"/>
                                      <a:gd name="T23" fmla="*/ 40 h 58"/>
                                      <a:gd name="T24" fmla="*/ 0 w 23"/>
                                      <a:gd name="T25" fmla="*/ 33 h 58"/>
                                      <a:gd name="T26" fmla="*/ 0 w 23"/>
                                      <a:gd name="T27" fmla="*/ 25 h 58"/>
                                      <a:gd name="T28" fmla="*/ 0 w 23"/>
                                      <a:gd name="T29" fmla="*/ 18 h 58"/>
                                      <a:gd name="T30" fmla="*/ 0 w 23"/>
                                      <a:gd name="T31" fmla="*/ 8 h 58"/>
                                      <a:gd name="T32" fmla="*/ 3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3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2" name="Freeform 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3" name="Freeform 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4" name="Freeform 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2 w 25"/>
                                      <a:gd name="T1" fmla="*/ 70 h 130"/>
                                      <a:gd name="T2" fmla="*/ 25 w 25"/>
                                      <a:gd name="T3" fmla="*/ 0 h 130"/>
                                      <a:gd name="T4" fmla="*/ 12 w 25"/>
                                      <a:gd name="T5" fmla="*/ 70 h 130"/>
                                      <a:gd name="T6" fmla="*/ 12 w 25"/>
                                      <a:gd name="T7" fmla="*/ 70 h 130"/>
                                      <a:gd name="T8" fmla="*/ 12 w 25"/>
                                      <a:gd name="T9" fmla="*/ 70 h 130"/>
                                      <a:gd name="T10" fmla="*/ 17 w 25"/>
                                      <a:gd name="T11" fmla="*/ 85 h 130"/>
                                      <a:gd name="T12" fmla="*/ 20 w 25"/>
                                      <a:gd name="T13" fmla="*/ 100 h 130"/>
                                      <a:gd name="T14" fmla="*/ 17 w 25"/>
                                      <a:gd name="T15" fmla="*/ 115 h 130"/>
                                      <a:gd name="T16" fmla="*/ 12 w 25"/>
                                      <a:gd name="T17" fmla="*/ 130 h 130"/>
                                      <a:gd name="T18" fmla="*/ 7 w 25"/>
                                      <a:gd name="T19" fmla="*/ 125 h 130"/>
                                      <a:gd name="T20" fmla="*/ 2 w 25"/>
                                      <a:gd name="T21" fmla="*/ 117 h 130"/>
                                      <a:gd name="T22" fmla="*/ 0 w 25"/>
                                      <a:gd name="T23" fmla="*/ 110 h 130"/>
                                      <a:gd name="T24" fmla="*/ 0 w 25"/>
                                      <a:gd name="T25" fmla="*/ 102 h 130"/>
                                      <a:gd name="T26" fmla="*/ 0 w 25"/>
                                      <a:gd name="T27" fmla="*/ 92 h 130"/>
                                      <a:gd name="T28" fmla="*/ 2 w 25"/>
                                      <a:gd name="T29" fmla="*/ 85 h 130"/>
                                      <a:gd name="T30" fmla="*/ 5 w 25"/>
                                      <a:gd name="T31" fmla="*/ 77 h 130"/>
                                      <a:gd name="T32" fmla="*/ 12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2" y="7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7" y="125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5" name="Freeform 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2 w 25"/>
                                      <a:gd name="T1" fmla="*/ 70 h 130"/>
                                      <a:gd name="T2" fmla="*/ 25 w 25"/>
                                      <a:gd name="T3" fmla="*/ 0 h 130"/>
                                      <a:gd name="T4" fmla="*/ 12 w 25"/>
                                      <a:gd name="T5" fmla="*/ 70 h 130"/>
                                      <a:gd name="T6" fmla="*/ 12 w 25"/>
                                      <a:gd name="T7" fmla="*/ 70 h 130"/>
                                      <a:gd name="T8" fmla="*/ 12 w 25"/>
                                      <a:gd name="T9" fmla="*/ 70 h 130"/>
                                      <a:gd name="T10" fmla="*/ 17 w 25"/>
                                      <a:gd name="T11" fmla="*/ 85 h 130"/>
                                      <a:gd name="T12" fmla="*/ 20 w 25"/>
                                      <a:gd name="T13" fmla="*/ 100 h 130"/>
                                      <a:gd name="T14" fmla="*/ 17 w 25"/>
                                      <a:gd name="T15" fmla="*/ 115 h 130"/>
                                      <a:gd name="T16" fmla="*/ 12 w 25"/>
                                      <a:gd name="T17" fmla="*/ 130 h 130"/>
                                      <a:gd name="T18" fmla="*/ 7 w 25"/>
                                      <a:gd name="T19" fmla="*/ 125 h 130"/>
                                      <a:gd name="T20" fmla="*/ 2 w 25"/>
                                      <a:gd name="T21" fmla="*/ 117 h 130"/>
                                      <a:gd name="T22" fmla="*/ 0 w 25"/>
                                      <a:gd name="T23" fmla="*/ 110 h 130"/>
                                      <a:gd name="T24" fmla="*/ 0 w 25"/>
                                      <a:gd name="T25" fmla="*/ 102 h 130"/>
                                      <a:gd name="T26" fmla="*/ 0 w 25"/>
                                      <a:gd name="T27" fmla="*/ 92 h 130"/>
                                      <a:gd name="T28" fmla="*/ 2 w 25"/>
                                      <a:gd name="T29" fmla="*/ 85 h 130"/>
                                      <a:gd name="T30" fmla="*/ 5 w 25"/>
                                      <a:gd name="T31" fmla="*/ 77 h 130"/>
                                      <a:gd name="T32" fmla="*/ 12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2" y="7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7" y="125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2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6" name="Freeform 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68 h 128"/>
                                      <a:gd name="T2" fmla="*/ 20 w 20"/>
                                      <a:gd name="T3" fmla="*/ 0 h 128"/>
                                      <a:gd name="T4" fmla="*/ 12 w 20"/>
                                      <a:gd name="T5" fmla="*/ 68 h 128"/>
                                      <a:gd name="T6" fmla="*/ 12 w 20"/>
                                      <a:gd name="T7" fmla="*/ 68 h 128"/>
                                      <a:gd name="T8" fmla="*/ 12 w 20"/>
                                      <a:gd name="T9" fmla="*/ 68 h 128"/>
                                      <a:gd name="T10" fmla="*/ 17 w 20"/>
                                      <a:gd name="T11" fmla="*/ 83 h 128"/>
                                      <a:gd name="T12" fmla="*/ 20 w 20"/>
                                      <a:gd name="T13" fmla="*/ 98 h 128"/>
                                      <a:gd name="T14" fmla="*/ 17 w 20"/>
                                      <a:gd name="T15" fmla="*/ 113 h 128"/>
                                      <a:gd name="T16" fmla="*/ 12 w 20"/>
                                      <a:gd name="T17" fmla="*/ 128 h 128"/>
                                      <a:gd name="T18" fmla="*/ 8 w 20"/>
                                      <a:gd name="T19" fmla="*/ 123 h 128"/>
                                      <a:gd name="T20" fmla="*/ 3 w 20"/>
                                      <a:gd name="T21" fmla="*/ 115 h 128"/>
                                      <a:gd name="T22" fmla="*/ 0 w 20"/>
                                      <a:gd name="T23" fmla="*/ 108 h 128"/>
                                      <a:gd name="T24" fmla="*/ 0 w 20"/>
                                      <a:gd name="T25" fmla="*/ 100 h 128"/>
                                      <a:gd name="T26" fmla="*/ 0 w 20"/>
                                      <a:gd name="T27" fmla="*/ 93 h 128"/>
                                      <a:gd name="T28" fmla="*/ 3 w 20"/>
                                      <a:gd name="T29" fmla="*/ 83 h 128"/>
                                      <a:gd name="T30" fmla="*/ 8 w 20"/>
                                      <a:gd name="T31" fmla="*/ 75 h 128"/>
                                      <a:gd name="T32" fmla="*/ 12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12" y="68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8" y="12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2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7" name="Freeform 5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68 h 128"/>
                                      <a:gd name="T2" fmla="*/ 20 w 20"/>
                                      <a:gd name="T3" fmla="*/ 0 h 128"/>
                                      <a:gd name="T4" fmla="*/ 12 w 20"/>
                                      <a:gd name="T5" fmla="*/ 68 h 128"/>
                                      <a:gd name="T6" fmla="*/ 12 w 20"/>
                                      <a:gd name="T7" fmla="*/ 68 h 128"/>
                                      <a:gd name="T8" fmla="*/ 12 w 20"/>
                                      <a:gd name="T9" fmla="*/ 68 h 128"/>
                                      <a:gd name="T10" fmla="*/ 17 w 20"/>
                                      <a:gd name="T11" fmla="*/ 83 h 128"/>
                                      <a:gd name="T12" fmla="*/ 20 w 20"/>
                                      <a:gd name="T13" fmla="*/ 98 h 128"/>
                                      <a:gd name="T14" fmla="*/ 17 w 20"/>
                                      <a:gd name="T15" fmla="*/ 113 h 128"/>
                                      <a:gd name="T16" fmla="*/ 12 w 20"/>
                                      <a:gd name="T17" fmla="*/ 128 h 128"/>
                                      <a:gd name="T18" fmla="*/ 8 w 20"/>
                                      <a:gd name="T19" fmla="*/ 123 h 128"/>
                                      <a:gd name="T20" fmla="*/ 3 w 20"/>
                                      <a:gd name="T21" fmla="*/ 115 h 128"/>
                                      <a:gd name="T22" fmla="*/ 0 w 20"/>
                                      <a:gd name="T23" fmla="*/ 108 h 128"/>
                                      <a:gd name="T24" fmla="*/ 0 w 20"/>
                                      <a:gd name="T25" fmla="*/ 100 h 128"/>
                                      <a:gd name="T26" fmla="*/ 0 w 20"/>
                                      <a:gd name="T27" fmla="*/ 93 h 128"/>
                                      <a:gd name="T28" fmla="*/ 3 w 20"/>
                                      <a:gd name="T29" fmla="*/ 83 h 128"/>
                                      <a:gd name="T30" fmla="*/ 8 w 20"/>
                                      <a:gd name="T31" fmla="*/ 75 h 128"/>
                                      <a:gd name="T32" fmla="*/ 12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12" y="68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8" y="12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2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8" name="Freeform 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7 h 67"/>
                                      <a:gd name="T2" fmla="*/ 5 w 5"/>
                                      <a:gd name="T3" fmla="*/ 0 h 67"/>
                                      <a:gd name="T4" fmla="*/ 0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0" y="6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9" name="Freeform 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7 h 67"/>
                                      <a:gd name="T2" fmla="*/ 5 w 5"/>
                                      <a:gd name="T3" fmla="*/ 0 h 67"/>
                                      <a:gd name="T4" fmla="*/ 0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0" y="6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0" name="Freeform 6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7" y="1477"/>
                                    <a:ext cx="104" cy="32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22 h 32"/>
                                      <a:gd name="T2" fmla="*/ 104 w 104"/>
                                      <a:gd name="T3" fmla="*/ 0 h 32"/>
                                      <a:gd name="T4" fmla="*/ 47 w 104"/>
                                      <a:gd name="T5" fmla="*/ 22 h 32"/>
                                      <a:gd name="T6" fmla="*/ 49 w 104"/>
                                      <a:gd name="T7" fmla="*/ 22 h 32"/>
                                      <a:gd name="T8" fmla="*/ 34 w 104"/>
                                      <a:gd name="T9" fmla="*/ 30 h 32"/>
                                      <a:gd name="T10" fmla="*/ 24 w 104"/>
                                      <a:gd name="T11" fmla="*/ 32 h 32"/>
                                      <a:gd name="T12" fmla="*/ 12 w 104"/>
                                      <a:gd name="T13" fmla="*/ 30 h 32"/>
                                      <a:gd name="T14" fmla="*/ 0 w 104"/>
                                      <a:gd name="T15" fmla="*/ 25 h 32"/>
                                      <a:gd name="T16" fmla="*/ 5 w 104"/>
                                      <a:gd name="T17" fmla="*/ 20 h 32"/>
                                      <a:gd name="T18" fmla="*/ 10 w 104"/>
                                      <a:gd name="T19" fmla="*/ 17 h 32"/>
                                      <a:gd name="T20" fmla="*/ 17 w 104"/>
                                      <a:gd name="T21" fmla="*/ 15 h 32"/>
                                      <a:gd name="T22" fmla="*/ 22 w 104"/>
                                      <a:gd name="T23" fmla="*/ 12 h 32"/>
                                      <a:gd name="T24" fmla="*/ 29 w 104"/>
                                      <a:gd name="T25" fmla="*/ 12 h 32"/>
                                      <a:gd name="T26" fmla="*/ 37 w 104"/>
                                      <a:gd name="T27" fmla="*/ 15 h 32"/>
                                      <a:gd name="T28" fmla="*/ 42 w 104"/>
                                      <a:gd name="T29" fmla="*/ 17 h 32"/>
                                      <a:gd name="T30" fmla="*/ 49 w 104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32">
                                        <a:moveTo>
                                          <a:pt x="47" y="22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22"/>
                                        </a:lnTo>
                                        <a:close/>
                                        <a:moveTo>
                                          <a:pt x="49" y="22"/>
                                        </a:moveTo>
                                        <a:lnTo>
                                          <a:pt x="34" y="3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9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1" name="Freeform 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77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2 h 22"/>
                                      <a:gd name="T2" fmla="*/ 57 w 57"/>
                                      <a:gd name="T3" fmla="*/ 0 h 22"/>
                                      <a:gd name="T4" fmla="*/ 0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2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2" name="Freeform 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1489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0 h 20"/>
                                      <a:gd name="T2" fmla="*/ 34 w 49"/>
                                      <a:gd name="T3" fmla="*/ 18 h 20"/>
                                      <a:gd name="T4" fmla="*/ 24 w 49"/>
                                      <a:gd name="T5" fmla="*/ 20 h 20"/>
                                      <a:gd name="T6" fmla="*/ 12 w 49"/>
                                      <a:gd name="T7" fmla="*/ 18 h 20"/>
                                      <a:gd name="T8" fmla="*/ 0 w 49"/>
                                      <a:gd name="T9" fmla="*/ 13 h 20"/>
                                      <a:gd name="T10" fmla="*/ 5 w 49"/>
                                      <a:gd name="T11" fmla="*/ 8 h 20"/>
                                      <a:gd name="T12" fmla="*/ 10 w 49"/>
                                      <a:gd name="T13" fmla="*/ 5 h 20"/>
                                      <a:gd name="T14" fmla="*/ 17 w 49"/>
                                      <a:gd name="T15" fmla="*/ 3 h 20"/>
                                      <a:gd name="T16" fmla="*/ 22 w 49"/>
                                      <a:gd name="T17" fmla="*/ 0 h 20"/>
                                      <a:gd name="T18" fmla="*/ 29 w 49"/>
                                      <a:gd name="T19" fmla="*/ 0 h 20"/>
                                      <a:gd name="T20" fmla="*/ 37 w 49"/>
                                      <a:gd name="T21" fmla="*/ 3 h 20"/>
                                      <a:gd name="T22" fmla="*/ 42 w 49"/>
                                      <a:gd name="T23" fmla="*/ 5 h 20"/>
                                      <a:gd name="T24" fmla="*/ 49 w 49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49" y="10"/>
                                        </a:moveTo>
                                        <a:lnTo>
                                          <a:pt x="34" y="18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9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3" name="Freeform 6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50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2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5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4" name="Freeform 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50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5" name="Freeform 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150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2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5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6" name="Freeform 6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22" y="1519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5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5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2917" name="Group 6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35" y="185420"/>
                                  <a:ext cx="287020" cy="549910"/>
                                  <a:chOff x="6322" y="706"/>
                                  <a:chExt cx="452" cy="866"/>
                                </a:xfrm>
                              </wpg:grpSpPr>
                              <wps:wsp>
                                <wps:cNvPr id="2918" name="Freeform 6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519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9" name="Freeform 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151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5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5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0" name="Freeform 6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1457"/>
                                    <a:ext cx="105" cy="35"/>
                                  </a:xfrm>
                                  <a:custGeom>
                                    <a:avLst/>
                                    <a:gdLst>
                                      <a:gd name="T0" fmla="*/ 50 w 105"/>
                                      <a:gd name="T1" fmla="*/ 25 h 35"/>
                                      <a:gd name="T2" fmla="*/ 105 w 105"/>
                                      <a:gd name="T3" fmla="*/ 0 h 35"/>
                                      <a:gd name="T4" fmla="*/ 50 w 105"/>
                                      <a:gd name="T5" fmla="*/ 25 h 35"/>
                                      <a:gd name="T6" fmla="*/ 50 w 105"/>
                                      <a:gd name="T7" fmla="*/ 25 h 35"/>
                                      <a:gd name="T8" fmla="*/ 38 w 105"/>
                                      <a:gd name="T9" fmla="*/ 30 h 35"/>
                                      <a:gd name="T10" fmla="*/ 25 w 105"/>
                                      <a:gd name="T11" fmla="*/ 35 h 35"/>
                                      <a:gd name="T12" fmla="*/ 13 w 105"/>
                                      <a:gd name="T13" fmla="*/ 32 h 35"/>
                                      <a:gd name="T14" fmla="*/ 0 w 105"/>
                                      <a:gd name="T15" fmla="*/ 27 h 35"/>
                                      <a:gd name="T16" fmla="*/ 5 w 105"/>
                                      <a:gd name="T17" fmla="*/ 22 h 35"/>
                                      <a:gd name="T18" fmla="*/ 10 w 105"/>
                                      <a:gd name="T19" fmla="*/ 17 h 35"/>
                                      <a:gd name="T20" fmla="*/ 18 w 105"/>
                                      <a:gd name="T21" fmla="*/ 15 h 35"/>
                                      <a:gd name="T22" fmla="*/ 25 w 105"/>
                                      <a:gd name="T23" fmla="*/ 15 h 35"/>
                                      <a:gd name="T24" fmla="*/ 30 w 105"/>
                                      <a:gd name="T25" fmla="*/ 15 h 35"/>
                                      <a:gd name="T26" fmla="*/ 38 w 105"/>
                                      <a:gd name="T27" fmla="*/ 15 h 35"/>
                                      <a:gd name="T28" fmla="*/ 45 w 105"/>
                                      <a:gd name="T29" fmla="*/ 20 h 35"/>
                                      <a:gd name="T30" fmla="*/ 50 w 105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5">
                                        <a:moveTo>
                                          <a:pt x="50" y="25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8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1" name="Freeform 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57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5 h 25"/>
                                      <a:gd name="T2" fmla="*/ 55 w 55"/>
                                      <a:gd name="T3" fmla="*/ 0 h 25"/>
                                      <a:gd name="T4" fmla="*/ 0 w 5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>
                                        <a:moveTo>
                                          <a:pt x="0" y="25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2" name="Freeform 6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472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8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17 h 20"/>
                                      <a:gd name="T8" fmla="*/ 0 w 50"/>
                                      <a:gd name="T9" fmla="*/ 12 h 20"/>
                                      <a:gd name="T10" fmla="*/ 5 w 50"/>
                                      <a:gd name="T11" fmla="*/ 7 h 20"/>
                                      <a:gd name="T12" fmla="*/ 10 w 50"/>
                                      <a:gd name="T13" fmla="*/ 2 h 20"/>
                                      <a:gd name="T14" fmla="*/ 18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8 w 50"/>
                                      <a:gd name="T21" fmla="*/ 0 h 20"/>
                                      <a:gd name="T22" fmla="*/ 45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3" name="Freeform 6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1444"/>
                                    <a:ext cx="107" cy="28"/>
                                  </a:xfrm>
                                  <a:custGeom>
                                    <a:avLst/>
                                    <a:gdLst>
                                      <a:gd name="T0" fmla="*/ 47 w 107"/>
                                      <a:gd name="T1" fmla="*/ 18 h 28"/>
                                      <a:gd name="T2" fmla="*/ 107 w 107"/>
                                      <a:gd name="T3" fmla="*/ 0 h 28"/>
                                      <a:gd name="T4" fmla="*/ 47 w 107"/>
                                      <a:gd name="T5" fmla="*/ 18 h 28"/>
                                      <a:gd name="T6" fmla="*/ 47 w 107"/>
                                      <a:gd name="T7" fmla="*/ 18 h 28"/>
                                      <a:gd name="T8" fmla="*/ 35 w 107"/>
                                      <a:gd name="T9" fmla="*/ 25 h 28"/>
                                      <a:gd name="T10" fmla="*/ 23 w 107"/>
                                      <a:gd name="T11" fmla="*/ 28 h 28"/>
                                      <a:gd name="T12" fmla="*/ 10 w 107"/>
                                      <a:gd name="T13" fmla="*/ 28 h 28"/>
                                      <a:gd name="T14" fmla="*/ 0 w 107"/>
                                      <a:gd name="T15" fmla="*/ 23 h 28"/>
                                      <a:gd name="T16" fmla="*/ 5 w 107"/>
                                      <a:gd name="T17" fmla="*/ 18 h 28"/>
                                      <a:gd name="T18" fmla="*/ 10 w 107"/>
                                      <a:gd name="T19" fmla="*/ 13 h 28"/>
                                      <a:gd name="T20" fmla="*/ 15 w 107"/>
                                      <a:gd name="T21" fmla="*/ 10 h 28"/>
                                      <a:gd name="T22" fmla="*/ 23 w 107"/>
                                      <a:gd name="T23" fmla="*/ 10 h 28"/>
                                      <a:gd name="T24" fmla="*/ 30 w 107"/>
                                      <a:gd name="T25" fmla="*/ 10 h 28"/>
                                      <a:gd name="T26" fmla="*/ 35 w 107"/>
                                      <a:gd name="T27" fmla="*/ 10 h 28"/>
                                      <a:gd name="T28" fmla="*/ 42 w 107"/>
                                      <a:gd name="T29" fmla="*/ 13 h 28"/>
                                      <a:gd name="T30" fmla="*/ 47 w 107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28">
                                        <a:moveTo>
                                          <a:pt x="47" y="18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47" y="18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4" name="Freeform 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44"/>
                                    <a:ext cx="60" cy="1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8 h 18"/>
                                      <a:gd name="T2" fmla="*/ 60 w 60"/>
                                      <a:gd name="T3" fmla="*/ 0 h 18"/>
                                      <a:gd name="T4" fmla="*/ 0 w 60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8">
                                        <a:moveTo>
                                          <a:pt x="0" y="1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5" name="Freeform 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6" y="145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3 w 47"/>
                                      <a:gd name="T5" fmla="*/ 18 h 18"/>
                                      <a:gd name="T6" fmla="*/ 10 w 47"/>
                                      <a:gd name="T7" fmla="*/ 18 h 18"/>
                                      <a:gd name="T8" fmla="*/ 0 w 47"/>
                                      <a:gd name="T9" fmla="*/ 13 h 18"/>
                                      <a:gd name="T10" fmla="*/ 5 w 47"/>
                                      <a:gd name="T11" fmla="*/ 8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3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6" name="Freeform 6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71" y="1429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18 h 28"/>
                                      <a:gd name="T2" fmla="*/ 102 w 102"/>
                                      <a:gd name="T3" fmla="*/ 0 h 28"/>
                                      <a:gd name="T4" fmla="*/ 47 w 102"/>
                                      <a:gd name="T5" fmla="*/ 18 h 28"/>
                                      <a:gd name="T6" fmla="*/ 50 w 102"/>
                                      <a:gd name="T7" fmla="*/ 18 h 28"/>
                                      <a:gd name="T8" fmla="*/ 37 w 102"/>
                                      <a:gd name="T9" fmla="*/ 25 h 28"/>
                                      <a:gd name="T10" fmla="*/ 25 w 102"/>
                                      <a:gd name="T11" fmla="*/ 28 h 28"/>
                                      <a:gd name="T12" fmla="*/ 13 w 102"/>
                                      <a:gd name="T13" fmla="*/ 28 h 28"/>
                                      <a:gd name="T14" fmla="*/ 0 w 102"/>
                                      <a:gd name="T15" fmla="*/ 23 h 28"/>
                                      <a:gd name="T16" fmla="*/ 5 w 102"/>
                                      <a:gd name="T17" fmla="*/ 18 h 28"/>
                                      <a:gd name="T18" fmla="*/ 10 w 102"/>
                                      <a:gd name="T19" fmla="*/ 13 h 28"/>
                                      <a:gd name="T20" fmla="*/ 17 w 102"/>
                                      <a:gd name="T21" fmla="*/ 10 h 28"/>
                                      <a:gd name="T22" fmla="*/ 22 w 102"/>
                                      <a:gd name="T23" fmla="*/ 8 h 28"/>
                                      <a:gd name="T24" fmla="*/ 30 w 102"/>
                                      <a:gd name="T25" fmla="*/ 8 h 28"/>
                                      <a:gd name="T26" fmla="*/ 37 w 102"/>
                                      <a:gd name="T27" fmla="*/ 10 h 28"/>
                                      <a:gd name="T28" fmla="*/ 42 w 102"/>
                                      <a:gd name="T29" fmla="*/ 13 h 28"/>
                                      <a:gd name="T30" fmla="*/ 50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47" y="1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50" y="18"/>
                                        </a:moveTo>
                                        <a:lnTo>
                                          <a:pt x="37" y="2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3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7" name="Freeform 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429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8 h 18"/>
                                      <a:gd name="T2" fmla="*/ 55 w 55"/>
                                      <a:gd name="T3" fmla="*/ 0 h 18"/>
                                      <a:gd name="T4" fmla="*/ 0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1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8" name="Freeform 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143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7 w 50"/>
                                      <a:gd name="T3" fmla="*/ 17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20 h 20"/>
                                      <a:gd name="T8" fmla="*/ 0 w 50"/>
                                      <a:gd name="T9" fmla="*/ 15 h 20"/>
                                      <a:gd name="T10" fmla="*/ 5 w 50"/>
                                      <a:gd name="T11" fmla="*/ 10 h 20"/>
                                      <a:gd name="T12" fmla="*/ 10 w 50"/>
                                      <a:gd name="T13" fmla="*/ 5 h 20"/>
                                      <a:gd name="T14" fmla="*/ 17 w 50"/>
                                      <a:gd name="T15" fmla="*/ 2 h 20"/>
                                      <a:gd name="T16" fmla="*/ 22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7 w 50"/>
                                      <a:gd name="T21" fmla="*/ 2 h 20"/>
                                      <a:gd name="T22" fmla="*/ 42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9" name="Freeform 6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3" y="1402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48 w 102"/>
                                      <a:gd name="T1" fmla="*/ 25 h 37"/>
                                      <a:gd name="T2" fmla="*/ 102 w 102"/>
                                      <a:gd name="T3" fmla="*/ 0 h 37"/>
                                      <a:gd name="T4" fmla="*/ 48 w 102"/>
                                      <a:gd name="T5" fmla="*/ 25 h 37"/>
                                      <a:gd name="T6" fmla="*/ 48 w 102"/>
                                      <a:gd name="T7" fmla="*/ 25 h 37"/>
                                      <a:gd name="T8" fmla="*/ 35 w 102"/>
                                      <a:gd name="T9" fmla="*/ 32 h 37"/>
                                      <a:gd name="T10" fmla="*/ 23 w 102"/>
                                      <a:gd name="T11" fmla="*/ 37 h 37"/>
                                      <a:gd name="T12" fmla="*/ 10 w 102"/>
                                      <a:gd name="T13" fmla="*/ 35 h 37"/>
                                      <a:gd name="T14" fmla="*/ 0 w 102"/>
                                      <a:gd name="T15" fmla="*/ 30 h 37"/>
                                      <a:gd name="T16" fmla="*/ 3 w 102"/>
                                      <a:gd name="T17" fmla="*/ 25 h 37"/>
                                      <a:gd name="T18" fmla="*/ 10 w 102"/>
                                      <a:gd name="T19" fmla="*/ 20 h 37"/>
                                      <a:gd name="T20" fmla="*/ 15 w 102"/>
                                      <a:gd name="T21" fmla="*/ 18 h 37"/>
                                      <a:gd name="T22" fmla="*/ 23 w 102"/>
                                      <a:gd name="T23" fmla="*/ 18 h 37"/>
                                      <a:gd name="T24" fmla="*/ 28 w 102"/>
                                      <a:gd name="T25" fmla="*/ 18 h 37"/>
                                      <a:gd name="T26" fmla="*/ 35 w 102"/>
                                      <a:gd name="T27" fmla="*/ 18 h 37"/>
                                      <a:gd name="T28" fmla="*/ 43 w 102"/>
                                      <a:gd name="T29" fmla="*/ 20 h 37"/>
                                      <a:gd name="T30" fmla="*/ 48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48" y="2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8" y="25"/>
                                        </a:lnTo>
                                        <a:close/>
                                        <a:moveTo>
                                          <a:pt x="48" y="25"/>
                                        </a:moveTo>
                                        <a:lnTo>
                                          <a:pt x="35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4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0" name="Freeform 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402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5 h 25"/>
                                      <a:gd name="T2" fmla="*/ 54 w 54"/>
                                      <a:gd name="T3" fmla="*/ 0 h 25"/>
                                      <a:gd name="T4" fmla="*/ 0 w 54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0" y="25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1" name="Freeform 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20"/>
                                    <a:ext cx="48" cy="19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7 h 19"/>
                                      <a:gd name="T2" fmla="*/ 35 w 48"/>
                                      <a:gd name="T3" fmla="*/ 14 h 19"/>
                                      <a:gd name="T4" fmla="*/ 23 w 48"/>
                                      <a:gd name="T5" fmla="*/ 19 h 19"/>
                                      <a:gd name="T6" fmla="*/ 10 w 48"/>
                                      <a:gd name="T7" fmla="*/ 17 h 19"/>
                                      <a:gd name="T8" fmla="*/ 0 w 48"/>
                                      <a:gd name="T9" fmla="*/ 12 h 19"/>
                                      <a:gd name="T10" fmla="*/ 3 w 48"/>
                                      <a:gd name="T11" fmla="*/ 7 h 19"/>
                                      <a:gd name="T12" fmla="*/ 10 w 48"/>
                                      <a:gd name="T13" fmla="*/ 2 h 19"/>
                                      <a:gd name="T14" fmla="*/ 15 w 48"/>
                                      <a:gd name="T15" fmla="*/ 0 h 19"/>
                                      <a:gd name="T16" fmla="*/ 23 w 48"/>
                                      <a:gd name="T17" fmla="*/ 0 h 19"/>
                                      <a:gd name="T18" fmla="*/ 28 w 48"/>
                                      <a:gd name="T19" fmla="*/ 0 h 19"/>
                                      <a:gd name="T20" fmla="*/ 35 w 48"/>
                                      <a:gd name="T21" fmla="*/ 0 h 19"/>
                                      <a:gd name="T22" fmla="*/ 43 w 48"/>
                                      <a:gd name="T23" fmla="*/ 2 h 19"/>
                                      <a:gd name="T24" fmla="*/ 48 w 48"/>
                                      <a:gd name="T25" fmla="*/ 7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9">
                                        <a:moveTo>
                                          <a:pt x="48" y="7"/>
                                        </a:moveTo>
                                        <a:lnTo>
                                          <a:pt x="35" y="14"/>
                                        </a:lnTo>
                                        <a:lnTo>
                                          <a:pt x="23" y="19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2" name="Freeform 6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26" y="1367"/>
                                    <a:ext cx="102" cy="53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38 h 53"/>
                                      <a:gd name="T2" fmla="*/ 102 w 102"/>
                                      <a:gd name="T3" fmla="*/ 0 h 53"/>
                                      <a:gd name="T4" fmla="*/ 47 w 102"/>
                                      <a:gd name="T5" fmla="*/ 38 h 53"/>
                                      <a:gd name="T6" fmla="*/ 49 w 102"/>
                                      <a:gd name="T7" fmla="*/ 38 h 53"/>
                                      <a:gd name="T8" fmla="*/ 35 w 102"/>
                                      <a:gd name="T9" fmla="*/ 45 h 53"/>
                                      <a:gd name="T10" fmla="*/ 22 w 102"/>
                                      <a:gd name="T11" fmla="*/ 50 h 53"/>
                                      <a:gd name="T12" fmla="*/ 12 w 102"/>
                                      <a:gd name="T13" fmla="*/ 53 h 53"/>
                                      <a:gd name="T14" fmla="*/ 0 w 102"/>
                                      <a:gd name="T15" fmla="*/ 50 h 53"/>
                                      <a:gd name="T16" fmla="*/ 5 w 102"/>
                                      <a:gd name="T17" fmla="*/ 43 h 53"/>
                                      <a:gd name="T18" fmla="*/ 10 w 102"/>
                                      <a:gd name="T19" fmla="*/ 38 h 53"/>
                                      <a:gd name="T20" fmla="*/ 15 w 102"/>
                                      <a:gd name="T21" fmla="*/ 35 h 53"/>
                                      <a:gd name="T22" fmla="*/ 22 w 102"/>
                                      <a:gd name="T23" fmla="*/ 33 h 53"/>
                                      <a:gd name="T24" fmla="*/ 30 w 102"/>
                                      <a:gd name="T25" fmla="*/ 30 h 53"/>
                                      <a:gd name="T26" fmla="*/ 37 w 102"/>
                                      <a:gd name="T27" fmla="*/ 30 h 53"/>
                                      <a:gd name="T28" fmla="*/ 42 w 102"/>
                                      <a:gd name="T29" fmla="*/ 33 h 53"/>
                                      <a:gd name="T30" fmla="*/ 49 w 102"/>
                                      <a:gd name="T31" fmla="*/ 3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3">
                                        <a:moveTo>
                                          <a:pt x="47" y="3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38"/>
                                        </a:lnTo>
                                        <a:close/>
                                        <a:moveTo>
                                          <a:pt x="49" y="38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9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3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3" y="1367"/>
                                    <a:ext cx="55" cy="3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8 h 38"/>
                                      <a:gd name="T2" fmla="*/ 55 w 55"/>
                                      <a:gd name="T3" fmla="*/ 0 h 38"/>
                                      <a:gd name="T4" fmla="*/ 0 w 55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38">
                                        <a:moveTo>
                                          <a:pt x="0" y="3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4" name="Freeform 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1397"/>
                                    <a:ext cx="49" cy="23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8 h 23"/>
                                      <a:gd name="T2" fmla="*/ 35 w 49"/>
                                      <a:gd name="T3" fmla="*/ 15 h 23"/>
                                      <a:gd name="T4" fmla="*/ 22 w 49"/>
                                      <a:gd name="T5" fmla="*/ 20 h 23"/>
                                      <a:gd name="T6" fmla="*/ 12 w 49"/>
                                      <a:gd name="T7" fmla="*/ 23 h 23"/>
                                      <a:gd name="T8" fmla="*/ 0 w 49"/>
                                      <a:gd name="T9" fmla="*/ 20 h 23"/>
                                      <a:gd name="T10" fmla="*/ 5 w 49"/>
                                      <a:gd name="T11" fmla="*/ 13 h 23"/>
                                      <a:gd name="T12" fmla="*/ 10 w 49"/>
                                      <a:gd name="T13" fmla="*/ 8 h 23"/>
                                      <a:gd name="T14" fmla="*/ 15 w 49"/>
                                      <a:gd name="T15" fmla="*/ 5 h 23"/>
                                      <a:gd name="T16" fmla="*/ 22 w 49"/>
                                      <a:gd name="T17" fmla="*/ 3 h 23"/>
                                      <a:gd name="T18" fmla="*/ 30 w 49"/>
                                      <a:gd name="T19" fmla="*/ 0 h 23"/>
                                      <a:gd name="T20" fmla="*/ 37 w 49"/>
                                      <a:gd name="T21" fmla="*/ 0 h 23"/>
                                      <a:gd name="T22" fmla="*/ 42 w 49"/>
                                      <a:gd name="T23" fmla="*/ 3 h 23"/>
                                      <a:gd name="T24" fmla="*/ 49 w 49"/>
                                      <a:gd name="T25" fmla="*/ 8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3">
                                        <a:moveTo>
                                          <a:pt x="49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5" name="Freeform 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0"/>
                                      <a:gd name="T2" fmla="*/ 23 w 23"/>
                                      <a:gd name="T3" fmla="*/ 13 h 40"/>
                                      <a:gd name="T4" fmla="*/ 18 w 23"/>
                                      <a:gd name="T5" fmla="*/ 23 h 40"/>
                                      <a:gd name="T6" fmla="*/ 10 w 23"/>
                                      <a:gd name="T7" fmla="*/ 33 h 40"/>
                                      <a:gd name="T8" fmla="*/ 0 w 23"/>
                                      <a:gd name="T9" fmla="*/ 40 h 40"/>
                                      <a:gd name="T10" fmla="*/ 0 w 23"/>
                                      <a:gd name="T11" fmla="*/ 30 h 40"/>
                                      <a:gd name="T12" fmla="*/ 3 w 23"/>
                                      <a:gd name="T13" fmla="*/ 18 h 40"/>
                                      <a:gd name="T14" fmla="*/ 13 w 23"/>
                                      <a:gd name="T15" fmla="*/ 8 h 40"/>
                                      <a:gd name="T16" fmla="*/ 23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6" name="Freeform 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0"/>
                                      <a:gd name="T2" fmla="*/ 23 w 23"/>
                                      <a:gd name="T3" fmla="*/ 13 h 40"/>
                                      <a:gd name="T4" fmla="*/ 18 w 23"/>
                                      <a:gd name="T5" fmla="*/ 23 h 40"/>
                                      <a:gd name="T6" fmla="*/ 10 w 23"/>
                                      <a:gd name="T7" fmla="*/ 33 h 40"/>
                                      <a:gd name="T8" fmla="*/ 0 w 23"/>
                                      <a:gd name="T9" fmla="*/ 40 h 40"/>
                                      <a:gd name="T10" fmla="*/ 0 w 23"/>
                                      <a:gd name="T11" fmla="*/ 30 h 40"/>
                                      <a:gd name="T12" fmla="*/ 3 w 23"/>
                                      <a:gd name="T13" fmla="*/ 18 h 40"/>
                                      <a:gd name="T14" fmla="*/ 13 w 23"/>
                                      <a:gd name="T15" fmla="*/ 8 h 40"/>
                                      <a:gd name="T16" fmla="*/ 23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7" name="Freeform 6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2" y="1420"/>
                                    <a:ext cx="67" cy="82"/>
                                  </a:xfrm>
                                  <a:custGeom>
                                    <a:avLst/>
                                    <a:gdLst>
                                      <a:gd name="T0" fmla="*/ 27 w 67"/>
                                      <a:gd name="T1" fmla="*/ 42 h 82"/>
                                      <a:gd name="T2" fmla="*/ 24 w 67"/>
                                      <a:gd name="T3" fmla="*/ 54 h 82"/>
                                      <a:gd name="T4" fmla="*/ 20 w 67"/>
                                      <a:gd name="T5" fmla="*/ 64 h 82"/>
                                      <a:gd name="T6" fmla="*/ 12 w 67"/>
                                      <a:gd name="T7" fmla="*/ 74 h 82"/>
                                      <a:gd name="T8" fmla="*/ 0 w 67"/>
                                      <a:gd name="T9" fmla="*/ 82 h 82"/>
                                      <a:gd name="T10" fmla="*/ 2 w 67"/>
                                      <a:gd name="T11" fmla="*/ 72 h 82"/>
                                      <a:gd name="T12" fmla="*/ 7 w 67"/>
                                      <a:gd name="T13" fmla="*/ 59 h 82"/>
                                      <a:gd name="T14" fmla="*/ 15 w 67"/>
                                      <a:gd name="T15" fmla="*/ 49 h 82"/>
                                      <a:gd name="T16" fmla="*/ 27 w 67"/>
                                      <a:gd name="T17" fmla="*/ 42 h 82"/>
                                      <a:gd name="T18" fmla="*/ 27 w 67"/>
                                      <a:gd name="T19" fmla="*/ 42 h 82"/>
                                      <a:gd name="T20" fmla="*/ 67 w 67"/>
                                      <a:gd name="T21" fmla="*/ 0 h 82"/>
                                      <a:gd name="T22" fmla="*/ 27 w 67"/>
                                      <a:gd name="T23" fmla="*/ 4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2">
                                        <a:moveTo>
                                          <a:pt x="27" y="42"/>
                                        </a:moveTo>
                                        <a:lnTo>
                                          <a:pt x="24" y="54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7" y="59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27" y="42"/>
                                        </a:lnTo>
                                        <a:close/>
                                        <a:moveTo>
                                          <a:pt x="27" y="4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8" name="Freeform 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62"/>
                                    <a:ext cx="27" cy="40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0"/>
                                      <a:gd name="T2" fmla="*/ 24 w 27"/>
                                      <a:gd name="T3" fmla="*/ 12 h 40"/>
                                      <a:gd name="T4" fmla="*/ 20 w 27"/>
                                      <a:gd name="T5" fmla="*/ 22 h 40"/>
                                      <a:gd name="T6" fmla="*/ 12 w 27"/>
                                      <a:gd name="T7" fmla="*/ 32 h 40"/>
                                      <a:gd name="T8" fmla="*/ 0 w 27"/>
                                      <a:gd name="T9" fmla="*/ 40 h 40"/>
                                      <a:gd name="T10" fmla="*/ 2 w 27"/>
                                      <a:gd name="T11" fmla="*/ 30 h 40"/>
                                      <a:gd name="T12" fmla="*/ 7 w 27"/>
                                      <a:gd name="T13" fmla="*/ 17 h 40"/>
                                      <a:gd name="T14" fmla="*/ 15 w 27"/>
                                      <a:gd name="T15" fmla="*/ 7 h 40"/>
                                      <a:gd name="T16" fmla="*/ 27 w 27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0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9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20"/>
                                    <a:ext cx="40" cy="4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2 h 42"/>
                                      <a:gd name="T2" fmla="*/ 40 w 40"/>
                                      <a:gd name="T3" fmla="*/ 0 h 42"/>
                                      <a:gd name="T4" fmla="*/ 0 w 40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2">
                                        <a:moveTo>
                                          <a:pt x="0" y="4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0" name="Freeform 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6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3"/>
                                      <a:gd name="T2" fmla="*/ 23 w 23"/>
                                      <a:gd name="T3" fmla="*/ 13 h 43"/>
                                      <a:gd name="T4" fmla="*/ 18 w 23"/>
                                      <a:gd name="T5" fmla="*/ 25 h 43"/>
                                      <a:gd name="T6" fmla="*/ 10 w 23"/>
                                      <a:gd name="T7" fmla="*/ 35 h 43"/>
                                      <a:gd name="T8" fmla="*/ 0 w 23"/>
                                      <a:gd name="T9" fmla="*/ 43 h 43"/>
                                      <a:gd name="T10" fmla="*/ 0 w 23"/>
                                      <a:gd name="T11" fmla="*/ 30 h 43"/>
                                      <a:gd name="T12" fmla="*/ 3 w 23"/>
                                      <a:gd name="T13" fmla="*/ 18 h 43"/>
                                      <a:gd name="T14" fmla="*/ 10 w 23"/>
                                      <a:gd name="T15" fmla="*/ 8 h 43"/>
                                      <a:gd name="T16" fmla="*/ 23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1" name="Freeform 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6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3"/>
                                      <a:gd name="T2" fmla="*/ 23 w 23"/>
                                      <a:gd name="T3" fmla="*/ 13 h 43"/>
                                      <a:gd name="T4" fmla="*/ 18 w 23"/>
                                      <a:gd name="T5" fmla="*/ 25 h 43"/>
                                      <a:gd name="T6" fmla="*/ 10 w 23"/>
                                      <a:gd name="T7" fmla="*/ 35 h 43"/>
                                      <a:gd name="T8" fmla="*/ 0 w 23"/>
                                      <a:gd name="T9" fmla="*/ 43 h 43"/>
                                      <a:gd name="T10" fmla="*/ 0 w 23"/>
                                      <a:gd name="T11" fmla="*/ 30 h 43"/>
                                      <a:gd name="T12" fmla="*/ 3 w 23"/>
                                      <a:gd name="T13" fmla="*/ 18 h 43"/>
                                      <a:gd name="T14" fmla="*/ 10 w 23"/>
                                      <a:gd name="T15" fmla="*/ 8 h 43"/>
                                      <a:gd name="T16" fmla="*/ 23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2" name="Freeform 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4 h 44"/>
                                      <a:gd name="T2" fmla="*/ 34 w 34"/>
                                      <a:gd name="T3" fmla="*/ 0 h 44"/>
                                      <a:gd name="T4" fmla="*/ 0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0" y="44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3" name="Freeform 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4 h 44"/>
                                      <a:gd name="T2" fmla="*/ 34 w 34"/>
                                      <a:gd name="T3" fmla="*/ 0 h 44"/>
                                      <a:gd name="T4" fmla="*/ 0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0" y="44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4" name="Freeform 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7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2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5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7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2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6" name="Freeform 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5 h 45"/>
                                      <a:gd name="T2" fmla="*/ 32 w 32"/>
                                      <a:gd name="T3" fmla="*/ 0 h 45"/>
                                      <a:gd name="T4" fmla="*/ 0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0" y="4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7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5 h 45"/>
                                      <a:gd name="T2" fmla="*/ 32 w 32"/>
                                      <a:gd name="T3" fmla="*/ 0 h 45"/>
                                      <a:gd name="T4" fmla="*/ 0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0" y="4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8" name="Freeform 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9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0" name="Freeform 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1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2" name="Freeform 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3" name="Freeform 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4" name="Freeform 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5" name="Freeform 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6" name="Freeform 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45"/>
                                      <a:gd name="T2" fmla="*/ 25 w 25"/>
                                      <a:gd name="T3" fmla="*/ 7 h 45"/>
                                      <a:gd name="T4" fmla="*/ 25 w 25"/>
                                      <a:gd name="T5" fmla="*/ 12 h 45"/>
                                      <a:gd name="T6" fmla="*/ 25 w 25"/>
                                      <a:gd name="T7" fmla="*/ 20 h 45"/>
                                      <a:gd name="T8" fmla="*/ 22 w 25"/>
                                      <a:gd name="T9" fmla="*/ 25 h 45"/>
                                      <a:gd name="T10" fmla="*/ 15 w 25"/>
                                      <a:gd name="T11" fmla="*/ 35 h 45"/>
                                      <a:gd name="T12" fmla="*/ 2 w 25"/>
                                      <a:gd name="T13" fmla="*/ 45 h 45"/>
                                      <a:gd name="T14" fmla="*/ 0 w 25"/>
                                      <a:gd name="T15" fmla="*/ 32 h 45"/>
                                      <a:gd name="T16" fmla="*/ 2 w 25"/>
                                      <a:gd name="T17" fmla="*/ 20 h 45"/>
                                      <a:gd name="T18" fmla="*/ 10 w 25"/>
                                      <a:gd name="T19" fmla="*/ 10 h 45"/>
                                      <a:gd name="T20" fmla="*/ 22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22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7" name="Freeform 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45"/>
                                      <a:gd name="T2" fmla="*/ 25 w 25"/>
                                      <a:gd name="T3" fmla="*/ 7 h 45"/>
                                      <a:gd name="T4" fmla="*/ 25 w 25"/>
                                      <a:gd name="T5" fmla="*/ 12 h 45"/>
                                      <a:gd name="T6" fmla="*/ 25 w 25"/>
                                      <a:gd name="T7" fmla="*/ 20 h 45"/>
                                      <a:gd name="T8" fmla="*/ 22 w 25"/>
                                      <a:gd name="T9" fmla="*/ 25 h 45"/>
                                      <a:gd name="T10" fmla="*/ 15 w 25"/>
                                      <a:gd name="T11" fmla="*/ 35 h 45"/>
                                      <a:gd name="T12" fmla="*/ 2 w 25"/>
                                      <a:gd name="T13" fmla="*/ 45 h 45"/>
                                      <a:gd name="T14" fmla="*/ 0 w 25"/>
                                      <a:gd name="T15" fmla="*/ 32 h 45"/>
                                      <a:gd name="T16" fmla="*/ 2 w 25"/>
                                      <a:gd name="T17" fmla="*/ 20 h 45"/>
                                      <a:gd name="T18" fmla="*/ 10 w 25"/>
                                      <a:gd name="T19" fmla="*/ 10 h 45"/>
                                      <a:gd name="T20" fmla="*/ 22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22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8" name="Freeform 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9" name="Freeform 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0" name="Freeform 6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8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3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8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8 w 75"/>
                                      <a:gd name="T29" fmla="*/ 47 h 82"/>
                                      <a:gd name="T30" fmla="*/ 23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1" name="Freeform 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8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3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8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8 w 75"/>
                                      <a:gd name="T29" fmla="*/ 47 h 82"/>
                                      <a:gd name="T30" fmla="*/ 23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2" name="Freeform 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4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33 w 73"/>
                                      <a:gd name="T1" fmla="*/ 40 h 80"/>
                                      <a:gd name="T2" fmla="*/ 73 w 73"/>
                                      <a:gd name="T3" fmla="*/ 0 h 80"/>
                                      <a:gd name="T4" fmla="*/ 33 w 73"/>
                                      <a:gd name="T5" fmla="*/ 40 h 80"/>
                                      <a:gd name="T6" fmla="*/ 33 w 73"/>
                                      <a:gd name="T7" fmla="*/ 40 h 80"/>
                                      <a:gd name="T8" fmla="*/ 33 w 73"/>
                                      <a:gd name="T9" fmla="*/ 40 h 80"/>
                                      <a:gd name="T10" fmla="*/ 30 w 73"/>
                                      <a:gd name="T11" fmla="*/ 53 h 80"/>
                                      <a:gd name="T12" fmla="*/ 23 w 73"/>
                                      <a:gd name="T13" fmla="*/ 65 h 80"/>
                                      <a:gd name="T14" fmla="*/ 13 w 73"/>
                                      <a:gd name="T15" fmla="*/ 73 h 80"/>
                                      <a:gd name="T16" fmla="*/ 3 w 73"/>
                                      <a:gd name="T17" fmla="*/ 80 h 80"/>
                                      <a:gd name="T18" fmla="*/ 0 w 73"/>
                                      <a:gd name="T19" fmla="*/ 75 h 80"/>
                                      <a:gd name="T20" fmla="*/ 3 w 73"/>
                                      <a:gd name="T21" fmla="*/ 68 h 80"/>
                                      <a:gd name="T22" fmla="*/ 5 w 73"/>
                                      <a:gd name="T23" fmla="*/ 63 h 80"/>
                                      <a:gd name="T24" fmla="*/ 8 w 73"/>
                                      <a:gd name="T25" fmla="*/ 55 h 80"/>
                                      <a:gd name="T26" fmla="*/ 13 w 73"/>
                                      <a:gd name="T27" fmla="*/ 50 h 80"/>
                                      <a:gd name="T28" fmla="*/ 18 w 73"/>
                                      <a:gd name="T29" fmla="*/ 45 h 80"/>
                                      <a:gd name="T30" fmla="*/ 25 w 73"/>
                                      <a:gd name="T31" fmla="*/ 43 h 80"/>
                                      <a:gd name="T32" fmla="*/ 33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33" y="4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3" name="Freeform 6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4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33 w 73"/>
                                      <a:gd name="T1" fmla="*/ 40 h 80"/>
                                      <a:gd name="T2" fmla="*/ 73 w 73"/>
                                      <a:gd name="T3" fmla="*/ 0 h 80"/>
                                      <a:gd name="T4" fmla="*/ 33 w 73"/>
                                      <a:gd name="T5" fmla="*/ 40 h 80"/>
                                      <a:gd name="T6" fmla="*/ 33 w 73"/>
                                      <a:gd name="T7" fmla="*/ 40 h 80"/>
                                      <a:gd name="T8" fmla="*/ 33 w 73"/>
                                      <a:gd name="T9" fmla="*/ 40 h 80"/>
                                      <a:gd name="T10" fmla="*/ 30 w 73"/>
                                      <a:gd name="T11" fmla="*/ 53 h 80"/>
                                      <a:gd name="T12" fmla="*/ 23 w 73"/>
                                      <a:gd name="T13" fmla="*/ 65 h 80"/>
                                      <a:gd name="T14" fmla="*/ 13 w 73"/>
                                      <a:gd name="T15" fmla="*/ 73 h 80"/>
                                      <a:gd name="T16" fmla="*/ 3 w 73"/>
                                      <a:gd name="T17" fmla="*/ 80 h 80"/>
                                      <a:gd name="T18" fmla="*/ 0 w 73"/>
                                      <a:gd name="T19" fmla="*/ 75 h 80"/>
                                      <a:gd name="T20" fmla="*/ 3 w 73"/>
                                      <a:gd name="T21" fmla="*/ 68 h 80"/>
                                      <a:gd name="T22" fmla="*/ 5 w 73"/>
                                      <a:gd name="T23" fmla="*/ 63 h 80"/>
                                      <a:gd name="T24" fmla="*/ 8 w 73"/>
                                      <a:gd name="T25" fmla="*/ 55 h 80"/>
                                      <a:gd name="T26" fmla="*/ 13 w 73"/>
                                      <a:gd name="T27" fmla="*/ 50 h 80"/>
                                      <a:gd name="T28" fmla="*/ 18 w 73"/>
                                      <a:gd name="T29" fmla="*/ 45 h 80"/>
                                      <a:gd name="T30" fmla="*/ 25 w 73"/>
                                      <a:gd name="T31" fmla="*/ 43 h 80"/>
                                      <a:gd name="T32" fmla="*/ 33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33" y="4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4" name="Freeform 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5" name="Freeform 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6" name="Freeform 6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4" y="1529"/>
                                    <a:ext cx="104" cy="23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15 h 23"/>
                                      <a:gd name="T2" fmla="*/ 104 w 104"/>
                                      <a:gd name="T3" fmla="*/ 0 h 23"/>
                                      <a:gd name="T4" fmla="*/ 47 w 104"/>
                                      <a:gd name="T5" fmla="*/ 15 h 23"/>
                                      <a:gd name="T6" fmla="*/ 47 w 104"/>
                                      <a:gd name="T7" fmla="*/ 15 h 23"/>
                                      <a:gd name="T8" fmla="*/ 34 w 104"/>
                                      <a:gd name="T9" fmla="*/ 20 h 23"/>
                                      <a:gd name="T10" fmla="*/ 22 w 104"/>
                                      <a:gd name="T11" fmla="*/ 23 h 23"/>
                                      <a:gd name="T12" fmla="*/ 10 w 104"/>
                                      <a:gd name="T13" fmla="*/ 20 h 23"/>
                                      <a:gd name="T14" fmla="*/ 0 w 104"/>
                                      <a:gd name="T15" fmla="*/ 13 h 23"/>
                                      <a:gd name="T16" fmla="*/ 5 w 104"/>
                                      <a:gd name="T17" fmla="*/ 10 h 23"/>
                                      <a:gd name="T18" fmla="*/ 10 w 104"/>
                                      <a:gd name="T19" fmla="*/ 5 h 23"/>
                                      <a:gd name="T20" fmla="*/ 17 w 104"/>
                                      <a:gd name="T21" fmla="*/ 3 h 23"/>
                                      <a:gd name="T22" fmla="*/ 25 w 104"/>
                                      <a:gd name="T23" fmla="*/ 3 h 23"/>
                                      <a:gd name="T24" fmla="*/ 30 w 104"/>
                                      <a:gd name="T25" fmla="*/ 5 h 23"/>
                                      <a:gd name="T26" fmla="*/ 37 w 104"/>
                                      <a:gd name="T27" fmla="*/ 5 h 23"/>
                                      <a:gd name="T28" fmla="*/ 42 w 104"/>
                                      <a:gd name="T29" fmla="*/ 10 h 23"/>
                                      <a:gd name="T30" fmla="*/ 47 w 104"/>
                                      <a:gd name="T31" fmla="*/ 15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3">
                                        <a:moveTo>
                                          <a:pt x="47" y="15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15"/>
                                        </a:lnTo>
                                        <a:close/>
                                        <a:moveTo>
                                          <a:pt x="47" y="15"/>
                                        </a:moveTo>
                                        <a:lnTo>
                                          <a:pt x="34" y="2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7" name="Freeform 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5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5 h 15"/>
                                      <a:gd name="T2" fmla="*/ 57 w 57"/>
                                      <a:gd name="T3" fmla="*/ 0 h 15"/>
                                      <a:gd name="T4" fmla="*/ 0 w 57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1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8" name="Freeform 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53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4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7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2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4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9" name="Freeform 6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1542"/>
                                    <a:ext cx="105" cy="17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12 h 17"/>
                                      <a:gd name="T2" fmla="*/ 105 w 105"/>
                                      <a:gd name="T3" fmla="*/ 10 h 17"/>
                                      <a:gd name="T4" fmla="*/ 48 w 105"/>
                                      <a:gd name="T5" fmla="*/ 12 h 17"/>
                                      <a:gd name="T6" fmla="*/ 48 w 105"/>
                                      <a:gd name="T7" fmla="*/ 12 h 17"/>
                                      <a:gd name="T8" fmla="*/ 35 w 105"/>
                                      <a:gd name="T9" fmla="*/ 17 h 17"/>
                                      <a:gd name="T10" fmla="*/ 23 w 105"/>
                                      <a:gd name="T11" fmla="*/ 17 h 17"/>
                                      <a:gd name="T12" fmla="*/ 10 w 105"/>
                                      <a:gd name="T13" fmla="*/ 15 h 17"/>
                                      <a:gd name="T14" fmla="*/ 0 w 105"/>
                                      <a:gd name="T15" fmla="*/ 10 h 17"/>
                                      <a:gd name="T16" fmla="*/ 5 w 105"/>
                                      <a:gd name="T17" fmla="*/ 5 h 17"/>
                                      <a:gd name="T18" fmla="*/ 10 w 105"/>
                                      <a:gd name="T19" fmla="*/ 2 h 17"/>
                                      <a:gd name="T20" fmla="*/ 18 w 105"/>
                                      <a:gd name="T21" fmla="*/ 0 h 17"/>
                                      <a:gd name="T22" fmla="*/ 23 w 105"/>
                                      <a:gd name="T23" fmla="*/ 0 h 17"/>
                                      <a:gd name="T24" fmla="*/ 30 w 105"/>
                                      <a:gd name="T25" fmla="*/ 2 h 17"/>
                                      <a:gd name="T26" fmla="*/ 38 w 105"/>
                                      <a:gd name="T27" fmla="*/ 2 h 17"/>
                                      <a:gd name="T28" fmla="*/ 43 w 105"/>
                                      <a:gd name="T29" fmla="*/ 7 h 17"/>
                                      <a:gd name="T30" fmla="*/ 48 w 105"/>
                                      <a:gd name="T31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17">
                                        <a:moveTo>
                                          <a:pt x="48" y="12"/>
                                        </a:moveTo>
                                        <a:lnTo>
                                          <a:pt x="105" y="10"/>
                                        </a:lnTo>
                                        <a:lnTo>
                                          <a:pt x="48" y="12"/>
                                        </a:lnTo>
                                        <a:close/>
                                        <a:moveTo>
                                          <a:pt x="48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0" name="Freeform 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552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2"/>
                                      <a:gd name="T2" fmla="*/ 57 w 57"/>
                                      <a:gd name="T3" fmla="*/ 0 h 2"/>
                                      <a:gd name="T4" fmla="*/ 0 w 57"/>
                                      <a:gd name="T5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">
                                        <a:moveTo>
                                          <a:pt x="0" y="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1" name="Freeform 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542"/>
                                    <a:ext cx="48" cy="17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2 h 17"/>
                                      <a:gd name="T2" fmla="*/ 35 w 48"/>
                                      <a:gd name="T3" fmla="*/ 17 h 17"/>
                                      <a:gd name="T4" fmla="*/ 23 w 48"/>
                                      <a:gd name="T5" fmla="*/ 17 h 17"/>
                                      <a:gd name="T6" fmla="*/ 10 w 48"/>
                                      <a:gd name="T7" fmla="*/ 15 h 17"/>
                                      <a:gd name="T8" fmla="*/ 0 w 48"/>
                                      <a:gd name="T9" fmla="*/ 10 h 17"/>
                                      <a:gd name="T10" fmla="*/ 5 w 48"/>
                                      <a:gd name="T11" fmla="*/ 5 h 17"/>
                                      <a:gd name="T12" fmla="*/ 10 w 48"/>
                                      <a:gd name="T13" fmla="*/ 2 h 17"/>
                                      <a:gd name="T14" fmla="*/ 18 w 48"/>
                                      <a:gd name="T15" fmla="*/ 0 h 17"/>
                                      <a:gd name="T16" fmla="*/ 23 w 48"/>
                                      <a:gd name="T17" fmla="*/ 0 h 17"/>
                                      <a:gd name="T18" fmla="*/ 30 w 48"/>
                                      <a:gd name="T19" fmla="*/ 2 h 17"/>
                                      <a:gd name="T20" fmla="*/ 38 w 48"/>
                                      <a:gd name="T21" fmla="*/ 2 h 17"/>
                                      <a:gd name="T22" fmla="*/ 43 w 48"/>
                                      <a:gd name="T23" fmla="*/ 7 h 17"/>
                                      <a:gd name="T24" fmla="*/ 48 w 48"/>
                                      <a:gd name="T25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7">
                                        <a:moveTo>
                                          <a:pt x="48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8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2" name="Freeform 6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4" y="1554"/>
                                    <a:ext cx="104" cy="18"/>
                                  </a:xfrm>
                                  <a:custGeom>
                                    <a:avLst/>
                                    <a:gdLst>
                                      <a:gd name="T0" fmla="*/ 50 w 104"/>
                                      <a:gd name="T1" fmla="*/ 13 h 18"/>
                                      <a:gd name="T2" fmla="*/ 104 w 104"/>
                                      <a:gd name="T3" fmla="*/ 10 h 18"/>
                                      <a:gd name="T4" fmla="*/ 50 w 104"/>
                                      <a:gd name="T5" fmla="*/ 13 h 18"/>
                                      <a:gd name="T6" fmla="*/ 50 w 104"/>
                                      <a:gd name="T7" fmla="*/ 13 h 18"/>
                                      <a:gd name="T8" fmla="*/ 35 w 104"/>
                                      <a:gd name="T9" fmla="*/ 18 h 18"/>
                                      <a:gd name="T10" fmla="*/ 22 w 104"/>
                                      <a:gd name="T11" fmla="*/ 18 h 18"/>
                                      <a:gd name="T12" fmla="*/ 13 w 104"/>
                                      <a:gd name="T13" fmla="*/ 15 h 18"/>
                                      <a:gd name="T14" fmla="*/ 0 w 104"/>
                                      <a:gd name="T15" fmla="*/ 10 h 18"/>
                                      <a:gd name="T16" fmla="*/ 5 w 104"/>
                                      <a:gd name="T17" fmla="*/ 5 h 18"/>
                                      <a:gd name="T18" fmla="*/ 13 w 104"/>
                                      <a:gd name="T19" fmla="*/ 3 h 18"/>
                                      <a:gd name="T20" fmla="*/ 18 w 104"/>
                                      <a:gd name="T21" fmla="*/ 0 h 18"/>
                                      <a:gd name="T22" fmla="*/ 25 w 104"/>
                                      <a:gd name="T23" fmla="*/ 0 h 18"/>
                                      <a:gd name="T24" fmla="*/ 32 w 104"/>
                                      <a:gd name="T25" fmla="*/ 0 h 18"/>
                                      <a:gd name="T26" fmla="*/ 37 w 104"/>
                                      <a:gd name="T27" fmla="*/ 3 h 18"/>
                                      <a:gd name="T28" fmla="*/ 45 w 104"/>
                                      <a:gd name="T29" fmla="*/ 8 h 18"/>
                                      <a:gd name="T30" fmla="*/ 50 w 104"/>
                                      <a:gd name="T3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18">
                                        <a:moveTo>
                                          <a:pt x="50" y="13"/>
                                        </a:moveTo>
                                        <a:lnTo>
                                          <a:pt x="104" y="10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  <a:moveTo>
                                          <a:pt x="50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3" name="Freeform 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564"/>
                                    <a:ext cx="54" cy="3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 h 3"/>
                                      <a:gd name="T2" fmla="*/ 54 w 54"/>
                                      <a:gd name="T3" fmla="*/ 0 h 3"/>
                                      <a:gd name="T4" fmla="*/ 0 w 54"/>
                                      <a:gd name="T5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">
                                        <a:moveTo>
                                          <a:pt x="0" y="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4" name="Freeform 6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1554"/>
                                    <a:ext cx="50" cy="1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3 h 18"/>
                                      <a:gd name="T2" fmla="*/ 35 w 50"/>
                                      <a:gd name="T3" fmla="*/ 18 h 18"/>
                                      <a:gd name="T4" fmla="*/ 22 w 50"/>
                                      <a:gd name="T5" fmla="*/ 18 h 18"/>
                                      <a:gd name="T6" fmla="*/ 13 w 50"/>
                                      <a:gd name="T7" fmla="*/ 15 h 18"/>
                                      <a:gd name="T8" fmla="*/ 0 w 50"/>
                                      <a:gd name="T9" fmla="*/ 10 h 18"/>
                                      <a:gd name="T10" fmla="*/ 5 w 50"/>
                                      <a:gd name="T11" fmla="*/ 5 h 18"/>
                                      <a:gd name="T12" fmla="*/ 13 w 50"/>
                                      <a:gd name="T13" fmla="*/ 3 h 18"/>
                                      <a:gd name="T14" fmla="*/ 18 w 50"/>
                                      <a:gd name="T15" fmla="*/ 0 h 18"/>
                                      <a:gd name="T16" fmla="*/ 25 w 50"/>
                                      <a:gd name="T17" fmla="*/ 0 h 18"/>
                                      <a:gd name="T18" fmla="*/ 32 w 50"/>
                                      <a:gd name="T19" fmla="*/ 0 h 18"/>
                                      <a:gd name="T20" fmla="*/ 37 w 50"/>
                                      <a:gd name="T21" fmla="*/ 3 h 18"/>
                                      <a:gd name="T22" fmla="*/ 45 w 50"/>
                                      <a:gd name="T23" fmla="*/ 8 h 18"/>
                                      <a:gd name="T24" fmla="*/ 50 w 50"/>
                                      <a:gd name="T25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18">
                                        <a:moveTo>
                                          <a:pt x="50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5" name="Freeform 6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6" y="1509"/>
                                    <a:ext cx="104" cy="28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20 h 28"/>
                                      <a:gd name="T2" fmla="*/ 104 w 104"/>
                                      <a:gd name="T3" fmla="*/ 0 h 28"/>
                                      <a:gd name="T4" fmla="*/ 47 w 104"/>
                                      <a:gd name="T5" fmla="*/ 20 h 28"/>
                                      <a:gd name="T6" fmla="*/ 47 w 104"/>
                                      <a:gd name="T7" fmla="*/ 20 h 28"/>
                                      <a:gd name="T8" fmla="*/ 35 w 104"/>
                                      <a:gd name="T9" fmla="*/ 25 h 28"/>
                                      <a:gd name="T10" fmla="*/ 22 w 104"/>
                                      <a:gd name="T11" fmla="*/ 28 h 28"/>
                                      <a:gd name="T12" fmla="*/ 10 w 104"/>
                                      <a:gd name="T13" fmla="*/ 25 h 28"/>
                                      <a:gd name="T14" fmla="*/ 0 w 104"/>
                                      <a:gd name="T15" fmla="*/ 18 h 28"/>
                                      <a:gd name="T16" fmla="*/ 5 w 104"/>
                                      <a:gd name="T17" fmla="*/ 13 h 28"/>
                                      <a:gd name="T18" fmla="*/ 10 w 104"/>
                                      <a:gd name="T19" fmla="*/ 10 h 28"/>
                                      <a:gd name="T20" fmla="*/ 17 w 104"/>
                                      <a:gd name="T21" fmla="*/ 8 h 28"/>
                                      <a:gd name="T22" fmla="*/ 25 w 104"/>
                                      <a:gd name="T23" fmla="*/ 8 h 28"/>
                                      <a:gd name="T24" fmla="*/ 30 w 104"/>
                                      <a:gd name="T25" fmla="*/ 8 h 28"/>
                                      <a:gd name="T26" fmla="*/ 37 w 104"/>
                                      <a:gd name="T27" fmla="*/ 10 h 28"/>
                                      <a:gd name="T28" fmla="*/ 42 w 104"/>
                                      <a:gd name="T29" fmla="*/ 15 h 28"/>
                                      <a:gd name="T30" fmla="*/ 47 w 104"/>
                                      <a:gd name="T31" fmla="*/ 2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8">
                                        <a:moveTo>
                                          <a:pt x="47" y="20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  <a:moveTo>
                                          <a:pt x="47" y="20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6" name="Freeform 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509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0 h 20"/>
                                      <a:gd name="T2" fmla="*/ 57 w 57"/>
                                      <a:gd name="T3" fmla="*/ 0 h 20"/>
                                      <a:gd name="T4" fmla="*/ 0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2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7" name="Freeform 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517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5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5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8" name="Freeform 6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16" y="1502"/>
                                    <a:ext cx="109" cy="20"/>
                                  </a:xfrm>
                                  <a:custGeom>
                                    <a:avLst/>
                                    <a:gdLst>
                                      <a:gd name="T0" fmla="*/ 47 w 109"/>
                                      <a:gd name="T1" fmla="*/ 12 h 20"/>
                                      <a:gd name="T2" fmla="*/ 109 w 109"/>
                                      <a:gd name="T3" fmla="*/ 0 h 20"/>
                                      <a:gd name="T4" fmla="*/ 47 w 109"/>
                                      <a:gd name="T5" fmla="*/ 12 h 20"/>
                                      <a:gd name="T6" fmla="*/ 47 w 109"/>
                                      <a:gd name="T7" fmla="*/ 12 h 20"/>
                                      <a:gd name="T8" fmla="*/ 35 w 109"/>
                                      <a:gd name="T9" fmla="*/ 17 h 20"/>
                                      <a:gd name="T10" fmla="*/ 22 w 109"/>
                                      <a:gd name="T11" fmla="*/ 20 h 20"/>
                                      <a:gd name="T12" fmla="*/ 10 w 109"/>
                                      <a:gd name="T13" fmla="*/ 17 h 20"/>
                                      <a:gd name="T14" fmla="*/ 0 w 109"/>
                                      <a:gd name="T15" fmla="*/ 10 h 20"/>
                                      <a:gd name="T16" fmla="*/ 5 w 109"/>
                                      <a:gd name="T17" fmla="*/ 7 h 20"/>
                                      <a:gd name="T18" fmla="*/ 10 w 109"/>
                                      <a:gd name="T19" fmla="*/ 2 h 20"/>
                                      <a:gd name="T20" fmla="*/ 17 w 109"/>
                                      <a:gd name="T21" fmla="*/ 2 h 20"/>
                                      <a:gd name="T22" fmla="*/ 25 w 109"/>
                                      <a:gd name="T23" fmla="*/ 0 h 20"/>
                                      <a:gd name="T24" fmla="*/ 30 w 109"/>
                                      <a:gd name="T25" fmla="*/ 2 h 20"/>
                                      <a:gd name="T26" fmla="*/ 37 w 109"/>
                                      <a:gd name="T27" fmla="*/ 2 h 20"/>
                                      <a:gd name="T28" fmla="*/ 42 w 109"/>
                                      <a:gd name="T29" fmla="*/ 7 h 20"/>
                                      <a:gd name="T30" fmla="*/ 47 w 109"/>
                                      <a:gd name="T31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20">
                                        <a:moveTo>
                                          <a:pt x="47" y="12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9" name="Freeform 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502"/>
                                    <a:ext cx="62" cy="1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12 h 12"/>
                                      <a:gd name="T2" fmla="*/ 62 w 62"/>
                                      <a:gd name="T3" fmla="*/ 0 h 12"/>
                                      <a:gd name="T4" fmla="*/ 0 w 62"/>
                                      <a:gd name="T5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12">
                                        <a:moveTo>
                                          <a:pt x="0" y="1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0" name="Freeform 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6" y="150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5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7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2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2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1" name="Freeform 6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3" y="1489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47 w 105"/>
                                      <a:gd name="T1" fmla="*/ 13 h 20"/>
                                      <a:gd name="T2" fmla="*/ 105 w 105"/>
                                      <a:gd name="T3" fmla="*/ 0 h 20"/>
                                      <a:gd name="T4" fmla="*/ 47 w 105"/>
                                      <a:gd name="T5" fmla="*/ 13 h 20"/>
                                      <a:gd name="T6" fmla="*/ 47 w 105"/>
                                      <a:gd name="T7" fmla="*/ 13 h 20"/>
                                      <a:gd name="T8" fmla="*/ 35 w 105"/>
                                      <a:gd name="T9" fmla="*/ 18 h 20"/>
                                      <a:gd name="T10" fmla="*/ 23 w 105"/>
                                      <a:gd name="T11" fmla="*/ 20 h 20"/>
                                      <a:gd name="T12" fmla="*/ 10 w 105"/>
                                      <a:gd name="T13" fmla="*/ 18 h 20"/>
                                      <a:gd name="T14" fmla="*/ 0 w 105"/>
                                      <a:gd name="T15" fmla="*/ 10 h 20"/>
                                      <a:gd name="T16" fmla="*/ 5 w 105"/>
                                      <a:gd name="T17" fmla="*/ 8 h 20"/>
                                      <a:gd name="T18" fmla="*/ 10 w 105"/>
                                      <a:gd name="T19" fmla="*/ 3 h 20"/>
                                      <a:gd name="T20" fmla="*/ 18 w 105"/>
                                      <a:gd name="T21" fmla="*/ 0 h 20"/>
                                      <a:gd name="T22" fmla="*/ 25 w 105"/>
                                      <a:gd name="T23" fmla="*/ 0 h 20"/>
                                      <a:gd name="T24" fmla="*/ 30 w 105"/>
                                      <a:gd name="T25" fmla="*/ 0 h 20"/>
                                      <a:gd name="T26" fmla="*/ 37 w 105"/>
                                      <a:gd name="T27" fmla="*/ 3 h 20"/>
                                      <a:gd name="T28" fmla="*/ 42 w 105"/>
                                      <a:gd name="T29" fmla="*/ 8 h 20"/>
                                      <a:gd name="T30" fmla="*/ 47 w 105"/>
                                      <a:gd name="T31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47" y="13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  <a:moveTo>
                                          <a:pt x="47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2" name="Freeform 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1489"/>
                                    <a:ext cx="58" cy="13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13 h 13"/>
                                      <a:gd name="T2" fmla="*/ 58 w 58"/>
                                      <a:gd name="T3" fmla="*/ 0 h 13"/>
                                      <a:gd name="T4" fmla="*/ 0 w 58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3">
                                        <a:moveTo>
                                          <a:pt x="0" y="13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3" name="Freeform 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1489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3 h 20"/>
                                      <a:gd name="T2" fmla="*/ 35 w 47"/>
                                      <a:gd name="T3" fmla="*/ 18 h 20"/>
                                      <a:gd name="T4" fmla="*/ 23 w 47"/>
                                      <a:gd name="T5" fmla="*/ 20 h 20"/>
                                      <a:gd name="T6" fmla="*/ 10 w 47"/>
                                      <a:gd name="T7" fmla="*/ 18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8 h 20"/>
                                      <a:gd name="T12" fmla="*/ 10 w 47"/>
                                      <a:gd name="T13" fmla="*/ 3 h 20"/>
                                      <a:gd name="T14" fmla="*/ 18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3 h 20"/>
                                      <a:gd name="T22" fmla="*/ 42 w 47"/>
                                      <a:gd name="T23" fmla="*/ 8 h 20"/>
                                      <a:gd name="T24" fmla="*/ 47 w 47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4" name="Freeform 6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5" y="1464"/>
                                    <a:ext cx="105" cy="30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20 h 30"/>
                                      <a:gd name="T2" fmla="*/ 105 w 105"/>
                                      <a:gd name="T3" fmla="*/ 0 h 30"/>
                                      <a:gd name="T4" fmla="*/ 48 w 105"/>
                                      <a:gd name="T5" fmla="*/ 20 h 30"/>
                                      <a:gd name="T6" fmla="*/ 48 w 105"/>
                                      <a:gd name="T7" fmla="*/ 20 h 30"/>
                                      <a:gd name="T8" fmla="*/ 35 w 105"/>
                                      <a:gd name="T9" fmla="*/ 28 h 30"/>
                                      <a:gd name="T10" fmla="*/ 23 w 105"/>
                                      <a:gd name="T11" fmla="*/ 30 h 30"/>
                                      <a:gd name="T12" fmla="*/ 10 w 105"/>
                                      <a:gd name="T13" fmla="*/ 28 h 30"/>
                                      <a:gd name="T14" fmla="*/ 0 w 105"/>
                                      <a:gd name="T15" fmla="*/ 20 h 30"/>
                                      <a:gd name="T16" fmla="*/ 5 w 105"/>
                                      <a:gd name="T17" fmla="*/ 15 h 30"/>
                                      <a:gd name="T18" fmla="*/ 10 w 105"/>
                                      <a:gd name="T19" fmla="*/ 13 h 30"/>
                                      <a:gd name="T20" fmla="*/ 18 w 105"/>
                                      <a:gd name="T21" fmla="*/ 10 h 30"/>
                                      <a:gd name="T22" fmla="*/ 25 w 105"/>
                                      <a:gd name="T23" fmla="*/ 10 h 30"/>
                                      <a:gd name="T24" fmla="*/ 30 w 105"/>
                                      <a:gd name="T25" fmla="*/ 10 h 30"/>
                                      <a:gd name="T26" fmla="*/ 38 w 105"/>
                                      <a:gd name="T27" fmla="*/ 13 h 30"/>
                                      <a:gd name="T28" fmla="*/ 43 w 105"/>
                                      <a:gd name="T29" fmla="*/ 15 h 30"/>
                                      <a:gd name="T30" fmla="*/ 48 w 105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0">
                                        <a:moveTo>
                                          <a:pt x="48" y="2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8" y="20"/>
                                        </a:lnTo>
                                        <a:close/>
                                        <a:moveTo>
                                          <a:pt x="48" y="20"/>
                                        </a:moveTo>
                                        <a:lnTo>
                                          <a:pt x="35" y="28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8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5" name="Freeform 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1464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0 h 20"/>
                                      <a:gd name="T2" fmla="*/ 57 w 57"/>
                                      <a:gd name="T3" fmla="*/ 0 h 20"/>
                                      <a:gd name="T4" fmla="*/ 0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2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6" name="Freeform 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47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0 h 20"/>
                                      <a:gd name="T2" fmla="*/ 35 w 48"/>
                                      <a:gd name="T3" fmla="*/ 18 h 20"/>
                                      <a:gd name="T4" fmla="*/ 23 w 48"/>
                                      <a:gd name="T5" fmla="*/ 20 h 20"/>
                                      <a:gd name="T6" fmla="*/ 10 w 48"/>
                                      <a:gd name="T7" fmla="*/ 18 h 20"/>
                                      <a:gd name="T8" fmla="*/ 0 w 48"/>
                                      <a:gd name="T9" fmla="*/ 10 h 20"/>
                                      <a:gd name="T10" fmla="*/ 5 w 48"/>
                                      <a:gd name="T11" fmla="*/ 5 h 20"/>
                                      <a:gd name="T12" fmla="*/ 10 w 48"/>
                                      <a:gd name="T13" fmla="*/ 3 h 20"/>
                                      <a:gd name="T14" fmla="*/ 18 w 48"/>
                                      <a:gd name="T15" fmla="*/ 0 h 20"/>
                                      <a:gd name="T16" fmla="*/ 25 w 48"/>
                                      <a:gd name="T17" fmla="*/ 0 h 20"/>
                                      <a:gd name="T18" fmla="*/ 30 w 48"/>
                                      <a:gd name="T19" fmla="*/ 0 h 20"/>
                                      <a:gd name="T20" fmla="*/ 38 w 48"/>
                                      <a:gd name="T21" fmla="*/ 3 h 20"/>
                                      <a:gd name="T22" fmla="*/ 43 w 48"/>
                                      <a:gd name="T23" fmla="*/ 5 h 20"/>
                                      <a:gd name="T24" fmla="*/ 48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48" y="1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7" name="Freeform 6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0" y="1434"/>
                                    <a:ext cx="107" cy="43"/>
                                  </a:xfrm>
                                  <a:custGeom>
                                    <a:avLst/>
                                    <a:gdLst>
                                      <a:gd name="T0" fmla="*/ 50 w 107"/>
                                      <a:gd name="T1" fmla="*/ 30 h 43"/>
                                      <a:gd name="T2" fmla="*/ 107 w 107"/>
                                      <a:gd name="T3" fmla="*/ 0 h 43"/>
                                      <a:gd name="T4" fmla="*/ 50 w 107"/>
                                      <a:gd name="T5" fmla="*/ 30 h 43"/>
                                      <a:gd name="T6" fmla="*/ 50 w 107"/>
                                      <a:gd name="T7" fmla="*/ 30 h 43"/>
                                      <a:gd name="T8" fmla="*/ 38 w 107"/>
                                      <a:gd name="T9" fmla="*/ 38 h 43"/>
                                      <a:gd name="T10" fmla="*/ 23 w 107"/>
                                      <a:gd name="T11" fmla="*/ 43 h 43"/>
                                      <a:gd name="T12" fmla="*/ 13 w 107"/>
                                      <a:gd name="T13" fmla="*/ 43 h 43"/>
                                      <a:gd name="T14" fmla="*/ 0 w 107"/>
                                      <a:gd name="T15" fmla="*/ 38 h 43"/>
                                      <a:gd name="T16" fmla="*/ 5 w 107"/>
                                      <a:gd name="T17" fmla="*/ 33 h 43"/>
                                      <a:gd name="T18" fmla="*/ 10 w 107"/>
                                      <a:gd name="T19" fmla="*/ 28 h 43"/>
                                      <a:gd name="T20" fmla="*/ 18 w 107"/>
                                      <a:gd name="T21" fmla="*/ 25 h 43"/>
                                      <a:gd name="T22" fmla="*/ 25 w 107"/>
                                      <a:gd name="T23" fmla="*/ 23 h 43"/>
                                      <a:gd name="T24" fmla="*/ 33 w 107"/>
                                      <a:gd name="T25" fmla="*/ 23 h 43"/>
                                      <a:gd name="T26" fmla="*/ 40 w 107"/>
                                      <a:gd name="T27" fmla="*/ 23 h 43"/>
                                      <a:gd name="T28" fmla="*/ 45 w 107"/>
                                      <a:gd name="T29" fmla="*/ 25 h 43"/>
                                      <a:gd name="T30" fmla="*/ 50 w 107"/>
                                      <a:gd name="T31" fmla="*/ 3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43">
                                        <a:moveTo>
                                          <a:pt x="50" y="3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50" y="30"/>
                                        </a:lnTo>
                                        <a:close/>
                                        <a:moveTo>
                                          <a:pt x="50" y="30"/>
                                        </a:moveTo>
                                        <a:lnTo>
                                          <a:pt x="38" y="3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5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8" name="Freeform 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434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30 h 30"/>
                                      <a:gd name="T2" fmla="*/ 57 w 57"/>
                                      <a:gd name="T3" fmla="*/ 0 h 30"/>
                                      <a:gd name="T4" fmla="*/ 0 w 57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30">
                                        <a:moveTo>
                                          <a:pt x="0" y="3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9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45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7 h 20"/>
                                      <a:gd name="T2" fmla="*/ 38 w 50"/>
                                      <a:gd name="T3" fmla="*/ 15 h 20"/>
                                      <a:gd name="T4" fmla="*/ 23 w 50"/>
                                      <a:gd name="T5" fmla="*/ 20 h 20"/>
                                      <a:gd name="T6" fmla="*/ 13 w 50"/>
                                      <a:gd name="T7" fmla="*/ 20 h 20"/>
                                      <a:gd name="T8" fmla="*/ 0 w 50"/>
                                      <a:gd name="T9" fmla="*/ 15 h 20"/>
                                      <a:gd name="T10" fmla="*/ 5 w 50"/>
                                      <a:gd name="T11" fmla="*/ 10 h 20"/>
                                      <a:gd name="T12" fmla="*/ 10 w 50"/>
                                      <a:gd name="T13" fmla="*/ 5 h 20"/>
                                      <a:gd name="T14" fmla="*/ 18 w 50"/>
                                      <a:gd name="T15" fmla="*/ 2 h 20"/>
                                      <a:gd name="T16" fmla="*/ 25 w 50"/>
                                      <a:gd name="T17" fmla="*/ 0 h 20"/>
                                      <a:gd name="T18" fmla="*/ 33 w 50"/>
                                      <a:gd name="T19" fmla="*/ 0 h 20"/>
                                      <a:gd name="T20" fmla="*/ 40 w 50"/>
                                      <a:gd name="T21" fmla="*/ 0 h 20"/>
                                      <a:gd name="T22" fmla="*/ 45 w 50"/>
                                      <a:gd name="T23" fmla="*/ 2 h 20"/>
                                      <a:gd name="T24" fmla="*/ 5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7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0" name="Freeform 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38"/>
                                      <a:gd name="T2" fmla="*/ 24 w 27"/>
                                      <a:gd name="T3" fmla="*/ 13 h 38"/>
                                      <a:gd name="T4" fmla="*/ 19 w 27"/>
                                      <a:gd name="T5" fmla="*/ 23 h 38"/>
                                      <a:gd name="T6" fmla="*/ 9 w 27"/>
                                      <a:gd name="T7" fmla="*/ 33 h 38"/>
                                      <a:gd name="T8" fmla="*/ 0 w 27"/>
                                      <a:gd name="T9" fmla="*/ 38 h 38"/>
                                      <a:gd name="T10" fmla="*/ 0 w 27"/>
                                      <a:gd name="T11" fmla="*/ 28 h 38"/>
                                      <a:gd name="T12" fmla="*/ 5 w 27"/>
                                      <a:gd name="T13" fmla="*/ 15 h 38"/>
                                      <a:gd name="T14" fmla="*/ 14 w 27"/>
                                      <a:gd name="T15" fmla="*/ 5 h 38"/>
                                      <a:gd name="T16" fmla="*/ 27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27" y="0"/>
                                        </a:moveTo>
                                        <a:lnTo>
                                          <a:pt x="24" y="13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9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1" name="Freeform 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38"/>
                                      <a:gd name="T2" fmla="*/ 24 w 27"/>
                                      <a:gd name="T3" fmla="*/ 13 h 38"/>
                                      <a:gd name="T4" fmla="*/ 19 w 27"/>
                                      <a:gd name="T5" fmla="*/ 23 h 38"/>
                                      <a:gd name="T6" fmla="*/ 9 w 27"/>
                                      <a:gd name="T7" fmla="*/ 33 h 38"/>
                                      <a:gd name="T8" fmla="*/ 0 w 27"/>
                                      <a:gd name="T9" fmla="*/ 38 h 38"/>
                                      <a:gd name="T10" fmla="*/ 0 w 27"/>
                                      <a:gd name="T11" fmla="*/ 28 h 38"/>
                                      <a:gd name="T12" fmla="*/ 5 w 27"/>
                                      <a:gd name="T13" fmla="*/ 15 h 38"/>
                                      <a:gd name="T14" fmla="*/ 14 w 27"/>
                                      <a:gd name="T15" fmla="*/ 5 h 38"/>
                                      <a:gd name="T16" fmla="*/ 27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27" y="0"/>
                                        </a:moveTo>
                                        <a:lnTo>
                                          <a:pt x="24" y="13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9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2" name="Freeform 6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1467"/>
                                    <a:ext cx="74" cy="75"/>
                                  </a:xfrm>
                                  <a:custGeom>
                                    <a:avLst/>
                                    <a:gdLst>
                                      <a:gd name="T0" fmla="*/ 30 w 74"/>
                                      <a:gd name="T1" fmla="*/ 37 h 75"/>
                                      <a:gd name="T2" fmla="*/ 27 w 74"/>
                                      <a:gd name="T3" fmla="*/ 50 h 75"/>
                                      <a:gd name="T4" fmla="*/ 22 w 74"/>
                                      <a:gd name="T5" fmla="*/ 60 h 75"/>
                                      <a:gd name="T6" fmla="*/ 12 w 74"/>
                                      <a:gd name="T7" fmla="*/ 70 h 75"/>
                                      <a:gd name="T8" fmla="*/ 0 w 74"/>
                                      <a:gd name="T9" fmla="*/ 75 h 75"/>
                                      <a:gd name="T10" fmla="*/ 2 w 74"/>
                                      <a:gd name="T11" fmla="*/ 65 h 75"/>
                                      <a:gd name="T12" fmla="*/ 7 w 74"/>
                                      <a:gd name="T13" fmla="*/ 52 h 75"/>
                                      <a:gd name="T14" fmla="*/ 17 w 74"/>
                                      <a:gd name="T15" fmla="*/ 42 h 75"/>
                                      <a:gd name="T16" fmla="*/ 30 w 74"/>
                                      <a:gd name="T17" fmla="*/ 37 h 75"/>
                                      <a:gd name="T18" fmla="*/ 30 w 74"/>
                                      <a:gd name="T19" fmla="*/ 37 h 75"/>
                                      <a:gd name="T20" fmla="*/ 74 w 74"/>
                                      <a:gd name="T21" fmla="*/ 0 h 75"/>
                                      <a:gd name="T22" fmla="*/ 30 w 74"/>
                                      <a:gd name="T23" fmla="*/ 37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75">
                                        <a:moveTo>
                                          <a:pt x="30" y="37"/>
                                        </a:moveTo>
                                        <a:lnTo>
                                          <a:pt x="27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65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30" y="37"/>
                                        </a:lnTo>
                                        <a:close/>
                                        <a:moveTo>
                                          <a:pt x="30" y="37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3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3" name="Freeform 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1504"/>
                                    <a:ext cx="30" cy="38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38"/>
                                      <a:gd name="T2" fmla="*/ 27 w 30"/>
                                      <a:gd name="T3" fmla="*/ 13 h 38"/>
                                      <a:gd name="T4" fmla="*/ 22 w 30"/>
                                      <a:gd name="T5" fmla="*/ 23 h 38"/>
                                      <a:gd name="T6" fmla="*/ 12 w 30"/>
                                      <a:gd name="T7" fmla="*/ 33 h 38"/>
                                      <a:gd name="T8" fmla="*/ 0 w 30"/>
                                      <a:gd name="T9" fmla="*/ 38 h 38"/>
                                      <a:gd name="T10" fmla="*/ 2 w 30"/>
                                      <a:gd name="T11" fmla="*/ 28 h 38"/>
                                      <a:gd name="T12" fmla="*/ 7 w 30"/>
                                      <a:gd name="T13" fmla="*/ 15 h 38"/>
                                      <a:gd name="T14" fmla="*/ 17 w 30"/>
                                      <a:gd name="T15" fmla="*/ 5 h 38"/>
                                      <a:gd name="T16" fmla="*/ 30 w 30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38">
                                        <a:moveTo>
                                          <a:pt x="30" y="0"/>
                                        </a:moveTo>
                                        <a:lnTo>
                                          <a:pt x="27" y="13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4" name="Freeform 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67"/>
                                    <a:ext cx="44" cy="37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37 h 37"/>
                                      <a:gd name="T2" fmla="*/ 44 w 44"/>
                                      <a:gd name="T3" fmla="*/ 0 h 37"/>
                                      <a:gd name="T4" fmla="*/ 0 w 44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37">
                                        <a:moveTo>
                                          <a:pt x="0" y="37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5" name="Freeform 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2 h 40"/>
                                      <a:gd name="T4" fmla="*/ 20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27 h 40"/>
                                      <a:gd name="T12" fmla="*/ 5 w 25"/>
                                      <a:gd name="T13" fmla="*/ 17 h 40"/>
                                      <a:gd name="T14" fmla="*/ 15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6" name="Freeform 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2 h 40"/>
                                      <a:gd name="T4" fmla="*/ 20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27 h 40"/>
                                      <a:gd name="T12" fmla="*/ 5 w 25"/>
                                      <a:gd name="T13" fmla="*/ 17 h 40"/>
                                      <a:gd name="T14" fmla="*/ 15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7" name="Freeform 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0 h 40"/>
                                      <a:gd name="T2" fmla="*/ 42 w 42"/>
                                      <a:gd name="T3" fmla="*/ 0 h 40"/>
                                      <a:gd name="T4" fmla="*/ 0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4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8" name="Freeform 6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0 h 40"/>
                                      <a:gd name="T2" fmla="*/ 42 w 42"/>
                                      <a:gd name="T3" fmla="*/ 0 h 40"/>
                                      <a:gd name="T4" fmla="*/ 0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4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9" name="Freeform 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2 w 25"/>
                                      <a:gd name="T3" fmla="*/ 12 h 40"/>
                                      <a:gd name="T4" fmla="*/ 17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7 h 40"/>
                                      <a:gd name="T14" fmla="*/ 12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0" name="Freeform 6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2 w 25"/>
                                      <a:gd name="T3" fmla="*/ 12 h 40"/>
                                      <a:gd name="T4" fmla="*/ 17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7 h 40"/>
                                      <a:gd name="T14" fmla="*/ 12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1" name="Freeform 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0 h 40"/>
                                      <a:gd name="T2" fmla="*/ 37 w 37"/>
                                      <a:gd name="T3" fmla="*/ 0 h 40"/>
                                      <a:gd name="T4" fmla="*/ 0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0" y="4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2" name="Freeform 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0 h 40"/>
                                      <a:gd name="T2" fmla="*/ 37 w 37"/>
                                      <a:gd name="T3" fmla="*/ 0 h 40"/>
                                      <a:gd name="T4" fmla="*/ 0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0" y="4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3" name="Freeform 6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22 w 22"/>
                                      <a:gd name="T3" fmla="*/ 12 h 42"/>
                                      <a:gd name="T4" fmla="*/ 19 w 22"/>
                                      <a:gd name="T5" fmla="*/ 25 h 42"/>
                                      <a:gd name="T6" fmla="*/ 12 w 22"/>
                                      <a:gd name="T7" fmla="*/ 35 h 42"/>
                                      <a:gd name="T8" fmla="*/ 2 w 22"/>
                                      <a:gd name="T9" fmla="*/ 42 h 42"/>
                                      <a:gd name="T10" fmla="*/ 0 w 22"/>
                                      <a:gd name="T11" fmla="*/ 30 h 42"/>
                                      <a:gd name="T12" fmla="*/ 5 w 22"/>
                                      <a:gd name="T13" fmla="*/ 17 h 42"/>
                                      <a:gd name="T14" fmla="*/ 12 w 22"/>
                                      <a:gd name="T15" fmla="*/ 7 h 42"/>
                                      <a:gd name="T16" fmla="*/ 22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4" name="Freeform 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22 w 22"/>
                                      <a:gd name="T3" fmla="*/ 12 h 42"/>
                                      <a:gd name="T4" fmla="*/ 19 w 22"/>
                                      <a:gd name="T5" fmla="*/ 25 h 42"/>
                                      <a:gd name="T6" fmla="*/ 12 w 22"/>
                                      <a:gd name="T7" fmla="*/ 35 h 42"/>
                                      <a:gd name="T8" fmla="*/ 2 w 22"/>
                                      <a:gd name="T9" fmla="*/ 42 h 42"/>
                                      <a:gd name="T10" fmla="*/ 0 w 22"/>
                                      <a:gd name="T11" fmla="*/ 30 h 42"/>
                                      <a:gd name="T12" fmla="*/ 5 w 22"/>
                                      <a:gd name="T13" fmla="*/ 17 h 42"/>
                                      <a:gd name="T14" fmla="*/ 12 w 22"/>
                                      <a:gd name="T15" fmla="*/ 7 h 42"/>
                                      <a:gd name="T16" fmla="*/ 22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5" name="Freeform 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5 h 45"/>
                                      <a:gd name="T2" fmla="*/ 37 w 37"/>
                                      <a:gd name="T3" fmla="*/ 0 h 45"/>
                                      <a:gd name="T4" fmla="*/ 0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0" y="4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6" name="Freeform 6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5 h 45"/>
                                      <a:gd name="T2" fmla="*/ 37 w 37"/>
                                      <a:gd name="T3" fmla="*/ 0 h 45"/>
                                      <a:gd name="T4" fmla="*/ 0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0" y="4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7" name="Freeform 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8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5 h 43"/>
                                      <a:gd name="T4" fmla="*/ 17 w 22"/>
                                      <a:gd name="T5" fmla="*/ 25 h 43"/>
                                      <a:gd name="T6" fmla="*/ 12 w 22"/>
                                      <a:gd name="T7" fmla="*/ 35 h 43"/>
                                      <a:gd name="T8" fmla="*/ 2 w 22"/>
                                      <a:gd name="T9" fmla="*/ 43 h 43"/>
                                      <a:gd name="T10" fmla="*/ 0 w 22"/>
                                      <a:gd name="T11" fmla="*/ 33 h 43"/>
                                      <a:gd name="T12" fmla="*/ 5 w 22"/>
                                      <a:gd name="T13" fmla="*/ 20 h 43"/>
                                      <a:gd name="T14" fmla="*/ 12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8" name="Freeform 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8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5 h 43"/>
                                      <a:gd name="T4" fmla="*/ 17 w 22"/>
                                      <a:gd name="T5" fmla="*/ 25 h 43"/>
                                      <a:gd name="T6" fmla="*/ 12 w 22"/>
                                      <a:gd name="T7" fmla="*/ 35 h 43"/>
                                      <a:gd name="T8" fmla="*/ 2 w 22"/>
                                      <a:gd name="T9" fmla="*/ 43 h 43"/>
                                      <a:gd name="T10" fmla="*/ 0 w 22"/>
                                      <a:gd name="T11" fmla="*/ 33 h 43"/>
                                      <a:gd name="T12" fmla="*/ 5 w 22"/>
                                      <a:gd name="T13" fmla="*/ 20 h 43"/>
                                      <a:gd name="T14" fmla="*/ 12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9" name="Freeform 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4 h 44"/>
                                      <a:gd name="T2" fmla="*/ 38 w 38"/>
                                      <a:gd name="T3" fmla="*/ 0 h 44"/>
                                      <a:gd name="T4" fmla="*/ 0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0" y="44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0" name="Freeform 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4 h 44"/>
                                      <a:gd name="T2" fmla="*/ 38 w 38"/>
                                      <a:gd name="T3" fmla="*/ 0 h 44"/>
                                      <a:gd name="T4" fmla="*/ 0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0" y="44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1" name="Freeform 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39"/>
                                      <a:gd name="T2" fmla="*/ 27 w 27"/>
                                      <a:gd name="T3" fmla="*/ 7 h 39"/>
                                      <a:gd name="T4" fmla="*/ 27 w 27"/>
                                      <a:gd name="T5" fmla="*/ 12 h 39"/>
                                      <a:gd name="T6" fmla="*/ 27 w 27"/>
                                      <a:gd name="T7" fmla="*/ 19 h 39"/>
                                      <a:gd name="T8" fmla="*/ 25 w 27"/>
                                      <a:gd name="T9" fmla="*/ 24 h 39"/>
                                      <a:gd name="T10" fmla="*/ 15 w 27"/>
                                      <a:gd name="T11" fmla="*/ 34 h 39"/>
                                      <a:gd name="T12" fmla="*/ 0 w 27"/>
                                      <a:gd name="T13" fmla="*/ 39 h 39"/>
                                      <a:gd name="T14" fmla="*/ 0 w 27"/>
                                      <a:gd name="T15" fmla="*/ 29 h 39"/>
                                      <a:gd name="T16" fmla="*/ 5 w 27"/>
                                      <a:gd name="T17" fmla="*/ 17 h 39"/>
                                      <a:gd name="T18" fmla="*/ 15 w 27"/>
                                      <a:gd name="T19" fmla="*/ 7 h 39"/>
                                      <a:gd name="T20" fmla="*/ 25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5" y="0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7" y="1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2" name="Freeform 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39"/>
                                      <a:gd name="T2" fmla="*/ 27 w 27"/>
                                      <a:gd name="T3" fmla="*/ 7 h 39"/>
                                      <a:gd name="T4" fmla="*/ 27 w 27"/>
                                      <a:gd name="T5" fmla="*/ 12 h 39"/>
                                      <a:gd name="T6" fmla="*/ 27 w 27"/>
                                      <a:gd name="T7" fmla="*/ 19 h 39"/>
                                      <a:gd name="T8" fmla="*/ 25 w 27"/>
                                      <a:gd name="T9" fmla="*/ 24 h 39"/>
                                      <a:gd name="T10" fmla="*/ 15 w 27"/>
                                      <a:gd name="T11" fmla="*/ 34 h 39"/>
                                      <a:gd name="T12" fmla="*/ 0 w 27"/>
                                      <a:gd name="T13" fmla="*/ 39 h 39"/>
                                      <a:gd name="T14" fmla="*/ 0 w 27"/>
                                      <a:gd name="T15" fmla="*/ 29 h 39"/>
                                      <a:gd name="T16" fmla="*/ 5 w 27"/>
                                      <a:gd name="T17" fmla="*/ 17 h 39"/>
                                      <a:gd name="T18" fmla="*/ 15 w 27"/>
                                      <a:gd name="T19" fmla="*/ 7 h 39"/>
                                      <a:gd name="T20" fmla="*/ 25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5" y="0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7" y="1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3" name="Freeform 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8 h 48"/>
                                      <a:gd name="T2" fmla="*/ 42 w 42"/>
                                      <a:gd name="T3" fmla="*/ 0 h 48"/>
                                      <a:gd name="T4" fmla="*/ 0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0" y="48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4" name="Freeform 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8 h 48"/>
                                      <a:gd name="T2" fmla="*/ 42 w 42"/>
                                      <a:gd name="T3" fmla="*/ 0 h 48"/>
                                      <a:gd name="T4" fmla="*/ 0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0" y="48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5" name="Freeform 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35 w 84"/>
                                      <a:gd name="T1" fmla="*/ 37 h 72"/>
                                      <a:gd name="T2" fmla="*/ 84 w 84"/>
                                      <a:gd name="T3" fmla="*/ 0 h 72"/>
                                      <a:gd name="T4" fmla="*/ 35 w 84"/>
                                      <a:gd name="T5" fmla="*/ 37 h 72"/>
                                      <a:gd name="T6" fmla="*/ 35 w 84"/>
                                      <a:gd name="T7" fmla="*/ 37 h 72"/>
                                      <a:gd name="T8" fmla="*/ 35 w 84"/>
                                      <a:gd name="T9" fmla="*/ 37 h 72"/>
                                      <a:gd name="T10" fmla="*/ 30 w 84"/>
                                      <a:gd name="T11" fmla="*/ 50 h 72"/>
                                      <a:gd name="T12" fmla="*/ 22 w 84"/>
                                      <a:gd name="T13" fmla="*/ 60 h 72"/>
                                      <a:gd name="T14" fmla="*/ 12 w 84"/>
                                      <a:gd name="T15" fmla="*/ 67 h 72"/>
                                      <a:gd name="T16" fmla="*/ 0 w 84"/>
                                      <a:gd name="T17" fmla="*/ 72 h 72"/>
                                      <a:gd name="T18" fmla="*/ 0 w 84"/>
                                      <a:gd name="T19" fmla="*/ 67 h 72"/>
                                      <a:gd name="T20" fmla="*/ 2 w 84"/>
                                      <a:gd name="T21" fmla="*/ 62 h 72"/>
                                      <a:gd name="T22" fmla="*/ 5 w 84"/>
                                      <a:gd name="T23" fmla="*/ 55 h 72"/>
                                      <a:gd name="T24" fmla="*/ 10 w 84"/>
                                      <a:gd name="T25" fmla="*/ 50 h 72"/>
                                      <a:gd name="T26" fmla="*/ 15 w 84"/>
                                      <a:gd name="T27" fmla="*/ 45 h 72"/>
                                      <a:gd name="T28" fmla="*/ 22 w 84"/>
                                      <a:gd name="T29" fmla="*/ 40 h 72"/>
                                      <a:gd name="T30" fmla="*/ 27 w 84"/>
                                      <a:gd name="T31" fmla="*/ 37 h 72"/>
                                      <a:gd name="T32" fmla="*/ 35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35" y="37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6" name="Freeform 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35 w 84"/>
                                      <a:gd name="T1" fmla="*/ 37 h 72"/>
                                      <a:gd name="T2" fmla="*/ 84 w 84"/>
                                      <a:gd name="T3" fmla="*/ 0 h 72"/>
                                      <a:gd name="T4" fmla="*/ 35 w 84"/>
                                      <a:gd name="T5" fmla="*/ 37 h 72"/>
                                      <a:gd name="T6" fmla="*/ 35 w 84"/>
                                      <a:gd name="T7" fmla="*/ 37 h 72"/>
                                      <a:gd name="T8" fmla="*/ 35 w 84"/>
                                      <a:gd name="T9" fmla="*/ 37 h 72"/>
                                      <a:gd name="T10" fmla="*/ 30 w 84"/>
                                      <a:gd name="T11" fmla="*/ 50 h 72"/>
                                      <a:gd name="T12" fmla="*/ 22 w 84"/>
                                      <a:gd name="T13" fmla="*/ 60 h 72"/>
                                      <a:gd name="T14" fmla="*/ 12 w 84"/>
                                      <a:gd name="T15" fmla="*/ 67 h 72"/>
                                      <a:gd name="T16" fmla="*/ 0 w 84"/>
                                      <a:gd name="T17" fmla="*/ 72 h 72"/>
                                      <a:gd name="T18" fmla="*/ 0 w 84"/>
                                      <a:gd name="T19" fmla="*/ 67 h 72"/>
                                      <a:gd name="T20" fmla="*/ 2 w 84"/>
                                      <a:gd name="T21" fmla="*/ 62 h 72"/>
                                      <a:gd name="T22" fmla="*/ 5 w 84"/>
                                      <a:gd name="T23" fmla="*/ 55 h 72"/>
                                      <a:gd name="T24" fmla="*/ 10 w 84"/>
                                      <a:gd name="T25" fmla="*/ 50 h 72"/>
                                      <a:gd name="T26" fmla="*/ 15 w 84"/>
                                      <a:gd name="T27" fmla="*/ 45 h 72"/>
                                      <a:gd name="T28" fmla="*/ 22 w 84"/>
                                      <a:gd name="T29" fmla="*/ 40 h 72"/>
                                      <a:gd name="T30" fmla="*/ 27 w 84"/>
                                      <a:gd name="T31" fmla="*/ 37 h 72"/>
                                      <a:gd name="T32" fmla="*/ 35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35" y="37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7" name="Freeform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35 w 80"/>
                                      <a:gd name="T1" fmla="*/ 38 h 75"/>
                                      <a:gd name="T2" fmla="*/ 80 w 80"/>
                                      <a:gd name="T3" fmla="*/ 0 h 75"/>
                                      <a:gd name="T4" fmla="*/ 35 w 80"/>
                                      <a:gd name="T5" fmla="*/ 38 h 75"/>
                                      <a:gd name="T6" fmla="*/ 35 w 80"/>
                                      <a:gd name="T7" fmla="*/ 38 h 75"/>
                                      <a:gd name="T8" fmla="*/ 35 w 80"/>
                                      <a:gd name="T9" fmla="*/ 38 h 75"/>
                                      <a:gd name="T10" fmla="*/ 30 w 80"/>
                                      <a:gd name="T11" fmla="*/ 50 h 75"/>
                                      <a:gd name="T12" fmla="*/ 22 w 80"/>
                                      <a:gd name="T13" fmla="*/ 60 h 75"/>
                                      <a:gd name="T14" fmla="*/ 13 w 80"/>
                                      <a:gd name="T15" fmla="*/ 68 h 75"/>
                                      <a:gd name="T16" fmla="*/ 0 w 80"/>
                                      <a:gd name="T17" fmla="*/ 75 h 75"/>
                                      <a:gd name="T18" fmla="*/ 0 w 80"/>
                                      <a:gd name="T19" fmla="*/ 68 h 75"/>
                                      <a:gd name="T20" fmla="*/ 3 w 80"/>
                                      <a:gd name="T21" fmla="*/ 63 h 75"/>
                                      <a:gd name="T22" fmla="*/ 5 w 80"/>
                                      <a:gd name="T23" fmla="*/ 58 h 75"/>
                                      <a:gd name="T24" fmla="*/ 10 w 80"/>
                                      <a:gd name="T25" fmla="*/ 50 h 75"/>
                                      <a:gd name="T26" fmla="*/ 15 w 80"/>
                                      <a:gd name="T27" fmla="*/ 45 h 75"/>
                                      <a:gd name="T28" fmla="*/ 22 w 80"/>
                                      <a:gd name="T29" fmla="*/ 43 h 75"/>
                                      <a:gd name="T30" fmla="*/ 27 w 80"/>
                                      <a:gd name="T31" fmla="*/ 40 h 75"/>
                                      <a:gd name="T32" fmla="*/ 3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35" y="38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3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8" name="Freeform 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35 w 80"/>
                                      <a:gd name="T1" fmla="*/ 38 h 75"/>
                                      <a:gd name="T2" fmla="*/ 80 w 80"/>
                                      <a:gd name="T3" fmla="*/ 0 h 75"/>
                                      <a:gd name="T4" fmla="*/ 35 w 80"/>
                                      <a:gd name="T5" fmla="*/ 38 h 75"/>
                                      <a:gd name="T6" fmla="*/ 35 w 80"/>
                                      <a:gd name="T7" fmla="*/ 38 h 75"/>
                                      <a:gd name="T8" fmla="*/ 35 w 80"/>
                                      <a:gd name="T9" fmla="*/ 38 h 75"/>
                                      <a:gd name="T10" fmla="*/ 30 w 80"/>
                                      <a:gd name="T11" fmla="*/ 50 h 75"/>
                                      <a:gd name="T12" fmla="*/ 22 w 80"/>
                                      <a:gd name="T13" fmla="*/ 60 h 75"/>
                                      <a:gd name="T14" fmla="*/ 13 w 80"/>
                                      <a:gd name="T15" fmla="*/ 68 h 75"/>
                                      <a:gd name="T16" fmla="*/ 0 w 80"/>
                                      <a:gd name="T17" fmla="*/ 75 h 75"/>
                                      <a:gd name="T18" fmla="*/ 0 w 80"/>
                                      <a:gd name="T19" fmla="*/ 68 h 75"/>
                                      <a:gd name="T20" fmla="*/ 3 w 80"/>
                                      <a:gd name="T21" fmla="*/ 63 h 75"/>
                                      <a:gd name="T22" fmla="*/ 5 w 80"/>
                                      <a:gd name="T23" fmla="*/ 58 h 75"/>
                                      <a:gd name="T24" fmla="*/ 10 w 80"/>
                                      <a:gd name="T25" fmla="*/ 50 h 75"/>
                                      <a:gd name="T26" fmla="*/ 15 w 80"/>
                                      <a:gd name="T27" fmla="*/ 45 h 75"/>
                                      <a:gd name="T28" fmla="*/ 22 w 80"/>
                                      <a:gd name="T29" fmla="*/ 43 h 75"/>
                                      <a:gd name="T30" fmla="*/ 27 w 80"/>
                                      <a:gd name="T31" fmla="*/ 40 h 75"/>
                                      <a:gd name="T32" fmla="*/ 3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35" y="38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35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9" name="Freeform 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7 h 37"/>
                                      <a:gd name="T2" fmla="*/ 42 w 42"/>
                                      <a:gd name="T3" fmla="*/ 0 h 37"/>
                                      <a:gd name="T4" fmla="*/ 0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37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0" name="Freeform 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7 h 37"/>
                                      <a:gd name="T2" fmla="*/ 42 w 42"/>
                                      <a:gd name="T3" fmla="*/ 0 h 37"/>
                                      <a:gd name="T4" fmla="*/ 0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37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1" name="Freeform 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1502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22 h 32"/>
                                      <a:gd name="T2" fmla="*/ 105 w 105"/>
                                      <a:gd name="T3" fmla="*/ 0 h 32"/>
                                      <a:gd name="T4" fmla="*/ 48 w 105"/>
                                      <a:gd name="T5" fmla="*/ 22 h 32"/>
                                      <a:gd name="T6" fmla="*/ 48 w 105"/>
                                      <a:gd name="T7" fmla="*/ 22 h 32"/>
                                      <a:gd name="T8" fmla="*/ 35 w 105"/>
                                      <a:gd name="T9" fmla="*/ 30 h 32"/>
                                      <a:gd name="T10" fmla="*/ 23 w 105"/>
                                      <a:gd name="T11" fmla="*/ 32 h 32"/>
                                      <a:gd name="T12" fmla="*/ 13 w 105"/>
                                      <a:gd name="T13" fmla="*/ 30 h 32"/>
                                      <a:gd name="T14" fmla="*/ 0 w 105"/>
                                      <a:gd name="T15" fmla="*/ 25 h 32"/>
                                      <a:gd name="T16" fmla="*/ 5 w 105"/>
                                      <a:gd name="T17" fmla="*/ 20 h 32"/>
                                      <a:gd name="T18" fmla="*/ 10 w 105"/>
                                      <a:gd name="T19" fmla="*/ 17 h 32"/>
                                      <a:gd name="T20" fmla="*/ 18 w 105"/>
                                      <a:gd name="T21" fmla="*/ 15 h 32"/>
                                      <a:gd name="T22" fmla="*/ 23 w 105"/>
                                      <a:gd name="T23" fmla="*/ 12 h 32"/>
                                      <a:gd name="T24" fmla="*/ 30 w 105"/>
                                      <a:gd name="T25" fmla="*/ 12 h 32"/>
                                      <a:gd name="T26" fmla="*/ 38 w 105"/>
                                      <a:gd name="T27" fmla="*/ 15 h 32"/>
                                      <a:gd name="T28" fmla="*/ 43 w 105"/>
                                      <a:gd name="T29" fmla="*/ 17 h 32"/>
                                      <a:gd name="T30" fmla="*/ 48 w 105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2">
                                        <a:moveTo>
                                          <a:pt x="48" y="22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8" y="22"/>
                                        </a:lnTo>
                                        <a:close/>
                                        <a:moveTo>
                                          <a:pt x="48" y="22"/>
                                        </a:moveTo>
                                        <a:lnTo>
                                          <a:pt x="35" y="30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8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2" name="Freeform 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502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2 h 22"/>
                                      <a:gd name="T2" fmla="*/ 57 w 57"/>
                                      <a:gd name="T3" fmla="*/ 0 h 22"/>
                                      <a:gd name="T4" fmla="*/ 0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2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3" name="Freeform 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151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0 h 20"/>
                                      <a:gd name="T2" fmla="*/ 35 w 48"/>
                                      <a:gd name="T3" fmla="*/ 18 h 20"/>
                                      <a:gd name="T4" fmla="*/ 23 w 48"/>
                                      <a:gd name="T5" fmla="*/ 20 h 20"/>
                                      <a:gd name="T6" fmla="*/ 13 w 48"/>
                                      <a:gd name="T7" fmla="*/ 18 h 20"/>
                                      <a:gd name="T8" fmla="*/ 0 w 48"/>
                                      <a:gd name="T9" fmla="*/ 13 h 20"/>
                                      <a:gd name="T10" fmla="*/ 5 w 48"/>
                                      <a:gd name="T11" fmla="*/ 8 h 20"/>
                                      <a:gd name="T12" fmla="*/ 10 w 48"/>
                                      <a:gd name="T13" fmla="*/ 5 h 20"/>
                                      <a:gd name="T14" fmla="*/ 18 w 48"/>
                                      <a:gd name="T15" fmla="*/ 3 h 20"/>
                                      <a:gd name="T16" fmla="*/ 23 w 48"/>
                                      <a:gd name="T17" fmla="*/ 0 h 20"/>
                                      <a:gd name="T18" fmla="*/ 30 w 48"/>
                                      <a:gd name="T19" fmla="*/ 0 h 20"/>
                                      <a:gd name="T20" fmla="*/ 38 w 48"/>
                                      <a:gd name="T21" fmla="*/ 3 h 20"/>
                                      <a:gd name="T22" fmla="*/ 43 w 48"/>
                                      <a:gd name="T23" fmla="*/ 5 h 20"/>
                                      <a:gd name="T24" fmla="*/ 48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48" y="1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4" name="Freeform 7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7" y="1529"/>
                                    <a:ext cx="101" cy="18"/>
                                  </a:xfrm>
                                  <a:custGeom>
                                    <a:avLst/>
                                    <a:gdLst>
                                      <a:gd name="T0" fmla="*/ 47 w 101"/>
                                      <a:gd name="T1" fmla="*/ 8 h 18"/>
                                      <a:gd name="T2" fmla="*/ 101 w 101"/>
                                      <a:gd name="T3" fmla="*/ 0 h 18"/>
                                      <a:gd name="T4" fmla="*/ 47 w 101"/>
                                      <a:gd name="T5" fmla="*/ 8 h 18"/>
                                      <a:gd name="T6" fmla="*/ 47 w 101"/>
                                      <a:gd name="T7" fmla="*/ 8 h 18"/>
                                      <a:gd name="T8" fmla="*/ 34 w 101"/>
                                      <a:gd name="T9" fmla="*/ 15 h 18"/>
                                      <a:gd name="T10" fmla="*/ 22 w 101"/>
                                      <a:gd name="T11" fmla="*/ 18 h 18"/>
                                      <a:gd name="T12" fmla="*/ 9 w 101"/>
                                      <a:gd name="T13" fmla="*/ 15 h 18"/>
                                      <a:gd name="T14" fmla="*/ 0 w 101"/>
                                      <a:gd name="T15" fmla="*/ 10 h 18"/>
                                      <a:gd name="T16" fmla="*/ 2 w 101"/>
                                      <a:gd name="T17" fmla="*/ 5 h 18"/>
                                      <a:gd name="T18" fmla="*/ 9 w 101"/>
                                      <a:gd name="T19" fmla="*/ 3 h 18"/>
                                      <a:gd name="T20" fmla="*/ 14 w 101"/>
                                      <a:gd name="T21" fmla="*/ 0 h 18"/>
                                      <a:gd name="T22" fmla="*/ 22 w 101"/>
                                      <a:gd name="T23" fmla="*/ 0 h 18"/>
                                      <a:gd name="T24" fmla="*/ 29 w 101"/>
                                      <a:gd name="T25" fmla="*/ 0 h 18"/>
                                      <a:gd name="T26" fmla="*/ 34 w 101"/>
                                      <a:gd name="T27" fmla="*/ 0 h 18"/>
                                      <a:gd name="T28" fmla="*/ 42 w 101"/>
                                      <a:gd name="T29" fmla="*/ 3 h 18"/>
                                      <a:gd name="T30" fmla="*/ 47 w 101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8">
                                        <a:moveTo>
                                          <a:pt x="47" y="8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4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5" name="Freeform 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1529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8"/>
                                      <a:gd name="T2" fmla="*/ 54 w 54"/>
                                      <a:gd name="T3" fmla="*/ 0 h 8"/>
                                      <a:gd name="T4" fmla="*/ 0 w 54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8">
                                        <a:moveTo>
                                          <a:pt x="0" y="8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6" name="Freeform 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152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4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9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2 w 47"/>
                                      <a:gd name="T11" fmla="*/ 5 h 18"/>
                                      <a:gd name="T12" fmla="*/ 9 w 47"/>
                                      <a:gd name="T13" fmla="*/ 3 h 18"/>
                                      <a:gd name="T14" fmla="*/ 14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29 w 47"/>
                                      <a:gd name="T19" fmla="*/ 0 h 18"/>
                                      <a:gd name="T20" fmla="*/ 34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4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7" name="Freeform 7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7" y="154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5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3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8" name="Freeform 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4" y="154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9" name="Freeform 7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7" y="154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5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0" name="Freeform 7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1479"/>
                                    <a:ext cx="105" cy="38"/>
                                  </a:xfrm>
                                  <a:custGeom>
                                    <a:avLst/>
                                    <a:gdLst>
                                      <a:gd name="T0" fmla="*/ 47 w 105"/>
                                      <a:gd name="T1" fmla="*/ 25 h 38"/>
                                      <a:gd name="T2" fmla="*/ 105 w 105"/>
                                      <a:gd name="T3" fmla="*/ 0 h 38"/>
                                      <a:gd name="T4" fmla="*/ 47 w 105"/>
                                      <a:gd name="T5" fmla="*/ 25 h 38"/>
                                      <a:gd name="T6" fmla="*/ 50 w 105"/>
                                      <a:gd name="T7" fmla="*/ 25 h 38"/>
                                      <a:gd name="T8" fmla="*/ 37 w 105"/>
                                      <a:gd name="T9" fmla="*/ 33 h 38"/>
                                      <a:gd name="T10" fmla="*/ 25 w 105"/>
                                      <a:gd name="T11" fmla="*/ 38 h 38"/>
                                      <a:gd name="T12" fmla="*/ 13 w 105"/>
                                      <a:gd name="T13" fmla="*/ 35 h 38"/>
                                      <a:gd name="T14" fmla="*/ 0 w 105"/>
                                      <a:gd name="T15" fmla="*/ 30 h 38"/>
                                      <a:gd name="T16" fmla="*/ 5 w 105"/>
                                      <a:gd name="T17" fmla="*/ 25 h 38"/>
                                      <a:gd name="T18" fmla="*/ 10 w 105"/>
                                      <a:gd name="T19" fmla="*/ 20 h 38"/>
                                      <a:gd name="T20" fmla="*/ 18 w 105"/>
                                      <a:gd name="T21" fmla="*/ 18 h 38"/>
                                      <a:gd name="T22" fmla="*/ 25 w 105"/>
                                      <a:gd name="T23" fmla="*/ 18 h 38"/>
                                      <a:gd name="T24" fmla="*/ 30 w 105"/>
                                      <a:gd name="T25" fmla="*/ 18 h 38"/>
                                      <a:gd name="T26" fmla="*/ 37 w 105"/>
                                      <a:gd name="T27" fmla="*/ 18 h 38"/>
                                      <a:gd name="T28" fmla="*/ 42 w 105"/>
                                      <a:gd name="T29" fmla="*/ 23 h 38"/>
                                      <a:gd name="T30" fmla="*/ 50 w 105"/>
                                      <a:gd name="T31" fmla="*/ 25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8">
                                        <a:moveTo>
                                          <a:pt x="47" y="25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7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3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1" name="Freeform 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79"/>
                                    <a:ext cx="58" cy="2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25 h 25"/>
                                      <a:gd name="T2" fmla="*/ 58 w 58"/>
                                      <a:gd name="T3" fmla="*/ 0 h 25"/>
                                      <a:gd name="T4" fmla="*/ 0 w 5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25">
                                        <a:moveTo>
                                          <a:pt x="0" y="25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2" name="Freeform 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9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7 h 20"/>
                                      <a:gd name="T2" fmla="*/ 37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17 h 20"/>
                                      <a:gd name="T8" fmla="*/ 0 w 50"/>
                                      <a:gd name="T9" fmla="*/ 12 h 20"/>
                                      <a:gd name="T10" fmla="*/ 5 w 50"/>
                                      <a:gd name="T11" fmla="*/ 7 h 20"/>
                                      <a:gd name="T12" fmla="*/ 10 w 50"/>
                                      <a:gd name="T13" fmla="*/ 2 h 20"/>
                                      <a:gd name="T14" fmla="*/ 18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7 w 50"/>
                                      <a:gd name="T21" fmla="*/ 0 h 20"/>
                                      <a:gd name="T22" fmla="*/ 42 w 50"/>
                                      <a:gd name="T23" fmla="*/ 5 h 20"/>
                                      <a:gd name="T24" fmla="*/ 5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7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3" name="Freeform 7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91" y="1467"/>
                                    <a:ext cx="107" cy="30"/>
                                  </a:xfrm>
                                  <a:custGeom>
                                    <a:avLst/>
                                    <a:gdLst>
                                      <a:gd name="T0" fmla="*/ 47 w 107"/>
                                      <a:gd name="T1" fmla="*/ 20 h 30"/>
                                      <a:gd name="T2" fmla="*/ 107 w 107"/>
                                      <a:gd name="T3" fmla="*/ 0 h 30"/>
                                      <a:gd name="T4" fmla="*/ 47 w 107"/>
                                      <a:gd name="T5" fmla="*/ 20 h 30"/>
                                      <a:gd name="T6" fmla="*/ 47 w 107"/>
                                      <a:gd name="T7" fmla="*/ 20 h 30"/>
                                      <a:gd name="T8" fmla="*/ 35 w 107"/>
                                      <a:gd name="T9" fmla="*/ 27 h 30"/>
                                      <a:gd name="T10" fmla="*/ 22 w 107"/>
                                      <a:gd name="T11" fmla="*/ 30 h 30"/>
                                      <a:gd name="T12" fmla="*/ 10 w 107"/>
                                      <a:gd name="T13" fmla="*/ 30 h 30"/>
                                      <a:gd name="T14" fmla="*/ 0 w 107"/>
                                      <a:gd name="T15" fmla="*/ 25 h 30"/>
                                      <a:gd name="T16" fmla="*/ 5 w 107"/>
                                      <a:gd name="T17" fmla="*/ 20 h 30"/>
                                      <a:gd name="T18" fmla="*/ 10 w 107"/>
                                      <a:gd name="T19" fmla="*/ 15 h 30"/>
                                      <a:gd name="T20" fmla="*/ 15 w 107"/>
                                      <a:gd name="T21" fmla="*/ 12 h 30"/>
                                      <a:gd name="T22" fmla="*/ 22 w 107"/>
                                      <a:gd name="T23" fmla="*/ 12 h 30"/>
                                      <a:gd name="T24" fmla="*/ 30 w 107"/>
                                      <a:gd name="T25" fmla="*/ 12 h 30"/>
                                      <a:gd name="T26" fmla="*/ 35 w 107"/>
                                      <a:gd name="T27" fmla="*/ 12 h 30"/>
                                      <a:gd name="T28" fmla="*/ 42 w 107"/>
                                      <a:gd name="T29" fmla="*/ 15 h 30"/>
                                      <a:gd name="T30" fmla="*/ 47 w 107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30">
                                        <a:moveTo>
                                          <a:pt x="47" y="2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  <a:moveTo>
                                          <a:pt x="47" y="20"/>
                                        </a:moveTo>
                                        <a:lnTo>
                                          <a:pt x="35" y="2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5" y="12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4" name="Freeform 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" y="1467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0 h 20"/>
                                      <a:gd name="T2" fmla="*/ 60 w 60"/>
                                      <a:gd name="T3" fmla="*/ 0 h 20"/>
                                      <a:gd name="T4" fmla="*/ 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0" y="2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5" name="Freeform 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147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8 h 18"/>
                                      <a:gd name="T8" fmla="*/ 0 w 47"/>
                                      <a:gd name="T9" fmla="*/ 13 h 18"/>
                                      <a:gd name="T10" fmla="*/ 5 w 47"/>
                                      <a:gd name="T11" fmla="*/ 8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6" name="Freeform 7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16" y="1454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18 h 28"/>
                                      <a:gd name="T2" fmla="*/ 102 w 102"/>
                                      <a:gd name="T3" fmla="*/ 0 h 28"/>
                                      <a:gd name="T4" fmla="*/ 47 w 102"/>
                                      <a:gd name="T5" fmla="*/ 18 h 28"/>
                                      <a:gd name="T6" fmla="*/ 47 w 102"/>
                                      <a:gd name="T7" fmla="*/ 18 h 28"/>
                                      <a:gd name="T8" fmla="*/ 35 w 102"/>
                                      <a:gd name="T9" fmla="*/ 25 h 28"/>
                                      <a:gd name="T10" fmla="*/ 25 w 102"/>
                                      <a:gd name="T11" fmla="*/ 28 h 28"/>
                                      <a:gd name="T12" fmla="*/ 12 w 102"/>
                                      <a:gd name="T13" fmla="*/ 28 h 28"/>
                                      <a:gd name="T14" fmla="*/ 0 w 102"/>
                                      <a:gd name="T15" fmla="*/ 23 h 28"/>
                                      <a:gd name="T16" fmla="*/ 5 w 102"/>
                                      <a:gd name="T17" fmla="*/ 18 h 28"/>
                                      <a:gd name="T18" fmla="*/ 10 w 102"/>
                                      <a:gd name="T19" fmla="*/ 13 h 28"/>
                                      <a:gd name="T20" fmla="*/ 17 w 102"/>
                                      <a:gd name="T21" fmla="*/ 10 h 28"/>
                                      <a:gd name="T22" fmla="*/ 22 w 102"/>
                                      <a:gd name="T23" fmla="*/ 8 h 28"/>
                                      <a:gd name="T24" fmla="*/ 30 w 102"/>
                                      <a:gd name="T25" fmla="*/ 8 h 28"/>
                                      <a:gd name="T26" fmla="*/ 37 w 102"/>
                                      <a:gd name="T27" fmla="*/ 10 h 28"/>
                                      <a:gd name="T28" fmla="*/ 42 w 102"/>
                                      <a:gd name="T29" fmla="*/ 13 h 28"/>
                                      <a:gd name="T30" fmla="*/ 47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47" y="1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47" y="18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7" name="Freeform 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454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8 h 18"/>
                                      <a:gd name="T2" fmla="*/ 55 w 55"/>
                                      <a:gd name="T3" fmla="*/ 0 h 18"/>
                                      <a:gd name="T4" fmla="*/ 0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1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8" name="Freeform 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6" y="146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0 h 20"/>
                                      <a:gd name="T2" fmla="*/ 35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12 w 47"/>
                                      <a:gd name="T7" fmla="*/ 20 h 20"/>
                                      <a:gd name="T8" fmla="*/ 0 w 47"/>
                                      <a:gd name="T9" fmla="*/ 15 h 20"/>
                                      <a:gd name="T10" fmla="*/ 5 w 47"/>
                                      <a:gd name="T11" fmla="*/ 10 h 20"/>
                                      <a:gd name="T12" fmla="*/ 10 w 47"/>
                                      <a:gd name="T13" fmla="*/ 5 h 20"/>
                                      <a:gd name="T14" fmla="*/ 17 w 47"/>
                                      <a:gd name="T15" fmla="*/ 2 h 20"/>
                                      <a:gd name="T16" fmla="*/ 22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5 h 20"/>
                                      <a:gd name="T24" fmla="*/ 47 w 47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0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9" name="Freeform 7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6" y="1427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49 w 102"/>
                                      <a:gd name="T1" fmla="*/ 25 h 37"/>
                                      <a:gd name="T2" fmla="*/ 102 w 102"/>
                                      <a:gd name="T3" fmla="*/ 0 h 37"/>
                                      <a:gd name="T4" fmla="*/ 49 w 102"/>
                                      <a:gd name="T5" fmla="*/ 25 h 37"/>
                                      <a:gd name="T6" fmla="*/ 49 w 102"/>
                                      <a:gd name="T7" fmla="*/ 25 h 37"/>
                                      <a:gd name="T8" fmla="*/ 37 w 102"/>
                                      <a:gd name="T9" fmla="*/ 32 h 37"/>
                                      <a:gd name="T10" fmla="*/ 24 w 102"/>
                                      <a:gd name="T11" fmla="*/ 37 h 37"/>
                                      <a:gd name="T12" fmla="*/ 12 w 102"/>
                                      <a:gd name="T13" fmla="*/ 35 h 37"/>
                                      <a:gd name="T14" fmla="*/ 0 w 102"/>
                                      <a:gd name="T15" fmla="*/ 30 h 37"/>
                                      <a:gd name="T16" fmla="*/ 5 w 102"/>
                                      <a:gd name="T17" fmla="*/ 25 h 37"/>
                                      <a:gd name="T18" fmla="*/ 10 w 102"/>
                                      <a:gd name="T19" fmla="*/ 20 h 37"/>
                                      <a:gd name="T20" fmla="*/ 17 w 102"/>
                                      <a:gd name="T21" fmla="*/ 17 h 37"/>
                                      <a:gd name="T22" fmla="*/ 24 w 102"/>
                                      <a:gd name="T23" fmla="*/ 17 h 37"/>
                                      <a:gd name="T24" fmla="*/ 29 w 102"/>
                                      <a:gd name="T25" fmla="*/ 17 h 37"/>
                                      <a:gd name="T26" fmla="*/ 37 w 102"/>
                                      <a:gd name="T27" fmla="*/ 17 h 37"/>
                                      <a:gd name="T28" fmla="*/ 44 w 102"/>
                                      <a:gd name="T29" fmla="*/ 20 h 37"/>
                                      <a:gd name="T30" fmla="*/ 49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49" y="2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9" y="25"/>
                                        </a:lnTo>
                                        <a:close/>
                                        <a:moveTo>
                                          <a:pt x="49" y="25"/>
                                        </a:moveTo>
                                        <a:lnTo>
                                          <a:pt x="37" y="32"/>
                                        </a:lnTo>
                                        <a:lnTo>
                                          <a:pt x="24" y="37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20"/>
                                        </a:lnTo>
                                        <a:lnTo>
                                          <a:pt x="4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0" name="Freeform 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5" y="1427"/>
                                    <a:ext cx="53" cy="25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25 h 25"/>
                                      <a:gd name="T2" fmla="*/ 53 w 53"/>
                                      <a:gd name="T3" fmla="*/ 0 h 25"/>
                                      <a:gd name="T4" fmla="*/ 0 w 53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25">
                                        <a:moveTo>
                                          <a:pt x="0" y="25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1" name="Freeform 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6" y="1444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8 h 20"/>
                                      <a:gd name="T2" fmla="*/ 37 w 49"/>
                                      <a:gd name="T3" fmla="*/ 15 h 20"/>
                                      <a:gd name="T4" fmla="*/ 24 w 49"/>
                                      <a:gd name="T5" fmla="*/ 20 h 20"/>
                                      <a:gd name="T6" fmla="*/ 12 w 49"/>
                                      <a:gd name="T7" fmla="*/ 18 h 20"/>
                                      <a:gd name="T8" fmla="*/ 0 w 49"/>
                                      <a:gd name="T9" fmla="*/ 13 h 20"/>
                                      <a:gd name="T10" fmla="*/ 5 w 49"/>
                                      <a:gd name="T11" fmla="*/ 8 h 20"/>
                                      <a:gd name="T12" fmla="*/ 10 w 49"/>
                                      <a:gd name="T13" fmla="*/ 3 h 20"/>
                                      <a:gd name="T14" fmla="*/ 17 w 49"/>
                                      <a:gd name="T15" fmla="*/ 0 h 20"/>
                                      <a:gd name="T16" fmla="*/ 24 w 49"/>
                                      <a:gd name="T17" fmla="*/ 0 h 20"/>
                                      <a:gd name="T18" fmla="*/ 29 w 49"/>
                                      <a:gd name="T19" fmla="*/ 0 h 20"/>
                                      <a:gd name="T20" fmla="*/ 37 w 49"/>
                                      <a:gd name="T21" fmla="*/ 0 h 20"/>
                                      <a:gd name="T22" fmla="*/ 44 w 49"/>
                                      <a:gd name="T23" fmla="*/ 3 h 20"/>
                                      <a:gd name="T24" fmla="*/ 49 w 49"/>
                                      <a:gd name="T25" fmla="*/ 8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49" y="8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49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2" name="Freeform 7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1392"/>
                                    <a:ext cx="102" cy="52"/>
                                  </a:xfrm>
                                  <a:custGeom>
                                    <a:avLst/>
                                    <a:gdLst>
                                      <a:gd name="T0" fmla="*/ 48 w 102"/>
                                      <a:gd name="T1" fmla="*/ 35 h 52"/>
                                      <a:gd name="T2" fmla="*/ 102 w 102"/>
                                      <a:gd name="T3" fmla="*/ 0 h 52"/>
                                      <a:gd name="T4" fmla="*/ 48 w 102"/>
                                      <a:gd name="T5" fmla="*/ 35 h 52"/>
                                      <a:gd name="T6" fmla="*/ 48 w 102"/>
                                      <a:gd name="T7" fmla="*/ 35 h 52"/>
                                      <a:gd name="T8" fmla="*/ 35 w 102"/>
                                      <a:gd name="T9" fmla="*/ 45 h 52"/>
                                      <a:gd name="T10" fmla="*/ 23 w 102"/>
                                      <a:gd name="T11" fmla="*/ 50 h 52"/>
                                      <a:gd name="T12" fmla="*/ 13 w 102"/>
                                      <a:gd name="T13" fmla="*/ 52 h 52"/>
                                      <a:gd name="T14" fmla="*/ 0 w 102"/>
                                      <a:gd name="T15" fmla="*/ 47 h 52"/>
                                      <a:gd name="T16" fmla="*/ 5 w 102"/>
                                      <a:gd name="T17" fmla="*/ 42 h 52"/>
                                      <a:gd name="T18" fmla="*/ 10 w 102"/>
                                      <a:gd name="T19" fmla="*/ 37 h 52"/>
                                      <a:gd name="T20" fmla="*/ 15 w 102"/>
                                      <a:gd name="T21" fmla="*/ 35 h 52"/>
                                      <a:gd name="T22" fmla="*/ 23 w 102"/>
                                      <a:gd name="T23" fmla="*/ 32 h 52"/>
                                      <a:gd name="T24" fmla="*/ 30 w 102"/>
                                      <a:gd name="T25" fmla="*/ 30 h 52"/>
                                      <a:gd name="T26" fmla="*/ 38 w 102"/>
                                      <a:gd name="T27" fmla="*/ 30 h 52"/>
                                      <a:gd name="T28" fmla="*/ 43 w 102"/>
                                      <a:gd name="T29" fmla="*/ 32 h 52"/>
                                      <a:gd name="T30" fmla="*/ 48 w 102"/>
                                      <a:gd name="T31" fmla="*/ 35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2">
                                        <a:moveTo>
                                          <a:pt x="48" y="3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8" y="35"/>
                                        </a:lnTo>
                                        <a:close/>
                                        <a:moveTo>
                                          <a:pt x="48" y="35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48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3" name="Freeform 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8" y="1392"/>
                                    <a:ext cx="54" cy="3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5 h 35"/>
                                      <a:gd name="T2" fmla="*/ 54 w 54"/>
                                      <a:gd name="T3" fmla="*/ 0 h 35"/>
                                      <a:gd name="T4" fmla="*/ 0 w 54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5">
                                        <a:moveTo>
                                          <a:pt x="0" y="35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4" name="Freeform 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0" y="1422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5 h 22"/>
                                      <a:gd name="T2" fmla="*/ 35 w 48"/>
                                      <a:gd name="T3" fmla="*/ 15 h 22"/>
                                      <a:gd name="T4" fmla="*/ 23 w 48"/>
                                      <a:gd name="T5" fmla="*/ 20 h 22"/>
                                      <a:gd name="T6" fmla="*/ 13 w 48"/>
                                      <a:gd name="T7" fmla="*/ 22 h 22"/>
                                      <a:gd name="T8" fmla="*/ 0 w 48"/>
                                      <a:gd name="T9" fmla="*/ 17 h 22"/>
                                      <a:gd name="T10" fmla="*/ 5 w 48"/>
                                      <a:gd name="T11" fmla="*/ 12 h 22"/>
                                      <a:gd name="T12" fmla="*/ 10 w 48"/>
                                      <a:gd name="T13" fmla="*/ 7 h 22"/>
                                      <a:gd name="T14" fmla="*/ 15 w 48"/>
                                      <a:gd name="T15" fmla="*/ 5 h 22"/>
                                      <a:gd name="T16" fmla="*/ 23 w 48"/>
                                      <a:gd name="T17" fmla="*/ 2 h 22"/>
                                      <a:gd name="T18" fmla="*/ 30 w 48"/>
                                      <a:gd name="T19" fmla="*/ 0 h 22"/>
                                      <a:gd name="T20" fmla="*/ 38 w 48"/>
                                      <a:gd name="T21" fmla="*/ 0 h 22"/>
                                      <a:gd name="T22" fmla="*/ 43 w 48"/>
                                      <a:gd name="T23" fmla="*/ 2 h 22"/>
                                      <a:gd name="T24" fmla="*/ 48 w 48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2">
                                        <a:moveTo>
                                          <a:pt x="48" y="5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5" name="Freeform 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3 h 40"/>
                                      <a:gd name="T4" fmla="*/ 20 w 25"/>
                                      <a:gd name="T5" fmla="*/ 23 h 40"/>
                                      <a:gd name="T6" fmla="*/ 12 w 25"/>
                                      <a:gd name="T7" fmla="*/ 33 h 40"/>
                                      <a:gd name="T8" fmla="*/ 2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8 h 40"/>
                                      <a:gd name="T14" fmla="*/ 15 w 25"/>
                                      <a:gd name="T15" fmla="*/ 8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3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6" name="Freeform 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3 h 40"/>
                                      <a:gd name="T4" fmla="*/ 20 w 25"/>
                                      <a:gd name="T5" fmla="*/ 23 h 40"/>
                                      <a:gd name="T6" fmla="*/ 12 w 25"/>
                                      <a:gd name="T7" fmla="*/ 33 h 40"/>
                                      <a:gd name="T8" fmla="*/ 2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8 h 40"/>
                                      <a:gd name="T14" fmla="*/ 15 w 25"/>
                                      <a:gd name="T15" fmla="*/ 8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3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7" name="Freeform 7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6" y="1444"/>
                                    <a:ext cx="67" cy="83"/>
                                  </a:xfrm>
                                  <a:custGeom>
                                    <a:avLst/>
                                    <a:gdLst>
                                      <a:gd name="T0" fmla="*/ 28 w 67"/>
                                      <a:gd name="T1" fmla="*/ 43 h 83"/>
                                      <a:gd name="T2" fmla="*/ 25 w 67"/>
                                      <a:gd name="T3" fmla="*/ 55 h 83"/>
                                      <a:gd name="T4" fmla="*/ 20 w 67"/>
                                      <a:gd name="T5" fmla="*/ 65 h 83"/>
                                      <a:gd name="T6" fmla="*/ 13 w 67"/>
                                      <a:gd name="T7" fmla="*/ 75 h 83"/>
                                      <a:gd name="T8" fmla="*/ 0 w 67"/>
                                      <a:gd name="T9" fmla="*/ 83 h 83"/>
                                      <a:gd name="T10" fmla="*/ 0 w 67"/>
                                      <a:gd name="T11" fmla="*/ 73 h 83"/>
                                      <a:gd name="T12" fmla="*/ 8 w 67"/>
                                      <a:gd name="T13" fmla="*/ 60 h 83"/>
                                      <a:gd name="T14" fmla="*/ 15 w 67"/>
                                      <a:gd name="T15" fmla="*/ 50 h 83"/>
                                      <a:gd name="T16" fmla="*/ 28 w 67"/>
                                      <a:gd name="T17" fmla="*/ 43 h 83"/>
                                      <a:gd name="T18" fmla="*/ 28 w 67"/>
                                      <a:gd name="T19" fmla="*/ 43 h 83"/>
                                      <a:gd name="T20" fmla="*/ 67 w 67"/>
                                      <a:gd name="T21" fmla="*/ 0 h 83"/>
                                      <a:gd name="T22" fmla="*/ 28 w 67"/>
                                      <a:gd name="T23" fmla="*/ 4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3">
                                        <a:moveTo>
                                          <a:pt x="28" y="43"/>
                                        </a:moveTo>
                                        <a:lnTo>
                                          <a:pt x="25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8" y="43"/>
                                        </a:lnTo>
                                        <a:close/>
                                        <a:moveTo>
                                          <a:pt x="28" y="4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8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8" name="Freeform 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1487"/>
                                    <a:ext cx="28" cy="4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0 h 40"/>
                                      <a:gd name="T2" fmla="*/ 25 w 28"/>
                                      <a:gd name="T3" fmla="*/ 12 h 40"/>
                                      <a:gd name="T4" fmla="*/ 20 w 28"/>
                                      <a:gd name="T5" fmla="*/ 22 h 40"/>
                                      <a:gd name="T6" fmla="*/ 13 w 28"/>
                                      <a:gd name="T7" fmla="*/ 32 h 40"/>
                                      <a:gd name="T8" fmla="*/ 0 w 28"/>
                                      <a:gd name="T9" fmla="*/ 40 h 40"/>
                                      <a:gd name="T10" fmla="*/ 0 w 28"/>
                                      <a:gd name="T11" fmla="*/ 30 h 40"/>
                                      <a:gd name="T12" fmla="*/ 8 w 28"/>
                                      <a:gd name="T13" fmla="*/ 17 h 40"/>
                                      <a:gd name="T14" fmla="*/ 15 w 28"/>
                                      <a:gd name="T15" fmla="*/ 7 h 40"/>
                                      <a:gd name="T16" fmla="*/ 28 w 28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" h="40">
                                        <a:moveTo>
                                          <a:pt x="28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9" name="Freeform 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44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43 h 43"/>
                                      <a:gd name="T2" fmla="*/ 39 w 39"/>
                                      <a:gd name="T3" fmla="*/ 0 h 43"/>
                                      <a:gd name="T4" fmla="*/ 0 w 3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43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0" name="Freeform 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3 h 43"/>
                                      <a:gd name="T4" fmla="*/ 17 w 22"/>
                                      <a:gd name="T5" fmla="*/ 25 h 43"/>
                                      <a:gd name="T6" fmla="*/ 10 w 22"/>
                                      <a:gd name="T7" fmla="*/ 33 h 43"/>
                                      <a:gd name="T8" fmla="*/ 0 w 22"/>
                                      <a:gd name="T9" fmla="*/ 43 h 43"/>
                                      <a:gd name="T10" fmla="*/ 0 w 22"/>
                                      <a:gd name="T11" fmla="*/ 30 h 43"/>
                                      <a:gd name="T12" fmla="*/ 3 w 22"/>
                                      <a:gd name="T13" fmla="*/ 18 h 43"/>
                                      <a:gd name="T14" fmla="*/ 10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1" name="Freeform 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3 h 43"/>
                                      <a:gd name="T4" fmla="*/ 17 w 22"/>
                                      <a:gd name="T5" fmla="*/ 25 h 43"/>
                                      <a:gd name="T6" fmla="*/ 10 w 22"/>
                                      <a:gd name="T7" fmla="*/ 33 h 43"/>
                                      <a:gd name="T8" fmla="*/ 0 w 22"/>
                                      <a:gd name="T9" fmla="*/ 43 h 43"/>
                                      <a:gd name="T10" fmla="*/ 0 w 22"/>
                                      <a:gd name="T11" fmla="*/ 30 h 43"/>
                                      <a:gd name="T12" fmla="*/ 3 w 22"/>
                                      <a:gd name="T13" fmla="*/ 18 h 43"/>
                                      <a:gd name="T14" fmla="*/ 10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2" name="Freeform 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44 h 44"/>
                                      <a:gd name="T2" fmla="*/ 35 w 35"/>
                                      <a:gd name="T3" fmla="*/ 0 h 44"/>
                                      <a:gd name="T4" fmla="*/ 0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0" y="44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3" name="Freeform 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44 h 44"/>
                                      <a:gd name="T2" fmla="*/ 35 w 35"/>
                                      <a:gd name="T3" fmla="*/ 0 h 44"/>
                                      <a:gd name="T4" fmla="*/ 0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0" y="44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4" name="Freeform 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8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3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5" name="Freeform 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8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3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6" name="Freeform 7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8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45 h 45"/>
                                      <a:gd name="T2" fmla="*/ 33 w 33"/>
                                      <a:gd name="T3" fmla="*/ 0 h 45"/>
                                      <a:gd name="T4" fmla="*/ 0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0" y="4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7" name="Freeform 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8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45 h 45"/>
                                      <a:gd name="T2" fmla="*/ 33 w 33"/>
                                      <a:gd name="T3" fmla="*/ 0 h 45"/>
                                      <a:gd name="T4" fmla="*/ 0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0" y="4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8" name="Freeform 7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3"/>
                                      <a:gd name="T2" fmla="*/ 20 w 20"/>
                                      <a:gd name="T3" fmla="*/ 13 h 43"/>
                                      <a:gd name="T4" fmla="*/ 18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3 w 20"/>
                                      <a:gd name="T9" fmla="*/ 43 h 43"/>
                                      <a:gd name="T10" fmla="*/ 0 w 20"/>
                                      <a:gd name="T11" fmla="*/ 33 h 43"/>
                                      <a:gd name="T12" fmla="*/ 3 w 20"/>
                                      <a:gd name="T13" fmla="*/ 20 h 43"/>
                                      <a:gd name="T14" fmla="*/ 8 w 20"/>
                                      <a:gd name="T15" fmla="*/ 8 h 43"/>
                                      <a:gd name="T16" fmla="*/ 18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1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9" name="Freeform 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3"/>
                                      <a:gd name="T2" fmla="*/ 20 w 20"/>
                                      <a:gd name="T3" fmla="*/ 13 h 43"/>
                                      <a:gd name="T4" fmla="*/ 18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3 w 20"/>
                                      <a:gd name="T9" fmla="*/ 43 h 43"/>
                                      <a:gd name="T10" fmla="*/ 0 w 20"/>
                                      <a:gd name="T11" fmla="*/ 33 h 43"/>
                                      <a:gd name="T12" fmla="*/ 3 w 20"/>
                                      <a:gd name="T13" fmla="*/ 20 h 43"/>
                                      <a:gd name="T14" fmla="*/ 8 w 20"/>
                                      <a:gd name="T15" fmla="*/ 8 h 43"/>
                                      <a:gd name="T16" fmla="*/ 18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1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0" name="Freeform 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9 h 49"/>
                                      <a:gd name="T2" fmla="*/ 32 w 32"/>
                                      <a:gd name="T3" fmla="*/ 0 h 49"/>
                                      <a:gd name="T4" fmla="*/ 0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0" y="49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1" name="Freeform 7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9 h 49"/>
                                      <a:gd name="T2" fmla="*/ 32 w 32"/>
                                      <a:gd name="T3" fmla="*/ 0 h 49"/>
                                      <a:gd name="T4" fmla="*/ 0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0" y="49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2" name="Freeform 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7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7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19 h 42"/>
                                      <a:gd name="T14" fmla="*/ 8 w 20"/>
                                      <a:gd name="T15" fmla="*/ 7 h 42"/>
                                      <a:gd name="T16" fmla="*/ 17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3" name="Freeform 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7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7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19 h 42"/>
                                      <a:gd name="T14" fmla="*/ 8 w 20"/>
                                      <a:gd name="T15" fmla="*/ 7 h 42"/>
                                      <a:gd name="T16" fmla="*/ 17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4" name="Freeform 7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0 h 50"/>
                                      <a:gd name="T2" fmla="*/ 33 w 33"/>
                                      <a:gd name="T3" fmla="*/ 0 h 50"/>
                                      <a:gd name="T4" fmla="*/ 0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0" y="5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5" name="Freeform 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0 h 50"/>
                                      <a:gd name="T2" fmla="*/ 33 w 33"/>
                                      <a:gd name="T3" fmla="*/ 0 h 50"/>
                                      <a:gd name="T4" fmla="*/ 0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0" y="5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6" name="Freeform 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0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44"/>
                                      <a:gd name="T2" fmla="*/ 25 w 25"/>
                                      <a:gd name="T3" fmla="*/ 7 h 44"/>
                                      <a:gd name="T4" fmla="*/ 25 w 25"/>
                                      <a:gd name="T5" fmla="*/ 12 h 44"/>
                                      <a:gd name="T6" fmla="*/ 25 w 25"/>
                                      <a:gd name="T7" fmla="*/ 20 h 44"/>
                                      <a:gd name="T8" fmla="*/ 23 w 25"/>
                                      <a:gd name="T9" fmla="*/ 25 h 44"/>
                                      <a:gd name="T10" fmla="*/ 15 w 25"/>
                                      <a:gd name="T11" fmla="*/ 35 h 44"/>
                                      <a:gd name="T12" fmla="*/ 0 w 25"/>
                                      <a:gd name="T13" fmla="*/ 44 h 44"/>
                                      <a:gd name="T14" fmla="*/ 0 w 25"/>
                                      <a:gd name="T15" fmla="*/ 32 h 44"/>
                                      <a:gd name="T16" fmla="*/ 3 w 25"/>
                                      <a:gd name="T17" fmla="*/ 20 h 44"/>
                                      <a:gd name="T18" fmla="*/ 10 w 25"/>
                                      <a:gd name="T19" fmla="*/ 10 h 44"/>
                                      <a:gd name="T20" fmla="*/ 23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3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7" name="Freeform 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0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44"/>
                                      <a:gd name="T2" fmla="*/ 25 w 25"/>
                                      <a:gd name="T3" fmla="*/ 7 h 44"/>
                                      <a:gd name="T4" fmla="*/ 25 w 25"/>
                                      <a:gd name="T5" fmla="*/ 12 h 44"/>
                                      <a:gd name="T6" fmla="*/ 25 w 25"/>
                                      <a:gd name="T7" fmla="*/ 20 h 44"/>
                                      <a:gd name="T8" fmla="*/ 23 w 25"/>
                                      <a:gd name="T9" fmla="*/ 25 h 44"/>
                                      <a:gd name="T10" fmla="*/ 15 w 25"/>
                                      <a:gd name="T11" fmla="*/ 35 h 44"/>
                                      <a:gd name="T12" fmla="*/ 0 w 25"/>
                                      <a:gd name="T13" fmla="*/ 44 h 44"/>
                                      <a:gd name="T14" fmla="*/ 0 w 25"/>
                                      <a:gd name="T15" fmla="*/ 32 h 44"/>
                                      <a:gd name="T16" fmla="*/ 3 w 25"/>
                                      <a:gd name="T17" fmla="*/ 20 h 44"/>
                                      <a:gd name="T18" fmla="*/ 10 w 25"/>
                                      <a:gd name="T19" fmla="*/ 10 h 44"/>
                                      <a:gd name="T20" fmla="*/ 23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3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8" name="Freeform 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9" name="Freeform 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0" name="Freeform 7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7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2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5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7 w 75"/>
                                      <a:gd name="T29" fmla="*/ 47 h 82"/>
                                      <a:gd name="T30" fmla="*/ 22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3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1" name="Freeform 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7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2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5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7 w 75"/>
                                      <a:gd name="T29" fmla="*/ 47 h 82"/>
                                      <a:gd name="T30" fmla="*/ 22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3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2" name="Freeform 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3 w 72"/>
                                      <a:gd name="T1" fmla="*/ 40 h 80"/>
                                      <a:gd name="T2" fmla="*/ 72 w 72"/>
                                      <a:gd name="T3" fmla="*/ 0 h 80"/>
                                      <a:gd name="T4" fmla="*/ 33 w 72"/>
                                      <a:gd name="T5" fmla="*/ 40 h 80"/>
                                      <a:gd name="T6" fmla="*/ 33 w 72"/>
                                      <a:gd name="T7" fmla="*/ 40 h 80"/>
                                      <a:gd name="T8" fmla="*/ 33 w 72"/>
                                      <a:gd name="T9" fmla="*/ 40 h 80"/>
                                      <a:gd name="T10" fmla="*/ 30 w 72"/>
                                      <a:gd name="T11" fmla="*/ 53 h 80"/>
                                      <a:gd name="T12" fmla="*/ 23 w 72"/>
                                      <a:gd name="T13" fmla="*/ 65 h 80"/>
                                      <a:gd name="T14" fmla="*/ 13 w 72"/>
                                      <a:gd name="T15" fmla="*/ 73 h 80"/>
                                      <a:gd name="T16" fmla="*/ 0 w 72"/>
                                      <a:gd name="T17" fmla="*/ 80 h 80"/>
                                      <a:gd name="T18" fmla="*/ 0 w 72"/>
                                      <a:gd name="T19" fmla="*/ 75 h 80"/>
                                      <a:gd name="T20" fmla="*/ 3 w 72"/>
                                      <a:gd name="T21" fmla="*/ 68 h 80"/>
                                      <a:gd name="T22" fmla="*/ 5 w 72"/>
                                      <a:gd name="T23" fmla="*/ 63 h 80"/>
                                      <a:gd name="T24" fmla="*/ 8 w 72"/>
                                      <a:gd name="T25" fmla="*/ 55 h 80"/>
                                      <a:gd name="T26" fmla="*/ 13 w 72"/>
                                      <a:gd name="T27" fmla="*/ 50 h 80"/>
                                      <a:gd name="T28" fmla="*/ 18 w 72"/>
                                      <a:gd name="T29" fmla="*/ 45 h 80"/>
                                      <a:gd name="T30" fmla="*/ 25 w 72"/>
                                      <a:gd name="T31" fmla="*/ 43 h 80"/>
                                      <a:gd name="T32" fmla="*/ 33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3" y="4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3" name="Freeform 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3 w 72"/>
                                      <a:gd name="T1" fmla="*/ 40 h 80"/>
                                      <a:gd name="T2" fmla="*/ 72 w 72"/>
                                      <a:gd name="T3" fmla="*/ 0 h 80"/>
                                      <a:gd name="T4" fmla="*/ 33 w 72"/>
                                      <a:gd name="T5" fmla="*/ 40 h 80"/>
                                      <a:gd name="T6" fmla="*/ 33 w 72"/>
                                      <a:gd name="T7" fmla="*/ 40 h 80"/>
                                      <a:gd name="T8" fmla="*/ 33 w 72"/>
                                      <a:gd name="T9" fmla="*/ 40 h 80"/>
                                      <a:gd name="T10" fmla="*/ 30 w 72"/>
                                      <a:gd name="T11" fmla="*/ 53 h 80"/>
                                      <a:gd name="T12" fmla="*/ 23 w 72"/>
                                      <a:gd name="T13" fmla="*/ 65 h 80"/>
                                      <a:gd name="T14" fmla="*/ 13 w 72"/>
                                      <a:gd name="T15" fmla="*/ 73 h 80"/>
                                      <a:gd name="T16" fmla="*/ 0 w 72"/>
                                      <a:gd name="T17" fmla="*/ 80 h 80"/>
                                      <a:gd name="T18" fmla="*/ 0 w 72"/>
                                      <a:gd name="T19" fmla="*/ 75 h 80"/>
                                      <a:gd name="T20" fmla="*/ 3 w 72"/>
                                      <a:gd name="T21" fmla="*/ 68 h 80"/>
                                      <a:gd name="T22" fmla="*/ 5 w 72"/>
                                      <a:gd name="T23" fmla="*/ 63 h 80"/>
                                      <a:gd name="T24" fmla="*/ 8 w 72"/>
                                      <a:gd name="T25" fmla="*/ 55 h 80"/>
                                      <a:gd name="T26" fmla="*/ 13 w 72"/>
                                      <a:gd name="T27" fmla="*/ 50 h 80"/>
                                      <a:gd name="T28" fmla="*/ 18 w 72"/>
                                      <a:gd name="T29" fmla="*/ 45 h 80"/>
                                      <a:gd name="T30" fmla="*/ 25 w 72"/>
                                      <a:gd name="T31" fmla="*/ 43 h 80"/>
                                      <a:gd name="T32" fmla="*/ 33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3" y="4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4" name="Freeform 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5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6" name="Freeform 7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2" y="908"/>
                                    <a:ext cx="25" cy="132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5 h 132"/>
                                      <a:gd name="T2" fmla="*/ 17 w 25"/>
                                      <a:gd name="T3" fmla="*/ 0 h 132"/>
                                      <a:gd name="T4" fmla="*/ 22 w 25"/>
                                      <a:gd name="T5" fmla="*/ 75 h 132"/>
                                      <a:gd name="T6" fmla="*/ 22 w 25"/>
                                      <a:gd name="T7" fmla="*/ 75 h 132"/>
                                      <a:gd name="T8" fmla="*/ 25 w 25"/>
                                      <a:gd name="T9" fmla="*/ 92 h 132"/>
                                      <a:gd name="T10" fmla="*/ 25 w 25"/>
                                      <a:gd name="T11" fmla="*/ 107 h 132"/>
                                      <a:gd name="T12" fmla="*/ 22 w 25"/>
                                      <a:gd name="T13" fmla="*/ 115 h 132"/>
                                      <a:gd name="T14" fmla="*/ 17 w 25"/>
                                      <a:gd name="T15" fmla="*/ 120 h 132"/>
                                      <a:gd name="T16" fmla="*/ 12 w 25"/>
                                      <a:gd name="T17" fmla="*/ 125 h 132"/>
                                      <a:gd name="T18" fmla="*/ 7 w 25"/>
                                      <a:gd name="T19" fmla="*/ 132 h 132"/>
                                      <a:gd name="T20" fmla="*/ 3 w 25"/>
                                      <a:gd name="T21" fmla="*/ 125 h 132"/>
                                      <a:gd name="T22" fmla="*/ 0 w 25"/>
                                      <a:gd name="T23" fmla="*/ 115 h 132"/>
                                      <a:gd name="T24" fmla="*/ 0 w 25"/>
                                      <a:gd name="T25" fmla="*/ 107 h 132"/>
                                      <a:gd name="T26" fmla="*/ 0 w 25"/>
                                      <a:gd name="T27" fmla="*/ 100 h 132"/>
                                      <a:gd name="T28" fmla="*/ 3 w 25"/>
                                      <a:gd name="T29" fmla="*/ 92 h 132"/>
                                      <a:gd name="T30" fmla="*/ 7 w 25"/>
                                      <a:gd name="T31" fmla="*/ 85 h 132"/>
                                      <a:gd name="T32" fmla="*/ 12 w 25"/>
                                      <a:gd name="T33" fmla="*/ 77 h 132"/>
                                      <a:gd name="T34" fmla="*/ 22 w 25"/>
                                      <a:gd name="T35" fmla="*/ 75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2">
                                        <a:moveTo>
                                          <a:pt x="22" y="7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2" y="75"/>
                                        </a:lnTo>
                                        <a:close/>
                                        <a:moveTo>
                                          <a:pt x="22" y="75"/>
                                        </a:moveTo>
                                        <a:lnTo>
                                          <a:pt x="25" y="92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2" y="115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12" y="125"/>
                                        </a:lnTo>
                                        <a:lnTo>
                                          <a:pt x="7" y="132"/>
                                        </a:lnTo>
                                        <a:lnTo>
                                          <a:pt x="3" y="125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2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7" name="Freeform 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908"/>
                                    <a:ext cx="5" cy="7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5 h 75"/>
                                      <a:gd name="T2" fmla="*/ 0 w 5"/>
                                      <a:gd name="T3" fmla="*/ 0 h 75"/>
                                      <a:gd name="T4" fmla="*/ 5 w 5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5">
                                        <a:moveTo>
                                          <a:pt x="5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8" name="Freeform 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9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7"/>
                                      <a:gd name="T2" fmla="*/ 25 w 25"/>
                                      <a:gd name="T3" fmla="*/ 17 h 57"/>
                                      <a:gd name="T4" fmla="*/ 25 w 25"/>
                                      <a:gd name="T5" fmla="*/ 32 h 57"/>
                                      <a:gd name="T6" fmla="*/ 22 w 25"/>
                                      <a:gd name="T7" fmla="*/ 40 h 57"/>
                                      <a:gd name="T8" fmla="*/ 17 w 25"/>
                                      <a:gd name="T9" fmla="*/ 45 h 57"/>
                                      <a:gd name="T10" fmla="*/ 12 w 25"/>
                                      <a:gd name="T11" fmla="*/ 50 h 57"/>
                                      <a:gd name="T12" fmla="*/ 7 w 25"/>
                                      <a:gd name="T13" fmla="*/ 57 h 57"/>
                                      <a:gd name="T14" fmla="*/ 3 w 25"/>
                                      <a:gd name="T15" fmla="*/ 50 h 57"/>
                                      <a:gd name="T16" fmla="*/ 0 w 25"/>
                                      <a:gd name="T17" fmla="*/ 40 h 57"/>
                                      <a:gd name="T18" fmla="*/ 0 w 25"/>
                                      <a:gd name="T19" fmla="*/ 32 h 57"/>
                                      <a:gd name="T20" fmla="*/ 0 w 25"/>
                                      <a:gd name="T21" fmla="*/ 25 h 57"/>
                                      <a:gd name="T22" fmla="*/ 3 w 25"/>
                                      <a:gd name="T23" fmla="*/ 17 h 57"/>
                                      <a:gd name="T24" fmla="*/ 7 w 25"/>
                                      <a:gd name="T25" fmla="*/ 10 h 57"/>
                                      <a:gd name="T26" fmla="*/ 12 w 25"/>
                                      <a:gd name="T27" fmla="*/ 2 h 57"/>
                                      <a:gd name="T28" fmla="*/ 22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2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9" name="Freeform 7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5" y="963"/>
                                    <a:ext cx="32" cy="122"/>
                                  </a:xfrm>
                                  <a:custGeom>
                                    <a:avLst/>
                                    <a:gdLst>
                                      <a:gd name="T0" fmla="*/ 19 w 32"/>
                                      <a:gd name="T1" fmla="*/ 67 h 122"/>
                                      <a:gd name="T2" fmla="*/ 32 w 32"/>
                                      <a:gd name="T3" fmla="*/ 0 h 122"/>
                                      <a:gd name="T4" fmla="*/ 19 w 32"/>
                                      <a:gd name="T5" fmla="*/ 67 h 122"/>
                                      <a:gd name="T6" fmla="*/ 19 w 32"/>
                                      <a:gd name="T7" fmla="*/ 67 h 122"/>
                                      <a:gd name="T8" fmla="*/ 24 w 32"/>
                                      <a:gd name="T9" fmla="*/ 82 h 122"/>
                                      <a:gd name="T10" fmla="*/ 22 w 32"/>
                                      <a:gd name="T11" fmla="*/ 100 h 122"/>
                                      <a:gd name="T12" fmla="*/ 19 w 32"/>
                                      <a:gd name="T13" fmla="*/ 105 h 122"/>
                                      <a:gd name="T14" fmla="*/ 17 w 32"/>
                                      <a:gd name="T15" fmla="*/ 112 h 122"/>
                                      <a:gd name="T16" fmla="*/ 12 w 32"/>
                                      <a:gd name="T17" fmla="*/ 117 h 122"/>
                                      <a:gd name="T18" fmla="*/ 4 w 32"/>
                                      <a:gd name="T19" fmla="*/ 122 h 122"/>
                                      <a:gd name="T20" fmla="*/ 2 w 32"/>
                                      <a:gd name="T21" fmla="*/ 117 h 122"/>
                                      <a:gd name="T22" fmla="*/ 0 w 32"/>
                                      <a:gd name="T23" fmla="*/ 107 h 122"/>
                                      <a:gd name="T24" fmla="*/ 0 w 32"/>
                                      <a:gd name="T25" fmla="*/ 100 h 122"/>
                                      <a:gd name="T26" fmla="*/ 0 w 32"/>
                                      <a:gd name="T27" fmla="*/ 92 h 122"/>
                                      <a:gd name="T28" fmla="*/ 2 w 32"/>
                                      <a:gd name="T29" fmla="*/ 85 h 122"/>
                                      <a:gd name="T30" fmla="*/ 7 w 32"/>
                                      <a:gd name="T31" fmla="*/ 77 h 122"/>
                                      <a:gd name="T32" fmla="*/ 12 w 32"/>
                                      <a:gd name="T33" fmla="*/ 70 h 122"/>
                                      <a:gd name="T34" fmla="*/ 19 w 32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2">
                                        <a:moveTo>
                                          <a:pt x="19" y="67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19" y="67"/>
                                        </a:lnTo>
                                        <a:close/>
                                        <a:moveTo>
                                          <a:pt x="19" y="67"/>
                                        </a:moveTo>
                                        <a:lnTo>
                                          <a:pt x="24" y="8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19" y="10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4" y="122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9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0" name="Freeform 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63"/>
                                    <a:ext cx="13" cy="6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67 h 67"/>
                                      <a:gd name="T2" fmla="*/ 13 w 13"/>
                                      <a:gd name="T3" fmla="*/ 0 h 67"/>
                                      <a:gd name="T4" fmla="*/ 0 w 1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7">
                                        <a:moveTo>
                                          <a:pt x="0" y="67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1" name="Freeform 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30"/>
                                    <a:ext cx="24" cy="55"/>
                                  </a:xfrm>
                                  <a:custGeom>
                                    <a:avLst/>
                                    <a:gdLst>
                                      <a:gd name="T0" fmla="*/ 19 w 24"/>
                                      <a:gd name="T1" fmla="*/ 0 h 55"/>
                                      <a:gd name="T2" fmla="*/ 24 w 24"/>
                                      <a:gd name="T3" fmla="*/ 15 h 55"/>
                                      <a:gd name="T4" fmla="*/ 22 w 24"/>
                                      <a:gd name="T5" fmla="*/ 33 h 55"/>
                                      <a:gd name="T6" fmla="*/ 19 w 24"/>
                                      <a:gd name="T7" fmla="*/ 38 h 55"/>
                                      <a:gd name="T8" fmla="*/ 17 w 24"/>
                                      <a:gd name="T9" fmla="*/ 45 h 55"/>
                                      <a:gd name="T10" fmla="*/ 12 w 24"/>
                                      <a:gd name="T11" fmla="*/ 50 h 55"/>
                                      <a:gd name="T12" fmla="*/ 4 w 24"/>
                                      <a:gd name="T13" fmla="*/ 55 h 55"/>
                                      <a:gd name="T14" fmla="*/ 2 w 24"/>
                                      <a:gd name="T15" fmla="*/ 50 h 55"/>
                                      <a:gd name="T16" fmla="*/ 0 w 24"/>
                                      <a:gd name="T17" fmla="*/ 40 h 55"/>
                                      <a:gd name="T18" fmla="*/ 0 w 24"/>
                                      <a:gd name="T19" fmla="*/ 33 h 55"/>
                                      <a:gd name="T20" fmla="*/ 0 w 24"/>
                                      <a:gd name="T21" fmla="*/ 25 h 55"/>
                                      <a:gd name="T22" fmla="*/ 2 w 24"/>
                                      <a:gd name="T23" fmla="*/ 18 h 55"/>
                                      <a:gd name="T24" fmla="*/ 7 w 24"/>
                                      <a:gd name="T25" fmla="*/ 10 h 55"/>
                                      <a:gd name="T26" fmla="*/ 12 w 24"/>
                                      <a:gd name="T27" fmla="*/ 3 h 55"/>
                                      <a:gd name="T28" fmla="*/ 19 w 24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4" h="55">
                                        <a:moveTo>
                                          <a:pt x="19" y="0"/>
                                        </a:moveTo>
                                        <a:lnTo>
                                          <a:pt x="24" y="1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9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2" name="Freeform 7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9" y="1003"/>
                                    <a:ext cx="35" cy="122"/>
                                  </a:xfrm>
                                  <a:custGeom>
                                    <a:avLst/>
                                    <a:gdLst>
                                      <a:gd name="T0" fmla="*/ 23 w 35"/>
                                      <a:gd name="T1" fmla="*/ 67 h 122"/>
                                      <a:gd name="T2" fmla="*/ 35 w 35"/>
                                      <a:gd name="T3" fmla="*/ 0 h 122"/>
                                      <a:gd name="T4" fmla="*/ 23 w 35"/>
                                      <a:gd name="T5" fmla="*/ 67 h 122"/>
                                      <a:gd name="T6" fmla="*/ 23 w 35"/>
                                      <a:gd name="T7" fmla="*/ 67 h 122"/>
                                      <a:gd name="T8" fmla="*/ 25 w 35"/>
                                      <a:gd name="T9" fmla="*/ 82 h 122"/>
                                      <a:gd name="T10" fmla="*/ 25 w 35"/>
                                      <a:gd name="T11" fmla="*/ 100 h 122"/>
                                      <a:gd name="T12" fmla="*/ 23 w 35"/>
                                      <a:gd name="T13" fmla="*/ 105 h 122"/>
                                      <a:gd name="T14" fmla="*/ 18 w 35"/>
                                      <a:gd name="T15" fmla="*/ 112 h 122"/>
                                      <a:gd name="T16" fmla="*/ 13 w 35"/>
                                      <a:gd name="T17" fmla="*/ 117 h 122"/>
                                      <a:gd name="T18" fmla="*/ 8 w 35"/>
                                      <a:gd name="T19" fmla="*/ 122 h 122"/>
                                      <a:gd name="T20" fmla="*/ 3 w 35"/>
                                      <a:gd name="T21" fmla="*/ 117 h 122"/>
                                      <a:gd name="T22" fmla="*/ 3 w 35"/>
                                      <a:gd name="T23" fmla="*/ 110 h 122"/>
                                      <a:gd name="T24" fmla="*/ 0 w 35"/>
                                      <a:gd name="T25" fmla="*/ 100 h 122"/>
                                      <a:gd name="T26" fmla="*/ 3 w 35"/>
                                      <a:gd name="T27" fmla="*/ 92 h 122"/>
                                      <a:gd name="T28" fmla="*/ 5 w 35"/>
                                      <a:gd name="T29" fmla="*/ 85 h 122"/>
                                      <a:gd name="T30" fmla="*/ 10 w 35"/>
                                      <a:gd name="T31" fmla="*/ 77 h 122"/>
                                      <a:gd name="T32" fmla="*/ 15 w 35"/>
                                      <a:gd name="T33" fmla="*/ 70 h 122"/>
                                      <a:gd name="T34" fmla="*/ 23 w 35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5" h="122">
                                        <a:moveTo>
                                          <a:pt x="23" y="67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23" y="67"/>
                                        </a:lnTo>
                                        <a:close/>
                                        <a:moveTo>
                                          <a:pt x="23" y="67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3" y="11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3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1003"/>
                                    <a:ext cx="12" cy="67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67 h 67"/>
                                      <a:gd name="T2" fmla="*/ 12 w 12"/>
                                      <a:gd name="T3" fmla="*/ 0 h 67"/>
                                      <a:gd name="T4" fmla="*/ 0 w 12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7">
                                        <a:moveTo>
                                          <a:pt x="0" y="67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4" name="Freeform 7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1070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5"/>
                                      <a:gd name="T2" fmla="*/ 25 w 25"/>
                                      <a:gd name="T3" fmla="*/ 15 h 55"/>
                                      <a:gd name="T4" fmla="*/ 25 w 25"/>
                                      <a:gd name="T5" fmla="*/ 33 h 55"/>
                                      <a:gd name="T6" fmla="*/ 23 w 25"/>
                                      <a:gd name="T7" fmla="*/ 38 h 55"/>
                                      <a:gd name="T8" fmla="*/ 18 w 25"/>
                                      <a:gd name="T9" fmla="*/ 45 h 55"/>
                                      <a:gd name="T10" fmla="*/ 13 w 25"/>
                                      <a:gd name="T11" fmla="*/ 50 h 55"/>
                                      <a:gd name="T12" fmla="*/ 8 w 25"/>
                                      <a:gd name="T13" fmla="*/ 55 h 55"/>
                                      <a:gd name="T14" fmla="*/ 3 w 25"/>
                                      <a:gd name="T15" fmla="*/ 50 h 55"/>
                                      <a:gd name="T16" fmla="*/ 3 w 25"/>
                                      <a:gd name="T17" fmla="*/ 43 h 55"/>
                                      <a:gd name="T18" fmla="*/ 0 w 25"/>
                                      <a:gd name="T19" fmla="*/ 33 h 55"/>
                                      <a:gd name="T20" fmla="*/ 3 w 25"/>
                                      <a:gd name="T21" fmla="*/ 25 h 55"/>
                                      <a:gd name="T22" fmla="*/ 5 w 25"/>
                                      <a:gd name="T23" fmla="*/ 18 h 55"/>
                                      <a:gd name="T24" fmla="*/ 10 w 25"/>
                                      <a:gd name="T25" fmla="*/ 10 h 55"/>
                                      <a:gd name="T26" fmla="*/ 15 w 25"/>
                                      <a:gd name="T27" fmla="*/ 3 h 55"/>
                                      <a:gd name="T28" fmla="*/ 23 w 25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3" y="38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5" name="Freeform 7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0" y="866"/>
                                    <a:ext cx="27" cy="132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74 h 132"/>
                                      <a:gd name="T2" fmla="*/ 15 w 27"/>
                                      <a:gd name="T3" fmla="*/ 0 h 132"/>
                                      <a:gd name="T4" fmla="*/ 22 w 27"/>
                                      <a:gd name="T5" fmla="*/ 74 h 132"/>
                                      <a:gd name="T6" fmla="*/ 22 w 27"/>
                                      <a:gd name="T7" fmla="*/ 74 h 132"/>
                                      <a:gd name="T8" fmla="*/ 27 w 27"/>
                                      <a:gd name="T9" fmla="*/ 92 h 132"/>
                                      <a:gd name="T10" fmla="*/ 24 w 27"/>
                                      <a:gd name="T11" fmla="*/ 107 h 132"/>
                                      <a:gd name="T12" fmla="*/ 22 w 27"/>
                                      <a:gd name="T13" fmla="*/ 114 h 132"/>
                                      <a:gd name="T14" fmla="*/ 19 w 27"/>
                                      <a:gd name="T15" fmla="*/ 119 h 132"/>
                                      <a:gd name="T16" fmla="*/ 15 w 27"/>
                                      <a:gd name="T17" fmla="*/ 127 h 132"/>
                                      <a:gd name="T18" fmla="*/ 7 w 27"/>
                                      <a:gd name="T19" fmla="*/ 132 h 132"/>
                                      <a:gd name="T20" fmla="*/ 5 w 27"/>
                                      <a:gd name="T21" fmla="*/ 124 h 132"/>
                                      <a:gd name="T22" fmla="*/ 2 w 27"/>
                                      <a:gd name="T23" fmla="*/ 117 h 132"/>
                                      <a:gd name="T24" fmla="*/ 0 w 27"/>
                                      <a:gd name="T25" fmla="*/ 107 h 132"/>
                                      <a:gd name="T26" fmla="*/ 2 w 27"/>
                                      <a:gd name="T27" fmla="*/ 99 h 132"/>
                                      <a:gd name="T28" fmla="*/ 5 w 27"/>
                                      <a:gd name="T29" fmla="*/ 92 h 132"/>
                                      <a:gd name="T30" fmla="*/ 10 w 27"/>
                                      <a:gd name="T31" fmla="*/ 84 h 132"/>
                                      <a:gd name="T32" fmla="*/ 15 w 27"/>
                                      <a:gd name="T33" fmla="*/ 77 h 132"/>
                                      <a:gd name="T34" fmla="*/ 22 w 27"/>
                                      <a:gd name="T35" fmla="*/ 74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2">
                                        <a:moveTo>
                                          <a:pt x="22" y="74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2" y="74"/>
                                        </a:lnTo>
                                        <a:close/>
                                        <a:moveTo>
                                          <a:pt x="22" y="74"/>
                                        </a:moveTo>
                                        <a:lnTo>
                                          <a:pt x="27" y="92"/>
                                        </a:lnTo>
                                        <a:lnTo>
                                          <a:pt x="24" y="107"/>
                                        </a:lnTo>
                                        <a:lnTo>
                                          <a:pt x="22" y="114"/>
                                        </a:lnTo>
                                        <a:lnTo>
                                          <a:pt x="19" y="119"/>
                                        </a:lnTo>
                                        <a:lnTo>
                                          <a:pt x="15" y="127"/>
                                        </a:lnTo>
                                        <a:lnTo>
                                          <a:pt x="7" y="132"/>
                                        </a:lnTo>
                                        <a:lnTo>
                                          <a:pt x="5" y="124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2" y="99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0" y="84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2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6" name="Freeform 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866"/>
                                    <a:ext cx="7" cy="7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4 h 74"/>
                                      <a:gd name="T2" fmla="*/ 0 w 7"/>
                                      <a:gd name="T3" fmla="*/ 0 h 74"/>
                                      <a:gd name="T4" fmla="*/ 7 w 7"/>
                                      <a:gd name="T5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4">
                                        <a:moveTo>
                                          <a:pt x="7" y="7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7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940"/>
                                    <a:ext cx="27" cy="58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8"/>
                                      <a:gd name="T2" fmla="*/ 27 w 27"/>
                                      <a:gd name="T3" fmla="*/ 18 h 58"/>
                                      <a:gd name="T4" fmla="*/ 24 w 27"/>
                                      <a:gd name="T5" fmla="*/ 33 h 58"/>
                                      <a:gd name="T6" fmla="*/ 22 w 27"/>
                                      <a:gd name="T7" fmla="*/ 40 h 58"/>
                                      <a:gd name="T8" fmla="*/ 19 w 27"/>
                                      <a:gd name="T9" fmla="*/ 45 h 58"/>
                                      <a:gd name="T10" fmla="*/ 15 w 27"/>
                                      <a:gd name="T11" fmla="*/ 53 h 58"/>
                                      <a:gd name="T12" fmla="*/ 7 w 27"/>
                                      <a:gd name="T13" fmla="*/ 58 h 58"/>
                                      <a:gd name="T14" fmla="*/ 5 w 27"/>
                                      <a:gd name="T15" fmla="*/ 50 h 58"/>
                                      <a:gd name="T16" fmla="*/ 2 w 27"/>
                                      <a:gd name="T17" fmla="*/ 43 h 58"/>
                                      <a:gd name="T18" fmla="*/ 0 w 27"/>
                                      <a:gd name="T19" fmla="*/ 33 h 58"/>
                                      <a:gd name="T20" fmla="*/ 2 w 27"/>
                                      <a:gd name="T21" fmla="*/ 25 h 58"/>
                                      <a:gd name="T22" fmla="*/ 5 w 27"/>
                                      <a:gd name="T23" fmla="*/ 18 h 58"/>
                                      <a:gd name="T24" fmla="*/ 10 w 27"/>
                                      <a:gd name="T25" fmla="*/ 10 h 58"/>
                                      <a:gd name="T26" fmla="*/ 15 w 27"/>
                                      <a:gd name="T27" fmla="*/ 3 h 58"/>
                                      <a:gd name="T28" fmla="*/ 22 w 27"/>
                                      <a:gd name="T2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8">
                                        <a:moveTo>
                                          <a:pt x="22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9" y="4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8" name="Freeform 7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0" y="823"/>
                                    <a:ext cx="27" cy="135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78 h 135"/>
                                      <a:gd name="T2" fmla="*/ 22 w 27"/>
                                      <a:gd name="T3" fmla="*/ 0 h 135"/>
                                      <a:gd name="T4" fmla="*/ 22 w 27"/>
                                      <a:gd name="T5" fmla="*/ 78 h 135"/>
                                      <a:gd name="T6" fmla="*/ 22 w 27"/>
                                      <a:gd name="T7" fmla="*/ 78 h 135"/>
                                      <a:gd name="T8" fmla="*/ 27 w 27"/>
                                      <a:gd name="T9" fmla="*/ 95 h 135"/>
                                      <a:gd name="T10" fmla="*/ 25 w 27"/>
                                      <a:gd name="T11" fmla="*/ 110 h 135"/>
                                      <a:gd name="T12" fmla="*/ 22 w 27"/>
                                      <a:gd name="T13" fmla="*/ 117 h 135"/>
                                      <a:gd name="T14" fmla="*/ 20 w 27"/>
                                      <a:gd name="T15" fmla="*/ 122 h 135"/>
                                      <a:gd name="T16" fmla="*/ 15 w 27"/>
                                      <a:gd name="T17" fmla="*/ 130 h 135"/>
                                      <a:gd name="T18" fmla="*/ 7 w 27"/>
                                      <a:gd name="T19" fmla="*/ 135 h 135"/>
                                      <a:gd name="T20" fmla="*/ 2 w 27"/>
                                      <a:gd name="T21" fmla="*/ 127 h 135"/>
                                      <a:gd name="T22" fmla="*/ 0 w 27"/>
                                      <a:gd name="T23" fmla="*/ 120 h 135"/>
                                      <a:gd name="T24" fmla="*/ 0 w 27"/>
                                      <a:gd name="T25" fmla="*/ 110 h 135"/>
                                      <a:gd name="T26" fmla="*/ 2 w 27"/>
                                      <a:gd name="T27" fmla="*/ 102 h 135"/>
                                      <a:gd name="T28" fmla="*/ 5 w 27"/>
                                      <a:gd name="T29" fmla="*/ 95 h 135"/>
                                      <a:gd name="T30" fmla="*/ 7 w 27"/>
                                      <a:gd name="T31" fmla="*/ 88 h 135"/>
                                      <a:gd name="T32" fmla="*/ 15 w 27"/>
                                      <a:gd name="T33" fmla="*/ 80 h 135"/>
                                      <a:gd name="T34" fmla="*/ 22 w 27"/>
                                      <a:gd name="T35" fmla="*/ 78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5">
                                        <a:moveTo>
                                          <a:pt x="22" y="78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22" y="78"/>
                                        </a:lnTo>
                                        <a:close/>
                                        <a:moveTo>
                                          <a:pt x="22" y="78"/>
                                        </a:moveTo>
                                        <a:lnTo>
                                          <a:pt x="27" y="95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2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9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823"/>
                                    <a:ext cx="1" cy="78"/>
                                  </a:xfrm>
                                  <a:custGeom>
                                    <a:avLst/>
                                    <a:gdLst>
                                      <a:gd name="T0" fmla="*/ 78 h 78"/>
                                      <a:gd name="T1" fmla="*/ 0 h 78"/>
                                      <a:gd name="T2" fmla="*/ 78 h 78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">
                                        <a:moveTo>
                                          <a:pt x="0" y="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0" name="Freeform 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0" y="901"/>
                                    <a:ext cx="27" cy="57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7"/>
                                      <a:gd name="T2" fmla="*/ 27 w 27"/>
                                      <a:gd name="T3" fmla="*/ 17 h 57"/>
                                      <a:gd name="T4" fmla="*/ 25 w 27"/>
                                      <a:gd name="T5" fmla="*/ 32 h 57"/>
                                      <a:gd name="T6" fmla="*/ 22 w 27"/>
                                      <a:gd name="T7" fmla="*/ 39 h 57"/>
                                      <a:gd name="T8" fmla="*/ 20 w 27"/>
                                      <a:gd name="T9" fmla="*/ 44 h 57"/>
                                      <a:gd name="T10" fmla="*/ 15 w 27"/>
                                      <a:gd name="T11" fmla="*/ 52 h 57"/>
                                      <a:gd name="T12" fmla="*/ 7 w 27"/>
                                      <a:gd name="T13" fmla="*/ 57 h 57"/>
                                      <a:gd name="T14" fmla="*/ 2 w 27"/>
                                      <a:gd name="T15" fmla="*/ 49 h 57"/>
                                      <a:gd name="T16" fmla="*/ 0 w 27"/>
                                      <a:gd name="T17" fmla="*/ 42 h 57"/>
                                      <a:gd name="T18" fmla="*/ 0 w 27"/>
                                      <a:gd name="T19" fmla="*/ 32 h 57"/>
                                      <a:gd name="T20" fmla="*/ 2 w 27"/>
                                      <a:gd name="T21" fmla="*/ 24 h 57"/>
                                      <a:gd name="T22" fmla="*/ 5 w 27"/>
                                      <a:gd name="T23" fmla="*/ 17 h 57"/>
                                      <a:gd name="T24" fmla="*/ 7 w 27"/>
                                      <a:gd name="T25" fmla="*/ 10 h 57"/>
                                      <a:gd name="T26" fmla="*/ 15 w 27"/>
                                      <a:gd name="T27" fmla="*/ 2 h 57"/>
                                      <a:gd name="T28" fmla="*/ 22 w 27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7">
                                        <a:moveTo>
                                          <a:pt x="22" y="0"/>
                                        </a:moveTo>
                                        <a:lnTo>
                                          <a:pt x="27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2" y="49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1" name="Freeform 7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793"/>
                                    <a:ext cx="25" cy="12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70 h 127"/>
                                      <a:gd name="T2" fmla="*/ 20 w 25"/>
                                      <a:gd name="T3" fmla="*/ 0 h 127"/>
                                      <a:gd name="T4" fmla="*/ 20 w 25"/>
                                      <a:gd name="T5" fmla="*/ 70 h 127"/>
                                      <a:gd name="T6" fmla="*/ 20 w 25"/>
                                      <a:gd name="T7" fmla="*/ 70 h 127"/>
                                      <a:gd name="T8" fmla="*/ 25 w 25"/>
                                      <a:gd name="T9" fmla="*/ 88 h 127"/>
                                      <a:gd name="T10" fmla="*/ 25 w 25"/>
                                      <a:gd name="T11" fmla="*/ 103 h 127"/>
                                      <a:gd name="T12" fmla="*/ 23 w 25"/>
                                      <a:gd name="T13" fmla="*/ 110 h 127"/>
                                      <a:gd name="T14" fmla="*/ 18 w 25"/>
                                      <a:gd name="T15" fmla="*/ 118 h 127"/>
                                      <a:gd name="T16" fmla="*/ 13 w 25"/>
                                      <a:gd name="T17" fmla="*/ 123 h 127"/>
                                      <a:gd name="T18" fmla="*/ 8 w 25"/>
                                      <a:gd name="T19" fmla="*/ 127 h 127"/>
                                      <a:gd name="T20" fmla="*/ 3 w 25"/>
                                      <a:gd name="T21" fmla="*/ 120 h 127"/>
                                      <a:gd name="T22" fmla="*/ 0 w 25"/>
                                      <a:gd name="T23" fmla="*/ 113 h 127"/>
                                      <a:gd name="T24" fmla="*/ 0 w 25"/>
                                      <a:gd name="T25" fmla="*/ 105 h 127"/>
                                      <a:gd name="T26" fmla="*/ 0 w 25"/>
                                      <a:gd name="T27" fmla="*/ 98 h 127"/>
                                      <a:gd name="T28" fmla="*/ 3 w 25"/>
                                      <a:gd name="T29" fmla="*/ 88 h 127"/>
                                      <a:gd name="T30" fmla="*/ 8 w 25"/>
                                      <a:gd name="T31" fmla="*/ 80 h 127"/>
                                      <a:gd name="T32" fmla="*/ 13 w 25"/>
                                      <a:gd name="T33" fmla="*/ 75 h 127"/>
                                      <a:gd name="T34" fmla="*/ 20 w 25"/>
                                      <a:gd name="T35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7">
                                        <a:moveTo>
                                          <a:pt x="20" y="7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5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18" y="118"/>
                                        </a:lnTo>
                                        <a:lnTo>
                                          <a:pt x="13" y="123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3" y="120"/>
                                        </a:lnTo>
                                        <a:lnTo>
                                          <a:pt x="0" y="113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8" y="80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2" name="Freeform 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793"/>
                                    <a:ext cx="1" cy="70"/>
                                  </a:xfrm>
                                  <a:custGeom>
                                    <a:avLst/>
                                    <a:gdLst>
                                      <a:gd name="T0" fmla="*/ 70 h 70"/>
                                      <a:gd name="T1" fmla="*/ 0 h 70"/>
                                      <a:gd name="T2" fmla="*/ 70 h 7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0">
                                        <a:moveTo>
                                          <a:pt x="0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3" name="Freeform 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86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25 w 25"/>
                                      <a:gd name="T3" fmla="*/ 18 h 57"/>
                                      <a:gd name="T4" fmla="*/ 25 w 25"/>
                                      <a:gd name="T5" fmla="*/ 33 h 57"/>
                                      <a:gd name="T6" fmla="*/ 23 w 25"/>
                                      <a:gd name="T7" fmla="*/ 40 h 57"/>
                                      <a:gd name="T8" fmla="*/ 18 w 25"/>
                                      <a:gd name="T9" fmla="*/ 48 h 57"/>
                                      <a:gd name="T10" fmla="*/ 13 w 25"/>
                                      <a:gd name="T11" fmla="*/ 53 h 57"/>
                                      <a:gd name="T12" fmla="*/ 8 w 25"/>
                                      <a:gd name="T13" fmla="*/ 57 h 57"/>
                                      <a:gd name="T14" fmla="*/ 3 w 25"/>
                                      <a:gd name="T15" fmla="*/ 50 h 57"/>
                                      <a:gd name="T16" fmla="*/ 0 w 25"/>
                                      <a:gd name="T17" fmla="*/ 43 h 57"/>
                                      <a:gd name="T18" fmla="*/ 0 w 25"/>
                                      <a:gd name="T19" fmla="*/ 35 h 57"/>
                                      <a:gd name="T20" fmla="*/ 0 w 25"/>
                                      <a:gd name="T21" fmla="*/ 28 h 57"/>
                                      <a:gd name="T22" fmla="*/ 3 w 25"/>
                                      <a:gd name="T23" fmla="*/ 18 h 57"/>
                                      <a:gd name="T24" fmla="*/ 8 w 25"/>
                                      <a:gd name="T25" fmla="*/ 10 h 57"/>
                                      <a:gd name="T26" fmla="*/ 13 w 25"/>
                                      <a:gd name="T27" fmla="*/ 5 h 57"/>
                                      <a:gd name="T28" fmla="*/ 20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25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8" y="4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4" name="Freeform 7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0" y="748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3 h 130"/>
                                      <a:gd name="T2" fmla="*/ 10 w 25"/>
                                      <a:gd name="T3" fmla="*/ 0 h 130"/>
                                      <a:gd name="T4" fmla="*/ 22 w 25"/>
                                      <a:gd name="T5" fmla="*/ 73 h 130"/>
                                      <a:gd name="T6" fmla="*/ 22 w 25"/>
                                      <a:gd name="T7" fmla="*/ 73 h 130"/>
                                      <a:gd name="T8" fmla="*/ 25 w 25"/>
                                      <a:gd name="T9" fmla="*/ 90 h 130"/>
                                      <a:gd name="T10" fmla="*/ 25 w 25"/>
                                      <a:gd name="T11" fmla="*/ 105 h 130"/>
                                      <a:gd name="T12" fmla="*/ 22 w 25"/>
                                      <a:gd name="T13" fmla="*/ 113 h 130"/>
                                      <a:gd name="T14" fmla="*/ 20 w 25"/>
                                      <a:gd name="T15" fmla="*/ 118 h 130"/>
                                      <a:gd name="T16" fmla="*/ 15 w 25"/>
                                      <a:gd name="T17" fmla="*/ 125 h 130"/>
                                      <a:gd name="T18" fmla="*/ 7 w 25"/>
                                      <a:gd name="T19" fmla="*/ 130 h 130"/>
                                      <a:gd name="T20" fmla="*/ 5 w 25"/>
                                      <a:gd name="T21" fmla="*/ 123 h 130"/>
                                      <a:gd name="T22" fmla="*/ 2 w 25"/>
                                      <a:gd name="T23" fmla="*/ 115 h 130"/>
                                      <a:gd name="T24" fmla="*/ 0 w 25"/>
                                      <a:gd name="T25" fmla="*/ 108 h 130"/>
                                      <a:gd name="T26" fmla="*/ 0 w 25"/>
                                      <a:gd name="T27" fmla="*/ 98 h 130"/>
                                      <a:gd name="T28" fmla="*/ 2 w 25"/>
                                      <a:gd name="T29" fmla="*/ 90 h 130"/>
                                      <a:gd name="T30" fmla="*/ 7 w 25"/>
                                      <a:gd name="T31" fmla="*/ 83 h 130"/>
                                      <a:gd name="T32" fmla="*/ 15 w 25"/>
                                      <a:gd name="T33" fmla="*/ 78 h 130"/>
                                      <a:gd name="T34" fmla="*/ 22 w 25"/>
                                      <a:gd name="T35" fmla="*/ 73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22" y="73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22" y="73"/>
                                        </a:lnTo>
                                        <a:close/>
                                        <a:moveTo>
                                          <a:pt x="22" y="73"/>
                                        </a:moveTo>
                                        <a:lnTo>
                                          <a:pt x="25" y="90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2" y="113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7" y="130"/>
                                        </a:lnTo>
                                        <a:lnTo>
                                          <a:pt x="5" y="123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7" y="83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22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5" name="Freeform 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748"/>
                                    <a:ext cx="12" cy="73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73 h 73"/>
                                      <a:gd name="T2" fmla="*/ 0 w 12"/>
                                      <a:gd name="T3" fmla="*/ 0 h 73"/>
                                      <a:gd name="T4" fmla="*/ 12 w 12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73">
                                        <a:moveTo>
                                          <a:pt x="12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6" name="Freeform 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21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7"/>
                                      <a:gd name="T2" fmla="*/ 25 w 25"/>
                                      <a:gd name="T3" fmla="*/ 17 h 57"/>
                                      <a:gd name="T4" fmla="*/ 25 w 25"/>
                                      <a:gd name="T5" fmla="*/ 32 h 57"/>
                                      <a:gd name="T6" fmla="*/ 22 w 25"/>
                                      <a:gd name="T7" fmla="*/ 40 h 57"/>
                                      <a:gd name="T8" fmla="*/ 20 w 25"/>
                                      <a:gd name="T9" fmla="*/ 45 h 57"/>
                                      <a:gd name="T10" fmla="*/ 15 w 25"/>
                                      <a:gd name="T11" fmla="*/ 52 h 57"/>
                                      <a:gd name="T12" fmla="*/ 7 w 25"/>
                                      <a:gd name="T13" fmla="*/ 57 h 57"/>
                                      <a:gd name="T14" fmla="*/ 5 w 25"/>
                                      <a:gd name="T15" fmla="*/ 50 h 57"/>
                                      <a:gd name="T16" fmla="*/ 2 w 25"/>
                                      <a:gd name="T17" fmla="*/ 42 h 57"/>
                                      <a:gd name="T18" fmla="*/ 0 w 25"/>
                                      <a:gd name="T19" fmla="*/ 35 h 57"/>
                                      <a:gd name="T20" fmla="*/ 0 w 25"/>
                                      <a:gd name="T21" fmla="*/ 25 h 57"/>
                                      <a:gd name="T22" fmla="*/ 2 w 25"/>
                                      <a:gd name="T23" fmla="*/ 17 h 57"/>
                                      <a:gd name="T24" fmla="*/ 7 w 25"/>
                                      <a:gd name="T25" fmla="*/ 10 h 57"/>
                                      <a:gd name="T26" fmla="*/ 15 w 25"/>
                                      <a:gd name="T27" fmla="*/ 5 h 57"/>
                                      <a:gd name="T28" fmla="*/ 22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2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7" name="Freeform 7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706"/>
                                    <a:ext cx="30" cy="140"/>
                                  </a:xfrm>
                                  <a:custGeom>
                                    <a:avLst/>
                                    <a:gdLst>
                                      <a:gd name="T0" fmla="*/ 22 w 30"/>
                                      <a:gd name="T1" fmla="*/ 77 h 140"/>
                                      <a:gd name="T2" fmla="*/ 0 w 30"/>
                                      <a:gd name="T3" fmla="*/ 0 h 140"/>
                                      <a:gd name="T4" fmla="*/ 22 w 30"/>
                                      <a:gd name="T5" fmla="*/ 77 h 140"/>
                                      <a:gd name="T6" fmla="*/ 22 w 30"/>
                                      <a:gd name="T7" fmla="*/ 77 h 140"/>
                                      <a:gd name="T8" fmla="*/ 27 w 30"/>
                                      <a:gd name="T9" fmla="*/ 95 h 140"/>
                                      <a:gd name="T10" fmla="*/ 30 w 30"/>
                                      <a:gd name="T11" fmla="*/ 112 h 140"/>
                                      <a:gd name="T12" fmla="*/ 30 w 30"/>
                                      <a:gd name="T13" fmla="*/ 120 h 140"/>
                                      <a:gd name="T14" fmla="*/ 27 w 30"/>
                                      <a:gd name="T15" fmla="*/ 127 h 140"/>
                                      <a:gd name="T16" fmla="*/ 22 w 30"/>
                                      <a:gd name="T17" fmla="*/ 132 h 140"/>
                                      <a:gd name="T18" fmla="*/ 17 w 30"/>
                                      <a:gd name="T19" fmla="*/ 140 h 140"/>
                                      <a:gd name="T20" fmla="*/ 12 w 30"/>
                                      <a:gd name="T21" fmla="*/ 132 h 140"/>
                                      <a:gd name="T22" fmla="*/ 10 w 30"/>
                                      <a:gd name="T23" fmla="*/ 122 h 140"/>
                                      <a:gd name="T24" fmla="*/ 7 w 30"/>
                                      <a:gd name="T25" fmla="*/ 115 h 140"/>
                                      <a:gd name="T26" fmla="*/ 7 w 30"/>
                                      <a:gd name="T27" fmla="*/ 105 h 140"/>
                                      <a:gd name="T28" fmla="*/ 7 w 30"/>
                                      <a:gd name="T29" fmla="*/ 97 h 140"/>
                                      <a:gd name="T30" fmla="*/ 10 w 30"/>
                                      <a:gd name="T31" fmla="*/ 90 h 140"/>
                                      <a:gd name="T32" fmla="*/ 15 w 30"/>
                                      <a:gd name="T33" fmla="*/ 82 h 140"/>
                                      <a:gd name="T34" fmla="*/ 22 w 30"/>
                                      <a:gd name="T35" fmla="*/ 7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40">
                                        <a:moveTo>
                                          <a:pt x="22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  <a:moveTo>
                                          <a:pt x="22" y="77"/>
                                        </a:moveTo>
                                        <a:lnTo>
                                          <a:pt x="27" y="95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2" y="132"/>
                                        </a:lnTo>
                                        <a:lnTo>
                                          <a:pt x="17" y="140"/>
                                        </a:lnTo>
                                        <a:lnTo>
                                          <a:pt x="12" y="132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8" name="Freeform 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706"/>
                                    <a:ext cx="22" cy="77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77 h 77"/>
                                      <a:gd name="T2" fmla="*/ 0 w 22"/>
                                      <a:gd name="T3" fmla="*/ 0 h 77"/>
                                      <a:gd name="T4" fmla="*/ 22 w 22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77">
                                        <a:moveTo>
                                          <a:pt x="22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9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783"/>
                                    <a:ext cx="23" cy="63"/>
                                  </a:xfrm>
                                  <a:custGeom>
                                    <a:avLst/>
                                    <a:gdLst>
                                      <a:gd name="T0" fmla="*/ 15 w 23"/>
                                      <a:gd name="T1" fmla="*/ 0 h 63"/>
                                      <a:gd name="T2" fmla="*/ 20 w 23"/>
                                      <a:gd name="T3" fmla="*/ 18 h 63"/>
                                      <a:gd name="T4" fmla="*/ 23 w 23"/>
                                      <a:gd name="T5" fmla="*/ 35 h 63"/>
                                      <a:gd name="T6" fmla="*/ 23 w 23"/>
                                      <a:gd name="T7" fmla="*/ 43 h 63"/>
                                      <a:gd name="T8" fmla="*/ 20 w 23"/>
                                      <a:gd name="T9" fmla="*/ 50 h 63"/>
                                      <a:gd name="T10" fmla="*/ 15 w 23"/>
                                      <a:gd name="T11" fmla="*/ 55 h 63"/>
                                      <a:gd name="T12" fmla="*/ 10 w 23"/>
                                      <a:gd name="T13" fmla="*/ 63 h 63"/>
                                      <a:gd name="T14" fmla="*/ 5 w 23"/>
                                      <a:gd name="T15" fmla="*/ 55 h 63"/>
                                      <a:gd name="T16" fmla="*/ 3 w 23"/>
                                      <a:gd name="T17" fmla="*/ 45 h 63"/>
                                      <a:gd name="T18" fmla="*/ 0 w 23"/>
                                      <a:gd name="T19" fmla="*/ 38 h 63"/>
                                      <a:gd name="T20" fmla="*/ 0 w 23"/>
                                      <a:gd name="T21" fmla="*/ 28 h 63"/>
                                      <a:gd name="T22" fmla="*/ 0 w 23"/>
                                      <a:gd name="T23" fmla="*/ 20 h 63"/>
                                      <a:gd name="T24" fmla="*/ 3 w 23"/>
                                      <a:gd name="T25" fmla="*/ 13 h 63"/>
                                      <a:gd name="T26" fmla="*/ 8 w 23"/>
                                      <a:gd name="T27" fmla="*/ 5 h 63"/>
                                      <a:gd name="T28" fmla="*/ 15 w 23"/>
                                      <a:gd name="T2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" h="63">
                                        <a:moveTo>
                                          <a:pt x="15" y="0"/>
                                        </a:moveTo>
                                        <a:lnTo>
                                          <a:pt x="20" y="18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0" name="Freeform 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5"/>
                                      <a:gd name="T2" fmla="*/ 15 w 40"/>
                                      <a:gd name="T3" fmla="*/ 7 h 45"/>
                                      <a:gd name="T4" fmla="*/ 28 w 40"/>
                                      <a:gd name="T5" fmla="*/ 17 h 45"/>
                                      <a:gd name="T6" fmla="*/ 35 w 40"/>
                                      <a:gd name="T7" fmla="*/ 30 h 45"/>
                                      <a:gd name="T8" fmla="*/ 40 w 40"/>
                                      <a:gd name="T9" fmla="*/ 45 h 45"/>
                                      <a:gd name="T10" fmla="*/ 35 w 40"/>
                                      <a:gd name="T11" fmla="*/ 42 h 45"/>
                                      <a:gd name="T12" fmla="*/ 28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15 w 40"/>
                                      <a:gd name="T17" fmla="*/ 30 h 45"/>
                                      <a:gd name="T18" fmla="*/ 10 w 40"/>
                                      <a:gd name="T19" fmla="*/ 25 h 45"/>
                                      <a:gd name="T20" fmla="*/ 5 w 40"/>
                                      <a:gd name="T21" fmla="*/ 17 h 45"/>
                                      <a:gd name="T22" fmla="*/ 3 w 40"/>
                                      <a:gd name="T23" fmla="*/ 10 h 45"/>
                                      <a:gd name="T24" fmla="*/ 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1" name="Freeform 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5"/>
                                      <a:gd name="T2" fmla="*/ 15 w 40"/>
                                      <a:gd name="T3" fmla="*/ 7 h 45"/>
                                      <a:gd name="T4" fmla="*/ 28 w 40"/>
                                      <a:gd name="T5" fmla="*/ 17 h 45"/>
                                      <a:gd name="T6" fmla="*/ 35 w 40"/>
                                      <a:gd name="T7" fmla="*/ 30 h 45"/>
                                      <a:gd name="T8" fmla="*/ 40 w 40"/>
                                      <a:gd name="T9" fmla="*/ 45 h 45"/>
                                      <a:gd name="T10" fmla="*/ 35 w 40"/>
                                      <a:gd name="T11" fmla="*/ 42 h 45"/>
                                      <a:gd name="T12" fmla="*/ 28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15 w 40"/>
                                      <a:gd name="T17" fmla="*/ 30 h 45"/>
                                      <a:gd name="T18" fmla="*/ 10 w 40"/>
                                      <a:gd name="T19" fmla="*/ 25 h 45"/>
                                      <a:gd name="T20" fmla="*/ 5 w 40"/>
                                      <a:gd name="T21" fmla="*/ 17 h 45"/>
                                      <a:gd name="T22" fmla="*/ 3 w 40"/>
                                      <a:gd name="T23" fmla="*/ 10 h 45"/>
                                      <a:gd name="T24" fmla="*/ 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2" name="Freeform 7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935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35 w 75"/>
                                      <a:gd name="T1" fmla="*/ 63 h 110"/>
                                      <a:gd name="T2" fmla="*/ 50 w 75"/>
                                      <a:gd name="T3" fmla="*/ 70 h 110"/>
                                      <a:gd name="T4" fmla="*/ 63 w 75"/>
                                      <a:gd name="T5" fmla="*/ 80 h 110"/>
                                      <a:gd name="T6" fmla="*/ 70 w 75"/>
                                      <a:gd name="T7" fmla="*/ 93 h 110"/>
                                      <a:gd name="T8" fmla="*/ 75 w 75"/>
                                      <a:gd name="T9" fmla="*/ 110 h 110"/>
                                      <a:gd name="T10" fmla="*/ 68 w 75"/>
                                      <a:gd name="T11" fmla="*/ 108 h 110"/>
                                      <a:gd name="T12" fmla="*/ 63 w 75"/>
                                      <a:gd name="T13" fmla="*/ 105 h 110"/>
                                      <a:gd name="T14" fmla="*/ 55 w 75"/>
                                      <a:gd name="T15" fmla="*/ 100 h 110"/>
                                      <a:gd name="T16" fmla="*/ 50 w 75"/>
                                      <a:gd name="T17" fmla="*/ 95 h 110"/>
                                      <a:gd name="T18" fmla="*/ 45 w 75"/>
                                      <a:gd name="T19" fmla="*/ 88 h 110"/>
                                      <a:gd name="T20" fmla="*/ 40 w 75"/>
                                      <a:gd name="T21" fmla="*/ 80 h 110"/>
                                      <a:gd name="T22" fmla="*/ 38 w 75"/>
                                      <a:gd name="T23" fmla="*/ 70 h 110"/>
                                      <a:gd name="T24" fmla="*/ 35 w 75"/>
                                      <a:gd name="T25" fmla="*/ 63 h 110"/>
                                      <a:gd name="T26" fmla="*/ 35 w 75"/>
                                      <a:gd name="T27" fmla="*/ 63 h 110"/>
                                      <a:gd name="T28" fmla="*/ 0 w 75"/>
                                      <a:gd name="T29" fmla="*/ 0 h 110"/>
                                      <a:gd name="T30" fmla="*/ 35 w 75"/>
                                      <a:gd name="T31" fmla="*/ 63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35" y="63"/>
                                        </a:moveTo>
                                        <a:lnTo>
                                          <a:pt x="50" y="70"/>
                                        </a:lnTo>
                                        <a:lnTo>
                                          <a:pt x="63" y="80"/>
                                        </a:lnTo>
                                        <a:lnTo>
                                          <a:pt x="70" y="93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8" y="108"/>
                                        </a:lnTo>
                                        <a:lnTo>
                                          <a:pt x="63" y="105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50" y="95"/>
                                        </a:lnTo>
                                        <a:lnTo>
                                          <a:pt x="45" y="88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3" name="Freeform 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998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7"/>
                                      <a:gd name="T2" fmla="*/ 15 w 40"/>
                                      <a:gd name="T3" fmla="*/ 7 h 47"/>
                                      <a:gd name="T4" fmla="*/ 28 w 40"/>
                                      <a:gd name="T5" fmla="*/ 17 h 47"/>
                                      <a:gd name="T6" fmla="*/ 35 w 40"/>
                                      <a:gd name="T7" fmla="*/ 30 h 47"/>
                                      <a:gd name="T8" fmla="*/ 40 w 40"/>
                                      <a:gd name="T9" fmla="*/ 47 h 47"/>
                                      <a:gd name="T10" fmla="*/ 33 w 40"/>
                                      <a:gd name="T11" fmla="*/ 45 h 47"/>
                                      <a:gd name="T12" fmla="*/ 28 w 40"/>
                                      <a:gd name="T13" fmla="*/ 42 h 47"/>
                                      <a:gd name="T14" fmla="*/ 20 w 40"/>
                                      <a:gd name="T15" fmla="*/ 37 h 47"/>
                                      <a:gd name="T16" fmla="*/ 15 w 40"/>
                                      <a:gd name="T17" fmla="*/ 32 h 47"/>
                                      <a:gd name="T18" fmla="*/ 10 w 40"/>
                                      <a:gd name="T19" fmla="*/ 25 h 47"/>
                                      <a:gd name="T20" fmla="*/ 5 w 40"/>
                                      <a:gd name="T21" fmla="*/ 17 h 47"/>
                                      <a:gd name="T22" fmla="*/ 3 w 40"/>
                                      <a:gd name="T23" fmla="*/ 7 h 47"/>
                                      <a:gd name="T24" fmla="*/ 0 w 40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7"/>
                                        </a:lnTo>
                                        <a:lnTo>
                                          <a:pt x="33" y="45"/>
                                        </a:lnTo>
                                        <a:lnTo>
                                          <a:pt x="28" y="4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4" name="Freeform 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935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3 h 63"/>
                                      <a:gd name="T2" fmla="*/ 0 w 35"/>
                                      <a:gd name="T3" fmla="*/ 0 h 63"/>
                                      <a:gd name="T4" fmla="*/ 35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5" name="Freeform 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5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8 h 40"/>
                                      <a:gd name="T14" fmla="*/ 20 w 42"/>
                                      <a:gd name="T15" fmla="*/ 33 h 40"/>
                                      <a:gd name="T16" fmla="*/ 15 w 42"/>
                                      <a:gd name="T17" fmla="*/ 28 h 40"/>
                                      <a:gd name="T18" fmla="*/ 7 w 42"/>
                                      <a:gd name="T19" fmla="*/ 23 h 40"/>
                                      <a:gd name="T20" fmla="*/ 5 w 42"/>
                                      <a:gd name="T21" fmla="*/ 15 h 40"/>
                                      <a:gd name="T22" fmla="*/ 0 w 42"/>
                                      <a:gd name="T23" fmla="*/ 8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6" name="Freeform 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5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8 h 40"/>
                                      <a:gd name="T14" fmla="*/ 20 w 42"/>
                                      <a:gd name="T15" fmla="*/ 33 h 40"/>
                                      <a:gd name="T16" fmla="*/ 15 w 42"/>
                                      <a:gd name="T17" fmla="*/ 28 h 40"/>
                                      <a:gd name="T18" fmla="*/ 7 w 42"/>
                                      <a:gd name="T19" fmla="*/ 23 h 40"/>
                                      <a:gd name="T20" fmla="*/ 5 w 42"/>
                                      <a:gd name="T21" fmla="*/ 15 h 40"/>
                                      <a:gd name="T22" fmla="*/ 0 w 42"/>
                                      <a:gd name="T23" fmla="*/ 8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7" name="Freeform 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9 h 59"/>
                                      <a:gd name="T2" fmla="*/ 0 w 40"/>
                                      <a:gd name="T3" fmla="*/ 0 h 59"/>
                                      <a:gd name="T4" fmla="*/ 4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40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8" name="Freeform 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9 h 59"/>
                                      <a:gd name="T2" fmla="*/ 0 w 40"/>
                                      <a:gd name="T3" fmla="*/ 0 h 59"/>
                                      <a:gd name="T4" fmla="*/ 4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40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9" name="Freeform 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15 w 43"/>
                                      <a:gd name="T3" fmla="*/ 5 h 37"/>
                                      <a:gd name="T4" fmla="*/ 28 w 43"/>
                                      <a:gd name="T5" fmla="*/ 13 h 37"/>
                                      <a:gd name="T6" fmla="*/ 38 w 43"/>
                                      <a:gd name="T7" fmla="*/ 25 h 37"/>
                                      <a:gd name="T8" fmla="*/ 43 w 43"/>
                                      <a:gd name="T9" fmla="*/ 37 h 37"/>
                                      <a:gd name="T10" fmla="*/ 38 w 43"/>
                                      <a:gd name="T11" fmla="*/ 37 h 37"/>
                                      <a:gd name="T12" fmla="*/ 30 w 43"/>
                                      <a:gd name="T13" fmla="*/ 35 h 37"/>
                                      <a:gd name="T14" fmla="*/ 23 w 43"/>
                                      <a:gd name="T15" fmla="*/ 32 h 37"/>
                                      <a:gd name="T16" fmla="*/ 15 w 43"/>
                                      <a:gd name="T17" fmla="*/ 27 h 37"/>
                                      <a:gd name="T18" fmla="*/ 10 w 43"/>
                                      <a:gd name="T19" fmla="*/ 23 h 37"/>
                                      <a:gd name="T20" fmla="*/ 5 w 43"/>
                                      <a:gd name="T21" fmla="*/ 15 h 37"/>
                                      <a:gd name="T22" fmla="*/ 3 w 43"/>
                                      <a:gd name="T23" fmla="*/ 8 h 37"/>
                                      <a:gd name="T24" fmla="*/ 0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3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38" y="37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0" name="Freeform 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15 w 43"/>
                                      <a:gd name="T3" fmla="*/ 5 h 37"/>
                                      <a:gd name="T4" fmla="*/ 28 w 43"/>
                                      <a:gd name="T5" fmla="*/ 13 h 37"/>
                                      <a:gd name="T6" fmla="*/ 38 w 43"/>
                                      <a:gd name="T7" fmla="*/ 25 h 37"/>
                                      <a:gd name="T8" fmla="*/ 43 w 43"/>
                                      <a:gd name="T9" fmla="*/ 37 h 37"/>
                                      <a:gd name="T10" fmla="*/ 38 w 43"/>
                                      <a:gd name="T11" fmla="*/ 37 h 37"/>
                                      <a:gd name="T12" fmla="*/ 30 w 43"/>
                                      <a:gd name="T13" fmla="*/ 35 h 37"/>
                                      <a:gd name="T14" fmla="*/ 23 w 43"/>
                                      <a:gd name="T15" fmla="*/ 32 h 37"/>
                                      <a:gd name="T16" fmla="*/ 15 w 43"/>
                                      <a:gd name="T17" fmla="*/ 27 h 37"/>
                                      <a:gd name="T18" fmla="*/ 10 w 43"/>
                                      <a:gd name="T19" fmla="*/ 23 h 37"/>
                                      <a:gd name="T20" fmla="*/ 5 w 43"/>
                                      <a:gd name="T21" fmla="*/ 15 h 37"/>
                                      <a:gd name="T22" fmla="*/ 3 w 43"/>
                                      <a:gd name="T23" fmla="*/ 8 h 37"/>
                                      <a:gd name="T24" fmla="*/ 0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3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38" y="37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1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2 h 52"/>
                                      <a:gd name="T2" fmla="*/ 0 w 42"/>
                                      <a:gd name="T3" fmla="*/ 0 h 52"/>
                                      <a:gd name="T4" fmla="*/ 42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42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2" name="Freeform 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2 h 52"/>
                                      <a:gd name="T2" fmla="*/ 0 w 42"/>
                                      <a:gd name="T3" fmla="*/ 0 h 52"/>
                                      <a:gd name="T4" fmla="*/ 42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42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3" name="Freeform 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5"/>
                                      <a:gd name="T2" fmla="*/ 17 w 47"/>
                                      <a:gd name="T3" fmla="*/ 2 h 35"/>
                                      <a:gd name="T4" fmla="*/ 30 w 47"/>
                                      <a:gd name="T5" fmla="*/ 10 h 35"/>
                                      <a:gd name="T6" fmla="*/ 40 w 47"/>
                                      <a:gd name="T7" fmla="*/ 22 h 35"/>
                                      <a:gd name="T8" fmla="*/ 47 w 47"/>
                                      <a:gd name="T9" fmla="*/ 35 h 35"/>
                                      <a:gd name="T10" fmla="*/ 40 w 47"/>
                                      <a:gd name="T11" fmla="*/ 35 h 35"/>
                                      <a:gd name="T12" fmla="*/ 32 w 47"/>
                                      <a:gd name="T13" fmla="*/ 35 h 35"/>
                                      <a:gd name="T14" fmla="*/ 25 w 47"/>
                                      <a:gd name="T15" fmla="*/ 30 h 35"/>
                                      <a:gd name="T16" fmla="*/ 17 w 47"/>
                                      <a:gd name="T17" fmla="*/ 25 h 35"/>
                                      <a:gd name="T18" fmla="*/ 12 w 47"/>
                                      <a:gd name="T19" fmla="*/ 20 h 35"/>
                                      <a:gd name="T20" fmla="*/ 5 w 47"/>
                                      <a:gd name="T21" fmla="*/ 15 h 35"/>
                                      <a:gd name="T22" fmla="*/ 2 w 47"/>
                                      <a:gd name="T23" fmla="*/ 7 h 35"/>
                                      <a:gd name="T24" fmla="*/ 0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4" name="Freeform 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5"/>
                                      <a:gd name="T2" fmla="*/ 17 w 47"/>
                                      <a:gd name="T3" fmla="*/ 2 h 35"/>
                                      <a:gd name="T4" fmla="*/ 30 w 47"/>
                                      <a:gd name="T5" fmla="*/ 10 h 35"/>
                                      <a:gd name="T6" fmla="*/ 40 w 47"/>
                                      <a:gd name="T7" fmla="*/ 22 h 35"/>
                                      <a:gd name="T8" fmla="*/ 47 w 47"/>
                                      <a:gd name="T9" fmla="*/ 35 h 35"/>
                                      <a:gd name="T10" fmla="*/ 40 w 47"/>
                                      <a:gd name="T11" fmla="*/ 35 h 35"/>
                                      <a:gd name="T12" fmla="*/ 32 w 47"/>
                                      <a:gd name="T13" fmla="*/ 35 h 35"/>
                                      <a:gd name="T14" fmla="*/ 25 w 47"/>
                                      <a:gd name="T15" fmla="*/ 30 h 35"/>
                                      <a:gd name="T16" fmla="*/ 17 w 47"/>
                                      <a:gd name="T17" fmla="*/ 25 h 35"/>
                                      <a:gd name="T18" fmla="*/ 12 w 47"/>
                                      <a:gd name="T19" fmla="*/ 20 h 35"/>
                                      <a:gd name="T20" fmla="*/ 5 w 47"/>
                                      <a:gd name="T21" fmla="*/ 15 h 35"/>
                                      <a:gd name="T22" fmla="*/ 2 w 47"/>
                                      <a:gd name="T23" fmla="*/ 7 h 35"/>
                                      <a:gd name="T24" fmla="*/ 0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5" name="Freeform 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8 h 58"/>
                                      <a:gd name="T2" fmla="*/ 0 w 47"/>
                                      <a:gd name="T3" fmla="*/ 0 h 58"/>
                                      <a:gd name="T4" fmla="*/ 47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4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6" name="Freeform 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8 h 58"/>
                                      <a:gd name="T2" fmla="*/ 0 w 47"/>
                                      <a:gd name="T3" fmla="*/ 0 h 58"/>
                                      <a:gd name="T4" fmla="*/ 47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4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7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8"/>
                                      <a:gd name="T2" fmla="*/ 17 w 47"/>
                                      <a:gd name="T3" fmla="*/ 5 h 38"/>
                                      <a:gd name="T4" fmla="*/ 30 w 47"/>
                                      <a:gd name="T5" fmla="*/ 13 h 38"/>
                                      <a:gd name="T6" fmla="*/ 40 w 47"/>
                                      <a:gd name="T7" fmla="*/ 23 h 38"/>
                                      <a:gd name="T8" fmla="*/ 47 w 47"/>
                                      <a:gd name="T9" fmla="*/ 38 h 38"/>
                                      <a:gd name="T10" fmla="*/ 40 w 47"/>
                                      <a:gd name="T11" fmla="*/ 38 h 38"/>
                                      <a:gd name="T12" fmla="*/ 32 w 47"/>
                                      <a:gd name="T13" fmla="*/ 35 h 38"/>
                                      <a:gd name="T14" fmla="*/ 25 w 47"/>
                                      <a:gd name="T15" fmla="*/ 33 h 38"/>
                                      <a:gd name="T16" fmla="*/ 20 w 47"/>
                                      <a:gd name="T17" fmla="*/ 28 h 38"/>
                                      <a:gd name="T18" fmla="*/ 12 w 47"/>
                                      <a:gd name="T19" fmla="*/ 23 h 38"/>
                                      <a:gd name="T20" fmla="*/ 8 w 47"/>
                                      <a:gd name="T21" fmla="*/ 15 h 38"/>
                                      <a:gd name="T22" fmla="*/ 3 w 47"/>
                                      <a:gd name="T23" fmla="*/ 8 h 38"/>
                                      <a:gd name="T24" fmla="*/ 0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118" name="Group 8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0055" y="45720"/>
                                  <a:ext cx="323850" cy="661035"/>
                                  <a:chOff x="6354" y="486"/>
                                  <a:chExt cx="510" cy="1041"/>
                                </a:xfrm>
                              </wpg:grpSpPr>
                              <wps:wsp>
                                <wps:cNvPr id="3119" name="Freeform 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8"/>
                                      <a:gd name="T2" fmla="*/ 17 w 47"/>
                                      <a:gd name="T3" fmla="*/ 5 h 38"/>
                                      <a:gd name="T4" fmla="*/ 30 w 47"/>
                                      <a:gd name="T5" fmla="*/ 13 h 38"/>
                                      <a:gd name="T6" fmla="*/ 40 w 47"/>
                                      <a:gd name="T7" fmla="*/ 23 h 38"/>
                                      <a:gd name="T8" fmla="*/ 47 w 47"/>
                                      <a:gd name="T9" fmla="*/ 38 h 38"/>
                                      <a:gd name="T10" fmla="*/ 40 w 47"/>
                                      <a:gd name="T11" fmla="*/ 38 h 38"/>
                                      <a:gd name="T12" fmla="*/ 32 w 47"/>
                                      <a:gd name="T13" fmla="*/ 35 h 38"/>
                                      <a:gd name="T14" fmla="*/ 25 w 47"/>
                                      <a:gd name="T15" fmla="*/ 33 h 38"/>
                                      <a:gd name="T16" fmla="*/ 20 w 47"/>
                                      <a:gd name="T17" fmla="*/ 28 h 38"/>
                                      <a:gd name="T18" fmla="*/ 12 w 47"/>
                                      <a:gd name="T19" fmla="*/ 23 h 38"/>
                                      <a:gd name="T20" fmla="*/ 8 w 47"/>
                                      <a:gd name="T21" fmla="*/ 15 h 38"/>
                                      <a:gd name="T22" fmla="*/ 3 w 47"/>
                                      <a:gd name="T23" fmla="*/ 8 h 38"/>
                                      <a:gd name="T24" fmla="*/ 0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0" name="Freeform 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5 h 55"/>
                                      <a:gd name="T2" fmla="*/ 0 w 47"/>
                                      <a:gd name="T3" fmla="*/ 0 h 55"/>
                                      <a:gd name="T4" fmla="*/ 47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4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1" name="Freeform 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5 h 55"/>
                                      <a:gd name="T2" fmla="*/ 0 w 47"/>
                                      <a:gd name="T3" fmla="*/ 0 h 55"/>
                                      <a:gd name="T4" fmla="*/ 47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4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2" name="Freeform 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40"/>
                                      <a:gd name="T2" fmla="*/ 10 w 44"/>
                                      <a:gd name="T3" fmla="*/ 0 h 40"/>
                                      <a:gd name="T4" fmla="*/ 17 w 44"/>
                                      <a:gd name="T5" fmla="*/ 2 h 40"/>
                                      <a:gd name="T6" fmla="*/ 24 w 44"/>
                                      <a:gd name="T7" fmla="*/ 5 h 40"/>
                                      <a:gd name="T8" fmla="*/ 29 w 44"/>
                                      <a:gd name="T9" fmla="*/ 10 h 40"/>
                                      <a:gd name="T10" fmla="*/ 34 w 44"/>
                                      <a:gd name="T11" fmla="*/ 15 h 40"/>
                                      <a:gd name="T12" fmla="*/ 39 w 44"/>
                                      <a:gd name="T13" fmla="*/ 22 h 40"/>
                                      <a:gd name="T14" fmla="*/ 42 w 44"/>
                                      <a:gd name="T15" fmla="*/ 30 h 40"/>
                                      <a:gd name="T16" fmla="*/ 44 w 44"/>
                                      <a:gd name="T17" fmla="*/ 40 h 40"/>
                                      <a:gd name="T18" fmla="*/ 39 w 44"/>
                                      <a:gd name="T19" fmla="*/ 40 h 40"/>
                                      <a:gd name="T20" fmla="*/ 32 w 44"/>
                                      <a:gd name="T21" fmla="*/ 37 h 40"/>
                                      <a:gd name="T22" fmla="*/ 24 w 44"/>
                                      <a:gd name="T23" fmla="*/ 35 h 40"/>
                                      <a:gd name="T24" fmla="*/ 17 w 44"/>
                                      <a:gd name="T25" fmla="*/ 30 h 40"/>
                                      <a:gd name="T26" fmla="*/ 12 w 44"/>
                                      <a:gd name="T27" fmla="*/ 22 h 40"/>
                                      <a:gd name="T28" fmla="*/ 5 w 44"/>
                                      <a:gd name="T29" fmla="*/ 15 h 40"/>
                                      <a:gd name="T30" fmla="*/ 2 w 44"/>
                                      <a:gd name="T31" fmla="*/ 7 h 40"/>
                                      <a:gd name="T32" fmla="*/ 0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4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3" name="Freeform 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40"/>
                                      <a:gd name="T2" fmla="*/ 10 w 44"/>
                                      <a:gd name="T3" fmla="*/ 0 h 40"/>
                                      <a:gd name="T4" fmla="*/ 17 w 44"/>
                                      <a:gd name="T5" fmla="*/ 2 h 40"/>
                                      <a:gd name="T6" fmla="*/ 24 w 44"/>
                                      <a:gd name="T7" fmla="*/ 5 h 40"/>
                                      <a:gd name="T8" fmla="*/ 29 w 44"/>
                                      <a:gd name="T9" fmla="*/ 10 h 40"/>
                                      <a:gd name="T10" fmla="*/ 34 w 44"/>
                                      <a:gd name="T11" fmla="*/ 15 h 40"/>
                                      <a:gd name="T12" fmla="*/ 39 w 44"/>
                                      <a:gd name="T13" fmla="*/ 22 h 40"/>
                                      <a:gd name="T14" fmla="*/ 42 w 44"/>
                                      <a:gd name="T15" fmla="*/ 30 h 40"/>
                                      <a:gd name="T16" fmla="*/ 44 w 44"/>
                                      <a:gd name="T17" fmla="*/ 40 h 40"/>
                                      <a:gd name="T18" fmla="*/ 39 w 44"/>
                                      <a:gd name="T19" fmla="*/ 40 h 40"/>
                                      <a:gd name="T20" fmla="*/ 32 w 44"/>
                                      <a:gd name="T21" fmla="*/ 37 h 40"/>
                                      <a:gd name="T22" fmla="*/ 24 w 44"/>
                                      <a:gd name="T23" fmla="*/ 35 h 40"/>
                                      <a:gd name="T24" fmla="*/ 17 w 44"/>
                                      <a:gd name="T25" fmla="*/ 30 h 40"/>
                                      <a:gd name="T26" fmla="*/ 12 w 44"/>
                                      <a:gd name="T27" fmla="*/ 22 h 40"/>
                                      <a:gd name="T28" fmla="*/ 5 w 44"/>
                                      <a:gd name="T29" fmla="*/ 15 h 40"/>
                                      <a:gd name="T30" fmla="*/ 2 w 44"/>
                                      <a:gd name="T31" fmla="*/ 7 h 40"/>
                                      <a:gd name="T32" fmla="*/ 0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4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4" name="Freeform 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63 h 63"/>
                                      <a:gd name="T2" fmla="*/ 0 w 48"/>
                                      <a:gd name="T3" fmla="*/ 0 h 63"/>
                                      <a:gd name="T4" fmla="*/ 48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48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5" name="Freeform 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63 h 63"/>
                                      <a:gd name="T2" fmla="*/ 0 w 48"/>
                                      <a:gd name="T3" fmla="*/ 0 h 63"/>
                                      <a:gd name="T4" fmla="*/ 48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48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6" name="Freeform 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2 w 69"/>
                                      <a:gd name="T1" fmla="*/ 67 h 120"/>
                                      <a:gd name="T2" fmla="*/ 0 w 69"/>
                                      <a:gd name="T3" fmla="*/ 0 h 120"/>
                                      <a:gd name="T4" fmla="*/ 32 w 69"/>
                                      <a:gd name="T5" fmla="*/ 67 h 120"/>
                                      <a:gd name="T6" fmla="*/ 32 w 69"/>
                                      <a:gd name="T7" fmla="*/ 67 h 120"/>
                                      <a:gd name="T8" fmla="*/ 32 w 69"/>
                                      <a:gd name="T9" fmla="*/ 67 h 120"/>
                                      <a:gd name="T10" fmla="*/ 47 w 69"/>
                                      <a:gd name="T11" fmla="*/ 75 h 120"/>
                                      <a:gd name="T12" fmla="*/ 57 w 69"/>
                                      <a:gd name="T13" fmla="*/ 87 h 120"/>
                                      <a:gd name="T14" fmla="*/ 65 w 69"/>
                                      <a:gd name="T15" fmla="*/ 102 h 120"/>
                                      <a:gd name="T16" fmla="*/ 69 w 69"/>
                                      <a:gd name="T17" fmla="*/ 120 h 120"/>
                                      <a:gd name="T18" fmla="*/ 62 w 69"/>
                                      <a:gd name="T19" fmla="*/ 117 h 120"/>
                                      <a:gd name="T20" fmla="*/ 55 w 69"/>
                                      <a:gd name="T21" fmla="*/ 115 h 120"/>
                                      <a:gd name="T22" fmla="*/ 47 w 69"/>
                                      <a:gd name="T23" fmla="*/ 107 h 120"/>
                                      <a:gd name="T24" fmla="*/ 42 w 69"/>
                                      <a:gd name="T25" fmla="*/ 102 h 120"/>
                                      <a:gd name="T26" fmla="*/ 37 w 69"/>
                                      <a:gd name="T27" fmla="*/ 95 h 120"/>
                                      <a:gd name="T28" fmla="*/ 35 w 69"/>
                                      <a:gd name="T29" fmla="*/ 85 h 120"/>
                                      <a:gd name="T30" fmla="*/ 32 w 69"/>
                                      <a:gd name="T31" fmla="*/ 77 h 120"/>
                                      <a:gd name="T32" fmla="*/ 32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9" y="120"/>
                                        </a:lnTo>
                                        <a:lnTo>
                                          <a:pt x="62" y="117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7" name="Freeform 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2 w 69"/>
                                      <a:gd name="T1" fmla="*/ 67 h 120"/>
                                      <a:gd name="T2" fmla="*/ 0 w 69"/>
                                      <a:gd name="T3" fmla="*/ 0 h 120"/>
                                      <a:gd name="T4" fmla="*/ 32 w 69"/>
                                      <a:gd name="T5" fmla="*/ 67 h 120"/>
                                      <a:gd name="T6" fmla="*/ 32 w 69"/>
                                      <a:gd name="T7" fmla="*/ 67 h 120"/>
                                      <a:gd name="T8" fmla="*/ 32 w 69"/>
                                      <a:gd name="T9" fmla="*/ 67 h 120"/>
                                      <a:gd name="T10" fmla="*/ 47 w 69"/>
                                      <a:gd name="T11" fmla="*/ 75 h 120"/>
                                      <a:gd name="T12" fmla="*/ 57 w 69"/>
                                      <a:gd name="T13" fmla="*/ 87 h 120"/>
                                      <a:gd name="T14" fmla="*/ 65 w 69"/>
                                      <a:gd name="T15" fmla="*/ 102 h 120"/>
                                      <a:gd name="T16" fmla="*/ 69 w 69"/>
                                      <a:gd name="T17" fmla="*/ 120 h 120"/>
                                      <a:gd name="T18" fmla="*/ 62 w 69"/>
                                      <a:gd name="T19" fmla="*/ 117 h 120"/>
                                      <a:gd name="T20" fmla="*/ 55 w 69"/>
                                      <a:gd name="T21" fmla="*/ 115 h 120"/>
                                      <a:gd name="T22" fmla="*/ 47 w 69"/>
                                      <a:gd name="T23" fmla="*/ 107 h 120"/>
                                      <a:gd name="T24" fmla="*/ 42 w 69"/>
                                      <a:gd name="T25" fmla="*/ 102 h 120"/>
                                      <a:gd name="T26" fmla="*/ 37 w 69"/>
                                      <a:gd name="T27" fmla="*/ 95 h 120"/>
                                      <a:gd name="T28" fmla="*/ 35 w 69"/>
                                      <a:gd name="T29" fmla="*/ 85 h 120"/>
                                      <a:gd name="T30" fmla="*/ 32 w 69"/>
                                      <a:gd name="T31" fmla="*/ 77 h 120"/>
                                      <a:gd name="T32" fmla="*/ 32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9" y="120"/>
                                        </a:lnTo>
                                        <a:lnTo>
                                          <a:pt x="62" y="117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2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8" name="Freeform 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5 w 72"/>
                                      <a:gd name="T1" fmla="*/ 62 h 112"/>
                                      <a:gd name="T2" fmla="*/ 0 w 72"/>
                                      <a:gd name="T3" fmla="*/ 0 h 112"/>
                                      <a:gd name="T4" fmla="*/ 35 w 72"/>
                                      <a:gd name="T5" fmla="*/ 62 h 112"/>
                                      <a:gd name="T6" fmla="*/ 35 w 72"/>
                                      <a:gd name="T7" fmla="*/ 62 h 112"/>
                                      <a:gd name="T8" fmla="*/ 35 w 72"/>
                                      <a:gd name="T9" fmla="*/ 62 h 112"/>
                                      <a:gd name="T10" fmla="*/ 50 w 72"/>
                                      <a:gd name="T11" fmla="*/ 70 h 112"/>
                                      <a:gd name="T12" fmla="*/ 60 w 72"/>
                                      <a:gd name="T13" fmla="*/ 82 h 112"/>
                                      <a:gd name="T14" fmla="*/ 67 w 72"/>
                                      <a:gd name="T15" fmla="*/ 97 h 112"/>
                                      <a:gd name="T16" fmla="*/ 72 w 72"/>
                                      <a:gd name="T17" fmla="*/ 112 h 112"/>
                                      <a:gd name="T18" fmla="*/ 65 w 72"/>
                                      <a:gd name="T19" fmla="*/ 112 h 112"/>
                                      <a:gd name="T20" fmla="*/ 58 w 72"/>
                                      <a:gd name="T21" fmla="*/ 107 h 112"/>
                                      <a:gd name="T22" fmla="*/ 50 w 72"/>
                                      <a:gd name="T23" fmla="*/ 102 h 112"/>
                                      <a:gd name="T24" fmla="*/ 45 w 72"/>
                                      <a:gd name="T25" fmla="*/ 95 h 112"/>
                                      <a:gd name="T26" fmla="*/ 40 w 72"/>
                                      <a:gd name="T27" fmla="*/ 87 h 112"/>
                                      <a:gd name="T28" fmla="*/ 35 w 72"/>
                                      <a:gd name="T29" fmla="*/ 80 h 112"/>
                                      <a:gd name="T30" fmla="*/ 35 w 72"/>
                                      <a:gd name="T31" fmla="*/ 70 h 112"/>
                                      <a:gd name="T32" fmla="*/ 35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7" y="97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8" y="107"/>
                                        </a:lnTo>
                                        <a:lnTo>
                                          <a:pt x="50" y="102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9" name="Freeform 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5 w 72"/>
                                      <a:gd name="T1" fmla="*/ 62 h 112"/>
                                      <a:gd name="T2" fmla="*/ 0 w 72"/>
                                      <a:gd name="T3" fmla="*/ 0 h 112"/>
                                      <a:gd name="T4" fmla="*/ 35 w 72"/>
                                      <a:gd name="T5" fmla="*/ 62 h 112"/>
                                      <a:gd name="T6" fmla="*/ 35 w 72"/>
                                      <a:gd name="T7" fmla="*/ 62 h 112"/>
                                      <a:gd name="T8" fmla="*/ 35 w 72"/>
                                      <a:gd name="T9" fmla="*/ 62 h 112"/>
                                      <a:gd name="T10" fmla="*/ 50 w 72"/>
                                      <a:gd name="T11" fmla="*/ 70 h 112"/>
                                      <a:gd name="T12" fmla="*/ 60 w 72"/>
                                      <a:gd name="T13" fmla="*/ 82 h 112"/>
                                      <a:gd name="T14" fmla="*/ 67 w 72"/>
                                      <a:gd name="T15" fmla="*/ 97 h 112"/>
                                      <a:gd name="T16" fmla="*/ 72 w 72"/>
                                      <a:gd name="T17" fmla="*/ 112 h 112"/>
                                      <a:gd name="T18" fmla="*/ 65 w 72"/>
                                      <a:gd name="T19" fmla="*/ 112 h 112"/>
                                      <a:gd name="T20" fmla="*/ 58 w 72"/>
                                      <a:gd name="T21" fmla="*/ 107 h 112"/>
                                      <a:gd name="T22" fmla="*/ 50 w 72"/>
                                      <a:gd name="T23" fmla="*/ 102 h 112"/>
                                      <a:gd name="T24" fmla="*/ 45 w 72"/>
                                      <a:gd name="T25" fmla="*/ 95 h 112"/>
                                      <a:gd name="T26" fmla="*/ 40 w 72"/>
                                      <a:gd name="T27" fmla="*/ 87 h 112"/>
                                      <a:gd name="T28" fmla="*/ 35 w 72"/>
                                      <a:gd name="T29" fmla="*/ 80 h 112"/>
                                      <a:gd name="T30" fmla="*/ 35 w 72"/>
                                      <a:gd name="T31" fmla="*/ 70 h 112"/>
                                      <a:gd name="T32" fmla="*/ 35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7" y="97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8" y="107"/>
                                        </a:lnTo>
                                        <a:lnTo>
                                          <a:pt x="50" y="102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35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0" name="Freeform 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7 h 57"/>
                                      <a:gd name="T2" fmla="*/ 0 w 37"/>
                                      <a:gd name="T3" fmla="*/ 0 h 57"/>
                                      <a:gd name="T4" fmla="*/ 37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3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1" name="Freeform 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7 h 57"/>
                                      <a:gd name="T2" fmla="*/ 0 w 37"/>
                                      <a:gd name="T3" fmla="*/ 0 h 57"/>
                                      <a:gd name="T4" fmla="*/ 37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3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2" name="Freeform 8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871"/>
                                    <a:ext cx="27" cy="122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69 h 122"/>
                                      <a:gd name="T2" fmla="*/ 27 w 27"/>
                                      <a:gd name="T3" fmla="*/ 0 h 122"/>
                                      <a:gd name="T4" fmla="*/ 25 w 27"/>
                                      <a:gd name="T5" fmla="*/ 69 h 122"/>
                                      <a:gd name="T6" fmla="*/ 25 w 27"/>
                                      <a:gd name="T7" fmla="*/ 69 h 122"/>
                                      <a:gd name="T8" fmla="*/ 27 w 27"/>
                                      <a:gd name="T9" fmla="*/ 87 h 122"/>
                                      <a:gd name="T10" fmla="*/ 25 w 27"/>
                                      <a:gd name="T11" fmla="*/ 102 h 122"/>
                                      <a:gd name="T12" fmla="*/ 20 w 27"/>
                                      <a:gd name="T13" fmla="*/ 109 h 122"/>
                                      <a:gd name="T14" fmla="*/ 17 w 27"/>
                                      <a:gd name="T15" fmla="*/ 114 h 122"/>
                                      <a:gd name="T16" fmla="*/ 10 w 27"/>
                                      <a:gd name="T17" fmla="*/ 119 h 122"/>
                                      <a:gd name="T18" fmla="*/ 5 w 27"/>
                                      <a:gd name="T19" fmla="*/ 122 h 122"/>
                                      <a:gd name="T20" fmla="*/ 3 w 27"/>
                                      <a:gd name="T21" fmla="*/ 117 h 122"/>
                                      <a:gd name="T22" fmla="*/ 0 w 27"/>
                                      <a:gd name="T23" fmla="*/ 107 h 122"/>
                                      <a:gd name="T24" fmla="*/ 0 w 27"/>
                                      <a:gd name="T25" fmla="*/ 99 h 122"/>
                                      <a:gd name="T26" fmla="*/ 3 w 27"/>
                                      <a:gd name="T27" fmla="*/ 92 h 122"/>
                                      <a:gd name="T28" fmla="*/ 5 w 27"/>
                                      <a:gd name="T29" fmla="*/ 84 h 122"/>
                                      <a:gd name="T30" fmla="*/ 10 w 27"/>
                                      <a:gd name="T31" fmla="*/ 79 h 122"/>
                                      <a:gd name="T32" fmla="*/ 17 w 27"/>
                                      <a:gd name="T33" fmla="*/ 74 h 122"/>
                                      <a:gd name="T34" fmla="*/ 25 w 27"/>
                                      <a:gd name="T35" fmla="*/ 69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2">
                                        <a:moveTo>
                                          <a:pt x="25" y="69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5" y="69"/>
                                        </a:lnTo>
                                        <a:close/>
                                        <a:moveTo>
                                          <a:pt x="25" y="69"/>
                                        </a:moveTo>
                                        <a:lnTo>
                                          <a:pt x="27" y="87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0" y="109"/>
                                        </a:lnTo>
                                        <a:lnTo>
                                          <a:pt x="17" y="114"/>
                                        </a:lnTo>
                                        <a:lnTo>
                                          <a:pt x="10" y="119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4"/>
                                        </a:lnTo>
                                        <a:lnTo>
                                          <a:pt x="10" y="79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25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3" name="Freeform 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871"/>
                                    <a:ext cx="2" cy="69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9 h 69"/>
                                      <a:gd name="T2" fmla="*/ 2 w 2"/>
                                      <a:gd name="T3" fmla="*/ 0 h 69"/>
                                      <a:gd name="T4" fmla="*/ 0 w 2"/>
                                      <a:gd name="T5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9">
                                        <a:moveTo>
                                          <a:pt x="0" y="69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4" name="Freeform 8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940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3"/>
                                      <a:gd name="T2" fmla="*/ 27 w 27"/>
                                      <a:gd name="T3" fmla="*/ 18 h 53"/>
                                      <a:gd name="T4" fmla="*/ 25 w 27"/>
                                      <a:gd name="T5" fmla="*/ 33 h 53"/>
                                      <a:gd name="T6" fmla="*/ 20 w 27"/>
                                      <a:gd name="T7" fmla="*/ 40 h 53"/>
                                      <a:gd name="T8" fmla="*/ 17 w 27"/>
                                      <a:gd name="T9" fmla="*/ 45 h 53"/>
                                      <a:gd name="T10" fmla="*/ 10 w 27"/>
                                      <a:gd name="T11" fmla="*/ 50 h 53"/>
                                      <a:gd name="T12" fmla="*/ 5 w 27"/>
                                      <a:gd name="T13" fmla="*/ 53 h 53"/>
                                      <a:gd name="T14" fmla="*/ 3 w 27"/>
                                      <a:gd name="T15" fmla="*/ 48 h 53"/>
                                      <a:gd name="T16" fmla="*/ 0 w 27"/>
                                      <a:gd name="T17" fmla="*/ 38 h 53"/>
                                      <a:gd name="T18" fmla="*/ 0 w 27"/>
                                      <a:gd name="T19" fmla="*/ 30 h 53"/>
                                      <a:gd name="T20" fmla="*/ 3 w 27"/>
                                      <a:gd name="T21" fmla="*/ 23 h 53"/>
                                      <a:gd name="T22" fmla="*/ 5 w 27"/>
                                      <a:gd name="T23" fmla="*/ 15 h 53"/>
                                      <a:gd name="T24" fmla="*/ 10 w 27"/>
                                      <a:gd name="T25" fmla="*/ 10 h 53"/>
                                      <a:gd name="T26" fmla="*/ 17 w 27"/>
                                      <a:gd name="T27" fmla="*/ 5 h 53"/>
                                      <a:gd name="T28" fmla="*/ 25 w 27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5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5" name="Freeform 8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92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24 w 42"/>
                                      <a:gd name="T1" fmla="*/ 65 h 115"/>
                                      <a:gd name="T2" fmla="*/ 42 w 42"/>
                                      <a:gd name="T3" fmla="*/ 0 h 115"/>
                                      <a:gd name="T4" fmla="*/ 24 w 42"/>
                                      <a:gd name="T5" fmla="*/ 65 h 115"/>
                                      <a:gd name="T6" fmla="*/ 24 w 42"/>
                                      <a:gd name="T7" fmla="*/ 62 h 115"/>
                                      <a:gd name="T8" fmla="*/ 24 w 42"/>
                                      <a:gd name="T9" fmla="*/ 80 h 115"/>
                                      <a:gd name="T10" fmla="*/ 22 w 42"/>
                                      <a:gd name="T11" fmla="*/ 95 h 115"/>
                                      <a:gd name="T12" fmla="*/ 15 w 42"/>
                                      <a:gd name="T13" fmla="*/ 107 h 115"/>
                                      <a:gd name="T14" fmla="*/ 2 w 42"/>
                                      <a:gd name="T15" fmla="*/ 115 h 115"/>
                                      <a:gd name="T16" fmla="*/ 0 w 42"/>
                                      <a:gd name="T17" fmla="*/ 110 h 115"/>
                                      <a:gd name="T18" fmla="*/ 0 w 42"/>
                                      <a:gd name="T19" fmla="*/ 102 h 115"/>
                                      <a:gd name="T20" fmla="*/ 0 w 42"/>
                                      <a:gd name="T21" fmla="*/ 92 h 115"/>
                                      <a:gd name="T22" fmla="*/ 2 w 42"/>
                                      <a:gd name="T23" fmla="*/ 85 h 115"/>
                                      <a:gd name="T24" fmla="*/ 5 w 42"/>
                                      <a:gd name="T25" fmla="*/ 77 h 115"/>
                                      <a:gd name="T26" fmla="*/ 10 w 42"/>
                                      <a:gd name="T27" fmla="*/ 72 h 115"/>
                                      <a:gd name="T28" fmla="*/ 17 w 42"/>
                                      <a:gd name="T29" fmla="*/ 67 h 115"/>
                                      <a:gd name="T30" fmla="*/ 24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24" y="6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4" y="65"/>
                                        </a:lnTo>
                                        <a:close/>
                                        <a:moveTo>
                                          <a:pt x="24" y="62"/>
                                        </a:moveTo>
                                        <a:lnTo>
                                          <a:pt x="24" y="8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4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6" name="Freeform 8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923"/>
                                    <a:ext cx="18" cy="65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65 h 65"/>
                                      <a:gd name="T2" fmla="*/ 18 w 18"/>
                                      <a:gd name="T3" fmla="*/ 0 h 65"/>
                                      <a:gd name="T4" fmla="*/ 0 w 1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5">
                                        <a:moveTo>
                                          <a:pt x="0" y="65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7" name="Freeform 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2" y="985"/>
                                    <a:ext cx="24" cy="53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0 h 53"/>
                                      <a:gd name="T2" fmla="*/ 24 w 24"/>
                                      <a:gd name="T3" fmla="*/ 18 h 53"/>
                                      <a:gd name="T4" fmla="*/ 22 w 24"/>
                                      <a:gd name="T5" fmla="*/ 33 h 53"/>
                                      <a:gd name="T6" fmla="*/ 15 w 24"/>
                                      <a:gd name="T7" fmla="*/ 45 h 53"/>
                                      <a:gd name="T8" fmla="*/ 2 w 24"/>
                                      <a:gd name="T9" fmla="*/ 53 h 53"/>
                                      <a:gd name="T10" fmla="*/ 0 w 24"/>
                                      <a:gd name="T11" fmla="*/ 48 h 53"/>
                                      <a:gd name="T12" fmla="*/ 0 w 24"/>
                                      <a:gd name="T13" fmla="*/ 40 h 53"/>
                                      <a:gd name="T14" fmla="*/ 0 w 24"/>
                                      <a:gd name="T15" fmla="*/ 30 h 53"/>
                                      <a:gd name="T16" fmla="*/ 2 w 24"/>
                                      <a:gd name="T17" fmla="*/ 23 h 53"/>
                                      <a:gd name="T18" fmla="*/ 5 w 24"/>
                                      <a:gd name="T19" fmla="*/ 15 h 53"/>
                                      <a:gd name="T20" fmla="*/ 10 w 24"/>
                                      <a:gd name="T21" fmla="*/ 10 h 53"/>
                                      <a:gd name="T22" fmla="*/ 17 w 24"/>
                                      <a:gd name="T23" fmla="*/ 5 h 53"/>
                                      <a:gd name="T24" fmla="*/ 24 w 24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53">
                                        <a:moveTo>
                                          <a:pt x="24" y="0"/>
                                        </a:moveTo>
                                        <a:lnTo>
                                          <a:pt x="24" y="1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8" name="Freeform 82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96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25 w 42"/>
                                      <a:gd name="T1" fmla="*/ 62 h 115"/>
                                      <a:gd name="T2" fmla="*/ 42 w 42"/>
                                      <a:gd name="T3" fmla="*/ 0 h 115"/>
                                      <a:gd name="T4" fmla="*/ 25 w 42"/>
                                      <a:gd name="T5" fmla="*/ 62 h 115"/>
                                      <a:gd name="T6" fmla="*/ 25 w 42"/>
                                      <a:gd name="T7" fmla="*/ 62 h 115"/>
                                      <a:gd name="T8" fmla="*/ 25 w 42"/>
                                      <a:gd name="T9" fmla="*/ 77 h 115"/>
                                      <a:gd name="T10" fmla="*/ 22 w 42"/>
                                      <a:gd name="T11" fmla="*/ 92 h 115"/>
                                      <a:gd name="T12" fmla="*/ 15 w 42"/>
                                      <a:gd name="T13" fmla="*/ 105 h 115"/>
                                      <a:gd name="T14" fmla="*/ 3 w 42"/>
                                      <a:gd name="T15" fmla="*/ 115 h 115"/>
                                      <a:gd name="T16" fmla="*/ 0 w 42"/>
                                      <a:gd name="T17" fmla="*/ 107 h 115"/>
                                      <a:gd name="T18" fmla="*/ 0 w 42"/>
                                      <a:gd name="T19" fmla="*/ 100 h 115"/>
                                      <a:gd name="T20" fmla="*/ 0 w 42"/>
                                      <a:gd name="T21" fmla="*/ 92 h 115"/>
                                      <a:gd name="T22" fmla="*/ 3 w 42"/>
                                      <a:gd name="T23" fmla="*/ 85 h 115"/>
                                      <a:gd name="T24" fmla="*/ 5 w 42"/>
                                      <a:gd name="T25" fmla="*/ 77 h 115"/>
                                      <a:gd name="T26" fmla="*/ 10 w 42"/>
                                      <a:gd name="T27" fmla="*/ 70 h 115"/>
                                      <a:gd name="T28" fmla="*/ 17 w 42"/>
                                      <a:gd name="T29" fmla="*/ 65 h 115"/>
                                      <a:gd name="T30" fmla="*/ 25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25" y="6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  <a:moveTo>
                                          <a:pt x="25" y="62"/>
                                        </a:moveTo>
                                        <a:lnTo>
                                          <a:pt x="25" y="77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9" name="Freeform 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963"/>
                                    <a:ext cx="17" cy="62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62 h 62"/>
                                      <a:gd name="T2" fmla="*/ 17 w 17"/>
                                      <a:gd name="T3" fmla="*/ 0 h 62"/>
                                      <a:gd name="T4" fmla="*/ 0 w 1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2">
                                        <a:moveTo>
                                          <a:pt x="0" y="6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0" name="Freeform 8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25"/>
                                    <a:ext cx="25" cy="5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3"/>
                                      <a:gd name="T2" fmla="*/ 25 w 25"/>
                                      <a:gd name="T3" fmla="*/ 15 h 53"/>
                                      <a:gd name="T4" fmla="*/ 22 w 25"/>
                                      <a:gd name="T5" fmla="*/ 30 h 53"/>
                                      <a:gd name="T6" fmla="*/ 15 w 25"/>
                                      <a:gd name="T7" fmla="*/ 43 h 53"/>
                                      <a:gd name="T8" fmla="*/ 3 w 25"/>
                                      <a:gd name="T9" fmla="*/ 53 h 53"/>
                                      <a:gd name="T10" fmla="*/ 0 w 25"/>
                                      <a:gd name="T11" fmla="*/ 45 h 53"/>
                                      <a:gd name="T12" fmla="*/ 0 w 25"/>
                                      <a:gd name="T13" fmla="*/ 38 h 53"/>
                                      <a:gd name="T14" fmla="*/ 0 w 25"/>
                                      <a:gd name="T15" fmla="*/ 30 h 53"/>
                                      <a:gd name="T16" fmla="*/ 3 w 25"/>
                                      <a:gd name="T17" fmla="*/ 23 h 53"/>
                                      <a:gd name="T18" fmla="*/ 5 w 25"/>
                                      <a:gd name="T19" fmla="*/ 15 h 53"/>
                                      <a:gd name="T20" fmla="*/ 10 w 25"/>
                                      <a:gd name="T21" fmla="*/ 8 h 53"/>
                                      <a:gd name="T22" fmla="*/ 17 w 25"/>
                                      <a:gd name="T23" fmla="*/ 3 h 53"/>
                                      <a:gd name="T24" fmla="*/ 25 w 25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3">
                                        <a:moveTo>
                                          <a:pt x="25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3" y="53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1" name="Freeform 8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831"/>
                                    <a:ext cx="25" cy="1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70 h 122"/>
                                      <a:gd name="T2" fmla="*/ 22 w 25"/>
                                      <a:gd name="T3" fmla="*/ 0 h 122"/>
                                      <a:gd name="T4" fmla="*/ 25 w 25"/>
                                      <a:gd name="T5" fmla="*/ 70 h 122"/>
                                      <a:gd name="T6" fmla="*/ 25 w 25"/>
                                      <a:gd name="T7" fmla="*/ 70 h 122"/>
                                      <a:gd name="T8" fmla="*/ 25 w 25"/>
                                      <a:gd name="T9" fmla="*/ 87 h 122"/>
                                      <a:gd name="T10" fmla="*/ 22 w 25"/>
                                      <a:gd name="T11" fmla="*/ 102 h 122"/>
                                      <a:gd name="T12" fmla="*/ 20 w 25"/>
                                      <a:gd name="T13" fmla="*/ 107 h 122"/>
                                      <a:gd name="T14" fmla="*/ 15 w 25"/>
                                      <a:gd name="T15" fmla="*/ 112 h 122"/>
                                      <a:gd name="T16" fmla="*/ 10 w 25"/>
                                      <a:gd name="T17" fmla="*/ 117 h 122"/>
                                      <a:gd name="T18" fmla="*/ 5 w 25"/>
                                      <a:gd name="T19" fmla="*/ 122 h 122"/>
                                      <a:gd name="T20" fmla="*/ 0 w 25"/>
                                      <a:gd name="T21" fmla="*/ 114 h 122"/>
                                      <a:gd name="T22" fmla="*/ 0 w 25"/>
                                      <a:gd name="T23" fmla="*/ 107 h 122"/>
                                      <a:gd name="T24" fmla="*/ 0 w 25"/>
                                      <a:gd name="T25" fmla="*/ 99 h 122"/>
                                      <a:gd name="T26" fmla="*/ 3 w 25"/>
                                      <a:gd name="T27" fmla="*/ 92 h 122"/>
                                      <a:gd name="T28" fmla="*/ 5 w 25"/>
                                      <a:gd name="T29" fmla="*/ 85 h 122"/>
                                      <a:gd name="T30" fmla="*/ 10 w 25"/>
                                      <a:gd name="T31" fmla="*/ 77 h 122"/>
                                      <a:gd name="T32" fmla="*/ 15 w 25"/>
                                      <a:gd name="T33" fmla="*/ 72 h 122"/>
                                      <a:gd name="T34" fmla="*/ 25 w 25"/>
                                      <a:gd name="T35" fmla="*/ 7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2">
                                        <a:moveTo>
                                          <a:pt x="25" y="7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  <a:moveTo>
                                          <a:pt x="25" y="70"/>
                                        </a:moveTo>
                                        <a:lnTo>
                                          <a:pt x="25" y="8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10" y="11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2" name="Freeform 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1" y="831"/>
                                    <a:ext cx="3" cy="70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70 h 70"/>
                                      <a:gd name="T2" fmla="*/ 0 w 3"/>
                                      <a:gd name="T3" fmla="*/ 0 h 70"/>
                                      <a:gd name="T4" fmla="*/ 3 w 3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70">
                                        <a:moveTo>
                                          <a:pt x="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3" name="Freeform 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90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2"/>
                                      <a:gd name="T2" fmla="*/ 25 w 25"/>
                                      <a:gd name="T3" fmla="*/ 17 h 52"/>
                                      <a:gd name="T4" fmla="*/ 22 w 25"/>
                                      <a:gd name="T5" fmla="*/ 32 h 52"/>
                                      <a:gd name="T6" fmla="*/ 20 w 25"/>
                                      <a:gd name="T7" fmla="*/ 37 h 52"/>
                                      <a:gd name="T8" fmla="*/ 15 w 25"/>
                                      <a:gd name="T9" fmla="*/ 42 h 52"/>
                                      <a:gd name="T10" fmla="*/ 10 w 25"/>
                                      <a:gd name="T11" fmla="*/ 47 h 52"/>
                                      <a:gd name="T12" fmla="*/ 5 w 25"/>
                                      <a:gd name="T13" fmla="*/ 52 h 52"/>
                                      <a:gd name="T14" fmla="*/ 0 w 25"/>
                                      <a:gd name="T15" fmla="*/ 44 h 52"/>
                                      <a:gd name="T16" fmla="*/ 0 w 25"/>
                                      <a:gd name="T17" fmla="*/ 37 h 52"/>
                                      <a:gd name="T18" fmla="*/ 0 w 25"/>
                                      <a:gd name="T19" fmla="*/ 29 h 52"/>
                                      <a:gd name="T20" fmla="*/ 3 w 25"/>
                                      <a:gd name="T21" fmla="*/ 22 h 52"/>
                                      <a:gd name="T22" fmla="*/ 5 w 25"/>
                                      <a:gd name="T23" fmla="*/ 15 h 52"/>
                                      <a:gd name="T24" fmla="*/ 10 w 25"/>
                                      <a:gd name="T25" fmla="*/ 7 h 52"/>
                                      <a:gd name="T26" fmla="*/ 15 w 25"/>
                                      <a:gd name="T27" fmla="*/ 2 h 52"/>
                                      <a:gd name="T28" fmla="*/ 25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5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4" name="Freeform 8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2" y="788"/>
                                    <a:ext cx="32" cy="125"/>
                                  </a:xfrm>
                                  <a:custGeom>
                                    <a:avLst/>
                                    <a:gdLst>
                                      <a:gd name="T0" fmla="*/ 25 w 32"/>
                                      <a:gd name="T1" fmla="*/ 73 h 125"/>
                                      <a:gd name="T2" fmla="*/ 32 w 32"/>
                                      <a:gd name="T3" fmla="*/ 0 h 125"/>
                                      <a:gd name="T4" fmla="*/ 25 w 32"/>
                                      <a:gd name="T5" fmla="*/ 73 h 125"/>
                                      <a:gd name="T6" fmla="*/ 25 w 32"/>
                                      <a:gd name="T7" fmla="*/ 73 h 125"/>
                                      <a:gd name="T8" fmla="*/ 27 w 32"/>
                                      <a:gd name="T9" fmla="*/ 90 h 125"/>
                                      <a:gd name="T10" fmla="*/ 25 w 32"/>
                                      <a:gd name="T11" fmla="*/ 105 h 125"/>
                                      <a:gd name="T12" fmla="*/ 22 w 32"/>
                                      <a:gd name="T13" fmla="*/ 110 h 125"/>
                                      <a:gd name="T14" fmla="*/ 17 w 32"/>
                                      <a:gd name="T15" fmla="*/ 118 h 125"/>
                                      <a:gd name="T16" fmla="*/ 12 w 32"/>
                                      <a:gd name="T17" fmla="*/ 123 h 125"/>
                                      <a:gd name="T18" fmla="*/ 5 w 32"/>
                                      <a:gd name="T19" fmla="*/ 125 h 125"/>
                                      <a:gd name="T20" fmla="*/ 2 w 32"/>
                                      <a:gd name="T21" fmla="*/ 120 h 125"/>
                                      <a:gd name="T22" fmla="*/ 0 w 32"/>
                                      <a:gd name="T23" fmla="*/ 110 h 125"/>
                                      <a:gd name="T24" fmla="*/ 0 w 32"/>
                                      <a:gd name="T25" fmla="*/ 103 h 125"/>
                                      <a:gd name="T26" fmla="*/ 2 w 32"/>
                                      <a:gd name="T27" fmla="*/ 95 h 125"/>
                                      <a:gd name="T28" fmla="*/ 7 w 32"/>
                                      <a:gd name="T29" fmla="*/ 88 h 125"/>
                                      <a:gd name="T30" fmla="*/ 12 w 32"/>
                                      <a:gd name="T31" fmla="*/ 83 h 125"/>
                                      <a:gd name="T32" fmla="*/ 17 w 32"/>
                                      <a:gd name="T33" fmla="*/ 78 h 125"/>
                                      <a:gd name="T34" fmla="*/ 25 w 32"/>
                                      <a:gd name="T35" fmla="*/ 7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5">
                                        <a:moveTo>
                                          <a:pt x="25" y="73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5" y="73"/>
                                        </a:lnTo>
                                        <a:close/>
                                        <a:moveTo>
                                          <a:pt x="25" y="73"/>
                                        </a:moveTo>
                                        <a:lnTo>
                                          <a:pt x="27" y="90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2" y="110"/>
                                        </a:lnTo>
                                        <a:lnTo>
                                          <a:pt x="17" y="11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5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17" y="78"/>
                                        </a:lnTo>
                                        <a:lnTo>
                                          <a:pt x="25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5" name="Freeform 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7" y="788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6" name="Freeform 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861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2"/>
                                      <a:gd name="T2" fmla="*/ 27 w 27"/>
                                      <a:gd name="T3" fmla="*/ 17 h 52"/>
                                      <a:gd name="T4" fmla="*/ 25 w 27"/>
                                      <a:gd name="T5" fmla="*/ 32 h 52"/>
                                      <a:gd name="T6" fmla="*/ 22 w 27"/>
                                      <a:gd name="T7" fmla="*/ 37 h 52"/>
                                      <a:gd name="T8" fmla="*/ 17 w 27"/>
                                      <a:gd name="T9" fmla="*/ 45 h 52"/>
                                      <a:gd name="T10" fmla="*/ 12 w 27"/>
                                      <a:gd name="T11" fmla="*/ 50 h 52"/>
                                      <a:gd name="T12" fmla="*/ 5 w 27"/>
                                      <a:gd name="T13" fmla="*/ 52 h 52"/>
                                      <a:gd name="T14" fmla="*/ 2 w 27"/>
                                      <a:gd name="T15" fmla="*/ 47 h 52"/>
                                      <a:gd name="T16" fmla="*/ 0 w 27"/>
                                      <a:gd name="T17" fmla="*/ 37 h 52"/>
                                      <a:gd name="T18" fmla="*/ 0 w 27"/>
                                      <a:gd name="T19" fmla="*/ 30 h 52"/>
                                      <a:gd name="T20" fmla="*/ 2 w 27"/>
                                      <a:gd name="T21" fmla="*/ 22 h 52"/>
                                      <a:gd name="T22" fmla="*/ 7 w 27"/>
                                      <a:gd name="T23" fmla="*/ 15 h 52"/>
                                      <a:gd name="T24" fmla="*/ 12 w 27"/>
                                      <a:gd name="T25" fmla="*/ 10 h 52"/>
                                      <a:gd name="T26" fmla="*/ 17 w 27"/>
                                      <a:gd name="T27" fmla="*/ 5 h 52"/>
                                      <a:gd name="T28" fmla="*/ 25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5" y="0"/>
                                        </a:moveTo>
                                        <a:lnTo>
                                          <a:pt x="27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7" name="Freeform 8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761"/>
                                    <a:ext cx="30" cy="117"/>
                                  </a:xfrm>
                                  <a:custGeom>
                                    <a:avLst/>
                                    <a:gdLst>
                                      <a:gd name="T0" fmla="*/ 23 w 30"/>
                                      <a:gd name="T1" fmla="*/ 65 h 117"/>
                                      <a:gd name="T2" fmla="*/ 30 w 30"/>
                                      <a:gd name="T3" fmla="*/ 0 h 117"/>
                                      <a:gd name="T4" fmla="*/ 23 w 30"/>
                                      <a:gd name="T5" fmla="*/ 65 h 117"/>
                                      <a:gd name="T6" fmla="*/ 23 w 30"/>
                                      <a:gd name="T7" fmla="*/ 65 h 117"/>
                                      <a:gd name="T8" fmla="*/ 25 w 30"/>
                                      <a:gd name="T9" fmla="*/ 82 h 117"/>
                                      <a:gd name="T10" fmla="*/ 23 w 30"/>
                                      <a:gd name="T11" fmla="*/ 97 h 117"/>
                                      <a:gd name="T12" fmla="*/ 20 w 30"/>
                                      <a:gd name="T13" fmla="*/ 102 h 117"/>
                                      <a:gd name="T14" fmla="*/ 15 w 30"/>
                                      <a:gd name="T15" fmla="*/ 110 h 117"/>
                                      <a:gd name="T16" fmla="*/ 10 w 30"/>
                                      <a:gd name="T17" fmla="*/ 115 h 117"/>
                                      <a:gd name="T18" fmla="*/ 5 w 30"/>
                                      <a:gd name="T19" fmla="*/ 117 h 117"/>
                                      <a:gd name="T20" fmla="*/ 0 w 30"/>
                                      <a:gd name="T21" fmla="*/ 112 h 117"/>
                                      <a:gd name="T22" fmla="*/ 0 w 30"/>
                                      <a:gd name="T23" fmla="*/ 105 h 117"/>
                                      <a:gd name="T24" fmla="*/ 0 w 30"/>
                                      <a:gd name="T25" fmla="*/ 95 h 117"/>
                                      <a:gd name="T26" fmla="*/ 0 w 30"/>
                                      <a:gd name="T27" fmla="*/ 87 h 117"/>
                                      <a:gd name="T28" fmla="*/ 5 w 30"/>
                                      <a:gd name="T29" fmla="*/ 80 h 117"/>
                                      <a:gd name="T30" fmla="*/ 8 w 30"/>
                                      <a:gd name="T31" fmla="*/ 75 h 117"/>
                                      <a:gd name="T32" fmla="*/ 15 w 30"/>
                                      <a:gd name="T33" fmla="*/ 70 h 117"/>
                                      <a:gd name="T34" fmla="*/ 23 w 30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17">
                                        <a:moveTo>
                                          <a:pt x="23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  <a:moveTo>
                                          <a:pt x="23" y="65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8" name="Freeform 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761"/>
                                    <a:ext cx="7" cy="6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5 h 65"/>
                                      <a:gd name="T2" fmla="*/ 7 w 7"/>
                                      <a:gd name="T3" fmla="*/ 0 h 65"/>
                                      <a:gd name="T4" fmla="*/ 0 w 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5">
                                        <a:moveTo>
                                          <a:pt x="0" y="65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9" name="Freeform 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9" y="826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2"/>
                                      <a:gd name="T2" fmla="*/ 25 w 25"/>
                                      <a:gd name="T3" fmla="*/ 17 h 52"/>
                                      <a:gd name="T4" fmla="*/ 23 w 25"/>
                                      <a:gd name="T5" fmla="*/ 32 h 52"/>
                                      <a:gd name="T6" fmla="*/ 20 w 25"/>
                                      <a:gd name="T7" fmla="*/ 37 h 52"/>
                                      <a:gd name="T8" fmla="*/ 15 w 25"/>
                                      <a:gd name="T9" fmla="*/ 45 h 52"/>
                                      <a:gd name="T10" fmla="*/ 10 w 25"/>
                                      <a:gd name="T11" fmla="*/ 50 h 52"/>
                                      <a:gd name="T12" fmla="*/ 5 w 25"/>
                                      <a:gd name="T13" fmla="*/ 52 h 52"/>
                                      <a:gd name="T14" fmla="*/ 0 w 25"/>
                                      <a:gd name="T15" fmla="*/ 47 h 52"/>
                                      <a:gd name="T16" fmla="*/ 0 w 25"/>
                                      <a:gd name="T17" fmla="*/ 40 h 52"/>
                                      <a:gd name="T18" fmla="*/ 0 w 25"/>
                                      <a:gd name="T19" fmla="*/ 30 h 52"/>
                                      <a:gd name="T20" fmla="*/ 0 w 25"/>
                                      <a:gd name="T21" fmla="*/ 22 h 52"/>
                                      <a:gd name="T22" fmla="*/ 5 w 25"/>
                                      <a:gd name="T23" fmla="*/ 15 h 52"/>
                                      <a:gd name="T24" fmla="*/ 8 w 25"/>
                                      <a:gd name="T25" fmla="*/ 10 h 52"/>
                                      <a:gd name="T26" fmla="*/ 15 w 25"/>
                                      <a:gd name="T27" fmla="*/ 5 h 52"/>
                                      <a:gd name="T28" fmla="*/ 23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3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0" name="Freeform 8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713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70 h 125"/>
                                      <a:gd name="T2" fmla="*/ 20 w 27"/>
                                      <a:gd name="T3" fmla="*/ 0 h 125"/>
                                      <a:gd name="T4" fmla="*/ 25 w 27"/>
                                      <a:gd name="T5" fmla="*/ 70 h 125"/>
                                      <a:gd name="T6" fmla="*/ 25 w 27"/>
                                      <a:gd name="T7" fmla="*/ 70 h 125"/>
                                      <a:gd name="T8" fmla="*/ 27 w 27"/>
                                      <a:gd name="T9" fmla="*/ 88 h 125"/>
                                      <a:gd name="T10" fmla="*/ 25 w 27"/>
                                      <a:gd name="T11" fmla="*/ 103 h 125"/>
                                      <a:gd name="T12" fmla="*/ 22 w 27"/>
                                      <a:gd name="T13" fmla="*/ 110 h 125"/>
                                      <a:gd name="T14" fmla="*/ 17 w 27"/>
                                      <a:gd name="T15" fmla="*/ 115 h 125"/>
                                      <a:gd name="T16" fmla="*/ 12 w 27"/>
                                      <a:gd name="T17" fmla="*/ 120 h 125"/>
                                      <a:gd name="T18" fmla="*/ 5 w 27"/>
                                      <a:gd name="T19" fmla="*/ 125 h 125"/>
                                      <a:gd name="T20" fmla="*/ 2 w 27"/>
                                      <a:gd name="T21" fmla="*/ 118 h 125"/>
                                      <a:gd name="T22" fmla="*/ 0 w 27"/>
                                      <a:gd name="T23" fmla="*/ 110 h 125"/>
                                      <a:gd name="T24" fmla="*/ 0 w 27"/>
                                      <a:gd name="T25" fmla="*/ 103 h 125"/>
                                      <a:gd name="T26" fmla="*/ 2 w 27"/>
                                      <a:gd name="T27" fmla="*/ 93 h 125"/>
                                      <a:gd name="T28" fmla="*/ 5 w 27"/>
                                      <a:gd name="T29" fmla="*/ 85 h 125"/>
                                      <a:gd name="T30" fmla="*/ 10 w 27"/>
                                      <a:gd name="T31" fmla="*/ 80 h 125"/>
                                      <a:gd name="T32" fmla="*/ 17 w 27"/>
                                      <a:gd name="T33" fmla="*/ 75 h 125"/>
                                      <a:gd name="T34" fmla="*/ 25 w 27"/>
                                      <a:gd name="T35" fmla="*/ 7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25" y="7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  <a:moveTo>
                                          <a:pt x="25" y="70"/>
                                        </a:moveTo>
                                        <a:lnTo>
                                          <a:pt x="27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2" y="11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2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1" name="Freeform 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2" y="713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2" name="Freeform 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2" y="783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5"/>
                                      <a:gd name="T2" fmla="*/ 27 w 27"/>
                                      <a:gd name="T3" fmla="*/ 18 h 55"/>
                                      <a:gd name="T4" fmla="*/ 25 w 27"/>
                                      <a:gd name="T5" fmla="*/ 33 h 55"/>
                                      <a:gd name="T6" fmla="*/ 22 w 27"/>
                                      <a:gd name="T7" fmla="*/ 40 h 55"/>
                                      <a:gd name="T8" fmla="*/ 17 w 27"/>
                                      <a:gd name="T9" fmla="*/ 45 h 55"/>
                                      <a:gd name="T10" fmla="*/ 12 w 27"/>
                                      <a:gd name="T11" fmla="*/ 50 h 55"/>
                                      <a:gd name="T12" fmla="*/ 5 w 27"/>
                                      <a:gd name="T13" fmla="*/ 55 h 55"/>
                                      <a:gd name="T14" fmla="*/ 2 w 27"/>
                                      <a:gd name="T15" fmla="*/ 48 h 55"/>
                                      <a:gd name="T16" fmla="*/ 0 w 27"/>
                                      <a:gd name="T17" fmla="*/ 40 h 55"/>
                                      <a:gd name="T18" fmla="*/ 0 w 27"/>
                                      <a:gd name="T19" fmla="*/ 33 h 55"/>
                                      <a:gd name="T20" fmla="*/ 2 w 27"/>
                                      <a:gd name="T21" fmla="*/ 23 h 55"/>
                                      <a:gd name="T22" fmla="*/ 5 w 27"/>
                                      <a:gd name="T23" fmla="*/ 15 h 55"/>
                                      <a:gd name="T24" fmla="*/ 10 w 27"/>
                                      <a:gd name="T25" fmla="*/ 10 h 55"/>
                                      <a:gd name="T26" fmla="*/ 17 w 27"/>
                                      <a:gd name="T27" fmla="*/ 5 h 55"/>
                                      <a:gd name="T28" fmla="*/ 25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5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3" name="Freeform 8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4" y="671"/>
                                    <a:ext cx="20" cy="13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77 h 135"/>
                                      <a:gd name="T2" fmla="*/ 5 w 20"/>
                                      <a:gd name="T3" fmla="*/ 0 h 135"/>
                                      <a:gd name="T4" fmla="*/ 18 w 20"/>
                                      <a:gd name="T5" fmla="*/ 77 h 135"/>
                                      <a:gd name="T6" fmla="*/ 18 w 20"/>
                                      <a:gd name="T7" fmla="*/ 75 h 135"/>
                                      <a:gd name="T8" fmla="*/ 20 w 20"/>
                                      <a:gd name="T9" fmla="*/ 95 h 135"/>
                                      <a:gd name="T10" fmla="*/ 20 w 20"/>
                                      <a:gd name="T11" fmla="*/ 110 h 135"/>
                                      <a:gd name="T12" fmla="*/ 20 w 20"/>
                                      <a:gd name="T13" fmla="*/ 117 h 135"/>
                                      <a:gd name="T14" fmla="*/ 15 w 20"/>
                                      <a:gd name="T15" fmla="*/ 122 h 135"/>
                                      <a:gd name="T16" fmla="*/ 13 w 20"/>
                                      <a:gd name="T17" fmla="*/ 130 h 135"/>
                                      <a:gd name="T18" fmla="*/ 8 w 20"/>
                                      <a:gd name="T19" fmla="*/ 135 h 135"/>
                                      <a:gd name="T20" fmla="*/ 3 w 20"/>
                                      <a:gd name="T21" fmla="*/ 127 h 135"/>
                                      <a:gd name="T22" fmla="*/ 0 w 20"/>
                                      <a:gd name="T23" fmla="*/ 117 h 135"/>
                                      <a:gd name="T24" fmla="*/ 0 w 20"/>
                                      <a:gd name="T25" fmla="*/ 110 h 135"/>
                                      <a:gd name="T26" fmla="*/ 0 w 20"/>
                                      <a:gd name="T27" fmla="*/ 102 h 135"/>
                                      <a:gd name="T28" fmla="*/ 0 w 20"/>
                                      <a:gd name="T29" fmla="*/ 92 h 135"/>
                                      <a:gd name="T30" fmla="*/ 5 w 20"/>
                                      <a:gd name="T31" fmla="*/ 85 h 135"/>
                                      <a:gd name="T32" fmla="*/ 10 w 20"/>
                                      <a:gd name="T33" fmla="*/ 80 h 135"/>
                                      <a:gd name="T34" fmla="*/ 18 w 20"/>
                                      <a:gd name="T35" fmla="*/ 7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135">
                                        <a:moveTo>
                                          <a:pt x="18" y="7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8" y="77"/>
                                        </a:lnTo>
                                        <a:close/>
                                        <a:moveTo>
                                          <a:pt x="18" y="75"/>
                                        </a:moveTo>
                                        <a:lnTo>
                                          <a:pt x="20" y="9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15" y="122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8" y="135"/>
                                        </a:lnTo>
                                        <a:lnTo>
                                          <a:pt x="3" y="127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8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4" name="Freeform 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671"/>
                                    <a:ext cx="13" cy="77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77 h 77"/>
                                      <a:gd name="T2" fmla="*/ 0 w 13"/>
                                      <a:gd name="T3" fmla="*/ 0 h 77"/>
                                      <a:gd name="T4" fmla="*/ 13 w 13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77">
                                        <a:moveTo>
                                          <a:pt x="13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5" name="Freeform 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746"/>
                                    <a:ext cx="20" cy="60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60"/>
                                      <a:gd name="T2" fmla="*/ 20 w 20"/>
                                      <a:gd name="T3" fmla="*/ 20 h 60"/>
                                      <a:gd name="T4" fmla="*/ 20 w 20"/>
                                      <a:gd name="T5" fmla="*/ 35 h 60"/>
                                      <a:gd name="T6" fmla="*/ 20 w 20"/>
                                      <a:gd name="T7" fmla="*/ 42 h 60"/>
                                      <a:gd name="T8" fmla="*/ 15 w 20"/>
                                      <a:gd name="T9" fmla="*/ 47 h 60"/>
                                      <a:gd name="T10" fmla="*/ 13 w 20"/>
                                      <a:gd name="T11" fmla="*/ 55 h 60"/>
                                      <a:gd name="T12" fmla="*/ 8 w 20"/>
                                      <a:gd name="T13" fmla="*/ 60 h 60"/>
                                      <a:gd name="T14" fmla="*/ 3 w 20"/>
                                      <a:gd name="T15" fmla="*/ 52 h 60"/>
                                      <a:gd name="T16" fmla="*/ 0 w 20"/>
                                      <a:gd name="T17" fmla="*/ 42 h 60"/>
                                      <a:gd name="T18" fmla="*/ 0 w 20"/>
                                      <a:gd name="T19" fmla="*/ 35 h 60"/>
                                      <a:gd name="T20" fmla="*/ 0 w 20"/>
                                      <a:gd name="T21" fmla="*/ 27 h 60"/>
                                      <a:gd name="T22" fmla="*/ 0 w 20"/>
                                      <a:gd name="T23" fmla="*/ 17 h 60"/>
                                      <a:gd name="T24" fmla="*/ 5 w 20"/>
                                      <a:gd name="T25" fmla="*/ 10 h 60"/>
                                      <a:gd name="T26" fmla="*/ 10 w 20"/>
                                      <a:gd name="T27" fmla="*/ 5 h 60"/>
                                      <a:gd name="T28" fmla="*/ 18 w 20"/>
                                      <a:gd name="T29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0" h="60">
                                        <a:moveTo>
                                          <a:pt x="18" y="0"/>
                                        </a:moveTo>
                                        <a:lnTo>
                                          <a:pt x="20" y="2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6" name="Freeform 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5"/>
                                      <a:gd name="T2" fmla="*/ 15 w 35"/>
                                      <a:gd name="T3" fmla="*/ 7 h 45"/>
                                      <a:gd name="T4" fmla="*/ 25 w 35"/>
                                      <a:gd name="T5" fmla="*/ 17 h 45"/>
                                      <a:gd name="T6" fmla="*/ 32 w 35"/>
                                      <a:gd name="T7" fmla="*/ 30 h 45"/>
                                      <a:gd name="T8" fmla="*/ 35 w 35"/>
                                      <a:gd name="T9" fmla="*/ 45 h 45"/>
                                      <a:gd name="T10" fmla="*/ 30 w 35"/>
                                      <a:gd name="T11" fmla="*/ 42 h 45"/>
                                      <a:gd name="T12" fmla="*/ 22 w 35"/>
                                      <a:gd name="T13" fmla="*/ 40 h 45"/>
                                      <a:gd name="T14" fmla="*/ 17 w 35"/>
                                      <a:gd name="T15" fmla="*/ 35 h 45"/>
                                      <a:gd name="T16" fmla="*/ 12 w 35"/>
                                      <a:gd name="T17" fmla="*/ 30 h 45"/>
                                      <a:gd name="T18" fmla="*/ 7 w 35"/>
                                      <a:gd name="T19" fmla="*/ 22 h 45"/>
                                      <a:gd name="T20" fmla="*/ 2 w 35"/>
                                      <a:gd name="T21" fmla="*/ 15 h 45"/>
                                      <a:gd name="T22" fmla="*/ 2 w 35"/>
                                      <a:gd name="T23" fmla="*/ 7 h 45"/>
                                      <a:gd name="T24" fmla="*/ 0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7" name="Freeform 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5"/>
                                      <a:gd name="T2" fmla="*/ 15 w 35"/>
                                      <a:gd name="T3" fmla="*/ 7 h 45"/>
                                      <a:gd name="T4" fmla="*/ 25 w 35"/>
                                      <a:gd name="T5" fmla="*/ 17 h 45"/>
                                      <a:gd name="T6" fmla="*/ 32 w 35"/>
                                      <a:gd name="T7" fmla="*/ 30 h 45"/>
                                      <a:gd name="T8" fmla="*/ 35 w 35"/>
                                      <a:gd name="T9" fmla="*/ 45 h 45"/>
                                      <a:gd name="T10" fmla="*/ 30 w 35"/>
                                      <a:gd name="T11" fmla="*/ 42 h 45"/>
                                      <a:gd name="T12" fmla="*/ 22 w 35"/>
                                      <a:gd name="T13" fmla="*/ 40 h 45"/>
                                      <a:gd name="T14" fmla="*/ 17 w 35"/>
                                      <a:gd name="T15" fmla="*/ 35 h 45"/>
                                      <a:gd name="T16" fmla="*/ 12 w 35"/>
                                      <a:gd name="T17" fmla="*/ 30 h 45"/>
                                      <a:gd name="T18" fmla="*/ 7 w 35"/>
                                      <a:gd name="T19" fmla="*/ 22 h 45"/>
                                      <a:gd name="T20" fmla="*/ 2 w 35"/>
                                      <a:gd name="T21" fmla="*/ 15 h 45"/>
                                      <a:gd name="T22" fmla="*/ 2 w 35"/>
                                      <a:gd name="T23" fmla="*/ 7 h 45"/>
                                      <a:gd name="T24" fmla="*/ 0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8" name="Freeform 8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7" y="888"/>
                                    <a:ext cx="60" cy="110"/>
                                  </a:xfrm>
                                  <a:custGeom>
                                    <a:avLst/>
                                    <a:gdLst>
                                      <a:gd name="T0" fmla="*/ 27 w 60"/>
                                      <a:gd name="T1" fmla="*/ 62 h 110"/>
                                      <a:gd name="T2" fmla="*/ 40 w 60"/>
                                      <a:gd name="T3" fmla="*/ 70 h 110"/>
                                      <a:gd name="T4" fmla="*/ 50 w 60"/>
                                      <a:gd name="T5" fmla="*/ 82 h 110"/>
                                      <a:gd name="T6" fmla="*/ 57 w 60"/>
                                      <a:gd name="T7" fmla="*/ 95 h 110"/>
                                      <a:gd name="T8" fmla="*/ 60 w 60"/>
                                      <a:gd name="T9" fmla="*/ 110 h 110"/>
                                      <a:gd name="T10" fmla="*/ 55 w 60"/>
                                      <a:gd name="T11" fmla="*/ 110 h 110"/>
                                      <a:gd name="T12" fmla="*/ 47 w 60"/>
                                      <a:gd name="T13" fmla="*/ 105 h 110"/>
                                      <a:gd name="T14" fmla="*/ 42 w 60"/>
                                      <a:gd name="T15" fmla="*/ 100 h 110"/>
                                      <a:gd name="T16" fmla="*/ 37 w 60"/>
                                      <a:gd name="T17" fmla="*/ 95 h 110"/>
                                      <a:gd name="T18" fmla="*/ 32 w 60"/>
                                      <a:gd name="T19" fmla="*/ 87 h 110"/>
                                      <a:gd name="T20" fmla="*/ 30 w 60"/>
                                      <a:gd name="T21" fmla="*/ 80 h 110"/>
                                      <a:gd name="T22" fmla="*/ 27 w 60"/>
                                      <a:gd name="T23" fmla="*/ 70 h 110"/>
                                      <a:gd name="T24" fmla="*/ 27 w 60"/>
                                      <a:gd name="T25" fmla="*/ 62 h 110"/>
                                      <a:gd name="T26" fmla="*/ 27 w 60"/>
                                      <a:gd name="T27" fmla="*/ 62 h 110"/>
                                      <a:gd name="T28" fmla="*/ 0 w 60"/>
                                      <a:gd name="T29" fmla="*/ 0 h 110"/>
                                      <a:gd name="T30" fmla="*/ 27 w 60"/>
                                      <a:gd name="T31" fmla="*/ 62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0" h="110">
                                        <a:moveTo>
                                          <a:pt x="27" y="62"/>
                                        </a:moveTo>
                                        <a:lnTo>
                                          <a:pt x="40" y="70"/>
                                        </a:lnTo>
                                        <a:lnTo>
                                          <a:pt x="50" y="82"/>
                                        </a:lnTo>
                                        <a:lnTo>
                                          <a:pt x="57" y="95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7" y="62"/>
                                        </a:lnTo>
                                        <a:close/>
                                        <a:moveTo>
                                          <a:pt x="2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9" name="Freeform 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950"/>
                                    <a:ext cx="33" cy="4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48"/>
                                      <a:gd name="T2" fmla="*/ 13 w 33"/>
                                      <a:gd name="T3" fmla="*/ 8 h 48"/>
                                      <a:gd name="T4" fmla="*/ 23 w 33"/>
                                      <a:gd name="T5" fmla="*/ 20 h 48"/>
                                      <a:gd name="T6" fmla="*/ 30 w 33"/>
                                      <a:gd name="T7" fmla="*/ 33 h 48"/>
                                      <a:gd name="T8" fmla="*/ 33 w 33"/>
                                      <a:gd name="T9" fmla="*/ 48 h 48"/>
                                      <a:gd name="T10" fmla="*/ 28 w 33"/>
                                      <a:gd name="T11" fmla="*/ 48 h 48"/>
                                      <a:gd name="T12" fmla="*/ 20 w 33"/>
                                      <a:gd name="T13" fmla="*/ 43 h 48"/>
                                      <a:gd name="T14" fmla="*/ 15 w 33"/>
                                      <a:gd name="T15" fmla="*/ 38 h 48"/>
                                      <a:gd name="T16" fmla="*/ 10 w 33"/>
                                      <a:gd name="T17" fmla="*/ 33 h 48"/>
                                      <a:gd name="T18" fmla="*/ 5 w 33"/>
                                      <a:gd name="T19" fmla="*/ 25 h 48"/>
                                      <a:gd name="T20" fmla="*/ 3 w 33"/>
                                      <a:gd name="T21" fmla="*/ 18 h 48"/>
                                      <a:gd name="T22" fmla="*/ 0 w 33"/>
                                      <a:gd name="T23" fmla="*/ 8 h 48"/>
                                      <a:gd name="T24" fmla="*/ 0 w 33"/>
                                      <a:gd name="T25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" h="48">
                                        <a:moveTo>
                                          <a:pt x="0" y="0"/>
                                        </a:moveTo>
                                        <a:lnTo>
                                          <a:pt x="13" y="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3" y="48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0" name="Freeform 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7" y="888"/>
                                    <a:ext cx="27" cy="6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62 h 62"/>
                                      <a:gd name="T2" fmla="*/ 0 w 27"/>
                                      <a:gd name="T3" fmla="*/ 0 h 62"/>
                                      <a:gd name="T4" fmla="*/ 27 w 2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62">
                                        <a:moveTo>
                                          <a:pt x="2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1" name="Freeform 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9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2"/>
                                      <a:gd name="T2" fmla="*/ 13 w 35"/>
                                      <a:gd name="T3" fmla="*/ 7 h 42"/>
                                      <a:gd name="T4" fmla="*/ 25 w 35"/>
                                      <a:gd name="T5" fmla="*/ 15 h 42"/>
                                      <a:gd name="T6" fmla="*/ 33 w 35"/>
                                      <a:gd name="T7" fmla="*/ 27 h 42"/>
                                      <a:gd name="T8" fmla="*/ 35 w 35"/>
                                      <a:gd name="T9" fmla="*/ 42 h 42"/>
                                      <a:gd name="T10" fmla="*/ 28 w 35"/>
                                      <a:gd name="T11" fmla="*/ 39 h 42"/>
                                      <a:gd name="T12" fmla="*/ 23 w 35"/>
                                      <a:gd name="T13" fmla="*/ 37 h 42"/>
                                      <a:gd name="T14" fmla="*/ 15 w 35"/>
                                      <a:gd name="T15" fmla="*/ 34 h 42"/>
                                      <a:gd name="T16" fmla="*/ 10 w 35"/>
                                      <a:gd name="T17" fmla="*/ 27 h 42"/>
                                      <a:gd name="T18" fmla="*/ 5 w 35"/>
                                      <a:gd name="T19" fmla="*/ 22 h 42"/>
                                      <a:gd name="T20" fmla="*/ 3 w 35"/>
                                      <a:gd name="T21" fmla="*/ 15 h 42"/>
                                      <a:gd name="T22" fmla="*/ 0 w 35"/>
                                      <a:gd name="T23" fmla="*/ 7 h 42"/>
                                      <a:gd name="T24" fmla="*/ 0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2" name="Freeform 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9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2"/>
                                      <a:gd name="T2" fmla="*/ 13 w 35"/>
                                      <a:gd name="T3" fmla="*/ 7 h 42"/>
                                      <a:gd name="T4" fmla="*/ 25 w 35"/>
                                      <a:gd name="T5" fmla="*/ 15 h 42"/>
                                      <a:gd name="T6" fmla="*/ 33 w 35"/>
                                      <a:gd name="T7" fmla="*/ 27 h 42"/>
                                      <a:gd name="T8" fmla="*/ 35 w 35"/>
                                      <a:gd name="T9" fmla="*/ 42 h 42"/>
                                      <a:gd name="T10" fmla="*/ 28 w 35"/>
                                      <a:gd name="T11" fmla="*/ 39 h 42"/>
                                      <a:gd name="T12" fmla="*/ 23 w 35"/>
                                      <a:gd name="T13" fmla="*/ 37 h 42"/>
                                      <a:gd name="T14" fmla="*/ 15 w 35"/>
                                      <a:gd name="T15" fmla="*/ 34 h 42"/>
                                      <a:gd name="T16" fmla="*/ 10 w 35"/>
                                      <a:gd name="T17" fmla="*/ 27 h 42"/>
                                      <a:gd name="T18" fmla="*/ 5 w 35"/>
                                      <a:gd name="T19" fmla="*/ 22 h 42"/>
                                      <a:gd name="T20" fmla="*/ 3 w 35"/>
                                      <a:gd name="T21" fmla="*/ 15 h 42"/>
                                      <a:gd name="T22" fmla="*/ 0 w 35"/>
                                      <a:gd name="T23" fmla="*/ 7 h 42"/>
                                      <a:gd name="T24" fmla="*/ 0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3" name="Freeform 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0 h 60"/>
                                      <a:gd name="T2" fmla="*/ 0 w 32"/>
                                      <a:gd name="T3" fmla="*/ 0 h 60"/>
                                      <a:gd name="T4" fmla="*/ 32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3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4" name="Freeform 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0 h 60"/>
                                      <a:gd name="T2" fmla="*/ 0 w 32"/>
                                      <a:gd name="T3" fmla="*/ 0 h 60"/>
                                      <a:gd name="T4" fmla="*/ 32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3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5" name="Freeform 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3"/>
                                      <a:gd name="T2" fmla="*/ 15 w 37"/>
                                      <a:gd name="T3" fmla="*/ 8 h 43"/>
                                      <a:gd name="T4" fmla="*/ 25 w 37"/>
                                      <a:gd name="T5" fmla="*/ 15 h 43"/>
                                      <a:gd name="T6" fmla="*/ 32 w 37"/>
                                      <a:gd name="T7" fmla="*/ 28 h 43"/>
                                      <a:gd name="T8" fmla="*/ 37 w 37"/>
                                      <a:gd name="T9" fmla="*/ 43 h 43"/>
                                      <a:gd name="T10" fmla="*/ 30 w 37"/>
                                      <a:gd name="T11" fmla="*/ 40 h 43"/>
                                      <a:gd name="T12" fmla="*/ 22 w 37"/>
                                      <a:gd name="T13" fmla="*/ 38 h 43"/>
                                      <a:gd name="T14" fmla="*/ 17 w 37"/>
                                      <a:gd name="T15" fmla="*/ 35 h 43"/>
                                      <a:gd name="T16" fmla="*/ 12 w 37"/>
                                      <a:gd name="T17" fmla="*/ 28 h 43"/>
                                      <a:gd name="T18" fmla="*/ 7 w 37"/>
                                      <a:gd name="T19" fmla="*/ 23 h 43"/>
                                      <a:gd name="T20" fmla="*/ 2 w 37"/>
                                      <a:gd name="T21" fmla="*/ 15 h 43"/>
                                      <a:gd name="T22" fmla="*/ 0 w 37"/>
                                      <a:gd name="T23" fmla="*/ 8 h 43"/>
                                      <a:gd name="T24" fmla="*/ 0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0" y="0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6" name="Freeform 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3"/>
                                      <a:gd name="T2" fmla="*/ 15 w 37"/>
                                      <a:gd name="T3" fmla="*/ 8 h 43"/>
                                      <a:gd name="T4" fmla="*/ 25 w 37"/>
                                      <a:gd name="T5" fmla="*/ 15 h 43"/>
                                      <a:gd name="T6" fmla="*/ 32 w 37"/>
                                      <a:gd name="T7" fmla="*/ 28 h 43"/>
                                      <a:gd name="T8" fmla="*/ 37 w 37"/>
                                      <a:gd name="T9" fmla="*/ 43 h 43"/>
                                      <a:gd name="T10" fmla="*/ 30 w 37"/>
                                      <a:gd name="T11" fmla="*/ 40 h 43"/>
                                      <a:gd name="T12" fmla="*/ 22 w 37"/>
                                      <a:gd name="T13" fmla="*/ 38 h 43"/>
                                      <a:gd name="T14" fmla="*/ 17 w 37"/>
                                      <a:gd name="T15" fmla="*/ 35 h 43"/>
                                      <a:gd name="T16" fmla="*/ 12 w 37"/>
                                      <a:gd name="T17" fmla="*/ 28 h 43"/>
                                      <a:gd name="T18" fmla="*/ 7 w 37"/>
                                      <a:gd name="T19" fmla="*/ 23 h 43"/>
                                      <a:gd name="T20" fmla="*/ 2 w 37"/>
                                      <a:gd name="T21" fmla="*/ 15 h 43"/>
                                      <a:gd name="T22" fmla="*/ 0 w 37"/>
                                      <a:gd name="T23" fmla="*/ 8 h 43"/>
                                      <a:gd name="T24" fmla="*/ 0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0" y="0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7" name="Freeform 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5 h 55"/>
                                      <a:gd name="T2" fmla="*/ 0 w 35"/>
                                      <a:gd name="T3" fmla="*/ 0 h 55"/>
                                      <a:gd name="T4" fmla="*/ 35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3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8" name="Freeform 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5 h 55"/>
                                      <a:gd name="T2" fmla="*/ 0 w 35"/>
                                      <a:gd name="T3" fmla="*/ 0 h 55"/>
                                      <a:gd name="T4" fmla="*/ 35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3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9" name="Freeform 8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7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7 h 40"/>
                                      <a:gd name="T14" fmla="*/ 22 w 42"/>
                                      <a:gd name="T15" fmla="*/ 32 h 40"/>
                                      <a:gd name="T16" fmla="*/ 15 w 42"/>
                                      <a:gd name="T17" fmla="*/ 27 h 40"/>
                                      <a:gd name="T18" fmla="*/ 10 w 42"/>
                                      <a:gd name="T19" fmla="*/ 22 h 40"/>
                                      <a:gd name="T20" fmla="*/ 5 w 42"/>
                                      <a:gd name="T21" fmla="*/ 15 h 40"/>
                                      <a:gd name="T22" fmla="*/ 2 w 42"/>
                                      <a:gd name="T23" fmla="*/ 7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0" name="Freeform 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7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7 h 40"/>
                                      <a:gd name="T14" fmla="*/ 22 w 42"/>
                                      <a:gd name="T15" fmla="*/ 32 h 40"/>
                                      <a:gd name="T16" fmla="*/ 15 w 42"/>
                                      <a:gd name="T17" fmla="*/ 27 h 40"/>
                                      <a:gd name="T18" fmla="*/ 10 w 42"/>
                                      <a:gd name="T19" fmla="*/ 22 h 40"/>
                                      <a:gd name="T20" fmla="*/ 5 w 42"/>
                                      <a:gd name="T21" fmla="*/ 15 h 40"/>
                                      <a:gd name="T22" fmla="*/ 2 w 42"/>
                                      <a:gd name="T23" fmla="*/ 7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1" name="Freeform 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8 h 58"/>
                                      <a:gd name="T2" fmla="*/ 0 w 37"/>
                                      <a:gd name="T3" fmla="*/ 0 h 58"/>
                                      <a:gd name="T4" fmla="*/ 37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3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2" name="Freeform 8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8 h 58"/>
                                      <a:gd name="T2" fmla="*/ 0 w 37"/>
                                      <a:gd name="T3" fmla="*/ 0 h 58"/>
                                      <a:gd name="T4" fmla="*/ 37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3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3" name="Freeform 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17 w 42"/>
                                      <a:gd name="T3" fmla="*/ 5 h 37"/>
                                      <a:gd name="T4" fmla="*/ 27 w 42"/>
                                      <a:gd name="T5" fmla="*/ 15 h 37"/>
                                      <a:gd name="T6" fmla="*/ 37 w 42"/>
                                      <a:gd name="T7" fmla="*/ 25 h 37"/>
                                      <a:gd name="T8" fmla="*/ 42 w 42"/>
                                      <a:gd name="T9" fmla="*/ 37 h 37"/>
                                      <a:gd name="T10" fmla="*/ 35 w 42"/>
                                      <a:gd name="T11" fmla="*/ 37 h 37"/>
                                      <a:gd name="T12" fmla="*/ 27 w 42"/>
                                      <a:gd name="T13" fmla="*/ 35 h 37"/>
                                      <a:gd name="T14" fmla="*/ 22 w 42"/>
                                      <a:gd name="T15" fmla="*/ 32 h 37"/>
                                      <a:gd name="T16" fmla="*/ 15 w 42"/>
                                      <a:gd name="T17" fmla="*/ 27 h 37"/>
                                      <a:gd name="T18" fmla="*/ 10 w 42"/>
                                      <a:gd name="T19" fmla="*/ 22 h 37"/>
                                      <a:gd name="T20" fmla="*/ 5 w 42"/>
                                      <a:gd name="T21" fmla="*/ 15 h 37"/>
                                      <a:gd name="T22" fmla="*/ 2 w 42"/>
                                      <a:gd name="T23" fmla="*/ 7 h 37"/>
                                      <a:gd name="T24" fmla="*/ 0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4" name="Freeform 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17 w 42"/>
                                      <a:gd name="T3" fmla="*/ 5 h 37"/>
                                      <a:gd name="T4" fmla="*/ 27 w 42"/>
                                      <a:gd name="T5" fmla="*/ 15 h 37"/>
                                      <a:gd name="T6" fmla="*/ 37 w 42"/>
                                      <a:gd name="T7" fmla="*/ 25 h 37"/>
                                      <a:gd name="T8" fmla="*/ 42 w 42"/>
                                      <a:gd name="T9" fmla="*/ 37 h 37"/>
                                      <a:gd name="T10" fmla="*/ 35 w 42"/>
                                      <a:gd name="T11" fmla="*/ 37 h 37"/>
                                      <a:gd name="T12" fmla="*/ 27 w 42"/>
                                      <a:gd name="T13" fmla="*/ 35 h 37"/>
                                      <a:gd name="T14" fmla="*/ 22 w 42"/>
                                      <a:gd name="T15" fmla="*/ 32 h 37"/>
                                      <a:gd name="T16" fmla="*/ 15 w 42"/>
                                      <a:gd name="T17" fmla="*/ 27 h 37"/>
                                      <a:gd name="T18" fmla="*/ 10 w 42"/>
                                      <a:gd name="T19" fmla="*/ 22 h 37"/>
                                      <a:gd name="T20" fmla="*/ 5 w 42"/>
                                      <a:gd name="T21" fmla="*/ 15 h 37"/>
                                      <a:gd name="T22" fmla="*/ 2 w 42"/>
                                      <a:gd name="T23" fmla="*/ 7 h 37"/>
                                      <a:gd name="T24" fmla="*/ 0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5" name="Freeform 8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8 h 58"/>
                                      <a:gd name="T2" fmla="*/ 0 w 39"/>
                                      <a:gd name="T3" fmla="*/ 0 h 58"/>
                                      <a:gd name="T4" fmla="*/ 39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39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6" name="Freeform 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8 h 58"/>
                                      <a:gd name="T2" fmla="*/ 0 w 39"/>
                                      <a:gd name="T3" fmla="*/ 0 h 58"/>
                                      <a:gd name="T4" fmla="*/ 39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39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7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0 h 43"/>
                                      <a:gd name="T2" fmla="*/ 7 w 39"/>
                                      <a:gd name="T3" fmla="*/ 0 h 43"/>
                                      <a:gd name="T4" fmla="*/ 17 w 39"/>
                                      <a:gd name="T5" fmla="*/ 3 h 43"/>
                                      <a:gd name="T6" fmla="*/ 22 w 39"/>
                                      <a:gd name="T7" fmla="*/ 8 h 43"/>
                                      <a:gd name="T8" fmla="*/ 27 w 39"/>
                                      <a:gd name="T9" fmla="*/ 13 h 43"/>
                                      <a:gd name="T10" fmla="*/ 32 w 39"/>
                                      <a:gd name="T11" fmla="*/ 18 h 43"/>
                                      <a:gd name="T12" fmla="*/ 34 w 39"/>
                                      <a:gd name="T13" fmla="*/ 25 h 43"/>
                                      <a:gd name="T14" fmla="*/ 37 w 39"/>
                                      <a:gd name="T15" fmla="*/ 33 h 43"/>
                                      <a:gd name="T16" fmla="*/ 39 w 39"/>
                                      <a:gd name="T17" fmla="*/ 43 h 43"/>
                                      <a:gd name="T18" fmla="*/ 32 w 39"/>
                                      <a:gd name="T19" fmla="*/ 43 h 43"/>
                                      <a:gd name="T20" fmla="*/ 27 w 39"/>
                                      <a:gd name="T21" fmla="*/ 40 h 43"/>
                                      <a:gd name="T22" fmla="*/ 19 w 39"/>
                                      <a:gd name="T23" fmla="*/ 35 h 43"/>
                                      <a:gd name="T24" fmla="*/ 14 w 39"/>
                                      <a:gd name="T25" fmla="*/ 30 h 43"/>
                                      <a:gd name="T26" fmla="*/ 9 w 39"/>
                                      <a:gd name="T27" fmla="*/ 23 h 43"/>
                                      <a:gd name="T28" fmla="*/ 4 w 39"/>
                                      <a:gd name="T29" fmla="*/ 15 h 43"/>
                                      <a:gd name="T30" fmla="*/ 2 w 39"/>
                                      <a:gd name="T31" fmla="*/ 8 h 43"/>
                                      <a:gd name="T32" fmla="*/ 0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8" name="Freeform 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0 h 43"/>
                                      <a:gd name="T2" fmla="*/ 7 w 39"/>
                                      <a:gd name="T3" fmla="*/ 0 h 43"/>
                                      <a:gd name="T4" fmla="*/ 17 w 39"/>
                                      <a:gd name="T5" fmla="*/ 3 h 43"/>
                                      <a:gd name="T6" fmla="*/ 22 w 39"/>
                                      <a:gd name="T7" fmla="*/ 8 h 43"/>
                                      <a:gd name="T8" fmla="*/ 27 w 39"/>
                                      <a:gd name="T9" fmla="*/ 13 h 43"/>
                                      <a:gd name="T10" fmla="*/ 32 w 39"/>
                                      <a:gd name="T11" fmla="*/ 18 h 43"/>
                                      <a:gd name="T12" fmla="*/ 34 w 39"/>
                                      <a:gd name="T13" fmla="*/ 25 h 43"/>
                                      <a:gd name="T14" fmla="*/ 37 w 39"/>
                                      <a:gd name="T15" fmla="*/ 33 h 43"/>
                                      <a:gd name="T16" fmla="*/ 39 w 39"/>
                                      <a:gd name="T17" fmla="*/ 43 h 43"/>
                                      <a:gd name="T18" fmla="*/ 32 w 39"/>
                                      <a:gd name="T19" fmla="*/ 43 h 43"/>
                                      <a:gd name="T20" fmla="*/ 27 w 39"/>
                                      <a:gd name="T21" fmla="*/ 40 h 43"/>
                                      <a:gd name="T22" fmla="*/ 19 w 39"/>
                                      <a:gd name="T23" fmla="*/ 35 h 43"/>
                                      <a:gd name="T24" fmla="*/ 14 w 39"/>
                                      <a:gd name="T25" fmla="*/ 30 h 43"/>
                                      <a:gd name="T26" fmla="*/ 9 w 39"/>
                                      <a:gd name="T27" fmla="*/ 23 h 43"/>
                                      <a:gd name="T28" fmla="*/ 4 w 39"/>
                                      <a:gd name="T29" fmla="*/ 15 h 43"/>
                                      <a:gd name="T30" fmla="*/ 2 w 39"/>
                                      <a:gd name="T31" fmla="*/ 8 h 43"/>
                                      <a:gd name="T32" fmla="*/ 0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9" name="Freeform 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5 h 65"/>
                                      <a:gd name="T2" fmla="*/ 0 w 38"/>
                                      <a:gd name="T3" fmla="*/ 0 h 65"/>
                                      <a:gd name="T4" fmla="*/ 38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3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0" name="Freeform 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5 h 65"/>
                                      <a:gd name="T2" fmla="*/ 0 w 38"/>
                                      <a:gd name="T3" fmla="*/ 0 h 65"/>
                                      <a:gd name="T4" fmla="*/ 38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3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1" name="Freeform 8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5 w 52"/>
                                      <a:gd name="T1" fmla="*/ 67 h 119"/>
                                      <a:gd name="T2" fmla="*/ 0 w 52"/>
                                      <a:gd name="T3" fmla="*/ 0 h 119"/>
                                      <a:gd name="T4" fmla="*/ 25 w 52"/>
                                      <a:gd name="T5" fmla="*/ 67 h 119"/>
                                      <a:gd name="T6" fmla="*/ 25 w 52"/>
                                      <a:gd name="T7" fmla="*/ 67 h 119"/>
                                      <a:gd name="T8" fmla="*/ 25 w 52"/>
                                      <a:gd name="T9" fmla="*/ 64 h 119"/>
                                      <a:gd name="T10" fmla="*/ 37 w 52"/>
                                      <a:gd name="T11" fmla="*/ 74 h 119"/>
                                      <a:gd name="T12" fmla="*/ 45 w 52"/>
                                      <a:gd name="T13" fmla="*/ 87 h 119"/>
                                      <a:gd name="T14" fmla="*/ 52 w 52"/>
                                      <a:gd name="T15" fmla="*/ 102 h 119"/>
                                      <a:gd name="T16" fmla="*/ 52 w 52"/>
                                      <a:gd name="T17" fmla="*/ 119 h 119"/>
                                      <a:gd name="T18" fmla="*/ 47 w 52"/>
                                      <a:gd name="T19" fmla="*/ 117 h 119"/>
                                      <a:gd name="T20" fmla="*/ 40 w 52"/>
                                      <a:gd name="T21" fmla="*/ 112 h 119"/>
                                      <a:gd name="T22" fmla="*/ 35 w 52"/>
                                      <a:gd name="T23" fmla="*/ 107 h 119"/>
                                      <a:gd name="T24" fmla="*/ 30 w 52"/>
                                      <a:gd name="T25" fmla="*/ 99 h 119"/>
                                      <a:gd name="T26" fmla="*/ 25 w 52"/>
                                      <a:gd name="T27" fmla="*/ 92 h 119"/>
                                      <a:gd name="T28" fmla="*/ 22 w 52"/>
                                      <a:gd name="T29" fmla="*/ 84 h 119"/>
                                      <a:gd name="T30" fmla="*/ 22 w 52"/>
                                      <a:gd name="T31" fmla="*/ 74 h 119"/>
                                      <a:gd name="T32" fmla="*/ 25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2" y="119"/>
                                        </a:lnTo>
                                        <a:lnTo>
                                          <a:pt x="47" y="117"/>
                                        </a:lnTo>
                                        <a:lnTo>
                                          <a:pt x="40" y="112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2" name="Freeform 8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5 w 52"/>
                                      <a:gd name="T1" fmla="*/ 67 h 119"/>
                                      <a:gd name="T2" fmla="*/ 0 w 52"/>
                                      <a:gd name="T3" fmla="*/ 0 h 119"/>
                                      <a:gd name="T4" fmla="*/ 25 w 52"/>
                                      <a:gd name="T5" fmla="*/ 67 h 119"/>
                                      <a:gd name="T6" fmla="*/ 25 w 52"/>
                                      <a:gd name="T7" fmla="*/ 67 h 119"/>
                                      <a:gd name="T8" fmla="*/ 25 w 52"/>
                                      <a:gd name="T9" fmla="*/ 64 h 119"/>
                                      <a:gd name="T10" fmla="*/ 37 w 52"/>
                                      <a:gd name="T11" fmla="*/ 74 h 119"/>
                                      <a:gd name="T12" fmla="*/ 45 w 52"/>
                                      <a:gd name="T13" fmla="*/ 87 h 119"/>
                                      <a:gd name="T14" fmla="*/ 52 w 52"/>
                                      <a:gd name="T15" fmla="*/ 102 h 119"/>
                                      <a:gd name="T16" fmla="*/ 52 w 52"/>
                                      <a:gd name="T17" fmla="*/ 119 h 119"/>
                                      <a:gd name="T18" fmla="*/ 47 w 52"/>
                                      <a:gd name="T19" fmla="*/ 117 h 119"/>
                                      <a:gd name="T20" fmla="*/ 40 w 52"/>
                                      <a:gd name="T21" fmla="*/ 112 h 119"/>
                                      <a:gd name="T22" fmla="*/ 35 w 52"/>
                                      <a:gd name="T23" fmla="*/ 107 h 119"/>
                                      <a:gd name="T24" fmla="*/ 30 w 52"/>
                                      <a:gd name="T25" fmla="*/ 99 h 119"/>
                                      <a:gd name="T26" fmla="*/ 25 w 52"/>
                                      <a:gd name="T27" fmla="*/ 92 h 119"/>
                                      <a:gd name="T28" fmla="*/ 22 w 52"/>
                                      <a:gd name="T29" fmla="*/ 84 h 119"/>
                                      <a:gd name="T30" fmla="*/ 22 w 52"/>
                                      <a:gd name="T31" fmla="*/ 74 h 119"/>
                                      <a:gd name="T32" fmla="*/ 25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2" y="119"/>
                                        </a:lnTo>
                                        <a:lnTo>
                                          <a:pt x="47" y="117"/>
                                        </a:lnTo>
                                        <a:lnTo>
                                          <a:pt x="40" y="112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3" name="Freeform 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62 h 115"/>
                                      <a:gd name="T2" fmla="*/ 0 w 55"/>
                                      <a:gd name="T3" fmla="*/ 0 h 115"/>
                                      <a:gd name="T4" fmla="*/ 25 w 55"/>
                                      <a:gd name="T5" fmla="*/ 62 h 115"/>
                                      <a:gd name="T6" fmla="*/ 25 w 55"/>
                                      <a:gd name="T7" fmla="*/ 62 h 115"/>
                                      <a:gd name="T8" fmla="*/ 25 w 55"/>
                                      <a:gd name="T9" fmla="*/ 62 h 115"/>
                                      <a:gd name="T10" fmla="*/ 38 w 55"/>
                                      <a:gd name="T11" fmla="*/ 72 h 115"/>
                                      <a:gd name="T12" fmla="*/ 48 w 55"/>
                                      <a:gd name="T13" fmla="*/ 85 h 115"/>
                                      <a:gd name="T14" fmla="*/ 53 w 55"/>
                                      <a:gd name="T15" fmla="*/ 100 h 115"/>
                                      <a:gd name="T16" fmla="*/ 55 w 55"/>
                                      <a:gd name="T17" fmla="*/ 115 h 115"/>
                                      <a:gd name="T18" fmla="*/ 50 w 55"/>
                                      <a:gd name="T19" fmla="*/ 112 h 115"/>
                                      <a:gd name="T20" fmla="*/ 43 w 55"/>
                                      <a:gd name="T21" fmla="*/ 107 h 115"/>
                                      <a:gd name="T22" fmla="*/ 38 w 55"/>
                                      <a:gd name="T23" fmla="*/ 102 h 115"/>
                                      <a:gd name="T24" fmla="*/ 33 w 55"/>
                                      <a:gd name="T25" fmla="*/ 95 h 115"/>
                                      <a:gd name="T26" fmla="*/ 28 w 55"/>
                                      <a:gd name="T27" fmla="*/ 87 h 115"/>
                                      <a:gd name="T28" fmla="*/ 25 w 55"/>
                                      <a:gd name="T29" fmla="*/ 80 h 115"/>
                                      <a:gd name="T30" fmla="*/ 25 w 55"/>
                                      <a:gd name="T31" fmla="*/ 70 h 115"/>
                                      <a:gd name="T32" fmla="*/ 25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2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53" y="10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8" y="102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4" name="Freeform 8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62 h 115"/>
                                      <a:gd name="T2" fmla="*/ 0 w 55"/>
                                      <a:gd name="T3" fmla="*/ 0 h 115"/>
                                      <a:gd name="T4" fmla="*/ 25 w 55"/>
                                      <a:gd name="T5" fmla="*/ 62 h 115"/>
                                      <a:gd name="T6" fmla="*/ 25 w 55"/>
                                      <a:gd name="T7" fmla="*/ 62 h 115"/>
                                      <a:gd name="T8" fmla="*/ 25 w 55"/>
                                      <a:gd name="T9" fmla="*/ 62 h 115"/>
                                      <a:gd name="T10" fmla="*/ 38 w 55"/>
                                      <a:gd name="T11" fmla="*/ 72 h 115"/>
                                      <a:gd name="T12" fmla="*/ 48 w 55"/>
                                      <a:gd name="T13" fmla="*/ 85 h 115"/>
                                      <a:gd name="T14" fmla="*/ 53 w 55"/>
                                      <a:gd name="T15" fmla="*/ 100 h 115"/>
                                      <a:gd name="T16" fmla="*/ 55 w 55"/>
                                      <a:gd name="T17" fmla="*/ 115 h 115"/>
                                      <a:gd name="T18" fmla="*/ 50 w 55"/>
                                      <a:gd name="T19" fmla="*/ 112 h 115"/>
                                      <a:gd name="T20" fmla="*/ 43 w 55"/>
                                      <a:gd name="T21" fmla="*/ 107 h 115"/>
                                      <a:gd name="T22" fmla="*/ 38 w 55"/>
                                      <a:gd name="T23" fmla="*/ 102 h 115"/>
                                      <a:gd name="T24" fmla="*/ 33 w 55"/>
                                      <a:gd name="T25" fmla="*/ 95 h 115"/>
                                      <a:gd name="T26" fmla="*/ 28 w 55"/>
                                      <a:gd name="T27" fmla="*/ 87 h 115"/>
                                      <a:gd name="T28" fmla="*/ 25 w 55"/>
                                      <a:gd name="T29" fmla="*/ 80 h 115"/>
                                      <a:gd name="T30" fmla="*/ 25 w 55"/>
                                      <a:gd name="T31" fmla="*/ 70 h 115"/>
                                      <a:gd name="T32" fmla="*/ 25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2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53" y="10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8" y="102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5" name="Freeform 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60 h 60"/>
                                      <a:gd name="T2" fmla="*/ 0 w 28"/>
                                      <a:gd name="T3" fmla="*/ 0 h 60"/>
                                      <a:gd name="T4" fmla="*/ 28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2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6" name="Freeform 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60 h 60"/>
                                      <a:gd name="T2" fmla="*/ 0 w 28"/>
                                      <a:gd name="T3" fmla="*/ 0 h 60"/>
                                      <a:gd name="T4" fmla="*/ 28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2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7" name="Freeform 8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3 w 294"/>
                                      <a:gd name="T1" fmla="*/ 80 h 120"/>
                                      <a:gd name="T2" fmla="*/ 0 w 294"/>
                                      <a:gd name="T3" fmla="*/ 70 h 120"/>
                                      <a:gd name="T4" fmla="*/ 3 w 294"/>
                                      <a:gd name="T5" fmla="*/ 60 h 120"/>
                                      <a:gd name="T6" fmla="*/ 5 w 294"/>
                                      <a:gd name="T7" fmla="*/ 50 h 120"/>
                                      <a:gd name="T8" fmla="*/ 13 w 294"/>
                                      <a:gd name="T9" fmla="*/ 42 h 120"/>
                                      <a:gd name="T10" fmla="*/ 23 w 294"/>
                                      <a:gd name="T11" fmla="*/ 37 h 120"/>
                                      <a:gd name="T12" fmla="*/ 38 w 294"/>
                                      <a:gd name="T13" fmla="*/ 32 h 120"/>
                                      <a:gd name="T14" fmla="*/ 52 w 294"/>
                                      <a:gd name="T15" fmla="*/ 27 h 120"/>
                                      <a:gd name="T16" fmla="*/ 72 w 294"/>
                                      <a:gd name="T17" fmla="*/ 27 h 120"/>
                                      <a:gd name="T18" fmla="*/ 80 w 294"/>
                                      <a:gd name="T19" fmla="*/ 22 h 120"/>
                                      <a:gd name="T20" fmla="*/ 87 w 294"/>
                                      <a:gd name="T21" fmla="*/ 20 h 120"/>
                                      <a:gd name="T22" fmla="*/ 92 w 294"/>
                                      <a:gd name="T23" fmla="*/ 13 h 120"/>
                                      <a:gd name="T24" fmla="*/ 100 w 294"/>
                                      <a:gd name="T25" fmla="*/ 8 h 120"/>
                                      <a:gd name="T26" fmla="*/ 107 w 294"/>
                                      <a:gd name="T27" fmla="*/ 3 h 120"/>
                                      <a:gd name="T28" fmla="*/ 115 w 294"/>
                                      <a:gd name="T29" fmla="*/ 0 h 120"/>
                                      <a:gd name="T30" fmla="*/ 125 w 294"/>
                                      <a:gd name="T31" fmla="*/ 0 h 120"/>
                                      <a:gd name="T32" fmla="*/ 134 w 294"/>
                                      <a:gd name="T33" fmla="*/ 3 h 120"/>
                                      <a:gd name="T34" fmla="*/ 144 w 294"/>
                                      <a:gd name="T35" fmla="*/ 5 h 120"/>
                                      <a:gd name="T36" fmla="*/ 157 w 294"/>
                                      <a:gd name="T37" fmla="*/ 10 h 120"/>
                                      <a:gd name="T38" fmla="*/ 182 w 294"/>
                                      <a:gd name="T39" fmla="*/ 22 h 120"/>
                                      <a:gd name="T40" fmla="*/ 209 w 294"/>
                                      <a:gd name="T41" fmla="*/ 35 h 120"/>
                                      <a:gd name="T42" fmla="*/ 236 w 294"/>
                                      <a:gd name="T43" fmla="*/ 47 h 120"/>
                                      <a:gd name="T44" fmla="*/ 264 w 294"/>
                                      <a:gd name="T45" fmla="*/ 57 h 120"/>
                                      <a:gd name="T46" fmla="*/ 271 w 294"/>
                                      <a:gd name="T47" fmla="*/ 60 h 120"/>
                                      <a:gd name="T48" fmla="*/ 279 w 294"/>
                                      <a:gd name="T49" fmla="*/ 57 h 120"/>
                                      <a:gd name="T50" fmla="*/ 281 w 294"/>
                                      <a:gd name="T51" fmla="*/ 57 h 120"/>
                                      <a:gd name="T52" fmla="*/ 286 w 294"/>
                                      <a:gd name="T53" fmla="*/ 55 h 120"/>
                                      <a:gd name="T54" fmla="*/ 286 w 294"/>
                                      <a:gd name="T55" fmla="*/ 45 h 120"/>
                                      <a:gd name="T56" fmla="*/ 281 w 294"/>
                                      <a:gd name="T57" fmla="*/ 30 h 120"/>
                                      <a:gd name="T58" fmla="*/ 286 w 294"/>
                                      <a:gd name="T59" fmla="*/ 35 h 120"/>
                                      <a:gd name="T60" fmla="*/ 291 w 294"/>
                                      <a:gd name="T61" fmla="*/ 40 h 120"/>
                                      <a:gd name="T62" fmla="*/ 291 w 294"/>
                                      <a:gd name="T63" fmla="*/ 45 h 120"/>
                                      <a:gd name="T64" fmla="*/ 294 w 294"/>
                                      <a:gd name="T65" fmla="*/ 52 h 120"/>
                                      <a:gd name="T66" fmla="*/ 291 w 294"/>
                                      <a:gd name="T67" fmla="*/ 57 h 120"/>
                                      <a:gd name="T68" fmla="*/ 286 w 294"/>
                                      <a:gd name="T69" fmla="*/ 62 h 120"/>
                                      <a:gd name="T70" fmla="*/ 279 w 294"/>
                                      <a:gd name="T71" fmla="*/ 67 h 120"/>
                                      <a:gd name="T72" fmla="*/ 271 w 294"/>
                                      <a:gd name="T73" fmla="*/ 72 h 120"/>
                                      <a:gd name="T74" fmla="*/ 259 w 294"/>
                                      <a:gd name="T75" fmla="*/ 80 h 120"/>
                                      <a:gd name="T76" fmla="*/ 249 w 294"/>
                                      <a:gd name="T77" fmla="*/ 87 h 120"/>
                                      <a:gd name="T78" fmla="*/ 239 w 294"/>
                                      <a:gd name="T79" fmla="*/ 97 h 120"/>
                                      <a:gd name="T80" fmla="*/ 229 w 294"/>
                                      <a:gd name="T81" fmla="*/ 112 h 120"/>
                                      <a:gd name="T82" fmla="*/ 224 w 294"/>
                                      <a:gd name="T83" fmla="*/ 115 h 120"/>
                                      <a:gd name="T84" fmla="*/ 219 w 294"/>
                                      <a:gd name="T85" fmla="*/ 120 h 120"/>
                                      <a:gd name="T86" fmla="*/ 209 w 294"/>
                                      <a:gd name="T87" fmla="*/ 120 h 120"/>
                                      <a:gd name="T88" fmla="*/ 194 w 294"/>
                                      <a:gd name="T89" fmla="*/ 117 h 120"/>
                                      <a:gd name="T90" fmla="*/ 177 w 294"/>
                                      <a:gd name="T91" fmla="*/ 112 h 120"/>
                                      <a:gd name="T92" fmla="*/ 159 w 294"/>
                                      <a:gd name="T93" fmla="*/ 105 h 120"/>
                                      <a:gd name="T94" fmla="*/ 144 w 294"/>
                                      <a:gd name="T95" fmla="*/ 95 h 120"/>
                                      <a:gd name="T96" fmla="*/ 130 w 294"/>
                                      <a:gd name="T97" fmla="*/ 85 h 120"/>
                                      <a:gd name="T98" fmla="*/ 112 w 294"/>
                                      <a:gd name="T99" fmla="*/ 75 h 120"/>
                                      <a:gd name="T100" fmla="*/ 97 w 294"/>
                                      <a:gd name="T101" fmla="*/ 62 h 120"/>
                                      <a:gd name="T102" fmla="*/ 80 w 294"/>
                                      <a:gd name="T103" fmla="*/ 55 h 120"/>
                                      <a:gd name="T104" fmla="*/ 62 w 294"/>
                                      <a:gd name="T105" fmla="*/ 47 h 120"/>
                                      <a:gd name="T106" fmla="*/ 52 w 294"/>
                                      <a:gd name="T107" fmla="*/ 45 h 120"/>
                                      <a:gd name="T108" fmla="*/ 43 w 294"/>
                                      <a:gd name="T109" fmla="*/ 45 h 120"/>
                                      <a:gd name="T110" fmla="*/ 35 w 294"/>
                                      <a:gd name="T111" fmla="*/ 45 h 120"/>
                                      <a:gd name="T112" fmla="*/ 28 w 294"/>
                                      <a:gd name="T113" fmla="*/ 50 h 120"/>
                                      <a:gd name="T114" fmla="*/ 20 w 294"/>
                                      <a:gd name="T115" fmla="*/ 55 h 120"/>
                                      <a:gd name="T116" fmla="*/ 13 w 294"/>
                                      <a:gd name="T117" fmla="*/ 62 h 120"/>
                                      <a:gd name="T118" fmla="*/ 8 w 294"/>
                                      <a:gd name="T119" fmla="*/ 70 h 120"/>
                                      <a:gd name="T120" fmla="*/ 3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3" y="8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38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82" y="2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36" y="47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1" y="60"/>
                                        </a:lnTo>
                                        <a:lnTo>
                                          <a:pt x="279" y="57"/>
                                        </a:lnTo>
                                        <a:lnTo>
                                          <a:pt x="281" y="57"/>
                                        </a:lnTo>
                                        <a:lnTo>
                                          <a:pt x="286" y="55"/>
                                        </a:lnTo>
                                        <a:lnTo>
                                          <a:pt x="286" y="45"/>
                                        </a:lnTo>
                                        <a:lnTo>
                                          <a:pt x="281" y="30"/>
                                        </a:lnTo>
                                        <a:lnTo>
                                          <a:pt x="286" y="35"/>
                                        </a:lnTo>
                                        <a:lnTo>
                                          <a:pt x="291" y="40"/>
                                        </a:lnTo>
                                        <a:lnTo>
                                          <a:pt x="291" y="45"/>
                                        </a:lnTo>
                                        <a:lnTo>
                                          <a:pt x="294" y="52"/>
                                        </a:lnTo>
                                        <a:lnTo>
                                          <a:pt x="291" y="57"/>
                                        </a:lnTo>
                                        <a:lnTo>
                                          <a:pt x="286" y="62"/>
                                        </a:lnTo>
                                        <a:lnTo>
                                          <a:pt x="279" y="67"/>
                                        </a:lnTo>
                                        <a:lnTo>
                                          <a:pt x="271" y="72"/>
                                        </a:lnTo>
                                        <a:lnTo>
                                          <a:pt x="259" y="80"/>
                                        </a:lnTo>
                                        <a:lnTo>
                                          <a:pt x="249" y="87"/>
                                        </a:lnTo>
                                        <a:lnTo>
                                          <a:pt x="239" y="97"/>
                                        </a:lnTo>
                                        <a:lnTo>
                                          <a:pt x="229" y="112"/>
                                        </a:lnTo>
                                        <a:lnTo>
                                          <a:pt x="224" y="115"/>
                                        </a:lnTo>
                                        <a:lnTo>
                                          <a:pt x="219" y="120"/>
                                        </a:lnTo>
                                        <a:lnTo>
                                          <a:pt x="209" y="120"/>
                                        </a:lnTo>
                                        <a:lnTo>
                                          <a:pt x="194" y="117"/>
                                        </a:lnTo>
                                        <a:lnTo>
                                          <a:pt x="177" y="112"/>
                                        </a:lnTo>
                                        <a:lnTo>
                                          <a:pt x="159" y="105"/>
                                        </a:lnTo>
                                        <a:lnTo>
                                          <a:pt x="144" y="95"/>
                                        </a:lnTo>
                                        <a:lnTo>
                                          <a:pt x="130" y="85"/>
                                        </a:lnTo>
                                        <a:lnTo>
                                          <a:pt x="112" y="75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3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8" name="Freeform 8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3 w 294"/>
                                      <a:gd name="T1" fmla="*/ 80 h 120"/>
                                      <a:gd name="T2" fmla="*/ 0 w 294"/>
                                      <a:gd name="T3" fmla="*/ 70 h 120"/>
                                      <a:gd name="T4" fmla="*/ 3 w 294"/>
                                      <a:gd name="T5" fmla="*/ 60 h 120"/>
                                      <a:gd name="T6" fmla="*/ 5 w 294"/>
                                      <a:gd name="T7" fmla="*/ 50 h 120"/>
                                      <a:gd name="T8" fmla="*/ 13 w 294"/>
                                      <a:gd name="T9" fmla="*/ 42 h 120"/>
                                      <a:gd name="T10" fmla="*/ 23 w 294"/>
                                      <a:gd name="T11" fmla="*/ 37 h 120"/>
                                      <a:gd name="T12" fmla="*/ 38 w 294"/>
                                      <a:gd name="T13" fmla="*/ 32 h 120"/>
                                      <a:gd name="T14" fmla="*/ 52 w 294"/>
                                      <a:gd name="T15" fmla="*/ 27 h 120"/>
                                      <a:gd name="T16" fmla="*/ 72 w 294"/>
                                      <a:gd name="T17" fmla="*/ 27 h 120"/>
                                      <a:gd name="T18" fmla="*/ 80 w 294"/>
                                      <a:gd name="T19" fmla="*/ 22 h 120"/>
                                      <a:gd name="T20" fmla="*/ 87 w 294"/>
                                      <a:gd name="T21" fmla="*/ 20 h 120"/>
                                      <a:gd name="T22" fmla="*/ 92 w 294"/>
                                      <a:gd name="T23" fmla="*/ 13 h 120"/>
                                      <a:gd name="T24" fmla="*/ 100 w 294"/>
                                      <a:gd name="T25" fmla="*/ 8 h 120"/>
                                      <a:gd name="T26" fmla="*/ 107 w 294"/>
                                      <a:gd name="T27" fmla="*/ 3 h 120"/>
                                      <a:gd name="T28" fmla="*/ 115 w 294"/>
                                      <a:gd name="T29" fmla="*/ 0 h 120"/>
                                      <a:gd name="T30" fmla="*/ 125 w 294"/>
                                      <a:gd name="T31" fmla="*/ 0 h 120"/>
                                      <a:gd name="T32" fmla="*/ 134 w 294"/>
                                      <a:gd name="T33" fmla="*/ 3 h 120"/>
                                      <a:gd name="T34" fmla="*/ 144 w 294"/>
                                      <a:gd name="T35" fmla="*/ 5 h 120"/>
                                      <a:gd name="T36" fmla="*/ 157 w 294"/>
                                      <a:gd name="T37" fmla="*/ 10 h 120"/>
                                      <a:gd name="T38" fmla="*/ 182 w 294"/>
                                      <a:gd name="T39" fmla="*/ 22 h 120"/>
                                      <a:gd name="T40" fmla="*/ 209 w 294"/>
                                      <a:gd name="T41" fmla="*/ 35 h 120"/>
                                      <a:gd name="T42" fmla="*/ 236 w 294"/>
                                      <a:gd name="T43" fmla="*/ 47 h 120"/>
                                      <a:gd name="T44" fmla="*/ 264 w 294"/>
                                      <a:gd name="T45" fmla="*/ 57 h 120"/>
                                      <a:gd name="T46" fmla="*/ 271 w 294"/>
                                      <a:gd name="T47" fmla="*/ 60 h 120"/>
                                      <a:gd name="T48" fmla="*/ 279 w 294"/>
                                      <a:gd name="T49" fmla="*/ 57 h 120"/>
                                      <a:gd name="T50" fmla="*/ 281 w 294"/>
                                      <a:gd name="T51" fmla="*/ 57 h 120"/>
                                      <a:gd name="T52" fmla="*/ 286 w 294"/>
                                      <a:gd name="T53" fmla="*/ 55 h 120"/>
                                      <a:gd name="T54" fmla="*/ 286 w 294"/>
                                      <a:gd name="T55" fmla="*/ 45 h 120"/>
                                      <a:gd name="T56" fmla="*/ 281 w 294"/>
                                      <a:gd name="T57" fmla="*/ 30 h 120"/>
                                      <a:gd name="T58" fmla="*/ 286 w 294"/>
                                      <a:gd name="T59" fmla="*/ 35 h 120"/>
                                      <a:gd name="T60" fmla="*/ 291 w 294"/>
                                      <a:gd name="T61" fmla="*/ 40 h 120"/>
                                      <a:gd name="T62" fmla="*/ 291 w 294"/>
                                      <a:gd name="T63" fmla="*/ 45 h 120"/>
                                      <a:gd name="T64" fmla="*/ 294 w 294"/>
                                      <a:gd name="T65" fmla="*/ 52 h 120"/>
                                      <a:gd name="T66" fmla="*/ 291 w 294"/>
                                      <a:gd name="T67" fmla="*/ 57 h 120"/>
                                      <a:gd name="T68" fmla="*/ 286 w 294"/>
                                      <a:gd name="T69" fmla="*/ 62 h 120"/>
                                      <a:gd name="T70" fmla="*/ 279 w 294"/>
                                      <a:gd name="T71" fmla="*/ 67 h 120"/>
                                      <a:gd name="T72" fmla="*/ 271 w 294"/>
                                      <a:gd name="T73" fmla="*/ 72 h 120"/>
                                      <a:gd name="T74" fmla="*/ 259 w 294"/>
                                      <a:gd name="T75" fmla="*/ 80 h 120"/>
                                      <a:gd name="T76" fmla="*/ 249 w 294"/>
                                      <a:gd name="T77" fmla="*/ 87 h 120"/>
                                      <a:gd name="T78" fmla="*/ 239 w 294"/>
                                      <a:gd name="T79" fmla="*/ 97 h 120"/>
                                      <a:gd name="T80" fmla="*/ 229 w 294"/>
                                      <a:gd name="T81" fmla="*/ 112 h 120"/>
                                      <a:gd name="T82" fmla="*/ 224 w 294"/>
                                      <a:gd name="T83" fmla="*/ 115 h 120"/>
                                      <a:gd name="T84" fmla="*/ 219 w 294"/>
                                      <a:gd name="T85" fmla="*/ 120 h 120"/>
                                      <a:gd name="T86" fmla="*/ 209 w 294"/>
                                      <a:gd name="T87" fmla="*/ 120 h 120"/>
                                      <a:gd name="T88" fmla="*/ 194 w 294"/>
                                      <a:gd name="T89" fmla="*/ 117 h 120"/>
                                      <a:gd name="T90" fmla="*/ 177 w 294"/>
                                      <a:gd name="T91" fmla="*/ 112 h 120"/>
                                      <a:gd name="T92" fmla="*/ 159 w 294"/>
                                      <a:gd name="T93" fmla="*/ 105 h 120"/>
                                      <a:gd name="T94" fmla="*/ 144 w 294"/>
                                      <a:gd name="T95" fmla="*/ 95 h 120"/>
                                      <a:gd name="T96" fmla="*/ 130 w 294"/>
                                      <a:gd name="T97" fmla="*/ 85 h 120"/>
                                      <a:gd name="T98" fmla="*/ 112 w 294"/>
                                      <a:gd name="T99" fmla="*/ 75 h 120"/>
                                      <a:gd name="T100" fmla="*/ 97 w 294"/>
                                      <a:gd name="T101" fmla="*/ 62 h 120"/>
                                      <a:gd name="T102" fmla="*/ 80 w 294"/>
                                      <a:gd name="T103" fmla="*/ 55 h 120"/>
                                      <a:gd name="T104" fmla="*/ 62 w 294"/>
                                      <a:gd name="T105" fmla="*/ 47 h 120"/>
                                      <a:gd name="T106" fmla="*/ 52 w 294"/>
                                      <a:gd name="T107" fmla="*/ 45 h 120"/>
                                      <a:gd name="T108" fmla="*/ 43 w 294"/>
                                      <a:gd name="T109" fmla="*/ 45 h 120"/>
                                      <a:gd name="T110" fmla="*/ 35 w 294"/>
                                      <a:gd name="T111" fmla="*/ 45 h 120"/>
                                      <a:gd name="T112" fmla="*/ 28 w 294"/>
                                      <a:gd name="T113" fmla="*/ 50 h 120"/>
                                      <a:gd name="T114" fmla="*/ 20 w 294"/>
                                      <a:gd name="T115" fmla="*/ 55 h 120"/>
                                      <a:gd name="T116" fmla="*/ 13 w 294"/>
                                      <a:gd name="T117" fmla="*/ 62 h 120"/>
                                      <a:gd name="T118" fmla="*/ 8 w 294"/>
                                      <a:gd name="T119" fmla="*/ 70 h 120"/>
                                      <a:gd name="T120" fmla="*/ 3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3" y="8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38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82" y="2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36" y="47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1" y="60"/>
                                        </a:lnTo>
                                        <a:lnTo>
                                          <a:pt x="279" y="57"/>
                                        </a:lnTo>
                                        <a:lnTo>
                                          <a:pt x="281" y="57"/>
                                        </a:lnTo>
                                        <a:lnTo>
                                          <a:pt x="286" y="55"/>
                                        </a:lnTo>
                                        <a:lnTo>
                                          <a:pt x="286" y="45"/>
                                        </a:lnTo>
                                        <a:lnTo>
                                          <a:pt x="281" y="30"/>
                                        </a:lnTo>
                                        <a:lnTo>
                                          <a:pt x="286" y="35"/>
                                        </a:lnTo>
                                        <a:lnTo>
                                          <a:pt x="291" y="40"/>
                                        </a:lnTo>
                                        <a:lnTo>
                                          <a:pt x="291" y="45"/>
                                        </a:lnTo>
                                        <a:lnTo>
                                          <a:pt x="294" y="52"/>
                                        </a:lnTo>
                                        <a:lnTo>
                                          <a:pt x="291" y="57"/>
                                        </a:lnTo>
                                        <a:lnTo>
                                          <a:pt x="286" y="62"/>
                                        </a:lnTo>
                                        <a:lnTo>
                                          <a:pt x="279" y="67"/>
                                        </a:lnTo>
                                        <a:lnTo>
                                          <a:pt x="271" y="72"/>
                                        </a:lnTo>
                                        <a:lnTo>
                                          <a:pt x="259" y="80"/>
                                        </a:lnTo>
                                        <a:lnTo>
                                          <a:pt x="249" y="87"/>
                                        </a:lnTo>
                                        <a:lnTo>
                                          <a:pt x="239" y="97"/>
                                        </a:lnTo>
                                        <a:lnTo>
                                          <a:pt x="229" y="112"/>
                                        </a:lnTo>
                                        <a:lnTo>
                                          <a:pt x="224" y="115"/>
                                        </a:lnTo>
                                        <a:lnTo>
                                          <a:pt x="219" y="120"/>
                                        </a:lnTo>
                                        <a:lnTo>
                                          <a:pt x="209" y="120"/>
                                        </a:lnTo>
                                        <a:lnTo>
                                          <a:pt x="194" y="117"/>
                                        </a:lnTo>
                                        <a:lnTo>
                                          <a:pt x="177" y="112"/>
                                        </a:lnTo>
                                        <a:lnTo>
                                          <a:pt x="159" y="105"/>
                                        </a:lnTo>
                                        <a:lnTo>
                                          <a:pt x="144" y="95"/>
                                        </a:lnTo>
                                        <a:lnTo>
                                          <a:pt x="130" y="85"/>
                                        </a:lnTo>
                                        <a:lnTo>
                                          <a:pt x="112" y="75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3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9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 w 268"/>
                                      <a:gd name="T1" fmla="*/ 115 h 115"/>
                                      <a:gd name="T2" fmla="*/ 0 w 268"/>
                                      <a:gd name="T3" fmla="*/ 113 h 115"/>
                                      <a:gd name="T4" fmla="*/ 0 w 268"/>
                                      <a:gd name="T5" fmla="*/ 108 h 115"/>
                                      <a:gd name="T6" fmla="*/ 0 w 268"/>
                                      <a:gd name="T7" fmla="*/ 103 h 115"/>
                                      <a:gd name="T8" fmla="*/ 2 w 268"/>
                                      <a:gd name="T9" fmla="*/ 98 h 115"/>
                                      <a:gd name="T10" fmla="*/ 5 w 268"/>
                                      <a:gd name="T11" fmla="*/ 93 h 115"/>
                                      <a:gd name="T12" fmla="*/ 10 w 268"/>
                                      <a:gd name="T13" fmla="*/ 85 h 115"/>
                                      <a:gd name="T14" fmla="*/ 15 w 268"/>
                                      <a:gd name="T15" fmla="*/ 83 h 115"/>
                                      <a:gd name="T16" fmla="*/ 22 w 268"/>
                                      <a:gd name="T17" fmla="*/ 78 h 115"/>
                                      <a:gd name="T18" fmla="*/ 37 w 268"/>
                                      <a:gd name="T19" fmla="*/ 75 h 115"/>
                                      <a:gd name="T20" fmla="*/ 45 w 268"/>
                                      <a:gd name="T21" fmla="*/ 70 h 115"/>
                                      <a:gd name="T22" fmla="*/ 52 w 268"/>
                                      <a:gd name="T23" fmla="*/ 63 h 115"/>
                                      <a:gd name="T24" fmla="*/ 57 w 268"/>
                                      <a:gd name="T25" fmla="*/ 58 h 115"/>
                                      <a:gd name="T26" fmla="*/ 65 w 268"/>
                                      <a:gd name="T27" fmla="*/ 45 h 115"/>
                                      <a:gd name="T28" fmla="*/ 72 w 268"/>
                                      <a:gd name="T29" fmla="*/ 35 h 115"/>
                                      <a:gd name="T30" fmla="*/ 79 w 268"/>
                                      <a:gd name="T31" fmla="*/ 30 h 115"/>
                                      <a:gd name="T32" fmla="*/ 87 w 268"/>
                                      <a:gd name="T33" fmla="*/ 25 h 115"/>
                                      <a:gd name="T34" fmla="*/ 97 w 268"/>
                                      <a:gd name="T35" fmla="*/ 23 h 115"/>
                                      <a:gd name="T36" fmla="*/ 107 w 268"/>
                                      <a:gd name="T37" fmla="*/ 20 h 115"/>
                                      <a:gd name="T38" fmla="*/ 132 w 268"/>
                                      <a:gd name="T39" fmla="*/ 20 h 115"/>
                                      <a:gd name="T40" fmla="*/ 156 w 268"/>
                                      <a:gd name="T41" fmla="*/ 23 h 115"/>
                                      <a:gd name="T42" fmla="*/ 206 w 268"/>
                                      <a:gd name="T43" fmla="*/ 30 h 115"/>
                                      <a:gd name="T44" fmla="*/ 243 w 268"/>
                                      <a:gd name="T45" fmla="*/ 33 h 115"/>
                                      <a:gd name="T46" fmla="*/ 248 w 268"/>
                                      <a:gd name="T47" fmla="*/ 30 h 115"/>
                                      <a:gd name="T48" fmla="*/ 256 w 268"/>
                                      <a:gd name="T49" fmla="*/ 30 h 115"/>
                                      <a:gd name="T50" fmla="*/ 258 w 268"/>
                                      <a:gd name="T51" fmla="*/ 28 h 115"/>
                                      <a:gd name="T52" fmla="*/ 261 w 268"/>
                                      <a:gd name="T53" fmla="*/ 23 h 115"/>
                                      <a:gd name="T54" fmla="*/ 261 w 268"/>
                                      <a:gd name="T55" fmla="*/ 13 h 115"/>
                                      <a:gd name="T56" fmla="*/ 253 w 268"/>
                                      <a:gd name="T57" fmla="*/ 0 h 115"/>
                                      <a:gd name="T58" fmla="*/ 258 w 268"/>
                                      <a:gd name="T59" fmla="*/ 5 h 115"/>
                                      <a:gd name="T60" fmla="*/ 263 w 268"/>
                                      <a:gd name="T61" fmla="*/ 8 h 115"/>
                                      <a:gd name="T62" fmla="*/ 266 w 268"/>
                                      <a:gd name="T63" fmla="*/ 13 h 115"/>
                                      <a:gd name="T64" fmla="*/ 268 w 268"/>
                                      <a:gd name="T65" fmla="*/ 20 h 115"/>
                                      <a:gd name="T66" fmla="*/ 268 w 268"/>
                                      <a:gd name="T67" fmla="*/ 25 h 115"/>
                                      <a:gd name="T68" fmla="*/ 263 w 268"/>
                                      <a:gd name="T69" fmla="*/ 30 h 115"/>
                                      <a:gd name="T70" fmla="*/ 258 w 268"/>
                                      <a:gd name="T71" fmla="*/ 38 h 115"/>
                                      <a:gd name="T72" fmla="*/ 251 w 268"/>
                                      <a:gd name="T73" fmla="*/ 43 h 115"/>
                                      <a:gd name="T74" fmla="*/ 243 w 268"/>
                                      <a:gd name="T75" fmla="*/ 55 h 115"/>
                                      <a:gd name="T76" fmla="*/ 236 w 268"/>
                                      <a:gd name="T77" fmla="*/ 63 h 115"/>
                                      <a:gd name="T78" fmla="*/ 229 w 268"/>
                                      <a:gd name="T79" fmla="*/ 75 h 115"/>
                                      <a:gd name="T80" fmla="*/ 221 w 268"/>
                                      <a:gd name="T81" fmla="*/ 93 h 115"/>
                                      <a:gd name="T82" fmla="*/ 219 w 268"/>
                                      <a:gd name="T83" fmla="*/ 95 h 115"/>
                                      <a:gd name="T84" fmla="*/ 219 w 268"/>
                                      <a:gd name="T85" fmla="*/ 100 h 115"/>
                                      <a:gd name="T86" fmla="*/ 211 w 268"/>
                                      <a:gd name="T87" fmla="*/ 105 h 115"/>
                                      <a:gd name="T88" fmla="*/ 196 w 268"/>
                                      <a:gd name="T89" fmla="*/ 110 h 115"/>
                                      <a:gd name="T90" fmla="*/ 166 w 268"/>
                                      <a:gd name="T91" fmla="*/ 110 h 115"/>
                                      <a:gd name="T92" fmla="*/ 139 w 268"/>
                                      <a:gd name="T93" fmla="*/ 108 h 115"/>
                                      <a:gd name="T94" fmla="*/ 107 w 268"/>
                                      <a:gd name="T95" fmla="*/ 100 h 115"/>
                                      <a:gd name="T96" fmla="*/ 65 w 268"/>
                                      <a:gd name="T97" fmla="*/ 88 h 115"/>
                                      <a:gd name="T98" fmla="*/ 50 w 268"/>
                                      <a:gd name="T99" fmla="*/ 85 h 115"/>
                                      <a:gd name="T100" fmla="*/ 35 w 268"/>
                                      <a:gd name="T101" fmla="*/ 88 h 115"/>
                                      <a:gd name="T102" fmla="*/ 27 w 268"/>
                                      <a:gd name="T103" fmla="*/ 90 h 115"/>
                                      <a:gd name="T104" fmla="*/ 20 w 268"/>
                                      <a:gd name="T105" fmla="*/ 95 h 115"/>
                                      <a:gd name="T106" fmla="*/ 12 w 268"/>
                                      <a:gd name="T107" fmla="*/ 105 h 115"/>
                                      <a:gd name="T108" fmla="*/ 2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" y="115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7" y="23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56" y="23"/>
                                        </a:lnTo>
                                        <a:lnTo>
                                          <a:pt x="206" y="30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8" y="30"/>
                                        </a:lnTo>
                                        <a:lnTo>
                                          <a:pt x="256" y="3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261" y="23"/>
                                        </a:lnTo>
                                        <a:lnTo>
                                          <a:pt x="261" y="13"/>
                                        </a:lnTo>
                                        <a:lnTo>
                                          <a:pt x="253" y="0"/>
                                        </a:lnTo>
                                        <a:lnTo>
                                          <a:pt x="258" y="5"/>
                                        </a:lnTo>
                                        <a:lnTo>
                                          <a:pt x="263" y="8"/>
                                        </a:lnTo>
                                        <a:lnTo>
                                          <a:pt x="266" y="13"/>
                                        </a:lnTo>
                                        <a:lnTo>
                                          <a:pt x="268" y="20"/>
                                        </a:lnTo>
                                        <a:lnTo>
                                          <a:pt x="268" y="25"/>
                                        </a:lnTo>
                                        <a:lnTo>
                                          <a:pt x="263" y="30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51" y="43"/>
                                        </a:lnTo>
                                        <a:lnTo>
                                          <a:pt x="243" y="55"/>
                                        </a:lnTo>
                                        <a:lnTo>
                                          <a:pt x="236" y="63"/>
                                        </a:lnTo>
                                        <a:lnTo>
                                          <a:pt x="229" y="75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19" y="95"/>
                                        </a:lnTo>
                                        <a:lnTo>
                                          <a:pt x="219" y="100"/>
                                        </a:lnTo>
                                        <a:lnTo>
                                          <a:pt x="211" y="105"/>
                                        </a:lnTo>
                                        <a:lnTo>
                                          <a:pt x="196" y="110"/>
                                        </a:lnTo>
                                        <a:lnTo>
                                          <a:pt x="166" y="110"/>
                                        </a:lnTo>
                                        <a:lnTo>
                                          <a:pt x="139" y="108"/>
                                        </a:lnTo>
                                        <a:lnTo>
                                          <a:pt x="107" y="10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0" name="Freeform 8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 w 268"/>
                                      <a:gd name="T1" fmla="*/ 115 h 115"/>
                                      <a:gd name="T2" fmla="*/ 0 w 268"/>
                                      <a:gd name="T3" fmla="*/ 113 h 115"/>
                                      <a:gd name="T4" fmla="*/ 0 w 268"/>
                                      <a:gd name="T5" fmla="*/ 108 h 115"/>
                                      <a:gd name="T6" fmla="*/ 0 w 268"/>
                                      <a:gd name="T7" fmla="*/ 103 h 115"/>
                                      <a:gd name="T8" fmla="*/ 2 w 268"/>
                                      <a:gd name="T9" fmla="*/ 98 h 115"/>
                                      <a:gd name="T10" fmla="*/ 5 w 268"/>
                                      <a:gd name="T11" fmla="*/ 93 h 115"/>
                                      <a:gd name="T12" fmla="*/ 10 w 268"/>
                                      <a:gd name="T13" fmla="*/ 85 h 115"/>
                                      <a:gd name="T14" fmla="*/ 15 w 268"/>
                                      <a:gd name="T15" fmla="*/ 83 h 115"/>
                                      <a:gd name="T16" fmla="*/ 22 w 268"/>
                                      <a:gd name="T17" fmla="*/ 78 h 115"/>
                                      <a:gd name="T18" fmla="*/ 37 w 268"/>
                                      <a:gd name="T19" fmla="*/ 75 h 115"/>
                                      <a:gd name="T20" fmla="*/ 45 w 268"/>
                                      <a:gd name="T21" fmla="*/ 70 h 115"/>
                                      <a:gd name="T22" fmla="*/ 52 w 268"/>
                                      <a:gd name="T23" fmla="*/ 63 h 115"/>
                                      <a:gd name="T24" fmla="*/ 57 w 268"/>
                                      <a:gd name="T25" fmla="*/ 58 h 115"/>
                                      <a:gd name="T26" fmla="*/ 65 w 268"/>
                                      <a:gd name="T27" fmla="*/ 45 h 115"/>
                                      <a:gd name="T28" fmla="*/ 72 w 268"/>
                                      <a:gd name="T29" fmla="*/ 35 h 115"/>
                                      <a:gd name="T30" fmla="*/ 79 w 268"/>
                                      <a:gd name="T31" fmla="*/ 30 h 115"/>
                                      <a:gd name="T32" fmla="*/ 87 w 268"/>
                                      <a:gd name="T33" fmla="*/ 25 h 115"/>
                                      <a:gd name="T34" fmla="*/ 97 w 268"/>
                                      <a:gd name="T35" fmla="*/ 23 h 115"/>
                                      <a:gd name="T36" fmla="*/ 107 w 268"/>
                                      <a:gd name="T37" fmla="*/ 20 h 115"/>
                                      <a:gd name="T38" fmla="*/ 132 w 268"/>
                                      <a:gd name="T39" fmla="*/ 20 h 115"/>
                                      <a:gd name="T40" fmla="*/ 156 w 268"/>
                                      <a:gd name="T41" fmla="*/ 23 h 115"/>
                                      <a:gd name="T42" fmla="*/ 206 w 268"/>
                                      <a:gd name="T43" fmla="*/ 30 h 115"/>
                                      <a:gd name="T44" fmla="*/ 243 w 268"/>
                                      <a:gd name="T45" fmla="*/ 33 h 115"/>
                                      <a:gd name="T46" fmla="*/ 248 w 268"/>
                                      <a:gd name="T47" fmla="*/ 30 h 115"/>
                                      <a:gd name="T48" fmla="*/ 256 w 268"/>
                                      <a:gd name="T49" fmla="*/ 30 h 115"/>
                                      <a:gd name="T50" fmla="*/ 258 w 268"/>
                                      <a:gd name="T51" fmla="*/ 28 h 115"/>
                                      <a:gd name="T52" fmla="*/ 261 w 268"/>
                                      <a:gd name="T53" fmla="*/ 23 h 115"/>
                                      <a:gd name="T54" fmla="*/ 261 w 268"/>
                                      <a:gd name="T55" fmla="*/ 13 h 115"/>
                                      <a:gd name="T56" fmla="*/ 253 w 268"/>
                                      <a:gd name="T57" fmla="*/ 0 h 115"/>
                                      <a:gd name="T58" fmla="*/ 258 w 268"/>
                                      <a:gd name="T59" fmla="*/ 5 h 115"/>
                                      <a:gd name="T60" fmla="*/ 263 w 268"/>
                                      <a:gd name="T61" fmla="*/ 8 h 115"/>
                                      <a:gd name="T62" fmla="*/ 266 w 268"/>
                                      <a:gd name="T63" fmla="*/ 13 h 115"/>
                                      <a:gd name="T64" fmla="*/ 268 w 268"/>
                                      <a:gd name="T65" fmla="*/ 20 h 115"/>
                                      <a:gd name="T66" fmla="*/ 268 w 268"/>
                                      <a:gd name="T67" fmla="*/ 25 h 115"/>
                                      <a:gd name="T68" fmla="*/ 263 w 268"/>
                                      <a:gd name="T69" fmla="*/ 30 h 115"/>
                                      <a:gd name="T70" fmla="*/ 258 w 268"/>
                                      <a:gd name="T71" fmla="*/ 38 h 115"/>
                                      <a:gd name="T72" fmla="*/ 251 w 268"/>
                                      <a:gd name="T73" fmla="*/ 43 h 115"/>
                                      <a:gd name="T74" fmla="*/ 243 w 268"/>
                                      <a:gd name="T75" fmla="*/ 55 h 115"/>
                                      <a:gd name="T76" fmla="*/ 236 w 268"/>
                                      <a:gd name="T77" fmla="*/ 63 h 115"/>
                                      <a:gd name="T78" fmla="*/ 229 w 268"/>
                                      <a:gd name="T79" fmla="*/ 75 h 115"/>
                                      <a:gd name="T80" fmla="*/ 221 w 268"/>
                                      <a:gd name="T81" fmla="*/ 93 h 115"/>
                                      <a:gd name="T82" fmla="*/ 219 w 268"/>
                                      <a:gd name="T83" fmla="*/ 95 h 115"/>
                                      <a:gd name="T84" fmla="*/ 219 w 268"/>
                                      <a:gd name="T85" fmla="*/ 100 h 115"/>
                                      <a:gd name="T86" fmla="*/ 211 w 268"/>
                                      <a:gd name="T87" fmla="*/ 105 h 115"/>
                                      <a:gd name="T88" fmla="*/ 196 w 268"/>
                                      <a:gd name="T89" fmla="*/ 110 h 115"/>
                                      <a:gd name="T90" fmla="*/ 166 w 268"/>
                                      <a:gd name="T91" fmla="*/ 110 h 115"/>
                                      <a:gd name="T92" fmla="*/ 139 w 268"/>
                                      <a:gd name="T93" fmla="*/ 108 h 115"/>
                                      <a:gd name="T94" fmla="*/ 107 w 268"/>
                                      <a:gd name="T95" fmla="*/ 100 h 115"/>
                                      <a:gd name="T96" fmla="*/ 65 w 268"/>
                                      <a:gd name="T97" fmla="*/ 88 h 115"/>
                                      <a:gd name="T98" fmla="*/ 50 w 268"/>
                                      <a:gd name="T99" fmla="*/ 85 h 115"/>
                                      <a:gd name="T100" fmla="*/ 35 w 268"/>
                                      <a:gd name="T101" fmla="*/ 88 h 115"/>
                                      <a:gd name="T102" fmla="*/ 27 w 268"/>
                                      <a:gd name="T103" fmla="*/ 90 h 115"/>
                                      <a:gd name="T104" fmla="*/ 20 w 268"/>
                                      <a:gd name="T105" fmla="*/ 95 h 115"/>
                                      <a:gd name="T106" fmla="*/ 12 w 268"/>
                                      <a:gd name="T107" fmla="*/ 105 h 115"/>
                                      <a:gd name="T108" fmla="*/ 2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" y="115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7" y="23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56" y="23"/>
                                        </a:lnTo>
                                        <a:lnTo>
                                          <a:pt x="206" y="30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8" y="30"/>
                                        </a:lnTo>
                                        <a:lnTo>
                                          <a:pt x="256" y="3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261" y="23"/>
                                        </a:lnTo>
                                        <a:lnTo>
                                          <a:pt x="261" y="13"/>
                                        </a:lnTo>
                                        <a:lnTo>
                                          <a:pt x="253" y="0"/>
                                        </a:lnTo>
                                        <a:lnTo>
                                          <a:pt x="258" y="5"/>
                                        </a:lnTo>
                                        <a:lnTo>
                                          <a:pt x="263" y="8"/>
                                        </a:lnTo>
                                        <a:lnTo>
                                          <a:pt x="266" y="13"/>
                                        </a:lnTo>
                                        <a:lnTo>
                                          <a:pt x="268" y="20"/>
                                        </a:lnTo>
                                        <a:lnTo>
                                          <a:pt x="268" y="25"/>
                                        </a:lnTo>
                                        <a:lnTo>
                                          <a:pt x="263" y="30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51" y="43"/>
                                        </a:lnTo>
                                        <a:lnTo>
                                          <a:pt x="243" y="55"/>
                                        </a:lnTo>
                                        <a:lnTo>
                                          <a:pt x="236" y="63"/>
                                        </a:lnTo>
                                        <a:lnTo>
                                          <a:pt x="229" y="75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19" y="95"/>
                                        </a:lnTo>
                                        <a:lnTo>
                                          <a:pt x="219" y="100"/>
                                        </a:lnTo>
                                        <a:lnTo>
                                          <a:pt x="211" y="105"/>
                                        </a:lnTo>
                                        <a:lnTo>
                                          <a:pt x="196" y="110"/>
                                        </a:lnTo>
                                        <a:lnTo>
                                          <a:pt x="166" y="110"/>
                                        </a:lnTo>
                                        <a:lnTo>
                                          <a:pt x="139" y="108"/>
                                        </a:lnTo>
                                        <a:lnTo>
                                          <a:pt x="107" y="10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1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1" name="Freeform 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148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7 w 241"/>
                                      <a:gd name="T1" fmla="*/ 169 h 169"/>
                                      <a:gd name="T2" fmla="*/ 2 w 241"/>
                                      <a:gd name="T3" fmla="*/ 167 h 169"/>
                                      <a:gd name="T4" fmla="*/ 2 w 241"/>
                                      <a:gd name="T5" fmla="*/ 162 h 169"/>
                                      <a:gd name="T6" fmla="*/ 0 w 241"/>
                                      <a:gd name="T7" fmla="*/ 157 h 169"/>
                                      <a:gd name="T8" fmla="*/ 0 w 241"/>
                                      <a:gd name="T9" fmla="*/ 152 h 169"/>
                                      <a:gd name="T10" fmla="*/ 2 w 241"/>
                                      <a:gd name="T11" fmla="*/ 144 h 169"/>
                                      <a:gd name="T12" fmla="*/ 5 w 241"/>
                                      <a:gd name="T13" fmla="*/ 137 h 169"/>
                                      <a:gd name="T14" fmla="*/ 10 w 241"/>
                                      <a:gd name="T15" fmla="*/ 132 h 169"/>
                                      <a:gd name="T16" fmla="*/ 17 w 241"/>
                                      <a:gd name="T17" fmla="*/ 127 h 169"/>
                                      <a:gd name="T18" fmla="*/ 30 w 241"/>
                                      <a:gd name="T19" fmla="*/ 119 h 169"/>
                                      <a:gd name="T20" fmla="*/ 37 w 241"/>
                                      <a:gd name="T21" fmla="*/ 114 h 169"/>
                                      <a:gd name="T22" fmla="*/ 42 w 241"/>
                                      <a:gd name="T23" fmla="*/ 107 h 169"/>
                                      <a:gd name="T24" fmla="*/ 47 w 241"/>
                                      <a:gd name="T25" fmla="*/ 99 h 169"/>
                                      <a:gd name="T26" fmla="*/ 50 w 241"/>
                                      <a:gd name="T27" fmla="*/ 87 h 169"/>
                                      <a:gd name="T28" fmla="*/ 55 w 241"/>
                                      <a:gd name="T29" fmla="*/ 74 h 169"/>
                                      <a:gd name="T30" fmla="*/ 60 w 241"/>
                                      <a:gd name="T31" fmla="*/ 67 h 169"/>
                                      <a:gd name="T32" fmla="*/ 67 w 241"/>
                                      <a:gd name="T33" fmla="*/ 62 h 169"/>
                                      <a:gd name="T34" fmla="*/ 77 w 241"/>
                                      <a:gd name="T35" fmla="*/ 57 h 169"/>
                                      <a:gd name="T36" fmla="*/ 87 w 241"/>
                                      <a:gd name="T37" fmla="*/ 52 h 169"/>
                                      <a:gd name="T38" fmla="*/ 109 w 241"/>
                                      <a:gd name="T39" fmla="*/ 44 h 169"/>
                                      <a:gd name="T40" fmla="*/ 134 w 241"/>
                                      <a:gd name="T41" fmla="*/ 42 h 169"/>
                                      <a:gd name="T42" fmla="*/ 184 w 241"/>
                                      <a:gd name="T43" fmla="*/ 37 h 169"/>
                                      <a:gd name="T44" fmla="*/ 219 w 241"/>
                                      <a:gd name="T45" fmla="*/ 32 h 169"/>
                                      <a:gd name="T46" fmla="*/ 226 w 241"/>
                                      <a:gd name="T47" fmla="*/ 29 h 169"/>
                                      <a:gd name="T48" fmla="*/ 231 w 241"/>
                                      <a:gd name="T49" fmla="*/ 27 h 169"/>
                                      <a:gd name="T50" fmla="*/ 233 w 241"/>
                                      <a:gd name="T51" fmla="*/ 22 h 169"/>
                                      <a:gd name="T52" fmla="*/ 236 w 241"/>
                                      <a:gd name="T53" fmla="*/ 20 h 169"/>
                                      <a:gd name="T54" fmla="*/ 233 w 241"/>
                                      <a:gd name="T55" fmla="*/ 10 h 169"/>
                                      <a:gd name="T56" fmla="*/ 224 w 241"/>
                                      <a:gd name="T57" fmla="*/ 0 h 169"/>
                                      <a:gd name="T58" fmla="*/ 228 w 241"/>
                                      <a:gd name="T59" fmla="*/ 2 h 169"/>
                                      <a:gd name="T60" fmla="*/ 233 w 241"/>
                                      <a:gd name="T61" fmla="*/ 5 h 169"/>
                                      <a:gd name="T62" fmla="*/ 238 w 241"/>
                                      <a:gd name="T63" fmla="*/ 10 h 169"/>
                                      <a:gd name="T64" fmla="*/ 241 w 241"/>
                                      <a:gd name="T65" fmla="*/ 15 h 169"/>
                                      <a:gd name="T66" fmla="*/ 241 w 241"/>
                                      <a:gd name="T67" fmla="*/ 20 h 169"/>
                                      <a:gd name="T68" fmla="*/ 241 w 241"/>
                                      <a:gd name="T69" fmla="*/ 27 h 169"/>
                                      <a:gd name="T70" fmla="*/ 238 w 241"/>
                                      <a:gd name="T71" fmla="*/ 34 h 169"/>
                                      <a:gd name="T72" fmla="*/ 231 w 241"/>
                                      <a:gd name="T73" fmla="*/ 42 h 169"/>
                                      <a:gd name="T74" fmla="*/ 226 w 241"/>
                                      <a:gd name="T75" fmla="*/ 52 h 169"/>
                                      <a:gd name="T76" fmla="*/ 221 w 241"/>
                                      <a:gd name="T77" fmla="*/ 64 h 169"/>
                                      <a:gd name="T78" fmla="*/ 216 w 241"/>
                                      <a:gd name="T79" fmla="*/ 77 h 169"/>
                                      <a:gd name="T80" fmla="*/ 214 w 241"/>
                                      <a:gd name="T81" fmla="*/ 94 h 169"/>
                                      <a:gd name="T82" fmla="*/ 214 w 241"/>
                                      <a:gd name="T83" fmla="*/ 99 h 169"/>
                                      <a:gd name="T84" fmla="*/ 214 w 241"/>
                                      <a:gd name="T85" fmla="*/ 104 h 169"/>
                                      <a:gd name="T86" fmla="*/ 209 w 241"/>
                                      <a:gd name="T87" fmla="*/ 109 h 169"/>
                                      <a:gd name="T88" fmla="*/ 194 w 241"/>
                                      <a:gd name="T89" fmla="*/ 119 h 169"/>
                                      <a:gd name="T90" fmla="*/ 164 w 241"/>
                                      <a:gd name="T91" fmla="*/ 127 h 169"/>
                                      <a:gd name="T92" fmla="*/ 137 w 241"/>
                                      <a:gd name="T93" fmla="*/ 129 h 169"/>
                                      <a:gd name="T94" fmla="*/ 104 w 241"/>
                                      <a:gd name="T95" fmla="*/ 127 h 169"/>
                                      <a:gd name="T96" fmla="*/ 60 w 241"/>
                                      <a:gd name="T97" fmla="*/ 127 h 169"/>
                                      <a:gd name="T98" fmla="*/ 47 w 241"/>
                                      <a:gd name="T99" fmla="*/ 129 h 169"/>
                                      <a:gd name="T100" fmla="*/ 32 w 241"/>
                                      <a:gd name="T101" fmla="*/ 134 h 169"/>
                                      <a:gd name="T102" fmla="*/ 25 w 241"/>
                                      <a:gd name="T103" fmla="*/ 139 h 169"/>
                                      <a:gd name="T104" fmla="*/ 20 w 241"/>
                                      <a:gd name="T105" fmla="*/ 144 h 169"/>
                                      <a:gd name="T106" fmla="*/ 12 w 241"/>
                                      <a:gd name="T107" fmla="*/ 154 h 169"/>
                                      <a:gd name="T108" fmla="*/ 7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7" y="169"/>
                                        </a:moveTo>
                                        <a:lnTo>
                                          <a:pt x="2" y="167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10" y="132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7" y="114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50" y="87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109" y="44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84" y="37"/>
                                        </a:lnTo>
                                        <a:lnTo>
                                          <a:pt x="219" y="32"/>
                                        </a:lnTo>
                                        <a:lnTo>
                                          <a:pt x="226" y="29"/>
                                        </a:lnTo>
                                        <a:lnTo>
                                          <a:pt x="231" y="27"/>
                                        </a:lnTo>
                                        <a:lnTo>
                                          <a:pt x="233" y="22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233" y="1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2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238" y="10"/>
                                        </a:lnTo>
                                        <a:lnTo>
                                          <a:pt x="241" y="15"/>
                                        </a:lnTo>
                                        <a:lnTo>
                                          <a:pt x="241" y="20"/>
                                        </a:lnTo>
                                        <a:lnTo>
                                          <a:pt x="241" y="27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31" y="42"/>
                                        </a:lnTo>
                                        <a:lnTo>
                                          <a:pt x="226" y="52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6" y="77"/>
                                        </a:lnTo>
                                        <a:lnTo>
                                          <a:pt x="214" y="94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4" y="104"/>
                                        </a:lnTo>
                                        <a:lnTo>
                                          <a:pt x="209" y="109"/>
                                        </a:lnTo>
                                        <a:lnTo>
                                          <a:pt x="194" y="119"/>
                                        </a:lnTo>
                                        <a:lnTo>
                                          <a:pt x="164" y="127"/>
                                        </a:lnTo>
                                        <a:lnTo>
                                          <a:pt x="137" y="129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60" y="127"/>
                                        </a:lnTo>
                                        <a:lnTo>
                                          <a:pt x="47" y="129"/>
                                        </a:lnTo>
                                        <a:lnTo>
                                          <a:pt x="32" y="134"/>
                                        </a:lnTo>
                                        <a:lnTo>
                                          <a:pt x="25" y="139"/>
                                        </a:lnTo>
                                        <a:lnTo>
                                          <a:pt x="20" y="144"/>
                                        </a:lnTo>
                                        <a:lnTo>
                                          <a:pt x="12" y="154"/>
                                        </a:lnTo>
                                        <a:lnTo>
                                          <a:pt x="7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2" name="Freeform 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148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7 w 241"/>
                                      <a:gd name="T1" fmla="*/ 169 h 169"/>
                                      <a:gd name="T2" fmla="*/ 2 w 241"/>
                                      <a:gd name="T3" fmla="*/ 167 h 169"/>
                                      <a:gd name="T4" fmla="*/ 2 w 241"/>
                                      <a:gd name="T5" fmla="*/ 162 h 169"/>
                                      <a:gd name="T6" fmla="*/ 0 w 241"/>
                                      <a:gd name="T7" fmla="*/ 157 h 169"/>
                                      <a:gd name="T8" fmla="*/ 0 w 241"/>
                                      <a:gd name="T9" fmla="*/ 152 h 169"/>
                                      <a:gd name="T10" fmla="*/ 2 w 241"/>
                                      <a:gd name="T11" fmla="*/ 144 h 169"/>
                                      <a:gd name="T12" fmla="*/ 5 w 241"/>
                                      <a:gd name="T13" fmla="*/ 137 h 169"/>
                                      <a:gd name="T14" fmla="*/ 10 w 241"/>
                                      <a:gd name="T15" fmla="*/ 132 h 169"/>
                                      <a:gd name="T16" fmla="*/ 17 w 241"/>
                                      <a:gd name="T17" fmla="*/ 127 h 169"/>
                                      <a:gd name="T18" fmla="*/ 30 w 241"/>
                                      <a:gd name="T19" fmla="*/ 119 h 169"/>
                                      <a:gd name="T20" fmla="*/ 37 w 241"/>
                                      <a:gd name="T21" fmla="*/ 114 h 169"/>
                                      <a:gd name="T22" fmla="*/ 42 w 241"/>
                                      <a:gd name="T23" fmla="*/ 107 h 169"/>
                                      <a:gd name="T24" fmla="*/ 47 w 241"/>
                                      <a:gd name="T25" fmla="*/ 99 h 169"/>
                                      <a:gd name="T26" fmla="*/ 50 w 241"/>
                                      <a:gd name="T27" fmla="*/ 87 h 169"/>
                                      <a:gd name="T28" fmla="*/ 55 w 241"/>
                                      <a:gd name="T29" fmla="*/ 74 h 169"/>
                                      <a:gd name="T30" fmla="*/ 60 w 241"/>
                                      <a:gd name="T31" fmla="*/ 67 h 169"/>
                                      <a:gd name="T32" fmla="*/ 67 w 241"/>
                                      <a:gd name="T33" fmla="*/ 62 h 169"/>
                                      <a:gd name="T34" fmla="*/ 77 w 241"/>
                                      <a:gd name="T35" fmla="*/ 57 h 169"/>
                                      <a:gd name="T36" fmla="*/ 87 w 241"/>
                                      <a:gd name="T37" fmla="*/ 52 h 169"/>
                                      <a:gd name="T38" fmla="*/ 109 w 241"/>
                                      <a:gd name="T39" fmla="*/ 44 h 169"/>
                                      <a:gd name="T40" fmla="*/ 134 w 241"/>
                                      <a:gd name="T41" fmla="*/ 42 h 169"/>
                                      <a:gd name="T42" fmla="*/ 184 w 241"/>
                                      <a:gd name="T43" fmla="*/ 37 h 169"/>
                                      <a:gd name="T44" fmla="*/ 219 w 241"/>
                                      <a:gd name="T45" fmla="*/ 32 h 169"/>
                                      <a:gd name="T46" fmla="*/ 226 w 241"/>
                                      <a:gd name="T47" fmla="*/ 29 h 169"/>
                                      <a:gd name="T48" fmla="*/ 231 w 241"/>
                                      <a:gd name="T49" fmla="*/ 27 h 169"/>
                                      <a:gd name="T50" fmla="*/ 233 w 241"/>
                                      <a:gd name="T51" fmla="*/ 22 h 169"/>
                                      <a:gd name="T52" fmla="*/ 236 w 241"/>
                                      <a:gd name="T53" fmla="*/ 20 h 169"/>
                                      <a:gd name="T54" fmla="*/ 233 w 241"/>
                                      <a:gd name="T55" fmla="*/ 10 h 169"/>
                                      <a:gd name="T56" fmla="*/ 224 w 241"/>
                                      <a:gd name="T57" fmla="*/ 0 h 169"/>
                                      <a:gd name="T58" fmla="*/ 228 w 241"/>
                                      <a:gd name="T59" fmla="*/ 2 h 169"/>
                                      <a:gd name="T60" fmla="*/ 233 w 241"/>
                                      <a:gd name="T61" fmla="*/ 5 h 169"/>
                                      <a:gd name="T62" fmla="*/ 238 w 241"/>
                                      <a:gd name="T63" fmla="*/ 10 h 169"/>
                                      <a:gd name="T64" fmla="*/ 241 w 241"/>
                                      <a:gd name="T65" fmla="*/ 15 h 169"/>
                                      <a:gd name="T66" fmla="*/ 241 w 241"/>
                                      <a:gd name="T67" fmla="*/ 20 h 169"/>
                                      <a:gd name="T68" fmla="*/ 241 w 241"/>
                                      <a:gd name="T69" fmla="*/ 27 h 169"/>
                                      <a:gd name="T70" fmla="*/ 238 w 241"/>
                                      <a:gd name="T71" fmla="*/ 34 h 169"/>
                                      <a:gd name="T72" fmla="*/ 231 w 241"/>
                                      <a:gd name="T73" fmla="*/ 42 h 169"/>
                                      <a:gd name="T74" fmla="*/ 226 w 241"/>
                                      <a:gd name="T75" fmla="*/ 52 h 169"/>
                                      <a:gd name="T76" fmla="*/ 221 w 241"/>
                                      <a:gd name="T77" fmla="*/ 64 h 169"/>
                                      <a:gd name="T78" fmla="*/ 216 w 241"/>
                                      <a:gd name="T79" fmla="*/ 77 h 169"/>
                                      <a:gd name="T80" fmla="*/ 214 w 241"/>
                                      <a:gd name="T81" fmla="*/ 94 h 169"/>
                                      <a:gd name="T82" fmla="*/ 214 w 241"/>
                                      <a:gd name="T83" fmla="*/ 99 h 169"/>
                                      <a:gd name="T84" fmla="*/ 214 w 241"/>
                                      <a:gd name="T85" fmla="*/ 104 h 169"/>
                                      <a:gd name="T86" fmla="*/ 209 w 241"/>
                                      <a:gd name="T87" fmla="*/ 109 h 169"/>
                                      <a:gd name="T88" fmla="*/ 194 w 241"/>
                                      <a:gd name="T89" fmla="*/ 119 h 169"/>
                                      <a:gd name="T90" fmla="*/ 164 w 241"/>
                                      <a:gd name="T91" fmla="*/ 127 h 169"/>
                                      <a:gd name="T92" fmla="*/ 137 w 241"/>
                                      <a:gd name="T93" fmla="*/ 129 h 169"/>
                                      <a:gd name="T94" fmla="*/ 104 w 241"/>
                                      <a:gd name="T95" fmla="*/ 127 h 169"/>
                                      <a:gd name="T96" fmla="*/ 60 w 241"/>
                                      <a:gd name="T97" fmla="*/ 127 h 169"/>
                                      <a:gd name="T98" fmla="*/ 47 w 241"/>
                                      <a:gd name="T99" fmla="*/ 129 h 169"/>
                                      <a:gd name="T100" fmla="*/ 32 w 241"/>
                                      <a:gd name="T101" fmla="*/ 134 h 169"/>
                                      <a:gd name="T102" fmla="*/ 25 w 241"/>
                                      <a:gd name="T103" fmla="*/ 139 h 169"/>
                                      <a:gd name="T104" fmla="*/ 20 w 241"/>
                                      <a:gd name="T105" fmla="*/ 144 h 169"/>
                                      <a:gd name="T106" fmla="*/ 12 w 241"/>
                                      <a:gd name="T107" fmla="*/ 154 h 169"/>
                                      <a:gd name="T108" fmla="*/ 7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7" y="169"/>
                                        </a:moveTo>
                                        <a:lnTo>
                                          <a:pt x="2" y="167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10" y="132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7" y="114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50" y="87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109" y="44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84" y="37"/>
                                        </a:lnTo>
                                        <a:lnTo>
                                          <a:pt x="219" y="32"/>
                                        </a:lnTo>
                                        <a:lnTo>
                                          <a:pt x="226" y="29"/>
                                        </a:lnTo>
                                        <a:lnTo>
                                          <a:pt x="231" y="27"/>
                                        </a:lnTo>
                                        <a:lnTo>
                                          <a:pt x="233" y="22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233" y="1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2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238" y="10"/>
                                        </a:lnTo>
                                        <a:lnTo>
                                          <a:pt x="241" y="15"/>
                                        </a:lnTo>
                                        <a:lnTo>
                                          <a:pt x="241" y="20"/>
                                        </a:lnTo>
                                        <a:lnTo>
                                          <a:pt x="241" y="27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31" y="42"/>
                                        </a:lnTo>
                                        <a:lnTo>
                                          <a:pt x="226" y="52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6" y="77"/>
                                        </a:lnTo>
                                        <a:lnTo>
                                          <a:pt x="214" y="94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4" y="104"/>
                                        </a:lnTo>
                                        <a:lnTo>
                                          <a:pt x="209" y="109"/>
                                        </a:lnTo>
                                        <a:lnTo>
                                          <a:pt x="194" y="119"/>
                                        </a:lnTo>
                                        <a:lnTo>
                                          <a:pt x="164" y="127"/>
                                        </a:lnTo>
                                        <a:lnTo>
                                          <a:pt x="137" y="129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60" y="127"/>
                                        </a:lnTo>
                                        <a:lnTo>
                                          <a:pt x="47" y="129"/>
                                        </a:lnTo>
                                        <a:lnTo>
                                          <a:pt x="32" y="134"/>
                                        </a:lnTo>
                                        <a:lnTo>
                                          <a:pt x="25" y="139"/>
                                        </a:lnTo>
                                        <a:lnTo>
                                          <a:pt x="20" y="144"/>
                                        </a:lnTo>
                                        <a:lnTo>
                                          <a:pt x="12" y="154"/>
                                        </a:lnTo>
                                        <a:lnTo>
                                          <a:pt x="7" y="1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3" name="Freeform 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2 w 198"/>
                                      <a:gd name="T1" fmla="*/ 234 h 234"/>
                                      <a:gd name="T2" fmla="*/ 7 w 198"/>
                                      <a:gd name="T3" fmla="*/ 232 h 234"/>
                                      <a:gd name="T4" fmla="*/ 5 w 198"/>
                                      <a:gd name="T5" fmla="*/ 229 h 234"/>
                                      <a:gd name="T6" fmla="*/ 2 w 198"/>
                                      <a:gd name="T7" fmla="*/ 224 h 234"/>
                                      <a:gd name="T8" fmla="*/ 0 w 198"/>
                                      <a:gd name="T9" fmla="*/ 219 h 234"/>
                                      <a:gd name="T10" fmla="*/ 0 w 198"/>
                                      <a:gd name="T11" fmla="*/ 212 h 234"/>
                                      <a:gd name="T12" fmla="*/ 0 w 198"/>
                                      <a:gd name="T13" fmla="*/ 204 h 234"/>
                                      <a:gd name="T14" fmla="*/ 2 w 198"/>
                                      <a:gd name="T15" fmla="*/ 197 h 234"/>
                                      <a:gd name="T16" fmla="*/ 7 w 198"/>
                                      <a:gd name="T17" fmla="*/ 190 h 234"/>
                                      <a:gd name="T18" fmla="*/ 17 w 198"/>
                                      <a:gd name="T19" fmla="*/ 180 h 234"/>
                                      <a:gd name="T20" fmla="*/ 22 w 198"/>
                                      <a:gd name="T21" fmla="*/ 170 h 234"/>
                                      <a:gd name="T22" fmla="*/ 27 w 198"/>
                                      <a:gd name="T23" fmla="*/ 162 h 234"/>
                                      <a:gd name="T24" fmla="*/ 27 w 198"/>
                                      <a:gd name="T25" fmla="*/ 155 h 234"/>
                                      <a:gd name="T26" fmla="*/ 27 w 198"/>
                                      <a:gd name="T27" fmla="*/ 140 h 234"/>
                                      <a:gd name="T28" fmla="*/ 27 w 198"/>
                                      <a:gd name="T29" fmla="*/ 127 h 234"/>
                                      <a:gd name="T30" fmla="*/ 29 w 198"/>
                                      <a:gd name="T31" fmla="*/ 117 h 234"/>
                                      <a:gd name="T32" fmla="*/ 34 w 198"/>
                                      <a:gd name="T33" fmla="*/ 110 h 234"/>
                                      <a:gd name="T34" fmla="*/ 42 w 198"/>
                                      <a:gd name="T35" fmla="*/ 102 h 234"/>
                                      <a:gd name="T36" fmla="*/ 49 w 198"/>
                                      <a:gd name="T37" fmla="*/ 95 h 234"/>
                                      <a:gd name="T38" fmla="*/ 72 w 198"/>
                                      <a:gd name="T39" fmla="*/ 80 h 234"/>
                                      <a:gd name="T40" fmla="*/ 94 w 198"/>
                                      <a:gd name="T41" fmla="*/ 70 h 234"/>
                                      <a:gd name="T42" fmla="*/ 141 w 198"/>
                                      <a:gd name="T43" fmla="*/ 50 h 234"/>
                                      <a:gd name="T44" fmla="*/ 174 w 198"/>
                                      <a:gd name="T45" fmla="*/ 32 h 234"/>
                                      <a:gd name="T46" fmla="*/ 181 w 198"/>
                                      <a:gd name="T47" fmla="*/ 27 h 234"/>
                                      <a:gd name="T48" fmla="*/ 183 w 198"/>
                                      <a:gd name="T49" fmla="*/ 22 h 234"/>
                                      <a:gd name="T50" fmla="*/ 186 w 198"/>
                                      <a:gd name="T51" fmla="*/ 20 h 234"/>
                                      <a:gd name="T52" fmla="*/ 186 w 198"/>
                                      <a:gd name="T53" fmla="*/ 15 h 234"/>
                                      <a:gd name="T54" fmla="*/ 181 w 198"/>
                                      <a:gd name="T55" fmla="*/ 7 h 234"/>
                                      <a:gd name="T56" fmla="*/ 166 w 198"/>
                                      <a:gd name="T57" fmla="*/ 0 h 234"/>
                                      <a:gd name="T58" fmla="*/ 174 w 198"/>
                                      <a:gd name="T59" fmla="*/ 0 h 234"/>
                                      <a:gd name="T60" fmla="*/ 181 w 198"/>
                                      <a:gd name="T61" fmla="*/ 0 h 234"/>
                                      <a:gd name="T62" fmla="*/ 186 w 198"/>
                                      <a:gd name="T63" fmla="*/ 2 h 234"/>
                                      <a:gd name="T64" fmla="*/ 188 w 198"/>
                                      <a:gd name="T65" fmla="*/ 7 h 234"/>
                                      <a:gd name="T66" fmla="*/ 193 w 198"/>
                                      <a:gd name="T67" fmla="*/ 12 h 234"/>
                                      <a:gd name="T68" fmla="*/ 193 w 198"/>
                                      <a:gd name="T69" fmla="*/ 20 h 234"/>
                                      <a:gd name="T70" fmla="*/ 193 w 198"/>
                                      <a:gd name="T71" fmla="*/ 27 h 234"/>
                                      <a:gd name="T72" fmla="*/ 188 w 198"/>
                                      <a:gd name="T73" fmla="*/ 37 h 234"/>
                                      <a:gd name="T74" fmla="*/ 188 w 198"/>
                                      <a:gd name="T75" fmla="*/ 50 h 234"/>
                                      <a:gd name="T76" fmla="*/ 191 w 198"/>
                                      <a:gd name="T77" fmla="*/ 62 h 234"/>
                                      <a:gd name="T78" fmla="*/ 193 w 198"/>
                                      <a:gd name="T79" fmla="*/ 77 h 234"/>
                                      <a:gd name="T80" fmla="*/ 198 w 198"/>
                                      <a:gd name="T81" fmla="*/ 95 h 234"/>
                                      <a:gd name="T82" fmla="*/ 198 w 198"/>
                                      <a:gd name="T83" fmla="*/ 100 h 234"/>
                                      <a:gd name="T84" fmla="*/ 196 w 198"/>
                                      <a:gd name="T85" fmla="*/ 105 h 234"/>
                                      <a:gd name="T86" fmla="*/ 191 w 198"/>
                                      <a:gd name="T87" fmla="*/ 112 h 234"/>
                                      <a:gd name="T88" fmla="*/ 178 w 198"/>
                                      <a:gd name="T89" fmla="*/ 125 h 234"/>
                                      <a:gd name="T90" fmla="*/ 164 w 198"/>
                                      <a:gd name="T91" fmla="*/ 135 h 234"/>
                                      <a:gd name="T92" fmla="*/ 151 w 198"/>
                                      <a:gd name="T93" fmla="*/ 142 h 234"/>
                                      <a:gd name="T94" fmla="*/ 139 w 198"/>
                                      <a:gd name="T95" fmla="*/ 147 h 234"/>
                                      <a:gd name="T96" fmla="*/ 126 w 198"/>
                                      <a:gd name="T97" fmla="*/ 152 h 234"/>
                                      <a:gd name="T98" fmla="*/ 94 w 198"/>
                                      <a:gd name="T99" fmla="*/ 162 h 234"/>
                                      <a:gd name="T100" fmla="*/ 49 w 198"/>
                                      <a:gd name="T101" fmla="*/ 177 h 234"/>
                                      <a:gd name="T102" fmla="*/ 37 w 198"/>
                                      <a:gd name="T103" fmla="*/ 182 h 234"/>
                                      <a:gd name="T104" fmla="*/ 24 w 198"/>
                                      <a:gd name="T105" fmla="*/ 192 h 234"/>
                                      <a:gd name="T106" fmla="*/ 19 w 198"/>
                                      <a:gd name="T107" fmla="*/ 197 h 234"/>
                                      <a:gd name="T108" fmla="*/ 14 w 198"/>
                                      <a:gd name="T109" fmla="*/ 207 h 234"/>
                                      <a:gd name="T110" fmla="*/ 12 w 198"/>
                                      <a:gd name="T111" fmla="*/ 219 h 234"/>
                                      <a:gd name="T112" fmla="*/ 12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2" y="234"/>
                                        </a:moveTo>
                                        <a:lnTo>
                                          <a:pt x="7" y="232"/>
                                        </a:lnTo>
                                        <a:lnTo>
                                          <a:pt x="5" y="229"/>
                                        </a:lnTo>
                                        <a:lnTo>
                                          <a:pt x="2" y="224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0"/>
                                        </a:lnTo>
                                        <a:lnTo>
                                          <a:pt x="17" y="180"/>
                                        </a:lnTo>
                                        <a:lnTo>
                                          <a:pt x="22" y="170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27" y="14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34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141" y="50"/>
                                        </a:lnTo>
                                        <a:lnTo>
                                          <a:pt x="174" y="32"/>
                                        </a:lnTo>
                                        <a:lnTo>
                                          <a:pt x="181" y="27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186" y="2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8" y="7"/>
                                        </a:lnTo>
                                        <a:lnTo>
                                          <a:pt x="193" y="12"/>
                                        </a:lnTo>
                                        <a:lnTo>
                                          <a:pt x="193" y="20"/>
                                        </a:lnTo>
                                        <a:lnTo>
                                          <a:pt x="193" y="27"/>
                                        </a:lnTo>
                                        <a:lnTo>
                                          <a:pt x="188" y="37"/>
                                        </a:lnTo>
                                        <a:lnTo>
                                          <a:pt x="188" y="50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193" y="77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198" y="100"/>
                                        </a:lnTo>
                                        <a:lnTo>
                                          <a:pt x="196" y="10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78" y="125"/>
                                        </a:lnTo>
                                        <a:lnTo>
                                          <a:pt x="164" y="135"/>
                                        </a:lnTo>
                                        <a:lnTo>
                                          <a:pt x="151" y="142"/>
                                        </a:lnTo>
                                        <a:lnTo>
                                          <a:pt x="139" y="147"/>
                                        </a:lnTo>
                                        <a:lnTo>
                                          <a:pt x="126" y="152"/>
                                        </a:lnTo>
                                        <a:lnTo>
                                          <a:pt x="94" y="162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37" y="182"/>
                                        </a:lnTo>
                                        <a:lnTo>
                                          <a:pt x="24" y="192"/>
                                        </a:lnTo>
                                        <a:lnTo>
                                          <a:pt x="19" y="197"/>
                                        </a:lnTo>
                                        <a:lnTo>
                                          <a:pt x="14" y="207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4" name="Freeform 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2 w 198"/>
                                      <a:gd name="T1" fmla="*/ 234 h 234"/>
                                      <a:gd name="T2" fmla="*/ 7 w 198"/>
                                      <a:gd name="T3" fmla="*/ 232 h 234"/>
                                      <a:gd name="T4" fmla="*/ 5 w 198"/>
                                      <a:gd name="T5" fmla="*/ 229 h 234"/>
                                      <a:gd name="T6" fmla="*/ 2 w 198"/>
                                      <a:gd name="T7" fmla="*/ 224 h 234"/>
                                      <a:gd name="T8" fmla="*/ 0 w 198"/>
                                      <a:gd name="T9" fmla="*/ 219 h 234"/>
                                      <a:gd name="T10" fmla="*/ 0 w 198"/>
                                      <a:gd name="T11" fmla="*/ 212 h 234"/>
                                      <a:gd name="T12" fmla="*/ 0 w 198"/>
                                      <a:gd name="T13" fmla="*/ 204 h 234"/>
                                      <a:gd name="T14" fmla="*/ 2 w 198"/>
                                      <a:gd name="T15" fmla="*/ 197 h 234"/>
                                      <a:gd name="T16" fmla="*/ 7 w 198"/>
                                      <a:gd name="T17" fmla="*/ 190 h 234"/>
                                      <a:gd name="T18" fmla="*/ 17 w 198"/>
                                      <a:gd name="T19" fmla="*/ 180 h 234"/>
                                      <a:gd name="T20" fmla="*/ 22 w 198"/>
                                      <a:gd name="T21" fmla="*/ 170 h 234"/>
                                      <a:gd name="T22" fmla="*/ 27 w 198"/>
                                      <a:gd name="T23" fmla="*/ 162 h 234"/>
                                      <a:gd name="T24" fmla="*/ 27 w 198"/>
                                      <a:gd name="T25" fmla="*/ 155 h 234"/>
                                      <a:gd name="T26" fmla="*/ 27 w 198"/>
                                      <a:gd name="T27" fmla="*/ 140 h 234"/>
                                      <a:gd name="T28" fmla="*/ 27 w 198"/>
                                      <a:gd name="T29" fmla="*/ 127 h 234"/>
                                      <a:gd name="T30" fmla="*/ 29 w 198"/>
                                      <a:gd name="T31" fmla="*/ 117 h 234"/>
                                      <a:gd name="T32" fmla="*/ 34 w 198"/>
                                      <a:gd name="T33" fmla="*/ 110 h 234"/>
                                      <a:gd name="T34" fmla="*/ 42 w 198"/>
                                      <a:gd name="T35" fmla="*/ 102 h 234"/>
                                      <a:gd name="T36" fmla="*/ 49 w 198"/>
                                      <a:gd name="T37" fmla="*/ 95 h 234"/>
                                      <a:gd name="T38" fmla="*/ 72 w 198"/>
                                      <a:gd name="T39" fmla="*/ 80 h 234"/>
                                      <a:gd name="T40" fmla="*/ 94 w 198"/>
                                      <a:gd name="T41" fmla="*/ 70 h 234"/>
                                      <a:gd name="T42" fmla="*/ 141 w 198"/>
                                      <a:gd name="T43" fmla="*/ 50 h 234"/>
                                      <a:gd name="T44" fmla="*/ 174 w 198"/>
                                      <a:gd name="T45" fmla="*/ 32 h 234"/>
                                      <a:gd name="T46" fmla="*/ 181 w 198"/>
                                      <a:gd name="T47" fmla="*/ 27 h 234"/>
                                      <a:gd name="T48" fmla="*/ 183 w 198"/>
                                      <a:gd name="T49" fmla="*/ 22 h 234"/>
                                      <a:gd name="T50" fmla="*/ 186 w 198"/>
                                      <a:gd name="T51" fmla="*/ 20 h 234"/>
                                      <a:gd name="T52" fmla="*/ 186 w 198"/>
                                      <a:gd name="T53" fmla="*/ 15 h 234"/>
                                      <a:gd name="T54" fmla="*/ 181 w 198"/>
                                      <a:gd name="T55" fmla="*/ 7 h 234"/>
                                      <a:gd name="T56" fmla="*/ 166 w 198"/>
                                      <a:gd name="T57" fmla="*/ 0 h 234"/>
                                      <a:gd name="T58" fmla="*/ 174 w 198"/>
                                      <a:gd name="T59" fmla="*/ 0 h 234"/>
                                      <a:gd name="T60" fmla="*/ 181 w 198"/>
                                      <a:gd name="T61" fmla="*/ 0 h 234"/>
                                      <a:gd name="T62" fmla="*/ 186 w 198"/>
                                      <a:gd name="T63" fmla="*/ 2 h 234"/>
                                      <a:gd name="T64" fmla="*/ 188 w 198"/>
                                      <a:gd name="T65" fmla="*/ 7 h 234"/>
                                      <a:gd name="T66" fmla="*/ 193 w 198"/>
                                      <a:gd name="T67" fmla="*/ 12 h 234"/>
                                      <a:gd name="T68" fmla="*/ 193 w 198"/>
                                      <a:gd name="T69" fmla="*/ 20 h 234"/>
                                      <a:gd name="T70" fmla="*/ 193 w 198"/>
                                      <a:gd name="T71" fmla="*/ 27 h 234"/>
                                      <a:gd name="T72" fmla="*/ 188 w 198"/>
                                      <a:gd name="T73" fmla="*/ 37 h 234"/>
                                      <a:gd name="T74" fmla="*/ 188 w 198"/>
                                      <a:gd name="T75" fmla="*/ 50 h 234"/>
                                      <a:gd name="T76" fmla="*/ 191 w 198"/>
                                      <a:gd name="T77" fmla="*/ 62 h 234"/>
                                      <a:gd name="T78" fmla="*/ 193 w 198"/>
                                      <a:gd name="T79" fmla="*/ 77 h 234"/>
                                      <a:gd name="T80" fmla="*/ 198 w 198"/>
                                      <a:gd name="T81" fmla="*/ 95 h 234"/>
                                      <a:gd name="T82" fmla="*/ 198 w 198"/>
                                      <a:gd name="T83" fmla="*/ 100 h 234"/>
                                      <a:gd name="T84" fmla="*/ 196 w 198"/>
                                      <a:gd name="T85" fmla="*/ 105 h 234"/>
                                      <a:gd name="T86" fmla="*/ 191 w 198"/>
                                      <a:gd name="T87" fmla="*/ 112 h 234"/>
                                      <a:gd name="T88" fmla="*/ 178 w 198"/>
                                      <a:gd name="T89" fmla="*/ 125 h 234"/>
                                      <a:gd name="T90" fmla="*/ 164 w 198"/>
                                      <a:gd name="T91" fmla="*/ 135 h 234"/>
                                      <a:gd name="T92" fmla="*/ 151 w 198"/>
                                      <a:gd name="T93" fmla="*/ 142 h 234"/>
                                      <a:gd name="T94" fmla="*/ 139 w 198"/>
                                      <a:gd name="T95" fmla="*/ 147 h 234"/>
                                      <a:gd name="T96" fmla="*/ 126 w 198"/>
                                      <a:gd name="T97" fmla="*/ 152 h 234"/>
                                      <a:gd name="T98" fmla="*/ 94 w 198"/>
                                      <a:gd name="T99" fmla="*/ 162 h 234"/>
                                      <a:gd name="T100" fmla="*/ 49 w 198"/>
                                      <a:gd name="T101" fmla="*/ 177 h 234"/>
                                      <a:gd name="T102" fmla="*/ 37 w 198"/>
                                      <a:gd name="T103" fmla="*/ 182 h 234"/>
                                      <a:gd name="T104" fmla="*/ 24 w 198"/>
                                      <a:gd name="T105" fmla="*/ 192 h 234"/>
                                      <a:gd name="T106" fmla="*/ 19 w 198"/>
                                      <a:gd name="T107" fmla="*/ 197 h 234"/>
                                      <a:gd name="T108" fmla="*/ 14 w 198"/>
                                      <a:gd name="T109" fmla="*/ 207 h 234"/>
                                      <a:gd name="T110" fmla="*/ 12 w 198"/>
                                      <a:gd name="T111" fmla="*/ 219 h 234"/>
                                      <a:gd name="T112" fmla="*/ 12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2" y="234"/>
                                        </a:moveTo>
                                        <a:lnTo>
                                          <a:pt x="7" y="232"/>
                                        </a:lnTo>
                                        <a:lnTo>
                                          <a:pt x="5" y="229"/>
                                        </a:lnTo>
                                        <a:lnTo>
                                          <a:pt x="2" y="224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0"/>
                                        </a:lnTo>
                                        <a:lnTo>
                                          <a:pt x="17" y="180"/>
                                        </a:lnTo>
                                        <a:lnTo>
                                          <a:pt x="22" y="170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27" y="14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34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141" y="50"/>
                                        </a:lnTo>
                                        <a:lnTo>
                                          <a:pt x="174" y="32"/>
                                        </a:lnTo>
                                        <a:lnTo>
                                          <a:pt x="181" y="27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186" y="2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8" y="7"/>
                                        </a:lnTo>
                                        <a:lnTo>
                                          <a:pt x="193" y="12"/>
                                        </a:lnTo>
                                        <a:lnTo>
                                          <a:pt x="193" y="20"/>
                                        </a:lnTo>
                                        <a:lnTo>
                                          <a:pt x="193" y="27"/>
                                        </a:lnTo>
                                        <a:lnTo>
                                          <a:pt x="188" y="37"/>
                                        </a:lnTo>
                                        <a:lnTo>
                                          <a:pt x="188" y="50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193" y="77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198" y="100"/>
                                        </a:lnTo>
                                        <a:lnTo>
                                          <a:pt x="196" y="10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78" y="125"/>
                                        </a:lnTo>
                                        <a:lnTo>
                                          <a:pt x="164" y="135"/>
                                        </a:lnTo>
                                        <a:lnTo>
                                          <a:pt x="151" y="142"/>
                                        </a:lnTo>
                                        <a:lnTo>
                                          <a:pt x="139" y="147"/>
                                        </a:lnTo>
                                        <a:lnTo>
                                          <a:pt x="126" y="152"/>
                                        </a:lnTo>
                                        <a:lnTo>
                                          <a:pt x="94" y="162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37" y="182"/>
                                        </a:lnTo>
                                        <a:lnTo>
                                          <a:pt x="24" y="192"/>
                                        </a:lnTo>
                                        <a:lnTo>
                                          <a:pt x="19" y="197"/>
                                        </a:lnTo>
                                        <a:lnTo>
                                          <a:pt x="14" y="207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5" name="Freeform 8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8 w 162"/>
                                      <a:gd name="T1" fmla="*/ 277 h 280"/>
                                      <a:gd name="T2" fmla="*/ 13 w 162"/>
                                      <a:gd name="T3" fmla="*/ 280 h 280"/>
                                      <a:gd name="T4" fmla="*/ 10 w 162"/>
                                      <a:gd name="T5" fmla="*/ 277 h 280"/>
                                      <a:gd name="T6" fmla="*/ 5 w 162"/>
                                      <a:gd name="T7" fmla="*/ 272 h 280"/>
                                      <a:gd name="T8" fmla="*/ 3 w 162"/>
                                      <a:gd name="T9" fmla="*/ 267 h 280"/>
                                      <a:gd name="T10" fmla="*/ 0 w 162"/>
                                      <a:gd name="T11" fmla="*/ 262 h 280"/>
                                      <a:gd name="T12" fmla="*/ 0 w 162"/>
                                      <a:gd name="T13" fmla="*/ 255 h 280"/>
                                      <a:gd name="T14" fmla="*/ 0 w 162"/>
                                      <a:gd name="T15" fmla="*/ 247 h 280"/>
                                      <a:gd name="T16" fmla="*/ 3 w 162"/>
                                      <a:gd name="T17" fmla="*/ 240 h 280"/>
                                      <a:gd name="T18" fmla="*/ 10 w 162"/>
                                      <a:gd name="T19" fmla="*/ 225 h 280"/>
                                      <a:gd name="T20" fmla="*/ 13 w 162"/>
                                      <a:gd name="T21" fmla="*/ 215 h 280"/>
                                      <a:gd name="T22" fmla="*/ 13 w 162"/>
                                      <a:gd name="T23" fmla="*/ 205 h 280"/>
                                      <a:gd name="T24" fmla="*/ 13 w 162"/>
                                      <a:gd name="T25" fmla="*/ 197 h 280"/>
                                      <a:gd name="T26" fmla="*/ 8 w 162"/>
                                      <a:gd name="T27" fmla="*/ 185 h 280"/>
                                      <a:gd name="T28" fmla="*/ 3 w 162"/>
                                      <a:gd name="T29" fmla="*/ 172 h 280"/>
                                      <a:gd name="T30" fmla="*/ 5 w 162"/>
                                      <a:gd name="T31" fmla="*/ 162 h 280"/>
                                      <a:gd name="T32" fmla="*/ 8 w 162"/>
                                      <a:gd name="T33" fmla="*/ 152 h 280"/>
                                      <a:gd name="T34" fmla="*/ 13 w 162"/>
                                      <a:gd name="T35" fmla="*/ 142 h 280"/>
                                      <a:gd name="T36" fmla="*/ 18 w 162"/>
                                      <a:gd name="T37" fmla="*/ 132 h 280"/>
                                      <a:gd name="T38" fmla="*/ 35 w 162"/>
                                      <a:gd name="T39" fmla="*/ 113 h 280"/>
                                      <a:gd name="T40" fmla="*/ 55 w 162"/>
                                      <a:gd name="T41" fmla="*/ 93 h 280"/>
                                      <a:gd name="T42" fmla="*/ 95 w 162"/>
                                      <a:gd name="T43" fmla="*/ 58 h 280"/>
                                      <a:gd name="T44" fmla="*/ 122 w 162"/>
                                      <a:gd name="T45" fmla="*/ 28 h 280"/>
                                      <a:gd name="T46" fmla="*/ 127 w 162"/>
                                      <a:gd name="T47" fmla="*/ 23 h 280"/>
                                      <a:gd name="T48" fmla="*/ 130 w 162"/>
                                      <a:gd name="T49" fmla="*/ 18 h 280"/>
                                      <a:gd name="T50" fmla="*/ 130 w 162"/>
                                      <a:gd name="T51" fmla="*/ 13 h 280"/>
                                      <a:gd name="T52" fmla="*/ 127 w 162"/>
                                      <a:gd name="T53" fmla="*/ 10 h 280"/>
                                      <a:gd name="T54" fmla="*/ 120 w 162"/>
                                      <a:gd name="T55" fmla="*/ 5 h 280"/>
                                      <a:gd name="T56" fmla="*/ 105 w 162"/>
                                      <a:gd name="T57" fmla="*/ 5 h 280"/>
                                      <a:gd name="T58" fmla="*/ 112 w 162"/>
                                      <a:gd name="T59" fmla="*/ 0 h 280"/>
                                      <a:gd name="T60" fmla="*/ 117 w 162"/>
                                      <a:gd name="T61" fmla="*/ 0 h 280"/>
                                      <a:gd name="T62" fmla="*/ 125 w 162"/>
                                      <a:gd name="T63" fmla="*/ 0 h 280"/>
                                      <a:gd name="T64" fmla="*/ 130 w 162"/>
                                      <a:gd name="T65" fmla="*/ 3 h 280"/>
                                      <a:gd name="T66" fmla="*/ 135 w 162"/>
                                      <a:gd name="T67" fmla="*/ 5 h 280"/>
                                      <a:gd name="T68" fmla="*/ 137 w 162"/>
                                      <a:gd name="T69" fmla="*/ 10 h 280"/>
                                      <a:gd name="T70" fmla="*/ 140 w 162"/>
                                      <a:gd name="T71" fmla="*/ 18 h 280"/>
                                      <a:gd name="T72" fmla="*/ 137 w 162"/>
                                      <a:gd name="T73" fmla="*/ 28 h 280"/>
                                      <a:gd name="T74" fmla="*/ 142 w 162"/>
                                      <a:gd name="T75" fmla="*/ 43 h 280"/>
                                      <a:gd name="T76" fmla="*/ 145 w 162"/>
                                      <a:gd name="T77" fmla="*/ 53 h 280"/>
                                      <a:gd name="T78" fmla="*/ 152 w 162"/>
                                      <a:gd name="T79" fmla="*/ 65 h 280"/>
                                      <a:gd name="T80" fmla="*/ 162 w 162"/>
                                      <a:gd name="T81" fmla="*/ 78 h 280"/>
                                      <a:gd name="T82" fmla="*/ 162 w 162"/>
                                      <a:gd name="T83" fmla="*/ 83 h 280"/>
                                      <a:gd name="T84" fmla="*/ 162 w 162"/>
                                      <a:gd name="T85" fmla="*/ 88 h 280"/>
                                      <a:gd name="T86" fmla="*/ 157 w 162"/>
                                      <a:gd name="T87" fmla="*/ 98 h 280"/>
                                      <a:gd name="T88" fmla="*/ 150 w 162"/>
                                      <a:gd name="T89" fmla="*/ 115 h 280"/>
                                      <a:gd name="T90" fmla="*/ 130 w 162"/>
                                      <a:gd name="T91" fmla="*/ 140 h 280"/>
                                      <a:gd name="T92" fmla="*/ 107 w 162"/>
                                      <a:gd name="T93" fmla="*/ 160 h 280"/>
                                      <a:gd name="T94" fmla="*/ 80 w 162"/>
                                      <a:gd name="T95" fmla="*/ 180 h 280"/>
                                      <a:gd name="T96" fmla="*/ 40 w 162"/>
                                      <a:gd name="T97" fmla="*/ 210 h 280"/>
                                      <a:gd name="T98" fmla="*/ 28 w 162"/>
                                      <a:gd name="T99" fmla="*/ 220 h 280"/>
                                      <a:gd name="T100" fmla="*/ 20 w 162"/>
                                      <a:gd name="T101" fmla="*/ 232 h 280"/>
                                      <a:gd name="T102" fmla="*/ 15 w 162"/>
                                      <a:gd name="T103" fmla="*/ 242 h 280"/>
                                      <a:gd name="T104" fmla="*/ 15 w 162"/>
                                      <a:gd name="T105" fmla="*/ 252 h 280"/>
                                      <a:gd name="T106" fmla="*/ 15 w 162"/>
                                      <a:gd name="T107" fmla="*/ 265 h 280"/>
                                      <a:gd name="T108" fmla="*/ 18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8" y="277"/>
                                        </a:moveTo>
                                        <a:lnTo>
                                          <a:pt x="13" y="280"/>
                                        </a:lnTo>
                                        <a:lnTo>
                                          <a:pt x="10" y="277"/>
                                        </a:lnTo>
                                        <a:lnTo>
                                          <a:pt x="5" y="272"/>
                                        </a:lnTo>
                                        <a:lnTo>
                                          <a:pt x="3" y="26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3" y="215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13" y="197"/>
                                        </a:lnTo>
                                        <a:lnTo>
                                          <a:pt x="8" y="185"/>
                                        </a:lnTo>
                                        <a:lnTo>
                                          <a:pt x="3" y="172"/>
                                        </a:lnTo>
                                        <a:lnTo>
                                          <a:pt x="5" y="162"/>
                                        </a:lnTo>
                                        <a:lnTo>
                                          <a:pt x="8" y="152"/>
                                        </a:lnTo>
                                        <a:lnTo>
                                          <a:pt x="13" y="142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122" y="28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13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0" y="3"/>
                                        </a:lnTo>
                                        <a:lnTo>
                                          <a:pt x="135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37" y="28"/>
                                        </a:lnTo>
                                        <a:lnTo>
                                          <a:pt x="142" y="43"/>
                                        </a:lnTo>
                                        <a:lnTo>
                                          <a:pt x="145" y="53"/>
                                        </a:lnTo>
                                        <a:lnTo>
                                          <a:pt x="152" y="65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62" y="83"/>
                                        </a:lnTo>
                                        <a:lnTo>
                                          <a:pt x="162" y="88"/>
                                        </a:lnTo>
                                        <a:lnTo>
                                          <a:pt x="157" y="98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0" y="140"/>
                                        </a:lnTo>
                                        <a:lnTo>
                                          <a:pt x="107" y="160"/>
                                        </a:lnTo>
                                        <a:lnTo>
                                          <a:pt x="80" y="180"/>
                                        </a:lnTo>
                                        <a:lnTo>
                                          <a:pt x="40" y="210"/>
                                        </a:lnTo>
                                        <a:lnTo>
                                          <a:pt x="28" y="220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5" y="252"/>
                                        </a:lnTo>
                                        <a:lnTo>
                                          <a:pt x="15" y="265"/>
                                        </a:lnTo>
                                        <a:lnTo>
                                          <a:pt x="18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6" name="Freeform 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8 w 162"/>
                                      <a:gd name="T1" fmla="*/ 277 h 280"/>
                                      <a:gd name="T2" fmla="*/ 13 w 162"/>
                                      <a:gd name="T3" fmla="*/ 280 h 280"/>
                                      <a:gd name="T4" fmla="*/ 10 w 162"/>
                                      <a:gd name="T5" fmla="*/ 277 h 280"/>
                                      <a:gd name="T6" fmla="*/ 5 w 162"/>
                                      <a:gd name="T7" fmla="*/ 272 h 280"/>
                                      <a:gd name="T8" fmla="*/ 3 w 162"/>
                                      <a:gd name="T9" fmla="*/ 267 h 280"/>
                                      <a:gd name="T10" fmla="*/ 0 w 162"/>
                                      <a:gd name="T11" fmla="*/ 262 h 280"/>
                                      <a:gd name="T12" fmla="*/ 0 w 162"/>
                                      <a:gd name="T13" fmla="*/ 255 h 280"/>
                                      <a:gd name="T14" fmla="*/ 0 w 162"/>
                                      <a:gd name="T15" fmla="*/ 247 h 280"/>
                                      <a:gd name="T16" fmla="*/ 3 w 162"/>
                                      <a:gd name="T17" fmla="*/ 240 h 280"/>
                                      <a:gd name="T18" fmla="*/ 10 w 162"/>
                                      <a:gd name="T19" fmla="*/ 225 h 280"/>
                                      <a:gd name="T20" fmla="*/ 13 w 162"/>
                                      <a:gd name="T21" fmla="*/ 215 h 280"/>
                                      <a:gd name="T22" fmla="*/ 13 w 162"/>
                                      <a:gd name="T23" fmla="*/ 205 h 280"/>
                                      <a:gd name="T24" fmla="*/ 13 w 162"/>
                                      <a:gd name="T25" fmla="*/ 197 h 280"/>
                                      <a:gd name="T26" fmla="*/ 8 w 162"/>
                                      <a:gd name="T27" fmla="*/ 185 h 280"/>
                                      <a:gd name="T28" fmla="*/ 3 w 162"/>
                                      <a:gd name="T29" fmla="*/ 172 h 280"/>
                                      <a:gd name="T30" fmla="*/ 5 w 162"/>
                                      <a:gd name="T31" fmla="*/ 162 h 280"/>
                                      <a:gd name="T32" fmla="*/ 8 w 162"/>
                                      <a:gd name="T33" fmla="*/ 152 h 280"/>
                                      <a:gd name="T34" fmla="*/ 13 w 162"/>
                                      <a:gd name="T35" fmla="*/ 142 h 280"/>
                                      <a:gd name="T36" fmla="*/ 18 w 162"/>
                                      <a:gd name="T37" fmla="*/ 132 h 280"/>
                                      <a:gd name="T38" fmla="*/ 35 w 162"/>
                                      <a:gd name="T39" fmla="*/ 113 h 280"/>
                                      <a:gd name="T40" fmla="*/ 55 w 162"/>
                                      <a:gd name="T41" fmla="*/ 93 h 280"/>
                                      <a:gd name="T42" fmla="*/ 95 w 162"/>
                                      <a:gd name="T43" fmla="*/ 58 h 280"/>
                                      <a:gd name="T44" fmla="*/ 122 w 162"/>
                                      <a:gd name="T45" fmla="*/ 28 h 280"/>
                                      <a:gd name="T46" fmla="*/ 127 w 162"/>
                                      <a:gd name="T47" fmla="*/ 23 h 280"/>
                                      <a:gd name="T48" fmla="*/ 130 w 162"/>
                                      <a:gd name="T49" fmla="*/ 18 h 280"/>
                                      <a:gd name="T50" fmla="*/ 130 w 162"/>
                                      <a:gd name="T51" fmla="*/ 13 h 280"/>
                                      <a:gd name="T52" fmla="*/ 127 w 162"/>
                                      <a:gd name="T53" fmla="*/ 10 h 280"/>
                                      <a:gd name="T54" fmla="*/ 120 w 162"/>
                                      <a:gd name="T55" fmla="*/ 5 h 280"/>
                                      <a:gd name="T56" fmla="*/ 105 w 162"/>
                                      <a:gd name="T57" fmla="*/ 5 h 280"/>
                                      <a:gd name="T58" fmla="*/ 112 w 162"/>
                                      <a:gd name="T59" fmla="*/ 0 h 280"/>
                                      <a:gd name="T60" fmla="*/ 117 w 162"/>
                                      <a:gd name="T61" fmla="*/ 0 h 280"/>
                                      <a:gd name="T62" fmla="*/ 125 w 162"/>
                                      <a:gd name="T63" fmla="*/ 0 h 280"/>
                                      <a:gd name="T64" fmla="*/ 130 w 162"/>
                                      <a:gd name="T65" fmla="*/ 3 h 280"/>
                                      <a:gd name="T66" fmla="*/ 135 w 162"/>
                                      <a:gd name="T67" fmla="*/ 5 h 280"/>
                                      <a:gd name="T68" fmla="*/ 137 w 162"/>
                                      <a:gd name="T69" fmla="*/ 10 h 280"/>
                                      <a:gd name="T70" fmla="*/ 140 w 162"/>
                                      <a:gd name="T71" fmla="*/ 18 h 280"/>
                                      <a:gd name="T72" fmla="*/ 137 w 162"/>
                                      <a:gd name="T73" fmla="*/ 28 h 280"/>
                                      <a:gd name="T74" fmla="*/ 142 w 162"/>
                                      <a:gd name="T75" fmla="*/ 43 h 280"/>
                                      <a:gd name="T76" fmla="*/ 145 w 162"/>
                                      <a:gd name="T77" fmla="*/ 53 h 280"/>
                                      <a:gd name="T78" fmla="*/ 152 w 162"/>
                                      <a:gd name="T79" fmla="*/ 65 h 280"/>
                                      <a:gd name="T80" fmla="*/ 162 w 162"/>
                                      <a:gd name="T81" fmla="*/ 78 h 280"/>
                                      <a:gd name="T82" fmla="*/ 162 w 162"/>
                                      <a:gd name="T83" fmla="*/ 83 h 280"/>
                                      <a:gd name="T84" fmla="*/ 162 w 162"/>
                                      <a:gd name="T85" fmla="*/ 88 h 280"/>
                                      <a:gd name="T86" fmla="*/ 157 w 162"/>
                                      <a:gd name="T87" fmla="*/ 98 h 280"/>
                                      <a:gd name="T88" fmla="*/ 150 w 162"/>
                                      <a:gd name="T89" fmla="*/ 115 h 280"/>
                                      <a:gd name="T90" fmla="*/ 130 w 162"/>
                                      <a:gd name="T91" fmla="*/ 140 h 280"/>
                                      <a:gd name="T92" fmla="*/ 107 w 162"/>
                                      <a:gd name="T93" fmla="*/ 160 h 280"/>
                                      <a:gd name="T94" fmla="*/ 80 w 162"/>
                                      <a:gd name="T95" fmla="*/ 180 h 280"/>
                                      <a:gd name="T96" fmla="*/ 40 w 162"/>
                                      <a:gd name="T97" fmla="*/ 210 h 280"/>
                                      <a:gd name="T98" fmla="*/ 28 w 162"/>
                                      <a:gd name="T99" fmla="*/ 220 h 280"/>
                                      <a:gd name="T100" fmla="*/ 20 w 162"/>
                                      <a:gd name="T101" fmla="*/ 232 h 280"/>
                                      <a:gd name="T102" fmla="*/ 15 w 162"/>
                                      <a:gd name="T103" fmla="*/ 242 h 280"/>
                                      <a:gd name="T104" fmla="*/ 15 w 162"/>
                                      <a:gd name="T105" fmla="*/ 252 h 280"/>
                                      <a:gd name="T106" fmla="*/ 15 w 162"/>
                                      <a:gd name="T107" fmla="*/ 265 h 280"/>
                                      <a:gd name="T108" fmla="*/ 18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8" y="277"/>
                                        </a:moveTo>
                                        <a:lnTo>
                                          <a:pt x="13" y="280"/>
                                        </a:lnTo>
                                        <a:lnTo>
                                          <a:pt x="10" y="277"/>
                                        </a:lnTo>
                                        <a:lnTo>
                                          <a:pt x="5" y="272"/>
                                        </a:lnTo>
                                        <a:lnTo>
                                          <a:pt x="3" y="26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3" y="215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13" y="197"/>
                                        </a:lnTo>
                                        <a:lnTo>
                                          <a:pt x="8" y="185"/>
                                        </a:lnTo>
                                        <a:lnTo>
                                          <a:pt x="3" y="172"/>
                                        </a:lnTo>
                                        <a:lnTo>
                                          <a:pt x="5" y="162"/>
                                        </a:lnTo>
                                        <a:lnTo>
                                          <a:pt x="8" y="152"/>
                                        </a:lnTo>
                                        <a:lnTo>
                                          <a:pt x="13" y="142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122" y="28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13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0" y="3"/>
                                        </a:lnTo>
                                        <a:lnTo>
                                          <a:pt x="135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37" y="28"/>
                                        </a:lnTo>
                                        <a:lnTo>
                                          <a:pt x="142" y="43"/>
                                        </a:lnTo>
                                        <a:lnTo>
                                          <a:pt x="145" y="53"/>
                                        </a:lnTo>
                                        <a:lnTo>
                                          <a:pt x="152" y="65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62" y="83"/>
                                        </a:lnTo>
                                        <a:lnTo>
                                          <a:pt x="162" y="88"/>
                                        </a:lnTo>
                                        <a:lnTo>
                                          <a:pt x="157" y="98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0" y="140"/>
                                        </a:lnTo>
                                        <a:lnTo>
                                          <a:pt x="107" y="160"/>
                                        </a:lnTo>
                                        <a:lnTo>
                                          <a:pt x="80" y="180"/>
                                        </a:lnTo>
                                        <a:lnTo>
                                          <a:pt x="40" y="210"/>
                                        </a:lnTo>
                                        <a:lnTo>
                                          <a:pt x="28" y="220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5" y="252"/>
                                        </a:lnTo>
                                        <a:lnTo>
                                          <a:pt x="15" y="265"/>
                                        </a:lnTo>
                                        <a:lnTo>
                                          <a:pt x="18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7" name="Freeform 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40 w 117"/>
                                      <a:gd name="T1" fmla="*/ 247 h 247"/>
                                      <a:gd name="T2" fmla="*/ 30 w 117"/>
                                      <a:gd name="T3" fmla="*/ 247 h 247"/>
                                      <a:gd name="T4" fmla="*/ 15 w 117"/>
                                      <a:gd name="T5" fmla="*/ 242 h 247"/>
                                      <a:gd name="T6" fmla="*/ 10 w 117"/>
                                      <a:gd name="T7" fmla="*/ 237 h 247"/>
                                      <a:gd name="T8" fmla="*/ 5 w 117"/>
                                      <a:gd name="T9" fmla="*/ 232 h 247"/>
                                      <a:gd name="T10" fmla="*/ 3 w 117"/>
                                      <a:gd name="T11" fmla="*/ 224 h 247"/>
                                      <a:gd name="T12" fmla="*/ 5 w 117"/>
                                      <a:gd name="T13" fmla="*/ 217 h 247"/>
                                      <a:gd name="T14" fmla="*/ 8 w 117"/>
                                      <a:gd name="T15" fmla="*/ 204 h 247"/>
                                      <a:gd name="T16" fmla="*/ 10 w 117"/>
                                      <a:gd name="T17" fmla="*/ 194 h 247"/>
                                      <a:gd name="T18" fmla="*/ 10 w 117"/>
                                      <a:gd name="T19" fmla="*/ 189 h 247"/>
                                      <a:gd name="T20" fmla="*/ 10 w 117"/>
                                      <a:gd name="T21" fmla="*/ 182 h 247"/>
                                      <a:gd name="T22" fmla="*/ 5 w 117"/>
                                      <a:gd name="T23" fmla="*/ 172 h 247"/>
                                      <a:gd name="T24" fmla="*/ 0 w 117"/>
                                      <a:gd name="T25" fmla="*/ 162 h 247"/>
                                      <a:gd name="T26" fmla="*/ 0 w 117"/>
                                      <a:gd name="T27" fmla="*/ 154 h 247"/>
                                      <a:gd name="T28" fmla="*/ 0 w 117"/>
                                      <a:gd name="T29" fmla="*/ 144 h 247"/>
                                      <a:gd name="T30" fmla="*/ 3 w 117"/>
                                      <a:gd name="T31" fmla="*/ 134 h 247"/>
                                      <a:gd name="T32" fmla="*/ 8 w 117"/>
                                      <a:gd name="T33" fmla="*/ 127 h 247"/>
                                      <a:gd name="T34" fmla="*/ 20 w 117"/>
                                      <a:gd name="T35" fmla="*/ 107 h 247"/>
                                      <a:gd name="T36" fmla="*/ 32 w 117"/>
                                      <a:gd name="T37" fmla="*/ 87 h 247"/>
                                      <a:gd name="T38" fmla="*/ 62 w 117"/>
                                      <a:gd name="T39" fmla="*/ 52 h 247"/>
                                      <a:gd name="T40" fmla="*/ 80 w 117"/>
                                      <a:gd name="T41" fmla="*/ 27 h 247"/>
                                      <a:gd name="T42" fmla="*/ 82 w 117"/>
                                      <a:gd name="T43" fmla="*/ 17 h 247"/>
                                      <a:gd name="T44" fmla="*/ 82 w 117"/>
                                      <a:gd name="T45" fmla="*/ 10 h 247"/>
                                      <a:gd name="T46" fmla="*/ 77 w 117"/>
                                      <a:gd name="T47" fmla="*/ 7 h 247"/>
                                      <a:gd name="T48" fmla="*/ 65 w 117"/>
                                      <a:gd name="T49" fmla="*/ 7 h 247"/>
                                      <a:gd name="T50" fmla="*/ 70 w 117"/>
                                      <a:gd name="T51" fmla="*/ 2 h 247"/>
                                      <a:gd name="T52" fmla="*/ 77 w 117"/>
                                      <a:gd name="T53" fmla="*/ 2 h 247"/>
                                      <a:gd name="T54" fmla="*/ 82 w 117"/>
                                      <a:gd name="T55" fmla="*/ 0 h 247"/>
                                      <a:gd name="T56" fmla="*/ 87 w 117"/>
                                      <a:gd name="T57" fmla="*/ 2 h 247"/>
                                      <a:gd name="T58" fmla="*/ 90 w 117"/>
                                      <a:gd name="T59" fmla="*/ 5 h 247"/>
                                      <a:gd name="T60" fmla="*/ 92 w 117"/>
                                      <a:gd name="T61" fmla="*/ 10 h 247"/>
                                      <a:gd name="T62" fmla="*/ 95 w 117"/>
                                      <a:gd name="T63" fmla="*/ 17 h 247"/>
                                      <a:gd name="T64" fmla="*/ 95 w 117"/>
                                      <a:gd name="T65" fmla="*/ 27 h 247"/>
                                      <a:gd name="T66" fmla="*/ 104 w 117"/>
                                      <a:gd name="T67" fmla="*/ 39 h 247"/>
                                      <a:gd name="T68" fmla="*/ 117 w 117"/>
                                      <a:gd name="T69" fmla="*/ 54 h 247"/>
                                      <a:gd name="T70" fmla="*/ 117 w 117"/>
                                      <a:gd name="T71" fmla="*/ 62 h 247"/>
                                      <a:gd name="T72" fmla="*/ 117 w 117"/>
                                      <a:gd name="T73" fmla="*/ 69 h 247"/>
                                      <a:gd name="T74" fmla="*/ 114 w 117"/>
                                      <a:gd name="T75" fmla="*/ 82 h 247"/>
                                      <a:gd name="T76" fmla="*/ 104 w 117"/>
                                      <a:gd name="T77" fmla="*/ 97 h 247"/>
                                      <a:gd name="T78" fmla="*/ 90 w 117"/>
                                      <a:gd name="T79" fmla="*/ 119 h 247"/>
                                      <a:gd name="T80" fmla="*/ 75 w 117"/>
                                      <a:gd name="T81" fmla="*/ 137 h 247"/>
                                      <a:gd name="T82" fmla="*/ 57 w 117"/>
                                      <a:gd name="T83" fmla="*/ 157 h 247"/>
                                      <a:gd name="T84" fmla="*/ 30 w 117"/>
                                      <a:gd name="T85" fmla="*/ 187 h 247"/>
                                      <a:gd name="T86" fmla="*/ 25 w 117"/>
                                      <a:gd name="T87" fmla="*/ 192 h 247"/>
                                      <a:gd name="T88" fmla="*/ 20 w 117"/>
                                      <a:gd name="T89" fmla="*/ 199 h 247"/>
                                      <a:gd name="T90" fmla="*/ 18 w 117"/>
                                      <a:gd name="T91" fmla="*/ 207 h 247"/>
                                      <a:gd name="T92" fmla="*/ 18 w 117"/>
                                      <a:gd name="T93" fmla="*/ 217 h 247"/>
                                      <a:gd name="T94" fmla="*/ 18 w 117"/>
                                      <a:gd name="T95" fmla="*/ 227 h 247"/>
                                      <a:gd name="T96" fmla="*/ 22 w 117"/>
                                      <a:gd name="T97" fmla="*/ 234 h 247"/>
                                      <a:gd name="T98" fmla="*/ 30 w 117"/>
                                      <a:gd name="T99" fmla="*/ 242 h 247"/>
                                      <a:gd name="T100" fmla="*/ 40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40" y="247"/>
                                        </a:moveTo>
                                        <a:lnTo>
                                          <a:pt x="30" y="247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0" y="237"/>
                                        </a:lnTo>
                                        <a:lnTo>
                                          <a:pt x="5" y="232"/>
                                        </a:lnTo>
                                        <a:lnTo>
                                          <a:pt x="3" y="224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8" y="20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0" y="189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5" y="172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3" y="134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62" y="52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0" y="2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7" y="2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17" y="54"/>
                                        </a:lnTo>
                                        <a:lnTo>
                                          <a:pt x="117" y="62"/>
                                        </a:lnTo>
                                        <a:lnTo>
                                          <a:pt x="117" y="69"/>
                                        </a:lnTo>
                                        <a:lnTo>
                                          <a:pt x="114" y="82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75" y="137"/>
                                        </a:lnTo>
                                        <a:lnTo>
                                          <a:pt x="57" y="157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18" y="217"/>
                                        </a:lnTo>
                                        <a:lnTo>
                                          <a:pt x="18" y="227"/>
                                        </a:lnTo>
                                        <a:lnTo>
                                          <a:pt x="22" y="234"/>
                                        </a:lnTo>
                                        <a:lnTo>
                                          <a:pt x="30" y="242"/>
                                        </a:lnTo>
                                        <a:lnTo>
                                          <a:pt x="40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8" name="Freeform 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40 w 117"/>
                                      <a:gd name="T1" fmla="*/ 247 h 247"/>
                                      <a:gd name="T2" fmla="*/ 30 w 117"/>
                                      <a:gd name="T3" fmla="*/ 247 h 247"/>
                                      <a:gd name="T4" fmla="*/ 15 w 117"/>
                                      <a:gd name="T5" fmla="*/ 242 h 247"/>
                                      <a:gd name="T6" fmla="*/ 10 w 117"/>
                                      <a:gd name="T7" fmla="*/ 237 h 247"/>
                                      <a:gd name="T8" fmla="*/ 5 w 117"/>
                                      <a:gd name="T9" fmla="*/ 232 h 247"/>
                                      <a:gd name="T10" fmla="*/ 3 w 117"/>
                                      <a:gd name="T11" fmla="*/ 224 h 247"/>
                                      <a:gd name="T12" fmla="*/ 5 w 117"/>
                                      <a:gd name="T13" fmla="*/ 217 h 247"/>
                                      <a:gd name="T14" fmla="*/ 8 w 117"/>
                                      <a:gd name="T15" fmla="*/ 204 h 247"/>
                                      <a:gd name="T16" fmla="*/ 10 w 117"/>
                                      <a:gd name="T17" fmla="*/ 194 h 247"/>
                                      <a:gd name="T18" fmla="*/ 10 w 117"/>
                                      <a:gd name="T19" fmla="*/ 189 h 247"/>
                                      <a:gd name="T20" fmla="*/ 10 w 117"/>
                                      <a:gd name="T21" fmla="*/ 182 h 247"/>
                                      <a:gd name="T22" fmla="*/ 5 w 117"/>
                                      <a:gd name="T23" fmla="*/ 172 h 247"/>
                                      <a:gd name="T24" fmla="*/ 0 w 117"/>
                                      <a:gd name="T25" fmla="*/ 162 h 247"/>
                                      <a:gd name="T26" fmla="*/ 0 w 117"/>
                                      <a:gd name="T27" fmla="*/ 154 h 247"/>
                                      <a:gd name="T28" fmla="*/ 0 w 117"/>
                                      <a:gd name="T29" fmla="*/ 144 h 247"/>
                                      <a:gd name="T30" fmla="*/ 3 w 117"/>
                                      <a:gd name="T31" fmla="*/ 134 h 247"/>
                                      <a:gd name="T32" fmla="*/ 8 w 117"/>
                                      <a:gd name="T33" fmla="*/ 127 h 247"/>
                                      <a:gd name="T34" fmla="*/ 20 w 117"/>
                                      <a:gd name="T35" fmla="*/ 107 h 247"/>
                                      <a:gd name="T36" fmla="*/ 32 w 117"/>
                                      <a:gd name="T37" fmla="*/ 87 h 247"/>
                                      <a:gd name="T38" fmla="*/ 62 w 117"/>
                                      <a:gd name="T39" fmla="*/ 52 h 247"/>
                                      <a:gd name="T40" fmla="*/ 80 w 117"/>
                                      <a:gd name="T41" fmla="*/ 27 h 247"/>
                                      <a:gd name="T42" fmla="*/ 82 w 117"/>
                                      <a:gd name="T43" fmla="*/ 17 h 247"/>
                                      <a:gd name="T44" fmla="*/ 82 w 117"/>
                                      <a:gd name="T45" fmla="*/ 10 h 247"/>
                                      <a:gd name="T46" fmla="*/ 77 w 117"/>
                                      <a:gd name="T47" fmla="*/ 7 h 247"/>
                                      <a:gd name="T48" fmla="*/ 65 w 117"/>
                                      <a:gd name="T49" fmla="*/ 7 h 247"/>
                                      <a:gd name="T50" fmla="*/ 70 w 117"/>
                                      <a:gd name="T51" fmla="*/ 2 h 247"/>
                                      <a:gd name="T52" fmla="*/ 77 w 117"/>
                                      <a:gd name="T53" fmla="*/ 2 h 247"/>
                                      <a:gd name="T54" fmla="*/ 82 w 117"/>
                                      <a:gd name="T55" fmla="*/ 0 h 247"/>
                                      <a:gd name="T56" fmla="*/ 87 w 117"/>
                                      <a:gd name="T57" fmla="*/ 2 h 247"/>
                                      <a:gd name="T58" fmla="*/ 90 w 117"/>
                                      <a:gd name="T59" fmla="*/ 5 h 247"/>
                                      <a:gd name="T60" fmla="*/ 92 w 117"/>
                                      <a:gd name="T61" fmla="*/ 10 h 247"/>
                                      <a:gd name="T62" fmla="*/ 95 w 117"/>
                                      <a:gd name="T63" fmla="*/ 17 h 247"/>
                                      <a:gd name="T64" fmla="*/ 95 w 117"/>
                                      <a:gd name="T65" fmla="*/ 27 h 247"/>
                                      <a:gd name="T66" fmla="*/ 104 w 117"/>
                                      <a:gd name="T67" fmla="*/ 39 h 247"/>
                                      <a:gd name="T68" fmla="*/ 117 w 117"/>
                                      <a:gd name="T69" fmla="*/ 54 h 247"/>
                                      <a:gd name="T70" fmla="*/ 117 w 117"/>
                                      <a:gd name="T71" fmla="*/ 62 h 247"/>
                                      <a:gd name="T72" fmla="*/ 117 w 117"/>
                                      <a:gd name="T73" fmla="*/ 69 h 247"/>
                                      <a:gd name="T74" fmla="*/ 114 w 117"/>
                                      <a:gd name="T75" fmla="*/ 82 h 247"/>
                                      <a:gd name="T76" fmla="*/ 104 w 117"/>
                                      <a:gd name="T77" fmla="*/ 97 h 247"/>
                                      <a:gd name="T78" fmla="*/ 90 w 117"/>
                                      <a:gd name="T79" fmla="*/ 119 h 247"/>
                                      <a:gd name="T80" fmla="*/ 75 w 117"/>
                                      <a:gd name="T81" fmla="*/ 137 h 247"/>
                                      <a:gd name="T82" fmla="*/ 57 w 117"/>
                                      <a:gd name="T83" fmla="*/ 157 h 247"/>
                                      <a:gd name="T84" fmla="*/ 30 w 117"/>
                                      <a:gd name="T85" fmla="*/ 187 h 247"/>
                                      <a:gd name="T86" fmla="*/ 25 w 117"/>
                                      <a:gd name="T87" fmla="*/ 192 h 247"/>
                                      <a:gd name="T88" fmla="*/ 20 w 117"/>
                                      <a:gd name="T89" fmla="*/ 199 h 247"/>
                                      <a:gd name="T90" fmla="*/ 18 w 117"/>
                                      <a:gd name="T91" fmla="*/ 207 h 247"/>
                                      <a:gd name="T92" fmla="*/ 18 w 117"/>
                                      <a:gd name="T93" fmla="*/ 217 h 247"/>
                                      <a:gd name="T94" fmla="*/ 18 w 117"/>
                                      <a:gd name="T95" fmla="*/ 227 h 247"/>
                                      <a:gd name="T96" fmla="*/ 22 w 117"/>
                                      <a:gd name="T97" fmla="*/ 234 h 247"/>
                                      <a:gd name="T98" fmla="*/ 30 w 117"/>
                                      <a:gd name="T99" fmla="*/ 242 h 247"/>
                                      <a:gd name="T100" fmla="*/ 40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40" y="247"/>
                                        </a:moveTo>
                                        <a:lnTo>
                                          <a:pt x="30" y="247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0" y="237"/>
                                        </a:lnTo>
                                        <a:lnTo>
                                          <a:pt x="5" y="232"/>
                                        </a:lnTo>
                                        <a:lnTo>
                                          <a:pt x="3" y="224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8" y="20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0" y="189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5" y="172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3" y="134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62" y="52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0" y="2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7" y="2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17" y="54"/>
                                        </a:lnTo>
                                        <a:lnTo>
                                          <a:pt x="117" y="62"/>
                                        </a:lnTo>
                                        <a:lnTo>
                                          <a:pt x="117" y="69"/>
                                        </a:lnTo>
                                        <a:lnTo>
                                          <a:pt x="114" y="82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75" y="137"/>
                                        </a:lnTo>
                                        <a:lnTo>
                                          <a:pt x="57" y="157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18" y="217"/>
                                        </a:lnTo>
                                        <a:lnTo>
                                          <a:pt x="18" y="227"/>
                                        </a:lnTo>
                                        <a:lnTo>
                                          <a:pt x="22" y="234"/>
                                        </a:lnTo>
                                        <a:lnTo>
                                          <a:pt x="30" y="242"/>
                                        </a:lnTo>
                                        <a:lnTo>
                                          <a:pt x="40" y="24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9" name="Freeform 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72 w 77"/>
                                      <a:gd name="T1" fmla="*/ 237 h 239"/>
                                      <a:gd name="T2" fmla="*/ 62 w 77"/>
                                      <a:gd name="T3" fmla="*/ 239 h 239"/>
                                      <a:gd name="T4" fmla="*/ 50 w 77"/>
                                      <a:gd name="T5" fmla="*/ 237 h 239"/>
                                      <a:gd name="T6" fmla="*/ 42 w 77"/>
                                      <a:gd name="T7" fmla="*/ 234 h 239"/>
                                      <a:gd name="T8" fmla="*/ 35 w 77"/>
                                      <a:gd name="T9" fmla="*/ 229 h 239"/>
                                      <a:gd name="T10" fmla="*/ 32 w 77"/>
                                      <a:gd name="T11" fmla="*/ 224 h 239"/>
                                      <a:gd name="T12" fmla="*/ 30 w 77"/>
                                      <a:gd name="T13" fmla="*/ 217 h 239"/>
                                      <a:gd name="T14" fmla="*/ 30 w 77"/>
                                      <a:gd name="T15" fmla="*/ 204 h 239"/>
                                      <a:gd name="T16" fmla="*/ 27 w 77"/>
                                      <a:gd name="T17" fmla="*/ 194 h 239"/>
                                      <a:gd name="T18" fmla="*/ 25 w 77"/>
                                      <a:gd name="T19" fmla="*/ 189 h 239"/>
                                      <a:gd name="T20" fmla="*/ 22 w 77"/>
                                      <a:gd name="T21" fmla="*/ 184 h 239"/>
                                      <a:gd name="T22" fmla="*/ 15 w 77"/>
                                      <a:gd name="T23" fmla="*/ 177 h 239"/>
                                      <a:gd name="T24" fmla="*/ 5 w 77"/>
                                      <a:gd name="T25" fmla="*/ 167 h 239"/>
                                      <a:gd name="T26" fmla="*/ 2 w 77"/>
                                      <a:gd name="T27" fmla="*/ 159 h 239"/>
                                      <a:gd name="T28" fmla="*/ 0 w 77"/>
                                      <a:gd name="T29" fmla="*/ 152 h 239"/>
                                      <a:gd name="T30" fmla="*/ 0 w 77"/>
                                      <a:gd name="T31" fmla="*/ 142 h 239"/>
                                      <a:gd name="T32" fmla="*/ 0 w 77"/>
                                      <a:gd name="T33" fmla="*/ 132 h 239"/>
                                      <a:gd name="T34" fmla="*/ 2 w 77"/>
                                      <a:gd name="T35" fmla="*/ 112 h 239"/>
                                      <a:gd name="T36" fmla="*/ 7 w 77"/>
                                      <a:gd name="T37" fmla="*/ 92 h 239"/>
                                      <a:gd name="T38" fmla="*/ 20 w 77"/>
                                      <a:gd name="T39" fmla="*/ 52 h 239"/>
                                      <a:gd name="T40" fmla="*/ 27 w 77"/>
                                      <a:gd name="T41" fmla="*/ 25 h 239"/>
                                      <a:gd name="T42" fmla="*/ 27 w 77"/>
                                      <a:gd name="T43" fmla="*/ 15 h 239"/>
                                      <a:gd name="T44" fmla="*/ 25 w 77"/>
                                      <a:gd name="T45" fmla="*/ 10 h 239"/>
                                      <a:gd name="T46" fmla="*/ 17 w 77"/>
                                      <a:gd name="T47" fmla="*/ 7 h 239"/>
                                      <a:gd name="T48" fmla="*/ 7 w 77"/>
                                      <a:gd name="T49" fmla="*/ 10 h 239"/>
                                      <a:gd name="T50" fmla="*/ 10 w 77"/>
                                      <a:gd name="T51" fmla="*/ 5 h 239"/>
                                      <a:gd name="T52" fmla="*/ 15 w 77"/>
                                      <a:gd name="T53" fmla="*/ 2 h 239"/>
                                      <a:gd name="T54" fmla="*/ 20 w 77"/>
                                      <a:gd name="T55" fmla="*/ 0 h 239"/>
                                      <a:gd name="T56" fmla="*/ 25 w 77"/>
                                      <a:gd name="T57" fmla="*/ 0 h 239"/>
                                      <a:gd name="T58" fmla="*/ 30 w 77"/>
                                      <a:gd name="T59" fmla="*/ 2 h 239"/>
                                      <a:gd name="T60" fmla="*/ 32 w 77"/>
                                      <a:gd name="T61" fmla="*/ 5 h 239"/>
                                      <a:gd name="T62" fmla="*/ 37 w 77"/>
                                      <a:gd name="T63" fmla="*/ 12 h 239"/>
                                      <a:gd name="T64" fmla="*/ 40 w 77"/>
                                      <a:gd name="T65" fmla="*/ 20 h 239"/>
                                      <a:gd name="T66" fmla="*/ 52 w 77"/>
                                      <a:gd name="T67" fmla="*/ 30 h 239"/>
                                      <a:gd name="T68" fmla="*/ 72 w 77"/>
                                      <a:gd name="T69" fmla="*/ 42 h 239"/>
                                      <a:gd name="T70" fmla="*/ 75 w 77"/>
                                      <a:gd name="T71" fmla="*/ 47 h 239"/>
                                      <a:gd name="T72" fmla="*/ 77 w 77"/>
                                      <a:gd name="T73" fmla="*/ 55 h 239"/>
                                      <a:gd name="T74" fmla="*/ 77 w 77"/>
                                      <a:gd name="T75" fmla="*/ 67 h 239"/>
                                      <a:gd name="T76" fmla="*/ 75 w 77"/>
                                      <a:gd name="T77" fmla="*/ 82 h 239"/>
                                      <a:gd name="T78" fmla="*/ 70 w 77"/>
                                      <a:gd name="T79" fmla="*/ 107 h 239"/>
                                      <a:gd name="T80" fmla="*/ 65 w 77"/>
                                      <a:gd name="T81" fmla="*/ 127 h 239"/>
                                      <a:gd name="T82" fmla="*/ 55 w 77"/>
                                      <a:gd name="T83" fmla="*/ 149 h 239"/>
                                      <a:gd name="T84" fmla="*/ 42 w 77"/>
                                      <a:gd name="T85" fmla="*/ 182 h 239"/>
                                      <a:gd name="T86" fmla="*/ 40 w 77"/>
                                      <a:gd name="T87" fmla="*/ 189 h 239"/>
                                      <a:gd name="T88" fmla="*/ 37 w 77"/>
                                      <a:gd name="T89" fmla="*/ 197 h 239"/>
                                      <a:gd name="T90" fmla="*/ 40 w 77"/>
                                      <a:gd name="T91" fmla="*/ 204 h 239"/>
                                      <a:gd name="T92" fmla="*/ 42 w 77"/>
                                      <a:gd name="T93" fmla="*/ 212 h 239"/>
                                      <a:gd name="T94" fmla="*/ 45 w 77"/>
                                      <a:gd name="T95" fmla="*/ 222 h 239"/>
                                      <a:gd name="T96" fmla="*/ 52 w 77"/>
                                      <a:gd name="T97" fmla="*/ 227 h 239"/>
                                      <a:gd name="T98" fmla="*/ 60 w 77"/>
                                      <a:gd name="T99" fmla="*/ 232 h 239"/>
                                      <a:gd name="T100" fmla="*/ 72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72" y="237"/>
                                        </a:moveTo>
                                        <a:lnTo>
                                          <a:pt x="62" y="239"/>
                                        </a:lnTo>
                                        <a:lnTo>
                                          <a:pt x="50" y="237"/>
                                        </a:lnTo>
                                        <a:lnTo>
                                          <a:pt x="42" y="234"/>
                                        </a:lnTo>
                                        <a:lnTo>
                                          <a:pt x="35" y="229"/>
                                        </a:lnTo>
                                        <a:lnTo>
                                          <a:pt x="32" y="224"/>
                                        </a:lnTo>
                                        <a:lnTo>
                                          <a:pt x="30" y="217"/>
                                        </a:lnTo>
                                        <a:lnTo>
                                          <a:pt x="30" y="204"/>
                                        </a:lnTo>
                                        <a:lnTo>
                                          <a:pt x="27" y="194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15" y="177"/>
                                        </a:lnTo>
                                        <a:lnTo>
                                          <a:pt x="5" y="16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47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65" y="127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7" y="197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42" y="212"/>
                                        </a:lnTo>
                                        <a:lnTo>
                                          <a:pt x="45" y="222"/>
                                        </a:lnTo>
                                        <a:lnTo>
                                          <a:pt x="52" y="227"/>
                                        </a:lnTo>
                                        <a:lnTo>
                                          <a:pt x="60" y="232"/>
                                        </a:lnTo>
                                        <a:lnTo>
                                          <a:pt x="72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0" name="Freeform 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72 w 77"/>
                                      <a:gd name="T1" fmla="*/ 237 h 239"/>
                                      <a:gd name="T2" fmla="*/ 62 w 77"/>
                                      <a:gd name="T3" fmla="*/ 239 h 239"/>
                                      <a:gd name="T4" fmla="*/ 50 w 77"/>
                                      <a:gd name="T5" fmla="*/ 237 h 239"/>
                                      <a:gd name="T6" fmla="*/ 42 w 77"/>
                                      <a:gd name="T7" fmla="*/ 234 h 239"/>
                                      <a:gd name="T8" fmla="*/ 35 w 77"/>
                                      <a:gd name="T9" fmla="*/ 229 h 239"/>
                                      <a:gd name="T10" fmla="*/ 32 w 77"/>
                                      <a:gd name="T11" fmla="*/ 224 h 239"/>
                                      <a:gd name="T12" fmla="*/ 30 w 77"/>
                                      <a:gd name="T13" fmla="*/ 217 h 239"/>
                                      <a:gd name="T14" fmla="*/ 30 w 77"/>
                                      <a:gd name="T15" fmla="*/ 204 h 239"/>
                                      <a:gd name="T16" fmla="*/ 27 w 77"/>
                                      <a:gd name="T17" fmla="*/ 194 h 239"/>
                                      <a:gd name="T18" fmla="*/ 25 w 77"/>
                                      <a:gd name="T19" fmla="*/ 189 h 239"/>
                                      <a:gd name="T20" fmla="*/ 22 w 77"/>
                                      <a:gd name="T21" fmla="*/ 184 h 239"/>
                                      <a:gd name="T22" fmla="*/ 15 w 77"/>
                                      <a:gd name="T23" fmla="*/ 177 h 239"/>
                                      <a:gd name="T24" fmla="*/ 5 w 77"/>
                                      <a:gd name="T25" fmla="*/ 167 h 239"/>
                                      <a:gd name="T26" fmla="*/ 2 w 77"/>
                                      <a:gd name="T27" fmla="*/ 159 h 239"/>
                                      <a:gd name="T28" fmla="*/ 0 w 77"/>
                                      <a:gd name="T29" fmla="*/ 152 h 239"/>
                                      <a:gd name="T30" fmla="*/ 0 w 77"/>
                                      <a:gd name="T31" fmla="*/ 142 h 239"/>
                                      <a:gd name="T32" fmla="*/ 0 w 77"/>
                                      <a:gd name="T33" fmla="*/ 132 h 239"/>
                                      <a:gd name="T34" fmla="*/ 2 w 77"/>
                                      <a:gd name="T35" fmla="*/ 112 h 239"/>
                                      <a:gd name="T36" fmla="*/ 7 w 77"/>
                                      <a:gd name="T37" fmla="*/ 92 h 239"/>
                                      <a:gd name="T38" fmla="*/ 20 w 77"/>
                                      <a:gd name="T39" fmla="*/ 52 h 239"/>
                                      <a:gd name="T40" fmla="*/ 27 w 77"/>
                                      <a:gd name="T41" fmla="*/ 25 h 239"/>
                                      <a:gd name="T42" fmla="*/ 27 w 77"/>
                                      <a:gd name="T43" fmla="*/ 15 h 239"/>
                                      <a:gd name="T44" fmla="*/ 25 w 77"/>
                                      <a:gd name="T45" fmla="*/ 10 h 239"/>
                                      <a:gd name="T46" fmla="*/ 17 w 77"/>
                                      <a:gd name="T47" fmla="*/ 7 h 239"/>
                                      <a:gd name="T48" fmla="*/ 7 w 77"/>
                                      <a:gd name="T49" fmla="*/ 10 h 239"/>
                                      <a:gd name="T50" fmla="*/ 10 w 77"/>
                                      <a:gd name="T51" fmla="*/ 5 h 239"/>
                                      <a:gd name="T52" fmla="*/ 15 w 77"/>
                                      <a:gd name="T53" fmla="*/ 2 h 239"/>
                                      <a:gd name="T54" fmla="*/ 20 w 77"/>
                                      <a:gd name="T55" fmla="*/ 0 h 239"/>
                                      <a:gd name="T56" fmla="*/ 25 w 77"/>
                                      <a:gd name="T57" fmla="*/ 0 h 239"/>
                                      <a:gd name="T58" fmla="*/ 30 w 77"/>
                                      <a:gd name="T59" fmla="*/ 2 h 239"/>
                                      <a:gd name="T60" fmla="*/ 32 w 77"/>
                                      <a:gd name="T61" fmla="*/ 5 h 239"/>
                                      <a:gd name="T62" fmla="*/ 37 w 77"/>
                                      <a:gd name="T63" fmla="*/ 12 h 239"/>
                                      <a:gd name="T64" fmla="*/ 40 w 77"/>
                                      <a:gd name="T65" fmla="*/ 20 h 239"/>
                                      <a:gd name="T66" fmla="*/ 52 w 77"/>
                                      <a:gd name="T67" fmla="*/ 30 h 239"/>
                                      <a:gd name="T68" fmla="*/ 72 w 77"/>
                                      <a:gd name="T69" fmla="*/ 42 h 239"/>
                                      <a:gd name="T70" fmla="*/ 75 w 77"/>
                                      <a:gd name="T71" fmla="*/ 47 h 239"/>
                                      <a:gd name="T72" fmla="*/ 77 w 77"/>
                                      <a:gd name="T73" fmla="*/ 55 h 239"/>
                                      <a:gd name="T74" fmla="*/ 77 w 77"/>
                                      <a:gd name="T75" fmla="*/ 67 h 239"/>
                                      <a:gd name="T76" fmla="*/ 75 w 77"/>
                                      <a:gd name="T77" fmla="*/ 82 h 239"/>
                                      <a:gd name="T78" fmla="*/ 70 w 77"/>
                                      <a:gd name="T79" fmla="*/ 107 h 239"/>
                                      <a:gd name="T80" fmla="*/ 65 w 77"/>
                                      <a:gd name="T81" fmla="*/ 127 h 239"/>
                                      <a:gd name="T82" fmla="*/ 55 w 77"/>
                                      <a:gd name="T83" fmla="*/ 149 h 239"/>
                                      <a:gd name="T84" fmla="*/ 42 w 77"/>
                                      <a:gd name="T85" fmla="*/ 182 h 239"/>
                                      <a:gd name="T86" fmla="*/ 40 w 77"/>
                                      <a:gd name="T87" fmla="*/ 189 h 239"/>
                                      <a:gd name="T88" fmla="*/ 37 w 77"/>
                                      <a:gd name="T89" fmla="*/ 197 h 239"/>
                                      <a:gd name="T90" fmla="*/ 40 w 77"/>
                                      <a:gd name="T91" fmla="*/ 204 h 239"/>
                                      <a:gd name="T92" fmla="*/ 42 w 77"/>
                                      <a:gd name="T93" fmla="*/ 212 h 239"/>
                                      <a:gd name="T94" fmla="*/ 45 w 77"/>
                                      <a:gd name="T95" fmla="*/ 222 h 239"/>
                                      <a:gd name="T96" fmla="*/ 52 w 77"/>
                                      <a:gd name="T97" fmla="*/ 227 h 239"/>
                                      <a:gd name="T98" fmla="*/ 60 w 77"/>
                                      <a:gd name="T99" fmla="*/ 232 h 239"/>
                                      <a:gd name="T100" fmla="*/ 72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72" y="237"/>
                                        </a:moveTo>
                                        <a:lnTo>
                                          <a:pt x="62" y="239"/>
                                        </a:lnTo>
                                        <a:lnTo>
                                          <a:pt x="50" y="237"/>
                                        </a:lnTo>
                                        <a:lnTo>
                                          <a:pt x="42" y="234"/>
                                        </a:lnTo>
                                        <a:lnTo>
                                          <a:pt x="35" y="229"/>
                                        </a:lnTo>
                                        <a:lnTo>
                                          <a:pt x="32" y="224"/>
                                        </a:lnTo>
                                        <a:lnTo>
                                          <a:pt x="30" y="217"/>
                                        </a:lnTo>
                                        <a:lnTo>
                                          <a:pt x="30" y="204"/>
                                        </a:lnTo>
                                        <a:lnTo>
                                          <a:pt x="27" y="194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15" y="177"/>
                                        </a:lnTo>
                                        <a:lnTo>
                                          <a:pt x="5" y="16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47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65" y="127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7" y="197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42" y="212"/>
                                        </a:lnTo>
                                        <a:lnTo>
                                          <a:pt x="45" y="222"/>
                                        </a:lnTo>
                                        <a:lnTo>
                                          <a:pt x="52" y="227"/>
                                        </a:lnTo>
                                        <a:lnTo>
                                          <a:pt x="60" y="232"/>
                                        </a:lnTo>
                                        <a:lnTo>
                                          <a:pt x="72" y="23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1" name="Freeform 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80 h 187"/>
                                      <a:gd name="T2" fmla="*/ 104 w 112"/>
                                      <a:gd name="T3" fmla="*/ 185 h 187"/>
                                      <a:gd name="T4" fmla="*/ 92 w 112"/>
                                      <a:gd name="T5" fmla="*/ 187 h 187"/>
                                      <a:gd name="T6" fmla="*/ 87 w 112"/>
                                      <a:gd name="T7" fmla="*/ 187 h 187"/>
                                      <a:gd name="T8" fmla="*/ 79 w 112"/>
                                      <a:gd name="T9" fmla="*/ 187 h 187"/>
                                      <a:gd name="T10" fmla="*/ 74 w 112"/>
                                      <a:gd name="T11" fmla="*/ 182 h 187"/>
                                      <a:gd name="T12" fmla="*/ 72 w 112"/>
                                      <a:gd name="T13" fmla="*/ 178 h 187"/>
                                      <a:gd name="T14" fmla="*/ 64 w 112"/>
                                      <a:gd name="T15" fmla="*/ 160 h 187"/>
                                      <a:gd name="T16" fmla="*/ 57 w 112"/>
                                      <a:gd name="T17" fmla="*/ 153 h 187"/>
                                      <a:gd name="T18" fmla="*/ 47 w 112"/>
                                      <a:gd name="T19" fmla="*/ 148 h 187"/>
                                      <a:gd name="T20" fmla="*/ 39 w 112"/>
                                      <a:gd name="T21" fmla="*/ 145 h 187"/>
                                      <a:gd name="T22" fmla="*/ 30 w 112"/>
                                      <a:gd name="T23" fmla="*/ 133 h 187"/>
                                      <a:gd name="T24" fmla="*/ 25 w 112"/>
                                      <a:gd name="T25" fmla="*/ 118 h 187"/>
                                      <a:gd name="T26" fmla="*/ 22 w 112"/>
                                      <a:gd name="T27" fmla="*/ 100 h 187"/>
                                      <a:gd name="T28" fmla="*/ 22 w 112"/>
                                      <a:gd name="T29" fmla="*/ 80 h 187"/>
                                      <a:gd name="T30" fmla="*/ 25 w 112"/>
                                      <a:gd name="T31" fmla="*/ 45 h 187"/>
                                      <a:gd name="T32" fmla="*/ 22 w 112"/>
                                      <a:gd name="T33" fmla="*/ 20 h 187"/>
                                      <a:gd name="T34" fmla="*/ 20 w 112"/>
                                      <a:gd name="T35" fmla="*/ 10 h 187"/>
                                      <a:gd name="T36" fmla="*/ 15 w 112"/>
                                      <a:gd name="T37" fmla="*/ 8 h 187"/>
                                      <a:gd name="T38" fmla="*/ 10 w 112"/>
                                      <a:gd name="T39" fmla="*/ 8 h 187"/>
                                      <a:gd name="T40" fmla="*/ 0 w 112"/>
                                      <a:gd name="T41" fmla="*/ 13 h 187"/>
                                      <a:gd name="T42" fmla="*/ 7 w 112"/>
                                      <a:gd name="T43" fmla="*/ 5 h 187"/>
                                      <a:gd name="T44" fmla="*/ 15 w 112"/>
                                      <a:gd name="T45" fmla="*/ 0 h 187"/>
                                      <a:gd name="T46" fmla="*/ 17 w 112"/>
                                      <a:gd name="T47" fmla="*/ 0 h 187"/>
                                      <a:gd name="T48" fmla="*/ 22 w 112"/>
                                      <a:gd name="T49" fmla="*/ 3 h 187"/>
                                      <a:gd name="T50" fmla="*/ 27 w 112"/>
                                      <a:gd name="T51" fmla="*/ 5 h 187"/>
                                      <a:gd name="T52" fmla="*/ 32 w 112"/>
                                      <a:gd name="T53" fmla="*/ 13 h 187"/>
                                      <a:gd name="T54" fmla="*/ 44 w 112"/>
                                      <a:gd name="T55" fmla="*/ 15 h 187"/>
                                      <a:gd name="T56" fmla="*/ 64 w 112"/>
                                      <a:gd name="T57" fmla="*/ 20 h 187"/>
                                      <a:gd name="T58" fmla="*/ 67 w 112"/>
                                      <a:gd name="T59" fmla="*/ 23 h 187"/>
                                      <a:gd name="T60" fmla="*/ 72 w 112"/>
                                      <a:gd name="T61" fmla="*/ 30 h 187"/>
                                      <a:gd name="T62" fmla="*/ 74 w 112"/>
                                      <a:gd name="T63" fmla="*/ 38 h 187"/>
                                      <a:gd name="T64" fmla="*/ 77 w 112"/>
                                      <a:gd name="T65" fmla="*/ 53 h 187"/>
                                      <a:gd name="T66" fmla="*/ 79 w 112"/>
                                      <a:gd name="T67" fmla="*/ 73 h 187"/>
                                      <a:gd name="T68" fmla="*/ 77 w 112"/>
                                      <a:gd name="T69" fmla="*/ 93 h 187"/>
                                      <a:gd name="T70" fmla="*/ 77 w 112"/>
                                      <a:gd name="T71" fmla="*/ 115 h 187"/>
                                      <a:gd name="T72" fmla="*/ 74 w 112"/>
                                      <a:gd name="T73" fmla="*/ 145 h 187"/>
                                      <a:gd name="T74" fmla="*/ 72 w 112"/>
                                      <a:gd name="T75" fmla="*/ 153 h 187"/>
                                      <a:gd name="T76" fmla="*/ 74 w 112"/>
                                      <a:gd name="T77" fmla="*/ 158 h 187"/>
                                      <a:gd name="T78" fmla="*/ 77 w 112"/>
                                      <a:gd name="T79" fmla="*/ 165 h 187"/>
                                      <a:gd name="T80" fmla="*/ 79 w 112"/>
                                      <a:gd name="T81" fmla="*/ 170 h 187"/>
                                      <a:gd name="T82" fmla="*/ 87 w 112"/>
                                      <a:gd name="T83" fmla="*/ 175 h 187"/>
                                      <a:gd name="T84" fmla="*/ 92 w 112"/>
                                      <a:gd name="T85" fmla="*/ 180 h 187"/>
                                      <a:gd name="T86" fmla="*/ 102 w 112"/>
                                      <a:gd name="T87" fmla="*/ 182 h 187"/>
                                      <a:gd name="T88" fmla="*/ 112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112" y="180"/>
                                        </a:moveTo>
                                        <a:lnTo>
                                          <a:pt x="104" y="185"/>
                                        </a:lnTo>
                                        <a:lnTo>
                                          <a:pt x="92" y="18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79" y="187"/>
                                        </a:lnTo>
                                        <a:lnTo>
                                          <a:pt x="74" y="182"/>
                                        </a:lnTo>
                                        <a:lnTo>
                                          <a:pt x="72" y="17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7" y="153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45"/>
                                        </a:lnTo>
                                        <a:lnTo>
                                          <a:pt x="30" y="133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64" y="20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53"/>
                                        </a:lnTo>
                                        <a:lnTo>
                                          <a:pt x="79" y="7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7" y="115"/>
                                        </a:lnTo>
                                        <a:lnTo>
                                          <a:pt x="74" y="145"/>
                                        </a:lnTo>
                                        <a:lnTo>
                                          <a:pt x="72" y="153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87" y="175"/>
                                        </a:lnTo>
                                        <a:lnTo>
                                          <a:pt x="92" y="180"/>
                                        </a:lnTo>
                                        <a:lnTo>
                                          <a:pt x="102" y="182"/>
                                        </a:lnTo>
                                        <a:lnTo>
                                          <a:pt x="112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2" name="Freeform 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80 h 187"/>
                                      <a:gd name="T2" fmla="*/ 104 w 112"/>
                                      <a:gd name="T3" fmla="*/ 185 h 187"/>
                                      <a:gd name="T4" fmla="*/ 92 w 112"/>
                                      <a:gd name="T5" fmla="*/ 187 h 187"/>
                                      <a:gd name="T6" fmla="*/ 87 w 112"/>
                                      <a:gd name="T7" fmla="*/ 187 h 187"/>
                                      <a:gd name="T8" fmla="*/ 79 w 112"/>
                                      <a:gd name="T9" fmla="*/ 187 h 187"/>
                                      <a:gd name="T10" fmla="*/ 74 w 112"/>
                                      <a:gd name="T11" fmla="*/ 182 h 187"/>
                                      <a:gd name="T12" fmla="*/ 72 w 112"/>
                                      <a:gd name="T13" fmla="*/ 178 h 187"/>
                                      <a:gd name="T14" fmla="*/ 64 w 112"/>
                                      <a:gd name="T15" fmla="*/ 160 h 187"/>
                                      <a:gd name="T16" fmla="*/ 57 w 112"/>
                                      <a:gd name="T17" fmla="*/ 153 h 187"/>
                                      <a:gd name="T18" fmla="*/ 47 w 112"/>
                                      <a:gd name="T19" fmla="*/ 148 h 187"/>
                                      <a:gd name="T20" fmla="*/ 39 w 112"/>
                                      <a:gd name="T21" fmla="*/ 145 h 187"/>
                                      <a:gd name="T22" fmla="*/ 30 w 112"/>
                                      <a:gd name="T23" fmla="*/ 133 h 187"/>
                                      <a:gd name="T24" fmla="*/ 25 w 112"/>
                                      <a:gd name="T25" fmla="*/ 118 h 187"/>
                                      <a:gd name="T26" fmla="*/ 22 w 112"/>
                                      <a:gd name="T27" fmla="*/ 100 h 187"/>
                                      <a:gd name="T28" fmla="*/ 22 w 112"/>
                                      <a:gd name="T29" fmla="*/ 80 h 187"/>
                                      <a:gd name="T30" fmla="*/ 25 w 112"/>
                                      <a:gd name="T31" fmla="*/ 45 h 187"/>
                                      <a:gd name="T32" fmla="*/ 22 w 112"/>
                                      <a:gd name="T33" fmla="*/ 20 h 187"/>
                                      <a:gd name="T34" fmla="*/ 20 w 112"/>
                                      <a:gd name="T35" fmla="*/ 10 h 187"/>
                                      <a:gd name="T36" fmla="*/ 15 w 112"/>
                                      <a:gd name="T37" fmla="*/ 8 h 187"/>
                                      <a:gd name="T38" fmla="*/ 10 w 112"/>
                                      <a:gd name="T39" fmla="*/ 8 h 187"/>
                                      <a:gd name="T40" fmla="*/ 0 w 112"/>
                                      <a:gd name="T41" fmla="*/ 13 h 187"/>
                                      <a:gd name="T42" fmla="*/ 7 w 112"/>
                                      <a:gd name="T43" fmla="*/ 5 h 187"/>
                                      <a:gd name="T44" fmla="*/ 15 w 112"/>
                                      <a:gd name="T45" fmla="*/ 0 h 187"/>
                                      <a:gd name="T46" fmla="*/ 17 w 112"/>
                                      <a:gd name="T47" fmla="*/ 0 h 187"/>
                                      <a:gd name="T48" fmla="*/ 22 w 112"/>
                                      <a:gd name="T49" fmla="*/ 3 h 187"/>
                                      <a:gd name="T50" fmla="*/ 27 w 112"/>
                                      <a:gd name="T51" fmla="*/ 5 h 187"/>
                                      <a:gd name="T52" fmla="*/ 32 w 112"/>
                                      <a:gd name="T53" fmla="*/ 13 h 187"/>
                                      <a:gd name="T54" fmla="*/ 44 w 112"/>
                                      <a:gd name="T55" fmla="*/ 15 h 187"/>
                                      <a:gd name="T56" fmla="*/ 64 w 112"/>
                                      <a:gd name="T57" fmla="*/ 20 h 187"/>
                                      <a:gd name="T58" fmla="*/ 67 w 112"/>
                                      <a:gd name="T59" fmla="*/ 23 h 187"/>
                                      <a:gd name="T60" fmla="*/ 72 w 112"/>
                                      <a:gd name="T61" fmla="*/ 30 h 187"/>
                                      <a:gd name="T62" fmla="*/ 74 w 112"/>
                                      <a:gd name="T63" fmla="*/ 38 h 187"/>
                                      <a:gd name="T64" fmla="*/ 77 w 112"/>
                                      <a:gd name="T65" fmla="*/ 53 h 187"/>
                                      <a:gd name="T66" fmla="*/ 79 w 112"/>
                                      <a:gd name="T67" fmla="*/ 73 h 187"/>
                                      <a:gd name="T68" fmla="*/ 77 w 112"/>
                                      <a:gd name="T69" fmla="*/ 93 h 187"/>
                                      <a:gd name="T70" fmla="*/ 77 w 112"/>
                                      <a:gd name="T71" fmla="*/ 115 h 187"/>
                                      <a:gd name="T72" fmla="*/ 74 w 112"/>
                                      <a:gd name="T73" fmla="*/ 145 h 187"/>
                                      <a:gd name="T74" fmla="*/ 72 w 112"/>
                                      <a:gd name="T75" fmla="*/ 153 h 187"/>
                                      <a:gd name="T76" fmla="*/ 74 w 112"/>
                                      <a:gd name="T77" fmla="*/ 158 h 187"/>
                                      <a:gd name="T78" fmla="*/ 77 w 112"/>
                                      <a:gd name="T79" fmla="*/ 165 h 187"/>
                                      <a:gd name="T80" fmla="*/ 79 w 112"/>
                                      <a:gd name="T81" fmla="*/ 170 h 187"/>
                                      <a:gd name="T82" fmla="*/ 87 w 112"/>
                                      <a:gd name="T83" fmla="*/ 175 h 187"/>
                                      <a:gd name="T84" fmla="*/ 92 w 112"/>
                                      <a:gd name="T85" fmla="*/ 180 h 187"/>
                                      <a:gd name="T86" fmla="*/ 102 w 112"/>
                                      <a:gd name="T87" fmla="*/ 182 h 187"/>
                                      <a:gd name="T88" fmla="*/ 112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112" y="180"/>
                                        </a:moveTo>
                                        <a:lnTo>
                                          <a:pt x="104" y="185"/>
                                        </a:lnTo>
                                        <a:lnTo>
                                          <a:pt x="92" y="18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79" y="187"/>
                                        </a:lnTo>
                                        <a:lnTo>
                                          <a:pt x="74" y="182"/>
                                        </a:lnTo>
                                        <a:lnTo>
                                          <a:pt x="72" y="17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7" y="153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45"/>
                                        </a:lnTo>
                                        <a:lnTo>
                                          <a:pt x="30" y="133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64" y="20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53"/>
                                        </a:lnTo>
                                        <a:lnTo>
                                          <a:pt x="79" y="7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7" y="115"/>
                                        </a:lnTo>
                                        <a:lnTo>
                                          <a:pt x="74" y="145"/>
                                        </a:lnTo>
                                        <a:lnTo>
                                          <a:pt x="72" y="153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87" y="175"/>
                                        </a:lnTo>
                                        <a:lnTo>
                                          <a:pt x="92" y="180"/>
                                        </a:lnTo>
                                        <a:lnTo>
                                          <a:pt x="102" y="182"/>
                                        </a:lnTo>
                                        <a:lnTo>
                                          <a:pt x="112" y="18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3" name="Freeform 8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4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22 h 222"/>
                                      <a:gd name="T2" fmla="*/ 3 w 110"/>
                                      <a:gd name="T3" fmla="*/ 220 h 222"/>
                                      <a:gd name="T4" fmla="*/ 5 w 110"/>
                                      <a:gd name="T5" fmla="*/ 220 h 222"/>
                                      <a:gd name="T6" fmla="*/ 8 w 110"/>
                                      <a:gd name="T7" fmla="*/ 220 h 222"/>
                                      <a:gd name="T8" fmla="*/ 10 w 110"/>
                                      <a:gd name="T9" fmla="*/ 222 h 222"/>
                                      <a:gd name="T10" fmla="*/ 5 w 110"/>
                                      <a:gd name="T11" fmla="*/ 222 h 222"/>
                                      <a:gd name="T12" fmla="*/ 0 w 110"/>
                                      <a:gd name="T13" fmla="*/ 222 h 222"/>
                                      <a:gd name="T14" fmla="*/ 110 w 110"/>
                                      <a:gd name="T15" fmla="*/ 5 h 222"/>
                                      <a:gd name="T16" fmla="*/ 110 w 110"/>
                                      <a:gd name="T17" fmla="*/ 0 h 222"/>
                                      <a:gd name="T18" fmla="*/ 110 w 110"/>
                                      <a:gd name="T19" fmla="*/ 5 h 222"/>
                                      <a:gd name="T20" fmla="*/ 110 w 110"/>
                                      <a:gd name="T21" fmla="*/ 5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0" y="222"/>
                                        </a:moveTo>
                                        <a:lnTo>
                                          <a:pt x="3" y="220"/>
                                        </a:lnTo>
                                        <a:lnTo>
                                          <a:pt x="5" y="220"/>
                                        </a:lnTo>
                                        <a:lnTo>
                                          <a:pt x="8" y="220"/>
                                        </a:lnTo>
                                        <a:lnTo>
                                          <a:pt x="10" y="222"/>
                                        </a:lnTo>
                                        <a:lnTo>
                                          <a:pt x="5" y="222"/>
                                        </a:lnTo>
                                        <a:lnTo>
                                          <a:pt x="0" y="222"/>
                                        </a:lnTo>
                                        <a:close/>
                                        <a:moveTo>
                                          <a:pt x="110" y="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110" y="5"/>
                                        </a:lnTo>
                                        <a:lnTo>
                                          <a:pt x="1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4" name="Freeform 8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7" y="963"/>
                                    <a:ext cx="107" cy="219"/>
                                  </a:xfrm>
                                  <a:custGeom>
                                    <a:avLst/>
                                    <a:gdLst>
                                      <a:gd name="T0" fmla="*/ 107 w 107"/>
                                      <a:gd name="T1" fmla="*/ 0 h 219"/>
                                      <a:gd name="T2" fmla="*/ 107 w 107"/>
                                      <a:gd name="T3" fmla="*/ 0 h 219"/>
                                      <a:gd name="T4" fmla="*/ 104 w 107"/>
                                      <a:gd name="T5" fmla="*/ 5 h 219"/>
                                      <a:gd name="T6" fmla="*/ 107 w 107"/>
                                      <a:gd name="T7" fmla="*/ 5 h 219"/>
                                      <a:gd name="T8" fmla="*/ 107 w 107"/>
                                      <a:gd name="T9" fmla="*/ 0 h 219"/>
                                      <a:gd name="T10" fmla="*/ 0 w 107"/>
                                      <a:gd name="T11" fmla="*/ 217 h 219"/>
                                      <a:gd name="T12" fmla="*/ 2 w 107"/>
                                      <a:gd name="T13" fmla="*/ 219 h 219"/>
                                      <a:gd name="T14" fmla="*/ 7 w 107"/>
                                      <a:gd name="T15" fmla="*/ 219 h 219"/>
                                      <a:gd name="T16" fmla="*/ 12 w 107"/>
                                      <a:gd name="T17" fmla="*/ 217 h 219"/>
                                      <a:gd name="T18" fmla="*/ 7 w 107"/>
                                      <a:gd name="T19" fmla="*/ 217 h 219"/>
                                      <a:gd name="T20" fmla="*/ 5 w 107"/>
                                      <a:gd name="T21" fmla="*/ 214 h 219"/>
                                      <a:gd name="T22" fmla="*/ 0 w 107"/>
                                      <a:gd name="T23" fmla="*/ 217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07" h="219">
                                        <a:moveTo>
                                          <a:pt x="107" y="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104" y="5"/>
                                        </a:lnTo>
                                        <a:lnTo>
                                          <a:pt x="107" y="5"/>
                                        </a:lnTo>
                                        <a:lnTo>
                                          <a:pt x="107" y="0"/>
                                        </a:lnTo>
                                        <a:close/>
                                        <a:moveTo>
                                          <a:pt x="0" y="217"/>
                                        </a:moveTo>
                                        <a:lnTo>
                                          <a:pt x="2" y="219"/>
                                        </a:lnTo>
                                        <a:lnTo>
                                          <a:pt x="7" y="219"/>
                                        </a:lnTo>
                                        <a:lnTo>
                                          <a:pt x="12" y="217"/>
                                        </a:lnTo>
                                        <a:lnTo>
                                          <a:pt x="7" y="217"/>
                                        </a:lnTo>
                                        <a:lnTo>
                                          <a:pt x="5" y="214"/>
                                        </a:lnTo>
                                        <a:lnTo>
                                          <a:pt x="0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5" name="Freeform 8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9" y="965"/>
                                    <a:ext cx="105" cy="217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0 h 217"/>
                                      <a:gd name="T2" fmla="*/ 105 w 105"/>
                                      <a:gd name="T3" fmla="*/ 0 h 217"/>
                                      <a:gd name="T4" fmla="*/ 102 w 105"/>
                                      <a:gd name="T5" fmla="*/ 5 h 217"/>
                                      <a:gd name="T6" fmla="*/ 105 w 105"/>
                                      <a:gd name="T7" fmla="*/ 5 h 217"/>
                                      <a:gd name="T8" fmla="*/ 105 w 105"/>
                                      <a:gd name="T9" fmla="*/ 0 h 217"/>
                                      <a:gd name="T10" fmla="*/ 0 w 105"/>
                                      <a:gd name="T11" fmla="*/ 215 h 217"/>
                                      <a:gd name="T12" fmla="*/ 3 w 105"/>
                                      <a:gd name="T13" fmla="*/ 215 h 217"/>
                                      <a:gd name="T14" fmla="*/ 5 w 105"/>
                                      <a:gd name="T15" fmla="*/ 217 h 217"/>
                                      <a:gd name="T16" fmla="*/ 10 w 105"/>
                                      <a:gd name="T17" fmla="*/ 215 h 217"/>
                                      <a:gd name="T18" fmla="*/ 15 w 105"/>
                                      <a:gd name="T19" fmla="*/ 215 h 217"/>
                                      <a:gd name="T20" fmla="*/ 10 w 105"/>
                                      <a:gd name="T21" fmla="*/ 212 h 217"/>
                                      <a:gd name="T22" fmla="*/ 5 w 105"/>
                                      <a:gd name="T23" fmla="*/ 210 h 217"/>
                                      <a:gd name="T24" fmla="*/ 3 w 105"/>
                                      <a:gd name="T25" fmla="*/ 212 h 217"/>
                                      <a:gd name="T26" fmla="*/ 0 w 105"/>
                                      <a:gd name="T27" fmla="*/ 215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" h="217">
                                        <a:moveTo>
                                          <a:pt x="105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102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05" y="0"/>
                                        </a:lnTo>
                                        <a:close/>
                                        <a:moveTo>
                                          <a:pt x="0" y="215"/>
                                        </a:moveTo>
                                        <a:lnTo>
                                          <a:pt x="3" y="215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10" y="215"/>
                                        </a:lnTo>
                                        <a:lnTo>
                                          <a:pt x="15" y="215"/>
                                        </a:lnTo>
                                        <a:lnTo>
                                          <a:pt x="10" y="212"/>
                                        </a:lnTo>
                                        <a:lnTo>
                                          <a:pt x="5" y="210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0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6" name="Freeform 8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2" y="968"/>
                                    <a:ext cx="102" cy="21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212"/>
                                      <a:gd name="T2" fmla="*/ 99 w 102"/>
                                      <a:gd name="T3" fmla="*/ 0 h 212"/>
                                      <a:gd name="T4" fmla="*/ 99 w 102"/>
                                      <a:gd name="T5" fmla="*/ 5 h 212"/>
                                      <a:gd name="T6" fmla="*/ 102 w 102"/>
                                      <a:gd name="T7" fmla="*/ 5 h 212"/>
                                      <a:gd name="T8" fmla="*/ 102 w 102"/>
                                      <a:gd name="T9" fmla="*/ 0 h 212"/>
                                      <a:gd name="T10" fmla="*/ 0 w 102"/>
                                      <a:gd name="T11" fmla="*/ 209 h 212"/>
                                      <a:gd name="T12" fmla="*/ 2 w 102"/>
                                      <a:gd name="T13" fmla="*/ 212 h 212"/>
                                      <a:gd name="T14" fmla="*/ 7 w 102"/>
                                      <a:gd name="T15" fmla="*/ 212 h 212"/>
                                      <a:gd name="T16" fmla="*/ 12 w 102"/>
                                      <a:gd name="T17" fmla="*/ 212 h 212"/>
                                      <a:gd name="T18" fmla="*/ 20 w 102"/>
                                      <a:gd name="T19" fmla="*/ 212 h 212"/>
                                      <a:gd name="T20" fmla="*/ 12 w 102"/>
                                      <a:gd name="T21" fmla="*/ 209 h 212"/>
                                      <a:gd name="T22" fmla="*/ 2 w 102"/>
                                      <a:gd name="T23" fmla="*/ 207 h 212"/>
                                      <a:gd name="T24" fmla="*/ 2 w 102"/>
                                      <a:gd name="T25" fmla="*/ 207 h 212"/>
                                      <a:gd name="T26" fmla="*/ 0 w 102"/>
                                      <a:gd name="T27" fmla="*/ 209 h 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2" h="212">
                                        <a:moveTo>
                                          <a:pt x="102" y="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102" y="5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0" y="209"/>
                                        </a:moveTo>
                                        <a:lnTo>
                                          <a:pt x="2" y="212"/>
                                        </a:lnTo>
                                        <a:lnTo>
                                          <a:pt x="7" y="212"/>
                                        </a:lnTo>
                                        <a:lnTo>
                                          <a:pt x="12" y="212"/>
                                        </a:lnTo>
                                        <a:lnTo>
                                          <a:pt x="20" y="212"/>
                                        </a:lnTo>
                                        <a:lnTo>
                                          <a:pt x="12" y="209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0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7" name="Freeform 8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970"/>
                                    <a:ext cx="100" cy="210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210"/>
                                      <a:gd name="T2" fmla="*/ 97 w 100"/>
                                      <a:gd name="T3" fmla="*/ 0 h 210"/>
                                      <a:gd name="T4" fmla="*/ 97 w 100"/>
                                      <a:gd name="T5" fmla="*/ 5 h 210"/>
                                      <a:gd name="T6" fmla="*/ 97 w 100"/>
                                      <a:gd name="T7" fmla="*/ 5 h 210"/>
                                      <a:gd name="T8" fmla="*/ 100 w 100"/>
                                      <a:gd name="T9" fmla="*/ 5 h 210"/>
                                      <a:gd name="T10" fmla="*/ 100 w 100"/>
                                      <a:gd name="T11" fmla="*/ 0 h 210"/>
                                      <a:gd name="T12" fmla="*/ 0 w 100"/>
                                      <a:gd name="T13" fmla="*/ 205 h 210"/>
                                      <a:gd name="T14" fmla="*/ 5 w 100"/>
                                      <a:gd name="T15" fmla="*/ 207 h 210"/>
                                      <a:gd name="T16" fmla="*/ 10 w 100"/>
                                      <a:gd name="T17" fmla="*/ 210 h 210"/>
                                      <a:gd name="T18" fmla="*/ 18 w 100"/>
                                      <a:gd name="T19" fmla="*/ 210 h 210"/>
                                      <a:gd name="T20" fmla="*/ 25 w 100"/>
                                      <a:gd name="T21" fmla="*/ 207 h 210"/>
                                      <a:gd name="T22" fmla="*/ 13 w 100"/>
                                      <a:gd name="T23" fmla="*/ 205 h 210"/>
                                      <a:gd name="T24" fmla="*/ 3 w 100"/>
                                      <a:gd name="T25" fmla="*/ 202 h 210"/>
                                      <a:gd name="T26" fmla="*/ 0 w 100"/>
                                      <a:gd name="T27" fmla="*/ 205 h 210"/>
                                      <a:gd name="T28" fmla="*/ 0 w 100"/>
                                      <a:gd name="T29" fmla="*/ 205 h 2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10">
                                        <a:moveTo>
                                          <a:pt x="100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  <a:moveTo>
                                          <a:pt x="0" y="205"/>
                                        </a:moveTo>
                                        <a:lnTo>
                                          <a:pt x="5" y="207"/>
                                        </a:lnTo>
                                        <a:lnTo>
                                          <a:pt x="10" y="210"/>
                                        </a:lnTo>
                                        <a:lnTo>
                                          <a:pt x="18" y="210"/>
                                        </a:lnTo>
                                        <a:lnTo>
                                          <a:pt x="25" y="207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3" y="202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0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8" name="Freeform 8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973"/>
                                    <a:ext cx="100" cy="207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207"/>
                                      <a:gd name="T2" fmla="*/ 97 w 100"/>
                                      <a:gd name="T3" fmla="*/ 0 h 207"/>
                                      <a:gd name="T4" fmla="*/ 97 w 100"/>
                                      <a:gd name="T5" fmla="*/ 5 h 207"/>
                                      <a:gd name="T6" fmla="*/ 97 w 100"/>
                                      <a:gd name="T7" fmla="*/ 5 h 207"/>
                                      <a:gd name="T8" fmla="*/ 100 w 100"/>
                                      <a:gd name="T9" fmla="*/ 7 h 207"/>
                                      <a:gd name="T10" fmla="*/ 100 w 100"/>
                                      <a:gd name="T11" fmla="*/ 0 h 207"/>
                                      <a:gd name="T12" fmla="*/ 0 w 100"/>
                                      <a:gd name="T13" fmla="*/ 202 h 207"/>
                                      <a:gd name="T14" fmla="*/ 10 w 100"/>
                                      <a:gd name="T15" fmla="*/ 204 h 207"/>
                                      <a:gd name="T16" fmla="*/ 18 w 100"/>
                                      <a:gd name="T17" fmla="*/ 207 h 207"/>
                                      <a:gd name="T18" fmla="*/ 25 w 100"/>
                                      <a:gd name="T19" fmla="*/ 204 h 207"/>
                                      <a:gd name="T20" fmla="*/ 33 w 100"/>
                                      <a:gd name="T21" fmla="*/ 204 h 207"/>
                                      <a:gd name="T22" fmla="*/ 18 w 100"/>
                                      <a:gd name="T23" fmla="*/ 202 h 207"/>
                                      <a:gd name="T24" fmla="*/ 5 w 100"/>
                                      <a:gd name="T25" fmla="*/ 197 h 207"/>
                                      <a:gd name="T26" fmla="*/ 3 w 100"/>
                                      <a:gd name="T27" fmla="*/ 199 h 207"/>
                                      <a:gd name="T28" fmla="*/ 0 w 100"/>
                                      <a:gd name="T29" fmla="*/ 202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07">
                                        <a:moveTo>
                                          <a:pt x="100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7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  <a:moveTo>
                                          <a:pt x="0" y="202"/>
                                        </a:moveTo>
                                        <a:lnTo>
                                          <a:pt x="10" y="204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25" y="204"/>
                                        </a:lnTo>
                                        <a:lnTo>
                                          <a:pt x="33" y="204"/>
                                        </a:lnTo>
                                        <a:lnTo>
                                          <a:pt x="18" y="202"/>
                                        </a:lnTo>
                                        <a:lnTo>
                                          <a:pt x="5" y="197"/>
                                        </a:lnTo>
                                        <a:lnTo>
                                          <a:pt x="3" y="199"/>
                                        </a:lnTo>
                                        <a:lnTo>
                                          <a:pt x="0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9" name="Freeform 8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7" y="975"/>
                                    <a:ext cx="97" cy="202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0 h 202"/>
                                      <a:gd name="T2" fmla="*/ 94 w 97"/>
                                      <a:gd name="T3" fmla="*/ 0 h 202"/>
                                      <a:gd name="T4" fmla="*/ 94 w 97"/>
                                      <a:gd name="T5" fmla="*/ 0 h 202"/>
                                      <a:gd name="T6" fmla="*/ 92 w 97"/>
                                      <a:gd name="T7" fmla="*/ 5 h 202"/>
                                      <a:gd name="T8" fmla="*/ 94 w 97"/>
                                      <a:gd name="T9" fmla="*/ 5 h 202"/>
                                      <a:gd name="T10" fmla="*/ 97 w 97"/>
                                      <a:gd name="T11" fmla="*/ 8 h 202"/>
                                      <a:gd name="T12" fmla="*/ 97 w 97"/>
                                      <a:gd name="T13" fmla="*/ 0 h 202"/>
                                      <a:gd name="T14" fmla="*/ 0 w 97"/>
                                      <a:gd name="T15" fmla="*/ 197 h 202"/>
                                      <a:gd name="T16" fmla="*/ 10 w 97"/>
                                      <a:gd name="T17" fmla="*/ 200 h 202"/>
                                      <a:gd name="T18" fmla="*/ 22 w 97"/>
                                      <a:gd name="T19" fmla="*/ 202 h 202"/>
                                      <a:gd name="T20" fmla="*/ 30 w 97"/>
                                      <a:gd name="T21" fmla="*/ 202 h 202"/>
                                      <a:gd name="T22" fmla="*/ 40 w 97"/>
                                      <a:gd name="T23" fmla="*/ 200 h 202"/>
                                      <a:gd name="T24" fmla="*/ 20 w 97"/>
                                      <a:gd name="T25" fmla="*/ 197 h 202"/>
                                      <a:gd name="T26" fmla="*/ 5 w 97"/>
                                      <a:gd name="T27" fmla="*/ 193 h 202"/>
                                      <a:gd name="T28" fmla="*/ 2 w 97"/>
                                      <a:gd name="T29" fmla="*/ 195 h 202"/>
                                      <a:gd name="T30" fmla="*/ 0 w 97"/>
                                      <a:gd name="T31" fmla="*/ 197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7" h="202">
                                        <a:moveTo>
                                          <a:pt x="97" y="0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  <a:moveTo>
                                          <a:pt x="0" y="197"/>
                                        </a:moveTo>
                                        <a:lnTo>
                                          <a:pt x="10" y="200"/>
                                        </a:lnTo>
                                        <a:lnTo>
                                          <a:pt x="22" y="202"/>
                                        </a:lnTo>
                                        <a:lnTo>
                                          <a:pt x="30" y="202"/>
                                        </a:lnTo>
                                        <a:lnTo>
                                          <a:pt x="40" y="200"/>
                                        </a:lnTo>
                                        <a:lnTo>
                                          <a:pt x="20" y="197"/>
                                        </a:lnTo>
                                        <a:lnTo>
                                          <a:pt x="5" y="193"/>
                                        </a:lnTo>
                                        <a:lnTo>
                                          <a:pt x="2" y="195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0" name="Freeform 9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9" y="978"/>
                                    <a:ext cx="95" cy="199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 h 199"/>
                                      <a:gd name="T2" fmla="*/ 92 w 95"/>
                                      <a:gd name="T3" fmla="*/ 0 h 199"/>
                                      <a:gd name="T4" fmla="*/ 92 w 95"/>
                                      <a:gd name="T5" fmla="*/ 0 h 199"/>
                                      <a:gd name="T6" fmla="*/ 90 w 95"/>
                                      <a:gd name="T7" fmla="*/ 5 h 199"/>
                                      <a:gd name="T8" fmla="*/ 92 w 95"/>
                                      <a:gd name="T9" fmla="*/ 5 h 199"/>
                                      <a:gd name="T10" fmla="*/ 95 w 95"/>
                                      <a:gd name="T11" fmla="*/ 7 h 199"/>
                                      <a:gd name="T12" fmla="*/ 95 w 95"/>
                                      <a:gd name="T13" fmla="*/ 2 h 199"/>
                                      <a:gd name="T14" fmla="*/ 0 w 95"/>
                                      <a:gd name="T15" fmla="*/ 192 h 199"/>
                                      <a:gd name="T16" fmla="*/ 13 w 95"/>
                                      <a:gd name="T17" fmla="*/ 197 h 199"/>
                                      <a:gd name="T18" fmla="*/ 28 w 95"/>
                                      <a:gd name="T19" fmla="*/ 199 h 199"/>
                                      <a:gd name="T20" fmla="*/ 35 w 95"/>
                                      <a:gd name="T21" fmla="*/ 197 h 199"/>
                                      <a:gd name="T22" fmla="*/ 45 w 95"/>
                                      <a:gd name="T23" fmla="*/ 194 h 199"/>
                                      <a:gd name="T24" fmla="*/ 43 w 95"/>
                                      <a:gd name="T25" fmla="*/ 194 h 199"/>
                                      <a:gd name="T26" fmla="*/ 40 w 95"/>
                                      <a:gd name="T27" fmla="*/ 194 h 199"/>
                                      <a:gd name="T28" fmla="*/ 23 w 95"/>
                                      <a:gd name="T29" fmla="*/ 194 h 199"/>
                                      <a:gd name="T30" fmla="*/ 3 w 95"/>
                                      <a:gd name="T31" fmla="*/ 190 h 199"/>
                                      <a:gd name="T32" fmla="*/ 3 w 95"/>
                                      <a:gd name="T33" fmla="*/ 190 h 199"/>
                                      <a:gd name="T34" fmla="*/ 0 w 95"/>
                                      <a:gd name="T35" fmla="*/ 192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199">
                                        <a:moveTo>
                                          <a:pt x="95" y="2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7"/>
                                        </a:lnTo>
                                        <a:lnTo>
                                          <a:pt x="95" y="2"/>
                                        </a:lnTo>
                                        <a:close/>
                                        <a:moveTo>
                                          <a:pt x="0" y="192"/>
                                        </a:moveTo>
                                        <a:lnTo>
                                          <a:pt x="13" y="197"/>
                                        </a:lnTo>
                                        <a:lnTo>
                                          <a:pt x="28" y="199"/>
                                        </a:lnTo>
                                        <a:lnTo>
                                          <a:pt x="35" y="197"/>
                                        </a:lnTo>
                                        <a:lnTo>
                                          <a:pt x="45" y="194"/>
                                        </a:lnTo>
                                        <a:lnTo>
                                          <a:pt x="43" y="194"/>
                                        </a:lnTo>
                                        <a:lnTo>
                                          <a:pt x="40" y="194"/>
                                        </a:lnTo>
                                        <a:lnTo>
                                          <a:pt x="23" y="194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0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1" name="Freeform 9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2" y="980"/>
                                    <a:ext cx="92" cy="195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3 h 195"/>
                                      <a:gd name="T2" fmla="*/ 89 w 92"/>
                                      <a:gd name="T3" fmla="*/ 0 h 195"/>
                                      <a:gd name="T4" fmla="*/ 87 w 92"/>
                                      <a:gd name="T5" fmla="*/ 0 h 195"/>
                                      <a:gd name="T6" fmla="*/ 87 w 92"/>
                                      <a:gd name="T7" fmla="*/ 5 h 195"/>
                                      <a:gd name="T8" fmla="*/ 89 w 92"/>
                                      <a:gd name="T9" fmla="*/ 8 h 195"/>
                                      <a:gd name="T10" fmla="*/ 89 w 92"/>
                                      <a:gd name="T11" fmla="*/ 8 h 195"/>
                                      <a:gd name="T12" fmla="*/ 92 w 92"/>
                                      <a:gd name="T13" fmla="*/ 3 h 195"/>
                                      <a:gd name="T14" fmla="*/ 0 w 92"/>
                                      <a:gd name="T15" fmla="*/ 188 h 195"/>
                                      <a:gd name="T16" fmla="*/ 15 w 92"/>
                                      <a:gd name="T17" fmla="*/ 192 h 195"/>
                                      <a:gd name="T18" fmla="*/ 35 w 92"/>
                                      <a:gd name="T19" fmla="*/ 195 h 195"/>
                                      <a:gd name="T20" fmla="*/ 42 w 92"/>
                                      <a:gd name="T21" fmla="*/ 192 h 195"/>
                                      <a:gd name="T22" fmla="*/ 49 w 92"/>
                                      <a:gd name="T23" fmla="*/ 190 h 195"/>
                                      <a:gd name="T24" fmla="*/ 42 w 92"/>
                                      <a:gd name="T25" fmla="*/ 190 h 195"/>
                                      <a:gd name="T26" fmla="*/ 37 w 92"/>
                                      <a:gd name="T27" fmla="*/ 190 h 195"/>
                                      <a:gd name="T28" fmla="*/ 20 w 92"/>
                                      <a:gd name="T29" fmla="*/ 190 h 195"/>
                                      <a:gd name="T30" fmla="*/ 2 w 92"/>
                                      <a:gd name="T31" fmla="*/ 185 h 195"/>
                                      <a:gd name="T32" fmla="*/ 0 w 92"/>
                                      <a:gd name="T33" fmla="*/ 188 h 195"/>
                                      <a:gd name="T34" fmla="*/ 0 w 92"/>
                                      <a:gd name="T35" fmla="*/ 188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2" h="195">
                                        <a:moveTo>
                                          <a:pt x="92" y="3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92" y="3"/>
                                        </a:lnTo>
                                        <a:close/>
                                        <a:moveTo>
                                          <a:pt x="0" y="188"/>
                                        </a:moveTo>
                                        <a:lnTo>
                                          <a:pt x="15" y="192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42" y="192"/>
                                        </a:lnTo>
                                        <a:lnTo>
                                          <a:pt x="49" y="190"/>
                                        </a:lnTo>
                                        <a:lnTo>
                                          <a:pt x="42" y="190"/>
                                        </a:lnTo>
                                        <a:lnTo>
                                          <a:pt x="37" y="190"/>
                                        </a:lnTo>
                                        <a:lnTo>
                                          <a:pt x="20" y="190"/>
                                        </a:lnTo>
                                        <a:lnTo>
                                          <a:pt x="2" y="185"/>
                                        </a:lnTo>
                                        <a:lnTo>
                                          <a:pt x="0" y="188"/>
                                        </a:lnTo>
                                        <a:lnTo>
                                          <a:pt x="0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2" name="Freeform 9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2" y="983"/>
                                    <a:ext cx="92" cy="189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2 h 189"/>
                                      <a:gd name="T2" fmla="*/ 89 w 92"/>
                                      <a:gd name="T3" fmla="*/ 0 h 189"/>
                                      <a:gd name="T4" fmla="*/ 87 w 92"/>
                                      <a:gd name="T5" fmla="*/ 0 h 189"/>
                                      <a:gd name="T6" fmla="*/ 87 w 92"/>
                                      <a:gd name="T7" fmla="*/ 5 h 189"/>
                                      <a:gd name="T8" fmla="*/ 89 w 92"/>
                                      <a:gd name="T9" fmla="*/ 7 h 189"/>
                                      <a:gd name="T10" fmla="*/ 89 w 92"/>
                                      <a:gd name="T11" fmla="*/ 7 h 189"/>
                                      <a:gd name="T12" fmla="*/ 92 w 92"/>
                                      <a:gd name="T13" fmla="*/ 2 h 189"/>
                                      <a:gd name="T14" fmla="*/ 0 w 92"/>
                                      <a:gd name="T15" fmla="*/ 185 h 189"/>
                                      <a:gd name="T16" fmla="*/ 20 w 92"/>
                                      <a:gd name="T17" fmla="*/ 189 h 189"/>
                                      <a:gd name="T18" fmla="*/ 37 w 92"/>
                                      <a:gd name="T19" fmla="*/ 189 h 189"/>
                                      <a:gd name="T20" fmla="*/ 40 w 92"/>
                                      <a:gd name="T21" fmla="*/ 189 h 189"/>
                                      <a:gd name="T22" fmla="*/ 42 w 92"/>
                                      <a:gd name="T23" fmla="*/ 189 h 189"/>
                                      <a:gd name="T24" fmla="*/ 47 w 92"/>
                                      <a:gd name="T25" fmla="*/ 187 h 189"/>
                                      <a:gd name="T26" fmla="*/ 52 w 92"/>
                                      <a:gd name="T27" fmla="*/ 185 h 189"/>
                                      <a:gd name="T28" fmla="*/ 52 w 92"/>
                                      <a:gd name="T29" fmla="*/ 185 h 189"/>
                                      <a:gd name="T30" fmla="*/ 45 w 92"/>
                                      <a:gd name="T31" fmla="*/ 185 h 189"/>
                                      <a:gd name="T32" fmla="*/ 37 w 92"/>
                                      <a:gd name="T33" fmla="*/ 185 h 189"/>
                                      <a:gd name="T34" fmla="*/ 20 w 92"/>
                                      <a:gd name="T35" fmla="*/ 185 h 189"/>
                                      <a:gd name="T36" fmla="*/ 5 w 92"/>
                                      <a:gd name="T37" fmla="*/ 180 h 189"/>
                                      <a:gd name="T38" fmla="*/ 2 w 92"/>
                                      <a:gd name="T39" fmla="*/ 182 h 189"/>
                                      <a:gd name="T40" fmla="*/ 0 w 92"/>
                                      <a:gd name="T41" fmla="*/ 185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2" h="189">
                                        <a:moveTo>
                                          <a:pt x="92" y="2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92" y="2"/>
                                        </a:lnTo>
                                        <a:close/>
                                        <a:moveTo>
                                          <a:pt x="0" y="185"/>
                                        </a:moveTo>
                                        <a:lnTo>
                                          <a:pt x="20" y="189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42" y="189"/>
                                        </a:lnTo>
                                        <a:lnTo>
                                          <a:pt x="47" y="187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45" y="185"/>
                                        </a:lnTo>
                                        <a:lnTo>
                                          <a:pt x="37" y="185"/>
                                        </a:lnTo>
                                        <a:lnTo>
                                          <a:pt x="20" y="185"/>
                                        </a:lnTo>
                                        <a:lnTo>
                                          <a:pt x="5" y="180"/>
                                        </a:lnTo>
                                        <a:lnTo>
                                          <a:pt x="2" y="182"/>
                                        </a:lnTo>
                                        <a:lnTo>
                                          <a:pt x="0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3" name="Freeform 9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4" y="985"/>
                                    <a:ext cx="87" cy="185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3 h 185"/>
                                      <a:gd name="T2" fmla="*/ 87 w 87"/>
                                      <a:gd name="T3" fmla="*/ 3 h 185"/>
                                      <a:gd name="T4" fmla="*/ 85 w 87"/>
                                      <a:gd name="T5" fmla="*/ 0 h 185"/>
                                      <a:gd name="T6" fmla="*/ 82 w 87"/>
                                      <a:gd name="T7" fmla="*/ 5 h 185"/>
                                      <a:gd name="T8" fmla="*/ 85 w 87"/>
                                      <a:gd name="T9" fmla="*/ 8 h 185"/>
                                      <a:gd name="T10" fmla="*/ 87 w 87"/>
                                      <a:gd name="T11" fmla="*/ 8 h 185"/>
                                      <a:gd name="T12" fmla="*/ 87 w 87"/>
                                      <a:gd name="T13" fmla="*/ 3 h 185"/>
                                      <a:gd name="T14" fmla="*/ 0 w 87"/>
                                      <a:gd name="T15" fmla="*/ 180 h 185"/>
                                      <a:gd name="T16" fmla="*/ 18 w 87"/>
                                      <a:gd name="T17" fmla="*/ 185 h 185"/>
                                      <a:gd name="T18" fmla="*/ 35 w 87"/>
                                      <a:gd name="T19" fmla="*/ 185 h 185"/>
                                      <a:gd name="T20" fmla="*/ 40 w 87"/>
                                      <a:gd name="T21" fmla="*/ 185 h 185"/>
                                      <a:gd name="T22" fmla="*/ 47 w 87"/>
                                      <a:gd name="T23" fmla="*/ 185 h 185"/>
                                      <a:gd name="T24" fmla="*/ 47 w 87"/>
                                      <a:gd name="T25" fmla="*/ 185 h 185"/>
                                      <a:gd name="T26" fmla="*/ 50 w 87"/>
                                      <a:gd name="T27" fmla="*/ 183 h 185"/>
                                      <a:gd name="T28" fmla="*/ 52 w 87"/>
                                      <a:gd name="T29" fmla="*/ 183 h 185"/>
                                      <a:gd name="T30" fmla="*/ 52 w 87"/>
                                      <a:gd name="T31" fmla="*/ 180 h 185"/>
                                      <a:gd name="T32" fmla="*/ 45 w 87"/>
                                      <a:gd name="T33" fmla="*/ 180 h 185"/>
                                      <a:gd name="T34" fmla="*/ 35 w 87"/>
                                      <a:gd name="T35" fmla="*/ 180 h 185"/>
                                      <a:gd name="T36" fmla="*/ 20 w 87"/>
                                      <a:gd name="T37" fmla="*/ 180 h 185"/>
                                      <a:gd name="T38" fmla="*/ 5 w 87"/>
                                      <a:gd name="T39" fmla="*/ 175 h 185"/>
                                      <a:gd name="T40" fmla="*/ 3 w 87"/>
                                      <a:gd name="T41" fmla="*/ 178 h 185"/>
                                      <a:gd name="T42" fmla="*/ 0 w 87"/>
                                      <a:gd name="T43" fmla="*/ 180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85">
                                        <a:moveTo>
                                          <a:pt x="87" y="3"/>
                                        </a:moveTo>
                                        <a:lnTo>
                                          <a:pt x="87" y="3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2" y="5"/>
                                        </a:lnTo>
                                        <a:lnTo>
                                          <a:pt x="85" y="8"/>
                                        </a:lnTo>
                                        <a:lnTo>
                                          <a:pt x="87" y="8"/>
                                        </a:lnTo>
                                        <a:lnTo>
                                          <a:pt x="87" y="3"/>
                                        </a:lnTo>
                                        <a:close/>
                                        <a:moveTo>
                                          <a:pt x="0" y="180"/>
                                        </a:moveTo>
                                        <a:lnTo>
                                          <a:pt x="18" y="185"/>
                                        </a:lnTo>
                                        <a:lnTo>
                                          <a:pt x="35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50" y="183"/>
                                        </a:lnTo>
                                        <a:lnTo>
                                          <a:pt x="52" y="183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45" y="180"/>
                                        </a:lnTo>
                                        <a:lnTo>
                                          <a:pt x="35" y="180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3" y="178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4" name="Freeform 9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7" y="988"/>
                                    <a:ext cx="84" cy="180"/>
                                  </a:xfrm>
                                  <a:custGeom>
                                    <a:avLst/>
                                    <a:gdLst>
                                      <a:gd name="T0" fmla="*/ 84 w 84"/>
                                      <a:gd name="T1" fmla="*/ 2 h 180"/>
                                      <a:gd name="T2" fmla="*/ 84 w 84"/>
                                      <a:gd name="T3" fmla="*/ 2 h 180"/>
                                      <a:gd name="T4" fmla="*/ 82 w 84"/>
                                      <a:gd name="T5" fmla="*/ 0 h 180"/>
                                      <a:gd name="T6" fmla="*/ 79 w 84"/>
                                      <a:gd name="T7" fmla="*/ 5 h 180"/>
                                      <a:gd name="T8" fmla="*/ 82 w 84"/>
                                      <a:gd name="T9" fmla="*/ 7 h 180"/>
                                      <a:gd name="T10" fmla="*/ 84 w 84"/>
                                      <a:gd name="T11" fmla="*/ 10 h 180"/>
                                      <a:gd name="T12" fmla="*/ 84 w 84"/>
                                      <a:gd name="T13" fmla="*/ 2 h 180"/>
                                      <a:gd name="T14" fmla="*/ 0 w 84"/>
                                      <a:gd name="T15" fmla="*/ 175 h 180"/>
                                      <a:gd name="T16" fmla="*/ 15 w 84"/>
                                      <a:gd name="T17" fmla="*/ 180 h 180"/>
                                      <a:gd name="T18" fmla="*/ 32 w 84"/>
                                      <a:gd name="T19" fmla="*/ 180 h 180"/>
                                      <a:gd name="T20" fmla="*/ 40 w 84"/>
                                      <a:gd name="T21" fmla="*/ 180 h 180"/>
                                      <a:gd name="T22" fmla="*/ 47 w 84"/>
                                      <a:gd name="T23" fmla="*/ 180 h 180"/>
                                      <a:gd name="T24" fmla="*/ 49 w 84"/>
                                      <a:gd name="T25" fmla="*/ 177 h 180"/>
                                      <a:gd name="T26" fmla="*/ 52 w 84"/>
                                      <a:gd name="T27" fmla="*/ 172 h 180"/>
                                      <a:gd name="T28" fmla="*/ 42 w 84"/>
                                      <a:gd name="T29" fmla="*/ 175 h 180"/>
                                      <a:gd name="T30" fmla="*/ 32 w 84"/>
                                      <a:gd name="T31" fmla="*/ 175 h 180"/>
                                      <a:gd name="T32" fmla="*/ 17 w 84"/>
                                      <a:gd name="T33" fmla="*/ 175 h 180"/>
                                      <a:gd name="T34" fmla="*/ 5 w 84"/>
                                      <a:gd name="T35" fmla="*/ 170 h 180"/>
                                      <a:gd name="T36" fmla="*/ 2 w 84"/>
                                      <a:gd name="T37" fmla="*/ 172 h 180"/>
                                      <a:gd name="T38" fmla="*/ 0 w 84"/>
                                      <a:gd name="T39" fmla="*/ 175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4" h="180">
                                        <a:moveTo>
                                          <a:pt x="84" y="2"/>
                                        </a:moveTo>
                                        <a:lnTo>
                                          <a:pt x="84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5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84" y="2"/>
                                        </a:lnTo>
                                        <a:close/>
                                        <a:moveTo>
                                          <a:pt x="0" y="175"/>
                                        </a:moveTo>
                                        <a:lnTo>
                                          <a:pt x="15" y="180"/>
                                        </a:lnTo>
                                        <a:lnTo>
                                          <a:pt x="32" y="180"/>
                                        </a:lnTo>
                                        <a:lnTo>
                                          <a:pt x="40" y="180"/>
                                        </a:lnTo>
                                        <a:lnTo>
                                          <a:pt x="47" y="180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52" y="172"/>
                                        </a:lnTo>
                                        <a:lnTo>
                                          <a:pt x="42" y="175"/>
                                        </a:lnTo>
                                        <a:lnTo>
                                          <a:pt x="32" y="175"/>
                                        </a:lnTo>
                                        <a:lnTo>
                                          <a:pt x="17" y="175"/>
                                        </a:lnTo>
                                        <a:lnTo>
                                          <a:pt x="5" y="170"/>
                                        </a:lnTo>
                                        <a:lnTo>
                                          <a:pt x="2" y="172"/>
                                        </a:lnTo>
                                        <a:lnTo>
                                          <a:pt x="0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5" name="Freeform 9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9" y="990"/>
                                    <a:ext cx="82" cy="175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3 h 175"/>
                                      <a:gd name="T2" fmla="*/ 80 w 82"/>
                                      <a:gd name="T3" fmla="*/ 3 h 175"/>
                                      <a:gd name="T4" fmla="*/ 77 w 82"/>
                                      <a:gd name="T5" fmla="*/ 0 h 175"/>
                                      <a:gd name="T6" fmla="*/ 77 w 82"/>
                                      <a:gd name="T7" fmla="*/ 5 h 175"/>
                                      <a:gd name="T8" fmla="*/ 80 w 82"/>
                                      <a:gd name="T9" fmla="*/ 8 h 175"/>
                                      <a:gd name="T10" fmla="*/ 82 w 82"/>
                                      <a:gd name="T11" fmla="*/ 10 h 175"/>
                                      <a:gd name="T12" fmla="*/ 82 w 82"/>
                                      <a:gd name="T13" fmla="*/ 3 h 175"/>
                                      <a:gd name="T14" fmla="*/ 0 w 82"/>
                                      <a:gd name="T15" fmla="*/ 170 h 175"/>
                                      <a:gd name="T16" fmla="*/ 15 w 82"/>
                                      <a:gd name="T17" fmla="*/ 175 h 175"/>
                                      <a:gd name="T18" fmla="*/ 30 w 82"/>
                                      <a:gd name="T19" fmla="*/ 175 h 175"/>
                                      <a:gd name="T20" fmla="*/ 40 w 82"/>
                                      <a:gd name="T21" fmla="*/ 175 h 175"/>
                                      <a:gd name="T22" fmla="*/ 47 w 82"/>
                                      <a:gd name="T23" fmla="*/ 175 h 175"/>
                                      <a:gd name="T24" fmla="*/ 50 w 82"/>
                                      <a:gd name="T25" fmla="*/ 170 h 175"/>
                                      <a:gd name="T26" fmla="*/ 52 w 82"/>
                                      <a:gd name="T27" fmla="*/ 168 h 175"/>
                                      <a:gd name="T28" fmla="*/ 40 w 82"/>
                                      <a:gd name="T29" fmla="*/ 170 h 175"/>
                                      <a:gd name="T30" fmla="*/ 30 w 82"/>
                                      <a:gd name="T31" fmla="*/ 170 h 175"/>
                                      <a:gd name="T32" fmla="*/ 18 w 82"/>
                                      <a:gd name="T33" fmla="*/ 170 h 175"/>
                                      <a:gd name="T34" fmla="*/ 3 w 82"/>
                                      <a:gd name="T35" fmla="*/ 168 h 175"/>
                                      <a:gd name="T36" fmla="*/ 3 w 82"/>
                                      <a:gd name="T37" fmla="*/ 168 h 175"/>
                                      <a:gd name="T38" fmla="*/ 0 w 82"/>
                                      <a:gd name="T39" fmla="*/ 170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75">
                                        <a:moveTo>
                                          <a:pt x="82" y="3"/>
                                        </a:moveTo>
                                        <a:lnTo>
                                          <a:pt x="80" y="3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2" y="3"/>
                                        </a:lnTo>
                                        <a:close/>
                                        <a:moveTo>
                                          <a:pt x="0" y="170"/>
                                        </a:moveTo>
                                        <a:lnTo>
                                          <a:pt x="15" y="175"/>
                                        </a:lnTo>
                                        <a:lnTo>
                                          <a:pt x="30" y="175"/>
                                        </a:lnTo>
                                        <a:lnTo>
                                          <a:pt x="40" y="175"/>
                                        </a:lnTo>
                                        <a:lnTo>
                                          <a:pt x="47" y="175"/>
                                        </a:lnTo>
                                        <a:lnTo>
                                          <a:pt x="50" y="170"/>
                                        </a:lnTo>
                                        <a:lnTo>
                                          <a:pt x="52" y="168"/>
                                        </a:lnTo>
                                        <a:lnTo>
                                          <a:pt x="40" y="170"/>
                                        </a:lnTo>
                                        <a:lnTo>
                                          <a:pt x="30" y="170"/>
                                        </a:lnTo>
                                        <a:lnTo>
                                          <a:pt x="18" y="170"/>
                                        </a:lnTo>
                                        <a:lnTo>
                                          <a:pt x="3" y="168"/>
                                        </a:lnTo>
                                        <a:lnTo>
                                          <a:pt x="3" y="168"/>
                                        </a:lnTo>
                                        <a:lnTo>
                                          <a:pt x="0" y="1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9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6" name="Freeform 9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993"/>
                                    <a:ext cx="79" cy="170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5 h 170"/>
                                      <a:gd name="T2" fmla="*/ 77 w 79"/>
                                      <a:gd name="T3" fmla="*/ 2 h 170"/>
                                      <a:gd name="T4" fmla="*/ 74 w 79"/>
                                      <a:gd name="T5" fmla="*/ 0 h 170"/>
                                      <a:gd name="T6" fmla="*/ 74 w 79"/>
                                      <a:gd name="T7" fmla="*/ 5 h 170"/>
                                      <a:gd name="T8" fmla="*/ 77 w 79"/>
                                      <a:gd name="T9" fmla="*/ 7 h 170"/>
                                      <a:gd name="T10" fmla="*/ 79 w 79"/>
                                      <a:gd name="T11" fmla="*/ 10 h 170"/>
                                      <a:gd name="T12" fmla="*/ 79 w 79"/>
                                      <a:gd name="T13" fmla="*/ 5 h 170"/>
                                      <a:gd name="T14" fmla="*/ 0 w 79"/>
                                      <a:gd name="T15" fmla="*/ 165 h 170"/>
                                      <a:gd name="T16" fmla="*/ 12 w 79"/>
                                      <a:gd name="T17" fmla="*/ 170 h 170"/>
                                      <a:gd name="T18" fmla="*/ 27 w 79"/>
                                      <a:gd name="T19" fmla="*/ 170 h 170"/>
                                      <a:gd name="T20" fmla="*/ 37 w 79"/>
                                      <a:gd name="T21" fmla="*/ 170 h 170"/>
                                      <a:gd name="T22" fmla="*/ 47 w 79"/>
                                      <a:gd name="T23" fmla="*/ 167 h 170"/>
                                      <a:gd name="T24" fmla="*/ 49 w 79"/>
                                      <a:gd name="T25" fmla="*/ 165 h 170"/>
                                      <a:gd name="T26" fmla="*/ 49 w 79"/>
                                      <a:gd name="T27" fmla="*/ 162 h 170"/>
                                      <a:gd name="T28" fmla="*/ 39 w 79"/>
                                      <a:gd name="T29" fmla="*/ 165 h 170"/>
                                      <a:gd name="T30" fmla="*/ 27 w 79"/>
                                      <a:gd name="T31" fmla="*/ 165 h 170"/>
                                      <a:gd name="T32" fmla="*/ 15 w 79"/>
                                      <a:gd name="T33" fmla="*/ 165 h 170"/>
                                      <a:gd name="T34" fmla="*/ 2 w 79"/>
                                      <a:gd name="T35" fmla="*/ 162 h 170"/>
                                      <a:gd name="T36" fmla="*/ 0 w 79"/>
                                      <a:gd name="T37" fmla="*/ 165 h 170"/>
                                      <a:gd name="T38" fmla="*/ 0 w 79"/>
                                      <a:gd name="T39" fmla="*/ 165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70">
                                        <a:moveTo>
                                          <a:pt x="79" y="5"/>
                                        </a:moveTo>
                                        <a:lnTo>
                                          <a:pt x="77" y="2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5"/>
                                        </a:lnTo>
                                        <a:close/>
                                        <a:moveTo>
                                          <a:pt x="0" y="165"/>
                                        </a:moveTo>
                                        <a:lnTo>
                                          <a:pt x="12" y="170"/>
                                        </a:lnTo>
                                        <a:lnTo>
                                          <a:pt x="27" y="170"/>
                                        </a:lnTo>
                                        <a:lnTo>
                                          <a:pt x="37" y="170"/>
                                        </a:lnTo>
                                        <a:lnTo>
                                          <a:pt x="47" y="167"/>
                                        </a:lnTo>
                                        <a:lnTo>
                                          <a:pt x="49" y="165"/>
                                        </a:lnTo>
                                        <a:lnTo>
                                          <a:pt x="49" y="162"/>
                                        </a:lnTo>
                                        <a:lnTo>
                                          <a:pt x="39" y="165"/>
                                        </a:lnTo>
                                        <a:lnTo>
                                          <a:pt x="27" y="165"/>
                                        </a:lnTo>
                                        <a:lnTo>
                                          <a:pt x="15" y="165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0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7" name="Freeform 9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995"/>
                                    <a:ext cx="79" cy="165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5 h 165"/>
                                      <a:gd name="T2" fmla="*/ 77 w 79"/>
                                      <a:gd name="T3" fmla="*/ 3 h 165"/>
                                      <a:gd name="T4" fmla="*/ 74 w 79"/>
                                      <a:gd name="T5" fmla="*/ 0 h 165"/>
                                      <a:gd name="T6" fmla="*/ 74 w 79"/>
                                      <a:gd name="T7" fmla="*/ 5 h 165"/>
                                      <a:gd name="T8" fmla="*/ 77 w 79"/>
                                      <a:gd name="T9" fmla="*/ 8 h 165"/>
                                      <a:gd name="T10" fmla="*/ 79 w 79"/>
                                      <a:gd name="T11" fmla="*/ 10 h 165"/>
                                      <a:gd name="T12" fmla="*/ 79 w 79"/>
                                      <a:gd name="T13" fmla="*/ 5 h 165"/>
                                      <a:gd name="T14" fmla="*/ 0 w 79"/>
                                      <a:gd name="T15" fmla="*/ 163 h 165"/>
                                      <a:gd name="T16" fmla="*/ 15 w 79"/>
                                      <a:gd name="T17" fmla="*/ 165 h 165"/>
                                      <a:gd name="T18" fmla="*/ 27 w 79"/>
                                      <a:gd name="T19" fmla="*/ 165 h 165"/>
                                      <a:gd name="T20" fmla="*/ 37 w 79"/>
                                      <a:gd name="T21" fmla="*/ 165 h 165"/>
                                      <a:gd name="T22" fmla="*/ 49 w 79"/>
                                      <a:gd name="T23" fmla="*/ 163 h 165"/>
                                      <a:gd name="T24" fmla="*/ 49 w 79"/>
                                      <a:gd name="T25" fmla="*/ 160 h 165"/>
                                      <a:gd name="T26" fmla="*/ 52 w 79"/>
                                      <a:gd name="T27" fmla="*/ 158 h 165"/>
                                      <a:gd name="T28" fmla="*/ 39 w 79"/>
                                      <a:gd name="T29" fmla="*/ 160 h 165"/>
                                      <a:gd name="T30" fmla="*/ 27 w 79"/>
                                      <a:gd name="T31" fmla="*/ 160 h 165"/>
                                      <a:gd name="T32" fmla="*/ 15 w 79"/>
                                      <a:gd name="T33" fmla="*/ 160 h 165"/>
                                      <a:gd name="T34" fmla="*/ 5 w 79"/>
                                      <a:gd name="T35" fmla="*/ 158 h 165"/>
                                      <a:gd name="T36" fmla="*/ 2 w 79"/>
                                      <a:gd name="T37" fmla="*/ 160 h 165"/>
                                      <a:gd name="T38" fmla="*/ 0 w 79"/>
                                      <a:gd name="T39" fmla="*/ 16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65">
                                        <a:moveTo>
                                          <a:pt x="79" y="5"/>
                                        </a:moveTo>
                                        <a:lnTo>
                                          <a:pt x="77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5"/>
                                        </a:lnTo>
                                        <a:close/>
                                        <a:moveTo>
                                          <a:pt x="0" y="163"/>
                                        </a:moveTo>
                                        <a:lnTo>
                                          <a:pt x="15" y="165"/>
                                        </a:lnTo>
                                        <a:lnTo>
                                          <a:pt x="27" y="165"/>
                                        </a:lnTo>
                                        <a:lnTo>
                                          <a:pt x="37" y="165"/>
                                        </a:lnTo>
                                        <a:lnTo>
                                          <a:pt x="49" y="163"/>
                                        </a:lnTo>
                                        <a:lnTo>
                                          <a:pt x="49" y="160"/>
                                        </a:lnTo>
                                        <a:lnTo>
                                          <a:pt x="52" y="158"/>
                                        </a:lnTo>
                                        <a:lnTo>
                                          <a:pt x="39" y="160"/>
                                        </a:lnTo>
                                        <a:lnTo>
                                          <a:pt x="27" y="160"/>
                                        </a:lnTo>
                                        <a:lnTo>
                                          <a:pt x="15" y="160"/>
                                        </a:lnTo>
                                        <a:lnTo>
                                          <a:pt x="5" y="158"/>
                                        </a:lnTo>
                                        <a:lnTo>
                                          <a:pt x="2" y="160"/>
                                        </a:lnTo>
                                        <a:lnTo>
                                          <a:pt x="0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8" name="Freeform 9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4" y="998"/>
                                    <a:ext cx="77" cy="160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5 h 160"/>
                                      <a:gd name="T2" fmla="*/ 75 w 77"/>
                                      <a:gd name="T3" fmla="*/ 2 h 160"/>
                                      <a:gd name="T4" fmla="*/ 72 w 77"/>
                                      <a:gd name="T5" fmla="*/ 0 h 160"/>
                                      <a:gd name="T6" fmla="*/ 70 w 77"/>
                                      <a:gd name="T7" fmla="*/ 5 h 160"/>
                                      <a:gd name="T8" fmla="*/ 75 w 77"/>
                                      <a:gd name="T9" fmla="*/ 7 h 160"/>
                                      <a:gd name="T10" fmla="*/ 77 w 77"/>
                                      <a:gd name="T11" fmla="*/ 12 h 160"/>
                                      <a:gd name="T12" fmla="*/ 77 w 77"/>
                                      <a:gd name="T13" fmla="*/ 5 h 160"/>
                                      <a:gd name="T14" fmla="*/ 0 w 77"/>
                                      <a:gd name="T15" fmla="*/ 157 h 160"/>
                                      <a:gd name="T16" fmla="*/ 13 w 77"/>
                                      <a:gd name="T17" fmla="*/ 160 h 160"/>
                                      <a:gd name="T18" fmla="*/ 25 w 77"/>
                                      <a:gd name="T19" fmla="*/ 160 h 160"/>
                                      <a:gd name="T20" fmla="*/ 37 w 77"/>
                                      <a:gd name="T21" fmla="*/ 160 h 160"/>
                                      <a:gd name="T22" fmla="*/ 47 w 77"/>
                                      <a:gd name="T23" fmla="*/ 157 h 160"/>
                                      <a:gd name="T24" fmla="*/ 50 w 77"/>
                                      <a:gd name="T25" fmla="*/ 155 h 160"/>
                                      <a:gd name="T26" fmla="*/ 52 w 77"/>
                                      <a:gd name="T27" fmla="*/ 152 h 160"/>
                                      <a:gd name="T28" fmla="*/ 40 w 77"/>
                                      <a:gd name="T29" fmla="*/ 155 h 160"/>
                                      <a:gd name="T30" fmla="*/ 25 w 77"/>
                                      <a:gd name="T31" fmla="*/ 155 h 160"/>
                                      <a:gd name="T32" fmla="*/ 15 w 77"/>
                                      <a:gd name="T33" fmla="*/ 155 h 160"/>
                                      <a:gd name="T34" fmla="*/ 5 w 77"/>
                                      <a:gd name="T35" fmla="*/ 152 h 160"/>
                                      <a:gd name="T36" fmla="*/ 3 w 77"/>
                                      <a:gd name="T37" fmla="*/ 155 h 160"/>
                                      <a:gd name="T38" fmla="*/ 0 w 77"/>
                                      <a:gd name="T39" fmla="*/ 157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60">
                                        <a:moveTo>
                                          <a:pt x="77" y="5"/>
                                        </a:moveTo>
                                        <a:lnTo>
                                          <a:pt x="75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7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7" y="5"/>
                                        </a:lnTo>
                                        <a:close/>
                                        <a:moveTo>
                                          <a:pt x="0" y="157"/>
                                        </a:moveTo>
                                        <a:lnTo>
                                          <a:pt x="13" y="160"/>
                                        </a:lnTo>
                                        <a:lnTo>
                                          <a:pt x="25" y="160"/>
                                        </a:lnTo>
                                        <a:lnTo>
                                          <a:pt x="37" y="160"/>
                                        </a:lnTo>
                                        <a:lnTo>
                                          <a:pt x="47" y="157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52" y="152"/>
                                        </a:lnTo>
                                        <a:lnTo>
                                          <a:pt x="40" y="155"/>
                                        </a:lnTo>
                                        <a:lnTo>
                                          <a:pt x="25" y="155"/>
                                        </a:lnTo>
                                        <a:lnTo>
                                          <a:pt x="15" y="155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3" y="155"/>
                                        </a:lnTo>
                                        <a:lnTo>
                                          <a:pt x="0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9" name="Freeform 9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7" y="1000"/>
                                    <a:ext cx="74" cy="155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55"/>
                                      <a:gd name="T2" fmla="*/ 72 w 74"/>
                                      <a:gd name="T3" fmla="*/ 3 h 155"/>
                                      <a:gd name="T4" fmla="*/ 69 w 74"/>
                                      <a:gd name="T5" fmla="*/ 0 h 155"/>
                                      <a:gd name="T6" fmla="*/ 67 w 74"/>
                                      <a:gd name="T7" fmla="*/ 5 h 155"/>
                                      <a:gd name="T8" fmla="*/ 72 w 74"/>
                                      <a:gd name="T9" fmla="*/ 10 h 155"/>
                                      <a:gd name="T10" fmla="*/ 74 w 74"/>
                                      <a:gd name="T11" fmla="*/ 13 h 155"/>
                                      <a:gd name="T12" fmla="*/ 74 w 74"/>
                                      <a:gd name="T13" fmla="*/ 5 h 155"/>
                                      <a:gd name="T14" fmla="*/ 0 w 74"/>
                                      <a:gd name="T15" fmla="*/ 153 h 155"/>
                                      <a:gd name="T16" fmla="*/ 10 w 74"/>
                                      <a:gd name="T17" fmla="*/ 155 h 155"/>
                                      <a:gd name="T18" fmla="*/ 22 w 74"/>
                                      <a:gd name="T19" fmla="*/ 155 h 155"/>
                                      <a:gd name="T20" fmla="*/ 34 w 74"/>
                                      <a:gd name="T21" fmla="*/ 155 h 155"/>
                                      <a:gd name="T22" fmla="*/ 47 w 74"/>
                                      <a:gd name="T23" fmla="*/ 153 h 155"/>
                                      <a:gd name="T24" fmla="*/ 49 w 74"/>
                                      <a:gd name="T25" fmla="*/ 150 h 155"/>
                                      <a:gd name="T26" fmla="*/ 49 w 74"/>
                                      <a:gd name="T27" fmla="*/ 145 h 155"/>
                                      <a:gd name="T28" fmla="*/ 37 w 74"/>
                                      <a:gd name="T29" fmla="*/ 150 h 155"/>
                                      <a:gd name="T30" fmla="*/ 22 w 74"/>
                                      <a:gd name="T31" fmla="*/ 150 h 155"/>
                                      <a:gd name="T32" fmla="*/ 12 w 74"/>
                                      <a:gd name="T33" fmla="*/ 150 h 155"/>
                                      <a:gd name="T34" fmla="*/ 2 w 74"/>
                                      <a:gd name="T35" fmla="*/ 148 h 155"/>
                                      <a:gd name="T36" fmla="*/ 2 w 74"/>
                                      <a:gd name="T37" fmla="*/ 150 h 155"/>
                                      <a:gd name="T38" fmla="*/ 0 w 74"/>
                                      <a:gd name="T39" fmla="*/ 153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55">
                                        <a:moveTo>
                                          <a:pt x="74" y="5"/>
                                        </a:moveTo>
                                        <a:lnTo>
                                          <a:pt x="72" y="3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13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  <a:moveTo>
                                          <a:pt x="0" y="153"/>
                                        </a:moveTo>
                                        <a:lnTo>
                                          <a:pt x="10" y="155"/>
                                        </a:lnTo>
                                        <a:lnTo>
                                          <a:pt x="22" y="155"/>
                                        </a:lnTo>
                                        <a:lnTo>
                                          <a:pt x="34" y="155"/>
                                        </a:lnTo>
                                        <a:lnTo>
                                          <a:pt x="47" y="153"/>
                                        </a:lnTo>
                                        <a:lnTo>
                                          <a:pt x="49" y="150"/>
                                        </a:lnTo>
                                        <a:lnTo>
                                          <a:pt x="49" y="145"/>
                                        </a:lnTo>
                                        <a:lnTo>
                                          <a:pt x="37" y="150"/>
                                        </a:lnTo>
                                        <a:lnTo>
                                          <a:pt x="22" y="150"/>
                                        </a:lnTo>
                                        <a:lnTo>
                                          <a:pt x="12" y="150"/>
                                        </a:lnTo>
                                        <a:lnTo>
                                          <a:pt x="2" y="148"/>
                                        </a:lnTo>
                                        <a:lnTo>
                                          <a:pt x="2" y="150"/>
                                        </a:lnTo>
                                        <a:lnTo>
                                          <a:pt x="0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0" name="Freeform 9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1003"/>
                                    <a:ext cx="72" cy="15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7 h 150"/>
                                      <a:gd name="T2" fmla="*/ 70 w 72"/>
                                      <a:gd name="T3" fmla="*/ 2 h 150"/>
                                      <a:gd name="T4" fmla="*/ 65 w 72"/>
                                      <a:gd name="T5" fmla="*/ 0 h 150"/>
                                      <a:gd name="T6" fmla="*/ 65 w 72"/>
                                      <a:gd name="T7" fmla="*/ 5 h 150"/>
                                      <a:gd name="T8" fmla="*/ 70 w 72"/>
                                      <a:gd name="T9" fmla="*/ 10 h 150"/>
                                      <a:gd name="T10" fmla="*/ 72 w 72"/>
                                      <a:gd name="T11" fmla="*/ 12 h 150"/>
                                      <a:gd name="T12" fmla="*/ 72 w 72"/>
                                      <a:gd name="T13" fmla="*/ 7 h 150"/>
                                      <a:gd name="T14" fmla="*/ 0 w 72"/>
                                      <a:gd name="T15" fmla="*/ 147 h 150"/>
                                      <a:gd name="T16" fmla="*/ 10 w 72"/>
                                      <a:gd name="T17" fmla="*/ 150 h 150"/>
                                      <a:gd name="T18" fmla="*/ 20 w 72"/>
                                      <a:gd name="T19" fmla="*/ 150 h 150"/>
                                      <a:gd name="T20" fmla="*/ 35 w 72"/>
                                      <a:gd name="T21" fmla="*/ 150 h 150"/>
                                      <a:gd name="T22" fmla="*/ 47 w 72"/>
                                      <a:gd name="T23" fmla="*/ 147 h 150"/>
                                      <a:gd name="T24" fmla="*/ 47 w 72"/>
                                      <a:gd name="T25" fmla="*/ 142 h 150"/>
                                      <a:gd name="T26" fmla="*/ 50 w 72"/>
                                      <a:gd name="T27" fmla="*/ 140 h 150"/>
                                      <a:gd name="T28" fmla="*/ 35 w 72"/>
                                      <a:gd name="T29" fmla="*/ 145 h 150"/>
                                      <a:gd name="T30" fmla="*/ 20 w 72"/>
                                      <a:gd name="T31" fmla="*/ 145 h 150"/>
                                      <a:gd name="T32" fmla="*/ 13 w 72"/>
                                      <a:gd name="T33" fmla="*/ 145 h 150"/>
                                      <a:gd name="T34" fmla="*/ 3 w 72"/>
                                      <a:gd name="T35" fmla="*/ 142 h 150"/>
                                      <a:gd name="T36" fmla="*/ 0 w 72"/>
                                      <a:gd name="T37" fmla="*/ 145 h 150"/>
                                      <a:gd name="T38" fmla="*/ 0 w 72"/>
                                      <a:gd name="T39" fmla="*/ 14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50">
                                        <a:moveTo>
                                          <a:pt x="72" y="7"/>
                                        </a:moveTo>
                                        <a:lnTo>
                                          <a:pt x="70" y="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72" y="7"/>
                                        </a:lnTo>
                                        <a:close/>
                                        <a:moveTo>
                                          <a:pt x="0" y="147"/>
                                        </a:moveTo>
                                        <a:lnTo>
                                          <a:pt x="10" y="150"/>
                                        </a:lnTo>
                                        <a:lnTo>
                                          <a:pt x="20" y="150"/>
                                        </a:lnTo>
                                        <a:lnTo>
                                          <a:pt x="35" y="150"/>
                                        </a:lnTo>
                                        <a:lnTo>
                                          <a:pt x="47" y="147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0" y="140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13" y="145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0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9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1" name="Freeform 9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1005"/>
                                    <a:ext cx="72" cy="145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8 h 145"/>
                                      <a:gd name="T2" fmla="*/ 70 w 72"/>
                                      <a:gd name="T3" fmla="*/ 5 h 145"/>
                                      <a:gd name="T4" fmla="*/ 65 w 72"/>
                                      <a:gd name="T5" fmla="*/ 0 h 145"/>
                                      <a:gd name="T6" fmla="*/ 65 w 72"/>
                                      <a:gd name="T7" fmla="*/ 5 h 145"/>
                                      <a:gd name="T8" fmla="*/ 70 w 72"/>
                                      <a:gd name="T9" fmla="*/ 10 h 145"/>
                                      <a:gd name="T10" fmla="*/ 72 w 72"/>
                                      <a:gd name="T11" fmla="*/ 13 h 145"/>
                                      <a:gd name="T12" fmla="*/ 72 w 72"/>
                                      <a:gd name="T13" fmla="*/ 8 h 145"/>
                                      <a:gd name="T14" fmla="*/ 0 w 72"/>
                                      <a:gd name="T15" fmla="*/ 143 h 145"/>
                                      <a:gd name="T16" fmla="*/ 10 w 72"/>
                                      <a:gd name="T17" fmla="*/ 145 h 145"/>
                                      <a:gd name="T18" fmla="*/ 20 w 72"/>
                                      <a:gd name="T19" fmla="*/ 145 h 145"/>
                                      <a:gd name="T20" fmla="*/ 35 w 72"/>
                                      <a:gd name="T21" fmla="*/ 145 h 145"/>
                                      <a:gd name="T22" fmla="*/ 47 w 72"/>
                                      <a:gd name="T23" fmla="*/ 140 h 145"/>
                                      <a:gd name="T24" fmla="*/ 50 w 72"/>
                                      <a:gd name="T25" fmla="*/ 138 h 145"/>
                                      <a:gd name="T26" fmla="*/ 52 w 72"/>
                                      <a:gd name="T27" fmla="*/ 135 h 145"/>
                                      <a:gd name="T28" fmla="*/ 37 w 72"/>
                                      <a:gd name="T29" fmla="*/ 140 h 145"/>
                                      <a:gd name="T30" fmla="*/ 20 w 72"/>
                                      <a:gd name="T31" fmla="*/ 140 h 145"/>
                                      <a:gd name="T32" fmla="*/ 13 w 72"/>
                                      <a:gd name="T33" fmla="*/ 140 h 145"/>
                                      <a:gd name="T34" fmla="*/ 5 w 72"/>
                                      <a:gd name="T35" fmla="*/ 140 h 145"/>
                                      <a:gd name="T36" fmla="*/ 3 w 72"/>
                                      <a:gd name="T37" fmla="*/ 140 h 145"/>
                                      <a:gd name="T38" fmla="*/ 0 w 72"/>
                                      <a:gd name="T39" fmla="*/ 143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45">
                                        <a:moveTo>
                                          <a:pt x="72" y="8"/>
                                        </a:moveTo>
                                        <a:lnTo>
                                          <a:pt x="70" y="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72" y="8"/>
                                        </a:lnTo>
                                        <a:close/>
                                        <a:moveTo>
                                          <a:pt x="0" y="143"/>
                                        </a:moveTo>
                                        <a:lnTo>
                                          <a:pt x="10" y="14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0" y="138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37" y="140"/>
                                        </a:lnTo>
                                        <a:lnTo>
                                          <a:pt x="20" y="140"/>
                                        </a:lnTo>
                                        <a:lnTo>
                                          <a:pt x="13" y="140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3" y="140"/>
                                        </a:lnTo>
                                        <a:lnTo>
                                          <a:pt x="0" y="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2" name="Freeform 9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2" y="1008"/>
                                    <a:ext cx="69" cy="140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7 h 140"/>
                                      <a:gd name="T2" fmla="*/ 67 w 69"/>
                                      <a:gd name="T3" fmla="*/ 5 h 140"/>
                                      <a:gd name="T4" fmla="*/ 62 w 69"/>
                                      <a:gd name="T5" fmla="*/ 0 h 140"/>
                                      <a:gd name="T6" fmla="*/ 59 w 69"/>
                                      <a:gd name="T7" fmla="*/ 7 h 140"/>
                                      <a:gd name="T8" fmla="*/ 64 w 69"/>
                                      <a:gd name="T9" fmla="*/ 10 h 140"/>
                                      <a:gd name="T10" fmla="*/ 69 w 69"/>
                                      <a:gd name="T11" fmla="*/ 15 h 140"/>
                                      <a:gd name="T12" fmla="*/ 69 w 69"/>
                                      <a:gd name="T13" fmla="*/ 7 h 140"/>
                                      <a:gd name="T14" fmla="*/ 0 w 69"/>
                                      <a:gd name="T15" fmla="*/ 137 h 140"/>
                                      <a:gd name="T16" fmla="*/ 10 w 69"/>
                                      <a:gd name="T17" fmla="*/ 140 h 140"/>
                                      <a:gd name="T18" fmla="*/ 17 w 69"/>
                                      <a:gd name="T19" fmla="*/ 140 h 140"/>
                                      <a:gd name="T20" fmla="*/ 32 w 69"/>
                                      <a:gd name="T21" fmla="*/ 140 h 140"/>
                                      <a:gd name="T22" fmla="*/ 47 w 69"/>
                                      <a:gd name="T23" fmla="*/ 135 h 140"/>
                                      <a:gd name="T24" fmla="*/ 49 w 69"/>
                                      <a:gd name="T25" fmla="*/ 132 h 140"/>
                                      <a:gd name="T26" fmla="*/ 49 w 69"/>
                                      <a:gd name="T27" fmla="*/ 127 h 140"/>
                                      <a:gd name="T28" fmla="*/ 34 w 69"/>
                                      <a:gd name="T29" fmla="*/ 132 h 140"/>
                                      <a:gd name="T30" fmla="*/ 17 w 69"/>
                                      <a:gd name="T31" fmla="*/ 135 h 140"/>
                                      <a:gd name="T32" fmla="*/ 10 w 69"/>
                                      <a:gd name="T33" fmla="*/ 135 h 140"/>
                                      <a:gd name="T34" fmla="*/ 5 w 69"/>
                                      <a:gd name="T35" fmla="*/ 135 h 140"/>
                                      <a:gd name="T36" fmla="*/ 2 w 69"/>
                                      <a:gd name="T37" fmla="*/ 137 h 140"/>
                                      <a:gd name="T38" fmla="*/ 0 w 69"/>
                                      <a:gd name="T39" fmla="*/ 13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9" h="140">
                                        <a:moveTo>
                                          <a:pt x="69" y="7"/>
                                        </a:moveTo>
                                        <a:lnTo>
                                          <a:pt x="67" y="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59" y="7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9" y="15"/>
                                        </a:lnTo>
                                        <a:lnTo>
                                          <a:pt x="69" y="7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0" y="140"/>
                                        </a:lnTo>
                                        <a:lnTo>
                                          <a:pt x="17" y="140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47" y="135"/>
                                        </a:lnTo>
                                        <a:lnTo>
                                          <a:pt x="49" y="132"/>
                                        </a:lnTo>
                                        <a:lnTo>
                                          <a:pt x="49" y="127"/>
                                        </a:lnTo>
                                        <a:lnTo>
                                          <a:pt x="34" y="132"/>
                                        </a:lnTo>
                                        <a:lnTo>
                                          <a:pt x="17" y="135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F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3" name="Freeform 9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4" y="1010"/>
                                    <a:ext cx="67" cy="135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8 h 135"/>
                                      <a:gd name="T2" fmla="*/ 65 w 67"/>
                                      <a:gd name="T3" fmla="*/ 5 h 135"/>
                                      <a:gd name="T4" fmla="*/ 60 w 67"/>
                                      <a:gd name="T5" fmla="*/ 0 h 135"/>
                                      <a:gd name="T6" fmla="*/ 57 w 67"/>
                                      <a:gd name="T7" fmla="*/ 8 h 135"/>
                                      <a:gd name="T8" fmla="*/ 62 w 67"/>
                                      <a:gd name="T9" fmla="*/ 10 h 135"/>
                                      <a:gd name="T10" fmla="*/ 67 w 67"/>
                                      <a:gd name="T11" fmla="*/ 15 h 135"/>
                                      <a:gd name="T12" fmla="*/ 67 w 67"/>
                                      <a:gd name="T13" fmla="*/ 8 h 135"/>
                                      <a:gd name="T14" fmla="*/ 0 w 67"/>
                                      <a:gd name="T15" fmla="*/ 135 h 135"/>
                                      <a:gd name="T16" fmla="*/ 8 w 67"/>
                                      <a:gd name="T17" fmla="*/ 135 h 135"/>
                                      <a:gd name="T18" fmla="*/ 15 w 67"/>
                                      <a:gd name="T19" fmla="*/ 135 h 135"/>
                                      <a:gd name="T20" fmla="*/ 32 w 67"/>
                                      <a:gd name="T21" fmla="*/ 135 h 135"/>
                                      <a:gd name="T22" fmla="*/ 47 w 67"/>
                                      <a:gd name="T23" fmla="*/ 130 h 135"/>
                                      <a:gd name="T24" fmla="*/ 47 w 67"/>
                                      <a:gd name="T25" fmla="*/ 125 h 135"/>
                                      <a:gd name="T26" fmla="*/ 50 w 67"/>
                                      <a:gd name="T27" fmla="*/ 123 h 135"/>
                                      <a:gd name="T28" fmla="*/ 32 w 67"/>
                                      <a:gd name="T29" fmla="*/ 128 h 135"/>
                                      <a:gd name="T30" fmla="*/ 15 w 67"/>
                                      <a:gd name="T31" fmla="*/ 130 h 135"/>
                                      <a:gd name="T32" fmla="*/ 10 w 67"/>
                                      <a:gd name="T33" fmla="*/ 130 h 135"/>
                                      <a:gd name="T34" fmla="*/ 3 w 67"/>
                                      <a:gd name="T35" fmla="*/ 130 h 135"/>
                                      <a:gd name="T36" fmla="*/ 3 w 67"/>
                                      <a:gd name="T37" fmla="*/ 133 h 135"/>
                                      <a:gd name="T38" fmla="*/ 0 w 67"/>
                                      <a:gd name="T39" fmla="*/ 13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35">
                                        <a:moveTo>
                                          <a:pt x="67" y="8"/>
                                        </a:moveTo>
                                        <a:lnTo>
                                          <a:pt x="65" y="5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7" y="8"/>
                                        </a:lnTo>
                                        <a:close/>
                                        <a:moveTo>
                                          <a:pt x="0" y="135"/>
                                        </a:moveTo>
                                        <a:lnTo>
                                          <a:pt x="8" y="135"/>
                                        </a:lnTo>
                                        <a:lnTo>
                                          <a:pt x="15" y="135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47" y="130"/>
                                        </a:lnTo>
                                        <a:lnTo>
                                          <a:pt x="47" y="125"/>
                                        </a:lnTo>
                                        <a:lnTo>
                                          <a:pt x="50" y="123"/>
                                        </a:lnTo>
                                        <a:lnTo>
                                          <a:pt x="32" y="128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3" y="130"/>
                                        </a:lnTo>
                                        <a:lnTo>
                                          <a:pt x="3" y="133"/>
                                        </a:lnTo>
                                        <a:lnTo>
                                          <a:pt x="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4" name="Freeform 9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7" y="1015"/>
                                    <a:ext cx="64" cy="128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8 h 128"/>
                                      <a:gd name="T2" fmla="*/ 59 w 64"/>
                                      <a:gd name="T3" fmla="*/ 3 h 128"/>
                                      <a:gd name="T4" fmla="*/ 54 w 64"/>
                                      <a:gd name="T5" fmla="*/ 0 h 128"/>
                                      <a:gd name="T6" fmla="*/ 54 w 64"/>
                                      <a:gd name="T7" fmla="*/ 5 h 128"/>
                                      <a:gd name="T8" fmla="*/ 59 w 64"/>
                                      <a:gd name="T9" fmla="*/ 10 h 128"/>
                                      <a:gd name="T10" fmla="*/ 64 w 64"/>
                                      <a:gd name="T11" fmla="*/ 15 h 128"/>
                                      <a:gd name="T12" fmla="*/ 64 w 64"/>
                                      <a:gd name="T13" fmla="*/ 10 h 128"/>
                                      <a:gd name="T14" fmla="*/ 64 w 64"/>
                                      <a:gd name="T15" fmla="*/ 8 h 128"/>
                                      <a:gd name="T16" fmla="*/ 0 w 64"/>
                                      <a:gd name="T17" fmla="*/ 128 h 128"/>
                                      <a:gd name="T18" fmla="*/ 5 w 64"/>
                                      <a:gd name="T19" fmla="*/ 128 h 128"/>
                                      <a:gd name="T20" fmla="*/ 12 w 64"/>
                                      <a:gd name="T21" fmla="*/ 128 h 128"/>
                                      <a:gd name="T22" fmla="*/ 29 w 64"/>
                                      <a:gd name="T23" fmla="*/ 125 h 128"/>
                                      <a:gd name="T24" fmla="*/ 44 w 64"/>
                                      <a:gd name="T25" fmla="*/ 120 h 128"/>
                                      <a:gd name="T26" fmla="*/ 47 w 64"/>
                                      <a:gd name="T27" fmla="*/ 118 h 128"/>
                                      <a:gd name="T28" fmla="*/ 49 w 64"/>
                                      <a:gd name="T29" fmla="*/ 113 h 128"/>
                                      <a:gd name="T30" fmla="*/ 39 w 64"/>
                                      <a:gd name="T31" fmla="*/ 118 h 128"/>
                                      <a:gd name="T32" fmla="*/ 32 w 64"/>
                                      <a:gd name="T33" fmla="*/ 120 h 128"/>
                                      <a:gd name="T34" fmla="*/ 22 w 64"/>
                                      <a:gd name="T35" fmla="*/ 123 h 128"/>
                                      <a:gd name="T36" fmla="*/ 12 w 64"/>
                                      <a:gd name="T37" fmla="*/ 123 h 128"/>
                                      <a:gd name="T38" fmla="*/ 7 w 64"/>
                                      <a:gd name="T39" fmla="*/ 123 h 128"/>
                                      <a:gd name="T40" fmla="*/ 2 w 64"/>
                                      <a:gd name="T41" fmla="*/ 123 h 128"/>
                                      <a:gd name="T42" fmla="*/ 0 w 64"/>
                                      <a:gd name="T43" fmla="*/ 125 h 128"/>
                                      <a:gd name="T44" fmla="*/ 0 w 64"/>
                                      <a:gd name="T45" fmla="*/ 12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8">
                                        <a:moveTo>
                                          <a:pt x="64" y="8"/>
                                        </a:moveTo>
                                        <a:lnTo>
                                          <a:pt x="59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4" y="8"/>
                                        </a:lnTo>
                                        <a:close/>
                                        <a:moveTo>
                                          <a:pt x="0" y="128"/>
                                        </a:moveTo>
                                        <a:lnTo>
                                          <a:pt x="5" y="128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29" y="125"/>
                                        </a:lnTo>
                                        <a:lnTo>
                                          <a:pt x="44" y="120"/>
                                        </a:lnTo>
                                        <a:lnTo>
                                          <a:pt x="47" y="118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39" y="118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2" y="123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7" y="123"/>
                                        </a:lnTo>
                                        <a:lnTo>
                                          <a:pt x="2" y="123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5" name="Freeform 9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7" y="1018"/>
                                    <a:ext cx="64" cy="12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122"/>
                                      <a:gd name="T2" fmla="*/ 59 w 64"/>
                                      <a:gd name="T3" fmla="*/ 2 h 122"/>
                                      <a:gd name="T4" fmla="*/ 54 w 64"/>
                                      <a:gd name="T5" fmla="*/ 0 h 122"/>
                                      <a:gd name="T6" fmla="*/ 54 w 64"/>
                                      <a:gd name="T7" fmla="*/ 5 h 122"/>
                                      <a:gd name="T8" fmla="*/ 59 w 64"/>
                                      <a:gd name="T9" fmla="*/ 10 h 122"/>
                                      <a:gd name="T10" fmla="*/ 64 w 64"/>
                                      <a:gd name="T11" fmla="*/ 15 h 122"/>
                                      <a:gd name="T12" fmla="*/ 64 w 64"/>
                                      <a:gd name="T13" fmla="*/ 12 h 122"/>
                                      <a:gd name="T14" fmla="*/ 64 w 64"/>
                                      <a:gd name="T15" fmla="*/ 7 h 122"/>
                                      <a:gd name="T16" fmla="*/ 0 w 64"/>
                                      <a:gd name="T17" fmla="*/ 122 h 122"/>
                                      <a:gd name="T18" fmla="*/ 7 w 64"/>
                                      <a:gd name="T19" fmla="*/ 122 h 122"/>
                                      <a:gd name="T20" fmla="*/ 12 w 64"/>
                                      <a:gd name="T21" fmla="*/ 122 h 122"/>
                                      <a:gd name="T22" fmla="*/ 29 w 64"/>
                                      <a:gd name="T23" fmla="*/ 120 h 122"/>
                                      <a:gd name="T24" fmla="*/ 47 w 64"/>
                                      <a:gd name="T25" fmla="*/ 115 h 122"/>
                                      <a:gd name="T26" fmla="*/ 49 w 64"/>
                                      <a:gd name="T27" fmla="*/ 110 h 122"/>
                                      <a:gd name="T28" fmla="*/ 49 w 64"/>
                                      <a:gd name="T29" fmla="*/ 105 h 122"/>
                                      <a:gd name="T30" fmla="*/ 42 w 64"/>
                                      <a:gd name="T31" fmla="*/ 112 h 122"/>
                                      <a:gd name="T32" fmla="*/ 32 w 64"/>
                                      <a:gd name="T33" fmla="*/ 115 h 122"/>
                                      <a:gd name="T34" fmla="*/ 22 w 64"/>
                                      <a:gd name="T35" fmla="*/ 117 h 122"/>
                                      <a:gd name="T36" fmla="*/ 12 w 64"/>
                                      <a:gd name="T37" fmla="*/ 117 h 122"/>
                                      <a:gd name="T38" fmla="*/ 7 w 64"/>
                                      <a:gd name="T39" fmla="*/ 117 h 122"/>
                                      <a:gd name="T40" fmla="*/ 5 w 64"/>
                                      <a:gd name="T41" fmla="*/ 117 h 122"/>
                                      <a:gd name="T42" fmla="*/ 2 w 64"/>
                                      <a:gd name="T43" fmla="*/ 120 h 122"/>
                                      <a:gd name="T44" fmla="*/ 0 w 64"/>
                                      <a:gd name="T45" fmla="*/ 122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2">
                                        <a:moveTo>
                                          <a:pt x="64" y="7"/>
                                        </a:moveTo>
                                        <a:lnTo>
                                          <a:pt x="59" y="2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  <a:moveTo>
                                          <a:pt x="0" y="122"/>
                                        </a:moveTo>
                                        <a:lnTo>
                                          <a:pt x="7" y="122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29" y="120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49" y="110"/>
                                        </a:lnTo>
                                        <a:lnTo>
                                          <a:pt x="49" y="105"/>
                                        </a:lnTo>
                                        <a:lnTo>
                                          <a:pt x="42" y="112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6" name="Freeform 9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1020"/>
                                    <a:ext cx="62" cy="118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10 h 118"/>
                                      <a:gd name="T2" fmla="*/ 57 w 62"/>
                                      <a:gd name="T3" fmla="*/ 5 h 118"/>
                                      <a:gd name="T4" fmla="*/ 52 w 62"/>
                                      <a:gd name="T5" fmla="*/ 0 h 118"/>
                                      <a:gd name="T6" fmla="*/ 50 w 62"/>
                                      <a:gd name="T7" fmla="*/ 5 h 118"/>
                                      <a:gd name="T8" fmla="*/ 57 w 62"/>
                                      <a:gd name="T9" fmla="*/ 10 h 118"/>
                                      <a:gd name="T10" fmla="*/ 62 w 62"/>
                                      <a:gd name="T11" fmla="*/ 18 h 118"/>
                                      <a:gd name="T12" fmla="*/ 62 w 62"/>
                                      <a:gd name="T13" fmla="*/ 13 h 118"/>
                                      <a:gd name="T14" fmla="*/ 62 w 62"/>
                                      <a:gd name="T15" fmla="*/ 10 h 118"/>
                                      <a:gd name="T16" fmla="*/ 0 w 62"/>
                                      <a:gd name="T17" fmla="*/ 118 h 118"/>
                                      <a:gd name="T18" fmla="*/ 5 w 62"/>
                                      <a:gd name="T19" fmla="*/ 118 h 118"/>
                                      <a:gd name="T20" fmla="*/ 10 w 62"/>
                                      <a:gd name="T21" fmla="*/ 118 h 118"/>
                                      <a:gd name="T22" fmla="*/ 20 w 62"/>
                                      <a:gd name="T23" fmla="*/ 118 h 118"/>
                                      <a:gd name="T24" fmla="*/ 30 w 62"/>
                                      <a:gd name="T25" fmla="*/ 115 h 118"/>
                                      <a:gd name="T26" fmla="*/ 37 w 62"/>
                                      <a:gd name="T27" fmla="*/ 113 h 118"/>
                                      <a:gd name="T28" fmla="*/ 47 w 62"/>
                                      <a:gd name="T29" fmla="*/ 108 h 118"/>
                                      <a:gd name="T30" fmla="*/ 47 w 62"/>
                                      <a:gd name="T31" fmla="*/ 103 h 118"/>
                                      <a:gd name="T32" fmla="*/ 50 w 62"/>
                                      <a:gd name="T33" fmla="*/ 100 h 118"/>
                                      <a:gd name="T34" fmla="*/ 40 w 62"/>
                                      <a:gd name="T35" fmla="*/ 105 h 118"/>
                                      <a:gd name="T36" fmla="*/ 32 w 62"/>
                                      <a:gd name="T37" fmla="*/ 110 h 118"/>
                                      <a:gd name="T38" fmla="*/ 22 w 62"/>
                                      <a:gd name="T39" fmla="*/ 113 h 118"/>
                                      <a:gd name="T40" fmla="*/ 10 w 62"/>
                                      <a:gd name="T41" fmla="*/ 113 h 118"/>
                                      <a:gd name="T42" fmla="*/ 8 w 62"/>
                                      <a:gd name="T43" fmla="*/ 113 h 118"/>
                                      <a:gd name="T44" fmla="*/ 3 w 62"/>
                                      <a:gd name="T45" fmla="*/ 113 h 118"/>
                                      <a:gd name="T46" fmla="*/ 3 w 62"/>
                                      <a:gd name="T47" fmla="*/ 115 h 118"/>
                                      <a:gd name="T48" fmla="*/ 0 w 62"/>
                                      <a:gd name="T49" fmla="*/ 11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62" h="118">
                                        <a:moveTo>
                                          <a:pt x="62" y="10"/>
                                        </a:moveTo>
                                        <a:lnTo>
                                          <a:pt x="57" y="5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62" y="18"/>
                                        </a:lnTo>
                                        <a:lnTo>
                                          <a:pt x="62" y="13"/>
                                        </a:lnTo>
                                        <a:lnTo>
                                          <a:pt x="62" y="10"/>
                                        </a:lnTo>
                                        <a:close/>
                                        <a:moveTo>
                                          <a:pt x="0" y="118"/>
                                        </a:moveTo>
                                        <a:lnTo>
                                          <a:pt x="5" y="118"/>
                                        </a:lnTo>
                                        <a:lnTo>
                                          <a:pt x="10" y="118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37" y="113"/>
                                        </a:lnTo>
                                        <a:lnTo>
                                          <a:pt x="47" y="108"/>
                                        </a:lnTo>
                                        <a:lnTo>
                                          <a:pt x="47" y="103"/>
                                        </a:lnTo>
                                        <a:lnTo>
                                          <a:pt x="50" y="100"/>
                                        </a:lnTo>
                                        <a:lnTo>
                                          <a:pt x="40" y="105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22" y="113"/>
                                        </a:lnTo>
                                        <a:lnTo>
                                          <a:pt x="10" y="113"/>
                                        </a:lnTo>
                                        <a:lnTo>
                                          <a:pt x="8" y="113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7" name="Freeform 9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1023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0 h 112"/>
                                      <a:gd name="T2" fmla="*/ 54 w 59"/>
                                      <a:gd name="T3" fmla="*/ 5 h 112"/>
                                      <a:gd name="T4" fmla="*/ 49 w 59"/>
                                      <a:gd name="T5" fmla="*/ 0 h 112"/>
                                      <a:gd name="T6" fmla="*/ 47 w 59"/>
                                      <a:gd name="T7" fmla="*/ 2 h 112"/>
                                      <a:gd name="T8" fmla="*/ 47 w 59"/>
                                      <a:gd name="T9" fmla="*/ 5 h 112"/>
                                      <a:gd name="T10" fmla="*/ 54 w 59"/>
                                      <a:gd name="T11" fmla="*/ 12 h 112"/>
                                      <a:gd name="T12" fmla="*/ 59 w 59"/>
                                      <a:gd name="T13" fmla="*/ 20 h 112"/>
                                      <a:gd name="T14" fmla="*/ 59 w 59"/>
                                      <a:gd name="T15" fmla="*/ 15 h 112"/>
                                      <a:gd name="T16" fmla="*/ 59 w 59"/>
                                      <a:gd name="T17" fmla="*/ 10 h 112"/>
                                      <a:gd name="T18" fmla="*/ 0 w 59"/>
                                      <a:gd name="T19" fmla="*/ 112 h 112"/>
                                      <a:gd name="T20" fmla="*/ 2 w 59"/>
                                      <a:gd name="T21" fmla="*/ 112 h 112"/>
                                      <a:gd name="T22" fmla="*/ 7 w 59"/>
                                      <a:gd name="T23" fmla="*/ 112 h 112"/>
                                      <a:gd name="T24" fmla="*/ 17 w 59"/>
                                      <a:gd name="T25" fmla="*/ 112 h 112"/>
                                      <a:gd name="T26" fmla="*/ 27 w 59"/>
                                      <a:gd name="T27" fmla="*/ 110 h 112"/>
                                      <a:gd name="T28" fmla="*/ 37 w 59"/>
                                      <a:gd name="T29" fmla="*/ 107 h 112"/>
                                      <a:gd name="T30" fmla="*/ 44 w 59"/>
                                      <a:gd name="T31" fmla="*/ 100 h 112"/>
                                      <a:gd name="T32" fmla="*/ 47 w 59"/>
                                      <a:gd name="T33" fmla="*/ 97 h 112"/>
                                      <a:gd name="T34" fmla="*/ 47 w 59"/>
                                      <a:gd name="T35" fmla="*/ 92 h 112"/>
                                      <a:gd name="T36" fmla="*/ 39 w 59"/>
                                      <a:gd name="T37" fmla="*/ 100 h 112"/>
                                      <a:gd name="T38" fmla="*/ 29 w 59"/>
                                      <a:gd name="T39" fmla="*/ 105 h 112"/>
                                      <a:gd name="T40" fmla="*/ 19 w 59"/>
                                      <a:gd name="T41" fmla="*/ 107 h 112"/>
                                      <a:gd name="T42" fmla="*/ 7 w 59"/>
                                      <a:gd name="T43" fmla="*/ 107 h 112"/>
                                      <a:gd name="T44" fmla="*/ 5 w 59"/>
                                      <a:gd name="T45" fmla="*/ 107 h 112"/>
                                      <a:gd name="T46" fmla="*/ 2 w 59"/>
                                      <a:gd name="T47" fmla="*/ 107 h 112"/>
                                      <a:gd name="T48" fmla="*/ 0 w 59"/>
                                      <a:gd name="T49" fmla="*/ 110 h 112"/>
                                      <a:gd name="T50" fmla="*/ 0 w 59"/>
                                      <a:gd name="T51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59" y="10"/>
                                        </a:moveTo>
                                        <a:lnTo>
                                          <a:pt x="54" y="5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59" y="10"/>
                                        </a:lnTo>
                                        <a:close/>
                                        <a:moveTo>
                                          <a:pt x="0" y="112"/>
                                        </a:moveTo>
                                        <a:lnTo>
                                          <a:pt x="2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37" y="107"/>
                                        </a:lnTo>
                                        <a:lnTo>
                                          <a:pt x="44" y="100"/>
                                        </a:lnTo>
                                        <a:lnTo>
                                          <a:pt x="47" y="97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39" y="100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19" y="107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8" name="Freeform 9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1025"/>
                                    <a:ext cx="59" cy="108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3 h 108"/>
                                      <a:gd name="T2" fmla="*/ 54 w 59"/>
                                      <a:gd name="T3" fmla="*/ 5 h 108"/>
                                      <a:gd name="T4" fmla="*/ 47 w 59"/>
                                      <a:gd name="T5" fmla="*/ 0 h 108"/>
                                      <a:gd name="T6" fmla="*/ 47 w 59"/>
                                      <a:gd name="T7" fmla="*/ 3 h 108"/>
                                      <a:gd name="T8" fmla="*/ 47 w 59"/>
                                      <a:gd name="T9" fmla="*/ 5 h 108"/>
                                      <a:gd name="T10" fmla="*/ 54 w 59"/>
                                      <a:gd name="T11" fmla="*/ 13 h 108"/>
                                      <a:gd name="T12" fmla="*/ 59 w 59"/>
                                      <a:gd name="T13" fmla="*/ 23 h 108"/>
                                      <a:gd name="T14" fmla="*/ 59 w 59"/>
                                      <a:gd name="T15" fmla="*/ 18 h 108"/>
                                      <a:gd name="T16" fmla="*/ 59 w 59"/>
                                      <a:gd name="T17" fmla="*/ 13 h 108"/>
                                      <a:gd name="T18" fmla="*/ 0 w 59"/>
                                      <a:gd name="T19" fmla="*/ 108 h 108"/>
                                      <a:gd name="T20" fmla="*/ 5 w 59"/>
                                      <a:gd name="T21" fmla="*/ 108 h 108"/>
                                      <a:gd name="T22" fmla="*/ 7 w 59"/>
                                      <a:gd name="T23" fmla="*/ 108 h 108"/>
                                      <a:gd name="T24" fmla="*/ 19 w 59"/>
                                      <a:gd name="T25" fmla="*/ 108 h 108"/>
                                      <a:gd name="T26" fmla="*/ 29 w 59"/>
                                      <a:gd name="T27" fmla="*/ 105 h 108"/>
                                      <a:gd name="T28" fmla="*/ 37 w 59"/>
                                      <a:gd name="T29" fmla="*/ 100 h 108"/>
                                      <a:gd name="T30" fmla="*/ 47 w 59"/>
                                      <a:gd name="T31" fmla="*/ 95 h 108"/>
                                      <a:gd name="T32" fmla="*/ 47 w 59"/>
                                      <a:gd name="T33" fmla="*/ 90 h 108"/>
                                      <a:gd name="T34" fmla="*/ 49 w 59"/>
                                      <a:gd name="T35" fmla="*/ 85 h 108"/>
                                      <a:gd name="T36" fmla="*/ 42 w 59"/>
                                      <a:gd name="T37" fmla="*/ 93 h 108"/>
                                      <a:gd name="T38" fmla="*/ 32 w 59"/>
                                      <a:gd name="T39" fmla="*/ 98 h 108"/>
                                      <a:gd name="T40" fmla="*/ 19 w 59"/>
                                      <a:gd name="T41" fmla="*/ 103 h 108"/>
                                      <a:gd name="T42" fmla="*/ 7 w 59"/>
                                      <a:gd name="T43" fmla="*/ 103 h 108"/>
                                      <a:gd name="T44" fmla="*/ 5 w 59"/>
                                      <a:gd name="T45" fmla="*/ 103 h 108"/>
                                      <a:gd name="T46" fmla="*/ 5 w 59"/>
                                      <a:gd name="T47" fmla="*/ 103 h 108"/>
                                      <a:gd name="T48" fmla="*/ 2 w 59"/>
                                      <a:gd name="T49" fmla="*/ 105 h 108"/>
                                      <a:gd name="T50" fmla="*/ 0 w 59"/>
                                      <a:gd name="T51" fmla="*/ 108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08">
                                        <a:moveTo>
                                          <a:pt x="59" y="13"/>
                                        </a:moveTo>
                                        <a:lnTo>
                                          <a:pt x="54" y="5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7" y="3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9" y="23"/>
                                        </a:lnTo>
                                        <a:lnTo>
                                          <a:pt x="59" y="18"/>
                                        </a:lnTo>
                                        <a:lnTo>
                                          <a:pt x="59" y="13"/>
                                        </a:lnTo>
                                        <a:close/>
                                        <a:moveTo>
                                          <a:pt x="0" y="108"/>
                                        </a:moveTo>
                                        <a:lnTo>
                                          <a:pt x="5" y="108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19" y="108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37" y="100"/>
                                        </a:lnTo>
                                        <a:lnTo>
                                          <a:pt x="47" y="95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49" y="85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19" y="103"/>
                                        </a:lnTo>
                                        <a:lnTo>
                                          <a:pt x="7" y="103"/>
                                        </a:lnTo>
                                        <a:lnTo>
                                          <a:pt x="5" y="103"/>
                                        </a:lnTo>
                                        <a:lnTo>
                                          <a:pt x="5" y="103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9" name="Freeform 9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1028"/>
                                    <a:ext cx="57" cy="10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5 h 102"/>
                                      <a:gd name="T2" fmla="*/ 52 w 57"/>
                                      <a:gd name="T3" fmla="*/ 7 h 102"/>
                                      <a:gd name="T4" fmla="*/ 45 w 57"/>
                                      <a:gd name="T5" fmla="*/ 0 h 102"/>
                                      <a:gd name="T6" fmla="*/ 45 w 57"/>
                                      <a:gd name="T7" fmla="*/ 2 h 102"/>
                                      <a:gd name="T8" fmla="*/ 45 w 57"/>
                                      <a:gd name="T9" fmla="*/ 5 h 102"/>
                                      <a:gd name="T10" fmla="*/ 52 w 57"/>
                                      <a:gd name="T11" fmla="*/ 15 h 102"/>
                                      <a:gd name="T12" fmla="*/ 57 w 57"/>
                                      <a:gd name="T13" fmla="*/ 25 h 102"/>
                                      <a:gd name="T14" fmla="*/ 57 w 57"/>
                                      <a:gd name="T15" fmla="*/ 20 h 102"/>
                                      <a:gd name="T16" fmla="*/ 57 w 57"/>
                                      <a:gd name="T17" fmla="*/ 15 h 102"/>
                                      <a:gd name="T18" fmla="*/ 0 w 57"/>
                                      <a:gd name="T19" fmla="*/ 102 h 102"/>
                                      <a:gd name="T20" fmla="*/ 3 w 57"/>
                                      <a:gd name="T21" fmla="*/ 102 h 102"/>
                                      <a:gd name="T22" fmla="*/ 5 w 57"/>
                                      <a:gd name="T23" fmla="*/ 102 h 102"/>
                                      <a:gd name="T24" fmla="*/ 17 w 57"/>
                                      <a:gd name="T25" fmla="*/ 102 h 102"/>
                                      <a:gd name="T26" fmla="*/ 27 w 57"/>
                                      <a:gd name="T27" fmla="*/ 100 h 102"/>
                                      <a:gd name="T28" fmla="*/ 37 w 57"/>
                                      <a:gd name="T29" fmla="*/ 95 h 102"/>
                                      <a:gd name="T30" fmla="*/ 45 w 57"/>
                                      <a:gd name="T31" fmla="*/ 87 h 102"/>
                                      <a:gd name="T32" fmla="*/ 47 w 57"/>
                                      <a:gd name="T33" fmla="*/ 82 h 102"/>
                                      <a:gd name="T34" fmla="*/ 50 w 57"/>
                                      <a:gd name="T35" fmla="*/ 77 h 102"/>
                                      <a:gd name="T36" fmla="*/ 40 w 57"/>
                                      <a:gd name="T37" fmla="*/ 85 h 102"/>
                                      <a:gd name="T38" fmla="*/ 30 w 57"/>
                                      <a:gd name="T39" fmla="*/ 92 h 102"/>
                                      <a:gd name="T40" fmla="*/ 17 w 57"/>
                                      <a:gd name="T41" fmla="*/ 97 h 102"/>
                                      <a:gd name="T42" fmla="*/ 5 w 57"/>
                                      <a:gd name="T43" fmla="*/ 97 h 102"/>
                                      <a:gd name="T44" fmla="*/ 5 w 57"/>
                                      <a:gd name="T45" fmla="*/ 97 h 102"/>
                                      <a:gd name="T46" fmla="*/ 3 w 57"/>
                                      <a:gd name="T47" fmla="*/ 97 h 102"/>
                                      <a:gd name="T48" fmla="*/ 3 w 57"/>
                                      <a:gd name="T49" fmla="*/ 100 h 102"/>
                                      <a:gd name="T50" fmla="*/ 0 w 57"/>
                                      <a:gd name="T5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102">
                                        <a:moveTo>
                                          <a:pt x="57" y="15"/>
                                        </a:moveTo>
                                        <a:lnTo>
                                          <a:pt x="52" y="7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3" y="102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50" y="77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0" name="Freeform 9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7" y="1030"/>
                                    <a:ext cx="54" cy="9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8 h 98"/>
                                      <a:gd name="T2" fmla="*/ 49 w 54"/>
                                      <a:gd name="T3" fmla="*/ 8 h 98"/>
                                      <a:gd name="T4" fmla="*/ 42 w 54"/>
                                      <a:gd name="T5" fmla="*/ 0 h 98"/>
                                      <a:gd name="T6" fmla="*/ 42 w 54"/>
                                      <a:gd name="T7" fmla="*/ 3 h 98"/>
                                      <a:gd name="T8" fmla="*/ 39 w 54"/>
                                      <a:gd name="T9" fmla="*/ 5 h 98"/>
                                      <a:gd name="T10" fmla="*/ 49 w 54"/>
                                      <a:gd name="T11" fmla="*/ 18 h 98"/>
                                      <a:gd name="T12" fmla="*/ 52 w 54"/>
                                      <a:gd name="T13" fmla="*/ 30 h 98"/>
                                      <a:gd name="T14" fmla="*/ 54 w 54"/>
                                      <a:gd name="T15" fmla="*/ 23 h 98"/>
                                      <a:gd name="T16" fmla="*/ 54 w 54"/>
                                      <a:gd name="T17" fmla="*/ 18 h 98"/>
                                      <a:gd name="T18" fmla="*/ 0 w 54"/>
                                      <a:gd name="T19" fmla="*/ 98 h 98"/>
                                      <a:gd name="T20" fmla="*/ 0 w 54"/>
                                      <a:gd name="T21" fmla="*/ 98 h 98"/>
                                      <a:gd name="T22" fmla="*/ 2 w 54"/>
                                      <a:gd name="T23" fmla="*/ 98 h 98"/>
                                      <a:gd name="T24" fmla="*/ 14 w 54"/>
                                      <a:gd name="T25" fmla="*/ 98 h 98"/>
                                      <a:gd name="T26" fmla="*/ 27 w 54"/>
                                      <a:gd name="T27" fmla="*/ 93 h 98"/>
                                      <a:gd name="T28" fmla="*/ 37 w 54"/>
                                      <a:gd name="T29" fmla="*/ 88 h 98"/>
                                      <a:gd name="T30" fmla="*/ 44 w 54"/>
                                      <a:gd name="T31" fmla="*/ 80 h 98"/>
                                      <a:gd name="T32" fmla="*/ 47 w 54"/>
                                      <a:gd name="T33" fmla="*/ 73 h 98"/>
                                      <a:gd name="T34" fmla="*/ 47 w 54"/>
                                      <a:gd name="T35" fmla="*/ 68 h 98"/>
                                      <a:gd name="T36" fmla="*/ 39 w 54"/>
                                      <a:gd name="T37" fmla="*/ 78 h 98"/>
                                      <a:gd name="T38" fmla="*/ 29 w 54"/>
                                      <a:gd name="T39" fmla="*/ 85 h 98"/>
                                      <a:gd name="T40" fmla="*/ 17 w 54"/>
                                      <a:gd name="T41" fmla="*/ 93 h 98"/>
                                      <a:gd name="T42" fmla="*/ 2 w 54"/>
                                      <a:gd name="T43" fmla="*/ 93 h 98"/>
                                      <a:gd name="T44" fmla="*/ 0 w 54"/>
                                      <a:gd name="T45" fmla="*/ 95 h 98"/>
                                      <a:gd name="T46" fmla="*/ 0 w 54"/>
                                      <a:gd name="T47" fmla="*/ 98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4" h="98">
                                        <a:moveTo>
                                          <a:pt x="54" y="18"/>
                                        </a:moveTo>
                                        <a:lnTo>
                                          <a:pt x="49" y="8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9" y="18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4" y="23"/>
                                        </a:lnTo>
                                        <a:lnTo>
                                          <a:pt x="54" y="18"/>
                                        </a:lnTo>
                                        <a:close/>
                                        <a:moveTo>
                                          <a:pt x="0" y="98"/>
                                        </a:moveTo>
                                        <a:lnTo>
                                          <a:pt x="0" y="98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14" y="9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7" y="68"/>
                                        </a:lnTo>
                                        <a:lnTo>
                                          <a:pt x="39" y="78"/>
                                        </a:lnTo>
                                        <a:lnTo>
                                          <a:pt x="29" y="85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1" name="Freeform 9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7" y="1033"/>
                                    <a:ext cx="54" cy="9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0 h 92"/>
                                      <a:gd name="T2" fmla="*/ 49 w 54"/>
                                      <a:gd name="T3" fmla="*/ 10 h 92"/>
                                      <a:gd name="T4" fmla="*/ 42 w 54"/>
                                      <a:gd name="T5" fmla="*/ 0 h 92"/>
                                      <a:gd name="T6" fmla="*/ 39 w 54"/>
                                      <a:gd name="T7" fmla="*/ 2 h 92"/>
                                      <a:gd name="T8" fmla="*/ 39 w 54"/>
                                      <a:gd name="T9" fmla="*/ 5 h 92"/>
                                      <a:gd name="T10" fmla="*/ 44 w 54"/>
                                      <a:gd name="T11" fmla="*/ 12 h 92"/>
                                      <a:gd name="T12" fmla="*/ 49 w 54"/>
                                      <a:gd name="T13" fmla="*/ 20 h 92"/>
                                      <a:gd name="T14" fmla="*/ 52 w 54"/>
                                      <a:gd name="T15" fmla="*/ 30 h 92"/>
                                      <a:gd name="T16" fmla="*/ 52 w 54"/>
                                      <a:gd name="T17" fmla="*/ 40 h 92"/>
                                      <a:gd name="T18" fmla="*/ 52 w 54"/>
                                      <a:gd name="T19" fmla="*/ 40 h 92"/>
                                      <a:gd name="T20" fmla="*/ 52 w 54"/>
                                      <a:gd name="T21" fmla="*/ 30 h 92"/>
                                      <a:gd name="T22" fmla="*/ 54 w 54"/>
                                      <a:gd name="T23" fmla="*/ 20 h 92"/>
                                      <a:gd name="T24" fmla="*/ 0 w 54"/>
                                      <a:gd name="T25" fmla="*/ 92 h 92"/>
                                      <a:gd name="T26" fmla="*/ 2 w 54"/>
                                      <a:gd name="T27" fmla="*/ 92 h 92"/>
                                      <a:gd name="T28" fmla="*/ 2 w 54"/>
                                      <a:gd name="T29" fmla="*/ 92 h 92"/>
                                      <a:gd name="T30" fmla="*/ 14 w 54"/>
                                      <a:gd name="T31" fmla="*/ 92 h 92"/>
                                      <a:gd name="T32" fmla="*/ 27 w 54"/>
                                      <a:gd name="T33" fmla="*/ 87 h 92"/>
                                      <a:gd name="T34" fmla="*/ 37 w 54"/>
                                      <a:gd name="T35" fmla="*/ 80 h 92"/>
                                      <a:gd name="T36" fmla="*/ 47 w 54"/>
                                      <a:gd name="T37" fmla="*/ 72 h 92"/>
                                      <a:gd name="T38" fmla="*/ 49 w 54"/>
                                      <a:gd name="T39" fmla="*/ 62 h 92"/>
                                      <a:gd name="T40" fmla="*/ 49 w 54"/>
                                      <a:gd name="T41" fmla="*/ 52 h 92"/>
                                      <a:gd name="T42" fmla="*/ 44 w 54"/>
                                      <a:gd name="T43" fmla="*/ 65 h 92"/>
                                      <a:gd name="T44" fmla="*/ 34 w 54"/>
                                      <a:gd name="T45" fmla="*/ 77 h 92"/>
                                      <a:gd name="T46" fmla="*/ 27 w 54"/>
                                      <a:gd name="T47" fmla="*/ 82 h 92"/>
                                      <a:gd name="T48" fmla="*/ 19 w 54"/>
                                      <a:gd name="T49" fmla="*/ 85 h 92"/>
                                      <a:gd name="T50" fmla="*/ 12 w 54"/>
                                      <a:gd name="T51" fmla="*/ 87 h 92"/>
                                      <a:gd name="T52" fmla="*/ 5 w 54"/>
                                      <a:gd name="T53" fmla="*/ 87 h 92"/>
                                      <a:gd name="T54" fmla="*/ 2 w 54"/>
                                      <a:gd name="T55" fmla="*/ 90 h 92"/>
                                      <a:gd name="T56" fmla="*/ 0 w 54"/>
                                      <a:gd name="T57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" h="92">
                                        <a:moveTo>
                                          <a:pt x="54" y="20"/>
                                        </a:moveTo>
                                        <a:lnTo>
                                          <a:pt x="49" y="1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4" y="20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2" y="92"/>
                                        </a:lnTo>
                                        <a:lnTo>
                                          <a:pt x="2" y="92"/>
                                        </a:lnTo>
                                        <a:lnTo>
                                          <a:pt x="14" y="92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47" y="72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49" y="52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34" y="77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2" name="Freeform 9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9" y="1035"/>
                                    <a:ext cx="50" cy="8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25 h 88"/>
                                      <a:gd name="T2" fmla="*/ 47 w 50"/>
                                      <a:gd name="T3" fmla="*/ 13 h 88"/>
                                      <a:gd name="T4" fmla="*/ 37 w 50"/>
                                      <a:gd name="T5" fmla="*/ 0 h 88"/>
                                      <a:gd name="T6" fmla="*/ 37 w 50"/>
                                      <a:gd name="T7" fmla="*/ 3 h 88"/>
                                      <a:gd name="T8" fmla="*/ 37 w 50"/>
                                      <a:gd name="T9" fmla="*/ 8 h 88"/>
                                      <a:gd name="T10" fmla="*/ 42 w 50"/>
                                      <a:gd name="T11" fmla="*/ 13 h 88"/>
                                      <a:gd name="T12" fmla="*/ 45 w 50"/>
                                      <a:gd name="T13" fmla="*/ 20 h 88"/>
                                      <a:gd name="T14" fmla="*/ 47 w 50"/>
                                      <a:gd name="T15" fmla="*/ 28 h 88"/>
                                      <a:gd name="T16" fmla="*/ 47 w 50"/>
                                      <a:gd name="T17" fmla="*/ 38 h 88"/>
                                      <a:gd name="T18" fmla="*/ 47 w 50"/>
                                      <a:gd name="T19" fmla="*/ 45 h 88"/>
                                      <a:gd name="T20" fmla="*/ 45 w 50"/>
                                      <a:gd name="T21" fmla="*/ 55 h 88"/>
                                      <a:gd name="T22" fmla="*/ 40 w 50"/>
                                      <a:gd name="T23" fmla="*/ 63 h 88"/>
                                      <a:gd name="T24" fmla="*/ 35 w 50"/>
                                      <a:gd name="T25" fmla="*/ 68 h 88"/>
                                      <a:gd name="T26" fmla="*/ 27 w 50"/>
                                      <a:gd name="T27" fmla="*/ 75 h 88"/>
                                      <a:gd name="T28" fmla="*/ 20 w 50"/>
                                      <a:gd name="T29" fmla="*/ 80 h 88"/>
                                      <a:gd name="T30" fmla="*/ 12 w 50"/>
                                      <a:gd name="T31" fmla="*/ 83 h 88"/>
                                      <a:gd name="T32" fmla="*/ 5 w 50"/>
                                      <a:gd name="T33" fmla="*/ 83 h 88"/>
                                      <a:gd name="T34" fmla="*/ 3 w 50"/>
                                      <a:gd name="T35" fmla="*/ 85 h 88"/>
                                      <a:gd name="T36" fmla="*/ 0 w 50"/>
                                      <a:gd name="T37" fmla="*/ 88 h 88"/>
                                      <a:gd name="T38" fmla="*/ 15 w 50"/>
                                      <a:gd name="T39" fmla="*/ 88 h 88"/>
                                      <a:gd name="T40" fmla="*/ 27 w 50"/>
                                      <a:gd name="T41" fmla="*/ 80 h 88"/>
                                      <a:gd name="T42" fmla="*/ 37 w 50"/>
                                      <a:gd name="T43" fmla="*/ 73 h 88"/>
                                      <a:gd name="T44" fmla="*/ 45 w 50"/>
                                      <a:gd name="T45" fmla="*/ 63 h 88"/>
                                      <a:gd name="T46" fmla="*/ 50 w 50"/>
                                      <a:gd name="T47" fmla="*/ 43 h 88"/>
                                      <a:gd name="T48" fmla="*/ 50 w 50"/>
                                      <a:gd name="T49" fmla="*/ 2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0" h="88">
                                        <a:moveTo>
                                          <a:pt x="50" y="25"/>
                                        </a:moveTo>
                                        <a:lnTo>
                                          <a:pt x="47" y="1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7" y="28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45" y="63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3" name="Freeform 9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38"/>
                                    <a:ext cx="47" cy="82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5 h 82"/>
                                      <a:gd name="T2" fmla="*/ 47 w 47"/>
                                      <a:gd name="T3" fmla="*/ 25 h 82"/>
                                      <a:gd name="T4" fmla="*/ 44 w 47"/>
                                      <a:gd name="T5" fmla="*/ 15 h 82"/>
                                      <a:gd name="T6" fmla="*/ 39 w 47"/>
                                      <a:gd name="T7" fmla="*/ 7 h 82"/>
                                      <a:gd name="T8" fmla="*/ 34 w 47"/>
                                      <a:gd name="T9" fmla="*/ 0 h 82"/>
                                      <a:gd name="T10" fmla="*/ 34 w 47"/>
                                      <a:gd name="T11" fmla="*/ 5 h 82"/>
                                      <a:gd name="T12" fmla="*/ 32 w 47"/>
                                      <a:gd name="T13" fmla="*/ 7 h 82"/>
                                      <a:gd name="T14" fmla="*/ 39 w 47"/>
                                      <a:gd name="T15" fmla="*/ 20 h 82"/>
                                      <a:gd name="T16" fmla="*/ 42 w 47"/>
                                      <a:gd name="T17" fmla="*/ 35 h 82"/>
                                      <a:gd name="T18" fmla="*/ 42 w 47"/>
                                      <a:gd name="T19" fmla="*/ 42 h 82"/>
                                      <a:gd name="T20" fmla="*/ 39 w 47"/>
                                      <a:gd name="T21" fmla="*/ 50 h 82"/>
                                      <a:gd name="T22" fmla="*/ 34 w 47"/>
                                      <a:gd name="T23" fmla="*/ 57 h 82"/>
                                      <a:gd name="T24" fmla="*/ 29 w 47"/>
                                      <a:gd name="T25" fmla="*/ 62 h 82"/>
                                      <a:gd name="T26" fmla="*/ 24 w 47"/>
                                      <a:gd name="T27" fmla="*/ 70 h 82"/>
                                      <a:gd name="T28" fmla="*/ 17 w 47"/>
                                      <a:gd name="T29" fmla="*/ 72 h 82"/>
                                      <a:gd name="T30" fmla="*/ 9 w 47"/>
                                      <a:gd name="T31" fmla="*/ 77 h 82"/>
                                      <a:gd name="T32" fmla="*/ 2 w 47"/>
                                      <a:gd name="T33" fmla="*/ 77 h 82"/>
                                      <a:gd name="T34" fmla="*/ 2 w 47"/>
                                      <a:gd name="T35" fmla="*/ 80 h 82"/>
                                      <a:gd name="T36" fmla="*/ 0 w 47"/>
                                      <a:gd name="T37" fmla="*/ 82 h 82"/>
                                      <a:gd name="T38" fmla="*/ 7 w 47"/>
                                      <a:gd name="T39" fmla="*/ 82 h 82"/>
                                      <a:gd name="T40" fmla="*/ 14 w 47"/>
                                      <a:gd name="T41" fmla="*/ 80 h 82"/>
                                      <a:gd name="T42" fmla="*/ 22 w 47"/>
                                      <a:gd name="T43" fmla="*/ 77 h 82"/>
                                      <a:gd name="T44" fmla="*/ 29 w 47"/>
                                      <a:gd name="T45" fmla="*/ 72 h 82"/>
                                      <a:gd name="T46" fmla="*/ 39 w 47"/>
                                      <a:gd name="T47" fmla="*/ 60 h 82"/>
                                      <a:gd name="T48" fmla="*/ 44 w 47"/>
                                      <a:gd name="T49" fmla="*/ 47 h 82"/>
                                      <a:gd name="T50" fmla="*/ 47 w 47"/>
                                      <a:gd name="T51" fmla="*/ 40 h 82"/>
                                      <a:gd name="T52" fmla="*/ 47 w 47"/>
                                      <a:gd name="T53" fmla="*/ 35 h 82"/>
                                      <a:gd name="T54" fmla="*/ 47 w 47"/>
                                      <a:gd name="T55" fmla="*/ 35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7" h="82">
                                        <a:moveTo>
                                          <a:pt x="47" y="35"/>
                                        </a:moveTo>
                                        <a:lnTo>
                                          <a:pt x="47" y="25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39" y="7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39" y="20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39" y="50"/>
                                        </a:lnTo>
                                        <a:lnTo>
                                          <a:pt x="34" y="57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24" y="70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9" y="77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44" y="47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7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4" name="Freeform 9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043"/>
                                    <a:ext cx="42" cy="7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0 h 75"/>
                                      <a:gd name="T2" fmla="*/ 42 w 42"/>
                                      <a:gd name="T3" fmla="*/ 20 h 75"/>
                                      <a:gd name="T4" fmla="*/ 40 w 42"/>
                                      <a:gd name="T5" fmla="*/ 12 h 75"/>
                                      <a:gd name="T6" fmla="*/ 37 w 42"/>
                                      <a:gd name="T7" fmla="*/ 5 h 75"/>
                                      <a:gd name="T8" fmla="*/ 32 w 42"/>
                                      <a:gd name="T9" fmla="*/ 0 h 75"/>
                                      <a:gd name="T10" fmla="*/ 30 w 42"/>
                                      <a:gd name="T11" fmla="*/ 2 h 75"/>
                                      <a:gd name="T12" fmla="*/ 30 w 42"/>
                                      <a:gd name="T13" fmla="*/ 5 h 75"/>
                                      <a:gd name="T14" fmla="*/ 35 w 42"/>
                                      <a:gd name="T15" fmla="*/ 15 h 75"/>
                                      <a:gd name="T16" fmla="*/ 37 w 42"/>
                                      <a:gd name="T17" fmla="*/ 30 h 75"/>
                                      <a:gd name="T18" fmla="*/ 37 w 42"/>
                                      <a:gd name="T19" fmla="*/ 37 h 75"/>
                                      <a:gd name="T20" fmla="*/ 35 w 42"/>
                                      <a:gd name="T21" fmla="*/ 42 h 75"/>
                                      <a:gd name="T22" fmla="*/ 32 w 42"/>
                                      <a:gd name="T23" fmla="*/ 50 h 75"/>
                                      <a:gd name="T24" fmla="*/ 27 w 42"/>
                                      <a:gd name="T25" fmla="*/ 57 h 75"/>
                                      <a:gd name="T26" fmla="*/ 22 w 42"/>
                                      <a:gd name="T27" fmla="*/ 62 h 75"/>
                                      <a:gd name="T28" fmla="*/ 15 w 42"/>
                                      <a:gd name="T29" fmla="*/ 65 h 75"/>
                                      <a:gd name="T30" fmla="*/ 10 w 42"/>
                                      <a:gd name="T31" fmla="*/ 67 h 75"/>
                                      <a:gd name="T32" fmla="*/ 3 w 42"/>
                                      <a:gd name="T33" fmla="*/ 70 h 75"/>
                                      <a:gd name="T34" fmla="*/ 0 w 42"/>
                                      <a:gd name="T35" fmla="*/ 72 h 75"/>
                                      <a:gd name="T36" fmla="*/ 0 w 42"/>
                                      <a:gd name="T37" fmla="*/ 75 h 75"/>
                                      <a:gd name="T38" fmla="*/ 7 w 42"/>
                                      <a:gd name="T39" fmla="*/ 75 h 75"/>
                                      <a:gd name="T40" fmla="*/ 15 w 42"/>
                                      <a:gd name="T41" fmla="*/ 72 h 75"/>
                                      <a:gd name="T42" fmla="*/ 22 w 42"/>
                                      <a:gd name="T43" fmla="*/ 67 h 75"/>
                                      <a:gd name="T44" fmla="*/ 30 w 42"/>
                                      <a:gd name="T45" fmla="*/ 60 h 75"/>
                                      <a:gd name="T46" fmla="*/ 35 w 42"/>
                                      <a:gd name="T47" fmla="*/ 55 h 75"/>
                                      <a:gd name="T48" fmla="*/ 40 w 42"/>
                                      <a:gd name="T49" fmla="*/ 47 h 75"/>
                                      <a:gd name="T50" fmla="*/ 42 w 42"/>
                                      <a:gd name="T51" fmla="*/ 37 h 75"/>
                                      <a:gd name="T52" fmla="*/ 42 w 42"/>
                                      <a:gd name="T53" fmla="*/ 3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2" h="75">
                                        <a:moveTo>
                                          <a:pt x="42" y="30"/>
                                        </a:moveTo>
                                        <a:lnTo>
                                          <a:pt x="42" y="2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40" y="4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5" name="Freeform 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045"/>
                                    <a:ext cx="40" cy="70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28 h 70"/>
                                      <a:gd name="T2" fmla="*/ 37 w 40"/>
                                      <a:gd name="T3" fmla="*/ 13 h 70"/>
                                      <a:gd name="T4" fmla="*/ 30 w 40"/>
                                      <a:gd name="T5" fmla="*/ 0 h 70"/>
                                      <a:gd name="T6" fmla="*/ 30 w 40"/>
                                      <a:gd name="T7" fmla="*/ 3 h 70"/>
                                      <a:gd name="T8" fmla="*/ 30 w 40"/>
                                      <a:gd name="T9" fmla="*/ 5 h 70"/>
                                      <a:gd name="T10" fmla="*/ 32 w 40"/>
                                      <a:gd name="T11" fmla="*/ 15 h 70"/>
                                      <a:gd name="T12" fmla="*/ 35 w 40"/>
                                      <a:gd name="T13" fmla="*/ 28 h 70"/>
                                      <a:gd name="T14" fmla="*/ 32 w 40"/>
                                      <a:gd name="T15" fmla="*/ 40 h 70"/>
                                      <a:gd name="T16" fmla="*/ 25 w 40"/>
                                      <a:gd name="T17" fmla="*/ 53 h 70"/>
                                      <a:gd name="T18" fmla="*/ 17 w 40"/>
                                      <a:gd name="T19" fmla="*/ 60 h 70"/>
                                      <a:gd name="T20" fmla="*/ 5 w 40"/>
                                      <a:gd name="T21" fmla="*/ 65 h 70"/>
                                      <a:gd name="T22" fmla="*/ 3 w 40"/>
                                      <a:gd name="T23" fmla="*/ 68 h 70"/>
                                      <a:gd name="T24" fmla="*/ 0 w 40"/>
                                      <a:gd name="T25" fmla="*/ 70 h 70"/>
                                      <a:gd name="T26" fmla="*/ 7 w 40"/>
                                      <a:gd name="T27" fmla="*/ 70 h 70"/>
                                      <a:gd name="T28" fmla="*/ 15 w 40"/>
                                      <a:gd name="T29" fmla="*/ 65 h 70"/>
                                      <a:gd name="T30" fmla="*/ 22 w 40"/>
                                      <a:gd name="T31" fmla="*/ 63 h 70"/>
                                      <a:gd name="T32" fmla="*/ 27 w 40"/>
                                      <a:gd name="T33" fmla="*/ 55 h 70"/>
                                      <a:gd name="T34" fmla="*/ 32 w 40"/>
                                      <a:gd name="T35" fmla="*/ 50 h 70"/>
                                      <a:gd name="T36" fmla="*/ 37 w 40"/>
                                      <a:gd name="T37" fmla="*/ 43 h 70"/>
                                      <a:gd name="T38" fmla="*/ 40 w 40"/>
                                      <a:gd name="T39" fmla="*/ 35 h 70"/>
                                      <a:gd name="T40" fmla="*/ 40 w 40"/>
                                      <a:gd name="T41" fmla="*/ 28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0" h="70">
                                        <a:moveTo>
                                          <a:pt x="40" y="28"/>
                                        </a:moveTo>
                                        <a:lnTo>
                                          <a:pt x="37" y="1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4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6" name="Freeform 9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7" y="1048"/>
                                    <a:ext cx="34" cy="65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25 h 65"/>
                                      <a:gd name="T2" fmla="*/ 32 w 34"/>
                                      <a:gd name="T3" fmla="*/ 10 h 65"/>
                                      <a:gd name="T4" fmla="*/ 27 w 34"/>
                                      <a:gd name="T5" fmla="*/ 0 h 65"/>
                                      <a:gd name="T6" fmla="*/ 27 w 34"/>
                                      <a:gd name="T7" fmla="*/ 2 h 65"/>
                                      <a:gd name="T8" fmla="*/ 24 w 34"/>
                                      <a:gd name="T9" fmla="*/ 7 h 65"/>
                                      <a:gd name="T10" fmla="*/ 29 w 34"/>
                                      <a:gd name="T11" fmla="*/ 15 h 65"/>
                                      <a:gd name="T12" fmla="*/ 29 w 34"/>
                                      <a:gd name="T13" fmla="*/ 25 h 65"/>
                                      <a:gd name="T14" fmla="*/ 27 w 34"/>
                                      <a:gd name="T15" fmla="*/ 35 h 65"/>
                                      <a:gd name="T16" fmla="*/ 22 w 34"/>
                                      <a:gd name="T17" fmla="*/ 47 h 65"/>
                                      <a:gd name="T18" fmla="*/ 14 w 34"/>
                                      <a:gd name="T19" fmla="*/ 55 h 65"/>
                                      <a:gd name="T20" fmla="*/ 2 w 34"/>
                                      <a:gd name="T21" fmla="*/ 60 h 65"/>
                                      <a:gd name="T22" fmla="*/ 2 w 34"/>
                                      <a:gd name="T23" fmla="*/ 62 h 65"/>
                                      <a:gd name="T24" fmla="*/ 0 w 34"/>
                                      <a:gd name="T25" fmla="*/ 65 h 65"/>
                                      <a:gd name="T26" fmla="*/ 7 w 34"/>
                                      <a:gd name="T27" fmla="*/ 62 h 65"/>
                                      <a:gd name="T28" fmla="*/ 12 w 34"/>
                                      <a:gd name="T29" fmla="*/ 60 h 65"/>
                                      <a:gd name="T30" fmla="*/ 19 w 34"/>
                                      <a:gd name="T31" fmla="*/ 57 h 65"/>
                                      <a:gd name="T32" fmla="*/ 24 w 34"/>
                                      <a:gd name="T33" fmla="*/ 52 h 65"/>
                                      <a:gd name="T34" fmla="*/ 29 w 34"/>
                                      <a:gd name="T35" fmla="*/ 45 h 65"/>
                                      <a:gd name="T36" fmla="*/ 32 w 34"/>
                                      <a:gd name="T37" fmla="*/ 37 h 65"/>
                                      <a:gd name="T38" fmla="*/ 34 w 34"/>
                                      <a:gd name="T39" fmla="*/ 32 h 65"/>
                                      <a:gd name="T40" fmla="*/ 34 w 34"/>
                                      <a:gd name="T41" fmla="*/ 2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34" h="65">
                                        <a:moveTo>
                                          <a:pt x="34" y="25"/>
                                        </a:moveTo>
                                        <a:lnTo>
                                          <a:pt x="32" y="1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25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4" y="32"/>
                                        </a:lnTo>
                                        <a:lnTo>
                                          <a:pt x="3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7" name="Freeform 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9" y="1050"/>
                                    <a:ext cx="30" cy="6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23 h 60"/>
                                      <a:gd name="T2" fmla="*/ 27 w 30"/>
                                      <a:gd name="T3" fmla="*/ 10 h 60"/>
                                      <a:gd name="T4" fmla="*/ 25 w 30"/>
                                      <a:gd name="T5" fmla="*/ 0 h 60"/>
                                      <a:gd name="T6" fmla="*/ 22 w 30"/>
                                      <a:gd name="T7" fmla="*/ 5 h 60"/>
                                      <a:gd name="T8" fmla="*/ 22 w 30"/>
                                      <a:gd name="T9" fmla="*/ 8 h 60"/>
                                      <a:gd name="T10" fmla="*/ 25 w 30"/>
                                      <a:gd name="T11" fmla="*/ 15 h 60"/>
                                      <a:gd name="T12" fmla="*/ 25 w 30"/>
                                      <a:gd name="T13" fmla="*/ 23 h 60"/>
                                      <a:gd name="T14" fmla="*/ 22 w 30"/>
                                      <a:gd name="T15" fmla="*/ 33 h 60"/>
                                      <a:gd name="T16" fmla="*/ 17 w 30"/>
                                      <a:gd name="T17" fmla="*/ 43 h 60"/>
                                      <a:gd name="T18" fmla="*/ 12 w 30"/>
                                      <a:gd name="T19" fmla="*/ 50 h 60"/>
                                      <a:gd name="T20" fmla="*/ 2 w 30"/>
                                      <a:gd name="T21" fmla="*/ 55 h 60"/>
                                      <a:gd name="T22" fmla="*/ 0 w 30"/>
                                      <a:gd name="T23" fmla="*/ 58 h 60"/>
                                      <a:gd name="T24" fmla="*/ 0 w 30"/>
                                      <a:gd name="T25" fmla="*/ 60 h 60"/>
                                      <a:gd name="T26" fmla="*/ 12 w 30"/>
                                      <a:gd name="T27" fmla="*/ 55 h 60"/>
                                      <a:gd name="T28" fmla="*/ 20 w 30"/>
                                      <a:gd name="T29" fmla="*/ 48 h 60"/>
                                      <a:gd name="T30" fmla="*/ 27 w 30"/>
                                      <a:gd name="T31" fmla="*/ 35 h 60"/>
                                      <a:gd name="T32" fmla="*/ 30 w 30"/>
                                      <a:gd name="T33" fmla="*/ 23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60">
                                        <a:moveTo>
                                          <a:pt x="30" y="23"/>
                                        </a:moveTo>
                                        <a:lnTo>
                                          <a:pt x="27" y="1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8" name="Freeform 9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9" y="1055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18 h 53"/>
                                      <a:gd name="T2" fmla="*/ 27 w 27"/>
                                      <a:gd name="T3" fmla="*/ 8 h 53"/>
                                      <a:gd name="T4" fmla="*/ 22 w 27"/>
                                      <a:gd name="T5" fmla="*/ 0 h 53"/>
                                      <a:gd name="T6" fmla="*/ 22 w 27"/>
                                      <a:gd name="T7" fmla="*/ 3 h 53"/>
                                      <a:gd name="T8" fmla="*/ 20 w 27"/>
                                      <a:gd name="T9" fmla="*/ 5 h 53"/>
                                      <a:gd name="T10" fmla="*/ 22 w 27"/>
                                      <a:gd name="T11" fmla="*/ 10 h 53"/>
                                      <a:gd name="T12" fmla="*/ 22 w 27"/>
                                      <a:gd name="T13" fmla="*/ 18 h 53"/>
                                      <a:gd name="T14" fmla="*/ 22 w 27"/>
                                      <a:gd name="T15" fmla="*/ 25 h 53"/>
                                      <a:gd name="T16" fmla="*/ 17 w 27"/>
                                      <a:gd name="T17" fmla="*/ 33 h 53"/>
                                      <a:gd name="T18" fmla="*/ 12 w 27"/>
                                      <a:gd name="T19" fmla="*/ 40 h 53"/>
                                      <a:gd name="T20" fmla="*/ 5 w 27"/>
                                      <a:gd name="T21" fmla="*/ 45 h 53"/>
                                      <a:gd name="T22" fmla="*/ 2 w 27"/>
                                      <a:gd name="T23" fmla="*/ 48 h 53"/>
                                      <a:gd name="T24" fmla="*/ 0 w 27"/>
                                      <a:gd name="T25" fmla="*/ 53 h 53"/>
                                      <a:gd name="T26" fmla="*/ 12 w 27"/>
                                      <a:gd name="T27" fmla="*/ 48 h 53"/>
                                      <a:gd name="T28" fmla="*/ 20 w 27"/>
                                      <a:gd name="T29" fmla="*/ 40 h 53"/>
                                      <a:gd name="T30" fmla="*/ 25 w 27"/>
                                      <a:gd name="T31" fmla="*/ 28 h 53"/>
                                      <a:gd name="T32" fmla="*/ 27 w 27"/>
                                      <a:gd name="T33" fmla="*/ 1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7" y="18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9" name="Freeform 9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1" y="1058"/>
                                    <a:ext cx="23" cy="47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5 h 47"/>
                                      <a:gd name="T2" fmla="*/ 23 w 23"/>
                                      <a:gd name="T3" fmla="*/ 7 h 47"/>
                                      <a:gd name="T4" fmla="*/ 20 w 23"/>
                                      <a:gd name="T5" fmla="*/ 0 h 47"/>
                                      <a:gd name="T6" fmla="*/ 18 w 23"/>
                                      <a:gd name="T7" fmla="*/ 2 h 47"/>
                                      <a:gd name="T8" fmla="*/ 18 w 23"/>
                                      <a:gd name="T9" fmla="*/ 7 h 47"/>
                                      <a:gd name="T10" fmla="*/ 18 w 23"/>
                                      <a:gd name="T11" fmla="*/ 10 h 47"/>
                                      <a:gd name="T12" fmla="*/ 18 w 23"/>
                                      <a:gd name="T13" fmla="*/ 15 h 47"/>
                                      <a:gd name="T14" fmla="*/ 18 w 23"/>
                                      <a:gd name="T15" fmla="*/ 22 h 47"/>
                                      <a:gd name="T16" fmla="*/ 15 w 23"/>
                                      <a:gd name="T17" fmla="*/ 27 h 47"/>
                                      <a:gd name="T18" fmla="*/ 10 w 23"/>
                                      <a:gd name="T19" fmla="*/ 35 h 47"/>
                                      <a:gd name="T20" fmla="*/ 5 w 23"/>
                                      <a:gd name="T21" fmla="*/ 40 h 47"/>
                                      <a:gd name="T22" fmla="*/ 3 w 23"/>
                                      <a:gd name="T23" fmla="*/ 42 h 47"/>
                                      <a:gd name="T24" fmla="*/ 0 w 23"/>
                                      <a:gd name="T25" fmla="*/ 47 h 47"/>
                                      <a:gd name="T26" fmla="*/ 10 w 23"/>
                                      <a:gd name="T27" fmla="*/ 42 h 47"/>
                                      <a:gd name="T28" fmla="*/ 15 w 23"/>
                                      <a:gd name="T29" fmla="*/ 35 h 47"/>
                                      <a:gd name="T30" fmla="*/ 20 w 23"/>
                                      <a:gd name="T31" fmla="*/ 25 h 47"/>
                                      <a:gd name="T32" fmla="*/ 23 w 23"/>
                                      <a:gd name="T33" fmla="*/ 15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47">
                                        <a:moveTo>
                                          <a:pt x="23" y="15"/>
                                        </a:move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0" name="Freeform 9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4" y="1060"/>
                                    <a:ext cx="17" cy="40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13 h 40"/>
                                      <a:gd name="T2" fmla="*/ 17 w 17"/>
                                      <a:gd name="T3" fmla="*/ 5 h 40"/>
                                      <a:gd name="T4" fmla="*/ 15 w 17"/>
                                      <a:gd name="T5" fmla="*/ 0 h 40"/>
                                      <a:gd name="T6" fmla="*/ 15 w 17"/>
                                      <a:gd name="T7" fmla="*/ 5 h 40"/>
                                      <a:gd name="T8" fmla="*/ 12 w 17"/>
                                      <a:gd name="T9" fmla="*/ 10 h 40"/>
                                      <a:gd name="T10" fmla="*/ 12 w 17"/>
                                      <a:gd name="T11" fmla="*/ 13 h 40"/>
                                      <a:gd name="T12" fmla="*/ 10 w 17"/>
                                      <a:gd name="T13" fmla="*/ 23 h 40"/>
                                      <a:gd name="T14" fmla="*/ 5 w 17"/>
                                      <a:gd name="T15" fmla="*/ 33 h 40"/>
                                      <a:gd name="T16" fmla="*/ 2 w 17"/>
                                      <a:gd name="T17" fmla="*/ 35 h 40"/>
                                      <a:gd name="T18" fmla="*/ 0 w 17"/>
                                      <a:gd name="T19" fmla="*/ 40 h 40"/>
                                      <a:gd name="T20" fmla="*/ 7 w 17"/>
                                      <a:gd name="T21" fmla="*/ 35 h 40"/>
                                      <a:gd name="T22" fmla="*/ 12 w 17"/>
                                      <a:gd name="T23" fmla="*/ 28 h 40"/>
                                      <a:gd name="T24" fmla="*/ 17 w 17"/>
                                      <a:gd name="T25" fmla="*/ 20 h 40"/>
                                      <a:gd name="T26" fmla="*/ 17 w 17"/>
                                      <a:gd name="T27" fmla="*/ 13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40">
                                        <a:moveTo>
                                          <a:pt x="17" y="13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1" name="Freeform 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1065"/>
                                    <a:ext cx="13" cy="33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8 h 33"/>
                                      <a:gd name="T2" fmla="*/ 13 w 13"/>
                                      <a:gd name="T3" fmla="*/ 3 h 33"/>
                                      <a:gd name="T4" fmla="*/ 13 w 13"/>
                                      <a:gd name="T5" fmla="*/ 0 h 33"/>
                                      <a:gd name="T6" fmla="*/ 5 w 13"/>
                                      <a:gd name="T7" fmla="*/ 15 h 33"/>
                                      <a:gd name="T8" fmla="*/ 0 w 13"/>
                                      <a:gd name="T9" fmla="*/ 33 h 33"/>
                                      <a:gd name="T10" fmla="*/ 5 w 13"/>
                                      <a:gd name="T11" fmla="*/ 28 h 33"/>
                                      <a:gd name="T12" fmla="*/ 10 w 13"/>
                                      <a:gd name="T13" fmla="*/ 20 h 33"/>
                                      <a:gd name="T14" fmla="*/ 13 w 13"/>
                                      <a:gd name="T15" fmla="*/ 15 h 33"/>
                                      <a:gd name="T16" fmla="*/ 13 w 13"/>
                                      <a:gd name="T17" fmla="*/ 8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3" h="33">
                                        <a:moveTo>
                                          <a:pt x="13" y="8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1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2" name="Freeform 9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1070"/>
                                    <a:ext cx="7" cy="2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3 h 23"/>
                                      <a:gd name="T2" fmla="*/ 7 w 7"/>
                                      <a:gd name="T3" fmla="*/ 0 h 23"/>
                                      <a:gd name="T4" fmla="*/ 2 w 7"/>
                                      <a:gd name="T5" fmla="*/ 10 h 23"/>
                                      <a:gd name="T6" fmla="*/ 0 w 7"/>
                                      <a:gd name="T7" fmla="*/ 23 h 23"/>
                                      <a:gd name="T8" fmla="*/ 5 w 7"/>
                                      <a:gd name="T9" fmla="*/ 13 h 23"/>
                                      <a:gd name="T10" fmla="*/ 7 w 7"/>
                                      <a:gd name="T1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23">
                                        <a:moveTo>
                                          <a:pt x="7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3" name="Freeform 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22 h 222"/>
                                      <a:gd name="T2" fmla="*/ 28 w 110"/>
                                      <a:gd name="T3" fmla="*/ 198 h 222"/>
                                      <a:gd name="T4" fmla="*/ 48 w 110"/>
                                      <a:gd name="T5" fmla="*/ 173 h 222"/>
                                      <a:gd name="T6" fmla="*/ 65 w 110"/>
                                      <a:gd name="T7" fmla="*/ 150 h 222"/>
                                      <a:gd name="T8" fmla="*/ 77 w 110"/>
                                      <a:gd name="T9" fmla="*/ 125 h 222"/>
                                      <a:gd name="T10" fmla="*/ 87 w 110"/>
                                      <a:gd name="T11" fmla="*/ 98 h 222"/>
                                      <a:gd name="T12" fmla="*/ 95 w 110"/>
                                      <a:gd name="T13" fmla="*/ 70 h 222"/>
                                      <a:gd name="T14" fmla="*/ 102 w 110"/>
                                      <a:gd name="T15" fmla="*/ 38 h 222"/>
                                      <a:gd name="T16" fmla="*/ 110 w 110"/>
                                      <a:gd name="T17" fmla="*/ 0 h 222"/>
                                      <a:gd name="T18" fmla="*/ 107 w 110"/>
                                      <a:gd name="T19" fmla="*/ 58 h 222"/>
                                      <a:gd name="T20" fmla="*/ 105 w 110"/>
                                      <a:gd name="T21" fmla="*/ 110 h 222"/>
                                      <a:gd name="T22" fmla="*/ 102 w 110"/>
                                      <a:gd name="T23" fmla="*/ 135 h 222"/>
                                      <a:gd name="T24" fmla="*/ 95 w 110"/>
                                      <a:gd name="T25" fmla="*/ 158 h 222"/>
                                      <a:gd name="T26" fmla="*/ 85 w 110"/>
                                      <a:gd name="T27" fmla="*/ 183 h 222"/>
                                      <a:gd name="T28" fmla="*/ 70 w 110"/>
                                      <a:gd name="T29" fmla="*/ 208 h 222"/>
                                      <a:gd name="T30" fmla="*/ 53 w 110"/>
                                      <a:gd name="T31" fmla="*/ 215 h 222"/>
                                      <a:gd name="T32" fmla="*/ 35 w 110"/>
                                      <a:gd name="T33" fmla="*/ 217 h 222"/>
                                      <a:gd name="T34" fmla="*/ 18 w 110"/>
                                      <a:gd name="T35" fmla="*/ 220 h 222"/>
                                      <a:gd name="T36" fmla="*/ 0 w 110"/>
                                      <a:gd name="T37" fmla="*/ 222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0" y="222"/>
                                        </a:moveTo>
                                        <a:lnTo>
                                          <a:pt x="28" y="198"/>
                                        </a:lnTo>
                                        <a:lnTo>
                                          <a:pt x="48" y="173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77" y="125"/>
                                        </a:lnTo>
                                        <a:lnTo>
                                          <a:pt x="87" y="98"/>
                                        </a:lnTo>
                                        <a:lnTo>
                                          <a:pt x="95" y="70"/>
                                        </a:lnTo>
                                        <a:lnTo>
                                          <a:pt x="102" y="38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07" y="58"/>
                                        </a:lnTo>
                                        <a:lnTo>
                                          <a:pt x="105" y="110"/>
                                        </a:lnTo>
                                        <a:lnTo>
                                          <a:pt x="102" y="135"/>
                                        </a:lnTo>
                                        <a:lnTo>
                                          <a:pt x="95" y="158"/>
                                        </a:lnTo>
                                        <a:lnTo>
                                          <a:pt x="85" y="183"/>
                                        </a:lnTo>
                                        <a:lnTo>
                                          <a:pt x="70" y="208"/>
                                        </a:lnTo>
                                        <a:lnTo>
                                          <a:pt x="53" y="215"/>
                                        </a:lnTo>
                                        <a:lnTo>
                                          <a:pt x="35" y="217"/>
                                        </a:lnTo>
                                        <a:lnTo>
                                          <a:pt x="18" y="220"/>
                                        </a:lnTo>
                                        <a:lnTo>
                                          <a:pt x="0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4" name="Freeform 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524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5 h 5"/>
                                      <a:gd name="T2" fmla="*/ 0 w 3"/>
                                      <a:gd name="T3" fmla="*/ 0 h 5"/>
                                      <a:gd name="T4" fmla="*/ 3 w 3"/>
                                      <a:gd name="T5" fmla="*/ 5 h 5"/>
                                      <a:gd name="T6" fmla="*/ 3 w 3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5" name="Freeform 9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526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2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6" name="Freeform 9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529"/>
                                    <a:ext cx="52" cy="219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19"/>
                                      <a:gd name="T2" fmla="*/ 0 w 52"/>
                                      <a:gd name="T3" fmla="*/ 0 h 219"/>
                                      <a:gd name="T4" fmla="*/ 2 w 52"/>
                                      <a:gd name="T5" fmla="*/ 5 h 219"/>
                                      <a:gd name="T6" fmla="*/ 5 w 52"/>
                                      <a:gd name="T7" fmla="*/ 2 h 219"/>
                                      <a:gd name="T8" fmla="*/ 0 w 52"/>
                                      <a:gd name="T9" fmla="*/ 0 h 219"/>
                                      <a:gd name="T10" fmla="*/ 49 w 52"/>
                                      <a:gd name="T11" fmla="*/ 219 h 219"/>
                                      <a:gd name="T12" fmla="*/ 49 w 52"/>
                                      <a:gd name="T13" fmla="*/ 217 h 219"/>
                                      <a:gd name="T14" fmla="*/ 52 w 52"/>
                                      <a:gd name="T15" fmla="*/ 217 h 219"/>
                                      <a:gd name="T16" fmla="*/ 49 w 52"/>
                                      <a:gd name="T17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2" h="21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9" y="219"/>
                                        </a:moveTo>
                                        <a:lnTo>
                                          <a:pt x="49" y="217"/>
                                        </a:lnTo>
                                        <a:lnTo>
                                          <a:pt x="52" y="217"/>
                                        </a:lnTo>
                                        <a:lnTo>
                                          <a:pt x="49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7" name="Freeform 9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531"/>
                                    <a:ext cx="52" cy="2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17"/>
                                      <a:gd name="T2" fmla="*/ 0 w 52"/>
                                      <a:gd name="T3" fmla="*/ 0 h 217"/>
                                      <a:gd name="T4" fmla="*/ 3 w 52"/>
                                      <a:gd name="T5" fmla="*/ 3 h 217"/>
                                      <a:gd name="T6" fmla="*/ 3 w 52"/>
                                      <a:gd name="T7" fmla="*/ 3 h 217"/>
                                      <a:gd name="T8" fmla="*/ 0 w 52"/>
                                      <a:gd name="T9" fmla="*/ 0 h 217"/>
                                      <a:gd name="T10" fmla="*/ 47 w 52"/>
                                      <a:gd name="T11" fmla="*/ 217 h 217"/>
                                      <a:gd name="T12" fmla="*/ 47 w 52"/>
                                      <a:gd name="T13" fmla="*/ 212 h 217"/>
                                      <a:gd name="T14" fmla="*/ 50 w 52"/>
                                      <a:gd name="T15" fmla="*/ 212 h 217"/>
                                      <a:gd name="T16" fmla="*/ 52 w 52"/>
                                      <a:gd name="T17" fmla="*/ 212 h 217"/>
                                      <a:gd name="T18" fmla="*/ 50 w 52"/>
                                      <a:gd name="T19" fmla="*/ 215 h 217"/>
                                      <a:gd name="T20" fmla="*/ 47 w 52"/>
                                      <a:gd name="T21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2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7" y="217"/>
                                        </a:moveTo>
                                        <a:lnTo>
                                          <a:pt x="47" y="212"/>
                                        </a:lnTo>
                                        <a:lnTo>
                                          <a:pt x="50" y="212"/>
                                        </a:lnTo>
                                        <a:lnTo>
                                          <a:pt x="52" y="212"/>
                                        </a:lnTo>
                                        <a:lnTo>
                                          <a:pt x="50" y="215"/>
                                        </a:lnTo>
                                        <a:lnTo>
                                          <a:pt x="47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8" name="Freeform 9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531"/>
                                    <a:ext cx="55" cy="215"/>
                                  </a:xfrm>
                                  <a:custGeom>
                                    <a:avLst/>
                                    <a:gdLst>
                                      <a:gd name="T0" fmla="*/ 3 w 55"/>
                                      <a:gd name="T1" fmla="*/ 0 h 215"/>
                                      <a:gd name="T2" fmla="*/ 0 w 55"/>
                                      <a:gd name="T3" fmla="*/ 3 h 215"/>
                                      <a:gd name="T4" fmla="*/ 3 w 55"/>
                                      <a:gd name="T5" fmla="*/ 5 h 215"/>
                                      <a:gd name="T6" fmla="*/ 5 w 55"/>
                                      <a:gd name="T7" fmla="*/ 5 h 215"/>
                                      <a:gd name="T8" fmla="*/ 3 w 55"/>
                                      <a:gd name="T9" fmla="*/ 0 h 215"/>
                                      <a:gd name="T10" fmla="*/ 47 w 55"/>
                                      <a:gd name="T11" fmla="*/ 215 h 215"/>
                                      <a:gd name="T12" fmla="*/ 50 w 55"/>
                                      <a:gd name="T13" fmla="*/ 215 h 215"/>
                                      <a:gd name="T14" fmla="*/ 52 w 55"/>
                                      <a:gd name="T15" fmla="*/ 212 h 215"/>
                                      <a:gd name="T16" fmla="*/ 55 w 55"/>
                                      <a:gd name="T17" fmla="*/ 210 h 215"/>
                                      <a:gd name="T18" fmla="*/ 52 w 55"/>
                                      <a:gd name="T19" fmla="*/ 210 h 215"/>
                                      <a:gd name="T20" fmla="*/ 47 w 55"/>
                                      <a:gd name="T21" fmla="*/ 210 h 215"/>
                                      <a:gd name="T22" fmla="*/ 47 w 55"/>
                                      <a:gd name="T23" fmla="*/ 215 h 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5" h="215"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7" y="215"/>
                                        </a:moveTo>
                                        <a:lnTo>
                                          <a:pt x="50" y="215"/>
                                        </a:lnTo>
                                        <a:lnTo>
                                          <a:pt x="52" y="212"/>
                                        </a:lnTo>
                                        <a:lnTo>
                                          <a:pt x="55" y="210"/>
                                        </a:lnTo>
                                        <a:lnTo>
                                          <a:pt x="52" y="210"/>
                                        </a:lnTo>
                                        <a:lnTo>
                                          <a:pt x="47" y="210"/>
                                        </a:lnTo>
                                        <a:lnTo>
                                          <a:pt x="47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9" name="Freeform 9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534"/>
                                    <a:ext cx="52" cy="209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09"/>
                                      <a:gd name="T2" fmla="*/ 0 w 52"/>
                                      <a:gd name="T3" fmla="*/ 0 h 209"/>
                                      <a:gd name="T4" fmla="*/ 2 w 52"/>
                                      <a:gd name="T5" fmla="*/ 5 h 209"/>
                                      <a:gd name="T6" fmla="*/ 2 w 52"/>
                                      <a:gd name="T7" fmla="*/ 5 h 209"/>
                                      <a:gd name="T8" fmla="*/ 5 w 52"/>
                                      <a:gd name="T9" fmla="*/ 5 h 209"/>
                                      <a:gd name="T10" fmla="*/ 0 w 52"/>
                                      <a:gd name="T11" fmla="*/ 0 h 209"/>
                                      <a:gd name="T12" fmla="*/ 44 w 52"/>
                                      <a:gd name="T13" fmla="*/ 209 h 209"/>
                                      <a:gd name="T14" fmla="*/ 47 w 52"/>
                                      <a:gd name="T15" fmla="*/ 209 h 209"/>
                                      <a:gd name="T16" fmla="*/ 49 w 52"/>
                                      <a:gd name="T17" fmla="*/ 209 h 209"/>
                                      <a:gd name="T18" fmla="*/ 52 w 52"/>
                                      <a:gd name="T19" fmla="*/ 207 h 209"/>
                                      <a:gd name="T20" fmla="*/ 52 w 52"/>
                                      <a:gd name="T21" fmla="*/ 204 h 209"/>
                                      <a:gd name="T22" fmla="*/ 49 w 52"/>
                                      <a:gd name="T23" fmla="*/ 204 h 209"/>
                                      <a:gd name="T24" fmla="*/ 47 w 52"/>
                                      <a:gd name="T25" fmla="*/ 204 h 209"/>
                                      <a:gd name="T26" fmla="*/ 44 w 52"/>
                                      <a:gd name="T27" fmla="*/ 209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2" h="20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4" y="209"/>
                                        </a:moveTo>
                                        <a:lnTo>
                                          <a:pt x="47" y="209"/>
                                        </a:lnTo>
                                        <a:lnTo>
                                          <a:pt x="49" y="209"/>
                                        </a:lnTo>
                                        <a:lnTo>
                                          <a:pt x="52" y="207"/>
                                        </a:lnTo>
                                        <a:lnTo>
                                          <a:pt x="52" y="204"/>
                                        </a:lnTo>
                                        <a:lnTo>
                                          <a:pt x="49" y="204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44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0" name="Freeform 9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536"/>
                                    <a:ext cx="54" cy="205"/>
                                  </a:xfrm>
                                  <a:custGeom>
                                    <a:avLst/>
                                    <a:gdLst>
                                      <a:gd name="T0" fmla="*/ 2 w 54"/>
                                      <a:gd name="T1" fmla="*/ 0 h 205"/>
                                      <a:gd name="T2" fmla="*/ 0 w 54"/>
                                      <a:gd name="T3" fmla="*/ 0 h 205"/>
                                      <a:gd name="T4" fmla="*/ 2 w 54"/>
                                      <a:gd name="T5" fmla="*/ 5 h 205"/>
                                      <a:gd name="T6" fmla="*/ 5 w 54"/>
                                      <a:gd name="T7" fmla="*/ 5 h 205"/>
                                      <a:gd name="T8" fmla="*/ 5 w 54"/>
                                      <a:gd name="T9" fmla="*/ 5 h 205"/>
                                      <a:gd name="T10" fmla="*/ 2 w 54"/>
                                      <a:gd name="T11" fmla="*/ 0 h 205"/>
                                      <a:gd name="T12" fmla="*/ 44 w 54"/>
                                      <a:gd name="T13" fmla="*/ 205 h 205"/>
                                      <a:gd name="T14" fmla="*/ 49 w 54"/>
                                      <a:gd name="T15" fmla="*/ 205 h 205"/>
                                      <a:gd name="T16" fmla="*/ 52 w 54"/>
                                      <a:gd name="T17" fmla="*/ 205 h 205"/>
                                      <a:gd name="T18" fmla="*/ 54 w 54"/>
                                      <a:gd name="T19" fmla="*/ 202 h 205"/>
                                      <a:gd name="T20" fmla="*/ 54 w 54"/>
                                      <a:gd name="T21" fmla="*/ 200 h 205"/>
                                      <a:gd name="T22" fmla="*/ 52 w 54"/>
                                      <a:gd name="T23" fmla="*/ 200 h 205"/>
                                      <a:gd name="T24" fmla="*/ 47 w 54"/>
                                      <a:gd name="T25" fmla="*/ 200 h 205"/>
                                      <a:gd name="T26" fmla="*/ 44 w 54"/>
                                      <a:gd name="T27" fmla="*/ 20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" h="205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4" y="205"/>
                                        </a:moveTo>
                                        <a:lnTo>
                                          <a:pt x="49" y="205"/>
                                        </a:lnTo>
                                        <a:lnTo>
                                          <a:pt x="52" y="205"/>
                                        </a:lnTo>
                                        <a:lnTo>
                                          <a:pt x="54" y="202"/>
                                        </a:lnTo>
                                        <a:lnTo>
                                          <a:pt x="54" y="200"/>
                                        </a:lnTo>
                                        <a:lnTo>
                                          <a:pt x="52" y="200"/>
                                        </a:lnTo>
                                        <a:lnTo>
                                          <a:pt x="47" y="200"/>
                                        </a:lnTo>
                                        <a:lnTo>
                                          <a:pt x="44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1" name="Freeform 9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539"/>
                                    <a:ext cx="57" cy="199"/>
                                  </a:xfrm>
                                  <a:custGeom>
                                    <a:avLst/>
                                    <a:gdLst>
                                      <a:gd name="T0" fmla="*/ 3 w 57"/>
                                      <a:gd name="T1" fmla="*/ 0 h 199"/>
                                      <a:gd name="T2" fmla="*/ 0 w 57"/>
                                      <a:gd name="T3" fmla="*/ 0 h 199"/>
                                      <a:gd name="T4" fmla="*/ 0 w 57"/>
                                      <a:gd name="T5" fmla="*/ 0 h 199"/>
                                      <a:gd name="T6" fmla="*/ 3 w 57"/>
                                      <a:gd name="T7" fmla="*/ 5 h 199"/>
                                      <a:gd name="T8" fmla="*/ 3 w 57"/>
                                      <a:gd name="T9" fmla="*/ 5 h 199"/>
                                      <a:gd name="T10" fmla="*/ 5 w 57"/>
                                      <a:gd name="T11" fmla="*/ 5 h 199"/>
                                      <a:gd name="T12" fmla="*/ 3 w 57"/>
                                      <a:gd name="T13" fmla="*/ 0 h 199"/>
                                      <a:gd name="T14" fmla="*/ 45 w 57"/>
                                      <a:gd name="T15" fmla="*/ 199 h 199"/>
                                      <a:gd name="T16" fmla="*/ 47 w 57"/>
                                      <a:gd name="T17" fmla="*/ 199 h 199"/>
                                      <a:gd name="T18" fmla="*/ 50 w 57"/>
                                      <a:gd name="T19" fmla="*/ 199 h 199"/>
                                      <a:gd name="T20" fmla="*/ 55 w 57"/>
                                      <a:gd name="T21" fmla="*/ 197 h 199"/>
                                      <a:gd name="T22" fmla="*/ 57 w 57"/>
                                      <a:gd name="T23" fmla="*/ 194 h 199"/>
                                      <a:gd name="T24" fmla="*/ 50 w 57"/>
                                      <a:gd name="T25" fmla="*/ 194 h 199"/>
                                      <a:gd name="T26" fmla="*/ 45 w 57"/>
                                      <a:gd name="T27" fmla="*/ 194 h 199"/>
                                      <a:gd name="T28" fmla="*/ 45 w 57"/>
                                      <a:gd name="T29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199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99"/>
                                        </a:moveTo>
                                        <a:lnTo>
                                          <a:pt x="47" y="199"/>
                                        </a:lnTo>
                                        <a:lnTo>
                                          <a:pt x="50" y="199"/>
                                        </a:lnTo>
                                        <a:lnTo>
                                          <a:pt x="55" y="197"/>
                                        </a:lnTo>
                                        <a:lnTo>
                                          <a:pt x="57" y="19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45" y="194"/>
                                        </a:lnTo>
                                        <a:lnTo>
                                          <a:pt x="45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2" name="Freeform 9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541"/>
                                    <a:ext cx="60" cy="195"/>
                                  </a:xfrm>
                                  <a:custGeom>
                                    <a:avLst/>
                                    <a:gdLst>
                                      <a:gd name="T0" fmla="*/ 3 w 60"/>
                                      <a:gd name="T1" fmla="*/ 0 h 195"/>
                                      <a:gd name="T2" fmla="*/ 3 w 60"/>
                                      <a:gd name="T3" fmla="*/ 0 h 195"/>
                                      <a:gd name="T4" fmla="*/ 0 w 60"/>
                                      <a:gd name="T5" fmla="*/ 0 h 195"/>
                                      <a:gd name="T6" fmla="*/ 3 w 60"/>
                                      <a:gd name="T7" fmla="*/ 5 h 195"/>
                                      <a:gd name="T8" fmla="*/ 5 w 60"/>
                                      <a:gd name="T9" fmla="*/ 5 h 195"/>
                                      <a:gd name="T10" fmla="*/ 8 w 60"/>
                                      <a:gd name="T11" fmla="*/ 3 h 195"/>
                                      <a:gd name="T12" fmla="*/ 3 w 60"/>
                                      <a:gd name="T13" fmla="*/ 0 h 195"/>
                                      <a:gd name="T14" fmla="*/ 45 w 60"/>
                                      <a:gd name="T15" fmla="*/ 195 h 195"/>
                                      <a:gd name="T16" fmla="*/ 50 w 60"/>
                                      <a:gd name="T17" fmla="*/ 195 h 195"/>
                                      <a:gd name="T18" fmla="*/ 52 w 60"/>
                                      <a:gd name="T19" fmla="*/ 195 h 195"/>
                                      <a:gd name="T20" fmla="*/ 57 w 60"/>
                                      <a:gd name="T21" fmla="*/ 192 h 195"/>
                                      <a:gd name="T22" fmla="*/ 60 w 60"/>
                                      <a:gd name="T23" fmla="*/ 187 h 195"/>
                                      <a:gd name="T24" fmla="*/ 52 w 60"/>
                                      <a:gd name="T25" fmla="*/ 190 h 195"/>
                                      <a:gd name="T26" fmla="*/ 45 w 60"/>
                                      <a:gd name="T27" fmla="*/ 190 h 195"/>
                                      <a:gd name="T28" fmla="*/ 45 w 60"/>
                                      <a:gd name="T29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195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95"/>
                                        </a:moveTo>
                                        <a:lnTo>
                                          <a:pt x="50" y="195"/>
                                        </a:lnTo>
                                        <a:lnTo>
                                          <a:pt x="52" y="195"/>
                                        </a:lnTo>
                                        <a:lnTo>
                                          <a:pt x="57" y="192"/>
                                        </a:lnTo>
                                        <a:lnTo>
                                          <a:pt x="60" y="187"/>
                                        </a:lnTo>
                                        <a:lnTo>
                                          <a:pt x="52" y="190"/>
                                        </a:lnTo>
                                        <a:lnTo>
                                          <a:pt x="45" y="190"/>
                                        </a:lnTo>
                                        <a:lnTo>
                                          <a:pt x="45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3" name="Freeform 9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544"/>
                                    <a:ext cx="59" cy="189"/>
                                  </a:xfrm>
                                  <a:custGeom>
                                    <a:avLst/>
                                    <a:gdLst>
                                      <a:gd name="T0" fmla="*/ 2 w 59"/>
                                      <a:gd name="T1" fmla="*/ 0 h 189"/>
                                      <a:gd name="T2" fmla="*/ 0 w 59"/>
                                      <a:gd name="T3" fmla="*/ 0 h 189"/>
                                      <a:gd name="T4" fmla="*/ 0 w 59"/>
                                      <a:gd name="T5" fmla="*/ 0 h 189"/>
                                      <a:gd name="T6" fmla="*/ 2 w 59"/>
                                      <a:gd name="T7" fmla="*/ 5 h 189"/>
                                      <a:gd name="T8" fmla="*/ 2 w 59"/>
                                      <a:gd name="T9" fmla="*/ 2 h 189"/>
                                      <a:gd name="T10" fmla="*/ 5 w 59"/>
                                      <a:gd name="T11" fmla="*/ 2 h 189"/>
                                      <a:gd name="T12" fmla="*/ 2 w 59"/>
                                      <a:gd name="T13" fmla="*/ 0 h 189"/>
                                      <a:gd name="T14" fmla="*/ 42 w 59"/>
                                      <a:gd name="T15" fmla="*/ 189 h 189"/>
                                      <a:gd name="T16" fmla="*/ 47 w 59"/>
                                      <a:gd name="T17" fmla="*/ 189 h 189"/>
                                      <a:gd name="T18" fmla="*/ 54 w 59"/>
                                      <a:gd name="T19" fmla="*/ 189 h 189"/>
                                      <a:gd name="T20" fmla="*/ 57 w 59"/>
                                      <a:gd name="T21" fmla="*/ 184 h 189"/>
                                      <a:gd name="T22" fmla="*/ 59 w 59"/>
                                      <a:gd name="T23" fmla="*/ 182 h 189"/>
                                      <a:gd name="T24" fmla="*/ 49 w 59"/>
                                      <a:gd name="T25" fmla="*/ 184 h 189"/>
                                      <a:gd name="T26" fmla="*/ 42 w 59"/>
                                      <a:gd name="T27" fmla="*/ 184 h 189"/>
                                      <a:gd name="T28" fmla="*/ 42 w 59"/>
                                      <a:gd name="T29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9" h="189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2" y="189"/>
                                        </a:moveTo>
                                        <a:lnTo>
                                          <a:pt x="47" y="189"/>
                                        </a:lnTo>
                                        <a:lnTo>
                                          <a:pt x="54" y="189"/>
                                        </a:lnTo>
                                        <a:lnTo>
                                          <a:pt x="57" y="184"/>
                                        </a:lnTo>
                                        <a:lnTo>
                                          <a:pt x="59" y="182"/>
                                        </a:lnTo>
                                        <a:lnTo>
                                          <a:pt x="49" y="184"/>
                                        </a:lnTo>
                                        <a:lnTo>
                                          <a:pt x="42" y="184"/>
                                        </a:lnTo>
                                        <a:lnTo>
                                          <a:pt x="42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4" name="Freeform 9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544"/>
                                    <a:ext cx="62" cy="187"/>
                                  </a:xfrm>
                                  <a:custGeom>
                                    <a:avLst/>
                                    <a:gdLst>
                                      <a:gd name="T0" fmla="*/ 5 w 62"/>
                                      <a:gd name="T1" fmla="*/ 0 h 187"/>
                                      <a:gd name="T2" fmla="*/ 2 w 62"/>
                                      <a:gd name="T3" fmla="*/ 2 h 187"/>
                                      <a:gd name="T4" fmla="*/ 0 w 62"/>
                                      <a:gd name="T5" fmla="*/ 2 h 187"/>
                                      <a:gd name="T6" fmla="*/ 2 w 62"/>
                                      <a:gd name="T7" fmla="*/ 7 h 187"/>
                                      <a:gd name="T8" fmla="*/ 5 w 62"/>
                                      <a:gd name="T9" fmla="*/ 5 h 187"/>
                                      <a:gd name="T10" fmla="*/ 7 w 62"/>
                                      <a:gd name="T11" fmla="*/ 5 h 187"/>
                                      <a:gd name="T12" fmla="*/ 5 w 62"/>
                                      <a:gd name="T13" fmla="*/ 0 h 187"/>
                                      <a:gd name="T14" fmla="*/ 42 w 62"/>
                                      <a:gd name="T15" fmla="*/ 187 h 187"/>
                                      <a:gd name="T16" fmla="*/ 49 w 62"/>
                                      <a:gd name="T17" fmla="*/ 187 h 187"/>
                                      <a:gd name="T18" fmla="*/ 57 w 62"/>
                                      <a:gd name="T19" fmla="*/ 184 h 187"/>
                                      <a:gd name="T20" fmla="*/ 59 w 62"/>
                                      <a:gd name="T21" fmla="*/ 182 h 187"/>
                                      <a:gd name="T22" fmla="*/ 62 w 62"/>
                                      <a:gd name="T23" fmla="*/ 179 h 187"/>
                                      <a:gd name="T24" fmla="*/ 52 w 62"/>
                                      <a:gd name="T25" fmla="*/ 182 h 187"/>
                                      <a:gd name="T26" fmla="*/ 42 w 62"/>
                                      <a:gd name="T27" fmla="*/ 182 h 187"/>
                                      <a:gd name="T28" fmla="*/ 42 w 62"/>
                                      <a:gd name="T29" fmla="*/ 184 h 187"/>
                                      <a:gd name="T30" fmla="*/ 42 w 62"/>
                                      <a:gd name="T31" fmla="*/ 187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2" h="187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2" y="187"/>
                                        </a:moveTo>
                                        <a:lnTo>
                                          <a:pt x="49" y="187"/>
                                        </a:lnTo>
                                        <a:lnTo>
                                          <a:pt x="57" y="184"/>
                                        </a:lnTo>
                                        <a:lnTo>
                                          <a:pt x="59" y="182"/>
                                        </a:lnTo>
                                        <a:lnTo>
                                          <a:pt x="62" y="179"/>
                                        </a:lnTo>
                                        <a:lnTo>
                                          <a:pt x="52" y="182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2" y="184"/>
                                        </a:lnTo>
                                        <a:lnTo>
                                          <a:pt x="42" y="1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5" name="Freeform 9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546"/>
                                    <a:ext cx="62" cy="182"/>
                                  </a:xfrm>
                                  <a:custGeom>
                                    <a:avLst/>
                                    <a:gdLst>
                                      <a:gd name="T0" fmla="*/ 3 w 62"/>
                                      <a:gd name="T1" fmla="*/ 0 h 182"/>
                                      <a:gd name="T2" fmla="*/ 0 w 62"/>
                                      <a:gd name="T3" fmla="*/ 0 h 182"/>
                                      <a:gd name="T4" fmla="*/ 0 w 62"/>
                                      <a:gd name="T5" fmla="*/ 3 h 182"/>
                                      <a:gd name="T6" fmla="*/ 3 w 62"/>
                                      <a:gd name="T7" fmla="*/ 5 h 182"/>
                                      <a:gd name="T8" fmla="*/ 5 w 62"/>
                                      <a:gd name="T9" fmla="*/ 5 h 182"/>
                                      <a:gd name="T10" fmla="*/ 8 w 62"/>
                                      <a:gd name="T11" fmla="*/ 5 h 182"/>
                                      <a:gd name="T12" fmla="*/ 3 w 62"/>
                                      <a:gd name="T13" fmla="*/ 0 h 182"/>
                                      <a:gd name="T14" fmla="*/ 40 w 62"/>
                                      <a:gd name="T15" fmla="*/ 182 h 182"/>
                                      <a:gd name="T16" fmla="*/ 47 w 62"/>
                                      <a:gd name="T17" fmla="*/ 182 h 182"/>
                                      <a:gd name="T18" fmla="*/ 57 w 62"/>
                                      <a:gd name="T19" fmla="*/ 180 h 182"/>
                                      <a:gd name="T20" fmla="*/ 60 w 62"/>
                                      <a:gd name="T21" fmla="*/ 177 h 182"/>
                                      <a:gd name="T22" fmla="*/ 62 w 62"/>
                                      <a:gd name="T23" fmla="*/ 172 h 182"/>
                                      <a:gd name="T24" fmla="*/ 52 w 62"/>
                                      <a:gd name="T25" fmla="*/ 177 h 182"/>
                                      <a:gd name="T26" fmla="*/ 40 w 62"/>
                                      <a:gd name="T27" fmla="*/ 177 h 182"/>
                                      <a:gd name="T28" fmla="*/ 40 w 62"/>
                                      <a:gd name="T29" fmla="*/ 182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2" h="182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0" y="182"/>
                                        </a:moveTo>
                                        <a:lnTo>
                                          <a:pt x="47" y="182"/>
                                        </a:lnTo>
                                        <a:lnTo>
                                          <a:pt x="57" y="180"/>
                                        </a:lnTo>
                                        <a:lnTo>
                                          <a:pt x="60" y="177"/>
                                        </a:lnTo>
                                        <a:lnTo>
                                          <a:pt x="62" y="172"/>
                                        </a:lnTo>
                                        <a:lnTo>
                                          <a:pt x="52" y="177"/>
                                        </a:lnTo>
                                        <a:lnTo>
                                          <a:pt x="40" y="177"/>
                                        </a:lnTo>
                                        <a:lnTo>
                                          <a:pt x="40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6" name="Freeform 9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549"/>
                                    <a:ext cx="65" cy="177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77"/>
                                      <a:gd name="T2" fmla="*/ 3 w 65"/>
                                      <a:gd name="T3" fmla="*/ 0 h 177"/>
                                      <a:gd name="T4" fmla="*/ 0 w 65"/>
                                      <a:gd name="T5" fmla="*/ 2 h 177"/>
                                      <a:gd name="T6" fmla="*/ 3 w 65"/>
                                      <a:gd name="T7" fmla="*/ 5 h 177"/>
                                      <a:gd name="T8" fmla="*/ 5 w 65"/>
                                      <a:gd name="T9" fmla="*/ 5 h 177"/>
                                      <a:gd name="T10" fmla="*/ 8 w 65"/>
                                      <a:gd name="T11" fmla="*/ 5 h 177"/>
                                      <a:gd name="T12" fmla="*/ 5 w 65"/>
                                      <a:gd name="T13" fmla="*/ 0 h 177"/>
                                      <a:gd name="T14" fmla="*/ 40 w 65"/>
                                      <a:gd name="T15" fmla="*/ 177 h 177"/>
                                      <a:gd name="T16" fmla="*/ 50 w 65"/>
                                      <a:gd name="T17" fmla="*/ 177 h 177"/>
                                      <a:gd name="T18" fmla="*/ 60 w 65"/>
                                      <a:gd name="T19" fmla="*/ 174 h 177"/>
                                      <a:gd name="T20" fmla="*/ 62 w 65"/>
                                      <a:gd name="T21" fmla="*/ 169 h 177"/>
                                      <a:gd name="T22" fmla="*/ 65 w 65"/>
                                      <a:gd name="T23" fmla="*/ 167 h 177"/>
                                      <a:gd name="T24" fmla="*/ 52 w 65"/>
                                      <a:gd name="T25" fmla="*/ 169 h 177"/>
                                      <a:gd name="T26" fmla="*/ 40 w 65"/>
                                      <a:gd name="T27" fmla="*/ 172 h 177"/>
                                      <a:gd name="T28" fmla="*/ 40 w 65"/>
                                      <a:gd name="T29" fmla="*/ 174 h 177"/>
                                      <a:gd name="T30" fmla="*/ 40 w 65"/>
                                      <a:gd name="T31" fmla="*/ 177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77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0" y="177"/>
                                        </a:moveTo>
                                        <a:lnTo>
                                          <a:pt x="50" y="177"/>
                                        </a:lnTo>
                                        <a:lnTo>
                                          <a:pt x="60" y="174"/>
                                        </a:lnTo>
                                        <a:lnTo>
                                          <a:pt x="62" y="169"/>
                                        </a:lnTo>
                                        <a:lnTo>
                                          <a:pt x="65" y="167"/>
                                        </a:lnTo>
                                        <a:lnTo>
                                          <a:pt x="52" y="169"/>
                                        </a:lnTo>
                                        <a:lnTo>
                                          <a:pt x="40" y="172"/>
                                        </a:lnTo>
                                        <a:lnTo>
                                          <a:pt x="40" y="174"/>
                                        </a:lnTo>
                                        <a:lnTo>
                                          <a:pt x="40" y="1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7" name="Freeform 9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8" y="551"/>
                                    <a:ext cx="64" cy="172"/>
                                  </a:xfrm>
                                  <a:custGeom>
                                    <a:avLst/>
                                    <a:gdLst>
                                      <a:gd name="T0" fmla="*/ 5 w 64"/>
                                      <a:gd name="T1" fmla="*/ 0 h 172"/>
                                      <a:gd name="T2" fmla="*/ 2 w 64"/>
                                      <a:gd name="T3" fmla="*/ 0 h 172"/>
                                      <a:gd name="T4" fmla="*/ 0 w 64"/>
                                      <a:gd name="T5" fmla="*/ 0 h 172"/>
                                      <a:gd name="T6" fmla="*/ 2 w 64"/>
                                      <a:gd name="T7" fmla="*/ 5 h 172"/>
                                      <a:gd name="T8" fmla="*/ 5 w 64"/>
                                      <a:gd name="T9" fmla="*/ 5 h 172"/>
                                      <a:gd name="T10" fmla="*/ 7 w 64"/>
                                      <a:gd name="T11" fmla="*/ 5 h 172"/>
                                      <a:gd name="T12" fmla="*/ 5 w 64"/>
                                      <a:gd name="T13" fmla="*/ 0 h 172"/>
                                      <a:gd name="T14" fmla="*/ 37 w 64"/>
                                      <a:gd name="T15" fmla="*/ 172 h 172"/>
                                      <a:gd name="T16" fmla="*/ 49 w 64"/>
                                      <a:gd name="T17" fmla="*/ 172 h 172"/>
                                      <a:gd name="T18" fmla="*/ 59 w 64"/>
                                      <a:gd name="T19" fmla="*/ 167 h 172"/>
                                      <a:gd name="T20" fmla="*/ 62 w 64"/>
                                      <a:gd name="T21" fmla="*/ 165 h 172"/>
                                      <a:gd name="T22" fmla="*/ 64 w 64"/>
                                      <a:gd name="T23" fmla="*/ 160 h 172"/>
                                      <a:gd name="T24" fmla="*/ 52 w 64"/>
                                      <a:gd name="T25" fmla="*/ 165 h 172"/>
                                      <a:gd name="T26" fmla="*/ 37 w 64"/>
                                      <a:gd name="T27" fmla="*/ 167 h 172"/>
                                      <a:gd name="T28" fmla="*/ 37 w 64"/>
                                      <a:gd name="T29" fmla="*/ 170 h 172"/>
                                      <a:gd name="T30" fmla="*/ 37 w 64"/>
                                      <a:gd name="T31" fmla="*/ 172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4" h="172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7" y="172"/>
                                        </a:moveTo>
                                        <a:lnTo>
                                          <a:pt x="49" y="172"/>
                                        </a:lnTo>
                                        <a:lnTo>
                                          <a:pt x="59" y="167"/>
                                        </a:lnTo>
                                        <a:lnTo>
                                          <a:pt x="62" y="165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37" y="167"/>
                                        </a:lnTo>
                                        <a:lnTo>
                                          <a:pt x="37" y="170"/>
                                        </a:lnTo>
                                        <a:lnTo>
                                          <a:pt x="37" y="1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D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8" name="Freeform 9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8" y="554"/>
                                    <a:ext cx="64" cy="167"/>
                                  </a:xfrm>
                                  <a:custGeom>
                                    <a:avLst/>
                                    <a:gdLst>
                                      <a:gd name="T0" fmla="*/ 5 w 64"/>
                                      <a:gd name="T1" fmla="*/ 0 h 167"/>
                                      <a:gd name="T2" fmla="*/ 2 w 64"/>
                                      <a:gd name="T3" fmla="*/ 0 h 167"/>
                                      <a:gd name="T4" fmla="*/ 0 w 64"/>
                                      <a:gd name="T5" fmla="*/ 0 h 167"/>
                                      <a:gd name="T6" fmla="*/ 2 w 64"/>
                                      <a:gd name="T7" fmla="*/ 2 h 167"/>
                                      <a:gd name="T8" fmla="*/ 2 w 64"/>
                                      <a:gd name="T9" fmla="*/ 5 h 167"/>
                                      <a:gd name="T10" fmla="*/ 5 w 64"/>
                                      <a:gd name="T11" fmla="*/ 5 h 167"/>
                                      <a:gd name="T12" fmla="*/ 9 w 64"/>
                                      <a:gd name="T13" fmla="*/ 2 h 167"/>
                                      <a:gd name="T14" fmla="*/ 5 w 64"/>
                                      <a:gd name="T15" fmla="*/ 0 h 167"/>
                                      <a:gd name="T16" fmla="*/ 37 w 64"/>
                                      <a:gd name="T17" fmla="*/ 167 h 167"/>
                                      <a:gd name="T18" fmla="*/ 49 w 64"/>
                                      <a:gd name="T19" fmla="*/ 164 h 167"/>
                                      <a:gd name="T20" fmla="*/ 62 w 64"/>
                                      <a:gd name="T21" fmla="*/ 162 h 167"/>
                                      <a:gd name="T22" fmla="*/ 64 w 64"/>
                                      <a:gd name="T23" fmla="*/ 157 h 167"/>
                                      <a:gd name="T24" fmla="*/ 64 w 64"/>
                                      <a:gd name="T25" fmla="*/ 154 h 167"/>
                                      <a:gd name="T26" fmla="*/ 52 w 64"/>
                                      <a:gd name="T27" fmla="*/ 159 h 167"/>
                                      <a:gd name="T28" fmla="*/ 37 w 64"/>
                                      <a:gd name="T29" fmla="*/ 162 h 167"/>
                                      <a:gd name="T30" fmla="*/ 37 w 64"/>
                                      <a:gd name="T31" fmla="*/ 164 h 167"/>
                                      <a:gd name="T32" fmla="*/ 37 w 64"/>
                                      <a:gd name="T33" fmla="*/ 167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67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7" y="167"/>
                                        </a:moveTo>
                                        <a:lnTo>
                                          <a:pt x="49" y="164"/>
                                        </a:lnTo>
                                        <a:lnTo>
                                          <a:pt x="62" y="162"/>
                                        </a:lnTo>
                                        <a:lnTo>
                                          <a:pt x="64" y="157"/>
                                        </a:lnTo>
                                        <a:lnTo>
                                          <a:pt x="64" y="154"/>
                                        </a:lnTo>
                                        <a:lnTo>
                                          <a:pt x="52" y="159"/>
                                        </a:lnTo>
                                        <a:lnTo>
                                          <a:pt x="37" y="162"/>
                                        </a:lnTo>
                                        <a:lnTo>
                                          <a:pt x="37" y="164"/>
                                        </a:lnTo>
                                        <a:lnTo>
                                          <a:pt x="37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0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9" name="Freeform 9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556"/>
                                    <a:ext cx="65" cy="162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62"/>
                                      <a:gd name="T2" fmla="*/ 3 w 65"/>
                                      <a:gd name="T3" fmla="*/ 0 h 162"/>
                                      <a:gd name="T4" fmla="*/ 0 w 65"/>
                                      <a:gd name="T5" fmla="*/ 0 h 162"/>
                                      <a:gd name="T6" fmla="*/ 3 w 65"/>
                                      <a:gd name="T7" fmla="*/ 5 h 162"/>
                                      <a:gd name="T8" fmla="*/ 5 w 65"/>
                                      <a:gd name="T9" fmla="*/ 5 h 162"/>
                                      <a:gd name="T10" fmla="*/ 7 w 65"/>
                                      <a:gd name="T11" fmla="*/ 3 h 162"/>
                                      <a:gd name="T12" fmla="*/ 5 w 65"/>
                                      <a:gd name="T13" fmla="*/ 0 h 162"/>
                                      <a:gd name="T14" fmla="*/ 35 w 65"/>
                                      <a:gd name="T15" fmla="*/ 162 h 162"/>
                                      <a:gd name="T16" fmla="*/ 50 w 65"/>
                                      <a:gd name="T17" fmla="*/ 160 h 162"/>
                                      <a:gd name="T18" fmla="*/ 62 w 65"/>
                                      <a:gd name="T19" fmla="*/ 155 h 162"/>
                                      <a:gd name="T20" fmla="*/ 62 w 65"/>
                                      <a:gd name="T21" fmla="*/ 152 h 162"/>
                                      <a:gd name="T22" fmla="*/ 65 w 65"/>
                                      <a:gd name="T23" fmla="*/ 147 h 162"/>
                                      <a:gd name="T24" fmla="*/ 52 w 65"/>
                                      <a:gd name="T25" fmla="*/ 155 h 162"/>
                                      <a:gd name="T26" fmla="*/ 37 w 65"/>
                                      <a:gd name="T27" fmla="*/ 157 h 162"/>
                                      <a:gd name="T28" fmla="*/ 35 w 65"/>
                                      <a:gd name="T29" fmla="*/ 160 h 162"/>
                                      <a:gd name="T30" fmla="*/ 35 w 65"/>
                                      <a:gd name="T31" fmla="*/ 162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62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5" y="162"/>
                                        </a:moveTo>
                                        <a:lnTo>
                                          <a:pt x="50" y="160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5" y="147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35" y="160"/>
                                        </a:lnTo>
                                        <a:lnTo>
                                          <a:pt x="35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0" name="Freeform 9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556"/>
                                    <a:ext cx="67" cy="160"/>
                                  </a:xfrm>
                                  <a:custGeom>
                                    <a:avLst/>
                                    <a:gdLst>
                                      <a:gd name="T0" fmla="*/ 7 w 67"/>
                                      <a:gd name="T1" fmla="*/ 0 h 160"/>
                                      <a:gd name="T2" fmla="*/ 3 w 67"/>
                                      <a:gd name="T3" fmla="*/ 3 h 160"/>
                                      <a:gd name="T4" fmla="*/ 0 w 67"/>
                                      <a:gd name="T5" fmla="*/ 3 h 160"/>
                                      <a:gd name="T6" fmla="*/ 3 w 67"/>
                                      <a:gd name="T7" fmla="*/ 8 h 160"/>
                                      <a:gd name="T8" fmla="*/ 5 w 67"/>
                                      <a:gd name="T9" fmla="*/ 5 h 160"/>
                                      <a:gd name="T10" fmla="*/ 10 w 67"/>
                                      <a:gd name="T11" fmla="*/ 5 h 160"/>
                                      <a:gd name="T12" fmla="*/ 7 w 67"/>
                                      <a:gd name="T13" fmla="*/ 0 h 160"/>
                                      <a:gd name="T14" fmla="*/ 35 w 67"/>
                                      <a:gd name="T15" fmla="*/ 160 h 160"/>
                                      <a:gd name="T16" fmla="*/ 50 w 67"/>
                                      <a:gd name="T17" fmla="*/ 157 h 160"/>
                                      <a:gd name="T18" fmla="*/ 62 w 67"/>
                                      <a:gd name="T19" fmla="*/ 152 h 160"/>
                                      <a:gd name="T20" fmla="*/ 65 w 67"/>
                                      <a:gd name="T21" fmla="*/ 147 h 160"/>
                                      <a:gd name="T22" fmla="*/ 67 w 67"/>
                                      <a:gd name="T23" fmla="*/ 142 h 160"/>
                                      <a:gd name="T24" fmla="*/ 52 w 67"/>
                                      <a:gd name="T25" fmla="*/ 152 h 160"/>
                                      <a:gd name="T26" fmla="*/ 37 w 67"/>
                                      <a:gd name="T27" fmla="*/ 155 h 160"/>
                                      <a:gd name="T28" fmla="*/ 37 w 67"/>
                                      <a:gd name="T29" fmla="*/ 157 h 160"/>
                                      <a:gd name="T30" fmla="*/ 35 w 67"/>
                                      <a:gd name="T31" fmla="*/ 160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60">
                                        <a:moveTo>
                                          <a:pt x="7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5" y="160"/>
                                        </a:moveTo>
                                        <a:lnTo>
                                          <a:pt x="50" y="157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5" y="147"/>
                                        </a:lnTo>
                                        <a:lnTo>
                                          <a:pt x="67" y="142"/>
                                        </a:lnTo>
                                        <a:lnTo>
                                          <a:pt x="52" y="152"/>
                                        </a:lnTo>
                                        <a:lnTo>
                                          <a:pt x="37" y="155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35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1" name="Freeform 9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59"/>
                                    <a:ext cx="64" cy="154"/>
                                  </a:xfrm>
                                  <a:custGeom>
                                    <a:avLst/>
                                    <a:gdLst>
                                      <a:gd name="T0" fmla="*/ 4 w 64"/>
                                      <a:gd name="T1" fmla="*/ 0 h 154"/>
                                      <a:gd name="T2" fmla="*/ 2 w 64"/>
                                      <a:gd name="T3" fmla="*/ 2 h 154"/>
                                      <a:gd name="T4" fmla="*/ 0 w 64"/>
                                      <a:gd name="T5" fmla="*/ 2 h 154"/>
                                      <a:gd name="T6" fmla="*/ 0 w 64"/>
                                      <a:gd name="T7" fmla="*/ 7 h 154"/>
                                      <a:gd name="T8" fmla="*/ 4 w 64"/>
                                      <a:gd name="T9" fmla="*/ 5 h 154"/>
                                      <a:gd name="T10" fmla="*/ 9 w 64"/>
                                      <a:gd name="T11" fmla="*/ 5 h 154"/>
                                      <a:gd name="T12" fmla="*/ 4 w 64"/>
                                      <a:gd name="T13" fmla="*/ 0 h 154"/>
                                      <a:gd name="T14" fmla="*/ 34 w 64"/>
                                      <a:gd name="T15" fmla="*/ 154 h 154"/>
                                      <a:gd name="T16" fmla="*/ 49 w 64"/>
                                      <a:gd name="T17" fmla="*/ 152 h 154"/>
                                      <a:gd name="T18" fmla="*/ 62 w 64"/>
                                      <a:gd name="T19" fmla="*/ 144 h 154"/>
                                      <a:gd name="T20" fmla="*/ 64 w 64"/>
                                      <a:gd name="T21" fmla="*/ 142 h 154"/>
                                      <a:gd name="T22" fmla="*/ 64 w 64"/>
                                      <a:gd name="T23" fmla="*/ 137 h 154"/>
                                      <a:gd name="T24" fmla="*/ 64 w 64"/>
                                      <a:gd name="T25" fmla="*/ 137 h 154"/>
                                      <a:gd name="T26" fmla="*/ 49 w 64"/>
                                      <a:gd name="T27" fmla="*/ 144 h 154"/>
                                      <a:gd name="T28" fmla="*/ 34 w 64"/>
                                      <a:gd name="T29" fmla="*/ 149 h 154"/>
                                      <a:gd name="T30" fmla="*/ 34 w 64"/>
                                      <a:gd name="T31" fmla="*/ 152 h 154"/>
                                      <a:gd name="T32" fmla="*/ 34 w 64"/>
                                      <a:gd name="T33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54">
                                        <a:moveTo>
                                          <a:pt x="4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34" y="154"/>
                                        </a:moveTo>
                                        <a:lnTo>
                                          <a:pt x="49" y="152"/>
                                        </a:lnTo>
                                        <a:lnTo>
                                          <a:pt x="62" y="144"/>
                                        </a:lnTo>
                                        <a:lnTo>
                                          <a:pt x="64" y="142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49" y="144"/>
                                        </a:lnTo>
                                        <a:lnTo>
                                          <a:pt x="34" y="149"/>
                                        </a:lnTo>
                                        <a:lnTo>
                                          <a:pt x="34" y="152"/>
                                        </a:lnTo>
                                        <a:lnTo>
                                          <a:pt x="34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2" name="Freeform 9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61"/>
                                    <a:ext cx="64" cy="150"/>
                                  </a:xfrm>
                                  <a:custGeom>
                                    <a:avLst/>
                                    <a:gdLst>
                                      <a:gd name="T0" fmla="*/ 7 w 64"/>
                                      <a:gd name="T1" fmla="*/ 0 h 150"/>
                                      <a:gd name="T2" fmla="*/ 2 w 64"/>
                                      <a:gd name="T3" fmla="*/ 0 h 150"/>
                                      <a:gd name="T4" fmla="*/ 0 w 64"/>
                                      <a:gd name="T5" fmla="*/ 3 h 150"/>
                                      <a:gd name="T6" fmla="*/ 2 w 64"/>
                                      <a:gd name="T7" fmla="*/ 8 h 150"/>
                                      <a:gd name="T8" fmla="*/ 7 w 64"/>
                                      <a:gd name="T9" fmla="*/ 5 h 150"/>
                                      <a:gd name="T10" fmla="*/ 9 w 64"/>
                                      <a:gd name="T11" fmla="*/ 5 h 150"/>
                                      <a:gd name="T12" fmla="*/ 9 w 64"/>
                                      <a:gd name="T13" fmla="*/ 3 h 150"/>
                                      <a:gd name="T14" fmla="*/ 7 w 64"/>
                                      <a:gd name="T15" fmla="*/ 0 h 150"/>
                                      <a:gd name="T16" fmla="*/ 34 w 64"/>
                                      <a:gd name="T17" fmla="*/ 150 h 150"/>
                                      <a:gd name="T18" fmla="*/ 49 w 64"/>
                                      <a:gd name="T19" fmla="*/ 147 h 150"/>
                                      <a:gd name="T20" fmla="*/ 64 w 64"/>
                                      <a:gd name="T21" fmla="*/ 137 h 150"/>
                                      <a:gd name="T22" fmla="*/ 64 w 64"/>
                                      <a:gd name="T23" fmla="*/ 137 h 150"/>
                                      <a:gd name="T24" fmla="*/ 64 w 64"/>
                                      <a:gd name="T25" fmla="*/ 135 h 150"/>
                                      <a:gd name="T26" fmla="*/ 64 w 64"/>
                                      <a:gd name="T27" fmla="*/ 135 h 150"/>
                                      <a:gd name="T28" fmla="*/ 64 w 64"/>
                                      <a:gd name="T29" fmla="*/ 132 h 150"/>
                                      <a:gd name="T30" fmla="*/ 49 w 64"/>
                                      <a:gd name="T31" fmla="*/ 140 h 150"/>
                                      <a:gd name="T32" fmla="*/ 34 w 64"/>
                                      <a:gd name="T33" fmla="*/ 145 h 150"/>
                                      <a:gd name="T34" fmla="*/ 34 w 64"/>
                                      <a:gd name="T35" fmla="*/ 147 h 150"/>
                                      <a:gd name="T36" fmla="*/ 34 w 64"/>
                                      <a:gd name="T37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64" h="150">
                                        <a:moveTo>
                                          <a:pt x="7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4" y="150"/>
                                        </a:moveTo>
                                        <a:lnTo>
                                          <a:pt x="49" y="14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49" y="140"/>
                                        </a:lnTo>
                                        <a:lnTo>
                                          <a:pt x="34" y="145"/>
                                        </a:lnTo>
                                        <a:lnTo>
                                          <a:pt x="34" y="147"/>
                                        </a:lnTo>
                                        <a:lnTo>
                                          <a:pt x="34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3" name="Freeform 9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64"/>
                                    <a:ext cx="64" cy="144"/>
                                  </a:xfrm>
                                  <a:custGeom>
                                    <a:avLst/>
                                    <a:gdLst>
                                      <a:gd name="T0" fmla="*/ 9 w 64"/>
                                      <a:gd name="T1" fmla="*/ 0 h 144"/>
                                      <a:gd name="T2" fmla="*/ 4 w 64"/>
                                      <a:gd name="T3" fmla="*/ 0 h 144"/>
                                      <a:gd name="T4" fmla="*/ 0 w 64"/>
                                      <a:gd name="T5" fmla="*/ 2 h 144"/>
                                      <a:gd name="T6" fmla="*/ 2 w 64"/>
                                      <a:gd name="T7" fmla="*/ 5 h 144"/>
                                      <a:gd name="T8" fmla="*/ 2 w 64"/>
                                      <a:gd name="T9" fmla="*/ 7 h 144"/>
                                      <a:gd name="T10" fmla="*/ 7 w 64"/>
                                      <a:gd name="T11" fmla="*/ 5 h 144"/>
                                      <a:gd name="T12" fmla="*/ 12 w 64"/>
                                      <a:gd name="T13" fmla="*/ 5 h 144"/>
                                      <a:gd name="T14" fmla="*/ 9 w 64"/>
                                      <a:gd name="T15" fmla="*/ 2 h 144"/>
                                      <a:gd name="T16" fmla="*/ 9 w 64"/>
                                      <a:gd name="T17" fmla="*/ 0 h 144"/>
                                      <a:gd name="T18" fmla="*/ 34 w 64"/>
                                      <a:gd name="T19" fmla="*/ 144 h 144"/>
                                      <a:gd name="T20" fmla="*/ 49 w 64"/>
                                      <a:gd name="T21" fmla="*/ 139 h 144"/>
                                      <a:gd name="T22" fmla="*/ 64 w 64"/>
                                      <a:gd name="T23" fmla="*/ 132 h 144"/>
                                      <a:gd name="T24" fmla="*/ 64 w 64"/>
                                      <a:gd name="T25" fmla="*/ 129 h 144"/>
                                      <a:gd name="T26" fmla="*/ 64 w 64"/>
                                      <a:gd name="T27" fmla="*/ 127 h 144"/>
                                      <a:gd name="T28" fmla="*/ 49 w 64"/>
                                      <a:gd name="T29" fmla="*/ 134 h 144"/>
                                      <a:gd name="T30" fmla="*/ 34 w 64"/>
                                      <a:gd name="T31" fmla="*/ 139 h 144"/>
                                      <a:gd name="T32" fmla="*/ 34 w 64"/>
                                      <a:gd name="T33" fmla="*/ 142 h 144"/>
                                      <a:gd name="T34" fmla="*/ 34 w 64"/>
                                      <a:gd name="T35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44">
                                        <a:moveTo>
                                          <a:pt x="9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  <a:moveTo>
                                          <a:pt x="34" y="144"/>
                                        </a:moveTo>
                                        <a:lnTo>
                                          <a:pt x="49" y="139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64" y="129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49" y="134"/>
                                        </a:lnTo>
                                        <a:lnTo>
                                          <a:pt x="34" y="139"/>
                                        </a:lnTo>
                                        <a:lnTo>
                                          <a:pt x="34" y="142"/>
                                        </a:lnTo>
                                        <a:lnTo>
                                          <a:pt x="34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4" name="Freeform 9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566"/>
                                    <a:ext cx="62" cy="140"/>
                                  </a:xfrm>
                                  <a:custGeom>
                                    <a:avLst/>
                                    <a:gdLst>
                                      <a:gd name="T0" fmla="*/ 7 w 62"/>
                                      <a:gd name="T1" fmla="*/ 0 h 140"/>
                                      <a:gd name="T2" fmla="*/ 5 w 62"/>
                                      <a:gd name="T3" fmla="*/ 0 h 140"/>
                                      <a:gd name="T4" fmla="*/ 0 w 62"/>
                                      <a:gd name="T5" fmla="*/ 3 h 140"/>
                                      <a:gd name="T6" fmla="*/ 0 w 62"/>
                                      <a:gd name="T7" fmla="*/ 5 h 140"/>
                                      <a:gd name="T8" fmla="*/ 2 w 62"/>
                                      <a:gd name="T9" fmla="*/ 5 h 140"/>
                                      <a:gd name="T10" fmla="*/ 7 w 62"/>
                                      <a:gd name="T11" fmla="*/ 5 h 140"/>
                                      <a:gd name="T12" fmla="*/ 12 w 62"/>
                                      <a:gd name="T13" fmla="*/ 5 h 140"/>
                                      <a:gd name="T14" fmla="*/ 7 w 62"/>
                                      <a:gd name="T15" fmla="*/ 0 h 140"/>
                                      <a:gd name="T16" fmla="*/ 32 w 62"/>
                                      <a:gd name="T17" fmla="*/ 140 h 140"/>
                                      <a:gd name="T18" fmla="*/ 47 w 62"/>
                                      <a:gd name="T19" fmla="*/ 135 h 140"/>
                                      <a:gd name="T20" fmla="*/ 62 w 62"/>
                                      <a:gd name="T21" fmla="*/ 127 h 140"/>
                                      <a:gd name="T22" fmla="*/ 62 w 62"/>
                                      <a:gd name="T23" fmla="*/ 125 h 140"/>
                                      <a:gd name="T24" fmla="*/ 62 w 62"/>
                                      <a:gd name="T25" fmla="*/ 122 h 140"/>
                                      <a:gd name="T26" fmla="*/ 47 w 62"/>
                                      <a:gd name="T27" fmla="*/ 130 h 140"/>
                                      <a:gd name="T28" fmla="*/ 32 w 62"/>
                                      <a:gd name="T29" fmla="*/ 135 h 140"/>
                                      <a:gd name="T30" fmla="*/ 32 w 62"/>
                                      <a:gd name="T31" fmla="*/ 137 h 140"/>
                                      <a:gd name="T32" fmla="*/ 32 w 62"/>
                                      <a:gd name="T33" fmla="*/ 14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2" h="140">
                                        <a:moveTo>
                                          <a:pt x="7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2" y="140"/>
                                        </a:moveTo>
                                        <a:lnTo>
                                          <a:pt x="47" y="135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62" y="125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47" y="130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32" y="137"/>
                                        </a:lnTo>
                                        <a:lnTo>
                                          <a:pt x="32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3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5" name="Freeform 9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569"/>
                                    <a:ext cx="62" cy="134"/>
                                  </a:xfrm>
                                  <a:custGeom>
                                    <a:avLst/>
                                    <a:gdLst>
                                      <a:gd name="T0" fmla="*/ 10 w 62"/>
                                      <a:gd name="T1" fmla="*/ 0 h 134"/>
                                      <a:gd name="T2" fmla="*/ 5 w 62"/>
                                      <a:gd name="T3" fmla="*/ 0 h 134"/>
                                      <a:gd name="T4" fmla="*/ 0 w 62"/>
                                      <a:gd name="T5" fmla="*/ 2 h 134"/>
                                      <a:gd name="T6" fmla="*/ 2 w 62"/>
                                      <a:gd name="T7" fmla="*/ 2 h 134"/>
                                      <a:gd name="T8" fmla="*/ 2 w 62"/>
                                      <a:gd name="T9" fmla="*/ 5 h 134"/>
                                      <a:gd name="T10" fmla="*/ 7 w 62"/>
                                      <a:gd name="T11" fmla="*/ 5 h 134"/>
                                      <a:gd name="T12" fmla="*/ 12 w 62"/>
                                      <a:gd name="T13" fmla="*/ 5 h 134"/>
                                      <a:gd name="T14" fmla="*/ 12 w 62"/>
                                      <a:gd name="T15" fmla="*/ 2 h 134"/>
                                      <a:gd name="T16" fmla="*/ 10 w 62"/>
                                      <a:gd name="T17" fmla="*/ 0 h 134"/>
                                      <a:gd name="T18" fmla="*/ 32 w 62"/>
                                      <a:gd name="T19" fmla="*/ 134 h 134"/>
                                      <a:gd name="T20" fmla="*/ 47 w 62"/>
                                      <a:gd name="T21" fmla="*/ 129 h 134"/>
                                      <a:gd name="T22" fmla="*/ 62 w 62"/>
                                      <a:gd name="T23" fmla="*/ 122 h 134"/>
                                      <a:gd name="T24" fmla="*/ 62 w 62"/>
                                      <a:gd name="T25" fmla="*/ 119 h 134"/>
                                      <a:gd name="T26" fmla="*/ 62 w 62"/>
                                      <a:gd name="T27" fmla="*/ 114 h 134"/>
                                      <a:gd name="T28" fmla="*/ 47 w 62"/>
                                      <a:gd name="T29" fmla="*/ 124 h 134"/>
                                      <a:gd name="T30" fmla="*/ 32 w 62"/>
                                      <a:gd name="T31" fmla="*/ 129 h 134"/>
                                      <a:gd name="T32" fmla="*/ 32 w 62"/>
                                      <a:gd name="T33" fmla="*/ 132 h 134"/>
                                      <a:gd name="T34" fmla="*/ 32 w 62"/>
                                      <a:gd name="T35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2" h="134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2" y="134"/>
                                        </a:moveTo>
                                        <a:lnTo>
                                          <a:pt x="47" y="129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62" y="119"/>
                                        </a:lnTo>
                                        <a:lnTo>
                                          <a:pt x="62" y="114"/>
                                        </a:lnTo>
                                        <a:lnTo>
                                          <a:pt x="47" y="124"/>
                                        </a:lnTo>
                                        <a:lnTo>
                                          <a:pt x="32" y="129"/>
                                        </a:lnTo>
                                        <a:lnTo>
                                          <a:pt x="32" y="132"/>
                                        </a:lnTo>
                                        <a:lnTo>
                                          <a:pt x="32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6" name="Freeform 9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7" y="571"/>
                                    <a:ext cx="60" cy="130"/>
                                  </a:xfrm>
                                  <a:custGeom>
                                    <a:avLst/>
                                    <a:gdLst>
                                      <a:gd name="T0" fmla="*/ 10 w 60"/>
                                      <a:gd name="T1" fmla="*/ 0 h 130"/>
                                      <a:gd name="T2" fmla="*/ 5 w 60"/>
                                      <a:gd name="T3" fmla="*/ 0 h 130"/>
                                      <a:gd name="T4" fmla="*/ 0 w 60"/>
                                      <a:gd name="T5" fmla="*/ 0 h 130"/>
                                      <a:gd name="T6" fmla="*/ 0 w 60"/>
                                      <a:gd name="T7" fmla="*/ 3 h 130"/>
                                      <a:gd name="T8" fmla="*/ 3 w 60"/>
                                      <a:gd name="T9" fmla="*/ 5 h 130"/>
                                      <a:gd name="T10" fmla="*/ 8 w 60"/>
                                      <a:gd name="T11" fmla="*/ 5 h 130"/>
                                      <a:gd name="T12" fmla="*/ 13 w 60"/>
                                      <a:gd name="T13" fmla="*/ 5 h 130"/>
                                      <a:gd name="T14" fmla="*/ 10 w 60"/>
                                      <a:gd name="T15" fmla="*/ 3 h 130"/>
                                      <a:gd name="T16" fmla="*/ 10 w 60"/>
                                      <a:gd name="T17" fmla="*/ 0 h 130"/>
                                      <a:gd name="T18" fmla="*/ 30 w 60"/>
                                      <a:gd name="T19" fmla="*/ 130 h 130"/>
                                      <a:gd name="T20" fmla="*/ 45 w 60"/>
                                      <a:gd name="T21" fmla="*/ 125 h 130"/>
                                      <a:gd name="T22" fmla="*/ 60 w 60"/>
                                      <a:gd name="T23" fmla="*/ 117 h 130"/>
                                      <a:gd name="T24" fmla="*/ 60 w 60"/>
                                      <a:gd name="T25" fmla="*/ 112 h 130"/>
                                      <a:gd name="T26" fmla="*/ 60 w 60"/>
                                      <a:gd name="T27" fmla="*/ 110 h 130"/>
                                      <a:gd name="T28" fmla="*/ 45 w 60"/>
                                      <a:gd name="T29" fmla="*/ 120 h 130"/>
                                      <a:gd name="T30" fmla="*/ 30 w 60"/>
                                      <a:gd name="T31" fmla="*/ 125 h 130"/>
                                      <a:gd name="T32" fmla="*/ 30 w 60"/>
                                      <a:gd name="T33" fmla="*/ 127 h 130"/>
                                      <a:gd name="T34" fmla="*/ 30 w 60"/>
                                      <a:gd name="T35" fmla="*/ 13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3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0" y="130"/>
                                        </a:moveTo>
                                        <a:lnTo>
                                          <a:pt x="45" y="125"/>
                                        </a:lnTo>
                                        <a:lnTo>
                                          <a:pt x="60" y="117"/>
                                        </a:lnTo>
                                        <a:lnTo>
                                          <a:pt x="60" y="112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45" y="12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0" y="127"/>
                                        </a:lnTo>
                                        <a:lnTo>
                                          <a:pt x="3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A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7" name="Freeform 9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7" y="574"/>
                                    <a:ext cx="60" cy="124"/>
                                  </a:xfrm>
                                  <a:custGeom>
                                    <a:avLst/>
                                    <a:gdLst>
                                      <a:gd name="T0" fmla="*/ 10 w 60"/>
                                      <a:gd name="T1" fmla="*/ 0 h 124"/>
                                      <a:gd name="T2" fmla="*/ 5 w 60"/>
                                      <a:gd name="T3" fmla="*/ 0 h 124"/>
                                      <a:gd name="T4" fmla="*/ 0 w 60"/>
                                      <a:gd name="T5" fmla="*/ 0 h 124"/>
                                      <a:gd name="T6" fmla="*/ 3 w 60"/>
                                      <a:gd name="T7" fmla="*/ 2 h 124"/>
                                      <a:gd name="T8" fmla="*/ 3 w 60"/>
                                      <a:gd name="T9" fmla="*/ 5 h 124"/>
                                      <a:gd name="T10" fmla="*/ 8 w 60"/>
                                      <a:gd name="T11" fmla="*/ 5 h 124"/>
                                      <a:gd name="T12" fmla="*/ 15 w 60"/>
                                      <a:gd name="T13" fmla="*/ 5 h 124"/>
                                      <a:gd name="T14" fmla="*/ 13 w 60"/>
                                      <a:gd name="T15" fmla="*/ 2 h 124"/>
                                      <a:gd name="T16" fmla="*/ 10 w 60"/>
                                      <a:gd name="T17" fmla="*/ 0 h 124"/>
                                      <a:gd name="T18" fmla="*/ 30 w 60"/>
                                      <a:gd name="T19" fmla="*/ 124 h 124"/>
                                      <a:gd name="T20" fmla="*/ 45 w 60"/>
                                      <a:gd name="T21" fmla="*/ 119 h 124"/>
                                      <a:gd name="T22" fmla="*/ 60 w 60"/>
                                      <a:gd name="T23" fmla="*/ 109 h 124"/>
                                      <a:gd name="T24" fmla="*/ 60 w 60"/>
                                      <a:gd name="T25" fmla="*/ 107 h 124"/>
                                      <a:gd name="T26" fmla="*/ 58 w 60"/>
                                      <a:gd name="T27" fmla="*/ 104 h 124"/>
                                      <a:gd name="T28" fmla="*/ 45 w 60"/>
                                      <a:gd name="T29" fmla="*/ 114 h 124"/>
                                      <a:gd name="T30" fmla="*/ 30 w 60"/>
                                      <a:gd name="T31" fmla="*/ 119 h 124"/>
                                      <a:gd name="T32" fmla="*/ 30 w 60"/>
                                      <a:gd name="T33" fmla="*/ 122 h 124"/>
                                      <a:gd name="T34" fmla="*/ 30 w 60"/>
                                      <a:gd name="T35" fmla="*/ 124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24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0" y="124"/>
                                        </a:moveTo>
                                        <a:lnTo>
                                          <a:pt x="45" y="119"/>
                                        </a:lnTo>
                                        <a:lnTo>
                                          <a:pt x="60" y="109"/>
                                        </a:lnTo>
                                        <a:lnTo>
                                          <a:pt x="60" y="107"/>
                                        </a:lnTo>
                                        <a:lnTo>
                                          <a:pt x="58" y="104"/>
                                        </a:lnTo>
                                        <a:lnTo>
                                          <a:pt x="45" y="114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0" y="122"/>
                                        </a:lnTo>
                                        <a:lnTo>
                                          <a:pt x="30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8" name="Freeform 9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0" y="576"/>
                                    <a:ext cx="57" cy="120"/>
                                  </a:xfrm>
                                  <a:custGeom>
                                    <a:avLst/>
                                    <a:gdLst>
                                      <a:gd name="T0" fmla="*/ 10 w 57"/>
                                      <a:gd name="T1" fmla="*/ 0 h 120"/>
                                      <a:gd name="T2" fmla="*/ 5 w 57"/>
                                      <a:gd name="T3" fmla="*/ 0 h 120"/>
                                      <a:gd name="T4" fmla="*/ 0 w 57"/>
                                      <a:gd name="T5" fmla="*/ 0 h 120"/>
                                      <a:gd name="T6" fmla="*/ 0 w 57"/>
                                      <a:gd name="T7" fmla="*/ 3 h 120"/>
                                      <a:gd name="T8" fmla="*/ 2 w 57"/>
                                      <a:gd name="T9" fmla="*/ 5 h 120"/>
                                      <a:gd name="T10" fmla="*/ 7 w 57"/>
                                      <a:gd name="T11" fmla="*/ 5 h 120"/>
                                      <a:gd name="T12" fmla="*/ 12 w 57"/>
                                      <a:gd name="T13" fmla="*/ 3 h 120"/>
                                      <a:gd name="T14" fmla="*/ 12 w 57"/>
                                      <a:gd name="T15" fmla="*/ 3 h 120"/>
                                      <a:gd name="T16" fmla="*/ 10 w 57"/>
                                      <a:gd name="T17" fmla="*/ 0 h 120"/>
                                      <a:gd name="T18" fmla="*/ 27 w 57"/>
                                      <a:gd name="T19" fmla="*/ 120 h 120"/>
                                      <a:gd name="T20" fmla="*/ 42 w 57"/>
                                      <a:gd name="T21" fmla="*/ 115 h 120"/>
                                      <a:gd name="T22" fmla="*/ 57 w 57"/>
                                      <a:gd name="T23" fmla="*/ 105 h 120"/>
                                      <a:gd name="T24" fmla="*/ 55 w 57"/>
                                      <a:gd name="T25" fmla="*/ 102 h 120"/>
                                      <a:gd name="T26" fmla="*/ 55 w 57"/>
                                      <a:gd name="T27" fmla="*/ 100 h 120"/>
                                      <a:gd name="T28" fmla="*/ 42 w 57"/>
                                      <a:gd name="T29" fmla="*/ 110 h 120"/>
                                      <a:gd name="T30" fmla="*/ 27 w 57"/>
                                      <a:gd name="T31" fmla="*/ 115 h 120"/>
                                      <a:gd name="T32" fmla="*/ 27 w 57"/>
                                      <a:gd name="T33" fmla="*/ 117 h 120"/>
                                      <a:gd name="T34" fmla="*/ 27 w 57"/>
                                      <a:gd name="T35" fmla="*/ 12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2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7" y="120"/>
                                        </a:moveTo>
                                        <a:lnTo>
                                          <a:pt x="42" y="115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5" y="102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27" y="115"/>
                                        </a:lnTo>
                                        <a:lnTo>
                                          <a:pt x="27" y="117"/>
                                        </a:lnTo>
                                        <a:lnTo>
                                          <a:pt x="27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9" name="Freeform 9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0" y="579"/>
                                    <a:ext cx="55" cy="114"/>
                                  </a:xfrm>
                                  <a:custGeom>
                                    <a:avLst/>
                                    <a:gdLst>
                                      <a:gd name="T0" fmla="*/ 12 w 55"/>
                                      <a:gd name="T1" fmla="*/ 0 h 114"/>
                                      <a:gd name="T2" fmla="*/ 5 w 55"/>
                                      <a:gd name="T3" fmla="*/ 0 h 114"/>
                                      <a:gd name="T4" fmla="*/ 0 w 55"/>
                                      <a:gd name="T5" fmla="*/ 0 h 114"/>
                                      <a:gd name="T6" fmla="*/ 2 w 55"/>
                                      <a:gd name="T7" fmla="*/ 2 h 114"/>
                                      <a:gd name="T8" fmla="*/ 2 w 55"/>
                                      <a:gd name="T9" fmla="*/ 5 h 114"/>
                                      <a:gd name="T10" fmla="*/ 7 w 55"/>
                                      <a:gd name="T11" fmla="*/ 5 h 114"/>
                                      <a:gd name="T12" fmla="*/ 15 w 55"/>
                                      <a:gd name="T13" fmla="*/ 2 h 114"/>
                                      <a:gd name="T14" fmla="*/ 15 w 55"/>
                                      <a:gd name="T15" fmla="*/ 2 h 114"/>
                                      <a:gd name="T16" fmla="*/ 12 w 55"/>
                                      <a:gd name="T17" fmla="*/ 0 h 114"/>
                                      <a:gd name="T18" fmla="*/ 12 w 55"/>
                                      <a:gd name="T19" fmla="*/ 0 h 114"/>
                                      <a:gd name="T20" fmla="*/ 27 w 55"/>
                                      <a:gd name="T21" fmla="*/ 114 h 114"/>
                                      <a:gd name="T22" fmla="*/ 42 w 55"/>
                                      <a:gd name="T23" fmla="*/ 109 h 114"/>
                                      <a:gd name="T24" fmla="*/ 55 w 55"/>
                                      <a:gd name="T25" fmla="*/ 99 h 114"/>
                                      <a:gd name="T26" fmla="*/ 55 w 55"/>
                                      <a:gd name="T27" fmla="*/ 97 h 114"/>
                                      <a:gd name="T28" fmla="*/ 55 w 55"/>
                                      <a:gd name="T29" fmla="*/ 94 h 114"/>
                                      <a:gd name="T30" fmla="*/ 42 w 55"/>
                                      <a:gd name="T31" fmla="*/ 104 h 114"/>
                                      <a:gd name="T32" fmla="*/ 27 w 55"/>
                                      <a:gd name="T33" fmla="*/ 109 h 114"/>
                                      <a:gd name="T34" fmla="*/ 27 w 55"/>
                                      <a:gd name="T35" fmla="*/ 112 h 114"/>
                                      <a:gd name="T36" fmla="*/ 27 w 55"/>
                                      <a:gd name="T37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5" h="114">
                                        <a:moveTo>
                                          <a:pt x="12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27" y="114"/>
                                        </a:moveTo>
                                        <a:lnTo>
                                          <a:pt x="42" y="109"/>
                                        </a:lnTo>
                                        <a:lnTo>
                                          <a:pt x="55" y="99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42" y="104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27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0" name="Freeform 9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79"/>
                                    <a:ext cx="53" cy="112"/>
                                  </a:xfrm>
                                  <a:custGeom>
                                    <a:avLst/>
                                    <a:gdLst>
                                      <a:gd name="T0" fmla="*/ 10 w 53"/>
                                      <a:gd name="T1" fmla="*/ 0 h 112"/>
                                      <a:gd name="T2" fmla="*/ 5 w 53"/>
                                      <a:gd name="T3" fmla="*/ 2 h 112"/>
                                      <a:gd name="T4" fmla="*/ 0 w 53"/>
                                      <a:gd name="T5" fmla="*/ 2 h 112"/>
                                      <a:gd name="T6" fmla="*/ 0 w 53"/>
                                      <a:gd name="T7" fmla="*/ 5 h 112"/>
                                      <a:gd name="T8" fmla="*/ 0 w 53"/>
                                      <a:gd name="T9" fmla="*/ 7 h 112"/>
                                      <a:gd name="T10" fmla="*/ 8 w 53"/>
                                      <a:gd name="T11" fmla="*/ 7 h 112"/>
                                      <a:gd name="T12" fmla="*/ 13 w 53"/>
                                      <a:gd name="T13" fmla="*/ 5 h 112"/>
                                      <a:gd name="T14" fmla="*/ 13 w 53"/>
                                      <a:gd name="T15" fmla="*/ 5 h 112"/>
                                      <a:gd name="T16" fmla="*/ 15 w 53"/>
                                      <a:gd name="T17" fmla="*/ 5 h 112"/>
                                      <a:gd name="T18" fmla="*/ 13 w 53"/>
                                      <a:gd name="T19" fmla="*/ 2 h 112"/>
                                      <a:gd name="T20" fmla="*/ 10 w 53"/>
                                      <a:gd name="T21" fmla="*/ 0 h 112"/>
                                      <a:gd name="T22" fmla="*/ 25 w 53"/>
                                      <a:gd name="T23" fmla="*/ 112 h 112"/>
                                      <a:gd name="T24" fmla="*/ 40 w 53"/>
                                      <a:gd name="T25" fmla="*/ 107 h 112"/>
                                      <a:gd name="T26" fmla="*/ 53 w 53"/>
                                      <a:gd name="T27" fmla="*/ 97 h 112"/>
                                      <a:gd name="T28" fmla="*/ 53 w 53"/>
                                      <a:gd name="T29" fmla="*/ 94 h 112"/>
                                      <a:gd name="T30" fmla="*/ 53 w 53"/>
                                      <a:gd name="T31" fmla="*/ 92 h 112"/>
                                      <a:gd name="T32" fmla="*/ 40 w 53"/>
                                      <a:gd name="T33" fmla="*/ 102 h 112"/>
                                      <a:gd name="T34" fmla="*/ 25 w 53"/>
                                      <a:gd name="T35" fmla="*/ 107 h 112"/>
                                      <a:gd name="T36" fmla="*/ 25 w 53"/>
                                      <a:gd name="T37" fmla="*/ 109 h 112"/>
                                      <a:gd name="T38" fmla="*/ 25 w 53"/>
                                      <a:gd name="T39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" h="112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5" y="112"/>
                                        </a:moveTo>
                                        <a:lnTo>
                                          <a:pt x="40" y="107"/>
                                        </a:lnTo>
                                        <a:lnTo>
                                          <a:pt x="53" y="97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109"/>
                                        </a:lnTo>
                                        <a:lnTo>
                                          <a:pt x="25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61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1" name="Freeform 9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81"/>
                                    <a:ext cx="53" cy="107"/>
                                  </a:xfrm>
                                  <a:custGeom>
                                    <a:avLst/>
                                    <a:gdLst>
                                      <a:gd name="T0" fmla="*/ 13 w 53"/>
                                      <a:gd name="T1" fmla="*/ 0 h 107"/>
                                      <a:gd name="T2" fmla="*/ 13 w 53"/>
                                      <a:gd name="T3" fmla="*/ 0 h 107"/>
                                      <a:gd name="T4" fmla="*/ 5 w 53"/>
                                      <a:gd name="T5" fmla="*/ 3 h 107"/>
                                      <a:gd name="T6" fmla="*/ 0 w 53"/>
                                      <a:gd name="T7" fmla="*/ 3 h 107"/>
                                      <a:gd name="T8" fmla="*/ 0 w 53"/>
                                      <a:gd name="T9" fmla="*/ 5 h 107"/>
                                      <a:gd name="T10" fmla="*/ 3 w 53"/>
                                      <a:gd name="T11" fmla="*/ 8 h 107"/>
                                      <a:gd name="T12" fmla="*/ 8 w 53"/>
                                      <a:gd name="T13" fmla="*/ 8 h 107"/>
                                      <a:gd name="T14" fmla="*/ 13 w 53"/>
                                      <a:gd name="T15" fmla="*/ 5 h 107"/>
                                      <a:gd name="T16" fmla="*/ 15 w 53"/>
                                      <a:gd name="T17" fmla="*/ 5 h 107"/>
                                      <a:gd name="T18" fmla="*/ 15 w 53"/>
                                      <a:gd name="T19" fmla="*/ 5 h 107"/>
                                      <a:gd name="T20" fmla="*/ 15 w 53"/>
                                      <a:gd name="T21" fmla="*/ 3 h 107"/>
                                      <a:gd name="T22" fmla="*/ 13 w 53"/>
                                      <a:gd name="T23" fmla="*/ 0 h 107"/>
                                      <a:gd name="T24" fmla="*/ 25 w 53"/>
                                      <a:gd name="T25" fmla="*/ 107 h 107"/>
                                      <a:gd name="T26" fmla="*/ 40 w 53"/>
                                      <a:gd name="T27" fmla="*/ 102 h 107"/>
                                      <a:gd name="T28" fmla="*/ 53 w 53"/>
                                      <a:gd name="T29" fmla="*/ 92 h 107"/>
                                      <a:gd name="T30" fmla="*/ 53 w 53"/>
                                      <a:gd name="T31" fmla="*/ 90 h 107"/>
                                      <a:gd name="T32" fmla="*/ 50 w 53"/>
                                      <a:gd name="T33" fmla="*/ 85 h 107"/>
                                      <a:gd name="T34" fmla="*/ 45 w 53"/>
                                      <a:gd name="T35" fmla="*/ 92 h 107"/>
                                      <a:gd name="T36" fmla="*/ 40 w 53"/>
                                      <a:gd name="T37" fmla="*/ 97 h 107"/>
                                      <a:gd name="T38" fmla="*/ 33 w 53"/>
                                      <a:gd name="T39" fmla="*/ 100 h 107"/>
                                      <a:gd name="T40" fmla="*/ 25 w 53"/>
                                      <a:gd name="T41" fmla="*/ 102 h 107"/>
                                      <a:gd name="T42" fmla="*/ 25 w 53"/>
                                      <a:gd name="T43" fmla="*/ 105 h 107"/>
                                      <a:gd name="T44" fmla="*/ 25 w 53"/>
                                      <a:gd name="T45" fmla="*/ 10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3" h="107">
                                        <a:moveTo>
                                          <a:pt x="13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  <a:moveTo>
                                          <a:pt x="25" y="107"/>
                                        </a:moveTo>
                                        <a:lnTo>
                                          <a:pt x="40" y="102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53" y="90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3" y="10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B1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2" name="Freeform 9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84"/>
                                    <a:ext cx="53" cy="102"/>
                                  </a:xfrm>
                                  <a:custGeom>
                                    <a:avLst/>
                                    <a:gdLst>
                                      <a:gd name="T0" fmla="*/ 15 w 53"/>
                                      <a:gd name="T1" fmla="*/ 0 h 102"/>
                                      <a:gd name="T2" fmla="*/ 13 w 53"/>
                                      <a:gd name="T3" fmla="*/ 0 h 102"/>
                                      <a:gd name="T4" fmla="*/ 13 w 53"/>
                                      <a:gd name="T5" fmla="*/ 0 h 102"/>
                                      <a:gd name="T6" fmla="*/ 8 w 53"/>
                                      <a:gd name="T7" fmla="*/ 2 h 102"/>
                                      <a:gd name="T8" fmla="*/ 0 w 53"/>
                                      <a:gd name="T9" fmla="*/ 2 h 102"/>
                                      <a:gd name="T10" fmla="*/ 3 w 53"/>
                                      <a:gd name="T11" fmla="*/ 5 h 102"/>
                                      <a:gd name="T12" fmla="*/ 3 w 53"/>
                                      <a:gd name="T13" fmla="*/ 7 h 102"/>
                                      <a:gd name="T14" fmla="*/ 8 w 53"/>
                                      <a:gd name="T15" fmla="*/ 5 h 102"/>
                                      <a:gd name="T16" fmla="*/ 13 w 53"/>
                                      <a:gd name="T17" fmla="*/ 5 h 102"/>
                                      <a:gd name="T18" fmla="*/ 15 w 53"/>
                                      <a:gd name="T19" fmla="*/ 5 h 102"/>
                                      <a:gd name="T20" fmla="*/ 18 w 53"/>
                                      <a:gd name="T21" fmla="*/ 7 h 102"/>
                                      <a:gd name="T22" fmla="*/ 15 w 53"/>
                                      <a:gd name="T23" fmla="*/ 2 h 102"/>
                                      <a:gd name="T24" fmla="*/ 15 w 53"/>
                                      <a:gd name="T25" fmla="*/ 0 h 102"/>
                                      <a:gd name="T26" fmla="*/ 25 w 53"/>
                                      <a:gd name="T27" fmla="*/ 102 h 102"/>
                                      <a:gd name="T28" fmla="*/ 40 w 53"/>
                                      <a:gd name="T29" fmla="*/ 97 h 102"/>
                                      <a:gd name="T30" fmla="*/ 53 w 53"/>
                                      <a:gd name="T31" fmla="*/ 87 h 102"/>
                                      <a:gd name="T32" fmla="*/ 50 w 53"/>
                                      <a:gd name="T33" fmla="*/ 82 h 102"/>
                                      <a:gd name="T34" fmla="*/ 50 w 53"/>
                                      <a:gd name="T35" fmla="*/ 80 h 102"/>
                                      <a:gd name="T36" fmla="*/ 45 w 53"/>
                                      <a:gd name="T37" fmla="*/ 87 h 102"/>
                                      <a:gd name="T38" fmla="*/ 40 w 53"/>
                                      <a:gd name="T39" fmla="*/ 92 h 102"/>
                                      <a:gd name="T40" fmla="*/ 33 w 53"/>
                                      <a:gd name="T41" fmla="*/ 94 h 102"/>
                                      <a:gd name="T42" fmla="*/ 25 w 53"/>
                                      <a:gd name="T43" fmla="*/ 97 h 102"/>
                                      <a:gd name="T44" fmla="*/ 25 w 53"/>
                                      <a:gd name="T45" fmla="*/ 99 h 102"/>
                                      <a:gd name="T46" fmla="*/ 25 w 53"/>
                                      <a:gd name="T47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3" h="102">
                                        <a:moveTo>
                                          <a:pt x="15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  <a:moveTo>
                                          <a:pt x="25" y="102"/>
                                        </a:moveTo>
                                        <a:lnTo>
                                          <a:pt x="40" y="97"/>
                                        </a:lnTo>
                                        <a:lnTo>
                                          <a:pt x="53" y="87"/>
                                        </a:lnTo>
                                        <a:lnTo>
                                          <a:pt x="50" y="82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5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E0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3" name="Freeform 9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586"/>
                                    <a:ext cx="47" cy="97"/>
                                  </a:xfrm>
                                  <a:custGeom>
                                    <a:avLst/>
                                    <a:gdLst>
                                      <a:gd name="T0" fmla="*/ 12 w 47"/>
                                      <a:gd name="T1" fmla="*/ 0 h 97"/>
                                      <a:gd name="T2" fmla="*/ 12 w 47"/>
                                      <a:gd name="T3" fmla="*/ 0 h 97"/>
                                      <a:gd name="T4" fmla="*/ 10 w 47"/>
                                      <a:gd name="T5" fmla="*/ 0 h 97"/>
                                      <a:gd name="T6" fmla="*/ 5 w 47"/>
                                      <a:gd name="T7" fmla="*/ 3 h 97"/>
                                      <a:gd name="T8" fmla="*/ 0 w 47"/>
                                      <a:gd name="T9" fmla="*/ 3 h 97"/>
                                      <a:gd name="T10" fmla="*/ 0 w 47"/>
                                      <a:gd name="T11" fmla="*/ 5 h 97"/>
                                      <a:gd name="T12" fmla="*/ 2 w 47"/>
                                      <a:gd name="T13" fmla="*/ 8 h 97"/>
                                      <a:gd name="T14" fmla="*/ 5 w 47"/>
                                      <a:gd name="T15" fmla="*/ 5 h 97"/>
                                      <a:gd name="T16" fmla="*/ 10 w 47"/>
                                      <a:gd name="T17" fmla="*/ 5 h 97"/>
                                      <a:gd name="T18" fmla="*/ 12 w 47"/>
                                      <a:gd name="T19" fmla="*/ 5 h 97"/>
                                      <a:gd name="T20" fmla="*/ 17 w 47"/>
                                      <a:gd name="T21" fmla="*/ 8 h 97"/>
                                      <a:gd name="T22" fmla="*/ 15 w 47"/>
                                      <a:gd name="T23" fmla="*/ 5 h 97"/>
                                      <a:gd name="T24" fmla="*/ 12 w 47"/>
                                      <a:gd name="T25" fmla="*/ 0 h 97"/>
                                      <a:gd name="T26" fmla="*/ 22 w 47"/>
                                      <a:gd name="T27" fmla="*/ 97 h 97"/>
                                      <a:gd name="T28" fmla="*/ 30 w 47"/>
                                      <a:gd name="T29" fmla="*/ 95 h 97"/>
                                      <a:gd name="T30" fmla="*/ 37 w 47"/>
                                      <a:gd name="T31" fmla="*/ 92 h 97"/>
                                      <a:gd name="T32" fmla="*/ 42 w 47"/>
                                      <a:gd name="T33" fmla="*/ 87 h 97"/>
                                      <a:gd name="T34" fmla="*/ 47 w 47"/>
                                      <a:gd name="T35" fmla="*/ 80 h 97"/>
                                      <a:gd name="T36" fmla="*/ 47 w 47"/>
                                      <a:gd name="T37" fmla="*/ 78 h 97"/>
                                      <a:gd name="T38" fmla="*/ 47 w 47"/>
                                      <a:gd name="T39" fmla="*/ 75 h 97"/>
                                      <a:gd name="T40" fmla="*/ 42 w 47"/>
                                      <a:gd name="T41" fmla="*/ 80 h 97"/>
                                      <a:gd name="T42" fmla="*/ 35 w 47"/>
                                      <a:gd name="T43" fmla="*/ 85 h 97"/>
                                      <a:gd name="T44" fmla="*/ 30 w 47"/>
                                      <a:gd name="T45" fmla="*/ 90 h 97"/>
                                      <a:gd name="T46" fmla="*/ 22 w 47"/>
                                      <a:gd name="T47" fmla="*/ 92 h 97"/>
                                      <a:gd name="T48" fmla="*/ 22 w 47"/>
                                      <a:gd name="T49" fmla="*/ 95 h 97"/>
                                      <a:gd name="T50" fmla="*/ 22 w 47"/>
                                      <a:gd name="T5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7"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22" y="97"/>
                                        </a:moveTo>
                                        <a:lnTo>
                                          <a:pt x="30" y="95"/>
                                        </a:lnTo>
                                        <a:lnTo>
                                          <a:pt x="37" y="92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42" y="8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4" name="Freeform 9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589"/>
                                    <a:ext cx="47" cy="92"/>
                                  </a:xfrm>
                                  <a:custGeom>
                                    <a:avLst/>
                                    <a:gdLst>
                                      <a:gd name="T0" fmla="*/ 15 w 47"/>
                                      <a:gd name="T1" fmla="*/ 2 h 92"/>
                                      <a:gd name="T2" fmla="*/ 12 w 47"/>
                                      <a:gd name="T3" fmla="*/ 0 h 92"/>
                                      <a:gd name="T4" fmla="*/ 10 w 47"/>
                                      <a:gd name="T5" fmla="*/ 0 h 92"/>
                                      <a:gd name="T6" fmla="*/ 5 w 47"/>
                                      <a:gd name="T7" fmla="*/ 0 h 92"/>
                                      <a:gd name="T8" fmla="*/ 0 w 47"/>
                                      <a:gd name="T9" fmla="*/ 2 h 92"/>
                                      <a:gd name="T10" fmla="*/ 2 w 47"/>
                                      <a:gd name="T11" fmla="*/ 5 h 92"/>
                                      <a:gd name="T12" fmla="*/ 2 w 47"/>
                                      <a:gd name="T13" fmla="*/ 7 h 92"/>
                                      <a:gd name="T14" fmla="*/ 5 w 47"/>
                                      <a:gd name="T15" fmla="*/ 5 h 92"/>
                                      <a:gd name="T16" fmla="*/ 10 w 47"/>
                                      <a:gd name="T17" fmla="*/ 5 h 92"/>
                                      <a:gd name="T18" fmla="*/ 15 w 47"/>
                                      <a:gd name="T19" fmla="*/ 5 h 92"/>
                                      <a:gd name="T20" fmla="*/ 17 w 47"/>
                                      <a:gd name="T21" fmla="*/ 7 h 92"/>
                                      <a:gd name="T22" fmla="*/ 17 w 47"/>
                                      <a:gd name="T23" fmla="*/ 5 h 92"/>
                                      <a:gd name="T24" fmla="*/ 15 w 47"/>
                                      <a:gd name="T25" fmla="*/ 2 h 92"/>
                                      <a:gd name="T26" fmla="*/ 22 w 47"/>
                                      <a:gd name="T27" fmla="*/ 92 h 92"/>
                                      <a:gd name="T28" fmla="*/ 30 w 47"/>
                                      <a:gd name="T29" fmla="*/ 89 h 92"/>
                                      <a:gd name="T30" fmla="*/ 37 w 47"/>
                                      <a:gd name="T31" fmla="*/ 87 h 92"/>
                                      <a:gd name="T32" fmla="*/ 42 w 47"/>
                                      <a:gd name="T33" fmla="*/ 82 h 92"/>
                                      <a:gd name="T34" fmla="*/ 47 w 47"/>
                                      <a:gd name="T35" fmla="*/ 75 h 92"/>
                                      <a:gd name="T36" fmla="*/ 47 w 47"/>
                                      <a:gd name="T37" fmla="*/ 72 h 92"/>
                                      <a:gd name="T38" fmla="*/ 45 w 47"/>
                                      <a:gd name="T39" fmla="*/ 70 h 92"/>
                                      <a:gd name="T40" fmla="*/ 40 w 47"/>
                                      <a:gd name="T41" fmla="*/ 75 h 92"/>
                                      <a:gd name="T42" fmla="*/ 35 w 47"/>
                                      <a:gd name="T43" fmla="*/ 79 h 92"/>
                                      <a:gd name="T44" fmla="*/ 30 w 47"/>
                                      <a:gd name="T45" fmla="*/ 84 h 92"/>
                                      <a:gd name="T46" fmla="*/ 22 w 47"/>
                                      <a:gd name="T47" fmla="*/ 87 h 92"/>
                                      <a:gd name="T48" fmla="*/ 22 w 47"/>
                                      <a:gd name="T49" fmla="*/ 89 h 92"/>
                                      <a:gd name="T50" fmla="*/ 22 w 47"/>
                                      <a:gd name="T51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2">
                                        <a:moveTo>
                                          <a:pt x="15" y="2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2"/>
                                        </a:lnTo>
                                        <a:close/>
                                        <a:moveTo>
                                          <a:pt x="22" y="92"/>
                                        </a:moveTo>
                                        <a:lnTo>
                                          <a:pt x="30" y="89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2" y="82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47" y="72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35" y="79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2" y="89"/>
                                        </a:lnTo>
                                        <a:lnTo>
                                          <a:pt x="22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5" name="Freeform 9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1"/>
                                    <a:ext cx="45" cy="87"/>
                                  </a:xfrm>
                                  <a:custGeom>
                                    <a:avLst/>
                                    <a:gdLst>
                                      <a:gd name="T0" fmla="*/ 15 w 45"/>
                                      <a:gd name="T1" fmla="*/ 3 h 87"/>
                                      <a:gd name="T2" fmla="*/ 10 w 45"/>
                                      <a:gd name="T3" fmla="*/ 0 h 87"/>
                                      <a:gd name="T4" fmla="*/ 8 w 45"/>
                                      <a:gd name="T5" fmla="*/ 0 h 87"/>
                                      <a:gd name="T6" fmla="*/ 3 w 45"/>
                                      <a:gd name="T7" fmla="*/ 0 h 87"/>
                                      <a:gd name="T8" fmla="*/ 0 w 45"/>
                                      <a:gd name="T9" fmla="*/ 3 h 87"/>
                                      <a:gd name="T10" fmla="*/ 0 w 45"/>
                                      <a:gd name="T11" fmla="*/ 5 h 87"/>
                                      <a:gd name="T12" fmla="*/ 0 w 45"/>
                                      <a:gd name="T13" fmla="*/ 8 h 87"/>
                                      <a:gd name="T14" fmla="*/ 5 w 45"/>
                                      <a:gd name="T15" fmla="*/ 5 h 87"/>
                                      <a:gd name="T16" fmla="*/ 8 w 45"/>
                                      <a:gd name="T17" fmla="*/ 5 h 87"/>
                                      <a:gd name="T18" fmla="*/ 13 w 45"/>
                                      <a:gd name="T19" fmla="*/ 8 h 87"/>
                                      <a:gd name="T20" fmla="*/ 18 w 45"/>
                                      <a:gd name="T21" fmla="*/ 8 h 87"/>
                                      <a:gd name="T22" fmla="*/ 15 w 45"/>
                                      <a:gd name="T23" fmla="*/ 5 h 87"/>
                                      <a:gd name="T24" fmla="*/ 15 w 45"/>
                                      <a:gd name="T25" fmla="*/ 3 h 87"/>
                                      <a:gd name="T26" fmla="*/ 20 w 45"/>
                                      <a:gd name="T27" fmla="*/ 87 h 87"/>
                                      <a:gd name="T28" fmla="*/ 28 w 45"/>
                                      <a:gd name="T29" fmla="*/ 85 h 87"/>
                                      <a:gd name="T30" fmla="*/ 33 w 45"/>
                                      <a:gd name="T31" fmla="*/ 80 h 87"/>
                                      <a:gd name="T32" fmla="*/ 40 w 45"/>
                                      <a:gd name="T33" fmla="*/ 75 h 87"/>
                                      <a:gd name="T34" fmla="*/ 45 w 45"/>
                                      <a:gd name="T35" fmla="*/ 70 h 87"/>
                                      <a:gd name="T36" fmla="*/ 43 w 45"/>
                                      <a:gd name="T37" fmla="*/ 68 h 87"/>
                                      <a:gd name="T38" fmla="*/ 43 w 45"/>
                                      <a:gd name="T39" fmla="*/ 63 h 87"/>
                                      <a:gd name="T40" fmla="*/ 38 w 45"/>
                                      <a:gd name="T41" fmla="*/ 70 h 87"/>
                                      <a:gd name="T42" fmla="*/ 33 w 45"/>
                                      <a:gd name="T43" fmla="*/ 75 h 87"/>
                                      <a:gd name="T44" fmla="*/ 28 w 45"/>
                                      <a:gd name="T45" fmla="*/ 80 h 87"/>
                                      <a:gd name="T46" fmla="*/ 20 w 45"/>
                                      <a:gd name="T47" fmla="*/ 82 h 87"/>
                                      <a:gd name="T48" fmla="*/ 20 w 45"/>
                                      <a:gd name="T49" fmla="*/ 85 h 87"/>
                                      <a:gd name="T50" fmla="*/ 20 w 45"/>
                                      <a:gd name="T51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5" h="87">
                                        <a:moveTo>
                                          <a:pt x="15" y="3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3"/>
                                        </a:lnTo>
                                        <a:close/>
                                        <a:moveTo>
                                          <a:pt x="20" y="87"/>
                                        </a:moveTo>
                                        <a:lnTo>
                                          <a:pt x="28" y="85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3" y="68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33" y="75"/>
                                        </a:lnTo>
                                        <a:lnTo>
                                          <a:pt x="28" y="80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6" name="Freeform 9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4"/>
                                    <a:ext cx="43" cy="82"/>
                                  </a:xfrm>
                                  <a:custGeom>
                                    <a:avLst/>
                                    <a:gdLst>
                                      <a:gd name="T0" fmla="*/ 15 w 43"/>
                                      <a:gd name="T1" fmla="*/ 2 h 82"/>
                                      <a:gd name="T2" fmla="*/ 13 w 43"/>
                                      <a:gd name="T3" fmla="*/ 0 h 82"/>
                                      <a:gd name="T4" fmla="*/ 8 w 43"/>
                                      <a:gd name="T5" fmla="*/ 0 h 82"/>
                                      <a:gd name="T6" fmla="*/ 3 w 43"/>
                                      <a:gd name="T7" fmla="*/ 0 h 82"/>
                                      <a:gd name="T8" fmla="*/ 0 w 43"/>
                                      <a:gd name="T9" fmla="*/ 2 h 82"/>
                                      <a:gd name="T10" fmla="*/ 0 w 43"/>
                                      <a:gd name="T11" fmla="*/ 5 h 82"/>
                                      <a:gd name="T12" fmla="*/ 3 w 43"/>
                                      <a:gd name="T13" fmla="*/ 5 h 82"/>
                                      <a:gd name="T14" fmla="*/ 5 w 43"/>
                                      <a:gd name="T15" fmla="*/ 5 h 82"/>
                                      <a:gd name="T16" fmla="*/ 8 w 43"/>
                                      <a:gd name="T17" fmla="*/ 5 h 82"/>
                                      <a:gd name="T18" fmla="*/ 13 w 43"/>
                                      <a:gd name="T19" fmla="*/ 7 h 82"/>
                                      <a:gd name="T20" fmla="*/ 20 w 43"/>
                                      <a:gd name="T21" fmla="*/ 7 h 82"/>
                                      <a:gd name="T22" fmla="*/ 18 w 43"/>
                                      <a:gd name="T23" fmla="*/ 5 h 82"/>
                                      <a:gd name="T24" fmla="*/ 15 w 43"/>
                                      <a:gd name="T25" fmla="*/ 2 h 82"/>
                                      <a:gd name="T26" fmla="*/ 20 w 43"/>
                                      <a:gd name="T27" fmla="*/ 82 h 82"/>
                                      <a:gd name="T28" fmla="*/ 28 w 43"/>
                                      <a:gd name="T29" fmla="*/ 79 h 82"/>
                                      <a:gd name="T30" fmla="*/ 33 w 43"/>
                                      <a:gd name="T31" fmla="*/ 74 h 82"/>
                                      <a:gd name="T32" fmla="*/ 38 w 43"/>
                                      <a:gd name="T33" fmla="*/ 70 h 82"/>
                                      <a:gd name="T34" fmla="*/ 43 w 43"/>
                                      <a:gd name="T35" fmla="*/ 65 h 82"/>
                                      <a:gd name="T36" fmla="*/ 43 w 43"/>
                                      <a:gd name="T37" fmla="*/ 60 h 82"/>
                                      <a:gd name="T38" fmla="*/ 40 w 43"/>
                                      <a:gd name="T39" fmla="*/ 57 h 82"/>
                                      <a:gd name="T40" fmla="*/ 38 w 43"/>
                                      <a:gd name="T41" fmla="*/ 65 h 82"/>
                                      <a:gd name="T42" fmla="*/ 33 w 43"/>
                                      <a:gd name="T43" fmla="*/ 70 h 82"/>
                                      <a:gd name="T44" fmla="*/ 25 w 43"/>
                                      <a:gd name="T45" fmla="*/ 74 h 82"/>
                                      <a:gd name="T46" fmla="*/ 20 w 43"/>
                                      <a:gd name="T47" fmla="*/ 77 h 82"/>
                                      <a:gd name="T48" fmla="*/ 20 w 43"/>
                                      <a:gd name="T49" fmla="*/ 79 h 82"/>
                                      <a:gd name="T50" fmla="*/ 20 w 43"/>
                                      <a:gd name="T51" fmla="*/ 8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82">
                                        <a:moveTo>
                                          <a:pt x="15" y="2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5" y="2"/>
                                        </a:lnTo>
                                        <a:close/>
                                        <a:moveTo>
                                          <a:pt x="20" y="82"/>
                                        </a:moveTo>
                                        <a:lnTo>
                                          <a:pt x="28" y="79"/>
                                        </a:lnTo>
                                        <a:lnTo>
                                          <a:pt x="33" y="74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43" y="65"/>
                                        </a:lnTo>
                                        <a:lnTo>
                                          <a:pt x="43" y="60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20" y="79"/>
                                        </a:lnTo>
                                        <a:lnTo>
                                          <a:pt x="20" y="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7" name="Freeform 9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6"/>
                                    <a:ext cx="43" cy="77"/>
                                  </a:xfrm>
                                  <a:custGeom>
                                    <a:avLst/>
                                    <a:gdLst>
                                      <a:gd name="T0" fmla="*/ 18 w 43"/>
                                      <a:gd name="T1" fmla="*/ 3 h 77"/>
                                      <a:gd name="T2" fmla="*/ 13 w 43"/>
                                      <a:gd name="T3" fmla="*/ 3 h 77"/>
                                      <a:gd name="T4" fmla="*/ 8 w 43"/>
                                      <a:gd name="T5" fmla="*/ 0 h 77"/>
                                      <a:gd name="T6" fmla="*/ 5 w 43"/>
                                      <a:gd name="T7" fmla="*/ 0 h 77"/>
                                      <a:gd name="T8" fmla="*/ 0 w 43"/>
                                      <a:gd name="T9" fmla="*/ 3 h 77"/>
                                      <a:gd name="T10" fmla="*/ 3 w 43"/>
                                      <a:gd name="T11" fmla="*/ 3 h 77"/>
                                      <a:gd name="T12" fmla="*/ 3 w 43"/>
                                      <a:gd name="T13" fmla="*/ 5 h 77"/>
                                      <a:gd name="T14" fmla="*/ 5 w 43"/>
                                      <a:gd name="T15" fmla="*/ 5 h 77"/>
                                      <a:gd name="T16" fmla="*/ 8 w 43"/>
                                      <a:gd name="T17" fmla="*/ 5 h 77"/>
                                      <a:gd name="T18" fmla="*/ 15 w 43"/>
                                      <a:gd name="T19" fmla="*/ 8 h 77"/>
                                      <a:gd name="T20" fmla="*/ 23 w 43"/>
                                      <a:gd name="T21" fmla="*/ 10 h 77"/>
                                      <a:gd name="T22" fmla="*/ 20 w 43"/>
                                      <a:gd name="T23" fmla="*/ 5 h 77"/>
                                      <a:gd name="T24" fmla="*/ 18 w 43"/>
                                      <a:gd name="T25" fmla="*/ 3 h 77"/>
                                      <a:gd name="T26" fmla="*/ 20 w 43"/>
                                      <a:gd name="T27" fmla="*/ 77 h 77"/>
                                      <a:gd name="T28" fmla="*/ 28 w 43"/>
                                      <a:gd name="T29" fmla="*/ 75 h 77"/>
                                      <a:gd name="T30" fmla="*/ 33 w 43"/>
                                      <a:gd name="T31" fmla="*/ 70 h 77"/>
                                      <a:gd name="T32" fmla="*/ 38 w 43"/>
                                      <a:gd name="T33" fmla="*/ 65 h 77"/>
                                      <a:gd name="T34" fmla="*/ 43 w 43"/>
                                      <a:gd name="T35" fmla="*/ 58 h 77"/>
                                      <a:gd name="T36" fmla="*/ 40 w 43"/>
                                      <a:gd name="T37" fmla="*/ 55 h 77"/>
                                      <a:gd name="T38" fmla="*/ 40 w 43"/>
                                      <a:gd name="T39" fmla="*/ 50 h 77"/>
                                      <a:gd name="T40" fmla="*/ 38 w 43"/>
                                      <a:gd name="T41" fmla="*/ 58 h 77"/>
                                      <a:gd name="T42" fmla="*/ 33 w 43"/>
                                      <a:gd name="T43" fmla="*/ 65 h 77"/>
                                      <a:gd name="T44" fmla="*/ 25 w 43"/>
                                      <a:gd name="T45" fmla="*/ 70 h 77"/>
                                      <a:gd name="T46" fmla="*/ 18 w 43"/>
                                      <a:gd name="T47" fmla="*/ 72 h 77"/>
                                      <a:gd name="T48" fmla="*/ 20 w 43"/>
                                      <a:gd name="T49" fmla="*/ 75 h 77"/>
                                      <a:gd name="T50" fmla="*/ 20 w 43"/>
                                      <a:gd name="T51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77">
                                        <a:moveTo>
                                          <a:pt x="18" y="3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8" y="3"/>
                                        </a:lnTo>
                                        <a:close/>
                                        <a:moveTo>
                                          <a:pt x="20" y="77"/>
                                        </a:moveTo>
                                        <a:lnTo>
                                          <a:pt x="28" y="7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38" y="58"/>
                                        </a:lnTo>
                                        <a:lnTo>
                                          <a:pt x="33" y="6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18" y="72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8" name="Freeform 9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599"/>
                                    <a:ext cx="37" cy="72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2 h 72"/>
                                      <a:gd name="T2" fmla="*/ 10 w 37"/>
                                      <a:gd name="T3" fmla="*/ 2 h 72"/>
                                      <a:gd name="T4" fmla="*/ 5 w 37"/>
                                      <a:gd name="T5" fmla="*/ 0 h 72"/>
                                      <a:gd name="T6" fmla="*/ 2 w 37"/>
                                      <a:gd name="T7" fmla="*/ 0 h 72"/>
                                      <a:gd name="T8" fmla="*/ 0 w 37"/>
                                      <a:gd name="T9" fmla="*/ 0 h 72"/>
                                      <a:gd name="T10" fmla="*/ 0 w 37"/>
                                      <a:gd name="T11" fmla="*/ 2 h 72"/>
                                      <a:gd name="T12" fmla="*/ 2 w 37"/>
                                      <a:gd name="T13" fmla="*/ 5 h 72"/>
                                      <a:gd name="T14" fmla="*/ 2 w 37"/>
                                      <a:gd name="T15" fmla="*/ 5 h 72"/>
                                      <a:gd name="T16" fmla="*/ 5 w 37"/>
                                      <a:gd name="T17" fmla="*/ 5 h 72"/>
                                      <a:gd name="T18" fmla="*/ 12 w 37"/>
                                      <a:gd name="T19" fmla="*/ 7 h 72"/>
                                      <a:gd name="T20" fmla="*/ 20 w 37"/>
                                      <a:gd name="T21" fmla="*/ 10 h 72"/>
                                      <a:gd name="T22" fmla="*/ 20 w 37"/>
                                      <a:gd name="T23" fmla="*/ 7 h 72"/>
                                      <a:gd name="T24" fmla="*/ 17 w 37"/>
                                      <a:gd name="T25" fmla="*/ 2 h 72"/>
                                      <a:gd name="T26" fmla="*/ 17 w 37"/>
                                      <a:gd name="T27" fmla="*/ 72 h 72"/>
                                      <a:gd name="T28" fmla="*/ 22 w 37"/>
                                      <a:gd name="T29" fmla="*/ 69 h 72"/>
                                      <a:gd name="T30" fmla="*/ 30 w 37"/>
                                      <a:gd name="T31" fmla="*/ 65 h 72"/>
                                      <a:gd name="T32" fmla="*/ 35 w 37"/>
                                      <a:gd name="T33" fmla="*/ 60 h 72"/>
                                      <a:gd name="T34" fmla="*/ 37 w 37"/>
                                      <a:gd name="T35" fmla="*/ 52 h 72"/>
                                      <a:gd name="T36" fmla="*/ 37 w 37"/>
                                      <a:gd name="T37" fmla="*/ 47 h 72"/>
                                      <a:gd name="T38" fmla="*/ 35 w 37"/>
                                      <a:gd name="T39" fmla="*/ 45 h 72"/>
                                      <a:gd name="T40" fmla="*/ 32 w 37"/>
                                      <a:gd name="T41" fmla="*/ 52 h 72"/>
                                      <a:gd name="T42" fmla="*/ 30 w 37"/>
                                      <a:gd name="T43" fmla="*/ 57 h 72"/>
                                      <a:gd name="T44" fmla="*/ 22 w 37"/>
                                      <a:gd name="T45" fmla="*/ 65 h 72"/>
                                      <a:gd name="T46" fmla="*/ 15 w 37"/>
                                      <a:gd name="T47" fmla="*/ 67 h 72"/>
                                      <a:gd name="T48" fmla="*/ 15 w 37"/>
                                      <a:gd name="T49" fmla="*/ 69 h 72"/>
                                      <a:gd name="T50" fmla="*/ 17 w 37"/>
                                      <a:gd name="T51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72">
                                        <a:moveTo>
                                          <a:pt x="17" y="2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2"/>
                                        </a:lnTo>
                                        <a:close/>
                                        <a:moveTo>
                                          <a:pt x="17" y="72"/>
                                        </a:moveTo>
                                        <a:lnTo>
                                          <a:pt x="22" y="69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9" name="Freeform 9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601"/>
                                    <a:ext cx="37" cy="6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5 h 67"/>
                                      <a:gd name="T2" fmla="*/ 12 w 37"/>
                                      <a:gd name="T3" fmla="*/ 3 h 67"/>
                                      <a:gd name="T4" fmla="*/ 5 w 37"/>
                                      <a:gd name="T5" fmla="*/ 0 h 67"/>
                                      <a:gd name="T6" fmla="*/ 2 w 37"/>
                                      <a:gd name="T7" fmla="*/ 0 h 67"/>
                                      <a:gd name="T8" fmla="*/ 0 w 37"/>
                                      <a:gd name="T9" fmla="*/ 0 h 67"/>
                                      <a:gd name="T10" fmla="*/ 2 w 37"/>
                                      <a:gd name="T11" fmla="*/ 3 h 67"/>
                                      <a:gd name="T12" fmla="*/ 2 w 37"/>
                                      <a:gd name="T13" fmla="*/ 5 h 67"/>
                                      <a:gd name="T14" fmla="*/ 2 w 37"/>
                                      <a:gd name="T15" fmla="*/ 5 h 67"/>
                                      <a:gd name="T16" fmla="*/ 5 w 37"/>
                                      <a:gd name="T17" fmla="*/ 5 h 67"/>
                                      <a:gd name="T18" fmla="*/ 15 w 37"/>
                                      <a:gd name="T19" fmla="*/ 8 h 67"/>
                                      <a:gd name="T20" fmla="*/ 22 w 37"/>
                                      <a:gd name="T21" fmla="*/ 13 h 67"/>
                                      <a:gd name="T22" fmla="*/ 20 w 37"/>
                                      <a:gd name="T23" fmla="*/ 8 h 67"/>
                                      <a:gd name="T24" fmla="*/ 20 w 37"/>
                                      <a:gd name="T25" fmla="*/ 5 h 67"/>
                                      <a:gd name="T26" fmla="*/ 15 w 37"/>
                                      <a:gd name="T27" fmla="*/ 67 h 67"/>
                                      <a:gd name="T28" fmla="*/ 22 w 37"/>
                                      <a:gd name="T29" fmla="*/ 65 h 67"/>
                                      <a:gd name="T30" fmla="*/ 30 w 37"/>
                                      <a:gd name="T31" fmla="*/ 60 h 67"/>
                                      <a:gd name="T32" fmla="*/ 35 w 37"/>
                                      <a:gd name="T33" fmla="*/ 53 h 67"/>
                                      <a:gd name="T34" fmla="*/ 37 w 37"/>
                                      <a:gd name="T35" fmla="*/ 45 h 67"/>
                                      <a:gd name="T36" fmla="*/ 35 w 37"/>
                                      <a:gd name="T37" fmla="*/ 40 h 67"/>
                                      <a:gd name="T38" fmla="*/ 35 w 37"/>
                                      <a:gd name="T39" fmla="*/ 38 h 67"/>
                                      <a:gd name="T40" fmla="*/ 32 w 37"/>
                                      <a:gd name="T41" fmla="*/ 45 h 67"/>
                                      <a:gd name="T42" fmla="*/ 27 w 37"/>
                                      <a:gd name="T43" fmla="*/ 53 h 67"/>
                                      <a:gd name="T44" fmla="*/ 22 w 37"/>
                                      <a:gd name="T45" fmla="*/ 58 h 67"/>
                                      <a:gd name="T46" fmla="*/ 15 w 37"/>
                                      <a:gd name="T47" fmla="*/ 63 h 67"/>
                                      <a:gd name="T48" fmla="*/ 15 w 37"/>
                                      <a:gd name="T49" fmla="*/ 65 h 67"/>
                                      <a:gd name="T50" fmla="*/ 15 w 37"/>
                                      <a:gd name="T51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67">
                                        <a:moveTo>
                                          <a:pt x="20" y="5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5"/>
                                        </a:lnTo>
                                        <a:close/>
                                        <a:moveTo>
                                          <a:pt x="15" y="67"/>
                                        </a:moveTo>
                                        <a:lnTo>
                                          <a:pt x="22" y="6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7" y="53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0" name="Freeform 9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2" y="604"/>
                                    <a:ext cx="33" cy="62"/>
                                  </a:xfrm>
                                  <a:custGeom>
                                    <a:avLst/>
                                    <a:gdLst>
                                      <a:gd name="T0" fmla="*/ 18 w 33"/>
                                      <a:gd name="T1" fmla="*/ 5 h 62"/>
                                      <a:gd name="T2" fmla="*/ 10 w 33"/>
                                      <a:gd name="T3" fmla="*/ 2 h 62"/>
                                      <a:gd name="T4" fmla="*/ 3 w 33"/>
                                      <a:gd name="T5" fmla="*/ 0 h 62"/>
                                      <a:gd name="T6" fmla="*/ 0 w 33"/>
                                      <a:gd name="T7" fmla="*/ 0 h 62"/>
                                      <a:gd name="T8" fmla="*/ 0 w 33"/>
                                      <a:gd name="T9" fmla="*/ 0 h 62"/>
                                      <a:gd name="T10" fmla="*/ 0 w 33"/>
                                      <a:gd name="T11" fmla="*/ 2 h 62"/>
                                      <a:gd name="T12" fmla="*/ 0 w 33"/>
                                      <a:gd name="T13" fmla="*/ 5 h 62"/>
                                      <a:gd name="T14" fmla="*/ 3 w 33"/>
                                      <a:gd name="T15" fmla="*/ 5 h 62"/>
                                      <a:gd name="T16" fmla="*/ 3 w 33"/>
                                      <a:gd name="T17" fmla="*/ 5 h 62"/>
                                      <a:gd name="T18" fmla="*/ 10 w 33"/>
                                      <a:gd name="T19" fmla="*/ 7 h 62"/>
                                      <a:gd name="T20" fmla="*/ 15 w 33"/>
                                      <a:gd name="T21" fmla="*/ 10 h 62"/>
                                      <a:gd name="T22" fmla="*/ 20 w 33"/>
                                      <a:gd name="T23" fmla="*/ 12 h 62"/>
                                      <a:gd name="T24" fmla="*/ 25 w 33"/>
                                      <a:gd name="T25" fmla="*/ 20 h 62"/>
                                      <a:gd name="T26" fmla="*/ 23 w 33"/>
                                      <a:gd name="T27" fmla="*/ 12 h 62"/>
                                      <a:gd name="T28" fmla="*/ 18 w 33"/>
                                      <a:gd name="T29" fmla="*/ 5 h 62"/>
                                      <a:gd name="T30" fmla="*/ 13 w 33"/>
                                      <a:gd name="T31" fmla="*/ 62 h 62"/>
                                      <a:gd name="T32" fmla="*/ 20 w 33"/>
                                      <a:gd name="T33" fmla="*/ 60 h 62"/>
                                      <a:gd name="T34" fmla="*/ 28 w 33"/>
                                      <a:gd name="T35" fmla="*/ 52 h 62"/>
                                      <a:gd name="T36" fmla="*/ 30 w 33"/>
                                      <a:gd name="T37" fmla="*/ 47 h 62"/>
                                      <a:gd name="T38" fmla="*/ 33 w 33"/>
                                      <a:gd name="T39" fmla="*/ 40 h 62"/>
                                      <a:gd name="T40" fmla="*/ 30 w 33"/>
                                      <a:gd name="T41" fmla="*/ 32 h 62"/>
                                      <a:gd name="T42" fmla="*/ 28 w 33"/>
                                      <a:gd name="T43" fmla="*/ 25 h 62"/>
                                      <a:gd name="T44" fmla="*/ 30 w 33"/>
                                      <a:gd name="T45" fmla="*/ 30 h 62"/>
                                      <a:gd name="T46" fmla="*/ 30 w 33"/>
                                      <a:gd name="T47" fmla="*/ 32 h 62"/>
                                      <a:gd name="T48" fmla="*/ 28 w 33"/>
                                      <a:gd name="T49" fmla="*/ 40 h 62"/>
                                      <a:gd name="T50" fmla="*/ 25 w 33"/>
                                      <a:gd name="T51" fmla="*/ 47 h 62"/>
                                      <a:gd name="T52" fmla="*/ 20 w 33"/>
                                      <a:gd name="T53" fmla="*/ 52 h 62"/>
                                      <a:gd name="T54" fmla="*/ 13 w 33"/>
                                      <a:gd name="T55" fmla="*/ 57 h 62"/>
                                      <a:gd name="T56" fmla="*/ 13 w 33"/>
                                      <a:gd name="T57" fmla="*/ 60 h 62"/>
                                      <a:gd name="T58" fmla="*/ 13 w 33"/>
                                      <a:gd name="T59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" h="62">
                                        <a:moveTo>
                                          <a:pt x="18" y="5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18" y="5"/>
                                        </a:lnTo>
                                        <a:close/>
                                        <a:moveTo>
                                          <a:pt x="13" y="62"/>
                                        </a:moveTo>
                                        <a:lnTo>
                                          <a:pt x="20" y="60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1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1" name="Freeform 9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606"/>
                                    <a:ext cx="33" cy="58"/>
                                  </a:xfrm>
                                  <a:custGeom>
                                    <a:avLst/>
                                    <a:gdLst>
                                      <a:gd name="T0" fmla="*/ 20 w 33"/>
                                      <a:gd name="T1" fmla="*/ 8 h 58"/>
                                      <a:gd name="T2" fmla="*/ 13 w 33"/>
                                      <a:gd name="T3" fmla="*/ 3 h 58"/>
                                      <a:gd name="T4" fmla="*/ 3 w 33"/>
                                      <a:gd name="T5" fmla="*/ 0 h 58"/>
                                      <a:gd name="T6" fmla="*/ 0 w 33"/>
                                      <a:gd name="T7" fmla="*/ 0 h 58"/>
                                      <a:gd name="T8" fmla="*/ 0 w 33"/>
                                      <a:gd name="T9" fmla="*/ 0 h 58"/>
                                      <a:gd name="T10" fmla="*/ 0 w 33"/>
                                      <a:gd name="T11" fmla="*/ 3 h 58"/>
                                      <a:gd name="T12" fmla="*/ 3 w 33"/>
                                      <a:gd name="T13" fmla="*/ 5 h 58"/>
                                      <a:gd name="T14" fmla="*/ 3 w 33"/>
                                      <a:gd name="T15" fmla="*/ 5 h 58"/>
                                      <a:gd name="T16" fmla="*/ 13 w 33"/>
                                      <a:gd name="T17" fmla="*/ 8 h 58"/>
                                      <a:gd name="T18" fmla="*/ 20 w 33"/>
                                      <a:gd name="T19" fmla="*/ 13 h 58"/>
                                      <a:gd name="T20" fmla="*/ 25 w 33"/>
                                      <a:gd name="T21" fmla="*/ 20 h 58"/>
                                      <a:gd name="T22" fmla="*/ 28 w 33"/>
                                      <a:gd name="T23" fmla="*/ 30 h 58"/>
                                      <a:gd name="T24" fmla="*/ 25 w 33"/>
                                      <a:gd name="T25" fmla="*/ 38 h 58"/>
                                      <a:gd name="T26" fmla="*/ 23 w 33"/>
                                      <a:gd name="T27" fmla="*/ 43 h 58"/>
                                      <a:gd name="T28" fmla="*/ 18 w 33"/>
                                      <a:gd name="T29" fmla="*/ 50 h 58"/>
                                      <a:gd name="T30" fmla="*/ 13 w 33"/>
                                      <a:gd name="T31" fmla="*/ 53 h 58"/>
                                      <a:gd name="T32" fmla="*/ 13 w 33"/>
                                      <a:gd name="T33" fmla="*/ 55 h 58"/>
                                      <a:gd name="T34" fmla="*/ 13 w 33"/>
                                      <a:gd name="T35" fmla="*/ 58 h 58"/>
                                      <a:gd name="T36" fmla="*/ 20 w 33"/>
                                      <a:gd name="T37" fmla="*/ 53 h 58"/>
                                      <a:gd name="T38" fmla="*/ 25 w 33"/>
                                      <a:gd name="T39" fmla="*/ 48 h 58"/>
                                      <a:gd name="T40" fmla="*/ 30 w 33"/>
                                      <a:gd name="T41" fmla="*/ 40 h 58"/>
                                      <a:gd name="T42" fmla="*/ 33 w 33"/>
                                      <a:gd name="T43" fmla="*/ 33 h 58"/>
                                      <a:gd name="T44" fmla="*/ 28 w 33"/>
                                      <a:gd name="T45" fmla="*/ 20 h 58"/>
                                      <a:gd name="T46" fmla="*/ 20 w 33"/>
                                      <a:gd name="T47" fmla="*/ 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33" h="58">
                                        <a:moveTo>
                                          <a:pt x="20" y="8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3" y="58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2" name="Freeform 9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609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27 h 52"/>
                                      <a:gd name="T2" fmla="*/ 30 w 30"/>
                                      <a:gd name="T3" fmla="*/ 25 h 52"/>
                                      <a:gd name="T4" fmla="*/ 28 w 30"/>
                                      <a:gd name="T5" fmla="*/ 20 h 52"/>
                                      <a:gd name="T6" fmla="*/ 28 w 30"/>
                                      <a:gd name="T7" fmla="*/ 17 h 52"/>
                                      <a:gd name="T8" fmla="*/ 25 w 30"/>
                                      <a:gd name="T9" fmla="*/ 15 h 52"/>
                                      <a:gd name="T10" fmla="*/ 20 w 30"/>
                                      <a:gd name="T11" fmla="*/ 7 h 52"/>
                                      <a:gd name="T12" fmla="*/ 15 w 30"/>
                                      <a:gd name="T13" fmla="*/ 5 h 52"/>
                                      <a:gd name="T14" fmla="*/ 10 w 30"/>
                                      <a:gd name="T15" fmla="*/ 2 h 52"/>
                                      <a:gd name="T16" fmla="*/ 3 w 30"/>
                                      <a:gd name="T17" fmla="*/ 0 h 52"/>
                                      <a:gd name="T18" fmla="*/ 3 w 30"/>
                                      <a:gd name="T19" fmla="*/ 0 h 52"/>
                                      <a:gd name="T20" fmla="*/ 0 w 30"/>
                                      <a:gd name="T21" fmla="*/ 0 h 52"/>
                                      <a:gd name="T22" fmla="*/ 3 w 30"/>
                                      <a:gd name="T23" fmla="*/ 2 h 52"/>
                                      <a:gd name="T24" fmla="*/ 3 w 30"/>
                                      <a:gd name="T25" fmla="*/ 5 h 52"/>
                                      <a:gd name="T26" fmla="*/ 10 w 30"/>
                                      <a:gd name="T27" fmla="*/ 7 h 52"/>
                                      <a:gd name="T28" fmla="*/ 18 w 30"/>
                                      <a:gd name="T29" fmla="*/ 12 h 52"/>
                                      <a:gd name="T30" fmla="*/ 23 w 30"/>
                                      <a:gd name="T31" fmla="*/ 20 h 52"/>
                                      <a:gd name="T32" fmla="*/ 25 w 30"/>
                                      <a:gd name="T33" fmla="*/ 27 h 52"/>
                                      <a:gd name="T34" fmla="*/ 23 w 30"/>
                                      <a:gd name="T35" fmla="*/ 35 h 52"/>
                                      <a:gd name="T36" fmla="*/ 20 w 30"/>
                                      <a:gd name="T37" fmla="*/ 40 h 52"/>
                                      <a:gd name="T38" fmla="*/ 18 w 30"/>
                                      <a:gd name="T39" fmla="*/ 45 h 52"/>
                                      <a:gd name="T40" fmla="*/ 13 w 30"/>
                                      <a:gd name="T41" fmla="*/ 47 h 52"/>
                                      <a:gd name="T42" fmla="*/ 13 w 30"/>
                                      <a:gd name="T43" fmla="*/ 50 h 52"/>
                                      <a:gd name="T44" fmla="*/ 13 w 30"/>
                                      <a:gd name="T45" fmla="*/ 52 h 52"/>
                                      <a:gd name="T46" fmla="*/ 20 w 30"/>
                                      <a:gd name="T47" fmla="*/ 47 h 52"/>
                                      <a:gd name="T48" fmla="*/ 25 w 30"/>
                                      <a:gd name="T49" fmla="*/ 42 h 52"/>
                                      <a:gd name="T50" fmla="*/ 28 w 30"/>
                                      <a:gd name="T51" fmla="*/ 35 h 52"/>
                                      <a:gd name="T52" fmla="*/ 30 w 30"/>
                                      <a:gd name="T53" fmla="*/ 27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0" y="27"/>
                                        </a:moveTo>
                                        <a:lnTo>
                                          <a:pt x="30" y="25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3" name="Freeform 9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1"/>
                                    <a:ext cx="25" cy="4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25 h 48"/>
                                      <a:gd name="T2" fmla="*/ 22 w 25"/>
                                      <a:gd name="T3" fmla="*/ 15 h 48"/>
                                      <a:gd name="T4" fmla="*/ 17 w 25"/>
                                      <a:gd name="T5" fmla="*/ 8 h 48"/>
                                      <a:gd name="T6" fmla="*/ 10 w 25"/>
                                      <a:gd name="T7" fmla="*/ 3 h 48"/>
                                      <a:gd name="T8" fmla="*/ 0 w 25"/>
                                      <a:gd name="T9" fmla="*/ 0 h 48"/>
                                      <a:gd name="T10" fmla="*/ 0 w 25"/>
                                      <a:gd name="T11" fmla="*/ 0 h 48"/>
                                      <a:gd name="T12" fmla="*/ 0 w 25"/>
                                      <a:gd name="T13" fmla="*/ 3 h 48"/>
                                      <a:gd name="T14" fmla="*/ 0 w 25"/>
                                      <a:gd name="T15" fmla="*/ 5 h 48"/>
                                      <a:gd name="T16" fmla="*/ 7 w 25"/>
                                      <a:gd name="T17" fmla="*/ 8 h 48"/>
                                      <a:gd name="T18" fmla="*/ 15 w 25"/>
                                      <a:gd name="T19" fmla="*/ 13 h 48"/>
                                      <a:gd name="T20" fmla="*/ 17 w 25"/>
                                      <a:gd name="T21" fmla="*/ 18 h 48"/>
                                      <a:gd name="T22" fmla="*/ 20 w 25"/>
                                      <a:gd name="T23" fmla="*/ 25 h 48"/>
                                      <a:gd name="T24" fmla="*/ 17 w 25"/>
                                      <a:gd name="T25" fmla="*/ 30 h 48"/>
                                      <a:gd name="T26" fmla="*/ 17 w 25"/>
                                      <a:gd name="T27" fmla="*/ 35 h 48"/>
                                      <a:gd name="T28" fmla="*/ 12 w 25"/>
                                      <a:gd name="T29" fmla="*/ 40 h 48"/>
                                      <a:gd name="T30" fmla="*/ 10 w 25"/>
                                      <a:gd name="T31" fmla="*/ 43 h 48"/>
                                      <a:gd name="T32" fmla="*/ 10 w 25"/>
                                      <a:gd name="T33" fmla="*/ 45 h 48"/>
                                      <a:gd name="T34" fmla="*/ 10 w 25"/>
                                      <a:gd name="T35" fmla="*/ 48 h 48"/>
                                      <a:gd name="T36" fmla="*/ 15 w 25"/>
                                      <a:gd name="T37" fmla="*/ 45 h 48"/>
                                      <a:gd name="T38" fmla="*/ 20 w 25"/>
                                      <a:gd name="T39" fmla="*/ 38 h 48"/>
                                      <a:gd name="T40" fmla="*/ 22 w 25"/>
                                      <a:gd name="T41" fmla="*/ 33 h 48"/>
                                      <a:gd name="T42" fmla="*/ 25 w 25"/>
                                      <a:gd name="T43" fmla="*/ 25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48">
                                        <a:moveTo>
                                          <a:pt x="25" y="25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17" y="18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4" name="Freeform 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4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22 h 42"/>
                                      <a:gd name="T2" fmla="*/ 20 w 22"/>
                                      <a:gd name="T3" fmla="*/ 15 h 42"/>
                                      <a:gd name="T4" fmla="*/ 15 w 22"/>
                                      <a:gd name="T5" fmla="*/ 7 h 42"/>
                                      <a:gd name="T6" fmla="*/ 7 w 22"/>
                                      <a:gd name="T7" fmla="*/ 2 h 42"/>
                                      <a:gd name="T8" fmla="*/ 0 w 22"/>
                                      <a:gd name="T9" fmla="*/ 0 h 42"/>
                                      <a:gd name="T10" fmla="*/ 0 w 22"/>
                                      <a:gd name="T11" fmla="*/ 2 h 42"/>
                                      <a:gd name="T12" fmla="*/ 2 w 22"/>
                                      <a:gd name="T13" fmla="*/ 5 h 42"/>
                                      <a:gd name="T14" fmla="*/ 7 w 22"/>
                                      <a:gd name="T15" fmla="*/ 7 h 42"/>
                                      <a:gd name="T16" fmla="*/ 12 w 22"/>
                                      <a:gd name="T17" fmla="*/ 12 h 42"/>
                                      <a:gd name="T18" fmla="*/ 15 w 22"/>
                                      <a:gd name="T19" fmla="*/ 17 h 42"/>
                                      <a:gd name="T20" fmla="*/ 17 w 22"/>
                                      <a:gd name="T21" fmla="*/ 22 h 42"/>
                                      <a:gd name="T22" fmla="*/ 15 w 22"/>
                                      <a:gd name="T23" fmla="*/ 30 h 42"/>
                                      <a:gd name="T24" fmla="*/ 10 w 22"/>
                                      <a:gd name="T25" fmla="*/ 37 h 42"/>
                                      <a:gd name="T26" fmla="*/ 10 w 22"/>
                                      <a:gd name="T27" fmla="*/ 40 h 42"/>
                                      <a:gd name="T28" fmla="*/ 10 w 22"/>
                                      <a:gd name="T29" fmla="*/ 42 h 42"/>
                                      <a:gd name="T30" fmla="*/ 15 w 22"/>
                                      <a:gd name="T31" fmla="*/ 40 h 42"/>
                                      <a:gd name="T32" fmla="*/ 17 w 22"/>
                                      <a:gd name="T33" fmla="*/ 35 h 42"/>
                                      <a:gd name="T34" fmla="*/ 20 w 22"/>
                                      <a:gd name="T35" fmla="*/ 30 h 42"/>
                                      <a:gd name="T36" fmla="*/ 22 w 22"/>
                                      <a:gd name="T37" fmla="*/ 2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22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5" name="Freeform 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6"/>
                                    <a:ext cx="20" cy="38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0 h 38"/>
                                      <a:gd name="T2" fmla="*/ 17 w 20"/>
                                      <a:gd name="T3" fmla="*/ 13 h 38"/>
                                      <a:gd name="T4" fmla="*/ 15 w 20"/>
                                      <a:gd name="T5" fmla="*/ 8 h 38"/>
                                      <a:gd name="T6" fmla="*/ 7 w 20"/>
                                      <a:gd name="T7" fmla="*/ 3 h 38"/>
                                      <a:gd name="T8" fmla="*/ 0 w 20"/>
                                      <a:gd name="T9" fmla="*/ 0 h 38"/>
                                      <a:gd name="T10" fmla="*/ 2 w 20"/>
                                      <a:gd name="T11" fmla="*/ 3 h 38"/>
                                      <a:gd name="T12" fmla="*/ 2 w 20"/>
                                      <a:gd name="T13" fmla="*/ 5 h 38"/>
                                      <a:gd name="T14" fmla="*/ 7 w 20"/>
                                      <a:gd name="T15" fmla="*/ 8 h 38"/>
                                      <a:gd name="T16" fmla="*/ 10 w 20"/>
                                      <a:gd name="T17" fmla="*/ 10 h 38"/>
                                      <a:gd name="T18" fmla="*/ 12 w 20"/>
                                      <a:gd name="T19" fmla="*/ 15 h 38"/>
                                      <a:gd name="T20" fmla="*/ 15 w 20"/>
                                      <a:gd name="T21" fmla="*/ 20 h 38"/>
                                      <a:gd name="T22" fmla="*/ 12 w 20"/>
                                      <a:gd name="T23" fmla="*/ 28 h 38"/>
                                      <a:gd name="T24" fmla="*/ 7 w 20"/>
                                      <a:gd name="T25" fmla="*/ 33 h 38"/>
                                      <a:gd name="T26" fmla="*/ 10 w 20"/>
                                      <a:gd name="T27" fmla="*/ 35 h 38"/>
                                      <a:gd name="T28" fmla="*/ 10 w 20"/>
                                      <a:gd name="T29" fmla="*/ 38 h 38"/>
                                      <a:gd name="T30" fmla="*/ 12 w 20"/>
                                      <a:gd name="T31" fmla="*/ 35 h 38"/>
                                      <a:gd name="T32" fmla="*/ 17 w 20"/>
                                      <a:gd name="T33" fmla="*/ 30 h 38"/>
                                      <a:gd name="T34" fmla="*/ 17 w 20"/>
                                      <a:gd name="T35" fmla="*/ 25 h 38"/>
                                      <a:gd name="T36" fmla="*/ 20 w 20"/>
                                      <a:gd name="T37" fmla="*/ 2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" h="38">
                                        <a:moveTo>
                                          <a:pt x="20" y="20"/>
                                        </a:moveTo>
                                        <a:lnTo>
                                          <a:pt x="17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6" name="Freeform 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19"/>
                                    <a:ext cx="15" cy="32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17 h 32"/>
                                      <a:gd name="T2" fmla="*/ 13 w 15"/>
                                      <a:gd name="T3" fmla="*/ 12 h 32"/>
                                      <a:gd name="T4" fmla="*/ 10 w 15"/>
                                      <a:gd name="T5" fmla="*/ 7 h 32"/>
                                      <a:gd name="T6" fmla="*/ 5 w 15"/>
                                      <a:gd name="T7" fmla="*/ 2 h 32"/>
                                      <a:gd name="T8" fmla="*/ 0 w 15"/>
                                      <a:gd name="T9" fmla="*/ 0 h 32"/>
                                      <a:gd name="T10" fmla="*/ 0 w 15"/>
                                      <a:gd name="T11" fmla="*/ 2 h 32"/>
                                      <a:gd name="T12" fmla="*/ 0 w 15"/>
                                      <a:gd name="T13" fmla="*/ 5 h 32"/>
                                      <a:gd name="T14" fmla="*/ 8 w 15"/>
                                      <a:gd name="T15" fmla="*/ 10 h 32"/>
                                      <a:gd name="T16" fmla="*/ 10 w 15"/>
                                      <a:gd name="T17" fmla="*/ 17 h 32"/>
                                      <a:gd name="T18" fmla="*/ 8 w 15"/>
                                      <a:gd name="T19" fmla="*/ 22 h 32"/>
                                      <a:gd name="T20" fmla="*/ 5 w 15"/>
                                      <a:gd name="T21" fmla="*/ 27 h 32"/>
                                      <a:gd name="T22" fmla="*/ 5 w 15"/>
                                      <a:gd name="T23" fmla="*/ 30 h 32"/>
                                      <a:gd name="T24" fmla="*/ 8 w 15"/>
                                      <a:gd name="T25" fmla="*/ 32 h 32"/>
                                      <a:gd name="T26" fmla="*/ 13 w 15"/>
                                      <a:gd name="T27" fmla="*/ 25 h 32"/>
                                      <a:gd name="T28" fmla="*/ 15 w 15"/>
                                      <a:gd name="T29" fmla="*/ 17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5" h="32">
                                        <a:moveTo>
                                          <a:pt x="15" y="17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7" name="Freeform 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21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5 h 28"/>
                                      <a:gd name="T2" fmla="*/ 10 w 13"/>
                                      <a:gd name="T3" fmla="*/ 10 h 28"/>
                                      <a:gd name="T4" fmla="*/ 8 w 13"/>
                                      <a:gd name="T5" fmla="*/ 5 h 28"/>
                                      <a:gd name="T6" fmla="*/ 5 w 13"/>
                                      <a:gd name="T7" fmla="*/ 3 h 28"/>
                                      <a:gd name="T8" fmla="*/ 0 w 13"/>
                                      <a:gd name="T9" fmla="*/ 0 h 28"/>
                                      <a:gd name="T10" fmla="*/ 0 w 13"/>
                                      <a:gd name="T11" fmla="*/ 3 h 28"/>
                                      <a:gd name="T12" fmla="*/ 3 w 13"/>
                                      <a:gd name="T13" fmla="*/ 8 h 28"/>
                                      <a:gd name="T14" fmla="*/ 5 w 13"/>
                                      <a:gd name="T15" fmla="*/ 10 h 28"/>
                                      <a:gd name="T16" fmla="*/ 8 w 13"/>
                                      <a:gd name="T17" fmla="*/ 15 h 28"/>
                                      <a:gd name="T18" fmla="*/ 8 w 13"/>
                                      <a:gd name="T19" fmla="*/ 18 h 28"/>
                                      <a:gd name="T20" fmla="*/ 5 w 13"/>
                                      <a:gd name="T21" fmla="*/ 20 h 28"/>
                                      <a:gd name="T22" fmla="*/ 5 w 13"/>
                                      <a:gd name="T23" fmla="*/ 25 h 28"/>
                                      <a:gd name="T24" fmla="*/ 5 w 13"/>
                                      <a:gd name="T25" fmla="*/ 28 h 28"/>
                                      <a:gd name="T26" fmla="*/ 10 w 13"/>
                                      <a:gd name="T27" fmla="*/ 23 h 28"/>
                                      <a:gd name="T28" fmla="*/ 13 w 13"/>
                                      <a:gd name="T29" fmla="*/ 15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3" h="28">
                                        <a:moveTo>
                                          <a:pt x="13" y="15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8" name="Freeform 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24"/>
                                    <a:ext cx="10" cy="22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12 h 22"/>
                                      <a:gd name="T2" fmla="*/ 8 w 10"/>
                                      <a:gd name="T3" fmla="*/ 5 h 22"/>
                                      <a:gd name="T4" fmla="*/ 0 w 10"/>
                                      <a:gd name="T5" fmla="*/ 0 h 22"/>
                                      <a:gd name="T6" fmla="*/ 3 w 10"/>
                                      <a:gd name="T7" fmla="*/ 5 h 22"/>
                                      <a:gd name="T8" fmla="*/ 3 w 10"/>
                                      <a:gd name="T9" fmla="*/ 7 h 22"/>
                                      <a:gd name="T10" fmla="*/ 5 w 10"/>
                                      <a:gd name="T11" fmla="*/ 10 h 22"/>
                                      <a:gd name="T12" fmla="*/ 5 w 10"/>
                                      <a:gd name="T13" fmla="*/ 12 h 22"/>
                                      <a:gd name="T14" fmla="*/ 5 w 10"/>
                                      <a:gd name="T15" fmla="*/ 15 h 22"/>
                                      <a:gd name="T16" fmla="*/ 5 w 10"/>
                                      <a:gd name="T17" fmla="*/ 15 h 22"/>
                                      <a:gd name="T18" fmla="*/ 5 w 10"/>
                                      <a:gd name="T19" fmla="*/ 17 h 22"/>
                                      <a:gd name="T20" fmla="*/ 5 w 10"/>
                                      <a:gd name="T21" fmla="*/ 22 h 22"/>
                                      <a:gd name="T22" fmla="*/ 8 w 10"/>
                                      <a:gd name="T23" fmla="*/ 17 h 22"/>
                                      <a:gd name="T24" fmla="*/ 10 w 10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22">
                                        <a:moveTo>
                                          <a:pt x="10" y="12"/>
                                        </a:moveTo>
                                        <a:lnTo>
                                          <a:pt x="8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9" name="Freeform 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29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 h 12"/>
                                      <a:gd name="T2" fmla="*/ 2 w 5"/>
                                      <a:gd name="T3" fmla="*/ 2 h 12"/>
                                      <a:gd name="T4" fmla="*/ 0 w 5"/>
                                      <a:gd name="T5" fmla="*/ 0 h 12"/>
                                      <a:gd name="T6" fmla="*/ 0 w 5"/>
                                      <a:gd name="T7" fmla="*/ 7 h 12"/>
                                      <a:gd name="T8" fmla="*/ 2 w 5"/>
                                      <a:gd name="T9" fmla="*/ 12 h 12"/>
                                      <a:gd name="T10" fmla="*/ 5 w 5"/>
                                      <a:gd name="T11" fmla="*/ 10 h 12"/>
                                      <a:gd name="T12" fmla="*/ 5 w 5"/>
                                      <a:gd name="T13" fmla="*/ 7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2">
                                        <a:moveTo>
                                          <a:pt x="5" y="7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0" name="Freeform 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31"/>
                                    <a:ext cx="2" cy="8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5 h 8"/>
                                      <a:gd name="T2" fmla="*/ 2 w 2"/>
                                      <a:gd name="T3" fmla="*/ 3 h 8"/>
                                      <a:gd name="T4" fmla="*/ 0 w 2"/>
                                      <a:gd name="T5" fmla="*/ 0 h 8"/>
                                      <a:gd name="T6" fmla="*/ 0 w 2"/>
                                      <a:gd name="T7" fmla="*/ 5 h 8"/>
                                      <a:gd name="T8" fmla="*/ 2 w 2"/>
                                      <a:gd name="T9" fmla="*/ 8 h 8"/>
                                      <a:gd name="T10" fmla="*/ 2 w 2"/>
                                      <a:gd name="T11" fmla="*/ 8 h 8"/>
                                      <a:gd name="T12" fmla="*/ 2 w 2"/>
                                      <a:gd name="T13" fmla="*/ 5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>
                                        <a:moveTo>
                                          <a:pt x="2" y="5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1" name="Freeform 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524"/>
                                    <a:ext cx="87" cy="224"/>
                                  </a:xfrm>
                                  <a:custGeom>
                                    <a:avLst/>
                                    <a:gdLst>
                                      <a:gd name="T0" fmla="*/ 52 w 87"/>
                                      <a:gd name="T1" fmla="*/ 224 h 224"/>
                                      <a:gd name="T2" fmla="*/ 57 w 87"/>
                                      <a:gd name="T3" fmla="*/ 192 h 224"/>
                                      <a:gd name="T4" fmla="*/ 57 w 87"/>
                                      <a:gd name="T5" fmla="*/ 162 h 224"/>
                                      <a:gd name="T6" fmla="*/ 55 w 87"/>
                                      <a:gd name="T7" fmla="*/ 135 h 224"/>
                                      <a:gd name="T8" fmla="*/ 50 w 87"/>
                                      <a:gd name="T9" fmla="*/ 110 h 224"/>
                                      <a:gd name="T10" fmla="*/ 42 w 87"/>
                                      <a:gd name="T11" fmla="*/ 85 h 224"/>
                                      <a:gd name="T12" fmla="*/ 32 w 87"/>
                                      <a:gd name="T13" fmla="*/ 57 h 224"/>
                                      <a:gd name="T14" fmla="*/ 18 w 87"/>
                                      <a:gd name="T15" fmla="*/ 30 h 224"/>
                                      <a:gd name="T16" fmla="*/ 0 w 87"/>
                                      <a:gd name="T17" fmla="*/ 0 h 224"/>
                                      <a:gd name="T18" fmla="*/ 32 w 87"/>
                                      <a:gd name="T19" fmla="*/ 42 h 224"/>
                                      <a:gd name="T20" fmla="*/ 57 w 87"/>
                                      <a:gd name="T21" fmla="*/ 80 h 224"/>
                                      <a:gd name="T22" fmla="*/ 70 w 87"/>
                                      <a:gd name="T23" fmla="*/ 100 h 224"/>
                                      <a:gd name="T24" fmla="*/ 77 w 87"/>
                                      <a:gd name="T25" fmla="*/ 122 h 224"/>
                                      <a:gd name="T26" fmla="*/ 85 w 87"/>
                                      <a:gd name="T27" fmla="*/ 147 h 224"/>
                                      <a:gd name="T28" fmla="*/ 87 w 87"/>
                                      <a:gd name="T29" fmla="*/ 172 h 224"/>
                                      <a:gd name="T30" fmla="*/ 80 w 87"/>
                                      <a:gd name="T31" fmla="*/ 189 h 224"/>
                                      <a:gd name="T32" fmla="*/ 72 w 87"/>
                                      <a:gd name="T33" fmla="*/ 202 h 224"/>
                                      <a:gd name="T34" fmla="*/ 62 w 87"/>
                                      <a:gd name="T35" fmla="*/ 212 h 224"/>
                                      <a:gd name="T36" fmla="*/ 52 w 87"/>
                                      <a:gd name="T37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87" h="224">
                                        <a:moveTo>
                                          <a:pt x="52" y="224"/>
                                        </a:moveTo>
                                        <a:lnTo>
                                          <a:pt x="57" y="192"/>
                                        </a:lnTo>
                                        <a:lnTo>
                                          <a:pt x="57" y="162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50" y="110"/>
                                        </a:lnTo>
                                        <a:lnTo>
                                          <a:pt x="42" y="85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" y="42"/>
                                        </a:lnTo>
                                        <a:lnTo>
                                          <a:pt x="57" y="80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77" y="122"/>
                                        </a:lnTo>
                                        <a:lnTo>
                                          <a:pt x="85" y="147"/>
                                        </a:lnTo>
                                        <a:lnTo>
                                          <a:pt x="87" y="172"/>
                                        </a:lnTo>
                                        <a:lnTo>
                                          <a:pt x="80" y="189"/>
                                        </a:lnTo>
                                        <a:lnTo>
                                          <a:pt x="72" y="202"/>
                                        </a:lnTo>
                                        <a:lnTo>
                                          <a:pt x="62" y="212"/>
                                        </a:lnTo>
                                        <a:lnTo>
                                          <a:pt x="52" y="2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2" name="Freeform 9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322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3 h 5"/>
                                      <a:gd name="T2" fmla="*/ 0 w 3"/>
                                      <a:gd name="T3" fmla="*/ 3 h 5"/>
                                      <a:gd name="T4" fmla="*/ 3 w 3"/>
                                      <a:gd name="T5" fmla="*/ 0 h 5"/>
                                      <a:gd name="T6" fmla="*/ 3 w 3"/>
                                      <a:gd name="T7" fmla="*/ 3 h 5"/>
                                      <a:gd name="T8" fmla="*/ 0 w 3"/>
                                      <a:gd name="T9" fmla="*/ 5 h 5"/>
                                      <a:gd name="T10" fmla="*/ 0 w 3"/>
                                      <a:gd name="T11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3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3" name="Freeform 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3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5"/>
                                      <a:gd name="T2" fmla="*/ 2 w 5"/>
                                      <a:gd name="T3" fmla="*/ 0 h 5"/>
                                      <a:gd name="T4" fmla="*/ 0 w 5"/>
                                      <a:gd name="T5" fmla="*/ 2 h 5"/>
                                      <a:gd name="T6" fmla="*/ 0 w 5"/>
                                      <a:gd name="T7" fmla="*/ 5 h 5"/>
                                      <a:gd name="T8" fmla="*/ 2 w 5"/>
                                      <a:gd name="T9" fmla="*/ 2 h 5"/>
                                      <a:gd name="T10" fmla="*/ 5 w 5"/>
                                      <a:gd name="T11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7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4" name="Freeform 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4" y="132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7"/>
                                      <a:gd name="T2" fmla="*/ 5 w 5"/>
                                      <a:gd name="T3" fmla="*/ 0 h 7"/>
                                      <a:gd name="T4" fmla="*/ 0 w 5"/>
                                      <a:gd name="T5" fmla="*/ 5 h 7"/>
                                      <a:gd name="T6" fmla="*/ 3 w 5"/>
                                      <a:gd name="T7" fmla="*/ 5 h 7"/>
                                      <a:gd name="T8" fmla="*/ 3 w 5"/>
                                      <a:gd name="T9" fmla="*/ 7 h 7"/>
                                      <a:gd name="T10" fmla="*/ 3 w 5"/>
                                      <a:gd name="T11" fmla="*/ 5 h 7"/>
                                      <a:gd name="T12" fmla="*/ 5 w 5"/>
                                      <a:gd name="T13" fmla="*/ 2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7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A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5" name="Freeform 9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27"/>
                                    <a:ext cx="234" cy="110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3 h 110"/>
                                      <a:gd name="T2" fmla="*/ 234 w 234"/>
                                      <a:gd name="T3" fmla="*/ 0 h 110"/>
                                      <a:gd name="T4" fmla="*/ 229 w 234"/>
                                      <a:gd name="T5" fmla="*/ 3 h 110"/>
                                      <a:gd name="T6" fmla="*/ 231 w 234"/>
                                      <a:gd name="T7" fmla="*/ 5 h 110"/>
                                      <a:gd name="T8" fmla="*/ 231 w 234"/>
                                      <a:gd name="T9" fmla="*/ 8 h 110"/>
                                      <a:gd name="T10" fmla="*/ 234 w 234"/>
                                      <a:gd name="T11" fmla="*/ 5 h 110"/>
                                      <a:gd name="T12" fmla="*/ 234 w 234"/>
                                      <a:gd name="T13" fmla="*/ 3 h 110"/>
                                      <a:gd name="T14" fmla="*/ 0 w 234"/>
                                      <a:gd name="T15" fmla="*/ 110 h 110"/>
                                      <a:gd name="T16" fmla="*/ 0 w 234"/>
                                      <a:gd name="T17" fmla="*/ 110 h 110"/>
                                      <a:gd name="T18" fmla="*/ 0 w 234"/>
                                      <a:gd name="T19" fmla="*/ 110 h 110"/>
                                      <a:gd name="T20" fmla="*/ 0 w 234"/>
                                      <a:gd name="T21" fmla="*/ 11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4" h="110">
                                        <a:moveTo>
                                          <a:pt x="234" y="3"/>
                                        </a:moveTo>
                                        <a:lnTo>
                                          <a:pt x="234" y="0"/>
                                        </a:lnTo>
                                        <a:lnTo>
                                          <a:pt x="229" y="3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31" y="8"/>
                                        </a:lnTo>
                                        <a:lnTo>
                                          <a:pt x="234" y="5"/>
                                        </a:lnTo>
                                        <a:lnTo>
                                          <a:pt x="234" y="3"/>
                                        </a:lnTo>
                                        <a:close/>
                                        <a:moveTo>
                                          <a:pt x="0" y="110"/>
                                        </a:moveTo>
                                        <a:lnTo>
                                          <a:pt x="0" y="11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6" name="Freeform 9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30"/>
                                    <a:ext cx="234" cy="109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2 h 109"/>
                                      <a:gd name="T2" fmla="*/ 234 w 234"/>
                                      <a:gd name="T3" fmla="*/ 0 h 109"/>
                                      <a:gd name="T4" fmla="*/ 231 w 234"/>
                                      <a:gd name="T5" fmla="*/ 0 h 109"/>
                                      <a:gd name="T6" fmla="*/ 229 w 234"/>
                                      <a:gd name="T7" fmla="*/ 2 h 109"/>
                                      <a:gd name="T8" fmla="*/ 229 w 234"/>
                                      <a:gd name="T9" fmla="*/ 5 h 109"/>
                                      <a:gd name="T10" fmla="*/ 231 w 234"/>
                                      <a:gd name="T11" fmla="*/ 7 h 109"/>
                                      <a:gd name="T12" fmla="*/ 231 w 234"/>
                                      <a:gd name="T13" fmla="*/ 5 h 109"/>
                                      <a:gd name="T14" fmla="*/ 234 w 234"/>
                                      <a:gd name="T15" fmla="*/ 2 h 109"/>
                                      <a:gd name="T16" fmla="*/ 0 w 234"/>
                                      <a:gd name="T17" fmla="*/ 107 h 109"/>
                                      <a:gd name="T18" fmla="*/ 3 w 234"/>
                                      <a:gd name="T19" fmla="*/ 107 h 109"/>
                                      <a:gd name="T20" fmla="*/ 3 w 234"/>
                                      <a:gd name="T21" fmla="*/ 107 h 109"/>
                                      <a:gd name="T22" fmla="*/ 3 w 234"/>
                                      <a:gd name="T23" fmla="*/ 109 h 109"/>
                                      <a:gd name="T24" fmla="*/ 3 w 234"/>
                                      <a:gd name="T25" fmla="*/ 109 h 109"/>
                                      <a:gd name="T26" fmla="*/ 0 w 234"/>
                                      <a:gd name="T27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34" h="109">
                                        <a:moveTo>
                                          <a:pt x="234" y="2"/>
                                        </a:moveTo>
                                        <a:lnTo>
                                          <a:pt x="234" y="0"/>
                                        </a:lnTo>
                                        <a:lnTo>
                                          <a:pt x="231" y="0"/>
                                        </a:lnTo>
                                        <a:lnTo>
                                          <a:pt x="229" y="2"/>
                                        </a:lnTo>
                                        <a:lnTo>
                                          <a:pt x="229" y="5"/>
                                        </a:lnTo>
                                        <a:lnTo>
                                          <a:pt x="231" y="7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34" y="2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3" y="107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7" name="Freeform 9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30"/>
                                    <a:ext cx="231" cy="112"/>
                                  </a:xfrm>
                                  <a:custGeom>
                                    <a:avLst/>
                                    <a:gdLst>
                                      <a:gd name="T0" fmla="*/ 231 w 231"/>
                                      <a:gd name="T1" fmla="*/ 5 h 112"/>
                                      <a:gd name="T2" fmla="*/ 231 w 231"/>
                                      <a:gd name="T3" fmla="*/ 2 h 112"/>
                                      <a:gd name="T4" fmla="*/ 229 w 231"/>
                                      <a:gd name="T5" fmla="*/ 0 h 112"/>
                                      <a:gd name="T6" fmla="*/ 226 w 231"/>
                                      <a:gd name="T7" fmla="*/ 5 h 112"/>
                                      <a:gd name="T8" fmla="*/ 229 w 231"/>
                                      <a:gd name="T9" fmla="*/ 7 h 112"/>
                                      <a:gd name="T10" fmla="*/ 229 w 231"/>
                                      <a:gd name="T11" fmla="*/ 10 h 112"/>
                                      <a:gd name="T12" fmla="*/ 231 w 231"/>
                                      <a:gd name="T13" fmla="*/ 7 h 112"/>
                                      <a:gd name="T14" fmla="*/ 231 w 231"/>
                                      <a:gd name="T15" fmla="*/ 5 h 112"/>
                                      <a:gd name="T16" fmla="*/ 0 w 231"/>
                                      <a:gd name="T17" fmla="*/ 107 h 112"/>
                                      <a:gd name="T18" fmla="*/ 0 w 231"/>
                                      <a:gd name="T19" fmla="*/ 107 h 112"/>
                                      <a:gd name="T20" fmla="*/ 3 w 231"/>
                                      <a:gd name="T21" fmla="*/ 109 h 112"/>
                                      <a:gd name="T22" fmla="*/ 7 w 231"/>
                                      <a:gd name="T23" fmla="*/ 112 h 112"/>
                                      <a:gd name="T24" fmla="*/ 5 w 231"/>
                                      <a:gd name="T25" fmla="*/ 109 h 112"/>
                                      <a:gd name="T26" fmla="*/ 5 w 231"/>
                                      <a:gd name="T27" fmla="*/ 107 h 112"/>
                                      <a:gd name="T28" fmla="*/ 0 w 231"/>
                                      <a:gd name="T29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1" h="112">
                                        <a:moveTo>
                                          <a:pt x="231" y="5"/>
                                        </a:moveTo>
                                        <a:lnTo>
                                          <a:pt x="231" y="2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226" y="5"/>
                                        </a:lnTo>
                                        <a:lnTo>
                                          <a:pt x="229" y="7"/>
                                        </a:lnTo>
                                        <a:lnTo>
                                          <a:pt x="229" y="10"/>
                                        </a:lnTo>
                                        <a:lnTo>
                                          <a:pt x="231" y="7"/>
                                        </a:lnTo>
                                        <a:lnTo>
                                          <a:pt x="231" y="5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0" y="107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8" name="Freeform 9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6" y="1332"/>
                                    <a:ext cx="228" cy="110"/>
                                  </a:xfrm>
                                  <a:custGeom>
                                    <a:avLst/>
                                    <a:gdLst>
                                      <a:gd name="T0" fmla="*/ 228 w 228"/>
                                      <a:gd name="T1" fmla="*/ 5 h 110"/>
                                      <a:gd name="T2" fmla="*/ 226 w 228"/>
                                      <a:gd name="T3" fmla="*/ 3 h 110"/>
                                      <a:gd name="T4" fmla="*/ 226 w 228"/>
                                      <a:gd name="T5" fmla="*/ 0 h 110"/>
                                      <a:gd name="T6" fmla="*/ 221 w 228"/>
                                      <a:gd name="T7" fmla="*/ 3 h 110"/>
                                      <a:gd name="T8" fmla="*/ 223 w 228"/>
                                      <a:gd name="T9" fmla="*/ 5 h 110"/>
                                      <a:gd name="T10" fmla="*/ 223 w 228"/>
                                      <a:gd name="T11" fmla="*/ 10 h 110"/>
                                      <a:gd name="T12" fmla="*/ 226 w 228"/>
                                      <a:gd name="T13" fmla="*/ 8 h 110"/>
                                      <a:gd name="T14" fmla="*/ 228 w 228"/>
                                      <a:gd name="T15" fmla="*/ 5 h 110"/>
                                      <a:gd name="T16" fmla="*/ 0 w 228"/>
                                      <a:gd name="T17" fmla="*/ 105 h 110"/>
                                      <a:gd name="T18" fmla="*/ 0 w 228"/>
                                      <a:gd name="T19" fmla="*/ 107 h 110"/>
                                      <a:gd name="T20" fmla="*/ 4 w 228"/>
                                      <a:gd name="T21" fmla="*/ 110 h 110"/>
                                      <a:gd name="T22" fmla="*/ 7 w 228"/>
                                      <a:gd name="T23" fmla="*/ 110 h 110"/>
                                      <a:gd name="T24" fmla="*/ 7 w 228"/>
                                      <a:gd name="T25" fmla="*/ 107 h 110"/>
                                      <a:gd name="T26" fmla="*/ 4 w 228"/>
                                      <a:gd name="T27" fmla="*/ 105 h 110"/>
                                      <a:gd name="T28" fmla="*/ 0 w 228"/>
                                      <a:gd name="T29" fmla="*/ 10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8" h="110">
                                        <a:moveTo>
                                          <a:pt x="228" y="5"/>
                                        </a:moveTo>
                                        <a:lnTo>
                                          <a:pt x="226" y="3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221" y="3"/>
                                        </a:lnTo>
                                        <a:lnTo>
                                          <a:pt x="223" y="5"/>
                                        </a:lnTo>
                                        <a:lnTo>
                                          <a:pt x="223" y="10"/>
                                        </a:lnTo>
                                        <a:lnTo>
                                          <a:pt x="226" y="8"/>
                                        </a:lnTo>
                                        <a:lnTo>
                                          <a:pt x="228" y="5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0" y="107"/>
                                        </a:lnTo>
                                        <a:lnTo>
                                          <a:pt x="4" y="110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9" name="Freeform 9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1335"/>
                                    <a:ext cx="224" cy="109"/>
                                  </a:xfrm>
                                  <a:custGeom>
                                    <a:avLst/>
                                    <a:gdLst>
                                      <a:gd name="T0" fmla="*/ 224 w 224"/>
                                      <a:gd name="T1" fmla="*/ 5 h 109"/>
                                      <a:gd name="T2" fmla="*/ 224 w 224"/>
                                      <a:gd name="T3" fmla="*/ 2 h 109"/>
                                      <a:gd name="T4" fmla="*/ 221 w 224"/>
                                      <a:gd name="T5" fmla="*/ 0 h 109"/>
                                      <a:gd name="T6" fmla="*/ 216 w 224"/>
                                      <a:gd name="T7" fmla="*/ 2 h 109"/>
                                      <a:gd name="T8" fmla="*/ 219 w 224"/>
                                      <a:gd name="T9" fmla="*/ 5 h 109"/>
                                      <a:gd name="T10" fmla="*/ 221 w 224"/>
                                      <a:gd name="T11" fmla="*/ 10 h 109"/>
                                      <a:gd name="T12" fmla="*/ 221 w 224"/>
                                      <a:gd name="T13" fmla="*/ 7 h 109"/>
                                      <a:gd name="T14" fmla="*/ 224 w 224"/>
                                      <a:gd name="T15" fmla="*/ 5 h 109"/>
                                      <a:gd name="T16" fmla="*/ 0 w 224"/>
                                      <a:gd name="T17" fmla="*/ 102 h 109"/>
                                      <a:gd name="T18" fmla="*/ 0 w 224"/>
                                      <a:gd name="T19" fmla="*/ 104 h 109"/>
                                      <a:gd name="T20" fmla="*/ 2 w 224"/>
                                      <a:gd name="T21" fmla="*/ 107 h 109"/>
                                      <a:gd name="T22" fmla="*/ 5 w 224"/>
                                      <a:gd name="T23" fmla="*/ 107 h 109"/>
                                      <a:gd name="T24" fmla="*/ 10 w 224"/>
                                      <a:gd name="T25" fmla="*/ 109 h 109"/>
                                      <a:gd name="T26" fmla="*/ 7 w 224"/>
                                      <a:gd name="T27" fmla="*/ 104 h 109"/>
                                      <a:gd name="T28" fmla="*/ 5 w 224"/>
                                      <a:gd name="T29" fmla="*/ 99 h 109"/>
                                      <a:gd name="T30" fmla="*/ 0 w 224"/>
                                      <a:gd name="T31" fmla="*/ 102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" h="109">
                                        <a:moveTo>
                                          <a:pt x="224" y="5"/>
                                        </a:moveTo>
                                        <a:lnTo>
                                          <a:pt x="224" y="2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16" y="2"/>
                                        </a:lnTo>
                                        <a:lnTo>
                                          <a:pt x="219" y="5"/>
                                        </a:lnTo>
                                        <a:lnTo>
                                          <a:pt x="221" y="10"/>
                                        </a:lnTo>
                                        <a:lnTo>
                                          <a:pt x="221" y="7"/>
                                        </a:lnTo>
                                        <a:lnTo>
                                          <a:pt x="224" y="5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0" y="104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0" name="Freeform 9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1335"/>
                                    <a:ext cx="219" cy="112"/>
                                  </a:xfrm>
                                  <a:custGeom>
                                    <a:avLst/>
                                    <a:gdLst>
                                      <a:gd name="T0" fmla="*/ 219 w 219"/>
                                      <a:gd name="T1" fmla="*/ 7 h 112"/>
                                      <a:gd name="T2" fmla="*/ 219 w 219"/>
                                      <a:gd name="T3" fmla="*/ 2 h 112"/>
                                      <a:gd name="T4" fmla="*/ 217 w 219"/>
                                      <a:gd name="T5" fmla="*/ 0 h 112"/>
                                      <a:gd name="T6" fmla="*/ 214 w 219"/>
                                      <a:gd name="T7" fmla="*/ 2 h 112"/>
                                      <a:gd name="T8" fmla="*/ 214 w 219"/>
                                      <a:gd name="T9" fmla="*/ 5 h 112"/>
                                      <a:gd name="T10" fmla="*/ 214 w 219"/>
                                      <a:gd name="T11" fmla="*/ 7 h 112"/>
                                      <a:gd name="T12" fmla="*/ 217 w 219"/>
                                      <a:gd name="T13" fmla="*/ 12 h 112"/>
                                      <a:gd name="T14" fmla="*/ 219 w 219"/>
                                      <a:gd name="T15" fmla="*/ 10 h 112"/>
                                      <a:gd name="T16" fmla="*/ 219 w 219"/>
                                      <a:gd name="T17" fmla="*/ 7 h 112"/>
                                      <a:gd name="T18" fmla="*/ 0 w 219"/>
                                      <a:gd name="T19" fmla="*/ 102 h 112"/>
                                      <a:gd name="T20" fmla="*/ 3 w 219"/>
                                      <a:gd name="T21" fmla="*/ 104 h 112"/>
                                      <a:gd name="T22" fmla="*/ 3 w 219"/>
                                      <a:gd name="T23" fmla="*/ 107 h 112"/>
                                      <a:gd name="T24" fmla="*/ 8 w 219"/>
                                      <a:gd name="T25" fmla="*/ 109 h 112"/>
                                      <a:gd name="T26" fmla="*/ 10 w 219"/>
                                      <a:gd name="T27" fmla="*/ 112 h 112"/>
                                      <a:gd name="T28" fmla="*/ 8 w 219"/>
                                      <a:gd name="T29" fmla="*/ 104 h 112"/>
                                      <a:gd name="T30" fmla="*/ 5 w 219"/>
                                      <a:gd name="T31" fmla="*/ 99 h 112"/>
                                      <a:gd name="T32" fmla="*/ 0 w 219"/>
                                      <a:gd name="T33" fmla="*/ 10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9" h="112">
                                        <a:moveTo>
                                          <a:pt x="219" y="7"/>
                                        </a:moveTo>
                                        <a:lnTo>
                                          <a:pt x="219" y="2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214" y="2"/>
                                        </a:lnTo>
                                        <a:lnTo>
                                          <a:pt x="214" y="5"/>
                                        </a:lnTo>
                                        <a:lnTo>
                                          <a:pt x="214" y="7"/>
                                        </a:lnTo>
                                        <a:lnTo>
                                          <a:pt x="217" y="12"/>
                                        </a:lnTo>
                                        <a:lnTo>
                                          <a:pt x="219" y="10"/>
                                        </a:lnTo>
                                        <a:lnTo>
                                          <a:pt x="219" y="7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3" y="104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8" y="104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1" name="Freeform 9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3" y="1337"/>
                                    <a:ext cx="216" cy="112"/>
                                  </a:xfrm>
                                  <a:custGeom>
                                    <a:avLst/>
                                    <a:gdLst>
                                      <a:gd name="T0" fmla="*/ 216 w 216"/>
                                      <a:gd name="T1" fmla="*/ 8 h 112"/>
                                      <a:gd name="T2" fmla="*/ 214 w 216"/>
                                      <a:gd name="T3" fmla="*/ 3 h 112"/>
                                      <a:gd name="T4" fmla="*/ 211 w 216"/>
                                      <a:gd name="T5" fmla="*/ 0 h 112"/>
                                      <a:gd name="T6" fmla="*/ 209 w 216"/>
                                      <a:gd name="T7" fmla="*/ 3 h 112"/>
                                      <a:gd name="T8" fmla="*/ 211 w 216"/>
                                      <a:gd name="T9" fmla="*/ 8 h 112"/>
                                      <a:gd name="T10" fmla="*/ 214 w 216"/>
                                      <a:gd name="T11" fmla="*/ 13 h 112"/>
                                      <a:gd name="T12" fmla="*/ 214 w 216"/>
                                      <a:gd name="T13" fmla="*/ 10 h 112"/>
                                      <a:gd name="T14" fmla="*/ 216 w 216"/>
                                      <a:gd name="T15" fmla="*/ 8 h 112"/>
                                      <a:gd name="T16" fmla="*/ 0 w 216"/>
                                      <a:gd name="T17" fmla="*/ 97 h 112"/>
                                      <a:gd name="T18" fmla="*/ 2 w 216"/>
                                      <a:gd name="T19" fmla="*/ 102 h 112"/>
                                      <a:gd name="T20" fmla="*/ 5 w 216"/>
                                      <a:gd name="T21" fmla="*/ 107 h 112"/>
                                      <a:gd name="T22" fmla="*/ 7 w 216"/>
                                      <a:gd name="T23" fmla="*/ 110 h 112"/>
                                      <a:gd name="T24" fmla="*/ 12 w 216"/>
                                      <a:gd name="T25" fmla="*/ 112 h 112"/>
                                      <a:gd name="T26" fmla="*/ 7 w 216"/>
                                      <a:gd name="T27" fmla="*/ 105 h 112"/>
                                      <a:gd name="T28" fmla="*/ 5 w 216"/>
                                      <a:gd name="T29" fmla="*/ 97 h 112"/>
                                      <a:gd name="T30" fmla="*/ 0 w 216"/>
                                      <a:gd name="T31" fmla="*/ 9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6" h="112">
                                        <a:moveTo>
                                          <a:pt x="216" y="8"/>
                                        </a:moveTo>
                                        <a:lnTo>
                                          <a:pt x="214" y="3"/>
                                        </a:lnTo>
                                        <a:lnTo>
                                          <a:pt x="211" y="0"/>
                                        </a:lnTo>
                                        <a:lnTo>
                                          <a:pt x="209" y="3"/>
                                        </a:lnTo>
                                        <a:lnTo>
                                          <a:pt x="211" y="8"/>
                                        </a:lnTo>
                                        <a:lnTo>
                                          <a:pt x="214" y="13"/>
                                        </a:lnTo>
                                        <a:lnTo>
                                          <a:pt x="214" y="10"/>
                                        </a:lnTo>
                                        <a:lnTo>
                                          <a:pt x="216" y="8"/>
                                        </a:lnTo>
                                        <a:close/>
                                        <a:moveTo>
                                          <a:pt x="0" y="97"/>
                                        </a:moveTo>
                                        <a:lnTo>
                                          <a:pt x="2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2" name="Freeform 9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5" y="1340"/>
                                    <a:ext cx="212" cy="112"/>
                                  </a:xfrm>
                                  <a:custGeom>
                                    <a:avLst/>
                                    <a:gdLst>
                                      <a:gd name="T0" fmla="*/ 212 w 212"/>
                                      <a:gd name="T1" fmla="*/ 7 h 112"/>
                                      <a:gd name="T2" fmla="*/ 209 w 212"/>
                                      <a:gd name="T3" fmla="*/ 2 h 112"/>
                                      <a:gd name="T4" fmla="*/ 209 w 212"/>
                                      <a:gd name="T5" fmla="*/ 0 h 112"/>
                                      <a:gd name="T6" fmla="*/ 207 w 212"/>
                                      <a:gd name="T7" fmla="*/ 0 h 112"/>
                                      <a:gd name="T8" fmla="*/ 204 w 212"/>
                                      <a:gd name="T9" fmla="*/ 2 h 112"/>
                                      <a:gd name="T10" fmla="*/ 207 w 212"/>
                                      <a:gd name="T11" fmla="*/ 7 h 112"/>
                                      <a:gd name="T12" fmla="*/ 209 w 212"/>
                                      <a:gd name="T13" fmla="*/ 12 h 112"/>
                                      <a:gd name="T14" fmla="*/ 212 w 212"/>
                                      <a:gd name="T15" fmla="*/ 10 h 112"/>
                                      <a:gd name="T16" fmla="*/ 212 w 212"/>
                                      <a:gd name="T17" fmla="*/ 7 h 112"/>
                                      <a:gd name="T18" fmla="*/ 0 w 212"/>
                                      <a:gd name="T19" fmla="*/ 94 h 112"/>
                                      <a:gd name="T20" fmla="*/ 3 w 212"/>
                                      <a:gd name="T21" fmla="*/ 99 h 112"/>
                                      <a:gd name="T22" fmla="*/ 5 w 212"/>
                                      <a:gd name="T23" fmla="*/ 107 h 112"/>
                                      <a:gd name="T24" fmla="*/ 10 w 212"/>
                                      <a:gd name="T25" fmla="*/ 109 h 112"/>
                                      <a:gd name="T26" fmla="*/ 13 w 212"/>
                                      <a:gd name="T27" fmla="*/ 112 h 112"/>
                                      <a:gd name="T28" fmla="*/ 8 w 212"/>
                                      <a:gd name="T29" fmla="*/ 102 h 112"/>
                                      <a:gd name="T30" fmla="*/ 5 w 212"/>
                                      <a:gd name="T31" fmla="*/ 94 h 112"/>
                                      <a:gd name="T32" fmla="*/ 0 w 212"/>
                                      <a:gd name="T33" fmla="*/ 94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2" h="112">
                                        <a:moveTo>
                                          <a:pt x="212" y="7"/>
                                        </a:moveTo>
                                        <a:lnTo>
                                          <a:pt x="209" y="2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07" y="0"/>
                                        </a:lnTo>
                                        <a:lnTo>
                                          <a:pt x="204" y="2"/>
                                        </a:lnTo>
                                        <a:lnTo>
                                          <a:pt x="207" y="7"/>
                                        </a:lnTo>
                                        <a:lnTo>
                                          <a:pt x="209" y="12"/>
                                        </a:lnTo>
                                        <a:lnTo>
                                          <a:pt x="212" y="10"/>
                                        </a:lnTo>
                                        <a:lnTo>
                                          <a:pt x="212" y="7"/>
                                        </a:lnTo>
                                        <a:close/>
                                        <a:moveTo>
                                          <a:pt x="0" y="94"/>
                                        </a:moveTo>
                                        <a:lnTo>
                                          <a:pt x="3" y="99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8" y="102"/>
                                        </a:lnTo>
                                        <a:lnTo>
                                          <a:pt x="5" y="94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0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3" name="Freeform 9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8" y="1340"/>
                                    <a:ext cx="209" cy="114"/>
                                  </a:xfrm>
                                  <a:custGeom>
                                    <a:avLst/>
                                    <a:gdLst>
                                      <a:gd name="T0" fmla="*/ 209 w 209"/>
                                      <a:gd name="T1" fmla="*/ 10 h 114"/>
                                      <a:gd name="T2" fmla="*/ 206 w 209"/>
                                      <a:gd name="T3" fmla="*/ 5 h 114"/>
                                      <a:gd name="T4" fmla="*/ 204 w 209"/>
                                      <a:gd name="T5" fmla="*/ 0 h 114"/>
                                      <a:gd name="T6" fmla="*/ 201 w 209"/>
                                      <a:gd name="T7" fmla="*/ 2 h 114"/>
                                      <a:gd name="T8" fmla="*/ 199 w 209"/>
                                      <a:gd name="T9" fmla="*/ 2 h 114"/>
                                      <a:gd name="T10" fmla="*/ 201 w 209"/>
                                      <a:gd name="T11" fmla="*/ 7 h 114"/>
                                      <a:gd name="T12" fmla="*/ 204 w 209"/>
                                      <a:gd name="T13" fmla="*/ 12 h 114"/>
                                      <a:gd name="T14" fmla="*/ 206 w 209"/>
                                      <a:gd name="T15" fmla="*/ 12 h 114"/>
                                      <a:gd name="T16" fmla="*/ 209 w 209"/>
                                      <a:gd name="T17" fmla="*/ 10 h 114"/>
                                      <a:gd name="T18" fmla="*/ 0 w 209"/>
                                      <a:gd name="T19" fmla="*/ 94 h 114"/>
                                      <a:gd name="T20" fmla="*/ 2 w 209"/>
                                      <a:gd name="T21" fmla="*/ 102 h 114"/>
                                      <a:gd name="T22" fmla="*/ 7 w 209"/>
                                      <a:gd name="T23" fmla="*/ 109 h 114"/>
                                      <a:gd name="T24" fmla="*/ 10 w 209"/>
                                      <a:gd name="T25" fmla="*/ 112 h 114"/>
                                      <a:gd name="T26" fmla="*/ 15 w 209"/>
                                      <a:gd name="T27" fmla="*/ 114 h 114"/>
                                      <a:gd name="T28" fmla="*/ 10 w 209"/>
                                      <a:gd name="T29" fmla="*/ 104 h 114"/>
                                      <a:gd name="T30" fmla="*/ 5 w 209"/>
                                      <a:gd name="T31" fmla="*/ 92 h 114"/>
                                      <a:gd name="T32" fmla="*/ 0 w 209"/>
                                      <a:gd name="T33" fmla="*/ 9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9" h="114">
                                        <a:moveTo>
                                          <a:pt x="209" y="10"/>
                                        </a:moveTo>
                                        <a:lnTo>
                                          <a:pt x="206" y="5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201" y="2"/>
                                        </a:lnTo>
                                        <a:lnTo>
                                          <a:pt x="199" y="2"/>
                                        </a:lnTo>
                                        <a:lnTo>
                                          <a:pt x="201" y="7"/>
                                        </a:lnTo>
                                        <a:lnTo>
                                          <a:pt x="204" y="12"/>
                                        </a:lnTo>
                                        <a:lnTo>
                                          <a:pt x="206" y="12"/>
                                        </a:lnTo>
                                        <a:lnTo>
                                          <a:pt x="209" y="10"/>
                                        </a:lnTo>
                                        <a:close/>
                                        <a:moveTo>
                                          <a:pt x="0" y="94"/>
                                        </a:moveTo>
                                        <a:lnTo>
                                          <a:pt x="2" y="102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10" y="104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4" name="Freeform 9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0" y="1342"/>
                                    <a:ext cx="204" cy="115"/>
                                  </a:xfrm>
                                  <a:custGeom>
                                    <a:avLst/>
                                    <a:gdLst>
                                      <a:gd name="T0" fmla="*/ 204 w 204"/>
                                      <a:gd name="T1" fmla="*/ 10 h 115"/>
                                      <a:gd name="T2" fmla="*/ 202 w 204"/>
                                      <a:gd name="T3" fmla="*/ 5 h 115"/>
                                      <a:gd name="T4" fmla="*/ 199 w 204"/>
                                      <a:gd name="T5" fmla="*/ 0 h 115"/>
                                      <a:gd name="T6" fmla="*/ 197 w 204"/>
                                      <a:gd name="T7" fmla="*/ 3 h 115"/>
                                      <a:gd name="T8" fmla="*/ 199 w 204"/>
                                      <a:gd name="T9" fmla="*/ 8 h 115"/>
                                      <a:gd name="T10" fmla="*/ 202 w 204"/>
                                      <a:gd name="T11" fmla="*/ 13 h 115"/>
                                      <a:gd name="T12" fmla="*/ 202 w 204"/>
                                      <a:gd name="T13" fmla="*/ 10 h 115"/>
                                      <a:gd name="T14" fmla="*/ 204 w 204"/>
                                      <a:gd name="T15" fmla="*/ 10 h 115"/>
                                      <a:gd name="T16" fmla="*/ 0 w 204"/>
                                      <a:gd name="T17" fmla="*/ 92 h 115"/>
                                      <a:gd name="T18" fmla="*/ 3 w 204"/>
                                      <a:gd name="T19" fmla="*/ 100 h 115"/>
                                      <a:gd name="T20" fmla="*/ 8 w 204"/>
                                      <a:gd name="T21" fmla="*/ 110 h 115"/>
                                      <a:gd name="T22" fmla="*/ 13 w 204"/>
                                      <a:gd name="T23" fmla="*/ 112 h 115"/>
                                      <a:gd name="T24" fmla="*/ 18 w 204"/>
                                      <a:gd name="T25" fmla="*/ 115 h 115"/>
                                      <a:gd name="T26" fmla="*/ 10 w 204"/>
                                      <a:gd name="T27" fmla="*/ 102 h 115"/>
                                      <a:gd name="T28" fmla="*/ 5 w 204"/>
                                      <a:gd name="T29" fmla="*/ 90 h 115"/>
                                      <a:gd name="T30" fmla="*/ 0 w 204"/>
                                      <a:gd name="T31" fmla="*/ 9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" h="115">
                                        <a:moveTo>
                                          <a:pt x="204" y="10"/>
                                        </a:moveTo>
                                        <a:lnTo>
                                          <a:pt x="202" y="5"/>
                                        </a:lnTo>
                                        <a:lnTo>
                                          <a:pt x="199" y="0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199" y="8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202" y="10"/>
                                        </a:lnTo>
                                        <a:lnTo>
                                          <a:pt x="204" y="10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3" y="100"/>
                                        </a:lnTo>
                                        <a:lnTo>
                                          <a:pt x="8" y="110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5" name="Freeform 9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3" y="1342"/>
                                    <a:ext cx="199" cy="117"/>
                                  </a:xfrm>
                                  <a:custGeom>
                                    <a:avLst/>
                                    <a:gdLst>
                                      <a:gd name="T0" fmla="*/ 199 w 199"/>
                                      <a:gd name="T1" fmla="*/ 10 h 117"/>
                                      <a:gd name="T2" fmla="*/ 196 w 199"/>
                                      <a:gd name="T3" fmla="*/ 5 h 117"/>
                                      <a:gd name="T4" fmla="*/ 194 w 199"/>
                                      <a:gd name="T5" fmla="*/ 0 h 117"/>
                                      <a:gd name="T6" fmla="*/ 194 w 199"/>
                                      <a:gd name="T7" fmla="*/ 3 h 117"/>
                                      <a:gd name="T8" fmla="*/ 191 w 199"/>
                                      <a:gd name="T9" fmla="*/ 5 h 117"/>
                                      <a:gd name="T10" fmla="*/ 194 w 199"/>
                                      <a:gd name="T11" fmla="*/ 10 h 117"/>
                                      <a:gd name="T12" fmla="*/ 196 w 199"/>
                                      <a:gd name="T13" fmla="*/ 15 h 117"/>
                                      <a:gd name="T14" fmla="*/ 199 w 199"/>
                                      <a:gd name="T15" fmla="*/ 13 h 117"/>
                                      <a:gd name="T16" fmla="*/ 199 w 199"/>
                                      <a:gd name="T17" fmla="*/ 10 h 117"/>
                                      <a:gd name="T18" fmla="*/ 0 w 199"/>
                                      <a:gd name="T19" fmla="*/ 90 h 117"/>
                                      <a:gd name="T20" fmla="*/ 5 w 199"/>
                                      <a:gd name="T21" fmla="*/ 102 h 117"/>
                                      <a:gd name="T22" fmla="*/ 10 w 199"/>
                                      <a:gd name="T23" fmla="*/ 112 h 117"/>
                                      <a:gd name="T24" fmla="*/ 15 w 199"/>
                                      <a:gd name="T25" fmla="*/ 115 h 117"/>
                                      <a:gd name="T26" fmla="*/ 20 w 199"/>
                                      <a:gd name="T27" fmla="*/ 117 h 117"/>
                                      <a:gd name="T28" fmla="*/ 10 w 199"/>
                                      <a:gd name="T29" fmla="*/ 102 h 117"/>
                                      <a:gd name="T30" fmla="*/ 5 w 199"/>
                                      <a:gd name="T31" fmla="*/ 90 h 117"/>
                                      <a:gd name="T32" fmla="*/ 0 w 199"/>
                                      <a:gd name="T33" fmla="*/ 9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9" h="117">
                                        <a:moveTo>
                                          <a:pt x="199" y="10"/>
                                        </a:moveTo>
                                        <a:lnTo>
                                          <a:pt x="196" y="5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94" y="3"/>
                                        </a:lnTo>
                                        <a:lnTo>
                                          <a:pt x="191" y="5"/>
                                        </a:lnTo>
                                        <a:lnTo>
                                          <a:pt x="194" y="10"/>
                                        </a:lnTo>
                                        <a:lnTo>
                                          <a:pt x="196" y="15"/>
                                        </a:lnTo>
                                        <a:lnTo>
                                          <a:pt x="199" y="13"/>
                                        </a:lnTo>
                                        <a:lnTo>
                                          <a:pt x="199" y="10"/>
                                        </a:lnTo>
                                        <a:close/>
                                        <a:moveTo>
                                          <a:pt x="0" y="90"/>
                                        </a:moveTo>
                                        <a:lnTo>
                                          <a:pt x="5" y="102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6" name="Freeform 9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5" y="1345"/>
                                    <a:ext cx="197" cy="114"/>
                                  </a:xfrm>
                                  <a:custGeom>
                                    <a:avLst/>
                                    <a:gdLst>
                                      <a:gd name="T0" fmla="*/ 197 w 197"/>
                                      <a:gd name="T1" fmla="*/ 10 h 114"/>
                                      <a:gd name="T2" fmla="*/ 194 w 197"/>
                                      <a:gd name="T3" fmla="*/ 5 h 114"/>
                                      <a:gd name="T4" fmla="*/ 192 w 197"/>
                                      <a:gd name="T5" fmla="*/ 0 h 114"/>
                                      <a:gd name="T6" fmla="*/ 187 w 197"/>
                                      <a:gd name="T7" fmla="*/ 2 h 114"/>
                                      <a:gd name="T8" fmla="*/ 189 w 197"/>
                                      <a:gd name="T9" fmla="*/ 10 h 114"/>
                                      <a:gd name="T10" fmla="*/ 192 w 197"/>
                                      <a:gd name="T11" fmla="*/ 15 h 114"/>
                                      <a:gd name="T12" fmla="*/ 194 w 197"/>
                                      <a:gd name="T13" fmla="*/ 12 h 114"/>
                                      <a:gd name="T14" fmla="*/ 197 w 197"/>
                                      <a:gd name="T15" fmla="*/ 10 h 114"/>
                                      <a:gd name="T16" fmla="*/ 0 w 197"/>
                                      <a:gd name="T17" fmla="*/ 87 h 114"/>
                                      <a:gd name="T18" fmla="*/ 5 w 197"/>
                                      <a:gd name="T19" fmla="*/ 99 h 114"/>
                                      <a:gd name="T20" fmla="*/ 13 w 197"/>
                                      <a:gd name="T21" fmla="*/ 112 h 114"/>
                                      <a:gd name="T22" fmla="*/ 18 w 197"/>
                                      <a:gd name="T23" fmla="*/ 114 h 114"/>
                                      <a:gd name="T24" fmla="*/ 23 w 197"/>
                                      <a:gd name="T25" fmla="*/ 114 h 114"/>
                                      <a:gd name="T26" fmla="*/ 13 w 197"/>
                                      <a:gd name="T27" fmla="*/ 102 h 114"/>
                                      <a:gd name="T28" fmla="*/ 5 w 197"/>
                                      <a:gd name="T29" fmla="*/ 87 h 114"/>
                                      <a:gd name="T30" fmla="*/ 0 w 197"/>
                                      <a:gd name="T31" fmla="*/ 87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7" h="114">
                                        <a:moveTo>
                                          <a:pt x="197" y="10"/>
                                        </a:moveTo>
                                        <a:lnTo>
                                          <a:pt x="194" y="5"/>
                                        </a:lnTo>
                                        <a:lnTo>
                                          <a:pt x="192" y="0"/>
                                        </a:lnTo>
                                        <a:lnTo>
                                          <a:pt x="187" y="2"/>
                                        </a:lnTo>
                                        <a:lnTo>
                                          <a:pt x="189" y="10"/>
                                        </a:lnTo>
                                        <a:lnTo>
                                          <a:pt x="192" y="15"/>
                                        </a:lnTo>
                                        <a:lnTo>
                                          <a:pt x="194" y="12"/>
                                        </a:lnTo>
                                        <a:lnTo>
                                          <a:pt x="197" y="10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5" y="99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18" y="114"/>
                                        </a:lnTo>
                                        <a:lnTo>
                                          <a:pt x="23" y="114"/>
                                        </a:lnTo>
                                        <a:lnTo>
                                          <a:pt x="13" y="102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7" name="Freeform 9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8" y="1347"/>
                                    <a:ext cx="191" cy="115"/>
                                  </a:xfrm>
                                  <a:custGeom>
                                    <a:avLst/>
                                    <a:gdLst>
                                      <a:gd name="T0" fmla="*/ 191 w 191"/>
                                      <a:gd name="T1" fmla="*/ 10 h 115"/>
                                      <a:gd name="T2" fmla="*/ 189 w 191"/>
                                      <a:gd name="T3" fmla="*/ 5 h 115"/>
                                      <a:gd name="T4" fmla="*/ 186 w 191"/>
                                      <a:gd name="T5" fmla="*/ 0 h 115"/>
                                      <a:gd name="T6" fmla="*/ 184 w 191"/>
                                      <a:gd name="T7" fmla="*/ 0 h 115"/>
                                      <a:gd name="T8" fmla="*/ 181 w 191"/>
                                      <a:gd name="T9" fmla="*/ 3 h 115"/>
                                      <a:gd name="T10" fmla="*/ 184 w 191"/>
                                      <a:gd name="T11" fmla="*/ 10 h 115"/>
                                      <a:gd name="T12" fmla="*/ 186 w 191"/>
                                      <a:gd name="T13" fmla="*/ 15 h 115"/>
                                      <a:gd name="T14" fmla="*/ 189 w 191"/>
                                      <a:gd name="T15" fmla="*/ 13 h 115"/>
                                      <a:gd name="T16" fmla="*/ 191 w 191"/>
                                      <a:gd name="T17" fmla="*/ 10 h 115"/>
                                      <a:gd name="T18" fmla="*/ 0 w 191"/>
                                      <a:gd name="T19" fmla="*/ 85 h 115"/>
                                      <a:gd name="T20" fmla="*/ 5 w 191"/>
                                      <a:gd name="T21" fmla="*/ 97 h 115"/>
                                      <a:gd name="T22" fmla="*/ 15 w 191"/>
                                      <a:gd name="T23" fmla="*/ 112 h 115"/>
                                      <a:gd name="T24" fmla="*/ 20 w 191"/>
                                      <a:gd name="T25" fmla="*/ 112 h 115"/>
                                      <a:gd name="T26" fmla="*/ 25 w 191"/>
                                      <a:gd name="T27" fmla="*/ 115 h 115"/>
                                      <a:gd name="T28" fmla="*/ 12 w 191"/>
                                      <a:gd name="T29" fmla="*/ 100 h 115"/>
                                      <a:gd name="T30" fmla="*/ 5 w 191"/>
                                      <a:gd name="T31" fmla="*/ 82 h 115"/>
                                      <a:gd name="T32" fmla="*/ 0 w 191"/>
                                      <a:gd name="T33" fmla="*/ 8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1" h="115">
                                        <a:moveTo>
                                          <a:pt x="191" y="10"/>
                                        </a:moveTo>
                                        <a:lnTo>
                                          <a:pt x="189" y="5"/>
                                        </a:lnTo>
                                        <a:lnTo>
                                          <a:pt x="186" y="0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81" y="3"/>
                                        </a:lnTo>
                                        <a:lnTo>
                                          <a:pt x="184" y="1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9" y="13"/>
                                        </a:lnTo>
                                        <a:lnTo>
                                          <a:pt x="191" y="10"/>
                                        </a:lnTo>
                                        <a:close/>
                                        <a:moveTo>
                                          <a:pt x="0" y="85"/>
                                        </a:moveTo>
                                        <a:lnTo>
                                          <a:pt x="5" y="9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12" y="10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8" name="Freeform 9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0" y="1347"/>
                                    <a:ext cx="187" cy="117"/>
                                  </a:xfrm>
                                  <a:custGeom>
                                    <a:avLst/>
                                    <a:gdLst>
                                      <a:gd name="T0" fmla="*/ 187 w 187"/>
                                      <a:gd name="T1" fmla="*/ 13 h 117"/>
                                      <a:gd name="T2" fmla="*/ 184 w 187"/>
                                      <a:gd name="T3" fmla="*/ 8 h 117"/>
                                      <a:gd name="T4" fmla="*/ 182 w 187"/>
                                      <a:gd name="T5" fmla="*/ 0 h 117"/>
                                      <a:gd name="T6" fmla="*/ 179 w 187"/>
                                      <a:gd name="T7" fmla="*/ 3 h 117"/>
                                      <a:gd name="T8" fmla="*/ 177 w 187"/>
                                      <a:gd name="T9" fmla="*/ 5 h 117"/>
                                      <a:gd name="T10" fmla="*/ 182 w 187"/>
                                      <a:gd name="T11" fmla="*/ 10 h 117"/>
                                      <a:gd name="T12" fmla="*/ 184 w 187"/>
                                      <a:gd name="T13" fmla="*/ 18 h 117"/>
                                      <a:gd name="T14" fmla="*/ 184 w 187"/>
                                      <a:gd name="T15" fmla="*/ 15 h 117"/>
                                      <a:gd name="T16" fmla="*/ 187 w 187"/>
                                      <a:gd name="T17" fmla="*/ 13 h 117"/>
                                      <a:gd name="T18" fmla="*/ 0 w 187"/>
                                      <a:gd name="T19" fmla="*/ 85 h 117"/>
                                      <a:gd name="T20" fmla="*/ 8 w 187"/>
                                      <a:gd name="T21" fmla="*/ 100 h 117"/>
                                      <a:gd name="T22" fmla="*/ 18 w 187"/>
                                      <a:gd name="T23" fmla="*/ 112 h 117"/>
                                      <a:gd name="T24" fmla="*/ 23 w 187"/>
                                      <a:gd name="T25" fmla="*/ 115 h 117"/>
                                      <a:gd name="T26" fmla="*/ 28 w 187"/>
                                      <a:gd name="T27" fmla="*/ 117 h 117"/>
                                      <a:gd name="T28" fmla="*/ 13 w 187"/>
                                      <a:gd name="T29" fmla="*/ 100 h 117"/>
                                      <a:gd name="T30" fmla="*/ 5 w 187"/>
                                      <a:gd name="T31" fmla="*/ 82 h 117"/>
                                      <a:gd name="T32" fmla="*/ 0 w 187"/>
                                      <a:gd name="T33" fmla="*/ 8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87" h="117">
                                        <a:moveTo>
                                          <a:pt x="187" y="13"/>
                                        </a:moveTo>
                                        <a:lnTo>
                                          <a:pt x="184" y="8"/>
                                        </a:lnTo>
                                        <a:lnTo>
                                          <a:pt x="182" y="0"/>
                                        </a:lnTo>
                                        <a:lnTo>
                                          <a:pt x="179" y="3"/>
                                        </a:lnTo>
                                        <a:lnTo>
                                          <a:pt x="177" y="5"/>
                                        </a:lnTo>
                                        <a:lnTo>
                                          <a:pt x="182" y="10"/>
                                        </a:lnTo>
                                        <a:lnTo>
                                          <a:pt x="184" y="18"/>
                                        </a:lnTo>
                                        <a:lnTo>
                                          <a:pt x="184" y="15"/>
                                        </a:lnTo>
                                        <a:lnTo>
                                          <a:pt x="187" y="13"/>
                                        </a:lnTo>
                                        <a:close/>
                                        <a:moveTo>
                                          <a:pt x="0" y="85"/>
                                        </a:moveTo>
                                        <a:lnTo>
                                          <a:pt x="8" y="100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8" y="117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9" name="Freeform 9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3" y="1350"/>
                                    <a:ext cx="181" cy="114"/>
                                  </a:xfrm>
                                  <a:custGeom>
                                    <a:avLst/>
                                    <a:gdLst>
                                      <a:gd name="T0" fmla="*/ 181 w 181"/>
                                      <a:gd name="T1" fmla="*/ 12 h 114"/>
                                      <a:gd name="T2" fmla="*/ 179 w 181"/>
                                      <a:gd name="T3" fmla="*/ 7 h 114"/>
                                      <a:gd name="T4" fmla="*/ 176 w 181"/>
                                      <a:gd name="T5" fmla="*/ 0 h 114"/>
                                      <a:gd name="T6" fmla="*/ 174 w 181"/>
                                      <a:gd name="T7" fmla="*/ 2 h 114"/>
                                      <a:gd name="T8" fmla="*/ 174 w 181"/>
                                      <a:gd name="T9" fmla="*/ 2 h 114"/>
                                      <a:gd name="T10" fmla="*/ 176 w 181"/>
                                      <a:gd name="T11" fmla="*/ 10 h 114"/>
                                      <a:gd name="T12" fmla="*/ 179 w 181"/>
                                      <a:gd name="T13" fmla="*/ 17 h 114"/>
                                      <a:gd name="T14" fmla="*/ 181 w 181"/>
                                      <a:gd name="T15" fmla="*/ 15 h 114"/>
                                      <a:gd name="T16" fmla="*/ 181 w 181"/>
                                      <a:gd name="T17" fmla="*/ 12 h 114"/>
                                      <a:gd name="T18" fmla="*/ 0 w 181"/>
                                      <a:gd name="T19" fmla="*/ 79 h 114"/>
                                      <a:gd name="T20" fmla="*/ 7 w 181"/>
                                      <a:gd name="T21" fmla="*/ 97 h 114"/>
                                      <a:gd name="T22" fmla="*/ 20 w 181"/>
                                      <a:gd name="T23" fmla="*/ 112 h 114"/>
                                      <a:gd name="T24" fmla="*/ 25 w 181"/>
                                      <a:gd name="T25" fmla="*/ 114 h 114"/>
                                      <a:gd name="T26" fmla="*/ 30 w 181"/>
                                      <a:gd name="T27" fmla="*/ 114 h 114"/>
                                      <a:gd name="T28" fmla="*/ 22 w 181"/>
                                      <a:gd name="T29" fmla="*/ 107 h 114"/>
                                      <a:gd name="T30" fmla="*/ 15 w 181"/>
                                      <a:gd name="T31" fmla="*/ 99 h 114"/>
                                      <a:gd name="T32" fmla="*/ 7 w 181"/>
                                      <a:gd name="T33" fmla="*/ 89 h 114"/>
                                      <a:gd name="T34" fmla="*/ 5 w 181"/>
                                      <a:gd name="T35" fmla="*/ 79 h 114"/>
                                      <a:gd name="T36" fmla="*/ 0 w 181"/>
                                      <a:gd name="T37" fmla="*/ 7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1" h="114">
                                        <a:moveTo>
                                          <a:pt x="181" y="12"/>
                                        </a:moveTo>
                                        <a:lnTo>
                                          <a:pt x="179" y="7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76" y="10"/>
                                        </a:lnTo>
                                        <a:lnTo>
                                          <a:pt x="179" y="17"/>
                                        </a:lnTo>
                                        <a:lnTo>
                                          <a:pt x="181" y="15"/>
                                        </a:lnTo>
                                        <a:lnTo>
                                          <a:pt x="181" y="12"/>
                                        </a:lnTo>
                                        <a:close/>
                                        <a:moveTo>
                                          <a:pt x="0" y="79"/>
                                        </a:moveTo>
                                        <a:lnTo>
                                          <a:pt x="7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5" y="114"/>
                                        </a:lnTo>
                                        <a:lnTo>
                                          <a:pt x="30" y="114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15" y="99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5" y="79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0" name="Freeform 10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5" y="1352"/>
                                    <a:ext cx="179" cy="112"/>
                                  </a:xfrm>
                                  <a:custGeom>
                                    <a:avLst/>
                                    <a:gdLst>
                                      <a:gd name="T0" fmla="*/ 179 w 179"/>
                                      <a:gd name="T1" fmla="*/ 13 h 112"/>
                                      <a:gd name="T2" fmla="*/ 177 w 179"/>
                                      <a:gd name="T3" fmla="*/ 5 h 112"/>
                                      <a:gd name="T4" fmla="*/ 172 w 179"/>
                                      <a:gd name="T5" fmla="*/ 0 h 112"/>
                                      <a:gd name="T6" fmla="*/ 172 w 179"/>
                                      <a:gd name="T7" fmla="*/ 0 h 112"/>
                                      <a:gd name="T8" fmla="*/ 169 w 179"/>
                                      <a:gd name="T9" fmla="*/ 3 h 112"/>
                                      <a:gd name="T10" fmla="*/ 172 w 179"/>
                                      <a:gd name="T11" fmla="*/ 10 h 112"/>
                                      <a:gd name="T12" fmla="*/ 174 w 179"/>
                                      <a:gd name="T13" fmla="*/ 18 h 112"/>
                                      <a:gd name="T14" fmla="*/ 177 w 179"/>
                                      <a:gd name="T15" fmla="*/ 15 h 112"/>
                                      <a:gd name="T16" fmla="*/ 179 w 179"/>
                                      <a:gd name="T17" fmla="*/ 13 h 112"/>
                                      <a:gd name="T18" fmla="*/ 0 w 179"/>
                                      <a:gd name="T19" fmla="*/ 77 h 112"/>
                                      <a:gd name="T20" fmla="*/ 8 w 179"/>
                                      <a:gd name="T21" fmla="*/ 95 h 112"/>
                                      <a:gd name="T22" fmla="*/ 23 w 179"/>
                                      <a:gd name="T23" fmla="*/ 112 h 112"/>
                                      <a:gd name="T24" fmla="*/ 28 w 179"/>
                                      <a:gd name="T25" fmla="*/ 112 h 112"/>
                                      <a:gd name="T26" fmla="*/ 33 w 179"/>
                                      <a:gd name="T27" fmla="*/ 112 h 112"/>
                                      <a:gd name="T28" fmla="*/ 23 w 179"/>
                                      <a:gd name="T29" fmla="*/ 105 h 112"/>
                                      <a:gd name="T30" fmla="*/ 15 w 179"/>
                                      <a:gd name="T31" fmla="*/ 97 h 112"/>
                                      <a:gd name="T32" fmla="*/ 10 w 179"/>
                                      <a:gd name="T33" fmla="*/ 87 h 112"/>
                                      <a:gd name="T34" fmla="*/ 3 w 179"/>
                                      <a:gd name="T35" fmla="*/ 77 h 112"/>
                                      <a:gd name="T36" fmla="*/ 0 w 179"/>
                                      <a:gd name="T37" fmla="*/ 7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9" h="112">
                                        <a:moveTo>
                                          <a:pt x="179" y="13"/>
                                        </a:moveTo>
                                        <a:lnTo>
                                          <a:pt x="177" y="5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69" y="3"/>
                                        </a:lnTo>
                                        <a:lnTo>
                                          <a:pt x="172" y="1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77" y="15"/>
                                        </a:lnTo>
                                        <a:lnTo>
                                          <a:pt x="179" y="13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8" y="95"/>
                                        </a:lnTo>
                                        <a:lnTo>
                                          <a:pt x="23" y="112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33" y="112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1" name="Freeform 10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8" y="1352"/>
                                    <a:ext cx="174" cy="112"/>
                                  </a:xfrm>
                                  <a:custGeom>
                                    <a:avLst/>
                                    <a:gdLst>
                                      <a:gd name="T0" fmla="*/ 174 w 174"/>
                                      <a:gd name="T1" fmla="*/ 15 h 112"/>
                                      <a:gd name="T2" fmla="*/ 171 w 174"/>
                                      <a:gd name="T3" fmla="*/ 8 h 112"/>
                                      <a:gd name="T4" fmla="*/ 169 w 174"/>
                                      <a:gd name="T5" fmla="*/ 0 h 112"/>
                                      <a:gd name="T6" fmla="*/ 166 w 174"/>
                                      <a:gd name="T7" fmla="*/ 3 h 112"/>
                                      <a:gd name="T8" fmla="*/ 164 w 174"/>
                                      <a:gd name="T9" fmla="*/ 3 h 112"/>
                                      <a:gd name="T10" fmla="*/ 166 w 174"/>
                                      <a:gd name="T11" fmla="*/ 13 h 112"/>
                                      <a:gd name="T12" fmla="*/ 169 w 174"/>
                                      <a:gd name="T13" fmla="*/ 20 h 112"/>
                                      <a:gd name="T14" fmla="*/ 171 w 174"/>
                                      <a:gd name="T15" fmla="*/ 18 h 112"/>
                                      <a:gd name="T16" fmla="*/ 174 w 174"/>
                                      <a:gd name="T17" fmla="*/ 15 h 112"/>
                                      <a:gd name="T18" fmla="*/ 0 w 174"/>
                                      <a:gd name="T19" fmla="*/ 77 h 112"/>
                                      <a:gd name="T20" fmla="*/ 2 w 174"/>
                                      <a:gd name="T21" fmla="*/ 87 h 112"/>
                                      <a:gd name="T22" fmla="*/ 10 w 174"/>
                                      <a:gd name="T23" fmla="*/ 97 h 112"/>
                                      <a:gd name="T24" fmla="*/ 17 w 174"/>
                                      <a:gd name="T25" fmla="*/ 105 h 112"/>
                                      <a:gd name="T26" fmla="*/ 25 w 174"/>
                                      <a:gd name="T27" fmla="*/ 112 h 112"/>
                                      <a:gd name="T28" fmla="*/ 27 w 174"/>
                                      <a:gd name="T29" fmla="*/ 112 h 112"/>
                                      <a:gd name="T30" fmla="*/ 30 w 174"/>
                                      <a:gd name="T31" fmla="*/ 112 h 112"/>
                                      <a:gd name="T32" fmla="*/ 32 w 174"/>
                                      <a:gd name="T33" fmla="*/ 112 h 112"/>
                                      <a:gd name="T34" fmla="*/ 22 w 174"/>
                                      <a:gd name="T35" fmla="*/ 105 h 112"/>
                                      <a:gd name="T36" fmla="*/ 15 w 174"/>
                                      <a:gd name="T37" fmla="*/ 95 h 112"/>
                                      <a:gd name="T38" fmla="*/ 10 w 174"/>
                                      <a:gd name="T39" fmla="*/ 87 h 112"/>
                                      <a:gd name="T40" fmla="*/ 2 w 174"/>
                                      <a:gd name="T41" fmla="*/ 75 h 112"/>
                                      <a:gd name="T42" fmla="*/ 0 w 174"/>
                                      <a:gd name="T43" fmla="*/ 7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112">
                                        <a:moveTo>
                                          <a:pt x="174" y="15"/>
                                        </a:moveTo>
                                        <a:lnTo>
                                          <a:pt x="171" y="8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6" y="3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6" y="13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71" y="18"/>
                                        </a:lnTo>
                                        <a:lnTo>
                                          <a:pt x="174" y="15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2" y="87"/>
                                        </a:lnTo>
                                        <a:lnTo>
                                          <a:pt x="10" y="97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25" y="112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2" y="112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2" name="Freeform 10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8" y="1355"/>
                                    <a:ext cx="171" cy="109"/>
                                  </a:xfrm>
                                  <a:custGeom>
                                    <a:avLst/>
                                    <a:gdLst>
                                      <a:gd name="T0" fmla="*/ 171 w 171"/>
                                      <a:gd name="T1" fmla="*/ 15 h 109"/>
                                      <a:gd name="T2" fmla="*/ 169 w 171"/>
                                      <a:gd name="T3" fmla="*/ 7 h 109"/>
                                      <a:gd name="T4" fmla="*/ 166 w 171"/>
                                      <a:gd name="T5" fmla="*/ 0 h 109"/>
                                      <a:gd name="T6" fmla="*/ 164 w 171"/>
                                      <a:gd name="T7" fmla="*/ 0 h 109"/>
                                      <a:gd name="T8" fmla="*/ 161 w 171"/>
                                      <a:gd name="T9" fmla="*/ 2 h 109"/>
                                      <a:gd name="T10" fmla="*/ 166 w 171"/>
                                      <a:gd name="T11" fmla="*/ 10 h 109"/>
                                      <a:gd name="T12" fmla="*/ 169 w 171"/>
                                      <a:gd name="T13" fmla="*/ 20 h 109"/>
                                      <a:gd name="T14" fmla="*/ 169 w 171"/>
                                      <a:gd name="T15" fmla="*/ 17 h 109"/>
                                      <a:gd name="T16" fmla="*/ 171 w 171"/>
                                      <a:gd name="T17" fmla="*/ 15 h 109"/>
                                      <a:gd name="T18" fmla="*/ 0 w 171"/>
                                      <a:gd name="T19" fmla="*/ 74 h 109"/>
                                      <a:gd name="T20" fmla="*/ 7 w 171"/>
                                      <a:gd name="T21" fmla="*/ 84 h 109"/>
                                      <a:gd name="T22" fmla="*/ 12 w 171"/>
                                      <a:gd name="T23" fmla="*/ 94 h 109"/>
                                      <a:gd name="T24" fmla="*/ 20 w 171"/>
                                      <a:gd name="T25" fmla="*/ 102 h 109"/>
                                      <a:gd name="T26" fmla="*/ 30 w 171"/>
                                      <a:gd name="T27" fmla="*/ 109 h 109"/>
                                      <a:gd name="T28" fmla="*/ 30 w 171"/>
                                      <a:gd name="T29" fmla="*/ 109 h 109"/>
                                      <a:gd name="T30" fmla="*/ 32 w 171"/>
                                      <a:gd name="T31" fmla="*/ 109 h 109"/>
                                      <a:gd name="T32" fmla="*/ 35 w 171"/>
                                      <a:gd name="T33" fmla="*/ 109 h 109"/>
                                      <a:gd name="T34" fmla="*/ 25 w 171"/>
                                      <a:gd name="T35" fmla="*/ 102 h 109"/>
                                      <a:gd name="T36" fmla="*/ 17 w 171"/>
                                      <a:gd name="T37" fmla="*/ 92 h 109"/>
                                      <a:gd name="T38" fmla="*/ 12 w 171"/>
                                      <a:gd name="T39" fmla="*/ 82 h 109"/>
                                      <a:gd name="T40" fmla="*/ 5 w 171"/>
                                      <a:gd name="T41" fmla="*/ 72 h 109"/>
                                      <a:gd name="T42" fmla="*/ 0 w 171"/>
                                      <a:gd name="T43" fmla="*/ 74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1" h="109">
                                        <a:moveTo>
                                          <a:pt x="171" y="15"/>
                                        </a:moveTo>
                                        <a:lnTo>
                                          <a:pt x="169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1" y="2"/>
                                        </a:lnTo>
                                        <a:lnTo>
                                          <a:pt x="166" y="10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69" y="17"/>
                                        </a:lnTo>
                                        <a:lnTo>
                                          <a:pt x="171" y="15"/>
                                        </a:lnTo>
                                        <a:close/>
                                        <a:moveTo>
                                          <a:pt x="0" y="74"/>
                                        </a:moveTo>
                                        <a:lnTo>
                                          <a:pt x="7" y="84"/>
                                        </a:lnTo>
                                        <a:lnTo>
                                          <a:pt x="12" y="94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35" y="109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3" name="Freeform 10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0" y="1355"/>
                                    <a:ext cx="167" cy="109"/>
                                  </a:xfrm>
                                  <a:custGeom>
                                    <a:avLst/>
                                    <a:gdLst>
                                      <a:gd name="T0" fmla="*/ 167 w 167"/>
                                      <a:gd name="T1" fmla="*/ 17 h 109"/>
                                      <a:gd name="T2" fmla="*/ 164 w 167"/>
                                      <a:gd name="T3" fmla="*/ 10 h 109"/>
                                      <a:gd name="T4" fmla="*/ 162 w 167"/>
                                      <a:gd name="T5" fmla="*/ 0 h 109"/>
                                      <a:gd name="T6" fmla="*/ 159 w 167"/>
                                      <a:gd name="T7" fmla="*/ 2 h 109"/>
                                      <a:gd name="T8" fmla="*/ 157 w 167"/>
                                      <a:gd name="T9" fmla="*/ 5 h 109"/>
                                      <a:gd name="T10" fmla="*/ 162 w 167"/>
                                      <a:gd name="T11" fmla="*/ 12 h 109"/>
                                      <a:gd name="T12" fmla="*/ 164 w 167"/>
                                      <a:gd name="T13" fmla="*/ 22 h 109"/>
                                      <a:gd name="T14" fmla="*/ 167 w 167"/>
                                      <a:gd name="T15" fmla="*/ 20 h 109"/>
                                      <a:gd name="T16" fmla="*/ 167 w 167"/>
                                      <a:gd name="T17" fmla="*/ 17 h 109"/>
                                      <a:gd name="T18" fmla="*/ 0 w 167"/>
                                      <a:gd name="T19" fmla="*/ 72 h 109"/>
                                      <a:gd name="T20" fmla="*/ 8 w 167"/>
                                      <a:gd name="T21" fmla="*/ 84 h 109"/>
                                      <a:gd name="T22" fmla="*/ 13 w 167"/>
                                      <a:gd name="T23" fmla="*/ 92 h 109"/>
                                      <a:gd name="T24" fmla="*/ 20 w 167"/>
                                      <a:gd name="T25" fmla="*/ 102 h 109"/>
                                      <a:gd name="T26" fmla="*/ 30 w 167"/>
                                      <a:gd name="T27" fmla="*/ 109 h 109"/>
                                      <a:gd name="T28" fmla="*/ 33 w 167"/>
                                      <a:gd name="T29" fmla="*/ 109 h 109"/>
                                      <a:gd name="T30" fmla="*/ 35 w 167"/>
                                      <a:gd name="T31" fmla="*/ 107 h 109"/>
                                      <a:gd name="T32" fmla="*/ 28 w 167"/>
                                      <a:gd name="T33" fmla="*/ 99 h 109"/>
                                      <a:gd name="T34" fmla="*/ 18 w 167"/>
                                      <a:gd name="T35" fmla="*/ 92 h 109"/>
                                      <a:gd name="T36" fmla="*/ 13 w 167"/>
                                      <a:gd name="T37" fmla="*/ 82 h 109"/>
                                      <a:gd name="T38" fmla="*/ 5 w 167"/>
                                      <a:gd name="T39" fmla="*/ 72 h 109"/>
                                      <a:gd name="T40" fmla="*/ 0 w 167"/>
                                      <a:gd name="T41" fmla="*/ 72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7" h="109">
                                        <a:moveTo>
                                          <a:pt x="167" y="17"/>
                                        </a:moveTo>
                                        <a:lnTo>
                                          <a:pt x="164" y="10"/>
                                        </a:lnTo>
                                        <a:lnTo>
                                          <a:pt x="162" y="0"/>
                                        </a:lnTo>
                                        <a:lnTo>
                                          <a:pt x="159" y="2"/>
                                        </a:lnTo>
                                        <a:lnTo>
                                          <a:pt x="157" y="5"/>
                                        </a:lnTo>
                                        <a:lnTo>
                                          <a:pt x="162" y="12"/>
                                        </a:lnTo>
                                        <a:lnTo>
                                          <a:pt x="164" y="22"/>
                                        </a:lnTo>
                                        <a:lnTo>
                                          <a:pt x="167" y="20"/>
                                        </a:lnTo>
                                        <a:lnTo>
                                          <a:pt x="167" y="17"/>
                                        </a:lnTo>
                                        <a:close/>
                                        <a:moveTo>
                                          <a:pt x="0" y="72"/>
                                        </a:moveTo>
                                        <a:lnTo>
                                          <a:pt x="8" y="84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3" y="109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18" y="92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4" name="Freeform 10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3" y="1357"/>
                                    <a:ext cx="164" cy="10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18 h 107"/>
                                      <a:gd name="T2" fmla="*/ 161 w 164"/>
                                      <a:gd name="T3" fmla="*/ 8 h 107"/>
                                      <a:gd name="T4" fmla="*/ 156 w 164"/>
                                      <a:gd name="T5" fmla="*/ 0 h 107"/>
                                      <a:gd name="T6" fmla="*/ 154 w 164"/>
                                      <a:gd name="T7" fmla="*/ 3 h 107"/>
                                      <a:gd name="T8" fmla="*/ 154 w 164"/>
                                      <a:gd name="T9" fmla="*/ 3 h 107"/>
                                      <a:gd name="T10" fmla="*/ 156 w 164"/>
                                      <a:gd name="T11" fmla="*/ 13 h 107"/>
                                      <a:gd name="T12" fmla="*/ 159 w 164"/>
                                      <a:gd name="T13" fmla="*/ 23 h 107"/>
                                      <a:gd name="T14" fmla="*/ 161 w 164"/>
                                      <a:gd name="T15" fmla="*/ 20 h 107"/>
                                      <a:gd name="T16" fmla="*/ 164 w 164"/>
                                      <a:gd name="T17" fmla="*/ 18 h 107"/>
                                      <a:gd name="T18" fmla="*/ 0 w 164"/>
                                      <a:gd name="T19" fmla="*/ 70 h 107"/>
                                      <a:gd name="T20" fmla="*/ 7 w 164"/>
                                      <a:gd name="T21" fmla="*/ 80 h 107"/>
                                      <a:gd name="T22" fmla="*/ 12 w 164"/>
                                      <a:gd name="T23" fmla="*/ 90 h 107"/>
                                      <a:gd name="T24" fmla="*/ 20 w 164"/>
                                      <a:gd name="T25" fmla="*/ 100 h 107"/>
                                      <a:gd name="T26" fmla="*/ 30 w 164"/>
                                      <a:gd name="T27" fmla="*/ 107 h 107"/>
                                      <a:gd name="T28" fmla="*/ 32 w 164"/>
                                      <a:gd name="T29" fmla="*/ 105 h 107"/>
                                      <a:gd name="T30" fmla="*/ 35 w 164"/>
                                      <a:gd name="T31" fmla="*/ 105 h 107"/>
                                      <a:gd name="T32" fmla="*/ 27 w 164"/>
                                      <a:gd name="T33" fmla="*/ 97 h 107"/>
                                      <a:gd name="T34" fmla="*/ 17 w 164"/>
                                      <a:gd name="T35" fmla="*/ 90 h 107"/>
                                      <a:gd name="T36" fmla="*/ 12 w 164"/>
                                      <a:gd name="T37" fmla="*/ 80 h 107"/>
                                      <a:gd name="T38" fmla="*/ 5 w 164"/>
                                      <a:gd name="T39" fmla="*/ 67 h 107"/>
                                      <a:gd name="T40" fmla="*/ 0 w 164"/>
                                      <a:gd name="T41" fmla="*/ 70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4" h="107">
                                        <a:moveTo>
                                          <a:pt x="164" y="18"/>
                                        </a:moveTo>
                                        <a:lnTo>
                                          <a:pt x="161" y="8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54" y="3"/>
                                        </a:lnTo>
                                        <a:lnTo>
                                          <a:pt x="154" y="3"/>
                                        </a:lnTo>
                                        <a:lnTo>
                                          <a:pt x="156" y="13"/>
                                        </a:lnTo>
                                        <a:lnTo>
                                          <a:pt x="159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64" y="18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7" y="80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30" y="107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27" y="97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5" name="Freeform 10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5" y="1360"/>
                                    <a:ext cx="159" cy="102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17 h 102"/>
                                      <a:gd name="T2" fmla="*/ 157 w 159"/>
                                      <a:gd name="T3" fmla="*/ 7 h 102"/>
                                      <a:gd name="T4" fmla="*/ 152 w 159"/>
                                      <a:gd name="T5" fmla="*/ 0 h 102"/>
                                      <a:gd name="T6" fmla="*/ 152 w 159"/>
                                      <a:gd name="T7" fmla="*/ 0 h 102"/>
                                      <a:gd name="T8" fmla="*/ 149 w 159"/>
                                      <a:gd name="T9" fmla="*/ 2 h 102"/>
                                      <a:gd name="T10" fmla="*/ 152 w 159"/>
                                      <a:gd name="T11" fmla="*/ 12 h 102"/>
                                      <a:gd name="T12" fmla="*/ 154 w 159"/>
                                      <a:gd name="T13" fmla="*/ 22 h 102"/>
                                      <a:gd name="T14" fmla="*/ 157 w 159"/>
                                      <a:gd name="T15" fmla="*/ 20 h 102"/>
                                      <a:gd name="T16" fmla="*/ 159 w 159"/>
                                      <a:gd name="T17" fmla="*/ 17 h 102"/>
                                      <a:gd name="T18" fmla="*/ 0 w 159"/>
                                      <a:gd name="T19" fmla="*/ 67 h 102"/>
                                      <a:gd name="T20" fmla="*/ 8 w 159"/>
                                      <a:gd name="T21" fmla="*/ 77 h 102"/>
                                      <a:gd name="T22" fmla="*/ 13 w 159"/>
                                      <a:gd name="T23" fmla="*/ 87 h 102"/>
                                      <a:gd name="T24" fmla="*/ 23 w 159"/>
                                      <a:gd name="T25" fmla="*/ 94 h 102"/>
                                      <a:gd name="T26" fmla="*/ 30 w 159"/>
                                      <a:gd name="T27" fmla="*/ 102 h 102"/>
                                      <a:gd name="T28" fmla="*/ 33 w 159"/>
                                      <a:gd name="T29" fmla="*/ 102 h 102"/>
                                      <a:gd name="T30" fmla="*/ 38 w 159"/>
                                      <a:gd name="T31" fmla="*/ 99 h 102"/>
                                      <a:gd name="T32" fmla="*/ 28 w 159"/>
                                      <a:gd name="T33" fmla="*/ 94 h 102"/>
                                      <a:gd name="T34" fmla="*/ 18 w 159"/>
                                      <a:gd name="T35" fmla="*/ 84 h 102"/>
                                      <a:gd name="T36" fmla="*/ 13 w 159"/>
                                      <a:gd name="T37" fmla="*/ 74 h 102"/>
                                      <a:gd name="T38" fmla="*/ 5 w 159"/>
                                      <a:gd name="T39" fmla="*/ 64 h 102"/>
                                      <a:gd name="T40" fmla="*/ 0 w 159"/>
                                      <a:gd name="T41" fmla="*/ 6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102">
                                        <a:moveTo>
                                          <a:pt x="159" y="17"/>
                                        </a:moveTo>
                                        <a:lnTo>
                                          <a:pt x="157" y="7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52" y="12"/>
                                        </a:lnTo>
                                        <a:lnTo>
                                          <a:pt x="154" y="22"/>
                                        </a:lnTo>
                                        <a:lnTo>
                                          <a:pt x="157" y="20"/>
                                        </a:lnTo>
                                        <a:lnTo>
                                          <a:pt x="159" y="17"/>
                                        </a:lnTo>
                                        <a:close/>
                                        <a:moveTo>
                                          <a:pt x="0" y="67"/>
                                        </a:moveTo>
                                        <a:lnTo>
                                          <a:pt x="8" y="77"/>
                                        </a:lnTo>
                                        <a:lnTo>
                                          <a:pt x="13" y="87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30" y="102"/>
                                        </a:lnTo>
                                        <a:lnTo>
                                          <a:pt x="33" y="102"/>
                                        </a:lnTo>
                                        <a:lnTo>
                                          <a:pt x="38" y="99"/>
                                        </a:lnTo>
                                        <a:lnTo>
                                          <a:pt x="28" y="94"/>
                                        </a:lnTo>
                                        <a:lnTo>
                                          <a:pt x="18" y="84"/>
                                        </a:lnTo>
                                        <a:lnTo>
                                          <a:pt x="13" y="74"/>
                                        </a:lnTo>
                                        <a:lnTo>
                                          <a:pt x="5" y="64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6" name="Freeform 10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8" y="1360"/>
                                    <a:ext cx="154" cy="102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0 h 102"/>
                                      <a:gd name="T2" fmla="*/ 151 w 154"/>
                                      <a:gd name="T3" fmla="*/ 10 h 102"/>
                                      <a:gd name="T4" fmla="*/ 149 w 154"/>
                                      <a:gd name="T5" fmla="*/ 0 h 102"/>
                                      <a:gd name="T6" fmla="*/ 146 w 154"/>
                                      <a:gd name="T7" fmla="*/ 2 h 102"/>
                                      <a:gd name="T8" fmla="*/ 144 w 154"/>
                                      <a:gd name="T9" fmla="*/ 2 h 102"/>
                                      <a:gd name="T10" fmla="*/ 146 w 154"/>
                                      <a:gd name="T11" fmla="*/ 12 h 102"/>
                                      <a:gd name="T12" fmla="*/ 149 w 154"/>
                                      <a:gd name="T13" fmla="*/ 25 h 102"/>
                                      <a:gd name="T14" fmla="*/ 151 w 154"/>
                                      <a:gd name="T15" fmla="*/ 22 h 102"/>
                                      <a:gd name="T16" fmla="*/ 154 w 154"/>
                                      <a:gd name="T17" fmla="*/ 20 h 102"/>
                                      <a:gd name="T18" fmla="*/ 0 w 154"/>
                                      <a:gd name="T19" fmla="*/ 64 h 102"/>
                                      <a:gd name="T20" fmla="*/ 7 w 154"/>
                                      <a:gd name="T21" fmla="*/ 77 h 102"/>
                                      <a:gd name="T22" fmla="*/ 12 w 154"/>
                                      <a:gd name="T23" fmla="*/ 87 h 102"/>
                                      <a:gd name="T24" fmla="*/ 22 w 154"/>
                                      <a:gd name="T25" fmla="*/ 94 h 102"/>
                                      <a:gd name="T26" fmla="*/ 30 w 154"/>
                                      <a:gd name="T27" fmla="*/ 102 h 102"/>
                                      <a:gd name="T28" fmla="*/ 35 w 154"/>
                                      <a:gd name="T29" fmla="*/ 99 h 102"/>
                                      <a:gd name="T30" fmla="*/ 37 w 154"/>
                                      <a:gd name="T31" fmla="*/ 99 h 102"/>
                                      <a:gd name="T32" fmla="*/ 27 w 154"/>
                                      <a:gd name="T33" fmla="*/ 92 h 102"/>
                                      <a:gd name="T34" fmla="*/ 17 w 154"/>
                                      <a:gd name="T35" fmla="*/ 84 h 102"/>
                                      <a:gd name="T36" fmla="*/ 12 w 154"/>
                                      <a:gd name="T37" fmla="*/ 74 h 102"/>
                                      <a:gd name="T38" fmla="*/ 5 w 154"/>
                                      <a:gd name="T39" fmla="*/ 64 h 102"/>
                                      <a:gd name="T40" fmla="*/ 0 w 154"/>
                                      <a:gd name="T41" fmla="*/ 64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102">
                                        <a:moveTo>
                                          <a:pt x="154" y="20"/>
                                        </a:moveTo>
                                        <a:lnTo>
                                          <a:pt x="151" y="1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6" y="2"/>
                                        </a:lnTo>
                                        <a:lnTo>
                                          <a:pt x="144" y="2"/>
                                        </a:lnTo>
                                        <a:lnTo>
                                          <a:pt x="146" y="12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51" y="22"/>
                                        </a:lnTo>
                                        <a:lnTo>
                                          <a:pt x="154" y="20"/>
                                        </a:lnTo>
                                        <a:close/>
                                        <a:moveTo>
                                          <a:pt x="0" y="64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30" y="102"/>
                                        </a:lnTo>
                                        <a:lnTo>
                                          <a:pt x="35" y="99"/>
                                        </a:lnTo>
                                        <a:lnTo>
                                          <a:pt x="37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5" y="64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7" name="Freeform 10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0" y="1362"/>
                                    <a:ext cx="149" cy="97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20 h 97"/>
                                      <a:gd name="T2" fmla="*/ 147 w 149"/>
                                      <a:gd name="T3" fmla="*/ 10 h 97"/>
                                      <a:gd name="T4" fmla="*/ 144 w 149"/>
                                      <a:gd name="T5" fmla="*/ 0 h 97"/>
                                      <a:gd name="T6" fmla="*/ 142 w 149"/>
                                      <a:gd name="T7" fmla="*/ 0 h 97"/>
                                      <a:gd name="T8" fmla="*/ 139 w 149"/>
                                      <a:gd name="T9" fmla="*/ 3 h 97"/>
                                      <a:gd name="T10" fmla="*/ 144 w 149"/>
                                      <a:gd name="T11" fmla="*/ 13 h 97"/>
                                      <a:gd name="T12" fmla="*/ 144 w 149"/>
                                      <a:gd name="T13" fmla="*/ 25 h 97"/>
                                      <a:gd name="T14" fmla="*/ 147 w 149"/>
                                      <a:gd name="T15" fmla="*/ 23 h 97"/>
                                      <a:gd name="T16" fmla="*/ 149 w 149"/>
                                      <a:gd name="T17" fmla="*/ 20 h 97"/>
                                      <a:gd name="T18" fmla="*/ 0 w 149"/>
                                      <a:gd name="T19" fmla="*/ 62 h 97"/>
                                      <a:gd name="T20" fmla="*/ 8 w 149"/>
                                      <a:gd name="T21" fmla="*/ 72 h 97"/>
                                      <a:gd name="T22" fmla="*/ 13 w 149"/>
                                      <a:gd name="T23" fmla="*/ 82 h 97"/>
                                      <a:gd name="T24" fmla="*/ 23 w 149"/>
                                      <a:gd name="T25" fmla="*/ 92 h 97"/>
                                      <a:gd name="T26" fmla="*/ 33 w 149"/>
                                      <a:gd name="T27" fmla="*/ 97 h 97"/>
                                      <a:gd name="T28" fmla="*/ 35 w 149"/>
                                      <a:gd name="T29" fmla="*/ 97 h 97"/>
                                      <a:gd name="T30" fmla="*/ 38 w 149"/>
                                      <a:gd name="T31" fmla="*/ 97 h 97"/>
                                      <a:gd name="T32" fmla="*/ 28 w 149"/>
                                      <a:gd name="T33" fmla="*/ 90 h 97"/>
                                      <a:gd name="T34" fmla="*/ 18 w 149"/>
                                      <a:gd name="T35" fmla="*/ 82 h 97"/>
                                      <a:gd name="T36" fmla="*/ 13 w 149"/>
                                      <a:gd name="T37" fmla="*/ 72 h 97"/>
                                      <a:gd name="T38" fmla="*/ 5 w 149"/>
                                      <a:gd name="T39" fmla="*/ 62 h 97"/>
                                      <a:gd name="T40" fmla="*/ 0 w 149"/>
                                      <a:gd name="T41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97">
                                        <a:moveTo>
                                          <a:pt x="149" y="20"/>
                                        </a:moveTo>
                                        <a:lnTo>
                                          <a:pt x="147" y="10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39" y="3"/>
                                        </a:lnTo>
                                        <a:lnTo>
                                          <a:pt x="144" y="13"/>
                                        </a:lnTo>
                                        <a:lnTo>
                                          <a:pt x="144" y="25"/>
                                        </a:lnTo>
                                        <a:lnTo>
                                          <a:pt x="147" y="23"/>
                                        </a:lnTo>
                                        <a:lnTo>
                                          <a:pt x="149" y="20"/>
                                        </a:lnTo>
                                        <a:close/>
                                        <a:moveTo>
                                          <a:pt x="0" y="62"/>
                                        </a:moveTo>
                                        <a:lnTo>
                                          <a:pt x="8" y="72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33" y="97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13" y="7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8" name="Freeform 10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3" y="1362"/>
                                    <a:ext cx="144" cy="97"/>
                                  </a:xfrm>
                                  <a:custGeom>
                                    <a:avLst/>
                                    <a:gdLst>
                                      <a:gd name="T0" fmla="*/ 144 w 144"/>
                                      <a:gd name="T1" fmla="*/ 23 h 97"/>
                                      <a:gd name="T2" fmla="*/ 141 w 144"/>
                                      <a:gd name="T3" fmla="*/ 10 h 97"/>
                                      <a:gd name="T4" fmla="*/ 139 w 144"/>
                                      <a:gd name="T5" fmla="*/ 0 h 97"/>
                                      <a:gd name="T6" fmla="*/ 136 w 144"/>
                                      <a:gd name="T7" fmla="*/ 3 h 97"/>
                                      <a:gd name="T8" fmla="*/ 134 w 144"/>
                                      <a:gd name="T9" fmla="*/ 3 h 97"/>
                                      <a:gd name="T10" fmla="*/ 139 w 144"/>
                                      <a:gd name="T11" fmla="*/ 15 h 97"/>
                                      <a:gd name="T12" fmla="*/ 141 w 144"/>
                                      <a:gd name="T13" fmla="*/ 28 h 97"/>
                                      <a:gd name="T14" fmla="*/ 141 w 144"/>
                                      <a:gd name="T15" fmla="*/ 25 h 97"/>
                                      <a:gd name="T16" fmla="*/ 144 w 144"/>
                                      <a:gd name="T17" fmla="*/ 23 h 97"/>
                                      <a:gd name="T18" fmla="*/ 0 w 144"/>
                                      <a:gd name="T19" fmla="*/ 62 h 97"/>
                                      <a:gd name="T20" fmla="*/ 7 w 144"/>
                                      <a:gd name="T21" fmla="*/ 72 h 97"/>
                                      <a:gd name="T22" fmla="*/ 12 w 144"/>
                                      <a:gd name="T23" fmla="*/ 82 h 97"/>
                                      <a:gd name="T24" fmla="*/ 22 w 144"/>
                                      <a:gd name="T25" fmla="*/ 90 h 97"/>
                                      <a:gd name="T26" fmla="*/ 32 w 144"/>
                                      <a:gd name="T27" fmla="*/ 97 h 97"/>
                                      <a:gd name="T28" fmla="*/ 35 w 144"/>
                                      <a:gd name="T29" fmla="*/ 97 h 97"/>
                                      <a:gd name="T30" fmla="*/ 37 w 144"/>
                                      <a:gd name="T31" fmla="*/ 95 h 97"/>
                                      <a:gd name="T32" fmla="*/ 27 w 144"/>
                                      <a:gd name="T33" fmla="*/ 90 h 97"/>
                                      <a:gd name="T34" fmla="*/ 20 w 144"/>
                                      <a:gd name="T35" fmla="*/ 80 h 97"/>
                                      <a:gd name="T36" fmla="*/ 10 w 144"/>
                                      <a:gd name="T37" fmla="*/ 72 h 97"/>
                                      <a:gd name="T38" fmla="*/ 5 w 144"/>
                                      <a:gd name="T39" fmla="*/ 60 h 97"/>
                                      <a:gd name="T40" fmla="*/ 0 w 144"/>
                                      <a:gd name="T41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97">
                                        <a:moveTo>
                                          <a:pt x="144" y="23"/>
                                        </a:moveTo>
                                        <a:lnTo>
                                          <a:pt x="141" y="10"/>
                                        </a:lnTo>
                                        <a:lnTo>
                                          <a:pt x="139" y="0"/>
                                        </a:lnTo>
                                        <a:lnTo>
                                          <a:pt x="136" y="3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39" y="15"/>
                                        </a:lnTo>
                                        <a:lnTo>
                                          <a:pt x="141" y="28"/>
                                        </a:lnTo>
                                        <a:lnTo>
                                          <a:pt x="141" y="25"/>
                                        </a:lnTo>
                                        <a:lnTo>
                                          <a:pt x="144" y="23"/>
                                        </a:lnTo>
                                        <a:close/>
                                        <a:moveTo>
                                          <a:pt x="0" y="62"/>
                                        </a:moveTo>
                                        <a:lnTo>
                                          <a:pt x="7" y="72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319" name="Group 10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0055" y="137795"/>
                                  <a:ext cx="309245" cy="582930"/>
                                  <a:chOff x="6354" y="631"/>
                                  <a:chExt cx="487" cy="918"/>
                                </a:xfrm>
                              </wpg:grpSpPr>
                              <wps:wsp>
                                <wps:cNvPr id="3320" name="Freeform 10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5" y="1365"/>
                                    <a:ext cx="139" cy="94"/>
                                  </a:xfrm>
                                  <a:custGeom>
                                    <a:avLst/>
                                    <a:gdLst>
                                      <a:gd name="T0" fmla="*/ 139 w 139"/>
                                      <a:gd name="T1" fmla="*/ 22 h 94"/>
                                      <a:gd name="T2" fmla="*/ 139 w 139"/>
                                      <a:gd name="T3" fmla="*/ 10 h 94"/>
                                      <a:gd name="T4" fmla="*/ 134 w 139"/>
                                      <a:gd name="T5" fmla="*/ 0 h 94"/>
                                      <a:gd name="T6" fmla="*/ 132 w 139"/>
                                      <a:gd name="T7" fmla="*/ 0 h 94"/>
                                      <a:gd name="T8" fmla="*/ 129 w 139"/>
                                      <a:gd name="T9" fmla="*/ 2 h 94"/>
                                      <a:gd name="T10" fmla="*/ 134 w 139"/>
                                      <a:gd name="T11" fmla="*/ 15 h 94"/>
                                      <a:gd name="T12" fmla="*/ 137 w 139"/>
                                      <a:gd name="T13" fmla="*/ 27 h 94"/>
                                      <a:gd name="T14" fmla="*/ 139 w 139"/>
                                      <a:gd name="T15" fmla="*/ 25 h 94"/>
                                      <a:gd name="T16" fmla="*/ 139 w 139"/>
                                      <a:gd name="T17" fmla="*/ 22 h 94"/>
                                      <a:gd name="T18" fmla="*/ 0 w 139"/>
                                      <a:gd name="T19" fmla="*/ 59 h 94"/>
                                      <a:gd name="T20" fmla="*/ 8 w 139"/>
                                      <a:gd name="T21" fmla="*/ 69 h 94"/>
                                      <a:gd name="T22" fmla="*/ 13 w 139"/>
                                      <a:gd name="T23" fmla="*/ 79 h 94"/>
                                      <a:gd name="T24" fmla="*/ 23 w 139"/>
                                      <a:gd name="T25" fmla="*/ 87 h 94"/>
                                      <a:gd name="T26" fmla="*/ 33 w 139"/>
                                      <a:gd name="T27" fmla="*/ 94 h 94"/>
                                      <a:gd name="T28" fmla="*/ 35 w 139"/>
                                      <a:gd name="T29" fmla="*/ 92 h 94"/>
                                      <a:gd name="T30" fmla="*/ 40 w 139"/>
                                      <a:gd name="T31" fmla="*/ 92 h 94"/>
                                      <a:gd name="T32" fmla="*/ 28 w 139"/>
                                      <a:gd name="T33" fmla="*/ 84 h 94"/>
                                      <a:gd name="T34" fmla="*/ 20 w 139"/>
                                      <a:gd name="T35" fmla="*/ 77 h 94"/>
                                      <a:gd name="T36" fmla="*/ 10 w 139"/>
                                      <a:gd name="T37" fmla="*/ 67 h 94"/>
                                      <a:gd name="T38" fmla="*/ 5 w 139"/>
                                      <a:gd name="T39" fmla="*/ 57 h 94"/>
                                      <a:gd name="T40" fmla="*/ 0 w 139"/>
                                      <a:gd name="T41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94">
                                        <a:moveTo>
                                          <a:pt x="139" y="22"/>
                                        </a:moveTo>
                                        <a:lnTo>
                                          <a:pt x="139" y="10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9" y="2"/>
                                        </a:lnTo>
                                        <a:lnTo>
                                          <a:pt x="134" y="15"/>
                                        </a:lnTo>
                                        <a:lnTo>
                                          <a:pt x="137" y="27"/>
                                        </a:lnTo>
                                        <a:lnTo>
                                          <a:pt x="139" y="25"/>
                                        </a:lnTo>
                                        <a:lnTo>
                                          <a:pt x="139" y="22"/>
                                        </a:lnTo>
                                        <a:close/>
                                        <a:moveTo>
                                          <a:pt x="0" y="59"/>
                                        </a:moveTo>
                                        <a:lnTo>
                                          <a:pt x="8" y="69"/>
                                        </a:lnTo>
                                        <a:lnTo>
                                          <a:pt x="13" y="79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35" y="92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28" y="8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1" name="Freeform 10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8" y="1365"/>
                                    <a:ext cx="136" cy="92"/>
                                  </a:xfrm>
                                  <a:custGeom>
                                    <a:avLst/>
                                    <a:gdLst>
                                      <a:gd name="T0" fmla="*/ 136 w 136"/>
                                      <a:gd name="T1" fmla="*/ 25 h 92"/>
                                      <a:gd name="T2" fmla="*/ 134 w 136"/>
                                      <a:gd name="T3" fmla="*/ 12 h 92"/>
                                      <a:gd name="T4" fmla="*/ 129 w 136"/>
                                      <a:gd name="T5" fmla="*/ 0 h 92"/>
                                      <a:gd name="T6" fmla="*/ 126 w 136"/>
                                      <a:gd name="T7" fmla="*/ 2 h 92"/>
                                      <a:gd name="T8" fmla="*/ 126 w 136"/>
                                      <a:gd name="T9" fmla="*/ 5 h 92"/>
                                      <a:gd name="T10" fmla="*/ 129 w 136"/>
                                      <a:gd name="T11" fmla="*/ 15 h 92"/>
                                      <a:gd name="T12" fmla="*/ 131 w 136"/>
                                      <a:gd name="T13" fmla="*/ 30 h 92"/>
                                      <a:gd name="T14" fmla="*/ 131 w 136"/>
                                      <a:gd name="T15" fmla="*/ 30 h 92"/>
                                      <a:gd name="T16" fmla="*/ 134 w 136"/>
                                      <a:gd name="T17" fmla="*/ 27 h 92"/>
                                      <a:gd name="T18" fmla="*/ 136 w 136"/>
                                      <a:gd name="T19" fmla="*/ 25 h 92"/>
                                      <a:gd name="T20" fmla="*/ 0 w 136"/>
                                      <a:gd name="T21" fmla="*/ 57 h 92"/>
                                      <a:gd name="T22" fmla="*/ 5 w 136"/>
                                      <a:gd name="T23" fmla="*/ 69 h 92"/>
                                      <a:gd name="T24" fmla="*/ 15 w 136"/>
                                      <a:gd name="T25" fmla="*/ 77 h 92"/>
                                      <a:gd name="T26" fmla="*/ 22 w 136"/>
                                      <a:gd name="T27" fmla="*/ 87 h 92"/>
                                      <a:gd name="T28" fmla="*/ 32 w 136"/>
                                      <a:gd name="T29" fmla="*/ 92 h 92"/>
                                      <a:gd name="T30" fmla="*/ 37 w 136"/>
                                      <a:gd name="T31" fmla="*/ 92 h 92"/>
                                      <a:gd name="T32" fmla="*/ 39 w 136"/>
                                      <a:gd name="T33" fmla="*/ 89 h 92"/>
                                      <a:gd name="T34" fmla="*/ 27 w 136"/>
                                      <a:gd name="T35" fmla="*/ 84 h 92"/>
                                      <a:gd name="T36" fmla="*/ 20 w 136"/>
                                      <a:gd name="T37" fmla="*/ 77 h 92"/>
                                      <a:gd name="T38" fmla="*/ 12 w 136"/>
                                      <a:gd name="T39" fmla="*/ 67 h 92"/>
                                      <a:gd name="T40" fmla="*/ 5 w 136"/>
                                      <a:gd name="T41" fmla="*/ 57 h 92"/>
                                      <a:gd name="T42" fmla="*/ 0 w 136"/>
                                      <a:gd name="T43" fmla="*/ 57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6" h="92">
                                        <a:moveTo>
                                          <a:pt x="136" y="25"/>
                                        </a:moveTo>
                                        <a:lnTo>
                                          <a:pt x="134" y="12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26" y="2"/>
                                        </a:lnTo>
                                        <a:lnTo>
                                          <a:pt x="126" y="5"/>
                                        </a:lnTo>
                                        <a:lnTo>
                                          <a:pt x="129" y="15"/>
                                        </a:lnTo>
                                        <a:lnTo>
                                          <a:pt x="131" y="30"/>
                                        </a:lnTo>
                                        <a:lnTo>
                                          <a:pt x="131" y="30"/>
                                        </a:lnTo>
                                        <a:lnTo>
                                          <a:pt x="134" y="27"/>
                                        </a:lnTo>
                                        <a:lnTo>
                                          <a:pt x="136" y="25"/>
                                        </a:lnTo>
                                        <a:close/>
                                        <a:moveTo>
                                          <a:pt x="0" y="57"/>
                                        </a:moveTo>
                                        <a:lnTo>
                                          <a:pt x="5" y="69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7" y="92"/>
                                        </a:lnTo>
                                        <a:lnTo>
                                          <a:pt x="39" y="89"/>
                                        </a:lnTo>
                                        <a:lnTo>
                                          <a:pt x="27" y="8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2" name="Freeform 10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0" y="1367"/>
                                    <a:ext cx="132" cy="90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25 h 90"/>
                                      <a:gd name="T2" fmla="*/ 129 w 132"/>
                                      <a:gd name="T3" fmla="*/ 13 h 90"/>
                                      <a:gd name="T4" fmla="*/ 124 w 132"/>
                                      <a:gd name="T5" fmla="*/ 0 h 90"/>
                                      <a:gd name="T6" fmla="*/ 124 w 132"/>
                                      <a:gd name="T7" fmla="*/ 3 h 90"/>
                                      <a:gd name="T8" fmla="*/ 122 w 132"/>
                                      <a:gd name="T9" fmla="*/ 3 h 90"/>
                                      <a:gd name="T10" fmla="*/ 124 w 132"/>
                                      <a:gd name="T11" fmla="*/ 15 h 90"/>
                                      <a:gd name="T12" fmla="*/ 127 w 132"/>
                                      <a:gd name="T13" fmla="*/ 28 h 90"/>
                                      <a:gd name="T14" fmla="*/ 127 w 132"/>
                                      <a:gd name="T15" fmla="*/ 28 h 90"/>
                                      <a:gd name="T16" fmla="*/ 127 w 132"/>
                                      <a:gd name="T17" fmla="*/ 30 h 90"/>
                                      <a:gd name="T18" fmla="*/ 129 w 132"/>
                                      <a:gd name="T19" fmla="*/ 28 h 90"/>
                                      <a:gd name="T20" fmla="*/ 132 w 132"/>
                                      <a:gd name="T21" fmla="*/ 25 h 90"/>
                                      <a:gd name="T22" fmla="*/ 0 w 132"/>
                                      <a:gd name="T23" fmla="*/ 55 h 90"/>
                                      <a:gd name="T24" fmla="*/ 5 w 132"/>
                                      <a:gd name="T25" fmla="*/ 65 h 90"/>
                                      <a:gd name="T26" fmla="*/ 15 w 132"/>
                                      <a:gd name="T27" fmla="*/ 75 h 90"/>
                                      <a:gd name="T28" fmla="*/ 23 w 132"/>
                                      <a:gd name="T29" fmla="*/ 82 h 90"/>
                                      <a:gd name="T30" fmla="*/ 35 w 132"/>
                                      <a:gd name="T31" fmla="*/ 90 h 90"/>
                                      <a:gd name="T32" fmla="*/ 37 w 132"/>
                                      <a:gd name="T33" fmla="*/ 87 h 90"/>
                                      <a:gd name="T34" fmla="*/ 40 w 132"/>
                                      <a:gd name="T35" fmla="*/ 87 h 90"/>
                                      <a:gd name="T36" fmla="*/ 30 w 132"/>
                                      <a:gd name="T37" fmla="*/ 80 h 90"/>
                                      <a:gd name="T38" fmla="*/ 20 w 132"/>
                                      <a:gd name="T39" fmla="*/ 72 h 90"/>
                                      <a:gd name="T40" fmla="*/ 13 w 132"/>
                                      <a:gd name="T41" fmla="*/ 65 h 90"/>
                                      <a:gd name="T42" fmla="*/ 5 w 132"/>
                                      <a:gd name="T43" fmla="*/ 55 h 90"/>
                                      <a:gd name="T44" fmla="*/ 0 w 132"/>
                                      <a:gd name="T45" fmla="*/ 5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32" h="90">
                                        <a:moveTo>
                                          <a:pt x="132" y="25"/>
                                        </a:moveTo>
                                        <a:lnTo>
                                          <a:pt x="129" y="13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24" y="3"/>
                                        </a:lnTo>
                                        <a:lnTo>
                                          <a:pt x="122" y="3"/>
                                        </a:lnTo>
                                        <a:lnTo>
                                          <a:pt x="124" y="15"/>
                                        </a:lnTo>
                                        <a:lnTo>
                                          <a:pt x="127" y="28"/>
                                        </a:lnTo>
                                        <a:lnTo>
                                          <a:pt x="127" y="28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29" y="28"/>
                                        </a:lnTo>
                                        <a:lnTo>
                                          <a:pt x="132" y="25"/>
                                        </a:lnTo>
                                        <a:close/>
                                        <a:moveTo>
                                          <a:pt x="0" y="55"/>
                                        </a:moveTo>
                                        <a:lnTo>
                                          <a:pt x="5" y="65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3" y="6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3" name="Freeform 10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3" y="1370"/>
                                    <a:ext cx="126" cy="84"/>
                                  </a:xfrm>
                                  <a:custGeom>
                                    <a:avLst/>
                                    <a:gdLst>
                                      <a:gd name="T0" fmla="*/ 126 w 126"/>
                                      <a:gd name="T1" fmla="*/ 25 h 84"/>
                                      <a:gd name="T2" fmla="*/ 124 w 126"/>
                                      <a:gd name="T3" fmla="*/ 10 h 84"/>
                                      <a:gd name="T4" fmla="*/ 121 w 126"/>
                                      <a:gd name="T5" fmla="*/ 0 h 84"/>
                                      <a:gd name="T6" fmla="*/ 119 w 126"/>
                                      <a:gd name="T7" fmla="*/ 0 h 84"/>
                                      <a:gd name="T8" fmla="*/ 116 w 126"/>
                                      <a:gd name="T9" fmla="*/ 2 h 84"/>
                                      <a:gd name="T10" fmla="*/ 119 w 126"/>
                                      <a:gd name="T11" fmla="*/ 12 h 84"/>
                                      <a:gd name="T12" fmla="*/ 121 w 126"/>
                                      <a:gd name="T13" fmla="*/ 25 h 84"/>
                                      <a:gd name="T14" fmla="*/ 121 w 126"/>
                                      <a:gd name="T15" fmla="*/ 27 h 84"/>
                                      <a:gd name="T16" fmla="*/ 121 w 126"/>
                                      <a:gd name="T17" fmla="*/ 30 h 84"/>
                                      <a:gd name="T18" fmla="*/ 124 w 126"/>
                                      <a:gd name="T19" fmla="*/ 27 h 84"/>
                                      <a:gd name="T20" fmla="*/ 126 w 126"/>
                                      <a:gd name="T21" fmla="*/ 25 h 84"/>
                                      <a:gd name="T22" fmla="*/ 126 w 126"/>
                                      <a:gd name="T23" fmla="*/ 25 h 84"/>
                                      <a:gd name="T24" fmla="*/ 0 w 126"/>
                                      <a:gd name="T25" fmla="*/ 52 h 84"/>
                                      <a:gd name="T26" fmla="*/ 7 w 126"/>
                                      <a:gd name="T27" fmla="*/ 62 h 84"/>
                                      <a:gd name="T28" fmla="*/ 15 w 126"/>
                                      <a:gd name="T29" fmla="*/ 72 h 84"/>
                                      <a:gd name="T30" fmla="*/ 22 w 126"/>
                                      <a:gd name="T31" fmla="*/ 79 h 84"/>
                                      <a:gd name="T32" fmla="*/ 34 w 126"/>
                                      <a:gd name="T33" fmla="*/ 84 h 84"/>
                                      <a:gd name="T34" fmla="*/ 37 w 126"/>
                                      <a:gd name="T35" fmla="*/ 84 h 84"/>
                                      <a:gd name="T36" fmla="*/ 39 w 126"/>
                                      <a:gd name="T37" fmla="*/ 82 h 84"/>
                                      <a:gd name="T38" fmla="*/ 30 w 126"/>
                                      <a:gd name="T39" fmla="*/ 77 h 84"/>
                                      <a:gd name="T40" fmla="*/ 20 w 126"/>
                                      <a:gd name="T41" fmla="*/ 69 h 84"/>
                                      <a:gd name="T42" fmla="*/ 12 w 126"/>
                                      <a:gd name="T43" fmla="*/ 62 h 84"/>
                                      <a:gd name="T44" fmla="*/ 5 w 126"/>
                                      <a:gd name="T45" fmla="*/ 50 h 84"/>
                                      <a:gd name="T46" fmla="*/ 0 w 126"/>
                                      <a:gd name="T47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6" h="84">
                                        <a:moveTo>
                                          <a:pt x="126" y="25"/>
                                        </a:moveTo>
                                        <a:lnTo>
                                          <a:pt x="124" y="10"/>
                                        </a:lnTo>
                                        <a:lnTo>
                                          <a:pt x="121" y="0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116" y="2"/>
                                        </a:lnTo>
                                        <a:lnTo>
                                          <a:pt x="119" y="12"/>
                                        </a:lnTo>
                                        <a:lnTo>
                                          <a:pt x="121" y="25"/>
                                        </a:lnTo>
                                        <a:lnTo>
                                          <a:pt x="121" y="27"/>
                                        </a:lnTo>
                                        <a:lnTo>
                                          <a:pt x="121" y="30"/>
                                        </a:lnTo>
                                        <a:lnTo>
                                          <a:pt x="124" y="27"/>
                                        </a:lnTo>
                                        <a:lnTo>
                                          <a:pt x="126" y="25"/>
                                        </a:lnTo>
                                        <a:lnTo>
                                          <a:pt x="126" y="25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7" y="62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79"/>
                                        </a:lnTo>
                                        <a:lnTo>
                                          <a:pt x="34" y="84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39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4" name="Freeform 10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5" y="1370"/>
                                    <a:ext cx="122" cy="84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25 h 84"/>
                                      <a:gd name="T2" fmla="*/ 119 w 122"/>
                                      <a:gd name="T3" fmla="*/ 12 h 84"/>
                                      <a:gd name="T4" fmla="*/ 117 w 122"/>
                                      <a:gd name="T5" fmla="*/ 0 h 84"/>
                                      <a:gd name="T6" fmla="*/ 114 w 122"/>
                                      <a:gd name="T7" fmla="*/ 2 h 84"/>
                                      <a:gd name="T8" fmla="*/ 112 w 122"/>
                                      <a:gd name="T9" fmla="*/ 2 h 84"/>
                                      <a:gd name="T10" fmla="*/ 114 w 122"/>
                                      <a:gd name="T11" fmla="*/ 12 h 84"/>
                                      <a:gd name="T12" fmla="*/ 117 w 122"/>
                                      <a:gd name="T13" fmla="*/ 25 h 84"/>
                                      <a:gd name="T14" fmla="*/ 117 w 122"/>
                                      <a:gd name="T15" fmla="*/ 27 h 84"/>
                                      <a:gd name="T16" fmla="*/ 114 w 122"/>
                                      <a:gd name="T17" fmla="*/ 32 h 84"/>
                                      <a:gd name="T18" fmla="*/ 119 w 122"/>
                                      <a:gd name="T19" fmla="*/ 30 h 84"/>
                                      <a:gd name="T20" fmla="*/ 122 w 122"/>
                                      <a:gd name="T21" fmla="*/ 27 h 84"/>
                                      <a:gd name="T22" fmla="*/ 122 w 122"/>
                                      <a:gd name="T23" fmla="*/ 25 h 84"/>
                                      <a:gd name="T24" fmla="*/ 122 w 122"/>
                                      <a:gd name="T25" fmla="*/ 25 h 84"/>
                                      <a:gd name="T26" fmla="*/ 0 w 122"/>
                                      <a:gd name="T27" fmla="*/ 52 h 84"/>
                                      <a:gd name="T28" fmla="*/ 8 w 122"/>
                                      <a:gd name="T29" fmla="*/ 62 h 84"/>
                                      <a:gd name="T30" fmla="*/ 15 w 122"/>
                                      <a:gd name="T31" fmla="*/ 69 h 84"/>
                                      <a:gd name="T32" fmla="*/ 25 w 122"/>
                                      <a:gd name="T33" fmla="*/ 77 h 84"/>
                                      <a:gd name="T34" fmla="*/ 35 w 122"/>
                                      <a:gd name="T35" fmla="*/ 84 h 84"/>
                                      <a:gd name="T36" fmla="*/ 37 w 122"/>
                                      <a:gd name="T37" fmla="*/ 82 h 84"/>
                                      <a:gd name="T38" fmla="*/ 42 w 122"/>
                                      <a:gd name="T39" fmla="*/ 79 h 84"/>
                                      <a:gd name="T40" fmla="*/ 30 w 122"/>
                                      <a:gd name="T41" fmla="*/ 77 h 84"/>
                                      <a:gd name="T42" fmla="*/ 20 w 122"/>
                                      <a:gd name="T43" fmla="*/ 69 h 84"/>
                                      <a:gd name="T44" fmla="*/ 13 w 122"/>
                                      <a:gd name="T45" fmla="*/ 59 h 84"/>
                                      <a:gd name="T46" fmla="*/ 5 w 122"/>
                                      <a:gd name="T47" fmla="*/ 50 h 84"/>
                                      <a:gd name="T48" fmla="*/ 0 w 122"/>
                                      <a:gd name="T49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22" h="84">
                                        <a:moveTo>
                                          <a:pt x="122" y="25"/>
                                        </a:moveTo>
                                        <a:lnTo>
                                          <a:pt x="119" y="12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14" y="2"/>
                                        </a:lnTo>
                                        <a:lnTo>
                                          <a:pt x="112" y="2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17" y="25"/>
                                        </a:lnTo>
                                        <a:lnTo>
                                          <a:pt x="117" y="27"/>
                                        </a:lnTo>
                                        <a:lnTo>
                                          <a:pt x="114" y="32"/>
                                        </a:lnTo>
                                        <a:lnTo>
                                          <a:pt x="119" y="3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22" y="25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8" y="62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5" y="84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42" y="79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3" y="59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5" name="Freeform 10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8" y="1372"/>
                                    <a:ext cx="116" cy="80"/>
                                  </a:xfrm>
                                  <a:custGeom>
                                    <a:avLst/>
                                    <a:gdLst>
                                      <a:gd name="T0" fmla="*/ 116 w 116"/>
                                      <a:gd name="T1" fmla="*/ 23 h 80"/>
                                      <a:gd name="T2" fmla="*/ 114 w 116"/>
                                      <a:gd name="T3" fmla="*/ 10 h 80"/>
                                      <a:gd name="T4" fmla="*/ 111 w 116"/>
                                      <a:gd name="T5" fmla="*/ 0 h 80"/>
                                      <a:gd name="T6" fmla="*/ 109 w 116"/>
                                      <a:gd name="T7" fmla="*/ 0 h 80"/>
                                      <a:gd name="T8" fmla="*/ 107 w 116"/>
                                      <a:gd name="T9" fmla="*/ 3 h 80"/>
                                      <a:gd name="T10" fmla="*/ 109 w 116"/>
                                      <a:gd name="T11" fmla="*/ 13 h 80"/>
                                      <a:gd name="T12" fmla="*/ 111 w 116"/>
                                      <a:gd name="T13" fmla="*/ 23 h 80"/>
                                      <a:gd name="T14" fmla="*/ 111 w 116"/>
                                      <a:gd name="T15" fmla="*/ 28 h 80"/>
                                      <a:gd name="T16" fmla="*/ 109 w 116"/>
                                      <a:gd name="T17" fmla="*/ 33 h 80"/>
                                      <a:gd name="T18" fmla="*/ 111 w 116"/>
                                      <a:gd name="T19" fmla="*/ 30 h 80"/>
                                      <a:gd name="T20" fmla="*/ 116 w 116"/>
                                      <a:gd name="T21" fmla="*/ 28 h 80"/>
                                      <a:gd name="T22" fmla="*/ 116 w 116"/>
                                      <a:gd name="T23" fmla="*/ 25 h 80"/>
                                      <a:gd name="T24" fmla="*/ 116 w 116"/>
                                      <a:gd name="T25" fmla="*/ 23 h 80"/>
                                      <a:gd name="T26" fmla="*/ 0 w 116"/>
                                      <a:gd name="T27" fmla="*/ 48 h 80"/>
                                      <a:gd name="T28" fmla="*/ 7 w 116"/>
                                      <a:gd name="T29" fmla="*/ 60 h 80"/>
                                      <a:gd name="T30" fmla="*/ 15 w 116"/>
                                      <a:gd name="T31" fmla="*/ 67 h 80"/>
                                      <a:gd name="T32" fmla="*/ 25 w 116"/>
                                      <a:gd name="T33" fmla="*/ 75 h 80"/>
                                      <a:gd name="T34" fmla="*/ 34 w 116"/>
                                      <a:gd name="T35" fmla="*/ 80 h 80"/>
                                      <a:gd name="T36" fmla="*/ 39 w 116"/>
                                      <a:gd name="T37" fmla="*/ 77 h 80"/>
                                      <a:gd name="T38" fmla="*/ 42 w 116"/>
                                      <a:gd name="T39" fmla="*/ 77 h 80"/>
                                      <a:gd name="T40" fmla="*/ 29 w 116"/>
                                      <a:gd name="T41" fmla="*/ 72 h 80"/>
                                      <a:gd name="T42" fmla="*/ 20 w 116"/>
                                      <a:gd name="T43" fmla="*/ 65 h 80"/>
                                      <a:gd name="T44" fmla="*/ 12 w 116"/>
                                      <a:gd name="T45" fmla="*/ 57 h 80"/>
                                      <a:gd name="T46" fmla="*/ 5 w 116"/>
                                      <a:gd name="T47" fmla="*/ 48 h 80"/>
                                      <a:gd name="T48" fmla="*/ 2 w 116"/>
                                      <a:gd name="T49" fmla="*/ 48 h 80"/>
                                      <a:gd name="T50" fmla="*/ 0 w 116"/>
                                      <a:gd name="T51" fmla="*/ 48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6" h="80">
                                        <a:moveTo>
                                          <a:pt x="116" y="23"/>
                                        </a:moveTo>
                                        <a:lnTo>
                                          <a:pt x="114" y="10"/>
                                        </a:lnTo>
                                        <a:lnTo>
                                          <a:pt x="111" y="0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09" y="13"/>
                                        </a:lnTo>
                                        <a:lnTo>
                                          <a:pt x="111" y="23"/>
                                        </a:lnTo>
                                        <a:lnTo>
                                          <a:pt x="111" y="28"/>
                                        </a:lnTo>
                                        <a:lnTo>
                                          <a:pt x="109" y="33"/>
                                        </a:lnTo>
                                        <a:lnTo>
                                          <a:pt x="111" y="30"/>
                                        </a:lnTo>
                                        <a:lnTo>
                                          <a:pt x="116" y="28"/>
                                        </a:lnTo>
                                        <a:lnTo>
                                          <a:pt x="116" y="25"/>
                                        </a:lnTo>
                                        <a:lnTo>
                                          <a:pt x="116" y="23"/>
                                        </a:lnTo>
                                        <a:close/>
                                        <a:moveTo>
                                          <a:pt x="0" y="48"/>
                                        </a:moveTo>
                                        <a:lnTo>
                                          <a:pt x="7" y="60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4" y="80"/>
                                        </a:lnTo>
                                        <a:lnTo>
                                          <a:pt x="39" y="77"/>
                                        </a:lnTo>
                                        <a:lnTo>
                                          <a:pt x="42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5" y="48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6" name="Freeform 10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0" y="1372"/>
                                    <a:ext cx="112" cy="7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23 h 77"/>
                                      <a:gd name="T2" fmla="*/ 109 w 112"/>
                                      <a:gd name="T3" fmla="*/ 10 h 77"/>
                                      <a:gd name="T4" fmla="*/ 107 w 112"/>
                                      <a:gd name="T5" fmla="*/ 0 h 77"/>
                                      <a:gd name="T6" fmla="*/ 105 w 112"/>
                                      <a:gd name="T7" fmla="*/ 3 h 77"/>
                                      <a:gd name="T8" fmla="*/ 102 w 112"/>
                                      <a:gd name="T9" fmla="*/ 3 h 77"/>
                                      <a:gd name="T10" fmla="*/ 105 w 112"/>
                                      <a:gd name="T11" fmla="*/ 13 h 77"/>
                                      <a:gd name="T12" fmla="*/ 107 w 112"/>
                                      <a:gd name="T13" fmla="*/ 23 h 77"/>
                                      <a:gd name="T14" fmla="*/ 107 w 112"/>
                                      <a:gd name="T15" fmla="*/ 28 h 77"/>
                                      <a:gd name="T16" fmla="*/ 105 w 112"/>
                                      <a:gd name="T17" fmla="*/ 35 h 77"/>
                                      <a:gd name="T18" fmla="*/ 107 w 112"/>
                                      <a:gd name="T19" fmla="*/ 33 h 77"/>
                                      <a:gd name="T20" fmla="*/ 109 w 112"/>
                                      <a:gd name="T21" fmla="*/ 30 h 77"/>
                                      <a:gd name="T22" fmla="*/ 112 w 112"/>
                                      <a:gd name="T23" fmla="*/ 25 h 77"/>
                                      <a:gd name="T24" fmla="*/ 112 w 112"/>
                                      <a:gd name="T25" fmla="*/ 23 h 77"/>
                                      <a:gd name="T26" fmla="*/ 0 w 112"/>
                                      <a:gd name="T27" fmla="*/ 48 h 77"/>
                                      <a:gd name="T28" fmla="*/ 8 w 112"/>
                                      <a:gd name="T29" fmla="*/ 57 h 77"/>
                                      <a:gd name="T30" fmla="*/ 15 w 112"/>
                                      <a:gd name="T31" fmla="*/ 67 h 77"/>
                                      <a:gd name="T32" fmla="*/ 25 w 112"/>
                                      <a:gd name="T33" fmla="*/ 75 h 77"/>
                                      <a:gd name="T34" fmla="*/ 37 w 112"/>
                                      <a:gd name="T35" fmla="*/ 77 h 77"/>
                                      <a:gd name="T36" fmla="*/ 40 w 112"/>
                                      <a:gd name="T37" fmla="*/ 77 h 77"/>
                                      <a:gd name="T38" fmla="*/ 45 w 112"/>
                                      <a:gd name="T39" fmla="*/ 75 h 77"/>
                                      <a:gd name="T40" fmla="*/ 32 w 112"/>
                                      <a:gd name="T41" fmla="*/ 72 h 77"/>
                                      <a:gd name="T42" fmla="*/ 20 w 112"/>
                                      <a:gd name="T43" fmla="*/ 65 h 77"/>
                                      <a:gd name="T44" fmla="*/ 13 w 112"/>
                                      <a:gd name="T45" fmla="*/ 57 h 77"/>
                                      <a:gd name="T46" fmla="*/ 5 w 112"/>
                                      <a:gd name="T47" fmla="*/ 45 h 77"/>
                                      <a:gd name="T48" fmla="*/ 0 w 112"/>
                                      <a:gd name="T49" fmla="*/ 4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12" h="77">
                                        <a:moveTo>
                                          <a:pt x="112" y="23"/>
                                        </a:moveTo>
                                        <a:lnTo>
                                          <a:pt x="109" y="1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5" y="3"/>
                                        </a:lnTo>
                                        <a:lnTo>
                                          <a:pt x="102" y="3"/>
                                        </a:lnTo>
                                        <a:lnTo>
                                          <a:pt x="105" y="13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7" y="28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107" y="33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12" y="25"/>
                                        </a:lnTo>
                                        <a:lnTo>
                                          <a:pt x="112" y="23"/>
                                        </a:lnTo>
                                        <a:close/>
                                        <a:moveTo>
                                          <a:pt x="0" y="48"/>
                                        </a:moveTo>
                                        <a:lnTo>
                                          <a:pt x="8" y="57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45" y="75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7" name="Freeform 10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1375"/>
                                    <a:ext cx="106" cy="74"/>
                                  </a:xfrm>
                                  <a:custGeom>
                                    <a:avLst/>
                                    <a:gdLst>
                                      <a:gd name="T0" fmla="*/ 106 w 106"/>
                                      <a:gd name="T1" fmla="*/ 20 h 74"/>
                                      <a:gd name="T2" fmla="*/ 104 w 106"/>
                                      <a:gd name="T3" fmla="*/ 10 h 74"/>
                                      <a:gd name="T4" fmla="*/ 102 w 106"/>
                                      <a:gd name="T5" fmla="*/ 0 h 74"/>
                                      <a:gd name="T6" fmla="*/ 99 w 106"/>
                                      <a:gd name="T7" fmla="*/ 0 h 74"/>
                                      <a:gd name="T8" fmla="*/ 99 w 106"/>
                                      <a:gd name="T9" fmla="*/ 2 h 74"/>
                                      <a:gd name="T10" fmla="*/ 99 w 106"/>
                                      <a:gd name="T11" fmla="*/ 10 h 74"/>
                                      <a:gd name="T12" fmla="*/ 102 w 106"/>
                                      <a:gd name="T13" fmla="*/ 20 h 74"/>
                                      <a:gd name="T14" fmla="*/ 99 w 106"/>
                                      <a:gd name="T15" fmla="*/ 27 h 74"/>
                                      <a:gd name="T16" fmla="*/ 99 w 106"/>
                                      <a:gd name="T17" fmla="*/ 35 h 74"/>
                                      <a:gd name="T18" fmla="*/ 102 w 106"/>
                                      <a:gd name="T19" fmla="*/ 32 h 74"/>
                                      <a:gd name="T20" fmla="*/ 104 w 106"/>
                                      <a:gd name="T21" fmla="*/ 30 h 74"/>
                                      <a:gd name="T22" fmla="*/ 106 w 106"/>
                                      <a:gd name="T23" fmla="*/ 25 h 74"/>
                                      <a:gd name="T24" fmla="*/ 106 w 106"/>
                                      <a:gd name="T25" fmla="*/ 20 h 74"/>
                                      <a:gd name="T26" fmla="*/ 0 w 106"/>
                                      <a:gd name="T27" fmla="*/ 45 h 74"/>
                                      <a:gd name="T28" fmla="*/ 7 w 106"/>
                                      <a:gd name="T29" fmla="*/ 54 h 74"/>
                                      <a:gd name="T30" fmla="*/ 15 w 106"/>
                                      <a:gd name="T31" fmla="*/ 62 h 74"/>
                                      <a:gd name="T32" fmla="*/ 24 w 106"/>
                                      <a:gd name="T33" fmla="*/ 69 h 74"/>
                                      <a:gd name="T34" fmla="*/ 37 w 106"/>
                                      <a:gd name="T35" fmla="*/ 74 h 74"/>
                                      <a:gd name="T36" fmla="*/ 42 w 106"/>
                                      <a:gd name="T37" fmla="*/ 72 h 74"/>
                                      <a:gd name="T38" fmla="*/ 44 w 106"/>
                                      <a:gd name="T39" fmla="*/ 69 h 74"/>
                                      <a:gd name="T40" fmla="*/ 32 w 106"/>
                                      <a:gd name="T41" fmla="*/ 67 h 74"/>
                                      <a:gd name="T42" fmla="*/ 22 w 106"/>
                                      <a:gd name="T43" fmla="*/ 62 h 74"/>
                                      <a:gd name="T44" fmla="*/ 12 w 106"/>
                                      <a:gd name="T45" fmla="*/ 52 h 74"/>
                                      <a:gd name="T46" fmla="*/ 5 w 106"/>
                                      <a:gd name="T47" fmla="*/ 42 h 74"/>
                                      <a:gd name="T48" fmla="*/ 0 w 106"/>
                                      <a:gd name="T49" fmla="*/ 45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6" h="74">
                                        <a:moveTo>
                                          <a:pt x="106" y="20"/>
                                        </a:moveTo>
                                        <a:lnTo>
                                          <a:pt x="104" y="10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99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99" y="10"/>
                                        </a:lnTo>
                                        <a:lnTo>
                                          <a:pt x="102" y="20"/>
                                        </a:lnTo>
                                        <a:lnTo>
                                          <a:pt x="99" y="27"/>
                                        </a:lnTo>
                                        <a:lnTo>
                                          <a:pt x="99" y="35"/>
                                        </a:lnTo>
                                        <a:lnTo>
                                          <a:pt x="102" y="32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6" y="25"/>
                                        </a:lnTo>
                                        <a:lnTo>
                                          <a:pt x="106" y="20"/>
                                        </a:lnTo>
                                        <a:close/>
                                        <a:moveTo>
                                          <a:pt x="0" y="45"/>
                                        </a:moveTo>
                                        <a:lnTo>
                                          <a:pt x="7" y="54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4" y="69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8" name="Freeform 10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1375"/>
                                    <a:ext cx="102" cy="7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20 h 72"/>
                                      <a:gd name="T2" fmla="*/ 100 w 102"/>
                                      <a:gd name="T3" fmla="*/ 10 h 72"/>
                                      <a:gd name="T4" fmla="*/ 97 w 102"/>
                                      <a:gd name="T5" fmla="*/ 0 h 72"/>
                                      <a:gd name="T6" fmla="*/ 97 w 102"/>
                                      <a:gd name="T7" fmla="*/ 2 h 72"/>
                                      <a:gd name="T8" fmla="*/ 95 w 102"/>
                                      <a:gd name="T9" fmla="*/ 2 h 72"/>
                                      <a:gd name="T10" fmla="*/ 95 w 102"/>
                                      <a:gd name="T11" fmla="*/ 10 h 72"/>
                                      <a:gd name="T12" fmla="*/ 97 w 102"/>
                                      <a:gd name="T13" fmla="*/ 20 h 72"/>
                                      <a:gd name="T14" fmla="*/ 95 w 102"/>
                                      <a:gd name="T15" fmla="*/ 30 h 72"/>
                                      <a:gd name="T16" fmla="*/ 92 w 102"/>
                                      <a:gd name="T17" fmla="*/ 40 h 72"/>
                                      <a:gd name="T18" fmla="*/ 97 w 102"/>
                                      <a:gd name="T19" fmla="*/ 35 h 72"/>
                                      <a:gd name="T20" fmla="*/ 100 w 102"/>
                                      <a:gd name="T21" fmla="*/ 32 h 72"/>
                                      <a:gd name="T22" fmla="*/ 102 w 102"/>
                                      <a:gd name="T23" fmla="*/ 25 h 72"/>
                                      <a:gd name="T24" fmla="*/ 102 w 102"/>
                                      <a:gd name="T25" fmla="*/ 20 h 72"/>
                                      <a:gd name="T26" fmla="*/ 0 w 102"/>
                                      <a:gd name="T27" fmla="*/ 42 h 72"/>
                                      <a:gd name="T28" fmla="*/ 8 w 102"/>
                                      <a:gd name="T29" fmla="*/ 54 h 72"/>
                                      <a:gd name="T30" fmla="*/ 15 w 102"/>
                                      <a:gd name="T31" fmla="*/ 62 h 72"/>
                                      <a:gd name="T32" fmla="*/ 27 w 102"/>
                                      <a:gd name="T33" fmla="*/ 69 h 72"/>
                                      <a:gd name="T34" fmla="*/ 40 w 102"/>
                                      <a:gd name="T35" fmla="*/ 72 h 72"/>
                                      <a:gd name="T36" fmla="*/ 42 w 102"/>
                                      <a:gd name="T37" fmla="*/ 69 h 72"/>
                                      <a:gd name="T38" fmla="*/ 47 w 102"/>
                                      <a:gd name="T39" fmla="*/ 67 h 72"/>
                                      <a:gd name="T40" fmla="*/ 47 w 102"/>
                                      <a:gd name="T41" fmla="*/ 67 h 72"/>
                                      <a:gd name="T42" fmla="*/ 35 w 102"/>
                                      <a:gd name="T43" fmla="*/ 67 h 72"/>
                                      <a:gd name="T44" fmla="*/ 22 w 102"/>
                                      <a:gd name="T45" fmla="*/ 59 h 72"/>
                                      <a:gd name="T46" fmla="*/ 13 w 102"/>
                                      <a:gd name="T47" fmla="*/ 52 h 72"/>
                                      <a:gd name="T48" fmla="*/ 5 w 102"/>
                                      <a:gd name="T49" fmla="*/ 42 h 72"/>
                                      <a:gd name="T50" fmla="*/ 0 w 102"/>
                                      <a:gd name="T5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2" h="72">
                                        <a:moveTo>
                                          <a:pt x="102" y="20"/>
                                        </a:moveTo>
                                        <a:lnTo>
                                          <a:pt x="100" y="1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7" y="2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95" y="10"/>
                                        </a:lnTo>
                                        <a:lnTo>
                                          <a:pt x="97" y="20"/>
                                        </a:lnTo>
                                        <a:lnTo>
                                          <a:pt x="95" y="3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100" y="32"/>
                                        </a:lnTo>
                                        <a:lnTo>
                                          <a:pt x="102" y="25"/>
                                        </a:lnTo>
                                        <a:lnTo>
                                          <a:pt x="102" y="20"/>
                                        </a:lnTo>
                                        <a:close/>
                                        <a:moveTo>
                                          <a:pt x="0" y="42"/>
                                        </a:moveTo>
                                        <a:lnTo>
                                          <a:pt x="8" y="54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7" y="69"/>
                                        </a:lnTo>
                                        <a:lnTo>
                                          <a:pt x="40" y="72"/>
                                        </a:lnTo>
                                        <a:lnTo>
                                          <a:pt x="42" y="69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22" y="59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9" name="Freeform 10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1377"/>
                                    <a:ext cx="97" cy="67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18 h 67"/>
                                      <a:gd name="T2" fmla="*/ 94 w 97"/>
                                      <a:gd name="T3" fmla="*/ 8 h 67"/>
                                      <a:gd name="T4" fmla="*/ 94 w 97"/>
                                      <a:gd name="T5" fmla="*/ 0 h 67"/>
                                      <a:gd name="T6" fmla="*/ 92 w 97"/>
                                      <a:gd name="T7" fmla="*/ 0 h 67"/>
                                      <a:gd name="T8" fmla="*/ 89 w 97"/>
                                      <a:gd name="T9" fmla="*/ 3 h 67"/>
                                      <a:gd name="T10" fmla="*/ 92 w 97"/>
                                      <a:gd name="T11" fmla="*/ 10 h 67"/>
                                      <a:gd name="T12" fmla="*/ 92 w 97"/>
                                      <a:gd name="T13" fmla="*/ 18 h 67"/>
                                      <a:gd name="T14" fmla="*/ 89 w 97"/>
                                      <a:gd name="T15" fmla="*/ 30 h 67"/>
                                      <a:gd name="T16" fmla="*/ 84 w 97"/>
                                      <a:gd name="T17" fmla="*/ 40 h 67"/>
                                      <a:gd name="T18" fmla="*/ 89 w 97"/>
                                      <a:gd name="T19" fmla="*/ 38 h 67"/>
                                      <a:gd name="T20" fmla="*/ 94 w 97"/>
                                      <a:gd name="T21" fmla="*/ 33 h 67"/>
                                      <a:gd name="T22" fmla="*/ 94 w 97"/>
                                      <a:gd name="T23" fmla="*/ 25 h 67"/>
                                      <a:gd name="T24" fmla="*/ 97 w 97"/>
                                      <a:gd name="T25" fmla="*/ 18 h 67"/>
                                      <a:gd name="T26" fmla="*/ 0 w 97"/>
                                      <a:gd name="T27" fmla="*/ 40 h 67"/>
                                      <a:gd name="T28" fmla="*/ 7 w 97"/>
                                      <a:gd name="T29" fmla="*/ 50 h 67"/>
                                      <a:gd name="T30" fmla="*/ 17 w 97"/>
                                      <a:gd name="T31" fmla="*/ 60 h 67"/>
                                      <a:gd name="T32" fmla="*/ 27 w 97"/>
                                      <a:gd name="T33" fmla="*/ 65 h 67"/>
                                      <a:gd name="T34" fmla="*/ 39 w 97"/>
                                      <a:gd name="T35" fmla="*/ 67 h 67"/>
                                      <a:gd name="T36" fmla="*/ 44 w 97"/>
                                      <a:gd name="T37" fmla="*/ 65 h 67"/>
                                      <a:gd name="T38" fmla="*/ 49 w 97"/>
                                      <a:gd name="T39" fmla="*/ 62 h 67"/>
                                      <a:gd name="T40" fmla="*/ 47 w 97"/>
                                      <a:gd name="T41" fmla="*/ 62 h 67"/>
                                      <a:gd name="T42" fmla="*/ 44 w 97"/>
                                      <a:gd name="T43" fmla="*/ 62 h 67"/>
                                      <a:gd name="T44" fmla="*/ 32 w 97"/>
                                      <a:gd name="T45" fmla="*/ 62 h 67"/>
                                      <a:gd name="T46" fmla="*/ 19 w 97"/>
                                      <a:gd name="T47" fmla="*/ 57 h 67"/>
                                      <a:gd name="T48" fmla="*/ 12 w 97"/>
                                      <a:gd name="T49" fmla="*/ 50 h 67"/>
                                      <a:gd name="T50" fmla="*/ 5 w 97"/>
                                      <a:gd name="T51" fmla="*/ 40 h 67"/>
                                      <a:gd name="T52" fmla="*/ 0 w 97"/>
                                      <a:gd name="T53" fmla="*/ 40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97" h="67">
                                        <a:moveTo>
                                          <a:pt x="97" y="18"/>
                                        </a:moveTo>
                                        <a:lnTo>
                                          <a:pt x="94" y="8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84" y="40"/>
                                        </a:lnTo>
                                        <a:lnTo>
                                          <a:pt x="89" y="38"/>
                                        </a:lnTo>
                                        <a:lnTo>
                                          <a:pt x="94" y="33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97" y="18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7" y="5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47" y="62"/>
                                        </a:lnTo>
                                        <a:lnTo>
                                          <a:pt x="44" y="62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0" name="Freeform 10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1377"/>
                                    <a:ext cx="92" cy="65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18 h 65"/>
                                      <a:gd name="T2" fmla="*/ 90 w 92"/>
                                      <a:gd name="T3" fmla="*/ 8 h 65"/>
                                      <a:gd name="T4" fmla="*/ 90 w 92"/>
                                      <a:gd name="T5" fmla="*/ 0 h 65"/>
                                      <a:gd name="T6" fmla="*/ 87 w 92"/>
                                      <a:gd name="T7" fmla="*/ 3 h 65"/>
                                      <a:gd name="T8" fmla="*/ 85 w 92"/>
                                      <a:gd name="T9" fmla="*/ 3 h 65"/>
                                      <a:gd name="T10" fmla="*/ 87 w 92"/>
                                      <a:gd name="T11" fmla="*/ 10 h 65"/>
                                      <a:gd name="T12" fmla="*/ 87 w 92"/>
                                      <a:gd name="T13" fmla="*/ 18 h 65"/>
                                      <a:gd name="T14" fmla="*/ 87 w 92"/>
                                      <a:gd name="T15" fmla="*/ 25 h 65"/>
                                      <a:gd name="T16" fmla="*/ 85 w 92"/>
                                      <a:gd name="T17" fmla="*/ 33 h 65"/>
                                      <a:gd name="T18" fmla="*/ 80 w 92"/>
                                      <a:gd name="T19" fmla="*/ 38 h 65"/>
                                      <a:gd name="T20" fmla="*/ 77 w 92"/>
                                      <a:gd name="T21" fmla="*/ 45 h 65"/>
                                      <a:gd name="T22" fmla="*/ 82 w 92"/>
                                      <a:gd name="T23" fmla="*/ 40 h 65"/>
                                      <a:gd name="T24" fmla="*/ 87 w 92"/>
                                      <a:gd name="T25" fmla="*/ 38 h 65"/>
                                      <a:gd name="T26" fmla="*/ 90 w 92"/>
                                      <a:gd name="T27" fmla="*/ 28 h 65"/>
                                      <a:gd name="T28" fmla="*/ 92 w 92"/>
                                      <a:gd name="T29" fmla="*/ 18 h 65"/>
                                      <a:gd name="T30" fmla="*/ 0 w 92"/>
                                      <a:gd name="T31" fmla="*/ 40 h 65"/>
                                      <a:gd name="T32" fmla="*/ 8 w 92"/>
                                      <a:gd name="T33" fmla="*/ 50 h 65"/>
                                      <a:gd name="T34" fmla="*/ 17 w 92"/>
                                      <a:gd name="T35" fmla="*/ 57 h 65"/>
                                      <a:gd name="T36" fmla="*/ 30 w 92"/>
                                      <a:gd name="T37" fmla="*/ 65 h 65"/>
                                      <a:gd name="T38" fmla="*/ 42 w 92"/>
                                      <a:gd name="T39" fmla="*/ 65 h 65"/>
                                      <a:gd name="T40" fmla="*/ 42 w 92"/>
                                      <a:gd name="T41" fmla="*/ 65 h 65"/>
                                      <a:gd name="T42" fmla="*/ 50 w 92"/>
                                      <a:gd name="T43" fmla="*/ 62 h 65"/>
                                      <a:gd name="T44" fmla="*/ 55 w 92"/>
                                      <a:gd name="T45" fmla="*/ 60 h 65"/>
                                      <a:gd name="T46" fmla="*/ 50 w 92"/>
                                      <a:gd name="T47" fmla="*/ 60 h 65"/>
                                      <a:gd name="T48" fmla="*/ 42 w 92"/>
                                      <a:gd name="T49" fmla="*/ 60 h 65"/>
                                      <a:gd name="T50" fmla="*/ 30 w 92"/>
                                      <a:gd name="T51" fmla="*/ 60 h 65"/>
                                      <a:gd name="T52" fmla="*/ 20 w 92"/>
                                      <a:gd name="T53" fmla="*/ 55 h 65"/>
                                      <a:gd name="T54" fmla="*/ 10 w 92"/>
                                      <a:gd name="T55" fmla="*/ 47 h 65"/>
                                      <a:gd name="T56" fmla="*/ 5 w 92"/>
                                      <a:gd name="T57" fmla="*/ 38 h 65"/>
                                      <a:gd name="T58" fmla="*/ 0 w 92"/>
                                      <a:gd name="T59" fmla="*/ 4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2" h="65">
                                        <a:moveTo>
                                          <a:pt x="92" y="18"/>
                                        </a:moveTo>
                                        <a:lnTo>
                                          <a:pt x="90" y="8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85" y="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85" y="33"/>
                                        </a:lnTo>
                                        <a:lnTo>
                                          <a:pt x="80" y="38"/>
                                        </a:lnTo>
                                        <a:lnTo>
                                          <a:pt x="77" y="45"/>
                                        </a:lnTo>
                                        <a:lnTo>
                                          <a:pt x="82" y="40"/>
                                        </a:lnTo>
                                        <a:lnTo>
                                          <a:pt x="87" y="3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92" y="18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8" y="50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1" name="Freeform 10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380"/>
                                    <a:ext cx="87" cy="59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5 h 59"/>
                                      <a:gd name="T2" fmla="*/ 87 w 87"/>
                                      <a:gd name="T3" fmla="*/ 7 h 59"/>
                                      <a:gd name="T4" fmla="*/ 84 w 87"/>
                                      <a:gd name="T5" fmla="*/ 0 h 59"/>
                                      <a:gd name="T6" fmla="*/ 82 w 87"/>
                                      <a:gd name="T7" fmla="*/ 0 h 59"/>
                                      <a:gd name="T8" fmla="*/ 79 w 87"/>
                                      <a:gd name="T9" fmla="*/ 2 h 59"/>
                                      <a:gd name="T10" fmla="*/ 82 w 87"/>
                                      <a:gd name="T11" fmla="*/ 7 h 59"/>
                                      <a:gd name="T12" fmla="*/ 82 w 87"/>
                                      <a:gd name="T13" fmla="*/ 15 h 59"/>
                                      <a:gd name="T14" fmla="*/ 79 w 87"/>
                                      <a:gd name="T15" fmla="*/ 22 h 59"/>
                                      <a:gd name="T16" fmla="*/ 79 w 87"/>
                                      <a:gd name="T17" fmla="*/ 30 h 59"/>
                                      <a:gd name="T18" fmla="*/ 74 w 87"/>
                                      <a:gd name="T19" fmla="*/ 37 h 59"/>
                                      <a:gd name="T20" fmla="*/ 69 w 87"/>
                                      <a:gd name="T21" fmla="*/ 42 h 59"/>
                                      <a:gd name="T22" fmla="*/ 62 w 87"/>
                                      <a:gd name="T23" fmla="*/ 49 h 59"/>
                                      <a:gd name="T24" fmla="*/ 57 w 87"/>
                                      <a:gd name="T25" fmla="*/ 52 h 59"/>
                                      <a:gd name="T26" fmla="*/ 47 w 87"/>
                                      <a:gd name="T27" fmla="*/ 54 h 59"/>
                                      <a:gd name="T28" fmla="*/ 39 w 87"/>
                                      <a:gd name="T29" fmla="*/ 54 h 59"/>
                                      <a:gd name="T30" fmla="*/ 29 w 87"/>
                                      <a:gd name="T31" fmla="*/ 54 h 59"/>
                                      <a:gd name="T32" fmla="*/ 19 w 87"/>
                                      <a:gd name="T33" fmla="*/ 49 h 59"/>
                                      <a:gd name="T34" fmla="*/ 10 w 87"/>
                                      <a:gd name="T35" fmla="*/ 42 h 59"/>
                                      <a:gd name="T36" fmla="*/ 5 w 87"/>
                                      <a:gd name="T37" fmla="*/ 35 h 59"/>
                                      <a:gd name="T38" fmla="*/ 2 w 87"/>
                                      <a:gd name="T39" fmla="*/ 35 h 59"/>
                                      <a:gd name="T40" fmla="*/ 0 w 87"/>
                                      <a:gd name="T41" fmla="*/ 37 h 59"/>
                                      <a:gd name="T42" fmla="*/ 7 w 87"/>
                                      <a:gd name="T43" fmla="*/ 47 h 59"/>
                                      <a:gd name="T44" fmla="*/ 14 w 87"/>
                                      <a:gd name="T45" fmla="*/ 54 h 59"/>
                                      <a:gd name="T46" fmla="*/ 27 w 87"/>
                                      <a:gd name="T47" fmla="*/ 59 h 59"/>
                                      <a:gd name="T48" fmla="*/ 39 w 87"/>
                                      <a:gd name="T49" fmla="*/ 59 h 59"/>
                                      <a:gd name="T50" fmla="*/ 42 w 87"/>
                                      <a:gd name="T51" fmla="*/ 59 h 59"/>
                                      <a:gd name="T52" fmla="*/ 44 w 87"/>
                                      <a:gd name="T53" fmla="*/ 59 h 59"/>
                                      <a:gd name="T54" fmla="*/ 64 w 87"/>
                                      <a:gd name="T55" fmla="*/ 49 h 59"/>
                                      <a:gd name="T56" fmla="*/ 79 w 87"/>
                                      <a:gd name="T57" fmla="*/ 37 h 59"/>
                                      <a:gd name="T58" fmla="*/ 84 w 87"/>
                                      <a:gd name="T59" fmla="*/ 27 h 59"/>
                                      <a:gd name="T60" fmla="*/ 87 w 87"/>
                                      <a:gd name="T61" fmla="*/ 15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7" h="59">
                                        <a:moveTo>
                                          <a:pt x="87" y="15"/>
                                        </a:moveTo>
                                        <a:lnTo>
                                          <a:pt x="87" y="7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2" y="15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74" y="37"/>
                                        </a:lnTo>
                                        <a:lnTo>
                                          <a:pt x="69" y="42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39" y="54"/>
                                        </a:lnTo>
                                        <a:lnTo>
                                          <a:pt x="29" y="54"/>
                                        </a:lnTo>
                                        <a:lnTo>
                                          <a:pt x="19" y="49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14" y="54"/>
                                        </a:lnTo>
                                        <a:lnTo>
                                          <a:pt x="27" y="59"/>
                                        </a:lnTo>
                                        <a:lnTo>
                                          <a:pt x="39" y="59"/>
                                        </a:lnTo>
                                        <a:lnTo>
                                          <a:pt x="42" y="59"/>
                                        </a:lnTo>
                                        <a:lnTo>
                                          <a:pt x="44" y="59"/>
                                        </a:lnTo>
                                        <a:lnTo>
                                          <a:pt x="64" y="49"/>
                                        </a:lnTo>
                                        <a:lnTo>
                                          <a:pt x="79" y="37"/>
                                        </a:lnTo>
                                        <a:lnTo>
                                          <a:pt x="84" y="27"/>
                                        </a:lnTo>
                                        <a:lnTo>
                                          <a:pt x="8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2" name="Freeform 1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380"/>
                                    <a:ext cx="82" cy="57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15 h 57"/>
                                      <a:gd name="T2" fmla="*/ 82 w 82"/>
                                      <a:gd name="T3" fmla="*/ 7 h 57"/>
                                      <a:gd name="T4" fmla="*/ 80 w 82"/>
                                      <a:gd name="T5" fmla="*/ 0 h 57"/>
                                      <a:gd name="T6" fmla="*/ 77 w 82"/>
                                      <a:gd name="T7" fmla="*/ 2 h 57"/>
                                      <a:gd name="T8" fmla="*/ 75 w 82"/>
                                      <a:gd name="T9" fmla="*/ 2 h 57"/>
                                      <a:gd name="T10" fmla="*/ 77 w 82"/>
                                      <a:gd name="T11" fmla="*/ 7 h 57"/>
                                      <a:gd name="T12" fmla="*/ 77 w 82"/>
                                      <a:gd name="T13" fmla="*/ 15 h 57"/>
                                      <a:gd name="T14" fmla="*/ 77 w 82"/>
                                      <a:gd name="T15" fmla="*/ 22 h 57"/>
                                      <a:gd name="T16" fmla="*/ 75 w 82"/>
                                      <a:gd name="T17" fmla="*/ 30 h 57"/>
                                      <a:gd name="T18" fmla="*/ 70 w 82"/>
                                      <a:gd name="T19" fmla="*/ 35 h 57"/>
                                      <a:gd name="T20" fmla="*/ 65 w 82"/>
                                      <a:gd name="T21" fmla="*/ 42 h 57"/>
                                      <a:gd name="T22" fmla="*/ 60 w 82"/>
                                      <a:gd name="T23" fmla="*/ 47 h 57"/>
                                      <a:gd name="T24" fmla="*/ 52 w 82"/>
                                      <a:gd name="T25" fmla="*/ 49 h 57"/>
                                      <a:gd name="T26" fmla="*/ 45 w 82"/>
                                      <a:gd name="T27" fmla="*/ 52 h 57"/>
                                      <a:gd name="T28" fmla="*/ 37 w 82"/>
                                      <a:gd name="T29" fmla="*/ 52 h 57"/>
                                      <a:gd name="T30" fmla="*/ 27 w 82"/>
                                      <a:gd name="T31" fmla="*/ 52 h 57"/>
                                      <a:gd name="T32" fmla="*/ 17 w 82"/>
                                      <a:gd name="T33" fmla="*/ 47 h 57"/>
                                      <a:gd name="T34" fmla="*/ 10 w 82"/>
                                      <a:gd name="T35" fmla="*/ 42 h 57"/>
                                      <a:gd name="T36" fmla="*/ 5 w 82"/>
                                      <a:gd name="T37" fmla="*/ 35 h 57"/>
                                      <a:gd name="T38" fmla="*/ 0 w 82"/>
                                      <a:gd name="T39" fmla="*/ 35 h 57"/>
                                      <a:gd name="T40" fmla="*/ 5 w 82"/>
                                      <a:gd name="T41" fmla="*/ 44 h 57"/>
                                      <a:gd name="T42" fmla="*/ 15 w 82"/>
                                      <a:gd name="T43" fmla="*/ 52 h 57"/>
                                      <a:gd name="T44" fmla="*/ 25 w 82"/>
                                      <a:gd name="T45" fmla="*/ 57 h 57"/>
                                      <a:gd name="T46" fmla="*/ 37 w 82"/>
                                      <a:gd name="T47" fmla="*/ 57 h 57"/>
                                      <a:gd name="T48" fmla="*/ 45 w 82"/>
                                      <a:gd name="T49" fmla="*/ 57 h 57"/>
                                      <a:gd name="T50" fmla="*/ 50 w 82"/>
                                      <a:gd name="T51" fmla="*/ 57 h 57"/>
                                      <a:gd name="T52" fmla="*/ 60 w 82"/>
                                      <a:gd name="T53" fmla="*/ 49 h 57"/>
                                      <a:gd name="T54" fmla="*/ 72 w 82"/>
                                      <a:gd name="T55" fmla="*/ 42 h 57"/>
                                      <a:gd name="T56" fmla="*/ 75 w 82"/>
                                      <a:gd name="T57" fmla="*/ 35 h 57"/>
                                      <a:gd name="T58" fmla="*/ 80 w 82"/>
                                      <a:gd name="T59" fmla="*/ 30 h 57"/>
                                      <a:gd name="T60" fmla="*/ 82 w 82"/>
                                      <a:gd name="T61" fmla="*/ 22 h 57"/>
                                      <a:gd name="T62" fmla="*/ 82 w 82"/>
                                      <a:gd name="T63" fmla="*/ 15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82" h="57">
                                        <a:moveTo>
                                          <a:pt x="82" y="15"/>
                                        </a:moveTo>
                                        <a:lnTo>
                                          <a:pt x="82" y="7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75" y="2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77" y="2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65" y="42"/>
                                        </a:lnTo>
                                        <a:lnTo>
                                          <a:pt x="60" y="47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27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60" y="49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82" y="22"/>
                                        </a:lnTo>
                                        <a:lnTo>
                                          <a:pt x="8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3" name="Freeform 1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382"/>
                                    <a:ext cx="77" cy="52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13 h 52"/>
                                      <a:gd name="T2" fmla="*/ 77 w 77"/>
                                      <a:gd name="T3" fmla="*/ 5 h 52"/>
                                      <a:gd name="T4" fmla="*/ 74 w 77"/>
                                      <a:gd name="T5" fmla="*/ 0 h 52"/>
                                      <a:gd name="T6" fmla="*/ 72 w 77"/>
                                      <a:gd name="T7" fmla="*/ 0 h 52"/>
                                      <a:gd name="T8" fmla="*/ 69 w 77"/>
                                      <a:gd name="T9" fmla="*/ 3 h 52"/>
                                      <a:gd name="T10" fmla="*/ 72 w 77"/>
                                      <a:gd name="T11" fmla="*/ 8 h 52"/>
                                      <a:gd name="T12" fmla="*/ 72 w 77"/>
                                      <a:gd name="T13" fmla="*/ 13 h 52"/>
                                      <a:gd name="T14" fmla="*/ 72 w 77"/>
                                      <a:gd name="T15" fmla="*/ 20 h 52"/>
                                      <a:gd name="T16" fmla="*/ 69 w 77"/>
                                      <a:gd name="T17" fmla="*/ 25 h 52"/>
                                      <a:gd name="T18" fmla="*/ 64 w 77"/>
                                      <a:gd name="T19" fmla="*/ 33 h 52"/>
                                      <a:gd name="T20" fmla="*/ 62 w 77"/>
                                      <a:gd name="T21" fmla="*/ 38 h 52"/>
                                      <a:gd name="T22" fmla="*/ 54 w 77"/>
                                      <a:gd name="T23" fmla="*/ 42 h 52"/>
                                      <a:gd name="T24" fmla="*/ 49 w 77"/>
                                      <a:gd name="T25" fmla="*/ 45 h 52"/>
                                      <a:gd name="T26" fmla="*/ 42 w 77"/>
                                      <a:gd name="T27" fmla="*/ 47 h 52"/>
                                      <a:gd name="T28" fmla="*/ 34 w 77"/>
                                      <a:gd name="T29" fmla="*/ 47 h 52"/>
                                      <a:gd name="T30" fmla="*/ 24 w 77"/>
                                      <a:gd name="T31" fmla="*/ 47 h 52"/>
                                      <a:gd name="T32" fmla="*/ 17 w 77"/>
                                      <a:gd name="T33" fmla="*/ 42 h 52"/>
                                      <a:gd name="T34" fmla="*/ 9 w 77"/>
                                      <a:gd name="T35" fmla="*/ 38 h 52"/>
                                      <a:gd name="T36" fmla="*/ 2 w 77"/>
                                      <a:gd name="T37" fmla="*/ 30 h 52"/>
                                      <a:gd name="T38" fmla="*/ 0 w 77"/>
                                      <a:gd name="T39" fmla="*/ 33 h 52"/>
                                      <a:gd name="T40" fmla="*/ 5 w 77"/>
                                      <a:gd name="T41" fmla="*/ 40 h 52"/>
                                      <a:gd name="T42" fmla="*/ 14 w 77"/>
                                      <a:gd name="T43" fmla="*/ 47 h 52"/>
                                      <a:gd name="T44" fmla="*/ 24 w 77"/>
                                      <a:gd name="T45" fmla="*/ 52 h 52"/>
                                      <a:gd name="T46" fmla="*/ 34 w 77"/>
                                      <a:gd name="T47" fmla="*/ 52 h 52"/>
                                      <a:gd name="T48" fmla="*/ 42 w 77"/>
                                      <a:gd name="T49" fmla="*/ 52 h 52"/>
                                      <a:gd name="T50" fmla="*/ 52 w 77"/>
                                      <a:gd name="T51" fmla="*/ 50 h 52"/>
                                      <a:gd name="T52" fmla="*/ 57 w 77"/>
                                      <a:gd name="T53" fmla="*/ 47 h 52"/>
                                      <a:gd name="T54" fmla="*/ 64 w 77"/>
                                      <a:gd name="T55" fmla="*/ 40 h 52"/>
                                      <a:gd name="T56" fmla="*/ 69 w 77"/>
                                      <a:gd name="T57" fmla="*/ 35 h 52"/>
                                      <a:gd name="T58" fmla="*/ 74 w 77"/>
                                      <a:gd name="T59" fmla="*/ 28 h 52"/>
                                      <a:gd name="T60" fmla="*/ 74 w 77"/>
                                      <a:gd name="T61" fmla="*/ 20 h 52"/>
                                      <a:gd name="T62" fmla="*/ 77 w 77"/>
                                      <a:gd name="T63" fmla="*/ 13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7" h="52">
                                        <a:moveTo>
                                          <a:pt x="77" y="13"/>
                                        </a:moveTo>
                                        <a:lnTo>
                                          <a:pt x="77" y="5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9" y="3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69" y="2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54" y="42"/>
                                        </a:lnTo>
                                        <a:lnTo>
                                          <a:pt x="49" y="45"/>
                                        </a:lnTo>
                                        <a:lnTo>
                                          <a:pt x="42" y="47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24" y="4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9" y="38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4" y="47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34" y="52"/>
                                        </a:lnTo>
                                        <a:lnTo>
                                          <a:pt x="42" y="52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64" y="40"/>
                                        </a:lnTo>
                                        <a:lnTo>
                                          <a:pt x="69" y="35"/>
                                        </a:lnTo>
                                        <a:lnTo>
                                          <a:pt x="74" y="28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4" name="Freeform 1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382"/>
                                    <a:ext cx="72" cy="5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50"/>
                                      <a:gd name="T2" fmla="*/ 72 w 72"/>
                                      <a:gd name="T3" fmla="*/ 5 h 50"/>
                                      <a:gd name="T4" fmla="*/ 70 w 72"/>
                                      <a:gd name="T5" fmla="*/ 0 h 50"/>
                                      <a:gd name="T6" fmla="*/ 67 w 72"/>
                                      <a:gd name="T7" fmla="*/ 3 h 50"/>
                                      <a:gd name="T8" fmla="*/ 65 w 72"/>
                                      <a:gd name="T9" fmla="*/ 3 h 50"/>
                                      <a:gd name="T10" fmla="*/ 67 w 72"/>
                                      <a:gd name="T11" fmla="*/ 8 h 50"/>
                                      <a:gd name="T12" fmla="*/ 67 w 72"/>
                                      <a:gd name="T13" fmla="*/ 13 h 50"/>
                                      <a:gd name="T14" fmla="*/ 67 w 72"/>
                                      <a:gd name="T15" fmla="*/ 18 h 50"/>
                                      <a:gd name="T16" fmla="*/ 65 w 72"/>
                                      <a:gd name="T17" fmla="*/ 25 h 50"/>
                                      <a:gd name="T18" fmla="*/ 62 w 72"/>
                                      <a:gd name="T19" fmla="*/ 30 h 50"/>
                                      <a:gd name="T20" fmla="*/ 57 w 72"/>
                                      <a:gd name="T21" fmla="*/ 35 h 50"/>
                                      <a:gd name="T22" fmla="*/ 52 w 72"/>
                                      <a:gd name="T23" fmla="*/ 40 h 50"/>
                                      <a:gd name="T24" fmla="*/ 45 w 72"/>
                                      <a:gd name="T25" fmla="*/ 42 h 50"/>
                                      <a:gd name="T26" fmla="*/ 40 w 72"/>
                                      <a:gd name="T27" fmla="*/ 45 h 50"/>
                                      <a:gd name="T28" fmla="*/ 32 w 72"/>
                                      <a:gd name="T29" fmla="*/ 45 h 50"/>
                                      <a:gd name="T30" fmla="*/ 25 w 72"/>
                                      <a:gd name="T31" fmla="*/ 45 h 50"/>
                                      <a:gd name="T32" fmla="*/ 15 w 72"/>
                                      <a:gd name="T33" fmla="*/ 42 h 50"/>
                                      <a:gd name="T34" fmla="*/ 10 w 72"/>
                                      <a:gd name="T35" fmla="*/ 38 h 50"/>
                                      <a:gd name="T36" fmla="*/ 3 w 72"/>
                                      <a:gd name="T37" fmla="*/ 30 h 50"/>
                                      <a:gd name="T38" fmla="*/ 0 w 72"/>
                                      <a:gd name="T39" fmla="*/ 33 h 50"/>
                                      <a:gd name="T40" fmla="*/ 5 w 72"/>
                                      <a:gd name="T41" fmla="*/ 40 h 50"/>
                                      <a:gd name="T42" fmla="*/ 12 w 72"/>
                                      <a:gd name="T43" fmla="*/ 45 h 50"/>
                                      <a:gd name="T44" fmla="*/ 22 w 72"/>
                                      <a:gd name="T45" fmla="*/ 50 h 50"/>
                                      <a:gd name="T46" fmla="*/ 32 w 72"/>
                                      <a:gd name="T47" fmla="*/ 50 h 50"/>
                                      <a:gd name="T48" fmla="*/ 40 w 72"/>
                                      <a:gd name="T49" fmla="*/ 50 h 50"/>
                                      <a:gd name="T50" fmla="*/ 47 w 72"/>
                                      <a:gd name="T51" fmla="*/ 47 h 50"/>
                                      <a:gd name="T52" fmla="*/ 55 w 72"/>
                                      <a:gd name="T53" fmla="*/ 45 h 50"/>
                                      <a:gd name="T54" fmla="*/ 60 w 72"/>
                                      <a:gd name="T55" fmla="*/ 40 h 50"/>
                                      <a:gd name="T56" fmla="*/ 65 w 72"/>
                                      <a:gd name="T57" fmla="*/ 33 h 50"/>
                                      <a:gd name="T58" fmla="*/ 70 w 72"/>
                                      <a:gd name="T59" fmla="*/ 28 h 50"/>
                                      <a:gd name="T60" fmla="*/ 72 w 72"/>
                                      <a:gd name="T61" fmla="*/ 20 h 50"/>
                                      <a:gd name="T62" fmla="*/ 72 w 72"/>
                                      <a:gd name="T63" fmla="*/ 13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2" h="50">
                                        <a:moveTo>
                                          <a:pt x="72" y="13"/>
                                        </a:moveTo>
                                        <a:lnTo>
                                          <a:pt x="72" y="5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65" y="3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5" y="42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5" y="33"/>
                                        </a:lnTo>
                                        <a:lnTo>
                                          <a:pt x="70" y="28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5" name="Freeform 1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385"/>
                                    <a:ext cx="70" cy="44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10 h 44"/>
                                      <a:gd name="T2" fmla="*/ 70 w 70"/>
                                      <a:gd name="T3" fmla="*/ 5 h 44"/>
                                      <a:gd name="T4" fmla="*/ 67 w 70"/>
                                      <a:gd name="T5" fmla="*/ 0 h 44"/>
                                      <a:gd name="T6" fmla="*/ 65 w 70"/>
                                      <a:gd name="T7" fmla="*/ 0 h 44"/>
                                      <a:gd name="T8" fmla="*/ 65 w 70"/>
                                      <a:gd name="T9" fmla="*/ 2 h 44"/>
                                      <a:gd name="T10" fmla="*/ 65 w 70"/>
                                      <a:gd name="T11" fmla="*/ 5 h 44"/>
                                      <a:gd name="T12" fmla="*/ 65 w 70"/>
                                      <a:gd name="T13" fmla="*/ 10 h 44"/>
                                      <a:gd name="T14" fmla="*/ 62 w 70"/>
                                      <a:gd name="T15" fmla="*/ 22 h 44"/>
                                      <a:gd name="T16" fmla="*/ 55 w 70"/>
                                      <a:gd name="T17" fmla="*/ 32 h 44"/>
                                      <a:gd name="T18" fmla="*/ 45 w 70"/>
                                      <a:gd name="T19" fmla="*/ 37 h 44"/>
                                      <a:gd name="T20" fmla="*/ 32 w 70"/>
                                      <a:gd name="T21" fmla="*/ 39 h 44"/>
                                      <a:gd name="T22" fmla="*/ 25 w 70"/>
                                      <a:gd name="T23" fmla="*/ 39 h 44"/>
                                      <a:gd name="T24" fmla="*/ 17 w 70"/>
                                      <a:gd name="T25" fmla="*/ 37 h 44"/>
                                      <a:gd name="T26" fmla="*/ 10 w 70"/>
                                      <a:gd name="T27" fmla="*/ 32 h 44"/>
                                      <a:gd name="T28" fmla="*/ 5 w 70"/>
                                      <a:gd name="T29" fmla="*/ 27 h 44"/>
                                      <a:gd name="T30" fmla="*/ 3 w 70"/>
                                      <a:gd name="T31" fmla="*/ 27 h 44"/>
                                      <a:gd name="T32" fmla="*/ 0 w 70"/>
                                      <a:gd name="T33" fmla="*/ 27 h 44"/>
                                      <a:gd name="T34" fmla="*/ 7 w 70"/>
                                      <a:gd name="T35" fmla="*/ 35 h 44"/>
                                      <a:gd name="T36" fmla="*/ 15 w 70"/>
                                      <a:gd name="T37" fmla="*/ 39 h 44"/>
                                      <a:gd name="T38" fmla="*/ 22 w 70"/>
                                      <a:gd name="T39" fmla="*/ 44 h 44"/>
                                      <a:gd name="T40" fmla="*/ 32 w 70"/>
                                      <a:gd name="T41" fmla="*/ 44 h 44"/>
                                      <a:gd name="T42" fmla="*/ 40 w 70"/>
                                      <a:gd name="T43" fmla="*/ 44 h 44"/>
                                      <a:gd name="T44" fmla="*/ 47 w 70"/>
                                      <a:gd name="T45" fmla="*/ 42 h 44"/>
                                      <a:gd name="T46" fmla="*/ 52 w 70"/>
                                      <a:gd name="T47" fmla="*/ 39 h 44"/>
                                      <a:gd name="T48" fmla="*/ 60 w 70"/>
                                      <a:gd name="T49" fmla="*/ 35 h 44"/>
                                      <a:gd name="T50" fmla="*/ 62 w 70"/>
                                      <a:gd name="T51" fmla="*/ 30 h 44"/>
                                      <a:gd name="T52" fmla="*/ 67 w 70"/>
                                      <a:gd name="T53" fmla="*/ 22 h 44"/>
                                      <a:gd name="T54" fmla="*/ 70 w 70"/>
                                      <a:gd name="T55" fmla="*/ 17 h 44"/>
                                      <a:gd name="T56" fmla="*/ 70 w 70"/>
                                      <a:gd name="T57" fmla="*/ 1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70" h="44">
                                        <a:moveTo>
                                          <a:pt x="70" y="10"/>
                                        </a:moveTo>
                                        <a:lnTo>
                                          <a:pt x="70" y="5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2" y="22"/>
                                        </a:lnTo>
                                        <a:lnTo>
                                          <a:pt x="55" y="32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32" y="39"/>
                                        </a:lnTo>
                                        <a:lnTo>
                                          <a:pt x="25" y="39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9"/>
                                        </a:lnTo>
                                        <a:lnTo>
                                          <a:pt x="22" y="44"/>
                                        </a:lnTo>
                                        <a:lnTo>
                                          <a:pt x="32" y="44"/>
                                        </a:lnTo>
                                        <a:lnTo>
                                          <a:pt x="40" y="44"/>
                                        </a:lnTo>
                                        <a:lnTo>
                                          <a:pt x="47" y="42"/>
                                        </a:lnTo>
                                        <a:lnTo>
                                          <a:pt x="52" y="39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7" y="22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6" name="Freeform 1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385"/>
                                    <a:ext cx="64" cy="4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0 h 42"/>
                                      <a:gd name="T2" fmla="*/ 64 w 64"/>
                                      <a:gd name="T3" fmla="*/ 5 h 42"/>
                                      <a:gd name="T4" fmla="*/ 62 w 64"/>
                                      <a:gd name="T5" fmla="*/ 0 h 42"/>
                                      <a:gd name="T6" fmla="*/ 62 w 64"/>
                                      <a:gd name="T7" fmla="*/ 2 h 42"/>
                                      <a:gd name="T8" fmla="*/ 59 w 64"/>
                                      <a:gd name="T9" fmla="*/ 2 h 42"/>
                                      <a:gd name="T10" fmla="*/ 59 w 64"/>
                                      <a:gd name="T11" fmla="*/ 5 h 42"/>
                                      <a:gd name="T12" fmla="*/ 59 w 64"/>
                                      <a:gd name="T13" fmla="*/ 10 h 42"/>
                                      <a:gd name="T14" fmla="*/ 57 w 64"/>
                                      <a:gd name="T15" fmla="*/ 20 h 42"/>
                                      <a:gd name="T16" fmla="*/ 49 w 64"/>
                                      <a:gd name="T17" fmla="*/ 30 h 42"/>
                                      <a:gd name="T18" fmla="*/ 42 w 64"/>
                                      <a:gd name="T19" fmla="*/ 37 h 42"/>
                                      <a:gd name="T20" fmla="*/ 29 w 64"/>
                                      <a:gd name="T21" fmla="*/ 37 h 42"/>
                                      <a:gd name="T22" fmla="*/ 22 w 64"/>
                                      <a:gd name="T23" fmla="*/ 37 h 42"/>
                                      <a:gd name="T24" fmla="*/ 17 w 64"/>
                                      <a:gd name="T25" fmla="*/ 35 h 42"/>
                                      <a:gd name="T26" fmla="*/ 9 w 64"/>
                                      <a:gd name="T27" fmla="*/ 30 h 42"/>
                                      <a:gd name="T28" fmla="*/ 4 w 64"/>
                                      <a:gd name="T29" fmla="*/ 25 h 42"/>
                                      <a:gd name="T30" fmla="*/ 2 w 64"/>
                                      <a:gd name="T31" fmla="*/ 27 h 42"/>
                                      <a:gd name="T32" fmla="*/ 0 w 64"/>
                                      <a:gd name="T33" fmla="*/ 27 h 42"/>
                                      <a:gd name="T34" fmla="*/ 7 w 64"/>
                                      <a:gd name="T35" fmla="*/ 35 h 42"/>
                                      <a:gd name="T36" fmla="*/ 12 w 64"/>
                                      <a:gd name="T37" fmla="*/ 39 h 42"/>
                                      <a:gd name="T38" fmla="*/ 22 w 64"/>
                                      <a:gd name="T39" fmla="*/ 42 h 42"/>
                                      <a:gd name="T40" fmla="*/ 29 w 64"/>
                                      <a:gd name="T41" fmla="*/ 42 h 42"/>
                                      <a:gd name="T42" fmla="*/ 37 w 64"/>
                                      <a:gd name="T43" fmla="*/ 42 h 42"/>
                                      <a:gd name="T44" fmla="*/ 42 w 64"/>
                                      <a:gd name="T45" fmla="*/ 39 h 42"/>
                                      <a:gd name="T46" fmla="*/ 49 w 64"/>
                                      <a:gd name="T47" fmla="*/ 37 h 42"/>
                                      <a:gd name="T48" fmla="*/ 54 w 64"/>
                                      <a:gd name="T49" fmla="*/ 32 h 42"/>
                                      <a:gd name="T50" fmla="*/ 59 w 64"/>
                                      <a:gd name="T51" fmla="*/ 27 h 42"/>
                                      <a:gd name="T52" fmla="*/ 62 w 64"/>
                                      <a:gd name="T53" fmla="*/ 22 h 42"/>
                                      <a:gd name="T54" fmla="*/ 64 w 64"/>
                                      <a:gd name="T55" fmla="*/ 15 h 42"/>
                                      <a:gd name="T56" fmla="*/ 64 w 64"/>
                                      <a:gd name="T57" fmla="*/ 1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4" h="42">
                                        <a:moveTo>
                                          <a:pt x="64" y="10"/>
                                        </a:moveTo>
                                        <a:lnTo>
                                          <a:pt x="64" y="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49" y="30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29" y="37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29" y="42"/>
                                        </a:lnTo>
                                        <a:lnTo>
                                          <a:pt x="37" y="42"/>
                                        </a:lnTo>
                                        <a:lnTo>
                                          <a:pt x="42" y="39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32"/>
                                        </a:lnTo>
                                        <a:lnTo>
                                          <a:pt x="59" y="27"/>
                                        </a:lnTo>
                                        <a:lnTo>
                                          <a:pt x="62" y="22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7" name="Freeform 1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1387"/>
                                    <a:ext cx="60" cy="37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8 h 37"/>
                                      <a:gd name="T2" fmla="*/ 60 w 60"/>
                                      <a:gd name="T3" fmla="*/ 3 h 37"/>
                                      <a:gd name="T4" fmla="*/ 60 w 60"/>
                                      <a:gd name="T5" fmla="*/ 0 h 37"/>
                                      <a:gd name="T6" fmla="*/ 57 w 60"/>
                                      <a:gd name="T7" fmla="*/ 0 h 37"/>
                                      <a:gd name="T8" fmla="*/ 55 w 60"/>
                                      <a:gd name="T9" fmla="*/ 3 h 37"/>
                                      <a:gd name="T10" fmla="*/ 55 w 60"/>
                                      <a:gd name="T11" fmla="*/ 5 h 37"/>
                                      <a:gd name="T12" fmla="*/ 55 w 60"/>
                                      <a:gd name="T13" fmla="*/ 8 h 37"/>
                                      <a:gd name="T14" fmla="*/ 52 w 60"/>
                                      <a:gd name="T15" fmla="*/ 18 h 37"/>
                                      <a:gd name="T16" fmla="*/ 47 w 60"/>
                                      <a:gd name="T17" fmla="*/ 25 h 37"/>
                                      <a:gd name="T18" fmla="*/ 37 w 60"/>
                                      <a:gd name="T19" fmla="*/ 33 h 37"/>
                                      <a:gd name="T20" fmla="*/ 27 w 60"/>
                                      <a:gd name="T21" fmla="*/ 33 h 37"/>
                                      <a:gd name="T22" fmla="*/ 20 w 60"/>
                                      <a:gd name="T23" fmla="*/ 33 h 37"/>
                                      <a:gd name="T24" fmla="*/ 15 w 60"/>
                                      <a:gd name="T25" fmla="*/ 30 h 37"/>
                                      <a:gd name="T26" fmla="*/ 10 w 60"/>
                                      <a:gd name="T27" fmla="*/ 28 h 37"/>
                                      <a:gd name="T28" fmla="*/ 5 w 60"/>
                                      <a:gd name="T29" fmla="*/ 23 h 37"/>
                                      <a:gd name="T30" fmla="*/ 0 w 60"/>
                                      <a:gd name="T31" fmla="*/ 25 h 37"/>
                                      <a:gd name="T32" fmla="*/ 5 w 60"/>
                                      <a:gd name="T33" fmla="*/ 30 h 37"/>
                                      <a:gd name="T34" fmla="*/ 12 w 60"/>
                                      <a:gd name="T35" fmla="*/ 35 h 37"/>
                                      <a:gd name="T36" fmla="*/ 20 w 60"/>
                                      <a:gd name="T37" fmla="*/ 37 h 37"/>
                                      <a:gd name="T38" fmla="*/ 27 w 60"/>
                                      <a:gd name="T39" fmla="*/ 37 h 37"/>
                                      <a:gd name="T40" fmla="*/ 40 w 60"/>
                                      <a:gd name="T41" fmla="*/ 35 h 37"/>
                                      <a:gd name="T42" fmla="*/ 50 w 60"/>
                                      <a:gd name="T43" fmla="*/ 30 h 37"/>
                                      <a:gd name="T44" fmla="*/ 57 w 60"/>
                                      <a:gd name="T45" fmla="*/ 20 h 37"/>
                                      <a:gd name="T46" fmla="*/ 60 w 60"/>
                                      <a:gd name="T47" fmla="*/ 8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60" h="37">
                                        <a:moveTo>
                                          <a:pt x="60" y="8"/>
                                        </a:moveTo>
                                        <a:lnTo>
                                          <a:pt x="60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6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8" name="Freeform 1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387"/>
                                    <a:ext cx="55" cy="3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35"/>
                                      <a:gd name="T2" fmla="*/ 55 w 55"/>
                                      <a:gd name="T3" fmla="*/ 3 h 35"/>
                                      <a:gd name="T4" fmla="*/ 55 w 55"/>
                                      <a:gd name="T5" fmla="*/ 0 h 35"/>
                                      <a:gd name="T6" fmla="*/ 53 w 55"/>
                                      <a:gd name="T7" fmla="*/ 3 h 35"/>
                                      <a:gd name="T8" fmla="*/ 50 w 55"/>
                                      <a:gd name="T9" fmla="*/ 3 h 35"/>
                                      <a:gd name="T10" fmla="*/ 50 w 55"/>
                                      <a:gd name="T11" fmla="*/ 5 h 35"/>
                                      <a:gd name="T12" fmla="*/ 50 w 55"/>
                                      <a:gd name="T13" fmla="*/ 8 h 35"/>
                                      <a:gd name="T14" fmla="*/ 48 w 55"/>
                                      <a:gd name="T15" fmla="*/ 18 h 35"/>
                                      <a:gd name="T16" fmla="*/ 43 w 55"/>
                                      <a:gd name="T17" fmla="*/ 25 h 35"/>
                                      <a:gd name="T18" fmla="*/ 35 w 55"/>
                                      <a:gd name="T19" fmla="*/ 30 h 35"/>
                                      <a:gd name="T20" fmla="*/ 25 w 55"/>
                                      <a:gd name="T21" fmla="*/ 33 h 35"/>
                                      <a:gd name="T22" fmla="*/ 20 w 55"/>
                                      <a:gd name="T23" fmla="*/ 30 h 35"/>
                                      <a:gd name="T24" fmla="*/ 15 w 55"/>
                                      <a:gd name="T25" fmla="*/ 28 h 35"/>
                                      <a:gd name="T26" fmla="*/ 10 w 55"/>
                                      <a:gd name="T27" fmla="*/ 25 h 35"/>
                                      <a:gd name="T28" fmla="*/ 5 w 55"/>
                                      <a:gd name="T29" fmla="*/ 23 h 35"/>
                                      <a:gd name="T30" fmla="*/ 3 w 55"/>
                                      <a:gd name="T31" fmla="*/ 23 h 35"/>
                                      <a:gd name="T32" fmla="*/ 0 w 55"/>
                                      <a:gd name="T33" fmla="*/ 23 h 35"/>
                                      <a:gd name="T34" fmla="*/ 5 w 55"/>
                                      <a:gd name="T35" fmla="*/ 28 h 35"/>
                                      <a:gd name="T36" fmla="*/ 13 w 55"/>
                                      <a:gd name="T37" fmla="*/ 33 h 35"/>
                                      <a:gd name="T38" fmla="*/ 18 w 55"/>
                                      <a:gd name="T39" fmla="*/ 35 h 35"/>
                                      <a:gd name="T40" fmla="*/ 25 w 55"/>
                                      <a:gd name="T41" fmla="*/ 35 h 35"/>
                                      <a:gd name="T42" fmla="*/ 38 w 55"/>
                                      <a:gd name="T43" fmla="*/ 35 h 35"/>
                                      <a:gd name="T44" fmla="*/ 45 w 55"/>
                                      <a:gd name="T45" fmla="*/ 28 h 35"/>
                                      <a:gd name="T46" fmla="*/ 53 w 55"/>
                                      <a:gd name="T47" fmla="*/ 18 h 35"/>
                                      <a:gd name="T48" fmla="*/ 55 w 55"/>
                                      <a:gd name="T49" fmla="*/ 8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5" h="35">
                                        <a:moveTo>
                                          <a:pt x="55" y="8"/>
                                        </a:moveTo>
                                        <a:lnTo>
                                          <a:pt x="55" y="3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50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48" y="18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5" y="28"/>
                                        </a:lnTo>
                                        <a:lnTo>
                                          <a:pt x="53" y="18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9" name="Freeform 10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390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5 h 30"/>
                                      <a:gd name="T2" fmla="*/ 50 w 50"/>
                                      <a:gd name="T3" fmla="*/ 2 h 30"/>
                                      <a:gd name="T4" fmla="*/ 50 w 50"/>
                                      <a:gd name="T5" fmla="*/ 0 h 30"/>
                                      <a:gd name="T6" fmla="*/ 47 w 50"/>
                                      <a:gd name="T7" fmla="*/ 0 h 30"/>
                                      <a:gd name="T8" fmla="*/ 45 w 50"/>
                                      <a:gd name="T9" fmla="*/ 2 h 30"/>
                                      <a:gd name="T10" fmla="*/ 45 w 50"/>
                                      <a:gd name="T11" fmla="*/ 2 h 30"/>
                                      <a:gd name="T12" fmla="*/ 45 w 50"/>
                                      <a:gd name="T13" fmla="*/ 5 h 30"/>
                                      <a:gd name="T14" fmla="*/ 42 w 50"/>
                                      <a:gd name="T15" fmla="*/ 12 h 30"/>
                                      <a:gd name="T16" fmla="*/ 37 w 50"/>
                                      <a:gd name="T17" fmla="*/ 20 h 30"/>
                                      <a:gd name="T18" fmla="*/ 32 w 50"/>
                                      <a:gd name="T19" fmla="*/ 25 h 30"/>
                                      <a:gd name="T20" fmla="*/ 22 w 50"/>
                                      <a:gd name="T21" fmla="*/ 27 h 30"/>
                                      <a:gd name="T22" fmla="*/ 12 w 50"/>
                                      <a:gd name="T23" fmla="*/ 25 h 30"/>
                                      <a:gd name="T24" fmla="*/ 5 w 50"/>
                                      <a:gd name="T25" fmla="*/ 17 h 30"/>
                                      <a:gd name="T26" fmla="*/ 0 w 50"/>
                                      <a:gd name="T27" fmla="*/ 20 h 30"/>
                                      <a:gd name="T28" fmla="*/ 5 w 50"/>
                                      <a:gd name="T29" fmla="*/ 25 h 30"/>
                                      <a:gd name="T30" fmla="*/ 10 w 50"/>
                                      <a:gd name="T31" fmla="*/ 27 h 30"/>
                                      <a:gd name="T32" fmla="*/ 15 w 50"/>
                                      <a:gd name="T33" fmla="*/ 30 h 30"/>
                                      <a:gd name="T34" fmla="*/ 22 w 50"/>
                                      <a:gd name="T35" fmla="*/ 30 h 30"/>
                                      <a:gd name="T36" fmla="*/ 32 w 50"/>
                                      <a:gd name="T37" fmla="*/ 30 h 30"/>
                                      <a:gd name="T38" fmla="*/ 42 w 50"/>
                                      <a:gd name="T39" fmla="*/ 22 h 30"/>
                                      <a:gd name="T40" fmla="*/ 47 w 50"/>
                                      <a:gd name="T41" fmla="*/ 15 h 30"/>
                                      <a:gd name="T42" fmla="*/ 50 w 50"/>
                                      <a:gd name="T43" fmla="*/ 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0" h="30">
                                        <a:moveTo>
                                          <a:pt x="50" y="5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32" y="25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5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0" name="Freeform 10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390"/>
                                    <a:ext cx="45" cy="3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 h 30"/>
                                      <a:gd name="T2" fmla="*/ 45 w 45"/>
                                      <a:gd name="T3" fmla="*/ 2 h 30"/>
                                      <a:gd name="T4" fmla="*/ 45 w 45"/>
                                      <a:gd name="T5" fmla="*/ 0 h 30"/>
                                      <a:gd name="T6" fmla="*/ 43 w 45"/>
                                      <a:gd name="T7" fmla="*/ 2 h 30"/>
                                      <a:gd name="T8" fmla="*/ 40 w 45"/>
                                      <a:gd name="T9" fmla="*/ 2 h 30"/>
                                      <a:gd name="T10" fmla="*/ 40 w 45"/>
                                      <a:gd name="T11" fmla="*/ 2 h 30"/>
                                      <a:gd name="T12" fmla="*/ 40 w 45"/>
                                      <a:gd name="T13" fmla="*/ 5 h 30"/>
                                      <a:gd name="T14" fmla="*/ 38 w 45"/>
                                      <a:gd name="T15" fmla="*/ 12 h 30"/>
                                      <a:gd name="T16" fmla="*/ 35 w 45"/>
                                      <a:gd name="T17" fmla="*/ 17 h 30"/>
                                      <a:gd name="T18" fmla="*/ 28 w 45"/>
                                      <a:gd name="T19" fmla="*/ 22 h 30"/>
                                      <a:gd name="T20" fmla="*/ 20 w 45"/>
                                      <a:gd name="T21" fmla="*/ 25 h 30"/>
                                      <a:gd name="T22" fmla="*/ 13 w 45"/>
                                      <a:gd name="T23" fmla="*/ 22 h 30"/>
                                      <a:gd name="T24" fmla="*/ 5 w 45"/>
                                      <a:gd name="T25" fmla="*/ 17 h 30"/>
                                      <a:gd name="T26" fmla="*/ 3 w 45"/>
                                      <a:gd name="T27" fmla="*/ 17 h 30"/>
                                      <a:gd name="T28" fmla="*/ 0 w 45"/>
                                      <a:gd name="T29" fmla="*/ 20 h 30"/>
                                      <a:gd name="T30" fmla="*/ 5 w 45"/>
                                      <a:gd name="T31" fmla="*/ 22 h 30"/>
                                      <a:gd name="T32" fmla="*/ 10 w 45"/>
                                      <a:gd name="T33" fmla="*/ 25 h 30"/>
                                      <a:gd name="T34" fmla="*/ 15 w 45"/>
                                      <a:gd name="T35" fmla="*/ 27 h 30"/>
                                      <a:gd name="T36" fmla="*/ 20 w 45"/>
                                      <a:gd name="T37" fmla="*/ 30 h 30"/>
                                      <a:gd name="T38" fmla="*/ 30 w 45"/>
                                      <a:gd name="T39" fmla="*/ 27 h 30"/>
                                      <a:gd name="T40" fmla="*/ 38 w 45"/>
                                      <a:gd name="T41" fmla="*/ 22 h 30"/>
                                      <a:gd name="T42" fmla="*/ 43 w 45"/>
                                      <a:gd name="T43" fmla="*/ 15 h 30"/>
                                      <a:gd name="T44" fmla="*/ 45 w 45"/>
                                      <a:gd name="T45" fmla="*/ 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" h="30">
                                        <a:moveTo>
                                          <a:pt x="45" y="5"/>
                                        </a:moveTo>
                                        <a:lnTo>
                                          <a:pt x="45" y="2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8" y="22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1" name="Freeform 10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1392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3 h 25"/>
                                      <a:gd name="T2" fmla="*/ 40 w 40"/>
                                      <a:gd name="T3" fmla="*/ 0 h 25"/>
                                      <a:gd name="T4" fmla="*/ 40 w 40"/>
                                      <a:gd name="T5" fmla="*/ 0 h 25"/>
                                      <a:gd name="T6" fmla="*/ 37 w 40"/>
                                      <a:gd name="T7" fmla="*/ 0 h 25"/>
                                      <a:gd name="T8" fmla="*/ 35 w 40"/>
                                      <a:gd name="T9" fmla="*/ 3 h 25"/>
                                      <a:gd name="T10" fmla="*/ 35 w 40"/>
                                      <a:gd name="T11" fmla="*/ 3 h 25"/>
                                      <a:gd name="T12" fmla="*/ 32 w 40"/>
                                      <a:gd name="T13" fmla="*/ 8 h 25"/>
                                      <a:gd name="T14" fmla="*/ 30 w 40"/>
                                      <a:gd name="T15" fmla="*/ 15 h 25"/>
                                      <a:gd name="T16" fmla="*/ 25 w 40"/>
                                      <a:gd name="T17" fmla="*/ 18 h 25"/>
                                      <a:gd name="T18" fmla="*/ 17 w 40"/>
                                      <a:gd name="T19" fmla="*/ 20 h 25"/>
                                      <a:gd name="T20" fmla="*/ 10 w 40"/>
                                      <a:gd name="T21" fmla="*/ 18 h 25"/>
                                      <a:gd name="T22" fmla="*/ 5 w 40"/>
                                      <a:gd name="T23" fmla="*/ 15 h 25"/>
                                      <a:gd name="T24" fmla="*/ 2 w 40"/>
                                      <a:gd name="T25" fmla="*/ 15 h 25"/>
                                      <a:gd name="T26" fmla="*/ 0 w 40"/>
                                      <a:gd name="T27" fmla="*/ 15 h 25"/>
                                      <a:gd name="T28" fmla="*/ 7 w 40"/>
                                      <a:gd name="T29" fmla="*/ 23 h 25"/>
                                      <a:gd name="T30" fmla="*/ 17 w 40"/>
                                      <a:gd name="T31" fmla="*/ 25 h 25"/>
                                      <a:gd name="T32" fmla="*/ 27 w 40"/>
                                      <a:gd name="T33" fmla="*/ 23 h 25"/>
                                      <a:gd name="T34" fmla="*/ 32 w 40"/>
                                      <a:gd name="T35" fmla="*/ 18 h 25"/>
                                      <a:gd name="T36" fmla="*/ 37 w 40"/>
                                      <a:gd name="T37" fmla="*/ 10 h 25"/>
                                      <a:gd name="T38" fmla="*/ 40 w 40"/>
                                      <a:gd name="T39" fmla="*/ 3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25">
                                        <a:moveTo>
                                          <a:pt x="40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2" name="Freeform 10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392"/>
                                    <a:ext cx="35" cy="2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3 h 23"/>
                                      <a:gd name="T2" fmla="*/ 35 w 35"/>
                                      <a:gd name="T3" fmla="*/ 0 h 23"/>
                                      <a:gd name="T4" fmla="*/ 35 w 35"/>
                                      <a:gd name="T5" fmla="*/ 0 h 23"/>
                                      <a:gd name="T6" fmla="*/ 33 w 35"/>
                                      <a:gd name="T7" fmla="*/ 3 h 23"/>
                                      <a:gd name="T8" fmla="*/ 30 w 35"/>
                                      <a:gd name="T9" fmla="*/ 3 h 23"/>
                                      <a:gd name="T10" fmla="*/ 28 w 35"/>
                                      <a:gd name="T11" fmla="*/ 8 h 23"/>
                                      <a:gd name="T12" fmla="*/ 25 w 35"/>
                                      <a:gd name="T13" fmla="*/ 13 h 23"/>
                                      <a:gd name="T14" fmla="*/ 20 w 35"/>
                                      <a:gd name="T15" fmla="*/ 15 h 23"/>
                                      <a:gd name="T16" fmla="*/ 15 w 35"/>
                                      <a:gd name="T17" fmla="*/ 18 h 23"/>
                                      <a:gd name="T18" fmla="*/ 10 w 35"/>
                                      <a:gd name="T19" fmla="*/ 15 h 23"/>
                                      <a:gd name="T20" fmla="*/ 5 w 35"/>
                                      <a:gd name="T21" fmla="*/ 13 h 23"/>
                                      <a:gd name="T22" fmla="*/ 3 w 35"/>
                                      <a:gd name="T23" fmla="*/ 15 h 23"/>
                                      <a:gd name="T24" fmla="*/ 0 w 35"/>
                                      <a:gd name="T25" fmla="*/ 15 h 23"/>
                                      <a:gd name="T26" fmla="*/ 8 w 35"/>
                                      <a:gd name="T27" fmla="*/ 20 h 23"/>
                                      <a:gd name="T28" fmla="*/ 15 w 35"/>
                                      <a:gd name="T29" fmla="*/ 23 h 23"/>
                                      <a:gd name="T30" fmla="*/ 23 w 35"/>
                                      <a:gd name="T31" fmla="*/ 20 h 23"/>
                                      <a:gd name="T32" fmla="*/ 30 w 35"/>
                                      <a:gd name="T33" fmla="*/ 15 h 23"/>
                                      <a:gd name="T34" fmla="*/ 33 w 35"/>
                                      <a:gd name="T35" fmla="*/ 10 h 23"/>
                                      <a:gd name="T36" fmla="*/ 35 w 35"/>
                                      <a:gd name="T37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35" h="23">
                                        <a:moveTo>
                                          <a:pt x="35" y="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3" y="10"/>
                                        </a:lnTo>
                                        <a:lnTo>
                                          <a:pt x="3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3" name="Freeform 10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395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7"/>
                                      <a:gd name="T2" fmla="*/ 30 w 30"/>
                                      <a:gd name="T3" fmla="*/ 0 h 17"/>
                                      <a:gd name="T4" fmla="*/ 27 w 30"/>
                                      <a:gd name="T5" fmla="*/ 0 h 17"/>
                                      <a:gd name="T6" fmla="*/ 25 w 30"/>
                                      <a:gd name="T7" fmla="*/ 0 h 17"/>
                                      <a:gd name="T8" fmla="*/ 22 w 30"/>
                                      <a:gd name="T9" fmla="*/ 5 h 17"/>
                                      <a:gd name="T10" fmla="*/ 20 w 30"/>
                                      <a:gd name="T11" fmla="*/ 7 h 17"/>
                                      <a:gd name="T12" fmla="*/ 17 w 30"/>
                                      <a:gd name="T13" fmla="*/ 10 h 17"/>
                                      <a:gd name="T14" fmla="*/ 12 w 30"/>
                                      <a:gd name="T15" fmla="*/ 12 h 17"/>
                                      <a:gd name="T16" fmla="*/ 10 w 30"/>
                                      <a:gd name="T17" fmla="*/ 10 h 17"/>
                                      <a:gd name="T18" fmla="*/ 5 w 30"/>
                                      <a:gd name="T19" fmla="*/ 10 h 17"/>
                                      <a:gd name="T20" fmla="*/ 2 w 30"/>
                                      <a:gd name="T21" fmla="*/ 10 h 17"/>
                                      <a:gd name="T22" fmla="*/ 0 w 30"/>
                                      <a:gd name="T23" fmla="*/ 12 h 17"/>
                                      <a:gd name="T24" fmla="*/ 5 w 30"/>
                                      <a:gd name="T25" fmla="*/ 15 h 17"/>
                                      <a:gd name="T26" fmla="*/ 12 w 30"/>
                                      <a:gd name="T27" fmla="*/ 17 h 17"/>
                                      <a:gd name="T28" fmla="*/ 20 w 30"/>
                                      <a:gd name="T29" fmla="*/ 15 h 17"/>
                                      <a:gd name="T30" fmla="*/ 25 w 30"/>
                                      <a:gd name="T31" fmla="*/ 12 h 17"/>
                                      <a:gd name="T32" fmla="*/ 27 w 30"/>
                                      <a:gd name="T33" fmla="*/ 5 h 17"/>
                                      <a:gd name="T34" fmla="*/ 30 w 30"/>
                                      <a:gd name="T35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30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4" name="Freeform 10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3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0 h 15"/>
                                      <a:gd name="T2" fmla="*/ 5 w 25"/>
                                      <a:gd name="T3" fmla="*/ 12 h 15"/>
                                      <a:gd name="T4" fmla="*/ 10 w 25"/>
                                      <a:gd name="T5" fmla="*/ 15 h 15"/>
                                      <a:gd name="T6" fmla="*/ 15 w 25"/>
                                      <a:gd name="T7" fmla="*/ 12 h 15"/>
                                      <a:gd name="T8" fmla="*/ 20 w 25"/>
                                      <a:gd name="T9" fmla="*/ 10 h 15"/>
                                      <a:gd name="T10" fmla="*/ 23 w 25"/>
                                      <a:gd name="T11" fmla="*/ 5 h 15"/>
                                      <a:gd name="T12" fmla="*/ 25 w 25"/>
                                      <a:gd name="T13" fmla="*/ 0 h 15"/>
                                      <a:gd name="T14" fmla="*/ 23 w 25"/>
                                      <a:gd name="T15" fmla="*/ 2 h 15"/>
                                      <a:gd name="T16" fmla="*/ 20 w 25"/>
                                      <a:gd name="T17" fmla="*/ 2 h 15"/>
                                      <a:gd name="T18" fmla="*/ 15 w 25"/>
                                      <a:gd name="T19" fmla="*/ 7 h 15"/>
                                      <a:gd name="T20" fmla="*/ 10 w 25"/>
                                      <a:gd name="T21" fmla="*/ 10 h 15"/>
                                      <a:gd name="T22" fmla="*/ 8 w 25"/>
                                      <a:gd name="T23" fmla="*/ 10 h 15"/>
                                      <a:gd name="T24" fmla="*/ 8 w 25"/>
                                      <a:gd name="T25" fmla="*/ 7 h 15"/>
                                      <a:gd name="T26" fmla="*/ 3 w 25"/>
                                      <a:gd name="T27" fmla="*/ 10 h 15"/>
                                      <a:gd name="T28" fmla="*/ 0 w 25"/>
                                      <a:gd name="T29" fmla="*/ 1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1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5" name="Freeform 10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39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0 h 12"/>
                                      <a:gd name="T2" fmla="*/ 5 w 20"/>
                                      <a:gd name="T3" fmla="*/ 10 h 12"/>
                                      <a:gd name="T4" fmla="*/ 7 w 20"/>
                                      <a:gd name="T5" fmla="*/ 12 h 12"/>
                                      <a:gd name="T6" fmla="*/ 12 w 20"/>
                                      <a:gd name="T7" fmla="*/ 10 h 12"/>
                                      <a:gd name="T8" fmla="*/ 15 w 20"/>
                                      <a:gd name="T9" fmla="*/ 7 h 12"/>
                                      <a:gd name="T10" fmla="*/ 17 w 20"/>
                                      <a:gd name="T11" fmla="*/ 5 h 12"/>
                                      <a:gd name="T12" fmla="*/ 20 w 20"/>
                                      <a:gd name="T13" fmla="*/ 0 h 12"/>
                                      <a:gd name="T14" fmla="*/ 17 w 20"/>
                                      <a:gd name="T15" fmla="*/ 2 h 12"/>
                                      <a:gd name="T16" fmla="*/ 12 w 20"/>
                                      <a:gd name="T17" fmla="*/ 5 h 12"/>
                                      <a:gd name="T18" fmla="*/ 10 w 20"/>
                                      <a:gd name="T19" fmla="*/ 5 h 12"/>
                                      <a:gd name="T20" fmla="*/ 7 w 20"/>
                                      <a:gd name="T21" fmla="*/ 7 h 12"/>
                                      <a:gd name="T22" fmla="*/ 7 w 20"/>
                                      <a:gd name="T23" fmla="*/ 7 h 12"/>
                                      <a:gd name="T24" fmla="*/ 5 w 20"/>
                                      <a:gd name="T25" fmla="*/ 7 h 12"/>
                                      <a:gd name="T26" fmla="*/ 0 w 20"/>
                                      <a:gd name="T27" fmla="*/ 1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0" y="1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6" name="Freeform 10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397"/>
                                    <a:ext cx="12" cy="8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 h 8"/>
                                      <a:gd name="T2" fmla="*/ 0 w 12"/>
                                      <a:gd name="T3" fmla="*/ 8 h 8"/>
                                      <a:gd name="T4" fmla="*/ 2 w 12"/>
                                      <a:gd name="T5" fmla="*/ 8 h 8"/>
                                      <a:gd name="T6" fmla="*/ 7 w 12"/>
                                      <a:gd name="T7" fmla="*/ 5 h 8"/>
                                      <a:gd name="T8" fmla="*/ 12 w 12"/>
                                      <a:gd name="T9" fmla="*/ 0 h 8"/>
                                      <a:gd name="T10" fmla="*/ 5 w 12"/>
                                      <a:gd name="T11" fmla="*/ 3 h 8"/>
                                      <a:gd name="T12" fmla="*/ 0 w 12"/>
                                      <a:gd name="T13" fmla="*/ 5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8">
                                        <a:moveTo>
                                          <a:pt x="0" y="5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7" name="Freeform 10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400"/>
                                    <a:ext cx="5" cy="2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2 h 2"/>
                                      <a:gd name="T2" fmla="*/ 0 w 5"/>
                                      <a:gd name="T3" fmla="*/ 2 h 2"/>
                                      <a:gd name="T4" fmla="*/ 3 w 5"/>
                                      <a:gd name="T5" fmla="*/ 0 h 2"/>
                                      <a:gd name="T6" fmla="*/ 5 w 5"/>
                                      <a:gd name="T7" fmla="*/ 0 h 2"/>
                                      <a:gd name="T8" fmla="*/ 3 w 5"/>
                                      <a:gd name="T9" fmla="*/ 0 h 2"/>
                                      <a:gd name="T10" fmla="*/ 0 w 5"/>
                                      <a:gd name="T11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2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8" name="Freeform 10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322"/>
                                    <a:ext cx="239" cy="142"/>
                                  </a:xfrm>
                                  <a:custGeom>
                                    <a:avLst/>
                                    <a:gdLst>
                                      <a:gd name="T0" fmla="*/ 0 w 239"/>
                                      <a:gd name="T1" fmla="*/ 115 h 142"/>
                                      <a:gd name="T2" fmla="*/ 37 w 239"/>
                                      <a:gd name="T3" fmla="*/ 105 h 142"/>
                                      <a:gd name="T4" fmla="*/ 70 w 239"/>
                                      <a:gd name="T5" fmla="*/ 98 h 142"/>
                                      <a:gd name="T6" fmla="*/ 99 w 239"/>
                                      <a:gd name="T7" fmla="*/ 88 h 142"/>
                                      <a:gd name="T8" fmla="*/ 129 w 239"/>
                                      <a:gd name="T9" fmla="*/ 75 h 142"/>
                                      <a:gd name="T10" fmla="*/ 157 w 239"/>
                                      <a:gd name="T11" fmla="*/ 63 h 142"/>
                                      <a:gd name="T12" fmla="*/ 181 w 239"/>
                                      <a:gd name="T13" fmla="*/ 45 h 142"/>
                                      <a:gd name="T14" fmla="*/ 211 w 239"/>
                                      <a:gd name="T15" fmla="*/ 25 h 142"/>
                                      <a:gd name="T16" fmla="*/ 239 w 239"/>
                                      <a:gd name="T17" fmla="*/ 0 h 142"/>
                                      <a:gd name="T18" fmla="*/ 224 w 239"/>
                                      <a:gd name="T19" fmla="*/ 25 h 142"/>
                                      <a:gd name="T20" fmla="*/ 206 w 239"/>
                                      <a:gd name="T21" fmla="*/ 48 h 142"/>
                                      <a:gd name="T22" fmla="*/ 189 w 239"/>
                                      <a:gd name="T23" fmla="*/ 68 h 142"/>
                                      <a:gd name="T24" fmla="*/ 169 w 239"/>
                                      <a:gd name="T25" fmla="*/ 88 h 142"/>
                                      <a:gd name="T26" fmla="*/ 147 w 239"/>
                                      <a:gd name="T27" fmla="*/ 105 h 142"/>
                                      <a:gd name="T28" fmla="*/ 122 w 239"/>
                                      <a:gd name="T29" fmla="*/ 120 h 142"/>
                                      <a:gd name="T30" fmla="*/ 94 w 239"/>
                                      <a:gd name="T31" fmla="*/ 132 h 142"/>
                                      <a:gd name="T32" fmla="*/ 65 w 239"/>
                                      <a:gd name="T33" fmla="*/ 142 h 142"/>
                                      <a:gd name="T34" fmla="*/ 45 w 239"/>
                                      <a:gd name="T35" fmla="*/ 140 h 142"/>
                                      <a:gd name="T36" fmla="*/ 30 w 239"/>
                                      <a:gd name="T37" fmla="*/ 132 h 142"/>
                                      <a:gd name="T38" fmla="*/ 15 w 239"/>
                                      <a:gd name="T39" fmla="*/ 122 h 142"/>
                                      <a:gd name="T40" fmla="*/ 0 w 239"/>
                                      <a:gd name="T41" fmla="*/ 115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39" h="142">
                                        <a:moveTo>
                                          <a:pt x="0" y="115"/>
                                        </a:moveTo>
                                        <a:lnTo>
                                          <a:pt x="37" y="105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99" y="88"/>
                                        </a:lnTo>
                                        <a:lnTo>
                                          <a:pt x="129" y="75"/>
                                        </a:lnTo>
                                        <a:lnTo>
                                          <a:pt x="157" y="63"/>
                                        </a:lnTo>
                                        <a:lnTo>
                                          <a:pt x="181" y="45"/>
                                        </a:lnTo>
                                        <a:lnTo>
                                          <a:pt x="211" y="25"/>
                                        </a:lnTo>
                                        <a:lnTo>
                                          <a:pt x="239" y="0"/>
                                        </a:lnTo>
                                        <a:lnTo>
                                          <a:pt x="224" y="25"/>
                                        </a:lnTo>
                                        <a:lnTo>
                                          <a:pt x="206" y="48"/>
                                        </a:lnTo>
                                        <a:lnTo>
                                          <a:pt x="189" y="68"/>
                                        </a:lnTo>
                                        <a:lnTo>
                                          <a:pt x="169" y="88"/>
                                        </a:lnTo>
                                        <a:lnTo>
                                          <a:pt x="147" y="105"/>
                                        </a:lnTo>
                                        <a:lnTo>
                                          <a:pt x="122" y="120"/>
                                        </a:lnTo>
                                        <a:lnTo>
                                          <a:pt x="94" y="132"/>
                                        </a:lnTo>
                                        <a:lnTo>
                                          <a:pt x="65" y="142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15" y="122"/>
                                        </a:lnTo>
                                        <a:lnTo>
                                          <a:pt x="0" y="1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9" name="Freeform 10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7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5 h 5"/>
                                      <a:gd name="T2" fmla="*/ 0 w 3"/>
                                      <a:gd name="T3" fmla="*/ 0 h 5"/>
                                      <a:gd name="T4" fmla="*/ 3 w 3"/>
                                      <a:gd name="T5" fmla="*/ 3 h 5"/>
                                      <a:gd name="T6" fmla="*/ 3 w 3"/>
                                      <a:gd name="T7" fmla="*/ 5 h 5"/>
                                      <a:gd name="T8" fmla="*/ 3 w 3"/>
                                      <a:gd name="T9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0" name="Rectangle 10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3" y="876"/>
                                    <a:ext cx="1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1" name="Freeform 10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878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C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2" name="Freeform 10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881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3" name="Freeform 10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3"/>
                                    <a:ext cx="77" cy="175"/>
                                  </a:xfrm>
                                  <a:custGeom>
                                    <a:avLst/>
                                    <a:gdLst>
                                      <a:gd name="T0" fmla="*/ 2 w 77"/>
                                      <a:gd name="T1" fmla="*/ 0 h 175"/>
                                      <a:gd name="T2" fmla="*/ 0 w 77"/>
                                      <a:gd name="T3" fmla="*/ 0 h 175"/>
                                      <a:gd name="T4" fmla="*/ 0 w 77"/>
                                      <a:gd name="T5" fmla="*/ 5 h 175"/>
                                      <a:gd name="T6" fmla="*/ 2 w 77"/>
                                      <a:gd name="T7" fmla="*/ 5 h 175"/>
                                      <a:gd name="T8" fmla="*/ 2 w 77"/>
                                      <a:gd name="T9" fmla="*/ 5 h 175"/>
                                      <a:gd name="T10" fmla="*/ 2 w 77"/>
                                      <a:gd name="T11" fmla="*/ 0 h 175"/>
                                      <a:gd name="T12" fmla="*/ 54 w 77"/>
                                      <a:gd name="T13" fmla="*/ 175 h 175"/>
                                      <a:gd name="T14" fmla="*/ 54 w 77"/>
                                      <a:gd name="T15" fmla="*/ 175 h 175"/>
                                      <a:gd name="T16" fmla="*/ 67 w 77"/>
                                      <a:gd name="T17" fmla="*/ 175 h 175"/>
                                      <a:gd name="T18" fmla="*/ 77 w 77"/>
                                      <a:gd name="T19" fmla="*/ 170 h 175"/>
                                      <a:gd name="T20" fmla="*/ 64 w 77"/>
                                      <a:gd name="T21" fmla="*/ 172 h 175"/>
                                      <a:gd name="T22" fmla="*/ 54 w 77"/>
                                      <a:gd name="T2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7" h="175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4" y="175"/>
                                        </a:moveTo>
                                        <a:lnTo>
                                          <a:pt x="54" y="175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77" y="170"/>
                                        </a:lnTo>
                                        <a:lnTo>
                                          <a:pt x="64" y="172"/>
                                        </a:lnTo>
                                        <a:lnTo>
                                          <a:pt x="54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3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4" name="Freeform 10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6"/>
                                    <a:ext cx="102" cy="172"/>
                                  </a:xfrm>
                                  <a:custGeom>
                                    <a:avLst/>
                                    <a:gdLst>
                                      <a:gd name="T0" fmla="*/ 2 w 102"/>
                                      <a:gd name="T1" fmla="*/ 0 h 172"/>
                                      <a:gd name="T2" fmla="*/ 0 w 102"/>
                                      <a:gd name="T3" fmla="*/ 0 h 172"/>
                                      <a:gd name="T4" fmla="*/ 2 w 102"/>
                                      <a:gd name="T5" fmla="*/ 5 h 172"/>
                                      <a:gd name="T6" fmla="*/ 2 w 102"/>
                                      <a:gd name="T7" fmla="*/ 5 h 172"/>
                                      <a:gd name="T8" fmla="*/ 5 w 102"/>
                                      <a:gd name="T9" fmla="*/ 5 h 172"/>
                                      <a:gd name="T10" fmla="*/ 2 w 102"/>
                                      <a:gd name="T11" fmla="*/ 0 h 172"/>
                                      <a:gd name="T12" fmla="*/ 102 w 102"/>
                                      <a:gd name="T13" fmla="*/ 154 h 172"/>
                                      <a:gd name="T14" fmla="*/ 99 w 102"/>
                                      <a:gd name="T15" fmla="*/ 154 h 172"/>
                                      <a:gd name="T16" fmla="*/ 99 w 102"/>
                                      <a:gd name="T17" fmla="*/ 154 h 172"/>
                                      <a:gd name="T18" fmla="*/ 97 w 102"/>
                                      <a:gd name="T19" fmla="*/ 154 h 172"/>
                                      <a:gd name="T20" fmla="*/ 99 w 102"/>
                                      <a:gd name="T21" fmla="*/ 154 h 172"/>
                                      <a:gd name="T22" fmla="*/ 102 w 102"/>
                                      <a:gd name="T23" fmla="*/ 154 h 172"/>
                                      <a:gd name="T24" fmla="*/ 52 w 102"/>
                                      <a:gd name="T25" fmla="*/ 169 h 172"/>
                                      <a:gd name="T26" fmla="*/ 54 w 102"/>
                                      <a:gd name="T27" fmla="*/ 169 h 172"/>
                                      <a:gd name="T28" fmla="*/ 54 w 102"/>
                                      <a:gd name="T29" fmla="*/ 172 h 172"/>
                                      <a:gd name="T30" fmla="*/ 64 w 102"/>
                                      <a:gd name="T31" fmla="*/ 172 h 172"/>
                                      <a:gd name="T32" fmla="*/ 72 w 102"/>
                                      <a:gd name="T33" fmla="*/ 169 h 172"/>
                                      <a:gd name="T34" fmla="*/ 77 w 102"/>
                                      <a:gd name="T35" fmla="*/ 167 h 172"/>
                                      <a:gd name="T36" fmla="*/ 84 w 102"/>
                                      <a:gd name="T37" fmla="*/ 162 h 172"/>
                                      <a:gd name="T38" fmla="*/ 69 w 102"/>
                                      <a:gd name="T39" fmla="*/ 167 h 172"/>
                                      <a:gd name="T40" fmla="*/ 52 w 102"/>
                                      <a:gd name="T41" fmla="*/ 169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2" h="172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102" y="154"/>
                                        </a:moveTo>
                                        <a:lnTo>
                                          <a:pt x="99" y="154"/>
                                        </a:lnTo>
                                        <a:lnTo>
                                          <a:pt x="99" y="154"/>
                                        </a:lnTo>
                                        <a:lnTo>
                                          <a:pt x="97" y="154"/>
                                        </a:lnTo>
                                        <a:lnTo>
                                          <a:pt x="99" y="154"/>
                                        </a:lnTo>
                                        <a:lnTo>
                                          <a:pt x="102" y="154"/>
                                        </a:lnTo>
                                        <a:close/>
                                        <a:moveTo>
                                          <a:pt x="52" y="169"/>
                                        </a:moveTo>
                                        <a:lnTo>
                                          <a:pt x="54" y="169"/>
                                        </a:lnTo>
                                        <a:lnTo>
                                          <a:pt x="54" y="172"/>
                                        </a:lnTo>
                                        <a:lnTo>
                                          <a:pt x="64" y="172"/>
                                        </a:lnTo>
                                        <a:lnTo>
                                          <a:pt x="72" y="169"/>
                                        </a:lnTo>
                                        <a:lnTo>
                                          <a:pt x="77" y="167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69" y="167"/>
                                        </a:lnTo>
                                        <a:lnTo>
                                          <a:pt x="52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5" name="Freeform 10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8"/>
                                    <a:ext cx="102" cy="170"/>
                                  </a:xfrm>
                                  <a:custGeom>
                                    <a:avLst/>
                                    <a:gdLst>
                                      <a:gd name="T0" fmla="*/ 2 w 102"/>
                                      <a:gd name="T1" fmla="*/ 0 h 170"/>
                                      <a:gd name="T2" fmla="*/ 2 w 102"/>
                                      <a:gd name="T3" fmla="*/ 0 h 170"/>
                                      <a:gd name="T4" fmla="*/ 0 w 102"/>
                                      <a:gd name="T5" fmla="*/ 0 h 170"/>
                                      <a:gd name="T6" fmla="*/ 2 w 102"/>
                                      <a:gd name="T7" fmla="*/ 8 h 170"/>
                                      <a:gd name="T8" fmla="*/ 2 w 102"/>
                                      <a:gd name="T9" fmla="*/ 5 h 170"/>
                                      <a:gd name="T10" fmla="*/ 5 w 102"/>
                                      <a:gd name="T11" fmla="*/ 5 h 170"/>
                                      <a:gd name="T12" fmla="*/ 2 w 102"/>
                                      <a:gd name="T13" fmla="*/ 0 h 170"/>
                                      <a:gd name="T14" fmla="*/ 54 w 102"/>
                                      <a:gd name="T15" fmla="*/ 170 h 170"/>
                                      <a:gd name="T16" fmla="*/ 64 w 102"/>
                                      <a:gd name="T17" fmla="*/ 167 h 170"/>
                                      <a:gd name="T18" fmla="*/ 77 w 102"/>
                                      <a:gd name="T19" fmla="*/ 165 h 170"/>
                                      <a:gd name="T20" fmla="*/ 87 w 102"/>
                                      <a:gd name="T21" fmla="*/ 157 h 170"/>
                                      <a:gd name="T22" fmla="*/ 102 w 102"/>
                                      <a:gd name="T23" fmla="*/ 152 h 170"/>
                                      <a:gd name="T24" fmla="*/ 99 w 102"/>
                                      <a:gd name="T25" fmla="*/ 150 h 170"/>
                                      <a:gd name="T26" fmla="*/ 97 w 102"/>
                                      <a:gd name="T27" fmla="*/ 150 h 170"/>
                                      <a:gd name="T28" fmla="*/ 87 w 102"/>
                                      <a:gd name="T29" fmla="*/ 155 h 170"/>
                                      <a:gd name="T30" fmla="*/ 74 w 102"/>
                                      <a:gd name="T31" fmla="*/ 160 h 170"/>
                                      <a:gd name="T32" fmla="*/ 64 w 102"/>
                                      <a:gd name="T33" fmla="*/ 162 h 170"/>
                                      <a:gd name="T34" fmla="*/ 49 w 102"/>
                                      <a:gd name="T35" fmla="*/ 165 h 170"/>
                                      <a:gd name="T36" fmla="*/ 52 w 102"/>
                                      <a:gd name="T37" fmla="*/ 167 h 170"/>
                                      <a:gd name="T38" fmla="*/ 54 w 102"/>
                                      <a:gd name="T39" fmla="*/ 170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2" h="170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4" y="170"/>
                                        </a:moveTo>
                                        <a:lnTo>
                                          <a:pt x="64" y="167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87" y="157"/>
                                        </a:lnTo>
                                        <a:lnTo>
                                          <a:pt x="102" y="152"/>
                                        </a:lnTo>
                                        <a:lnTo>
                                          <a:pt x="99" y="150"/>
                                        </a:lnTo>
                                        <a:lnTo>
                                          <a:pt x="97" y="150"/>
                                        </a:lnTo>
                                        <a:lnTo>
                                          <a:pt x="87" y="155"/>
                                        </a:lnTo>
                                        <a:lnTo>
                                          <a:pt x="74" y="160"/>
                                        </a:lnTo>
                                        <a:lnTo>
                                          <a:pt x="64" y="162"/>
                                        </a:lnTo>
                                        <a:lnTo>
                                          <a:pt x="49" y="165"/>
                                        </a:lnTo>
                                        <a:lnTo>
                                          <a:pt x="52" y="167"/>
                                        </a:lnTo>
                                        <a:lnTo>
                                          <a:pt x="54" y="1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6" name="Freeform 10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1"/>
                                    <a:ext cx="97" cy="164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164"/>
                                      <a:gd name="T2" fmla="*/ 0 w 97"/>
                                      <a:gd name="T3" fmla="*/ 0 h 164"/>
                                      <a:gd name="T4" fmla="*/ 0 w 97"/>
                                      <a:gd name="T5" fmla="*/ 0 h 164"/>
                                      <a:gd name="T6" fmla="*/ 0 w 97"/>
                                      <a:gd name="T7" fmla="*/ 7 h 164"/>
                                      <a:gd name="T8" fmla="*/ 3 w 97"/>
                                      <a:gd name="T9" fmla="*/ 5 h 164"/>
                                      <a:gd name="T10" fmla="*/ 3 w 97"/>
                                      <a:gd name="T11" fmla="*/ 5 h 164"/>
                                      <a:gd name="T12" fmla="*/ 3 w 97"/>
                                      <a:gd name="T13" fmla="*/ 0 h 164"/>
                                      <a:gd name="T14" fmla="*/ 50 w 97"/>
                                      <a:gd name="T15" fmla="*/ 164 h 164"/>
                                      <a:gd name="T16" fmla="*/ 67 w 97"/>
                                      <a:gd name="T17" fmla="*/ 162 h 164"/>
                                      <a:gd name="T18" fmla="*/ 82 w 97"/>
                                      <a:gd name="T19" fmla="*/ 157 h 164"/>
                                      <a:gd name="T20" fmla="*/ 87 w 97"/>
                                      <a:gd name="T21" fmla="*/ 152 h 164"/>
                                      <a:gd name="T22" fmla="*/ 95 w 97"/>
                                      <a:gd name="T23" fmla="*/ 149 h 164"/>
                                      <a:gd name="T24" fmla="*/ 97 w 97"/>
                                      <a:gd name="T25" fmla="*/ 149 h 164"/>
                                      <a:gd name="T26" fmla="*/ 97 w 97"/>
                                      <a:gd name="T27" fmla="*/ 149 h 164"/>
                                      <a:gd name="T28" fmla="*/ 95 w 97"/>
                                      <a:gd name="T29" fmla="*/ 147 h 164"/>
                                      <a:gd name="T30" fmla="*/ 95 w 97"/>
                                      <a:gd name="T31" fmla="*/ 144 h 164"/>
                                      <a:gd name="T32" fmla="*/ 82 w 97"/>
                                      <a:gd name="T33" fmla="*/ 152 h 164"/>
                                      <a:gd name="T34" fmla="*/ 72 w 97"/>
                                      <a:gd name="T35" fmla="*/ 154 h 164"/>
                                      <a:gd name="T36" fmla="*/ 60 w 97"/>
                                      <a:gd name="T37" fmla="*/ 157 h 164"/>
                                      <a:gd name="T38" fmla="*/ 47 w 97"/>
                                      <a:gd name="T39" fmla="*/ 159 h 164"/>
                                      <a:gd name="T40" fmla="*/ 47 w 97"/>
                                      <a:gd name="T41" fmla="*/ 159 h 164"/>
                                      <a:gd name="T42" fmla="*/ 45 w 97"/>
                                      <a:gd name="T43" fmla="*/ 159 h 164"/>
                                      <a:gd name="T44" fmla="*/ 47 w 97"/>
                                      <a:gd name="T45" fmla="*/ 162 h 164"/>
                                      <a:gd name="T46" fmla="*/ 50 w 97"/>
                                      <a:gd name="T47" fmla="*/ 164 h 1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7" h="164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50" y="164"/>
                                        </a:moveTo>
                                        <a:lnTo>
                                          <a:pt x="67" y="162"/>
                                        </a:lnTo>
                                        <a:lnTo>
                                          <a:pt x="82" y="157"/>
                                        </a:lnTo>
                                        <a:lnTo>
                                          <a:pt x="87" y="152"/>
                                        </a:lnTo>
                                        <a:lnTo>
                                          <a:pt x="95" y="149"/>
                                        </a:lnTo>
                                        <a:lnTo>
                                          <a:pt x="97" y="149"/>
                                        </a:lnTo>
                                        <a:lnTo>
                                          <a:pt x="97" y="149"/>
                                        </a:lnTo>
                                        <a:lnTo>
                                          <a:pt x="95" y="147"/>
                                        </a:lnTo>
                                        <a:lnTo>
                                          <a:pt x="95" y="144"/>
                                        </a:lnTo>
                                        <a:lnTo>
                                          <a:pt x="82" y="152"/>
                                        </a:lnTo>
                                        <a:lnTo>
                                          <a:pt x="72" y="154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47" y="159"/>
                                        </a:lnTo>
                                        <a:lnTo>
                                          <a:pt x="47" y="159"/>
                                        </a:lnTo>
                                        <a:lnTo>
                                          <a:pt x="45" y="159"/>
                                        </a:lnTo>
                                        <a:lnTo>
                                          <a:pt x="47" y="162"/>
                                        </a:lnTo>
                                        <a:lnTo>
                                          <a:pt x="50" y="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7" name="Freeform 10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3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60"/>
                                      <a:gd name="T2" fmla="*/ 0 w 95"/>
                                      <a:gd name="T3" fmla="*/ 0 h 160"/>
                                      <a:gd name="T4" fmla="*/ 0 w 95"/>
                                      <a:gd name="T5" fmla="*/ 3 h 160"/>
                                      <a:gd name="T6" fmla="*/ 0 w 95"/>
                                      <a:gd name="T7" fmla="*/ 8 h 160"/>
                                      <a:gd name="T8" fmla="*/ 3 w 95"/>
                                      <a:gd name="T9" fmla="*/ 5 h 160"/>
                                      <a:gd name="T10" fmla="*/ 5 w 95"/>
                                      <a:gd name="T11" fmla="*/ 5 h 160"/>
                                      <a:gd name="T12" fmla="*/ 3 w 95"/>
                                      <a:gd name="T13" fmla="*/ 0 h 160"/>
                                      <a:gd name="T14" fmla="*/ 47 w 95"/>
                                      <a:gd name="T15" fmla="*/ 160 h 160"/>
                                      <a:gd name="T16" fmla="*/ 62 w 95"/>
                                      <a:gd name="T17" fmla="*/ 157 h 160"/>
                                      <a:gd name="T18" fmla="*/ 72 w 95"/>
                                      <a:gd name="T19" fmla="*/ 155 h 160"/>
                                      <a:gd name="T20" fmla="*/ 85 w 95"/>
                                      <a:gd name="T21" fmla="*/ 150 h 160"/>
                                      <a:gd name="T22" fmla="*/ 95 w 95"/>
                                      <a:gd name="T23" fmla="*/ 145 h 160"/>
                                      <a:gd name="T24" fmla="*/ 95 w 95"/>
                                      <a:gd name="T25" fmla="*/ 142 h 160"/>
                                      <a:gd name="T26" fmla="*/ 92 w 95"/>
                                      <a:gd name="T27" fmla="*/ 142 h 160"/>
                                      <a:gd name="T28" fmla="*/ 82 w 95"/>
                                      <a:gd name="T29" fmla="*/ 147 h 160"/>
                                      <a:gd name="T30" fmla="*/ 70 w 95"/>
                                      <a:gd name="T31" fmla="*/ 150 h 160"/>
                                      <a:gd name="T32" fmla="*/ 60 w 95"/>
                                      <a:gd name="T33" fmla="*/ 152 h 160"/>
                                      <a:gd name="T34" fmla="*/ 47 w 95"/>
                                      <a:gd name="T35" fmla="*/ 155 h 160"/>
                                      <a:gd name="T36" fmla="*/ 45 w 95"/>
                                      <a:gd name="T37" fmla="*/ 155 h 160"/>
                                      <a:gd name="T38" fmla="*/ 45 w 95"/>
                                      <a:gd name="T39" fmla="*/ 155 h 160"/>
                                      <a:gd name="T40" fmla="*/ 45 w 95"/>
                                      <a:gd name="T41" fmla="*/ 157 h 160"/>
                                      <a:gd name="T42" fmla="*/ 47 w 95"/>
                                      <a:gd name="T43" fmla="*/ 160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5" h="16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7" y="160"/>
                                        </a:moveTo>
                                        <a:lnTo>
                                          <a:pt x="62" y="157"/>
                                        </a:lnTo>
                                        <a:lnTo>
                                          <a:pt x="72" y="155"/>
                                        </a:lnTo>
                                        <a:lnTo>
                                          <a:pt x="85" y="150"/>
                                        </a:lnTo>
                                        <a:lnTo>
                                          <a:pt x="95" y="145"/>
                                        </a:lnTo>
                                        <a:lnTo>
                                          <a:pt x="95" y="142"/>
                                        </a:lnTo>
                                        <a:lnTo>
                                          <a:pt x="92" y="142"/>
                                        </a:lnTo>
                                        <a:lnTo>
                                          <a:pt x="82" y="147"/>
                                        </a:lnTo>
                                        <a:lnTo>
                                          <a:pt x="70" y="150"/>
                                        </a:lnTo>
                                        <a:lnTo>
                                          <a:pt x="60" y="152"/>
                                        </a:lnTo>
                                        <a:lnTo>
                                          <a:pt x="47" y="155"/>
                                        </a:lnTo>
                                        <a:lnTo>
                                          <a:pt x="45" y="155"/>
                                        </a:lnTo>
                                        <a:lnTo>
                                          <a:pt x="45" y="155"/>
                                        </a:lnTo>
                                        <a:lnTo>
                                          <a:pt x="45" y="157"/>
                                        </a:lnTo>
                                        <a:lnTo>
                                          <a:pt x="47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8" name="Freeform 10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6"/>
                                    <a:ext cx="95" cy="154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54"/>
                                      <a:gd name="T2" fmla="*/ 3 w 95"/>
                                      <a:gd name="T3" fmla="*/ 0 h 154"/>
                                      <a:gd name="T4" fmla="*/ 0 w 95"/>
                                      <a:gd name="T5" fmla="*/ 2 h 154"/>
                                      <a:gd name="T6" fmla="*/ 0 w 95"/>
                                      <a:gd name="T7" fmla="*/ 7 h 154"/>
                                      <a:gd name="T8" fmla="*/ 3 w 95"/>
                                      <a:gd name="T9" fmla="*/ 5 h 154"/>
                                      <a:gd name="T10" fmla="*/ 5 w 95"/>
                                      <a:gd name="T11" fmla="*/ 5 h 154"/>
                                      <a:gd name="T12" fmla="*/ 3 w 95"/>
                                      <a:gd name="T13" fmla="*/ 0 h 154"/>
                                      <a:gd name="T14" fmla="*/ 45 w 95"/>
                                      <a:gd name="T15" fmla="*/ 154 h 154"/>
                                      <a:gd name="T16" fmla="*/ 47 w 95"/>
                                      <a:gd name="T17" fmla="*/ 154 h 154"/>
                                      <a:gd name="T18" fmla="*/ 47 w 95"/>
                                      <a:gd name="T19" fmla="*/ 154 h 154"/>
                                      <a:gd name="T20" fmla="*/ 60 w 95"/>
                                      <a:gd name="T21" fmla="*/ 152 h 154"/>
                                      <a:gd name="T22" fmla="*/ 72 w 95"/>
                                      <a:gd name="T23" fmla="*/ 149 h 154"/>
                                      <a:gd name="T24" fmla="*/ 82 w 95"/>
                                      <a:gd name="T25" fmla="*/ 147 h 154"/>
                                      <a:gd name="T26" fmla="*/ 95 w 95"/>
                                      <a:gd name="T27" fmla="*/ 139 h 154"/>
                                      <a:gd name="T28" fmla="*/ 92 w 95"/>
                                      <a:gd name="T29" fmla="*/ 139 h 154"/>
                                      <a:gd name="T30" fmla="*/ 90 w 95"/>
                                      <a:gd name="T31" fmla="*/ 137 h 154"/>
                                      <a:gd name="T32" fmla="*/ 80 w 95"/>
                                      <a:gd name="T33" fmla="*/ 142 h 154"/>
                                      <a:gd name="T34" fmla="*/ 70 w 95"/>
                                      <a:gd name="T35" fmla="*/ 147 h 154"/>
                                      <a:gd name="T36" fmla="*/ 60 w 95"/>
                                      <a:gd name="T37" fmla="*/ 149 h 154"/>
                                      <a:gd name="T38" fmla="*/ 47 w 95"/>
                                      <a:gd name="T39" fmla="*/ 149 h 154"/>
                                      <a:gd name="T40" fmla="*/ 45 w 95"/>
                                      <a:gd name="T41" fmla="*/ 149 h 154"/>
                                      <a:gd name="T42" fmla="*/ 42 w 95"/>
                                      <a:gd name="T43" fmla="*/ 149 h 154"/>
                                      <a:gd name="T44" fmla="*/ 45 w 95"/>
                                      <a:gd name="T45" fmla="*/ 152 h 154"/>
                                      <a:gd name="T46" fmla="*/ 45 w 95"/>
                                      <a:gd name="T47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5" h="154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54"/>
                                        </a:moveTo>
                                        <a:lnTo>
                                          <a:pt x="47" y="154"/>
                                        </a:lnTo>
                                        <a:lnTo>
                                          <a:pt x="47" y="154"/>
                                        </a:lnTo>
                                        <a:lnTo>
                                          <a:pt x="60" y="152"/>
                                        </a:lnTo>
                                        <a:lnTo>
                                          <a:pt x="72" y="149"/>
                                        </a:lnTo>
                                        <a:lnTo>
                                          <a:pt x="82" y="147"/>
                                        </a:lnTo>
                                        <a:lnTo>
                                          <a:pt x="95" y="139"/>
                                        </a:lnTo>
                                        <a:lnTo>
                                          <a:pt x="92" y="139"/>
                                        </a:lnTo>
                                        <a:lnTo>
                                          <a:pt x="90" y="137"/>
                                        </a:lnTo>
                                        <a:lnTo>
                                          <a:pt x="80" y="142"/>
                                        </a:lnTo>
                                        <a:lnTo>
                                          <a:pt x="70" y="147"/>
                                        </a:lnTo>
                                        <a:lnTo>
                                          <a:pt x="60" y="149"/>
                                        </a:lnTo>
                                        <a:lnTo>
                                          <a:pt x="47" y="149"/>
                                        </a:lnTo>
                                        <a:lnTo>
                                          <a:pt x="45" y="149"/>
                                        </a:lnTo>
                                        <a:lnTo>
                                          <a:pt x="42" y="149"/>
                                        </a:lnTo>
                                        <a:lnTo>
                                          <a:pt x="45" y="152"/>
                                        </a:lnTo>
                                        <a:lnTo>
                                          <a:pt x="45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9" name="Freeform 10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8"/>
                                    <a:ext cx="92" cy="150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50"/>
                                      <a:gd name="T2" fmla="*/ 3 w 92"/>
                                      <a:gd name="T3" fmla="*/ 0 h 150"/>
                                      <a:gd name="T4" fmla="*/ 0 w 92"/>
                                      <a:gd name="T5" fmla="*/ 3 h 150"/>
                                      <a:gd name="T6" fmla="*/ 0 w 92"/>
                                      <a:gd name="T7" fmla="*/ 8 h 150"/>
                                      <a:gd name="T8" fmla="*/ 3 w 92"/>
                                      <a:gd name="T9" fmla="*/ 5 h 150"/>
                                      <a:gd name="T10" fmla="*/ 5 w 92"/>
                                      <a:gd name="T11" fmla="*/ 5 h 150"/>
                                      <a:gd name="T12" fmla="*/ 5 w 92"/>
                                      <a:gd name="T13" fmla="*/ 0 h 150"/>
                                      <a:gd name="T14" fmla="*/ 45 w 92"/>
                                      <a:gd name="T15" fmla="*/ 150 h 150"/>
                                      <a:gd name="T16" fmla="*/ 45 w 92"/>
                                      <a:gd name="T17" fmla="*/ 150 h 150"/>
                                      <a:gd name="T18" fmla="*/ 47 w 92"/>
                                      <a:gd name="T19" fmla="*/ 150 h 150"/>
                                      <a:gd name="T20" fmla="*/ 60 w 92"/>
                                      <a:gd name="T21" fmla="*/ 147 h 150"/>
                                      <a:gd name="T22" fmla="*/ 70 w 92"/>
                                      <a:gd name="T23" fmla="*/ 145 h 150"/>
                                      <a:gd name="T24" fmla="*/ 82 w 92"/>
                                      <a:gd name="T25" fmla="*/ 142 h 150"/>
                                      <a:gd name="T26" fmla="*/ 92 w 92"/>
                                      <a:gd name="T27" fmla="*/ 137 h 150"/>
                                      <a:gd name="T28" fmla="*/ 90 w 92"/>
                                      <a:gd name="T29" fmla="*/ 135 h 150"/>
                                      <a:gd name="T30" fmla="*/ 87 w 92"/>
                                      <a:gd name="T31" fmla="*/ 135 h 150"/>
                                      <a:gd name="T32" fmla="*/ 77 w 92"/>
                                      <a:gd name="T33" fmla="*/ 137 h 150"/>
                                      <a:gd name="T34" fmla="*/ 67 w 92"/>
                                      <a:gd name="T35" fmla="*/ 142 h 150"/>
                                      <a:gd name="T36" fmla="*/ 57 w 92"/>
                                      <a:gd name="T37" fmla="*/ 145 h 150"/>
                                      <a:gd name="T38" fmla="*/ 47 w 92"/>
                                      <a:gd name="T39" fmla="*/ 145 h 150"/>
                                      <a:gd name="T40" fmla="*/ 45 w 92"/>
                                      <a:gd name="T41" fmla="*/ 145 h 150"/>
                                      <a:gd name="T42" fmla="*/ 40 w 92"/>
                                      <a:gd name="T43" fmla="*/ 145 h 150"/>
                                      <a:gd name="T44" fmla="*/ 42 w 92"/>
                                      <a:gd name="T45" fmla="*/ 147 h 150"/>
                                      <a:gd name="T46" fmla="*/ 45 w 92"/>
                                      <a:gd name="T47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2" h="15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5" y="150"/>
                                        </a:moveTo>
                                        <a:lnTo>
                                          <a:pt x="45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60" y="147"/>
                                        </a:lnTo>
                                        <a:lnTo>
                                          <a:pt x="70" y="145"/>
                                        </a:lnTo>
                                        <a:lnTo>
                                          <a:pt x="82" y="142"/>
                                        </a:lnTo>
                                        <a:lnTo>
                                          <a:pt x="92" y="137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87" y="135"/>
                                        </a:lnTo>
                                        <a:lnTo>
                                          <a:pt x="77" y="137"/>
                                        </a:lnTo>
                                        <a:lnTo>
                                          <a:pt x="67" y="142"/>
                                        </a:lnTo>
                                        <a:lnTo>
                                          <a:pt x="57" y="145"/>
                                        </a:lnTo>
                                        <a:lnTo>
                                          <a:pt x="47" y="14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40" y="145"/>
                                        </a:lnTo>
                                        <a:lnTo>
                                          <a:pt x="42" y="147"/>
                                        </a:lnTo>
                                        <a:lnTo>
                                          <a:pt x="45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0" name="Freeform 10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901"/>
                                    <a:ext cx="90" cy="144"/>
                                  </a:xfrm>
                                  <a:custGeom>
                                    <a:avLst/>
                                    <a:gdLst>
                                      <a:gd name="T0" fmla="*/ 5 w 90"/>
                                      <a:gd name="T1" fmla="*/ 0 h 144"/>
                                      <a:gd name="T2" fmla="*/ 3 w 90"/>
                                      <a:gd name="T3" fmla="*/ 0 h 144"/>
                                      <a:gd name="T4" fmla="*/ 0 w 90"/>
                                      <a:gd name="T5" fmla="*/ 2 h 144"/>
                                      <a:gd name="T6" fmla="*/ 3 w 90"/>
                                      <a:gd name="T7" fmla="*/ 7 h 144"/>
                                      <a:gd name="T8" fmla="*/ 5 w 90"/>
                                      <a:gd name="T9" fmla="*/ 5 h 144"/>
                                      <a:gd name="T10" fmla="*/ 8 w 90"/>
                                      <a:gd name="T11" fmla="*/ 5 h 144"/>
                                      <a:gd name="T12" fmla="*/ 5 w 90"/>
                                      <a:gd name="T13" fmla="*/ 0 h 144"/>
                                      <a:gd name="T14" fmla="*/ 42 w 90"/>
                                      <a:gd name="T15" fmla="*/ 144 h 144"/>
                                      <a:gd name="T16" fmla="*/ 45 w 90"/>
                                      <a:gd name="T17" fmla="*/ 144 h 144"/>
                                      <a:gd name="T18" fmla="*/ 47 w 90"/>
                                      <a:gd name="T19" fmla="*/ 144 h 144"/>
                                      <a:gd name="T20" fmla="*/ 60 w 90"/>
                                      <a:gd name="T21" fmla="*/ 144 h 144"/>
                                      <a:gd name="T22" fmla="*/ 70 w 90"/>
                                      <a:gd name="T23" fmla="*/ 142 h 144"/>
                                      <a:gd name="T24" fmla="*/ 80 w 90"/>
                                      <a:gd name="T25" fmla="*/ 137 h 144"/>
                                      <a:gd name="T26" fmla="*/ 90 w 90"/>
                                      <a:gd name="T27" fmla="*/ 132 h 144"/>
                                      <a:gd name="T28" fmla="*/ 87 w 90"/>
                                      <a:gd name="T29" fmla="*/ 132 h 144"/>
                                      <a:gd name="T30" fmla="*/ 85 w 90"/>
                                      <a:gd name="T31" fmla="*/ 129 h 144"/>
                                      <a:gd name="T32" fmla="*/ 67 w 90"/>
                                      <a:gd name="T33" fmla="*/ 137 h 144"/>
                                      <a:gd name="T34" fmla="*/ 47 w 90"/>
                                      <a:gd name="T35" fmla="*/ 139 h 144"/>
                                      <a:gd name="T36" fmla="*/ 42 w 90"/>
                                      <a:gd name="T37" fmla="*/ 139 h 144"/>
                                      <a:gd name="T38" fmla="*/ 37 w 90"/>
                                      <a:gd name="T39" fmla="*/ 139 h 144"/>
                                      <a:gd name="T40" fmla="*/ 40 w 90"/>
                                      <a:gd name="T41" fmla="*/ 142 h 144"/>
                                      <a:gd name="T42" fmla="*/ 42 w 90"/>
                                      <a:gd name="T43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0" h="144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2" y="144"/>
                                        </a:moveTo>
                                        <a:lnTo>
                                          <a:pt x="45" y="144"/>
                                        </a:lnTo>
                                        <a:lnTo>
                                          <a:pt x="47" y="144"/>
                                        </a:lnTo>
                                        <a:lnTo>
                                          <a:pt x="60" y="144"/>
                                        </a:lnTo>
                                        <a:lnTo>
                                          <a:pt x="70" y="142"/>
                                        </a:lnTo>
                                        <a:lnTo>
                                          <a:pt x="80" y="137"/>
                                        </a:lnTo>
                                        <a:lnTo>
                                          <a:pt x="90" y="132"/>
                                        </a:lnTo>
                                        <a:lnTo>
                                          <a:pt x="87" y="132"/>
                                        </a:lnTo>
                                        <a:lnTo>
                                          <a:pt x="85" y="129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47" y="139"/>
                                        </a:lnTo>
                                        <a:lnTo>
                                          <a:pt x="42" y="139"/>
                                        </a:lnTo>
                                        <a:lnTo>
                                          <a:pt x="37" y="139"/>
                                        </a:lnTo>
                                        <a:lnTo>
                                          <a:pt x="40" y="142"/>
                                        </a:lnTo>
                                        <a:lnTo>
                                          <a:pt x="4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1" name="Freeform 10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903"/>
                                    <a:ext cx="87" cy="140"/>
                                  </a:xfrm>
                                  <a:custGeom>
                                    <a:avLst/>
                                    <a:gdLst>
                                      <a:gd name="T0" fmla="*/ 5 w 87"/>
                                      <a:gd name="T1" fmla="*/ 0 h 140"/>
                                      <a:gd name="T2" fmla="*/ 3 w 87"/>
                                      <a:gd name="T3" fmla="*/ 0 h 140"/>
                                      <a:gd name="T4" fmla="*/ 0 w 87"/>
                                      <a:gd name="T5" fmla="*/ 3 h 140"/>
                                      <a:gd name="T6" fmla="*/ 3 w 87"/>
                                      <a:gd name="T7" fmla="*/ 8 h 140"/>
                                      <a:gd name="T8" fmla="*/ 5 w 87"/>
                                      <a:gd name="T9" fmla="*/ 5 h 140"/>
                                      <a:gd name="T10" fmla="*/ 8 w 87"/>
                                      <a:gd name="T11" fmla="*/ 5 h 140"/>
                                      <a:gd name="T12" fmla="*/ 5 w 87"/>
                                      <a:gd name="T13" fmla="*/ 0 h 140"/>
                                      <a:gd name="T14" fmla="*/ 40 w 87"/>
                                      <a:gd name="T15" fmla="*/ 140 h 140"/>
                                      <a:gd name="T16" fmla="*/ 45 w 87"/>
                                      <a:gd name="T17" fmla="*/ 140 h 140"/>
                                      <a:gd name="T18" fmla="*/ 47 w 87"/>
                                      <a:gd name="T19" fmla="*/ 140 h 140"/>
                                      <a:gd name="T20" fmla="*/ 57 w 87"/>
                                      <a:gd name="T21" fmla="*/ 140 h 140"/>
                                      <a:gd name="T22" fmla="*/ 67 w 87"/>
                                      <a:gd name="T23" fmla="*/ 137 h 140"/>
                                      <a:gd name="T24" fmla="*/ 77 w 87"/>
                                      <a:gd name="T25" fmla="*/ 132 h 140"/>
                                      <a:gd name="T26" fmla="*/ 87 w 87"/>
                                      <a:gd name="T27" fmla="*/ 130 h 140"/>
                                      <a:gd name="T28" fmla="*/ 85 w 87"/>
                                      <a:gd name="T29" fmla="*/ 127 h 140"/>
                                      <a:gd name="T30" fmla="*/ 82 w 87"/>
                                      <a:gd name="T31" fmla="*/ 125 h 140"/>
                                      <a:gd name="T32" fmla="*/ 65 w 87"/>
                                      <a:gd name="T33" fmla="*/ 132 h 140"/>
                                      <a:gd name="T34" fmla="*/ 47 w 87"/>
                                      <a:gd name="T35" fmla="*/ 135 h 140"/>
                                      <a:gd name="T36" fmla="*/ 42 w 87"/>
                                      <a:gd name="T37" fmla="*/ 135 h 140"/>
                                      <a:gd name="T38" fmla="*/ 37 w 87"/>
                                      <a:gd name="T39" fmla="*/ 132 h 140"/>
                                      <a:gd name="T40" fmla="*/ 37 w 87"/>
                                      <a:gd name="T41" fmla="*/ 137 h 140"/>
                                      <a:gd name="T42" fmla="*/ 40 w 87"/>
                                      <a:gd name="T43" fmla="*/ 14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4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0" y="140"/>
                                        </a:moveTo>
                                        <a:lnTo>
                                          <a:pt x="45" y="140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7" y="140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87" y="130"/>
                                        </a:lnTo>
                                        <a:lnTo>
                                          <a:pt x="85" y="127"/>
                                        </a:lnTo>
                                        <a:lnTo>
                                          <a:pt x="82" y="125"/>
                                        </a:lnTo>
                                        <a:lnTo>
                                          <a:pt x="65" y="132"/>
                                        </a:lnTo>
                                        <a:lnTo>
                                          <a:pt x="47" y="135"/>
                                        </a:lnTo>
                                        <a:lnTo>
                                          <a:pt x="42" y="135"/>
                                        </a:lnTo>
                                        <a:lnTo>
                                          <a:pt x="37" y="132"/>
                                        </a:lnTo>
                                        <a:lnTo>
                                          <a:pt x="37" y="137"/>
                                        </a:lnTo>
                                        <a:lnTo>
                                          <a:pt x="40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2" name="Freeform 10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06"/>
                                    <a:ext cx="82" cy="134"/>
                                  </a:xfrm>
                                  <a:custGeom>
                                    <a:avLst/>
                                    <a:gdLst>
                                      <a:gd name="T0" fmla="*/ 5 w 82"/>
                                      <a:gd name="T1" fmla="*/ 0 h 134"/>
                                      <a:gd name="T2" fmla="*/ 2 w 82"/>
                                      <a:gd name="T3" fmla="*/ 0 h 134"/>
                                      <a:gd name="T4" fmla="*/ 0 w 82"/>
                                      <a:gd name="T5" fmla="*/ 2 h 134"/>
                                      <a:gd name="T6" fmla="*/ 0 w 82"/>
                                      <a:gd name="T7" fmla="*/ 7 h 134"/>
                                      <a:gd name="T8" fmla="*/ 2 w 82"/>
                                      <a:gd name="T9" fmla="*/ 7 h 134"/>
                                      <a:gd name="T10" fmla="*/ 5 w 82"/>
                                      <a:gd name="T11" fmla="*/ 5 h 134"/>
                                      <a:gd name="T12" fmla="*/ 5 w 82"/>
                                      <a:gd name="T13" fmla="*/ 0 h 134"/>
                                      <a:gd name="T14" fmla="*/ 34 w 82"/>
                                      <a:gd name="T15" fmla="*/ 134 h 134"/>
                                      <a:gd name="T16" fmla="*/ 39 w 82"/>
                                      <a:gd name="T17" fmla="*/ 134 h 134"/>
                                      <a:gd name="T18" fmla="*/ 44 w 82"/>
                                      <a:gd name="T19" fmla="*/ 134 h 134"/>
                                      <a:gd name="T20" fmla="*/ 64 w 82"/>
                                      <a:gd name="T21" fmla="*/ 132 h 134"/>
                                      <a:gd name="T22" fmla="*/ 82 w 82"/>
                                      <a:gd name="T23" fmla="*/ 124 h 134"/>
                                      <a:gd name="T24" fmla="*/ 79 w 82"/>
                                      <a:gd name="T25" fmla="*/ 122 h 134"/>
                                      <a:gd name="T26" fmla="*/ 77 w 82"/>
                                      <a:gd name="T27" fmla="*/ 122 h 134"/>
                                      <a:gd name="T28" fmla="*/ 62 w 82"/>
                                      <a:gd name="T29" fmla="*/ 127 h 134"/>
                                      <a:gd name="T30" fmla="*/ 44 w 82"/>
                                      <a:gd name="T31" fmla="*/ 129 h 134"/>
                                      <a:gd name="T32" fmla="*/ 39 w 82"/>
                                      <a:gd name="T33" fmla="*/ 129 h 134"/>
                                      <a:gd name="T34" fmla="*/ 32 w 82"/>
                                      <a:gd name="T35" fmla="*/ 127 h 134"/>
                                      <a:gd name="T36" fmla="*/ 34 w 82"/>
                                      <a:gd name="T37" fmla="*/ 129 h 134"/>
                                      <a:gd name="T38" fmla="*/ 34 w 82"/>
                                      <a:gd name="T39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34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4" y="134"/>
                                        </a:moveTo>
                                        <a:lnTo>
                                          <a:pt x="39" y="134"/>
                                        </a:lnTo>
                                        <a:lnTo>
                                          <a:pt x="44" y="134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82" y="124"/>
                                        </a:lnTo>
                                        <a:lnTo>
                                          <a:pt x="79" y="122"/>
                                        </a:lnTo>
                                        <a:lnTo>
                                          <a:pt x="77" y="122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44" y="129"/>
                                        </a:lnTo>
                                        <a:lnTo>
                                          <a:pt x="39" y="129"/>
                                        </a:lnTo>
                                        <a:lnTo>
                                          <a:pt x="32" y="127"/>
                                        </a:lnTo>
                                        <a:lnTo>
                                          <a:pt x="34" y="129"/>
                                        </a:lnTo>
                                        <a:lnTo>
                                          <a:pt x="34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3" name="Freeform 10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08"/>
                                    <a:ext cx="79" cy="130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30"/>
                                      <a:gd name="T2" fmla="*/ 2 w 79"/>
                                      <a:gd name="T3" fmla="*/ 0 h 130"/>
                                      <a:gd name="T4" fmla="*/ 0 w 79"/>
                                      <a:gd name="T5" fmla="*/ 3 h 130"/>
                                      <a:gd name="T6" fmla="*/ 0 w 79"/>
                                      <a:gd name="T7" fmla="*/ 10 h 130"/>
                                      <a:gd name="T8" fmla="*/ 2 w 79"/>
                                      <a:gd name="T9" fmla="*/ 8 h 130"/>
                                      <a:gd name="T10" fmla="*/ 5 w 79"/>
                                      <a:gd name="T11" fmla="*/ 5 h 130"/>
                                      <a:gd name="T12" fmla="*/ 5 w 79"/>
                                      <a:gd name="T13" fmla="*/ 0 h 130"/>
                                      <a:gd name="T14" fmla="*/ 34 w 79"/>
                                      <a:gd name="T15" fmla="*/ 127 h 130"/>
                                      <a:gd name="T16" fmla="*/ 39 w 79"/>
                                      <a:gd name="T17" fmla="*/ 130 h 130"/>
                                      <a:gd name="T18" fmla="*/ 44 w 79"/>
                                      <a:gd name="T19" fmla="*/ 130 h 130"/>
                                      <a:gd name="T20" fmla="*/ 62 w 79"/>
                                      <a:gd name="T21" fmla="*/ 127 h 130"/>
                                      <a:gd name="T22" fmla="*/ 79 w 79"/>
                                      <a:gd name="T23" fmla="*/ 120 h 130"/>
                                      <a:gd name="T24" fmla="*/ 77 w 79"/>
                                      <a:gd name="T25" fmla="*/ 120 h 130"/>
                                      <a:gd name="T26" fmla="*/ 74 w 79"/>
                                      <a:gd name="T27" fmla="*/ 117 h 130"/>
                                      <a:gd name="T28" fmla="*/ 59 w 79"/>
                                      <a:gd name="T29" fmla="*/ 122 h 130"/>
                                      <a:gd name="T30" fmla="*/ 44 w 79"/>
                                      <a:gd name="T31" fmla="*/ 125 h 130"/>
                                      <a:gd name="T32" fmla="*/ 37 w 79"/>
                                      <a:gd name="T33" fmla="*/ 125 h 130"/>
                                      <a:gd name="T34" fmla="*/ 29 w 79"/>
                                      <a:gd name="T35" fmla="*/ 122 h 130"/>
                                      <a:gd name="T36" fmla="*/ 32 w 79"/>
                                      <a:gd name="T37" fmla="*/ 125 h 130"/>
                                      <a:gd name="T38" fmla="*/ 34 w 79"/>
                                      <a:gd name="T39" fmla="*/ 127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30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4" y="127"/>
                                        </a:moveTo>
                                        <a:lnTo>
                                          <a:pt x="39" y="130"/>
                                        </a:lnTo>
                                        <a:lnTo>
                                          <a:pt x="44" y="130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79" y="120"/>
                                        </a:lnTo>
                                        <a:lnTo>
                                          <a:pt x="77" y="120"/>
                                        </a:lnTo>
                                        <a:lnTo>
                                          <a:pt x="74" y="117"/>
                                        </a:lnTo>
                                        <a:lnTo>
                                          <a:pt x="59" y="122"/>
                                        </a:lnTo>
                                        <a:lnTo>
                                          <a:pt x="44" y="125"/>
                                        </a:lnTo>
                                        <a:lnTo>
                                          <a:pt x="37" y="125"/>
                                        </a:lnTo>
                                        <a:lnTo>
                                          <a:pt x="29" y="122"/>
                                        </a:lnTo>
                                        <a:lnTo>
                                          <a:pt x="32" y="125"/>
                                        </a:lnTo>
                                        <a:lnTo>
                                          <a:pt x="34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4" name="Freeform 10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1"/>
                                    <a:ext cx="77" cy="124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0 h 124"/>
                                      <a:gd name="T2" fmla="*/ 2 w 77"/>
                                      <a:gd name="T3" fmla="*/ 2 h 124"/>
                                      <a:gd name="T4" fmla="*/ 0 w 77"/>
                                      <a:gd name="T5" fmla="*/ 2 h 124"/>
                                      <a:gd name="T6" fmla="*/ 0 w 77"/>
                                      <a:gd name="T7" fmla="*/ 9 h 124"/>
                                      <a:gd name="T8" fmla="*/ 5 w 77"/>
                                      <a:gd name="T9" fmla="*/ 7 h 124"/>
                                      <a:gd name="T10" fmla="*/ 7 w 77"/>
                                      <a:gd name="T11" fmla="*/ 5 h 124"/>
                                      <a:gd name="T12" fmla="*/ 5 w 77"/>
                                      <a:gd name="T13" fmla="*/ 0 h 124"/>
                                      <a:gd name="T14" fmla="*/ 32 w 77"/>
                                      <a:gd name="T15" fmla="*/ 122 h 124"/>
                                      <a:gd name="T16" fmla="*/ 39 w 77"/>
                                      <a:gd name="T17" fmla="*/ 124 h 124"/>
                                      <a:gd name="T18" fmla="*/ 44 w 77"/>
                                      <a:gd name="T19" fmla="*/ 124 h 124"/>
                                      <a:gd name="T20" fmla="*/ 62 w 77"/>
                                      <a:gd name="T21" fmla="*/ 122 h 124"/>
                                      <a:gd name="T22" fmla="*/ 77 w 77"/>
                                      <a:gd name="T23" fmla="*/ 117 h 124"/>
                                      <a:gd name="T24" fmla="*/ 74 w 77"/>
                                      <a:gd name="T25" fmla="*/ 114 h 124"/>
                                      <a:gd name="T26" fmla="*/ 72 w 77"/>
                                      <a:gd name="T27" fmla="*/ 112 h 124"/>
                                      <a:gd name="T28" fmla="*/ 59 w 77"/>
                                      <a:gd name="T29" fmla="*/ 117 h 124"/>
                                      <a:gd name="T30" fmla="*/ 44 w 77"/>
                                      <a:gd name="T31" fmla="*/ 119 h 124"/>
                                      <a:gd name="T32" fmla="*/ 37 w 77"/>
                                      <a:gd name="T33" fmla="*/ 119 h 124"/>
                                      <a:gd name="T34" fmla="*/ 29 w 77"/>
                                      <a:gd name="T35" fmla="*/ 117 h 124"/>
                                      <a:gd name="T36" fmla="*/ 29 w 77"/>
                                      <a:gd name="T37" fmla="*/ 119 h 124"/>
                                      <a:gd name="T38" fmla="*/ 32 w 77"/>
                                      <a:gd name="T39" fmla="*/ 122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24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2" y="122"/>
                                        </a:moveTo>
                                        <a:lnTo>
                                          <a:pt x="39" y="124"/>
                                        </a:lnTo>
                                        <a:lnTo>
                                          <a:pt x="44" y="124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77" y="117"/>
                                        </a:lnTo>
                                        <a:lnTo>
                                          <a:pt x="74" y="114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44" y="119"/>
                                        </a:lnTo>
                                        <a:lnTo>
                                          <a:pt x="37" y="119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29" y="119"/>
                                        </a:lnTo>
                                        <a:lnTo>
                                          <a:pt x="32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5" name="Freeform 10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3"/>
                                    <a:ext cx="74" cy="120"/>
                                  </a:xfrm>
                                  <a:custGeom>
                                    <a:avLst/>
                                    <a:gdLst>
                                      <a:gd name="T0" fmla="*/ 5 w 74"/>
                                      <a:gd name="T1" fmla="*/ 0 h 120"/>
                                      <a:gd name="T2" fmla="*/ 2 w 74"/>
                                      <a:gd name="T3" fmla="*/ 3 h 120"/>
                                      <a:gd name="T4" fmla="*/ 0 w 74"/>
                                      <a:gd name="T5" fmla="*/ 5 h 120"/>
                                      <a:gd name="T6" fmla="*/ 2 w 74"/>
                                      <a:gd name="T7" fmla="*/ 10 h 120"/>
                                      <a:gd name="T8" fmla="*/ 5 w 74"/>
                                      <a:gd name="T9" fmla="*/ 7 h 120"/>
                                      <a:gd name="T10" fmla="*/ 7 w 74"/>
                                      <a:gd name="T11" fmla="*/ 5 h 120"/>
                                      <a:gd name="T12" fmla="*/ 5 w 74"/>
                                      <a:gd name="T13" fmla="*/ 0 h 120"/>
                                      <a:gd name="T14" fmla="*/ 29 w 74"/>
                                      <a:gd name="T15" fmla="*/ 117 h 120"/>
                                      <a:gd name="T16" fmla="*/ 37 w 74"/>
                                      <a:gd name="T17" fmla="*/ 120 h 120"/>
                                      <a:gd name="T18" fmla="*/ 44 w 74"/>
                                      <a:gd name="T19" fmla="*/ 120 h 120"/>
                                      <a:gd name="T20" fmla="*/ 59 w 74"/>
                                      <a:gd name="T21" fmla="*/ 117 h 120"/>
                                      <a:gd name="T22" fmla="*/ 74 w 74"/>
                                      <a:gd name="T23" fmla="*/ 112 h 120"/>
                                      <a:gd name="T24" fmla="*/ 72 w 74"/>
                                      <a:gd name="T25" fmla="*/ 110 h 120"/>
                                      <a:gd name="T26" fmla="*/ 69 w 74"/>
                                      <a:gd name="T27" fmla="*/ 110 h 120"/>
                                      <a:gd name="T28" fmla="*/ 57 w 74"/>
                                      <a:gd name="T29" fmla="*/ 112 h 120"/>
                                      <a:gd name="T30" fmla="*/ 44 w 74"/>
                                      <a:gd name="T31" fmla="*/ 115 h 120"/>
                                      <a:gd name="T32" fmla="*/ 37 w 74"/>
                                      <a:gd name="T33" fmla="*/ 115 h 120"/>
                                      <a:gd name="T34" fmla="*/ 27 w 74"/>
                                      <a:gd name="T35" fmla="*/ 112 h 120"/>
                                      <a:gd name="T36" fmla="*/ 29 w 74"/>
                                      <a:gd name="T37" fmla="*/ 115 h 120"/>
                                      <a:gd name="T38" fmla="*/ 29 w 74"/>
                                      <a:gd name="T39" fmla="*/ 11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20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9" y="117"/>
                                        </a:moveTo>
                                        <a:lnTo>
                                          <a:pt x="37" y="120"/>
                                        </a:lnTo>
                                        <a:lnTo>
                                          <a:pt x="44" y="120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74" y="112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69" y="110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44" y="115"/>
                                        </a:lnTo>
                                        <a:lnTo>
                                          <a:pt x="37" y="115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29" y="115"/>
                                        </a:lnTo>
                                        <a:lnTo>
                                          <a:pt x="2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6" name="Freeform 10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6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14"/>
                                      <a:gd name="T2" fmla="*/ 5 w 72"/>
                                      <a:gd name="T3" fmla="*/ 2 h 114"/>
                                      <a:gd name="T4" fmla="*/ 0 w 72"/>
                                      <a:gd name="T5" fmla="*/ 4 h 114"/>
                                      <a:gd name="T6" fmla="*/ 2 w 72"/>
                                      <a:gd name="T7" fmla="*/ 9 h 114"/>
                                      <a:gd name="T8" fmla="*/ 5 w 72"/>
                                      <a:gd name="T9" fmla="*/ 7 h 114"/>
                                      <a:gd name="T10" fmla="*/ 7 w 72"/>
                                      <a:gd name="T11" fmla="*/ 4 h 114"/>
                                      <a:gd name="T12" fmla="*/ 7 w 72"/>
                                      <a:gd name="T13" fmla="*/ 0 h 114"/>
                                      <a:gd name="T14" fmla="*/ 29 w 72"/>
                                      <a:gd name="T15" fmla="*/ 112 h 114"/>
                                      <a:gd name="T16" fmla="*/ 37 w 72"/>
                                      <a:gd name="T17" fmla="*/ 114 h 114"/>
                                      <a:gd name="T18" fmla="*/ 44 w 72"/>
                                      <a:gd name="T19" fmla="*/ 114 h 114"/>
                                      <a:gd name="T20" fmla="*/ 59 w 72"/>
                                      <a:gd name="T21" fmla="*/ 112 h 114"/>
                                      <a:gd name="T22" fmla="*/ 72 w 72"/>
                                      <a:gd name="T23" fmla="*/ 107 h 114"/>
                                      <a:gd name="T24" fmla="*/ 69 w 72"/>
                                      <a:gd name="T25" fmla="*/ 107 h 114"/>
                                      <a:gd name="T26" fmla="*/ 67 w 72"/>
                                      <a:gd name="T27" fmla="*/ 104 h 114"/>
                                      <a:gd name="T28" fmla="*/ 57 w 72"/>
                                      <a:gd name="T29" fmla="*/ 107 h 114"/>
                                      <a:gd name="T30" fmla="*/ 44 w 72"/>
                                      <a:gd name="T31" fmla="*/ 109 h 114"/>
                                      <a:gd name="T32" fmla="*/ 34 w 72"/>
                                      <a:gd name="T33" fmla="*/ 109 h 114"/>
                                      <a:gd name="T34" fmla="*/ 24 w 72"/>
                                      <a:gd name="T35" fmla="*/ 107 h 114"/>
                                      <a:gd name="T36" fmla="*/ 27 w 72"/>
                                      <a:gd name="T37" fmla="*/ 109 h 114"/>
                                      <a:gd name="T38" fmla="*/ 29 w 72"/>
                                      <a:gd name="T39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14">
                                        <a:moveTo>
                                          <a:pt x="7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9" y="112"/>
                                        </a:moveTo>
                                        <a:lnTo>
                                          <a:pt x="37" y="114"/>
                                        </a:lnTo>
                                        <a:lnTo>
                                          <a:pt x="44" y="114"/>
                                        </a:lnTo>
                                        <a:lnTo>
                                          <a:pt x="59" y="112"/>
                                        </a:lnTo>
                                        <a:lnTo>
                                          <a:pt x="72" y="107"/>
                                        </a:lnTo>
                                        <a:lnTo>
                                          <a:pt x="69" y="107"/>
                                        </a:lnTo>
                                        <a:lnTo>
                                          <a:pt x="67" y="104"/>
                                        </a:lnTo>
                                        <a:lnTo>
                                          <a:pt x="57" y="107"/>
                                        </a:lnTo>
                                        <a:lnTo>
                                          <a:pt x="44" y="109"/>
                                        </a:lnTo>
                                        <a:lnTo>
                                          <a:pt x="34" y="109"/>
                                        </a:lnTo>
                                        <a:lnTo>
                                          <a:pt x="24" y="107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2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7" name="Freeform 10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18"/>
                                    <a:ext cx="67" cy="110"/>
                                  </a:xfrm>
                                  <a:custGeom>
                                    <a:avLst/>
                                    <a:gdLst>
                                      <a:gd name="T0" fmla="*/ 5 w 67"/>
                                      <a:gd name="T1" fmla="*/ 0 h 110"/>
                                      <a:gd name="T2" fmla="*/ 3 w 67"/>
                                      <a:gd name="T3" fmla="*/ 2 h 110"/>
                                      <a:gd name="T4" fmla="*/ 0 w 67"/>
                                      <a:gd name="T5" fmla="*/ 5 h 110"/>
                                      <a:gd name="T6" fmla="*/ 0 w 67"/>
                                      <a:gd name="T7" fmla="*/ 12 h 110"/>
                                      <a:gd name="T8" fmla="*/ 3 w 67"/>
                                      <a:gd name="T9" fmla="*/ 7 h 110"/>
                                      <a:gd name="T10" fmla="*/ 8 w 67"/>
                                      <a:gd name="T11" fmla="*/ 5 h 110"/>
                                      <a:gd name="T12" fmla="*/ 5 w 67"/>
                                      <a:gd name="T13" fmla="*/ 0 h 110"/>
                                      <a:gd name="T14" fmla="*/ 25 w 67"/>
                                      <a:gd name="T15" fmla="*/ 107 h 110"/>
                                      <a:gd name="T16" fmla="*/ 35 w 67"/>
                                      <a:gd name="T17" fmla="*/ 110 h 110"/>
                                      <a:gd name="T18" fmla="*/ 42 w 67"/>
                                      <a:gd name="T19" fmla="*/ 110 h 110"/>
                                      <a:gd name="T20" fmla="*/ 55 w 67"/>
                                      <a:gd name="T21" fmla="*/ 107 h 110"/>
                                      <a:gd name="T22" fmla="*/ 67 w 67"/>
                                      <a:gd name="T23" fmla="*/ 105 h 110"/>
                                      <a:gd name="T24" fmla="*/ 65 w 67"/>
                                      <a:gd name="T25" fmla="*/ 102 h 110"/>
                                      <a:gd name="T26" fmla="*/ 65 w 67"/>
                                      <a:gd name="T27" fmla="*/ 100 h 110"/>
                                      <a:gd name="T28" fmla="*/ 55 w 67"/>
                                      <a:gd name="T29" fmla="*/ 105 h 110"/>
                                      <a:gd name="T30" fmla="*/ 42 w 67"/>
                                      <a:gd name="T31" fmla="*/ 105 h 110"/>
                                      <a:gd name="T32" fmla="*/ 32 w 67"/>
                                      <a:gd name="T33" fmla="*/ 102 h 110"/>
                                      <a:gd name="T34" fmla="*/ 22 w 67"/>
                                      <a:gd name="T35" fmla="*/ 100 h 110"/>
                                      <a:gd name="T36" fmla="*/ 22 w 67"/>
                                      <a:gd name="T37" fmla="*/ 105 h 110"/>
                                      <a:gd name="T38" fmla="*/ 25 w 67"/>
                                      <a:gd name="T39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10">
                                        <a:moveTo>
                                          <a:pt x="5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5" y="107"/>
                                        </a:moveTo>
                                        <a:lnTo>
                                          <a:pt x="35" y="110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55" y="107"/>
                                        </a:lnTo>
                                        <a:lnTo>
                                          <a:pt x="67" y="105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32" y="10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2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8" name="Freeform 10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0"/>
                                    <a:ext cx="65" cy="105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05"/>
                                      <a:gd name="T2" fmla="*/ 3 w 65"/>
                                      <a:gd name="T3" fmla="*/ 3 h 105"/>
                                      <a:gd name="T4" fmla="*/ 0 w 65"/>
                                      <a:gd name="T5" fmla="*/ 5 h 105"/>
                                      <a:gd name="T6" fmla="*/ 0 w 65"/>
                                      <a:gd name="T7" fmla="*/ 13 h 105"/>
                                      <a:gd name="T8" fmla="*/ 5 w 65"/>
                                      <a:gd name="T9" fmla="*/ 8 h 105"/>
                                      <a:gd name="T10" fmla="*/ 8 w 65"/>
                                      <a:gd name="T11" fmla="*/ 5 h 105"/>
                                      <a:gd name="T12" fmla="*/ 5 w 65"/>
                                      <a:gd name="T13" fmla="*/ 0 h 105"/>
                                      <a:gd name="T14" fmla="*/ 22 w 65"/>
                                      <a:gd name="T15" fmla="*/ 103 h 105"/>
                                      <a:gd name="T16" fmla="*/ 32 w 65"/>
                                      <a:gd name="T17" fmla="*/ 105 h 105"/>
                                      <a:gd name="T18" fmla="*/ 42 w 65"/>
                                      <a:gd name="T19" fmla="*/ 105 h 105"/>
                                      <a:gd name="T20" fmla="*/ 55 w 65"/>
                                      <a:gd name="T21" fmla="*/ 103 h 105"/>
                                      <a:gd name="T22" fmla="*/ 65 w 65"/>
                                      <a:gd name="T23" fmla="*/ 100 h 105"/>
                                      <a:gd name="T24" fmla="*/ 65 w 65"/>
                                      <a:gd name="T25" fmla="*/ 98 h 105"/>
                                      <a:gd name="T26" fmla="*/ 62 w 65"/>
                                      <a:gd name="T27" fmla="*/ 98 h 105"/>
                                      <a:gd name="T28" fmla="*/ 52 w 65"/>
                                      <a:gd name="T29" fmla="*/ 100 h 105"/>
                                      <a:gd name="T30" fmla="*/ 42 w 65"/>
                                      <a:gd name="T31" fmla="*/ 100 h 105"/>
                                      <a:gd name="T32" fmla="*/ 32 w 65"/>
                                      <a:gd name="T33" fmla="*/ 98 h 105"/>
                                      <a:gd name="T34" fmla="*/ 20 w 65"/>
                                      <a:gd name="T35" fmla="*/ 95 h 105"/>
                                      <a:gd name="T36" fmla="*/ 22 w 65"/>
                                      <a:gd name="T37" fmla="*/ 98 h 105"/>
                                      <a:gd name="T38" fmla="*/ 22 w 65"/>
                                      <a:gd name="T39" fmla="*/ 103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5">
                                        <a:moveTo>
                                          <a:pt x="5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2" y="103"/>
                                        </a:moveTo>
                                        <a:lnTo>
                                          <a:pt x="32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98"/>
                                        </a:lnTo>
                                        <a:lnTo>
                                          <a:pt x="62" y="98"/>
                                        </a:lnTo>
                                        <a:lnTo>
                                          <a:pt x="52" y="100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22" y="98"/>
                                        </a:lnTo>
                                        <a:lnTo>
                                          <a:pt x="22" y="1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9" name="Freeform 10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3"/>
                                    <a:ext cx="65" cy="100"/>
                                  </a:xfrm>
                                  <a:custGeom>
                                    <a:avLst/>
                                    <a:gdLst>
                                      <a:gd name="T0" fmla="*/ 8 w 65"/>
                                      <a:gd name="T1" fmla="*/ 0 h 100"/>
                                      <a:gd name="T2" fmla="*/ 3 w 65"/>
                                      <a:gd name="T3" fmla="*/ 2 h 100"/>
                                      <a:gd name="T4" fmla="*/ 0 w 65"/>
                                      <a:gd name="T5" fmla="*/ 7 h 100"/>
                                      <a:gd name="T6" fmla="*/ 0 w 65"/>
                                      <a:gd name="T7" fmla="*/ 12 h 100"/>
                                      <a:gd name="T8" fmla="*/ 5 w 65"/>
                                      <a:gd name="T9" fmla="*/ 7 h 100"/>
                                      <a:gd name="T10" fmla="*/ 8 w 65"/>
                                      <a:gd name="T11" fmla="*/ 5 h 100"/>
                                      <a:gd name="T12" fmla="*/ 8 w 65"/>
                                      <a:gd name="T13" fmla="*/ 0 h 100"/>
                                      <a:gd name="T14" fmla="*/ 22 w 65"/>
                                      <a:gd name="T15" fmla="*/ 95 h 100"/>
                                      <a:gd name="T16" fmla="*/ 32 w 65"/>
                                      <a:gd name="T17" fmla="*/ 97 h 100"/>
                                      <a:gd name="T18" fmla="*/ 42 w 65"/>
                                      <a:gd name="T19" fmla="*/ 100 h 100"/>
                                      <a:gd name="T20" fmla="*/ 55 w 65"/>
                                      <a:gd name="T21" fmla="*/ 100 h 100"/>
                                      <a:gd name="T22" fmla="*/ 65 w 65"/>
                                      <a:gd name="T23" fmla="*/ 95 h 100"/>
                                      <a:gd name="T24" fmla="*/ 62 w 65"/>
                                      <a:gd name="T25" fmla="*/ 95 h 100"/>
                                      <a:gd name="T26" fmla="*/ 60 w 65"/>
                                      <a:gd name="T27" fmla="*/ 92 h 100"/>
                                      <a:gd name="T28" fmla="*/ 52 w 65"/>
                                      <a:gd name="T29" fmla="*/ 95 h 100"/>
                                      <a:gd name="T30" fmla="*/ 42 w 65"/>
                                      <a:gd name="T31" fmla="*/ 95 h 100"/>
                                      <a:gd name="T32" fmla="*/ 30 w 65"/>
                                      <a:gd name="T33" fmla="*/ 92 h 100"/>
                                      <a:gd name="T34" fmla="*/ 20 w 65"/>
                                      <a:gd name="T35" fmla="*/ 90 h 100"/>
                                      <a:gd name="T36" fmla="*/ 20 w 65"/>
                                      <a:gd name="T37" fmla="*/ 92 h 100"/>
                                      <a:gd name="T38" fmla="*/ 22 w 65"/>
                                      <a:gd name="T39" fmla="*/ 95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0">
                                        <a:moveTo>
                                          <a:pt x="8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2" y="95"/>
                                        </a:moveTo>
                                        <a:lnTo>
                                          <a:pt x="32" y="97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2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C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0" name="Freeform 10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5"/>
                                    <a:ext cx="62" cy="95"/>
                                  </a:xfrm>
                                  <a:custGeom>
                                    <a:avLst/>
                                    <a:gdLst>
                                      <a:gd name="T0" fmla="*/ 8 w 62"/>
                                      <a:gd name="T1" fmla="*/ 0 h 95"/>
                                      <a:gd name="T2" fmla="*/ 5 w 62"/>
                                      <a:gd name="T3" fmla="*/ 3 h 95"/>
                                      <a:gd name="T4" fmla="*/ 0 w 62"/>
                                      <a:gd name="T5" fmla="*/ 8 h 95"/>
                                      <a:gd name="T6" fmla="*/ 3 w 62"/>
                                      <a:gd name="T7" fmla="*/ 15 h 95"/>
                                      <a:gd name="T8" fmla="*/ 5 w 62"/>
                                      <a:gd name="T9" fmla="*/ 10 h 95"/>
                                      <a:gd name="T10" fmla="*/ 10 w 62"/>
                                      <a:gd name="T11" fmla="*/ 5 h 95"/>
                                      <a:gd name="T12" fmla="*/ 8 w 62"/>
                                      <a:gd name="T13" fmla="*/ 0 h 95"/>
                                      <a:gd name="T14" fmla="*/ 20 w 62"/>
                                      <a:gd name="T15" fmla="*/ 90 h 95"/>
                                      <a:gd name="T16" fmla="*/ 32 w 62"/>
                                      <a:gd name="T17" fmla="*/ 93 h 95"/>
                                      <a:gd name="T18" fmla="*/ 42 w 62"/>
                                      <a:gd name="T19" fmla="*/ 95 h 95"/>
                                      <a:gd name="T20" fmla="*/ 52 w 62"/>
                                      <a:gd name="T21" fmla="*/ 95 h 95"/>
                                      <a:gd name="T22" fmla="*/ 62 w 62"/>
                                      <a:gd name="T23" fmla="*/ 93 h 95"/>
                                      <a:gd name="T24" fmla="*/ 60 w 62"/>
                                      <a:gd name="T25" fmla="*/ 90 h 95"/>
                                      <a:gd name="T26" fmla="*/ 57 w 62"/>
                                      <a:gd name="T27" fmla="*/ 88 h 95"/>
                                      <a:gd name="T28" fmla="*/ 50 w 62"/>
                                      <a:gd name="T29" fmla="*/ 90 h 95"/>
                                      <a:gd name="T30" fmla="*/ 42 w 62"/>
                                      <a:gd name="T31" fmla="*/ 90 h 95"/>
                                      <a:gd name="T32" fmla="*/ 30 w 62"/>
                                      <a:gd name="T33" fmla="*/ 88 h 95"/>
                                      <a:gd name="T34" fmla="*/ 17 w 62"/>
                                      <a:gd name="T35" fmla="*/ 83 h 95"/>
                                      <a:gd name="T36" fmla="*/ 20 w 62"/>
                                      <a:gd name="T37" fmla="*/ 88 h 95"/>
                                      <a:gd name="T38" fmla="*/ 20 w 62"/>
                                      <a:gd name="T39" fmla="*/ 9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2" h="95">
                                        <a:moveTo>
                                          <a:pt x="8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90"/>
                                        </a:moveTo>
                                        <a:lnTo>
                                          <a:pt x="32" y="93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2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1" name="Freeform 10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8"/>
                                    <a:ext cx="60" cy="90"/>
                                  </a:xfrm>
                                  <a:custGeom>
                                    <a:avLst/>
                                    <a:gdLst>
                                      <a:gd name="T0" fmla="*/ 8 w 60"/>
                                      <a:gd name="T1" fmla="*/ 0 h 90"/>
                                      <a:gd name="T2" fmla="*/ 5 w 60"/>
                                      <a:gd name="T3" fmla="*/ 2 h 90"/>
                                      <a:gd name="T4" fmla="*/ 0 w 60"/>
                                      <a:gd name="T5" fmla="*/ 7 h 90"/>
                                      <a:gd name="T6" fmla="*/ 3 w 60"/>
                                      <a:gd name="T7" fmla="*/ 12 h 90"/>
                                      <a:gd name="T8" fmla="*/ 3 w 60"/>
                                      <a:gd name="T9" fmla="*/ 15 h 90"/>
                                      <a:gd name="T10" fmla="*/ 5 w 60"/>
                                      <a:gd name="T11" fmla="*/ 10 h 90"/>
                                      <a:gd name="T12" fmla="*/ 10 w 60"/>
                                      <a:gd name="T13" fmla="*/ 5 h 90"/>
                                      <a:gd name="T14" fmla="*/ 8 w 60"/>
                                      <a:gd name="T15" fmla="*/ 0 h 90"/>
                                      <a:gd name="T16" fmla="*/ 20 w 60"/>
                                      <a:gd name="T17" fmla="*/ 85 h 90"/>
                                      <a:gd name="T18" fmla="*/ 30 w 60"/>
                                      <a:gd name="T19" fmla="*/ 87 h 90"/>
                                      <a:gd name="T20" fmla="*/ 42 w 60"/>
                                      <a:gd name="T21" fmla="*/ 90 h 90"/>
                                      <a:gd name="T22" fmla="*/ 52 w 60"/>
                                      <a:gd name="T23" fmla="*/ 90 h 90"/>
                                      <a:gd name="T24" fmla="*/ 60 w 60"/>
                                      <a:gd name="T25" fmla="*/ 87 h 90"/>
                                      <a:gd name="T26" fmla="*/ 57 w 60"/>
                                      <a:gd name="T27" fmla="*/ 85 h 90"/>
                                      <a:gd name="T28" fmla="*/ 55 w 60"/>
                                      <a:gd name="T29" fmla="*/ 82 h 90"/>
                                      <a:gd name="T30" fmla="*/ 50 w 60"/>
                                      <a:gd name="T31" fmla="*/ 85 h 90"/>
                                      <a:gd name="T32" fmla="*/ 42 w 60"/>
                                      <a:gd name="T33" fmla="*/ 85 h 90"/>
                                      <a:gd name="T34" fmla="*/ 30 w 60"/>
                                      <a:gd name="T35" fmla="*/ 82 h 90"/>
                                      <a:gd name="T36" fmla="*/ 17 w 60"/>
                                      <a:gd name="T37" fmla="*/ 77 h 90"/>
                                      <a:gd name="T38" fmla="*/ 17 w 60"/>
                                      <a:gd name="T39" fmla="*/ 80 h 90"/>
                                      <a:gd name="T40" fmla="*/ 20 w 60"/>
                                      <a:gd name="T41" fmla="*/ 8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90">
                                        <a:moveTo>
                                          <a:pt x="8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85"/>
                                        </a:moveTo>
                                        <a:lnTo>
                                          <a:pt x="30" y="87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2" y="85"/>
                                        </a:lnTo>
                                        <a:lnTo>
                                          <a:pt x="30" y="82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2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2" name="Freeform 10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0"/>
                                    <a:ext cx="54" cy="85"/>
                                  </a:xfrm>
                                  <a:custGeom>
                                    <a:avLst/>
                                    <a:gdLst>
                                      <a:gd name="T0" fmla="*/ 7 w 54"/>
                                      <a:gd name="T1" fmla="*/ 0 h 85"/>
                                      <a:gd name="T2" fmla="*/ 2 w 54"/>
                                      <a:gd name="T3" fmla="*/ 5 h 85"/>
                                      <a:gd name="T4" fmla="*/ 0 w 54"/>
                                      <a:gd name="T5" fmla="*/ 10 h 85"/>
                                      <a:gd name="T6" fmla="*/ 0 w 54"/>
                                      <a:gd name="T7" fmla="*/ 13 h 85"/>
                                      <a:gd name="T8" fmla="*/ 0 w 54"/>
                                      <a:gd name="T9" fmla="*/ 18 h 85"/>
                                      <a:gd name="T10" fmla="*/ 5 w 54"/>
                                      <a:gd name="T11" fmla="*/ 10 h 85"/>
                                      <a:gd name="T12" fmla="*/ 10 w 54"/>
                                      <a:gd name="T13" fmla="*/ 5 h 85"/>
                                      <a:gd name="T14" fmla="*/ 7 w 54"/>
                                      <a:gd name="T15" fmla="*/ 0 h 85"/>
                                      <a:gd name="T16" fmla="*/ 14 w 54"/>
                                      <a:gd name="T17" fmla="*/ 78 h 85"/>
                                      <a:gd name="T18" fmla="*/ 27 w 54"/>
                                      <a:gd name="T19" fmla="*/ 83 h 85"/>
                                      <a:gd name="T20" fmla="*/ 39 w 54"/>
                                      <a:gd name="T21" fmla="*/ 85 h 85"/>
                                      <a:gd name="T22" fmla="*/ 47 w 54"/>
                                      <a:gd name="T23" fmla="*/ 85 h 85"/>
                                      <a:gd name="T24" fmla="*/ 54 w 54"/>
                                      <a:gd name="T25" fmla="*/ 83 h 85"/>
                                      <a:gd name="T26" fmla="*/ 52 w 54"/>
                                      <a:gd name="T27" fmla="*/ 80 h 85"/>
                                      <a:gd name="T28" fmla="*/ 49 w 54"/>
                                      <a:gd name="T29" fmla="*/ 78 h 85"/>
                                      <a:gd name="T30" fmla="*/ 44 w 54"/>
                                      <a:gd name="T31" fmla="*/ 80 h 85"/>
                                      <a:gd name="T32" fmla="*/ 39 w 54"/>
                                      <a:gd name="T33" fmla="*/ 80 h 85"/>
                                      <a:gd name="T34" fmla="*/ 32 w 54"/>
                                      <a:gd name="T35" fmla="*/ 80 h 85"/>
                                      <a:gd name="T36" fmla="*/ 24 w 54"/>
                                      <a:gd name="T37" fmla="*/ 78 h 85"/>
                                      <a:gd name="T38" fmla="*/ 17 w 54"/>
                                      <a:gd name="T39" fmla="*/ 75 h 85"/>
                                      <a:gd name="T40" fmla="*/ 12 w 54"/>
                                      <a:gd name="T41" fmla="*/ 70 h 85"/>
                                      <a:gd name="T42" fmla="*/ 14 w 54"/>
                                      <a:gd name="T43" fmla="*/ 75 h 85"/>
                                      <a:gd name="T44" fmla="*/ 14 w 54"/>
                                      <a:gd name="T45" fmla="*/ 78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" h="8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" y="78"/>
                                        </a:moveTo>
                                        <a:lnTo>
                                          <a:pt x="27" y="83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47" y="85"/>
                                        </a:lnTo>
                                        <a:lnTo>
                                          <a:pt x="54" y="83"/>
                                        </a:lnTo>
                                        <a:lnTo>
                                          <a:pt x="52" y="80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4" y="75"/>
                                        </a:lnTo>
                                        <a:lnTo>
                                          <a:pt x="14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3" name="Freeform 10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3"/>
                                    <a:ext cx="52" cy="80"/>
                                  </a:xfrm>
                                  <a:custGeom>
                                    <a:avLst/>
                                    <a:gdLst>
                                      <a:gd name="T0" fmla="*/ 7 w 52"/>
                                      <a:gd name="T1" fmla="*/ 0 h 80"/>
                                      <a:gd name="T2" fmla="*/ 2 w 52"/>
                                      <a:gd name="T3" fmla="*/ 5 h 80"/>
                                      <a:gd name="T4" fmla="*/ 0 w 52"/>
                                      <a:gd name="T5" fmla="*/ 10 h 80"/>
                                      <a:gd name="T6" fmla="*/ 0 w 52"/>
                                      <a:gd name="T7" fmla="*/ 15 h 80"/>
                                      <a:gd name="T8" fmla="*/ 0 w 52"/>
                                      <a:gd name="T9" fmla="*/ 20 h 80"/>
                                      <a:gd name="T10" fmla="*/ 5 w 52"/>
                                      <a:gd name="T11" fmla="*/ 12 h 80"/>
                                      <a:gd name="T12" fmla="*/ 10 w 52"/>
                                      <a:gd name="T13" fmla="*/ 5 h 80"/>
                                      <a:gd name="T14" fmla="*/ 10 w 52"/>
                                      <a:gd name="T15" fmla="*/ 2 h 80"/>
                                      <a:gd name="T16" fmla="*/ 7 w 52"/>
                                      <a:gd name="T17" fmla="*/ 0 h 80"/>
                                      <a:gd name="T18" fmla="*/ 14 w 52"/>
                                      <a:gd name="T19" fmla="*/ 72 h 80"/>
                                      <a:gd name="T20" fmla="*/ 27 w 52"/>
                                      <a:gd name="T21" fmla="*/ 77 h 80"/>
                                      <a:gd name="T22" fmla="*/ 39 w 52"/>
                                      <a:gd name="T23" fmla="*/ 80 h 80"/>
                                      <a:gd name="T24" fmla="*/ 47 w 52"/>
                                      <a:gd name="T25" fmla="*/ 80 h 80"/>
                                      <a:gd name="T26" fmla="*/ 52 w 52"/>
                                      <a:gd name="T27" fmla="*/ 77 h 80"/>
                                      <a:gd name="T28" fmla="*/ 49 w 52"/>
                                      <a:gd name="T29" fmla="*/ 75 h 80"/>
                                      <a:gd name="T30" fmla="*/ 49 w 52"/>
                                      <a:gd name="T31" fmla="*/ 75 h 80"/>
                                      <a:gd name="T32" fmla="*/ 44 w 52"/>
                                      <a:gd name="T33" fmla="*/ 75 h 80"/>
                                      <a:gd name="T34" fmla="*/ 39 w 52"/>
                                      <a:gd name="T35" fmla="*/ 75 h 80"/>
                                      <a:gd name="T36" fmla="*/ 32 w 52"/>
                                      <a:gd name="T37" fmla="*/ 75 h 80"/>
                                      <a:gd name="T38" fmla="*/ 24 w 52"/>
                                      <a:gd name="T39" fmla="*/ 72 h 80"/>
                                      <a:gd name="T40" fmla="*/ 17 w 52"/>
                                      <a:gd name="T41" fmla="*/ 67 h 80"/>
                                      <a:gd name="T42" fmla="*/ 10 w 52"/>
                                      <a:gd name="T43" fmla="*/ 62 h 80"/>
                                      <a:gd name="T44" fmla="*/ 12 w 52"/>
                                      <a:gd name="T45" fmla="*/ 67 h 80"/>
                                      <a:gd name="T46" fmla="*/ 14 w 52"/>
                                      <a:gd name="T47" fmla="*/ 7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2" h="8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" y="72"/>
                                        </a:moveTo>
                                        <a:lnTo>
                                          <a:pt x="27" y="77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49" y="75"/>
                                        </a:lnTo>
                                        <a:lnTo>
                                          <a:pt x="49" y="75"/>
                                        </a:lnTo>
                                        <a:lnTo>
                                          <a:pt x="44" y="75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24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14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4" name="Freeform 10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5"/>
                                    <a:ext cx="49" cy="75"/>
                                  </a:xfrm>
                                  <a:custGeom>
                                    <a:avLst/>
                                    <a:gdLst>
                                      <a:gd name="T0" fmla="*/ 10 w 49"/>
                                      <a:gd name="T1" fmla="*/ 0 h 75"/>
                                      <a:gd name="T2" fmla="*/ 5 w 49"/>
                                      <a:gd name="T3" fmla="*/ 5 h 75"/>
                                      <a:gd name="T4" fmla="*/ 0 w 49"/>
                                      <a:gd name="T5" fmla="*/ 13 h 75"/>
                                      <a:gd name="T6" fmla="*/ 0 w 49"/>
                                      <a:gd name="T7" fmla="*/ 18 h 75"/>
                                      <a:gd name="T8" fmla="*/ 2 w 49"/>
                                      <a:gd name="T9" fmla="*/ 23 h 75"/>
                                      <a:gd name="T10" fmla="*/ 5 w 49"/>
                                      <a:gd name="T11" fmla="*/ 13 h 75"/>
                                      <a:gd name="T12" fmla="*/ 10 w 49"/>
                                      <a:gd name="T13" fmla="*/ 5 h 75"/>
                                      <a:gd name="T14" fmla="*/ 10 w 49"/>
                                      <a:gd name="T15" fmla="*/ 3 h 75"/>
                                      <a:gd name="T16" fmla="*/ 10 w 49"/>
                                      <a:gd name="T17" fmla="*/ 0 h 75"/>
                                      <a:gd name="T18" fmla="*/ 12 w 49"/>
                                      <a:gd name="T19" fmla="*/ 65 h 75"/>
                                      <a:gd name="T20" fmla="*/ 17 w 49"/>
                                      <a:gd name="T21" fmla="*/ 70 h 75"/>
                                      <a:gd name="T22" fmla="*/ 24 w 49"/>
                                      <a:gd name="T23" fmla="*/ 73 h 75"/>
                                      <a:gd name="T24" fmla="*/ 32 w 49"/>
                                      <a:gd name="T25" fmla="*/ 75 h 75"/>
                                      <a:gd name="T26" fmla="*/ 39 w 49"/>
                                      <a:gd name="T27" fmla="*/ 75 h 75"/>
                                      <a:gd name="T28" fmla="*/ 44 w 49"/>
                                      <a:gd name="T29" fmla="*/ 75 h 75"/>
                                      <a:gd name="T30" fmla="*/ 49 w 49"/>
                                      <a:gd name="T31" fmla="*/ 73 h 75"/>
                                      <a:gd name="T32" fmla="*/ 47 w 49"/>
                                      <a:gd name="T33" fmla="*/ 73 h 75"/>
                                      <a:gd name="T34" fmla="*/ 47 w 49"/>
                                      <a:gd name="T35" fmla="*/ 70 h 75"/>
                                      <a:gd name="T36" fmla="*/ 42 w 49"/>
                                      <a:gd name="T37" fmla="*/ 70 h 75"/>
                                      <a:gd name="T38" fmla="*/ 39 w 49"/>
                                      <a:gd name="T39" fmla="*/ 70 h 75"/>
                                      <a:gd name="T40" fmla="*/ 32 w 49"/>
                                      <a:gd name="T41" fmla="*/ 70 h 75"/>
                                      <a:gd name="T42" fmla="*/ 22 w 49"/>
                                      <a:gd name="T43" fmla="*/ 65 h 75"/>
                                      <a:gd name="T44" fmla="*/ 14 w 49"/>
                                      <a:gd name="T45" fmla="*/ 60 h 75"/>
                                      <a:gd name="T46" fmla="*/ 10 w 49"/>
                                      <a:gd name="T47" fmla="*/ 55 h 75"/>
                                      <a:gd name="T48" fmla="*/ 10 w 49"/>
                                      <a:gd name="T49" fmla="*/ 60 h 75"/>
                                      <a:gd name="T50" fmla="*/ 12 w 49"/>
                                      <a:gd name="T51" fmla="*/ 6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9" h="75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2" y="65"/>
                                        </a:moveTo>
                                        <a:lnTo>
                                          <a:pt x="17" y="70"/>
                                        </a:lnTo>
                                        <a:lnTo>
                                          <a:pt x="24" y="73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4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7" y="70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5" name="Freeform 10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8"/>
                                    <a:ext cx="49" cy="70"/>
                                  </a:xfrm>
                                  <a:custGeom>
                                    <a:avLst/>
                                    <a:gdLst>
                                      <a:gd name="T0" fmla="*/ 10 w 49"/>
                                      <a:gd name="T1" fmla="*/ 0 h 70"/>
                                      <a:gd name="T2" fmla="*/ 5 w 49"/>
                                      <a:gd name="T3" fmla="*/ 7 h 70"/>
                                      <a:gd name="T4" fmla="*/ 0 w 49"/>
                                      <a:gd name="T5" fmla="*/ 15 h 70"/>
                                      <a:gd name="T6" fmla="*/ 2 w 49"/>
                                      <a:gd name="T7" fmla="*/ 22 h 70"/>
                                      <a:gd name="T8" fmla="*/ 2 w 49"/>
                                      <a:gd name="T9" fmla="*/ 27 h 70"/>
                                      <a:gd name="T10" fmla="*/ 2 w 49"/>
                                      <a:gd name="T11" fmla="*/ 27 h 70"/>
                                      <a:gd name="T12" fmla="*/ 5 w 49"/>
                                      <a:gd name="T13" fmla="*/ 15 h 70"/>
                                      <a:gd name="T14" fmla="*/ 12 w 49"/>
                                      <a:gd name="T15" fmla="*/ 5 h 70"/>
                                      <a:gd name="T16" fmla="*/ 10 w 49"/>
                                      <a:gd name="T17" fmla="*/ 2 h 70"/>
                                      <a:gd name="T18" fmla="*/ 10 w 49"/>
                                      <a:gd name="T19" fmla="*/ 0 h 70"/>
                                      <a:gd name="T20" fmla="*/ 10 w 49"/>
                                      <a:gd name="T21" fmla="*/ 57 h 70"/>
                                      <a:gd name="T22" fmla="*/ 17 w 49"/>
                                      <a:gd name="T23" fmla="*/ 62 h 70"/>
                                      <a:gd name="T24" fmla="*/ 24 w 49"/>
                                      <a:gd name="T25" fmla="*/ 67 h 70"/>
                                      <a:gd name="T26" fmla="*/ 32 w 49"/>
                                      <a:gd name="T27" fmla="*/ 70 h 70"/>
                                      <a:gd name="T28" fmla="*/ 39 w 49"/>
                                      <a:gd name="T29" fmla="*/ 70 h 70"/>
                                      <a:gd name="T30" fmla="*/ 44 w 49"/>
                                      <a:gd name="T31" fmla="*/ 70 h 70"/>
                                      <a:gd name="T32" fmla="*/ 49 w 49"/>
                                      <a:gd name="T33" fmla="*/ 70 h 70"/>
                                      <a:gd name="T34" fmla="*/ 47 w 49"/>
                                      <a:gd name="T35" fmla="*/ 67 h 70"/>
                                      <a:gd name="T36" fmla="*/ 44 w 49"/>
                                      <a:gd name="T37" fmla="*/ 65 h 70"/>
                                      <a:gd name="T38" fmla="*/ 42 w 49"/>
                                      <a:gd name="T39" fmla="*/ 65 h 70"/>
                                      <a:gd name="T40" fmla="*/ 39 w 49"/>
                                      <a:gd name="T41" fmla="*/ 65 h 70"/>
                                      <a:gd name="T42" fmla="*/ 29 w 49"/>
                                      <a:gd name="T43" fmla="*/ 62 h 70"/>
                                      <a:gd name="T44" fmla="*/ 19 w 49"/>
                                      <a:gd name="T45" fmla="*/ 60 h 70"/>
                                      <a:gd name="T46" fmla="*/ 12 w 49"/>
                                      <a:gd name="T47" fmla="*/ 52 h 70"/>
                                      <a:gd name="T48" fmla="*/ 7 w 49"/>
                                      <a:gd name="T49" fmla="*/ 42 h 70"/>
                                      <a:gd name="T50" fmla="*/ 10 w 49"/>
                                      <a:gd name="T51" fmla="*/ 50 h 70"/>
                                      <a:gd name="T52" fmla="*/ 10 w 49"/>
                                      <a:gd name="T53" fmla="*/ 57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9" h="70">
                                        <a:moveTo>
                                          <a:pt x="10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0" y="57"/>
                                        </a:moveTo>
                                        <a:lnTo>
                                          <a:pt x="17" y="62"/>
                                        </a:lnTo>
                                        <a:lnTo>
                                          <a:pt x="24" y="67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44" y="70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39" y="65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19" y="60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6" name="Freeform 1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940"/>
                                    <a:ext cx="45" cy="65"/>
                                  </a:xfrm>
                                  <a:custGeom>
                                    <a:avLst/>
                                    <a:gdLst>
                                      <a:gd name="T0" fmla="*/ 8 w 45"/>
                                      <a:gd name="T1" fmla="*/ 0 h 65"/>
                                      <a:gd name="T2" fmla="*/ 3 w 45"/>
                                      <a:gd name="T3" fmla="*/ 8 h 65"/>
                                      <a:gd name="T4" fmla="*/ 0 w 45"/>
                                      <a:gd name="T5" fmla="*/ 18 h 65"/>
                                      <a:gd name="T6" fmla="*/ 3 w 45"/>
                                      <a:gd name="T7" fmla="*/ 33 h 65"/>
                                      <a:gd name="T8" fmla="*/ 8 w 45"/>
                                      <a:gd name="T9" fmla="*/ 50 h 65"/>
                                      <a:gd name="T10" fmla="*/ 12 w 45"/>
                                      <a:gd name="T11" fmla="*/ 55 h 65"/>
                                      <a:gd name="T12" fmla="*/ 20 w 45"/>
                                      <a:gd name="T13" fmla="*/ 60 h 65"/>
                                      <a:gd name="T14" fmla="*/ 30 w 45"/>
                                      <a:gd name="T15" fmla="*/ 65 h 65"/>
                                      <a:gd name="T16" fmla="*/ 37 w 45"/>
                                      <a:gd name="T17" fmla="*/ 65 h 65"/>
                                      <a:gd name="T18" fmla="*/ 40 w 45"/>
                                      <a:gd name="T19" fmla="*/ 65 h 65"/>
                                      <a:gd name="T20" fmla="*/ 45 w 45"/>
                                      <a:gd name="T21" fmla="*/ 65 h 65"/>
                                      <a:gd name="T22" fmla="*/ 42 w 45"/>
                                      <a:gd name="T23" fmla="*/ 63 h 65"/>
                                      <a:gd name="T24" fmla="*/ 40 w 45"/>
                                      <a:gd name="T25" fmla="*/ 60 h 65"/>
                                      <a:gd name="T26" fmla="*/ 40 w 45"/>
                                      <a:gd name="T27" fmla="*/ 60 h 65"/>
                                      <a:gd name="T28" fmla="*/ 37 w 45"/>
                                      <a:gd name="T29" fmla="*/ 60 h 65"/>
                                      <a:gd name="T30" fmla="*/ 30 w 45"/>
                                      <a:gd name="T31" fmla="*/ 60 h 65"/>
                                      <a:gd name="T32" fmla="*/ 25 w 45"/>
                                      <a:gd name="T33" fmla="*/ 58 h 65"/>
                                      <a:gd name="T34" fmla="*/ 20 w 45"/>
                                      <a:gd name="T35" fmla="*/ 55 h 65"/>
                                      <a:gd name="T36" fmla="*/ 12 w 45"/>
                                      <a:gd name="T37" fmla="*/ 50 h 65"/>
                                      <a:gd name="T38" fmla="*/ 10 w 45"/>
                                      <a:gd name="T39" fmla="*/ 45 h 65"/>
                                      <a:gd name="T40" fmla="*/ 8 w 45"/>
                                      <a:gd name="T41" fmla="*/ 40 h 65"/>
                                      <a:gd name="T42" fmla="*/ 5 w 45"/>
                                      <a:gd name="T43" fmla="*/ 33 h 65"/>
                                      <a:gd name="T44" fmla="*/ 3 w 45"/>
                                      <a:gd name="T45" fmla="*/ 25 h 65"/>
                                      <a:gd name="T46" fmla="*/ 5 w 45"/>
                                      <a:gd name="T47" fmla="*/ 15 h 65"/>
                                      <a:gd name="T48" fmla="*/ 10 w 45"/>
                                      <a:gd name="T49" fmla="*/ 5 h 65"/>
                                      <a:gd name="T50" fmla="*/ 10 w 45"/>
                                      <a:gd name="T51" fmla="*/ 3 h 65"/>
                                      <a:gd name="T52" fmla="*/ 8 w 45"/>
                                      <a:gd name="T53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5" y="5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7" name="Freeform 10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943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10 w 42"/>
                                      <a:gd name="T1" fmla="*/ 0 h 60"/>
                                      <a:gd name="T2" fmla="*/ 3 w 42"/>
                                      <a:gd name="T3" fmla="*/ 10 h 60"/>
                                      <a:gd name="T4" fmla="*/ 0 w 42"/>
                                      <a:gd name="T5" fmla="*/ 22 h 60"/>
                                      <a:gd name="T6" fmla="*/ 0 w 42"/>
                                      <a:gd name="T7" fmla="*/ 22 h 60"/>
                                      <a:gd name="T8" fmla="*/ 3 w 42"/>
                                      <a:gd name="T9" fmla="*/ 30 h 60"/>
                                      <a:gd name="T10" fmla="*/ 5 w 42"/>
                                      <a:gd name="T11" fmla="*/ 37 h 60"/>
                                      <a:gd name="T12" fmla="*/ 10 w 42"/>
                                      <a:gd name="T13" fmla="*/ 47 h 60"/>
                                      <a:gd name="T14" fmla="*/ 17 w 42"/>
                                      <a:gd name="T15" fmla="*/ 55 h 60"/>
                                      <a:gd name="T16" fmla="*/ 27 w 42"/>
                                      <a:gd name="T17" fmla="*/ 57 h 60"/>
                                      <a:gd name="T18" fmla="*/ 37 w 42"/>
                                      <a:gd name="T19" fmla="*/ 60 h 60"/>
                                      <a:gd name="T20" fmla="*/ 40 w 42"/>
                                      <a:gd name="T21" fmla="*/ 60 h 60"/>
                                      <a:gd name="T22" fmla="*/ 42 w 42"/>
                                      <a:gd name="T23" fmla="*/ 60 h 60"/>
                                      <a:gd name="T24" fmla="*/ 40 w 42"/>
                                      <a:gd name="T25" fmla="*/ 57 h 60"/>
                                      <a:gd name="T26" fmla="*/ 37 w 42"/>
                                      <a:gd name="T27" fmla="*/ 55 h 60"/>
                                      <a:gd name="T28" fmla="*/ 37 w 42"/>
                                      <a:gd name="T29" fmla="*/ 55 h 60"/>
                                      <a:gd name="T30" fmla="*/ 25 w 42"/>
                                      <a:gd name="T31" fmla="*/ 52 h 60"/>
                                      <a:gd name="T32" fmla="*/ 15 w 42"/>
                                      <a:gd name="T33" fmla="*/ 45 h 60"/>
                                      <a:gd name="T34" fmla="*/ 8 w 42"/>
                                      <a:gd name="T35" fmla="*/ 35 h 60"/>
                                      <a:gd name="T36" fmla="*/ 5 w 42"/>
                                      <a:gd name="T37" fmla="*/ 22 h 60"/>
                                      <a:gd name="T38" fmla="*/ 8 w 42"/>
                                      <a:gd name="T39" fmla="*/ 12 h 60"/>
                                      <a:gd name="T40" fmla="*/ 10 w 42"/>
                                      <a:gd name="T41" fmla="*/ 5 h 60"/>
                                      <a:gd name="T42" fmla="*/ 10 w 42"/>
                                      <a:gd name="T43" fmla="*/ 2 h 60"/>
                                      <a:gd name="T44" fmla="*/ 10 w 42"/>
                                      <a:gd name="T45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10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25" y="52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8" name="Freeform 1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945"/>
                                    <a:ext cx="37" cy="55"/>
                                  </a:xfrm>
                                  <a:custGeom>
                                    <a:avLst/>
                                    <a:gdLst>
                                      <a:gd name="T0" fmla="*/ 7 w 37"/>
                                      <a:gd name="T1" fmla="*/ 0 h 55"/>
                                      <a:gd name="T2" fmla="*/ 2 w 37"/>
                                      <a:gd name="T3" fmla="*/ 10 h 55"/>
                                      <a:gd name="T4" fmla="*/ 0 w 37"/>
                                      <a:gd name="T5" fmla="*/ 20 h 55"/>
                                      <a:gd name="T6" fmla="*/ 2 w 37"/>
                                      <a:gd name="T7" fmla="*/ 28 h 55"/>
                                      <a:gd name="T8" fmla="*/ 5 w 37"/>
                                      <a:gd name="T9" fmla="*/ 35 h 55"/>
                                      <a:gd name="T10" fmla="*/ 7 w 37"/>
                                      <a:gd name="T11" fmla="*/ 40 h 55"/>
                                      <a:gd name="T12" fmla="*/ 9 w 37"/>
                                      <a:gd name="T13" fmla="*/ 45 h 55"/>
                                      <a:gd name="T14" fmla="*/ 17 w 37"/>
                                      <a:gd name="T15" fmla="*/ 50 h 55"/>
                                      <a:gd name="T16" fmla="*/ 22 w 37"/>
                                      <a:gd name="T17" fmla="*/ 53 h 55"/>
                                      <a:gd name="T18" fmla="*/ 27 w 37"/>
                                      <a:gd name="T19" fmla="*/ 55 h 55"/>
                                      <a:gd name="T20" fmla="*/ 34 w 37"/>
                                      <a:gd name="T21" fmla="*/ 55 h 55"/>
                                      <a:gd name="T22" fmla="*/ 37 w 37"/>
                                      <a:gd name="T23" fmla="*/ 55 h 55"/>
                                      <a:gd name="T24" fmla="*/ 37 w 37"/>
                                      <a:gd name="T25" fmla="*/ 55 h 55"/>
                                      <a:gd name="T26" fmla="*/ 34 w 37"/>
                                      <a:gd name="T27" fmla="*/ 53 h 55"/>
                                      <a:gd name="T28" fmla="*/ 34 w 37"/>
                                      <a:gd name="T29" fmla="*/ 50 h 55"/>
                                      <a:gd name="T30" fmla="*/ 22 w 37"/>
                                      <a:gd name="T31" fmla="*/ 48 h 55"/>
                                      <a:gd name="T32" fmla="*/ 14 w 37"/>
                                      <a:gd name="T33" fmla="*/ 40 h 55"/>
                                      <a:gd name="T34" fmla="*/ 7 w 37"/>
                                      <a:gd name="T35" fmla="*/ 33 h 55"/>
                                      <a:gd name="T36" fmla="*/ 5 w 37"/>
                                      <a:gd name="T37" fmla="*/ 20 h 55"/>
                                      <a:gd name="T38" fmla="*/ 7 w 37"/>
                                      <a:gd name="T39" fmla="*/ 13 h 55"/>
                                      <a:gd name="T40" fmla="*/ 9 w 37"/>
                                      <a:gd name="T41" fmla="*/ 5 h 55"/>
                                      <a:gd name="T42" fmla="*/ 7 w 37"/>
                                      <a:gd name="T43" fmla="*/ 3 h 55"/>
                                      <a:gd name="T44" fmla="*/ 7 w 37"/>
                                      <a:gd name="T4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37" h="55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22" y="48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9" name="Freeform 1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948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5 w 32"/>
                                      <a:gd name="T1" fmla="*/ 0 h 50"/>
                                      <a:gd name="T2" fmla="*/ 3 w 32"/>
                                      <a:gd name="T3" fmla="*/ 7 h 50"/>
                                      <a:gd name="T4" fmla="*/ 0 w 32"/>
                                      <a:gd name="T5" fmla="*/ 17 h 50"/>
                                      <a:gd name="T6" fmla="*/ 3 w 32"/>
                                      <a:gd name="T7" fmla="*/ 30 h 50"/>
                                      <a:gd name="T8" fmla="*/ 10 w 32"/>
                                      <a:gd name="T9" fmla="*/ 40 h 50"/>
                                      <a:gd name="T10" fmla="*/ 20 w 32"/>
                                      <a:gd name="T11" fmla="*/ 47 h 50"/>
                                      <a:gd name="T12" fmla="*/ 32 w 32"/>
                                      <a:gd name="T13" fmla="*/ 50 h 50"/>
                                      <a:gd name="T14" fmla="*/ 32 w 32"/>
                                      <a:gd name="T15" fmla="*/ 50 h 50"/>
                                      <a:gd name="T16" fmla="*/ 30 w 32"/>
                                      <a:gd name="T17" fmla="*/ 47 h 50"/>
                                      <a:gd name="T18" fmla="*/ 30 w 32"/>
                                      <a:gd name="T19" fmla="*/ 45 h 50"/>
                                      <a:gd name="T20" fmla="*/ 20 w 32"/>
                                      <a:gd name="T21" fmla="*/ 42 h 50"/>
                                      <a:gd name="T22" fmla="*/ 12 w 32"/>
                                      <a:gd name="T23" fmla="*/ 35 h 50"/>
                                      <a:gd name="T24" fmla="*/ 7 w 32"/>
                                      <a:gd name="T25" fmla="*/ 27 h 50"/>
                                      <a:gd name="T26" fmla="*/ 5 w 32"/>
                                      <a:gd name="T27" fmla="*/ 17 h 50"/>
                                      <a:gd name="T28" fmla="*/ 7 w 32"/>
                                      <a:gd name="T29" fmla="*/ 12 h 50"/>
                                      <a:gd name="T30" fmla="*/ 7 w 32"/>
                                      <a:gd name="T31" fmla="*/ 7 h 50"/>
                                      <a:gd name="T32" fmla="*/ 7 w 32"/>
                                      <a:gd name="T33" fmla="*/ 2 h 50"/>
                                      <a:gd name="T34" fmla="*/ 5 w 32"/>
                                      <a:gd name="T3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0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950"/>
                                    <a:ext cx="29" cy="45"/>
                                  </a:xfrm>
                                  <a:custGeom>
                                    <a:avLst/>
                                    <a:gdLst>
                                      <a:gd name="T0" fmla="*/ 4 w 29"/>
                                      <a:gd name="T1" fmla="*/ 0 h 45"/>
                                      <a:gd name="T2" fmla="*/ 2 w 29"/>
                                      <a:gd name="T3" fmla="*/ 8 h 45"/>
                                      <a:gd name="T4" fmla="*/ 0 w 29"/>
                                      <a:gd name="T5" fmla="*/ 15 h 45"/>
                                      <a:gd name="T6" fmla="*/ 2 w 29"/>
                                      <a:gd name="T7" fmla="*/ 28 h 45"/>
                                      <a:gd name="T8" fmla="*/ 9 w 29"/>
                                      <a:gd name="T9" fmla="*/ 35 h 45"/>
                                      <a:gd name="T10" fmla="*/ 17 w 29"/>
                                      <a:gd name="T11" fmla="*/ 43 h 45"/>
                                      <a:gd name="T12" fmla="*/ 29 w 29"/>
                                      <a:gd name="T13" fmla="*/ 45 h 45"/>
                                      <a:gd name="T14" fmla="*/ 27 w 29"/>
                                      <a:gd name="T15" fmla="*/ 43 h 45"/>
                                      <a:gd name="T16" fmla="*/ 24 w 29"/>
                                      <a:gd name="T17" fmla="*/ 40 h 45"/>
                                      <a:gd name="T18" fmla="*/ 17 w 29"/>
                                      <a:gd name="T19" fmla="*/ 35 h 45"/>
                                      <a:gd name="T20" fmla="*/ 12 w 29"/>
                                      <a:gd name="T21" fmla="*/ 30 h 45"/>
                                      <a:gd name="T22" fmla="*/ 7 w 29"/>
                                      <a:gd name="T23" fmla="*/ 23 h 45"/>
                                      <a:gd name="T24" fmla="*/ 4 w 29"/>
                                      <a:gd name="T25" fmla="*/ 15 h 45"/>
                                      <a:gd name="T26" fmla="*/ 7 w 29"/>
                                      <a:gd name="T27" fmla="*/ 10 h 45"/>
                                      <a:gd name="T28" fmla="*/ 7 w 29"/>
                                      <a:gd name="T29" fmla="*/ 8 h 45"/>
                                      <a:gd name="T30" fmla="*/ 4 w 29"/>
                                      <a:gd name="T31" fmla="*/ 5 h 45"/>
                                      <a:gd name="T32" fmla="*/ 4 w 29"/>
                                      <a:gd name="T33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9" h="45">
                                        <a:moveTo>
                                          <a:pt x="4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9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27" y="43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1" name="Freeform 1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55"/>
                                    <a:ext cx="25" cy="38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38"/>
                                      <a:gd name="T2" fmla="*/ 2 w 25"/>
                                      <a:gd name="T3" fmla="*/ 5 h 38"/>
                                      <a:gd name="T4" fmla="*/ 0 w 25"/>
                                      <a:gd name="T5" fmla="*/ 10 h 38"/>
                                      <a:gd name="T6" fmla="*/ 2 w 25"/>
                                      <a:gd name="T7" fmla="*/ 20 h 38"/>
                                      <a:gd name="T8" fmla="*/ 7 w 25"/>
                                      <a:gd name="T9" fmla="*/ 28 h 38"/>
                                      <a:gd name="T10" fmla="*/ 15 w 25"/>
                                      <a:gd name="T11" fmla="*/ 35 h 38"/>
                                      <a:gd name="T12" fmla="*/ 25 w 25"/>
                                      <a:gd name="T13" fmla="*/ 38 h 38"/>
                                      <a:gd name="T14" fmla="*/ 22 w 25"/>
                                      <a:gd name="T15" fmla="*/ 35 h 38"/>
                                      <a:gd name="T16" fmla="*/ 20 w 25"/>
                                      <a:gd name="T17" fmla="*/ 30 h 38"/>
                                      <a:gd name="T18" fmla="*/ 15 w 25"/>
                                      <a:gd name="T19" fmla="*/ 28 h 38"/>
                                      <a:gd name="T20" fmla="*/ 10 w 25"/>
                                      <a:gd name="T21" fmla="*/ 23 h 38"/>
                                      <a:gd name="T22" fmla="*/ 7 w 25"/>
                                      <a:gd name="T23" fmla="*/ 18 h 38"/>
                                      <a:gd name="T24" fmla="*/ 5 w 25"/>
                                      <a:gd name="T25" fmla="*/ 10 h 38"/>
                                      <a:gd name="T26" fmla="*/ 5 w 25"/>
                                      <a:gd name="T27" fmla="*/ 8 h 38"/>
                                      <a:gd name="T28" fmla="*/ 7 w 25"/>
                                      <a:gd name="T29" fmla="*/ 5 h 38"/>
                                      <a:gd name="T30" fmla="*/ 5 w 25"/>
                                      <a:gd name="T31" fmla="*/ 3 h 38"/>
                                      <a:gd name="T32" fmla="*/ 2 w 25"/>
                                      <a:gd name="T33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38"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7" y="2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2" name="Freeform 1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958"/>
                                    <a:ext cx="20" cy="3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32"/>
                                      <a:gd name="T2" fmla="*/ 3 w 20"/>
                                      <a:gd name="T3" fmla="*/ 2 h 32"/>
                                      <a:gd name="T4" fmla="*/ 0 w 20"/>
                                      <a:gd name="T5" fmla="*/ 7 h 32"/>
                                      <a:gd name="T6" fmla="*/ 3 w 20"/>
                                      <a:gd name="T7" fmla="*/ 15 h 32"/>
                                      <a:gd name="T8" fmla="*/ 8 w 20"/>
                                      <a:gd name="T9" fmla="*/ 22 h 32"/>
                                      <a:gd name="T10" fmla="*/ 13 w 20"/>
                                      <a:gd name="T11" fmla="*/ 27 h 32"/>
                                      <a:gd name="T12" fmla="*/ 20 w 20"/>
                                      <a:gd name="T13" fmla="*/ 32 h 32"/>
                                      <a:gd name="T14" fmla="*/ 18 w 20"/>
                                      <a:gd name="T15" fmla="*/ 27 h 32"/>
                                      <a:gd name="T16" fmla="*/ 15 w 20"/>
                                      <a:gd name="T17" fmla="*/ 25 h 32"/>
                                      <a:gd name="T18" fmla="*/ 8 w 20"/>
                                      <a:gd name="T19" fmla="*/ 17 h 32"/>
                                      <a:gd name="T20" fmla="*/ 5 w 20"/>
                                      <a:gd name="T21" fmla="*/ 7 h 32"/>
                                      <a:gd name="T22" fmla="*/ 5 w 20"/>
                                      <a:gd name="T23" fmla="*/ 7 h 32"/>
                                      <a:gd name="T24" fmla="*/ 5 w 20"/>
                                      <a:gd name="T25" fmla="*/ 2 h 32"/>
                                      <a:gd name="T26" fmla="*/ 3 w 20"/>
                                      <a:gd name="T27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32"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3" name="Freeform 10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960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2 w 15"/>
                                      <a:gd name="T1" fmla="*/ 0 h 25"/>
                                      <a:gd name="T2" fmla="*/ 0 w 15"/>
                                      <a:gd name="T3" fmla="*/ 3 h 25"/>
                                      <a:gd name="T4" fmla="*/ 0 w 15"/>
                                      <a:gd name="T5" fmla="*/ 5 h 25"/>
                                      <a:gd name="T6" fmla="*/ 2 w 15"/>
                                      <a:gd name="T7" fmla="*/ 13 h 25"/>
                                      <a:gd name="T8" fmla="*/ 5 w 15"/>
                                      <a:gd name="T9" fmla="*/ 18 h 25"/>
                                      <a:gd name="T10" fmla="*/ 10 w 15"/>
                                      <a:gd name="T11" fmla="*/ 23 h 25"/>
                                      <a:gd name="T12" fmla="*/ 15 w 15"/>
                                      <a:gd name="T13" fmla="*/ 25 h 25"/>
                                      <a:gd name="T14" fmla="*/ 7 w 15"/>
                                      <a:gd name="T15" fmla="*/ 15 h 25"/>
                                      <a:gd name="T16" fmla="*/ 2 w 15"/>
                                      <a:gd name="T17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4" name="Freeform 1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965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0 h 18"/>
                                      <a:gd name="T2" fmla="*/ 0 w 10"/>
                                      <a:gd name="T3" fmla="*/ 0 h 18"/>
                                      <a:gd name="T4" fmla="*/ 3 w 10"/>
                                      <a:gd name="T5" fmla="*/ 10 h 18"/>
                                      <a:gd name="T6" fmla="*/ 10 w 10"/>
                                      <a:gd name="T7" fmla="*/ 18 h 18"/>
                                      <a:gd name="T8" fmla="*/ 5 w 10"/>
                                      <a:gd name="T9" fmla="*/ 8 h 18"/>
                                      <a:gd name="T10" fmla="*/ 0 w 10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8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5" name="Freeform 1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73"/>
                                    <a:ext cx="105" cy="185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67 h 185"/>
                                      <a:gd name="T2" fmla="*/ 82 w 105"/>
                                      <a:gd name="T3" fmla="*/ 152 h 185"/>
                                      <a:gd name="T4" fmla="*/ 62 w 105"/>
                                      <a:gd name="T5" fmla="*/ 135 h 185"/>
                                      <a:gd name="T6" fmla="*/ 47 w 105"/>
                                      <a:gd name="T7" fmla="*/ 120 h 185"/>
                                      <a:gd name="T8" fmla="*/ 37 w 105"/>
                                      <a:gd name="T9" fmla="*/ 100 h 185"/>
                                      <a:gd name="T10" fmla="*/ 20 w 105"/>
                                      <a:gd name="T11" fmla="*/ 57 h 185"/>
                                      <a:gd name="T12" fmla="*/ 0 w 105"/>
                                      <a:gd name="T13" fmla="*/ 0 h 185"/>
                                      <a:gd name="T14" fmla="*/ 10 w 105"/>
                                      <a:gd name="T15" fmla="*/ 50 h 185"/>
                                      <a:gd name="T16" fmla="*/ 18 w 105"/>
                                      <a:gd name="T17" fmla="*/ 100 h 185"/>
                                      <a:gd name="T18" fmla="*/ 23 w 105"/>
                                      <a:gd name="T19" fmla="*/ 122 h 185"/>
                                      <a:gd name="T20" fmla="*/ 32 w 105"/>
                                      <a:gd name="T21" fmla="*/ 145 h 185"/>
                                      <a:gd name="T22" fmla="*/ 42 w 105"/>
                                      <a:gd name="T23" fmla="*/ 165 h 185"/>
                                      <a:gd name="T24" fmla="*/ 57 w 105"/>
                                      <a:gd name="T25" fmla="*/ 185 h 185"/>
                                      <a:gd name="T26" fmla="*/ 82 w 105"/>
                                      <a:gd name="T27" fmla="*/ 177 h 185"/>
                                      <a:gd name="T28" fmla="*/ 105 w 105"/>
                                      <a:gd name="T29" fmla="*/ 167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5" h="185">
                                        <a:moveTo>
                                          <a:pt x="105" y="167"/>
                                        </a:moveTo>
                                        <a:lnTo>
                                          <a:pt x="82" y="152"/>
                                        </a:lnTo>
                                        <a:lnTo>
                                          <a:pt x="62" y="135"/>
                                        </a:lnTo>
                                        <a:lnTo>
                                          <a:pt x="47" y="120"/>
                                        </a:lnTo>
                                        <a:lnTo>
                                          <a:pt x="37" y="100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3" y="122"/>
                                        </a:lnTo>
                                        <a:lnTo>
                                          <a:pt x="32" y="145"/>
                                        </a:lnTo>
                                        <a:lnTo>
                                          <a:pt x="42" y="165"/>
                                        </a:lnTo>
                                        <a:lnTo>
                                          <a:pt x="57" y="185"/>
                                        </a:lnTo>
                                        <a:lnTo>
                                          <a:pt x="82" y="177"/>
                                        </a:lnTo>
                                        <a:lnTo>
                                          <a:pt x="105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6" name="Freeform 10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9" y="631"/>
                                    <a:ext cx="169" cy="20"/>
                                  </a:xfrm>
                                  <a:custGeom>
                                    <a:avLst/>
                                    <a:gdLst>
                                      <a:gd name="T0" fmla="*/ 169 w 169"/>
                                      <a:gd name="T1" fmla="*/ 20 h 20"/>
                                      <a:gd name="T2" fmla="*/ 169 w 169"/>
                                      <a:gd name="T3" fmla="*/ 20 h 20"/>
                                      <a:gd name="T4" fmla="*/ 169 w 169"/>
                                      <a:gd name="T5" fmla="*/ 20 h 20"/>
                                      <a:gd name="T6" fmla="*/ 169 w 169"/>
                                      <a:gd name="T7" fmla="*/ 20 h 20"/>
                                      <a:gd name="T8" fmla="*/ 5 w 169"/>
                                      <a:gd name="T9" fmla="*/ 0 h 20"/>
                                      <a:gd name="T10" fmla="*/ 2 w 169"/>
                                      <a:gd name="T11" fmla="*/ 0 h 20"/>
                                      <a:gd name="T12" fmla="*/ 0 w 169"/>
                                      <a:gd name="T13" fmla="*/ 0 h 20"/>
                                      <a:gd name="T14" fmla="*/ 5 w 169"/>
                                      <a:gd name="T15" fmla="*/ 3 h 20"/>
                                      <a:gd name="T16" fmla="*/ 5 w 169"/>
                                      <a:gd name="T17" fmla="*/ 3 h 20"/>
                                      <a:gd name="T18" fmla="*/ 5 w 169"/>
                                      <a:gd name="T19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69" h="20">
                                        <a:moveTo>
                                          <a:pt x="169" y="20"/>
                                        </a:moveTo>
                                        <a:lnTo>
                                          <a:pt x="169" y="20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6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7" name="Freeform 10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1" y="631"/>
                                    <a:ext cx="167" cy="52"/>
                                  </a:xfrm>
                                  <a:custGeom>
                                    <a:avLst/>
                                    <a:gdLst>
                                      <a:gd name="T0" fmla="*/ 0 w 167"/>
                                      <a:gd name="T1" fmla="*/ 0 h 52"/>
                                      <a:gd name="T2" fmla="*/ 0 w 167"/>
                                      <a:gd name="T3" fmla="*/ 3 h 52"/>
                                      <a:gd name="T4" fmla="*/ 5 w 167"/>
                                      <a:gd name="T5" fmla="*/ 5 h 52"/>
                                      <a:gd name="T6" fmla="*/ 5 w 167"/>
                                      <a:gd name="T7" fmla="*/ 3 h 52"/>
                                      <a:gd name="T8" fmla="*/ 5 w 167"/>
                                      <a:gd name="T9" fmla="*/ 3 h 52"/>
                                      <a:gd name="T10" fmla="*/ 3 w 167"/>
                                      <a:gd name="T11" fmla="*/ 0 h 52"/>
                                      <a:gd name="T12" fmla="*/ 0 w 167"/>
                                      <a:gd name="T13" fmla="*/ 0 h 52"/>
                                      <a:gd name="T14" fmla="*/ 167 w 167"/>
                                      <a:gd name="T15" fmla="*/ 20 h 52"/>
                                      <a:gd name="T16" fmla="*/ 164 w 167"/>
                                      <a:gd name="T17" fmla="*/ 20 h 52"/>
                                      <a:gd name="T18" fmla="*/ 164 w 167"/>
                                      <a:gd name="T19" fmla="*/ 23 h 52"/>
                                      <a:gd name="T20" fmla="*/ 164 w 167"/>
                                      <a:gd name="T21" fmla="*/ 25 h 52"/>
                                      <a:gd name="T22" fmla="*/ 164 w 167"/>
                                      <a:gd name="T23" fmla="*/ 23 h 52"/>
                                      <a:gd name="T24" fmla="*/ 167 w 167"/>
                                      <a:gd name="T25" fmla="*/ 20 h 52"/>
                                      <a:gd name="T26" fmla="*/ 159 w 167"/>
                                      <a:gd name="T27" fmla="*/ 52 h 52"/>
                                      <a:gd name="T28" fmla="*/ 164 w 167"/>
                                      <a:gd name="T29" fmla="*/ 45 h 52"/>
                                      <a:gd name="T30" fmla="*/ 164 w 167"/>
                                      <a:gd name="T31" fmla="*/ 37 h 52"/>
                                      <a:gd name="T32" fmla="*/ 162 w 167"/>
                                      <a:gd name="T33" fmla="*/ 45 h 52"/>
                                      <a:gd name="T34" fmla="*/ 159 w 167"/>
                                      <a:gd name="T3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67" h="52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67" y="20"/>
                                        </a:moveTo>
                                        <a:lnTo>
                                          <a:pt x="164" y="20"/>
                                        </a:lnTo>
                                        <a:lnTo>
                                          <a:pt x="164" y="23"/>
                                        </a:lnTo>
                                        <a:lnTo>
                                          <a:pt x="164" y="25"/>
                                        </a:lnTo>
                                        <a:lnTo>
                                          <a:pt x="164" y="23"/>
                                        </a:lnTo>
                                        <a:lnTo>
                                          <a:pt x="167" y="20"/>
                                        </a:lnTo>
                                        <a:close/>
                                        <a:moveTo>
                                          <a:pt x="159" y="52"/>
                                        </a:moveTo>
                                        <a:lnTo>
                                          <a:pt x="164" y="45"/>
                                        </a:lnTo>
                                        <a:lnTo>
                                          <a:pt x="164" y="37"/>
                                        </a:lnTo>
                                        <a:lnTo>
                                          <a:pt x="162" y="45"/>
                                        </a:lnTo>
                                        <a:lnTo>
                                          <a:pt x="159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9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8" name="Freeform 10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4" y="631"/>
                                    <a:ext cx="164" cy="5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20 h 57"/>
                                      <a:gd name="T2" fmla="*/ 164 w 164"/>
                                      <a:gd name="T3" fmla="*/ 20 h 57"/>
                                      <a:gd name="T4" fmla="*/ 161 w 164"/>
                                      <a:gd name="T5" fmla="*/ 20 h 57"/>
                                      <a:gd name="T6" fmla="*/ 159 w 164"/>
                                      <a:gd name="T7" fmla="*/ 20 h 57"/>
                                      <a:gd name="T8" fmla="*/ 159 w 164"/>
                                      <a:gd name="T9" fmla="*/ 25 h 57"/>
                                      <a:gd name="T10" fmla="*/ 159 w 164"/>
                                      <a:gd name="T11" fmla="*/ 30 h 57"/>
                                      <a:gd name="T12" fmla="*/ 156 w 164"/>
                                      <a:gd name="T13" fmla="*/ 42 h 57"/>
                                      <a:gd name="T14" fmla="*/ 154 w 164"/>
                                      <a:gd name="T15" fmla="*/ 57 h 57"/>
                                      <a:gd name="T16" fmla="*/ 154 w 164"/>
                                      <a:gd name="T17" fmla="*/ 55 h 57"/>
                                      <a:gd name="T18" fmla="*/ 161 w 164"/>
                                      <a:gd name="T19" fmla="*/ 37 h 57"/>
                                      <a:gd name="T20" fmla="*/ 164 w 164"/>
                                      <a:gd name="T21" fmla="*/ 20 h 57"/>
                                      <a:gd name="T22" fmla="*/ 0 w 164"/>
                                      <a:gd name="T23" fmla="*/ 0 h 57"/>
                                      <a:gd name="T24" fmla="*/ 0 w 164"/>
                                      <a:gd name="T25" fmla="*/ 3 h 57"/>
                                      <a:gd name="T26" fmla="*/ 0 w 164"/>
                                      <a:gd name="T27" fmla="*/ 3 h 57"/>
                                      <a:gd name="T28" fmla="*/ 5 w 164"/>
                                      <a:gd name="T29" fmla="*/ 5 h 57"/>
                                      <a:gd name="T30" fmla="*/ 5 w 164"/>
                                      <a:gd name="T31" fmla="*/ 5 h 57"/>
                                      <a:gd name="T32" fmla="*/ 5 w 164"/>
                                      <a:gd name="T33" fmla="*/ 3 h 57"/>
                                      <a:gd name="T34" fmla="*/ 2 w 164"/>
                                      <a:gd name="T35" fmla="*/ 3 h 57"/>
                                      <a:gd name="T36" fmla="*/ 0 w 164"/>
                                      <a:gd name="T37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4" h="57">
                                        <a:moveTo>
                                          <a:pt x="164" y="20"/>
                                        </a:moveTo>
                                        <a:lnTo>
                                          <a:pt x="164" y="20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59" y="20"/>
                                        </a:lnTo>
                                        <a:lnTo>
                                          <a:pt x="159" y="25"/>
                                        </a:lnTo>
                                        <a:lnTo>
                                          <a:pt x="159" y="30"/>
                                        </a:lnTo>
                                        <a:lnTo>
                                          <a:pt x="156" y="42"/>
                                        </a:lnTo>
                                        <a:lnTo>
                                          <a:pt x="154" y="57"/>
                                        </a:lnTo>
                                        <a:lnTo>
                                          <a:pt x="154" y="55"/>
                                        </a:lnTo>
                                        <a:lnTo>
                                          <a:pt x="161" y="37"/>
                                        </a:lnTo>
                                        <a:lnTo>
                                          <a:pt x="164" y="2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9" name="Freeform 10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634"/>
                                    <a:ext cx="159" cy="54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22 h 54"/>
                                      <a:gd name="T2" fmla="*/ 159 w 159"/>
                                      <a:gd name="T3" fmla="*/ 20 h 54"/>
                                      <a:gd name="T4" fmla="*/ 159 w 159"/>
                                      <a:gd name="T5" fmla="*/ 17 h 54"/>
                                      <a:gd name="T6" fmla="*/ 157 w 159"/>
                                      <a:gd name="T7" fmla="*/ 17 h 54"/>
                                      <a:gd name="T8" fmla="*/ 154 w 159"/>
                                      <a:gd name="T9" fmla="*/ 20 h 54"/>
                                      <a:gd name="T10" fmla="*/ 154 w 159"/>
                                      <a:gd name="T11" fmla="*/ 22 h 54"/>
                                      <a:gd name="T12" fmla="*/ 154 w 159"/>
                                      <a:gd name="T13" fmla="*/ 27 h 54"/>
                                      <a:gd name="T14" fmla="*/ 152 w 159"/>
                                      <a:gd name="T15" fmla="*/ 42 h 54"/>
                                      <a:gd name="T16" fmla="*/ 150 w 159"/>
                                      <a:gd name="T17" fmla="*/ 54 h 54"/>
                                      <a:gd name="T18" fmla="*/ 152 w 159"/>
                                      <a:gd name="T19" fmla="*/ 54 h 54"/>
                                      <a:gd name="T20" fmla="*/ 152 w 159"/>
                                      <a:gd name="T21" fmla="*/ 52 h 54"/>
                                      <a:gd name="T22" fmla="*/ 154 w 159"/>
                                      <a:gd name="T23" fmla="*/ 52 h 54"/>
                                      <a:gd name="T24" fmla="*/ 154 w 159"/>
                                      <a:gd name="T25" fmla="*/ 49 h 54"/>
                                      <a:gd name="T26" fmla="*/ 157 w 159"/>
                                      <a:gd name="T27" fmla="*/ 42 h 54"/>
                                      <a:gd name="T28" fmla="*/ 159 w 159"/>
                                      <a:gd name="T29" fmla="*/ 34 h 54"/>
                                      <a:gd name="T30" fmla="*/ 157 w 159"/>
                                      <a:gd name="T31" fmla="*/ 27 h 54"/>
                                      <a:gd name="T32" fmla="*/ 159 w 159"/>
                                      <a:gd name="T33" fmla="*/ 22 h 54"/>
                                      <a:gd name="T34" fmla="*/ 0 w 159"/>
                                      <a:gd name="T35" fmla="*/ 0 h 54"/>
                                      <a:gd name="T36" fmla="*/ 0 w 159"/>
                                      <a:gd name="T37" fmla="*/ 0 h 54"/>
                                      <a:gd name="T38" fmla="*/ 0 w 159"/>
                                      <a:gd name="T39" fmla="*/ 2 h 54"/>
                                      <a:gd name="T40" fmla="*/ 5 w 159"/>
                                      <a:gd name="T41" fmla="*/ 5 h 54"/>
                                      <a:gd name="T42" fmla="*/ 5 w 159"/>
                                      <a:gd name="T43" fmla="*/ 2 h 54"/>
                                      <a:gd name="T44" fmla="*/ 5 w 159"/>
                                      <a:gd name="T45" fmla="*/ 0 h 54"/>
                                      <a:gd name="T46" fmla="*/ 3 w 159"/>
                                      <a:gd name="T47" fmla="*/ 0 h 54"/>
                                      <a:gd name="T48" fmla="*/ 0 w 159"/>
                                      <a:gd name="T49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59" h="54">
                                        <a:moveTo>
                                          <a:pt x="159" y="22"/>
                                        </a:moveTo>
                                        <a:lnTo>
                                          <a:pt x="159" y="20"/>
                                        </a:lnTo>
                                        <a:lnTo>
                                          <a:pt x="159" y="17"/>
                                        </a:lnTo>
                                        <a:lnTo>
                                          <a:pt x="157" y="17"/>
                                        </a:lnTo>
                                        <a:lnTo>
                                          <a:pt x="154" y="20"/>
                                        </a:lnTo>
                                        <a:lnTo>
                                          <a:pt x="154" y="22"/>
                                        </a:lnTo>
                                        <a:lnTo>
                                          <a:pt x="154" y="27"/>
                                        </a:lnTo>
                                        <a:lnTo>
                                          <a:pt x="152" y="42"/>
                                        </a:lnTo>
                                        <a:lnTo>
                                          <a:pt x="150" y="54"/>
                                        </a:lnTo>
                                        <a:lnTo>
                                          <a:pt x="152" y="54"/>
                                        </a:lnTo>
                                        <a:lnTo>
                                          <a:pt x="152" y="52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54" y="49"/>
                                        </a:lnTo>
                                        <a:lnTo>
                                          <a:pt x="157" y="42"/>
                                        </a:lnTo>
                                        <a:lnTo>
                                          <a:pt x="159" y="34"/>
                                        </a:lnTo>
                                        <a:lnTo>
                                          <a:pt x="157" y="27"/>
                                        </a:lnTo>
                                        <a:lnTo>
                                          <a:pt x="159" y="22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0" name="Freeform 10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634"/>
                                    <a:ext cx="154" cy="54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7 h 54"/>
                                      <a:gd name="T2" fmla="*/ 154 w 154"/>
                                      <a:gd name="T3" fmla="*/ 22 h 54"/>
                                      <a:gd name="T4" fmla="*/ 154 w 154"/>
                                      <a:gd name="T5" fmla="*/ 17 h 54"/>
                                      <a:gd name="T6" fmla="*/ 151 w 154"/>
                                      <a:gd name="T7" fmla="*/ 20 h 54"/>
                                      <a:gd name="T8" fmla="*/ 149 w 154"/>
                                      <a:gd name="T9" fmla="*/ 20 h 54"/>
                                      <a:gd name="T10" fmla="*/ 149 w 154"/>
                                      <a:gd name="T11" fmla="*/ 25 h 54"/>
                                      <a:gd name="T12" fmla="*/ 149 w 154"/>
                                      <a:gd name="T13" fmla="*/ 27 h 54"/>
                                      <a:gd name="T14" fmla="*/ 147 w 154"/>
                                      <a:gd name="T15" fmla="*/ 42 h 54"/>
                                      <a:gd name="T16" fmla="*/ 144 w 154"/>
                                      <a:gd name="T17" fmla="*/ 54 h 54"/>
                                      <a:gd name="T18" fmla="*/ 147 w 154"/>
                                      <a:gd name="T19" fmla="*/ 54 h 54"/>
                                      <a:gd name="T20" fmla="*/ 149 w 154"/>
                                      <a:gd name="T21" fmla="*/ 54 h 54"/>
                                      <a:gd name="T22" fmla="*/ 151 w 154"/>
                                      <a:gd name="T23" fmla="*/ 39 h 54"/>
                                      <a:gd name="T24" fmla="*/ 154 w 154"/>
                                      <a:gd name="T25" fmla="*/ 27 h 54"/>
                                      <a:gd name="T26" fmla="*/ 0 w 154"/>
                                      <a:gd name="T27" fmla="*/ 0 h 54"/>
                                      <a:gd name="T28" fmla="*/ 0 w 154"/>
                                      <a:gd name="T29" fmla="*/ 2 h 54"/>
                                      <a:gd name="T30" fmla="*/ 0 w 154"/>
                                      <a:gd name="T31" fmla="*/ 2 h 54"/>
                                      <a:gd name="T32" fmla="*/ 2 w 154"/>
                                      <a:gd name="T33" fmla="*/ 7 h 54"/>
                                      <a:gd name="T34" fmla="*/ 5 w 154"/>
                                      <a:gd name="T35" fmla="*/ 2 h 54"/>
                                      <a:gd name="T36" fmla="*/ 5 w 154"/>
                                      <a:gd name="T37" fmla="*/ 0 h 54"/>
                                      <a:gd name="T38" fmla="*/ 2 w 154"/>
                                      <a:gd name="T39" fmla="*/ 0 h 54"/>
                                      <a:gd name="T40" fmla="*/ 0 w 154"/>
                                      <a:gd name="T41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54">
                                        <a:moveTo>
                                          <a:pt x="154" y="27"/>
                                        </a:moveTo>
                                        <a:lnTo>
                                          <a:pt x="154" y="22"/>
                                        </a:lnTo>
                                        <a:lnTo>
                                          <a:pt x="154" y="17"/>
                                        </a:lnTo>
                                        <a:lnTo>
                                          <a:pt x="151" y="20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49" y="27"/>
                                        </a:lnTo>
                                        <a:lnTo>
                                          <a:pt x="147" y="42"/>
                                        </a:lnTo>
                                        <a:lnTo>
                                          <a:pt x="144" y="54"/>
                                        </a:lnTo>
                                        <a:lnTo>
                                          <a:pt x="147" y="54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151" y="39"/>
                                        </a:lnTo>
                                        <a:lnTo>
                                          <a:pt x="154" y="27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6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1" name="Freeform 10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1" y="634"/>
                                    <a:ext cx="149" cy="54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27 h 54"/>
                                      <a:gd name="T2" fmla="*/ 149 w 149"/>
                                      <a:gd name="T3" fmla="*/ 22 h 54"/>
                                      <a:gd name="T4" fmla="*/ 149 w 149"/>
                                      <a:gd name="T5" fmla="*/ 20 h 54"/>
                                      <a:gd name="T6" fmla="*/ 147 w 149"/>
                                      <a:gd name="T7" fmla="*/ 20 h 54"/>
                                      <a:gd name="T8" fmla="*/ 145 w 149"/>
                                      <a:gd name="T9" fmla="*/ 20 h 54"/>
                                      <a:gd name="T10" fmla="*/ 145 w 149"/>
                                      <a:gd name="T11" fmla="*/ 25 h 54"/>
                                      <a:gd name="T12" fmla="*/ 145 w 149"/>
                                      <a:gd name="T13" fmla="*/ 27 h 54"/>
                                      <a:gd name="T14" fmla="*/ 142 w 149"/>
                                      <a:gd name="T15" fmla="*/ 42 h 54"/>
                                      <a:gd name="T16" fmla="*/ 140 w 149"/>
                                      <a:gd name="T17" fmla="*/ 54 h 54"/>
                                      <a:gd name="T18" fmla="*/ 142 w 149"/>
                                      <a:gd name="T19" fmla="*/ 54 h 54"/>
                                      <a:gd name="T20" fmla="*/ 145 w 149"/>
                                      <a:gd name="T21" fmla="*/ 54 h 54"/>
                                      <a:gd name="T22" fmla="*/ 147 w 149"/>
                                      <a:gd name="T23" fmla="*/ 42 h 54"/>
                                      <a:gd name="T24" fmla="*/ 149 w 149"/>
                                      <a:gd name="T25" fmla="*/ 27 h 54"/>
                                      <a:gd name="T26" fmla="*/ 0 w 149"/>
                                      <a:gd name="T27" fmla="*/ 0 h 54"/>
                                      <a:gd name="T28" fmla="*/ 0 w 149"/>
                                      <a:gd name="T29" fmla="*/ 2 h 54"/>
                                      <a:gd name="T30" fmla="*/ 0 w 149"/>
                                      <a:gd name="T31" fmla="*/ 5 h 54"/>
                                      <a:gd name="T32" fmla="*/ 0 w 149"/>
                                      <a:gd name="T33" fmla="*/ 7 h 54"/>
                                      <a:gd name="T34" fmla="*/ 3 w 149"/>
                                      <a:gd name="T35" fmla="*/ 7 h 54"/>
                                      <a:gd name="T36" fmla="*/ 5 w 149"/>
                                      <a:gd name="T37" fmla="*/ 5 h 54"/>
                                      <a:gd name="T38" fmla="*/ 5 w 149"/>
                                      <a:gd name="T39" fmla="*/ 0 h 54"/>
                                      <a:gd name="T40" fmla="*/ 3 w 149"/>
                                      <a:gd name="T41" fmla="*/ 0 h 54"/>
                                      <a:gd name="T42" fmla="*/ 0 w 149"/>
                                      <a:gd name="T43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9" h="54">
                                        <a:moveTo>
                                          <a:pt x="149" y="27"/>
                                        </a:moveTo>
                                        <a:lnTo>
                                          <a:pt x="149" y="22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45" y="25"/>
                                        </a:lnTo>
                                        <a:lnTo>
                                          <a:pt x="145" y="27"/>
                                        </a:lnTo>
                                        <a:lnTo>
                                          <a:pt x="142" y="42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2" y="54"/>
                                        </a:lnTo>
                                        <a:lnTo>
                                          <a:pt x="145" y="54"/>
                                        </a:lnTo>
                                        <a:lnTo>
                                          <a:pt x="147" y="42"/>
                                        </a:lnTo>
                                        <a:lnTo>
                                          <a:pt x="149" y="27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2" name="Freeform 10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1" y="634"/>
                                    <a:ext cx="147" cy="54"/>
                                  </a:xfrm>
                                  <a:custGeom>
                                    <a:avLst/>
                                    <a:gdLst>
                                      <a:gd name="T0" fmla="*/ 147 w 147"/>
                                      <a:gd name="T1" fmla="*/ 27 h 54"/>
                                      <a:gd name="T2" fmla="*/ 147 w 147"/>
                                      <a:gd name="T3" fmla="*/ 25 h 54"/>
                                      <a:gd name="T4" fmla="*/ 147 w 147"/>
                                      <a:gd name="T5" fmla="*/ 20 h 54"/>
                                      <a:gd name="T6" fmla="*/ 145 w 147"/>
                                      <a:gd name="T7" fmla="*/ 20 h 54"/>
                                      <a:gd name="T8" fmla="*/ 142 w 147"/>
                                      <a:gd name="T9" fmla="*/ 22 h 54"/>
                                      <a:gd name="T10" fmla="*/ 142 w 147"/>
                                      <a:gd name="T11" fmla="*/ 25 h 54"/>
                                      <a:gd name="T12" fmla="*/ 142 w 147"/>
                                      <a:gd name="T13" fmla="*/ 27 h 54"/>
                                      <a:gd name="T14" fmla="*/ 140 w 147"/>
                                      <a:gd name="T15" fmla="*/ 42 h 54"/>
                                      <a:gd name="T16" fmla="*/ 135 w 147"/>
                                      <a:gd name="T17" fmla="*/ 54 h 54"/>
                                      <a:gd name="T18" fmla="*/ 140 w 147"/>
                                      <a:gd name="T19" fmla="*/ 54 h 54"/>
                                      <a:gd name="T20" fmla="*/ 142 w 147"/>
                                      <a:gd name="T21" fmla="*/ 54 h 54"/>
                                      <a:gd name="T22" fmla="*/ 145 w 147"/>
                                      <a:gd name="T23" fmla="*/ 42 h 54"/>
                                      <a:gd name="T24" fmla="*/ 147 w 147"/>
                                      <a:gd name="T25" fmla="*/ 27 h 54"/>
                                      <a:gd name="T26" fmla="*/ 3 w 147"/>
                                      <a:gd name="T27" fmla="*/ 0 h 54"/>
                                      <a:gd name="T28" fmla="*/ 3 w 147"/>
                                      <a:gd name="T29" fmla="*/ 2 h 54"/>
                                      <a:gd name="T30" fmla="*/ 0 w 147"/>
                                      <a:gd name="T31" fmla="*/ 7 h 54"/>
                                      <a:gd name="T32" fmla="*/ 5 w 147"/>
                                      <a:gd name="T33" fmla="*/ 10 h 54"/>
                                      <a:gd name="T34" fmla="*/ 8 w 147"/>
                                      <a:gd name="T35" fmla="*/ 5 h 54"/>
                                      <a:gd name="T36" fmla="*/ 8 w 147"/>
                                      <a:gd name="T37" fmla="*/ 2 h 54"/>
                                      <a:gd name="T38" fmla="*/ 5 w 147"/>
                                      <a:gd name="T39" fmla="*/ 0 h 54"/>
                                      <a:gd name="T40" fmla="*/ 3 w 147"/>
                                      <a:gd name="T41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7" h="54">
                                        <a:moveTo>
                                          <a:pt x="147" y="27"/>
                                        </a:moveTo>
                                        <a:lnTo>
                                          <a:pt x="147" y="25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42" y="22"/>
                                        </a:lnTo>
                                        <a:lnTo>
                                          <a:pt x="142" y="25"/>
                                        </a:lnTo>
                                        <a:lnTo>
                                          <a:pt x="142" y="27"/>
                                        </a:lnTo>
                                        <a:lnTo>
                                          <a:pt x="140" y="42"/>
                                        </a:lnTo>
                                        <a:lnTo>
                                          <a:pt x="135" y="54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2" y="54"/>
                                        </a:lnTo>
                                        <a:lnTo>
                                          <a:pt x="145" y="42"/>
                                        </a:lnTo>
                                        <a:lnTo>
                                          <a:pt x="147" y="27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3" name="Freeform 10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4" y="634"/>
                                    <a:ext cx="142" cy="57"/>
                                  </a:xfrm>
                                  <a:custGeom>
                                    <a:avLst/>
                                    <a:gdLst>
                                      <a:gd name="T0" fmla="*/ 142 w 142"/>
                                      <a:gd name="T1" fmla="*/ 27 h 57"/>
                                      <a:gd name="T2" fmla="*/ 142 w 142"/>
                                      <a:gd name="T3" fmla="*/ 25 h 57"/>
                                      <a:gd name="T4" fmla="*/ 142 w 142"/>
                                      <a:gd name="T5" fmla="*/ 20 h 57"/>
                                      <a:gd name="T6" fmla="*/ 139 w 142"/>
                                      <a:gd name="T7" fmla="*/ 22 h 57"/>
                                      <a:gd name="T8" fmla="*/ 137 w 142"/>
                                      <a:gd name="T9" fmla="*/ 22 h 57"/>
                                      <a:gd name="T10" fmla="*/ 137 w 142"/>
                                      <a:gd name="T11" fmla="*/ 25 h 57"/>
                                      <a:gd name="T12" fmla="*/ 137 w 142"/>
                                      <a:gd name="T13" fmla="*/ 27 h 57"/>
                                      <a:gd name="T14" fmla="*/ 134 w 142"/>
                                      <a:gd name="T15" fmla="*/ 42 h 57"/>
                                      <a:gd name="T16" fmla="*/ 129 w 142"/>
                                      <a:gd name="T17" fmla="*/ 57 h 57"/>
                                      <a:gd name="T18" fmla="*/ 132 w 142"/>
                                      <a:gd name="T19" fmla="*/ 54 h 57"/>
                                      <a:gd name="T20" fmla="*/ 137 w 142"/>
                                      <a:gd name="T21" fmla="*/ 54 h 57"/>
                                      <a:gd name="T22" fmla="*/ 139 w 142"/>
                                      <a:gd name="T23" fmla="*/ 42 h 57"/>
                                      <a:gd name="T24" fmla="*/ 142 w 142"/>
                                      <a:gd name="T25" fmla="*/ 27 h 57"/>
                                      <a:gd name="T26" fmla="*/ 2 w 142"/>
                                      <a:gd name="T27" fmla="*/ 0 h 57"/>
                                      <a:gd name="T28" fmla="*/ 2 w 142"/>
                                      <a:gd name="T29" fmla="*/ 5 h 57"/>
                                      <a:gd name="T30" fmla="*/ 0 w 142"/>
                                      <a:gd name="T31" fmla="*/ 7 h 57"/>
                                      <a:gd name="T32" fmla="*/ 5 w 142"/>
                                      <a:gd name="T33" fmla="*/ 12 h 57"/>
                                      <a:gd name="T34" fmla="*/ 7 w 142"/>
                                      <a:gd name="T35" fmla="*/ 7 h 57"/>
                                      <a:gd name="T36" fmla="*/ 7 w 142"/>
                                      <a:gd name="T37" fmla="*/ 2 h 57"/>
                                      <a:gd name="T38" fmla="*/ 5 w 142"/>
                                      <a:gd name="T39" fmla="*/ 2 h 57"/>
                                      <a:gd name="T40" fmla="*/ 2 w 142"/>
                                      <a:gd name="T41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2" h="57">
                                        <a:moveTo>
                                          <a:pt x="142" y="27"/>
                                        </a:moveTo>
                                        <a:lnTo>
                                          <a:pt x="142" y="25"/>
                                        </a:lnTo>
                                        <a:lnTo>
                                          <a:pt x="142" y="20"/>
                                        </a:lnTo>
                                        <a:lnTo>
                                          <a:pt x="139" y="22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37" y="25"/>
                                        </a:lnTo>
                                        <a:lnTo>
                                          <a:pt x="137" y="27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29" y="57"/>
                                        </a:lnTo>
                                        <a:lnTo>
                                          <a:pt x="132" y="54"/>
                                        </a:lnTo>
                                        <a:lnTo>
                                          <a:pt x="137" y="54"/>
                                        </a:lnTo>
                                        <a:lnTo>
                                          <a:pt x="139" y="42"/>
                                        </a:lnTo>
                                        <a:lnTo>
                                          <a:pt x="142" y="27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4" name="Freeform 10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6" y="636"/>
                                    <a:ext cx="137" cy="55"/>
                                  </a:xfrm>
                                  <a:custGeom>
                                    <a:avLst/>
                                    <a:gdLst>
                                      <a:gd name="T0" fmla="*/ 137 w 137"/>
                                      <a:gd name="T1" fmla="*/ 25 h 55"/>
                                      <a:gd name="T2" fmla="*/ 137 w 137"/>
                                      <a:gd name="T3" fmla="*/ 23 h 55"/>
                                      <a:gd name="T4" fmla="*/ 137 w 137"/>
                                      <a:gd name="T5" fmla="*/ 20 h 55"/>
                                      <a:gd name="T6" fmla="*/ 135 w 137"/>
                                      <a:gd name="T7" fmla="*/ 20 h 55"/>
                                      <a:gd name="T8" fmla="*/ 132 w 137"/>
                                      <a:gd name="T9" fmla="*/ 20 h 55"/>
                                      <a:gd name="T10" fmla="*/ 132 w 137"/>
                                      <a:gd name="T11" fmla="*/ 23 h 55"/>
                                      <a:gd name="T12" fmla="*/ 132 w 137"/>
                                      <a:gd name="T13" fmla="*/ 25 h 55"/>
                                      <a:gd name="T14" fmla="*/ 130 w 137"/>
                                      <a:gd name="T15" fmla="*/ 40 h 55"/>
                                      <a:gd name="T16" fmla="*/ 125 w 137"/>
                                      <a:gd name="T17" fmla="*/ 55 h 55"/>
                                      <a:gd name="T18" fmla="*/ 127 w 137"/>
                                      <a:gd name="T19" fmla="*/ 55 h 55"/>
                                      <a:gd name="T20" fmla="*/ 130 w 137"/>
                                      <a:gd name="T21" fmla="*/ 52 h 55"/>
                                      <a:gd name="T22" fmla="*/ 135 w 137"/>
                                      <a:gd name="T23" fmla="*/ 40 h 55"/>
                                      <a:gd name="T24" fmla="*/ 137 w 137"/>
                                      <a:gd name="T25" fmla="*/ 25 h 55"/>
                                      <a:gd name="T26" fmla="*/ 3 w 137"/>
                                      <a:gd name="T27" fmla="*/ 0 h 55"/>
                                      <a:gd name="T28" fmla="*/ 3 w 137"/>
                                      <a:gd name="T29" fmla="*/ 3 h 55"/>
                                      <a:gd name="T30" fmla="*/ 0 w 137"/>
                                      <a:gd name="T31" fmla="*/ 8 h 55"/>
                                      <a:gd name="T32" fmla="*/ 3 w 137"/>
                                      <a:gd name="T33" fmla="*/ 10 h 55"/>
                                      <a:gd name="T34" fmla="*/ 5 w 137"/>
                                      <a:gd name="T35" fmla="*/ 10 h 55"/>
                                      <a:gd name="T36" fmla="*/ 5 w 137"/>
                                      <a:gd name="T37" fmla="*/ 5 h 55"/>
                                      <a:gd name="T38" fmla="*/ 8 w 137"/>
                                      <a:gd name="T39" fmla="*/ 0 h 55"/>
                                      <a:gd name="T40" fmla="*/ 5 w 137"/>
                                      <a:gd name="T41" fmla="*/ 0 h 55"/>
                                      <a:gd name="T42" fmla="*/ 3 w 137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7" h="55">
                                        <a:moveTo>
                                          <a:pt x="137" y="25"/>
                                        </a:moveTo>
                                        <a:lnTo>
                                          <a:pt x="137" y="23"/>
                                        </a:lnTo>
                                        <a:lnTo>
                                          <a:pt x="137" y="20"/>
                                        </a:lnTo>
                                        <a:lnTo>
                                          <a:pt x="135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32" y="23"/>
                                        </a:lnTo>
                                        <a:lnTo>
                                          <a:pt x="132" y="25"/>
                                        </a:lnTo>
                                        <a:lnTo>
                                          <a:pt x="130" y="40"/>
                                        </a:lnTo>
                                        <a:lnTo>
                                          <a:pt x="125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30" y="52"/>
                                        </a:lnTo>
                                        <a:lnTo>
                                          <a:pt x="135" y="40"/>
                                        </a:lnTo>
                                        <a:lnTo>
                                          <a:pt x="137" y="2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5" name="Freeform 10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9" y="636"/>
                                    <a:ext cx="132" cy="55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25 h 55"/>
                                      <a:gd name="T2" fmla="*/ 132 w 132"/>
                                      <a:gd name="T3" fmla="*/ 23 h 55"/>
                                      <a:gd name="T4" fmla="*/ 132 w 132"/>
                                      <a:gd name="T5" fmla="*/ 20 h 55"/>
                                      <a:gd name="T6" fmla="*/ 129 w 132"/>
                                      <a:gd name="T7" fmla="*/ 20 h 55"/>
                                      <a:gd name="T8" fmla="*/ 127 w 132"/>
                                      <a:gd name="T9" fmla="*/ 20 h 55"/>
                                      <a:gd name="T10" fmla="*/ 127 w 132"/>
                                      <a:gd name="T11" fmla="*/ 23 h 55"/>
                                      <a:gd name="T12" fmla="*/ 127 w 132"/>
                                      <a:gd name="T13" fmla="*/ 25 h 55"/>
                                      <a:gd name="T14" fmla="*/ 124 w 132"/>
                                      <a:gd name="T15" fmla="*/ 40 h 55"/>
                                      <a:gd name="T16" fmla="*/ 119 w 132"/>
                                      <a:gd name="T17" fmla="*/ 55 h 55"/>
                                      <a:gd name="T18" fmla="*/ 122 w 132"/>
                                      <a:gd name="T19" fmla="*/ 55 h 55"/>
                                      <a:gd name="T20" fmla="*/ 124 w 132"/>
                                      <a:gd name="T21" fmla="*/ 55 h 55"/>
                                      <a:gd name="T22" fmla="*/ 129 w 132"/>
                                      <a:gd name="T23" fmla="*/ 40 h 55"/>
                                      <a:gd name="T24" fmla="*/ 132 w 132"/>
                                      <a:gd name="T25" fmla="*/ 25 h 55"/>
                                      <a:gd name="T26" fmla="*/ 2 w 132"/>
                                      <a:gd name="T27" fmla="*/ 0 h 55"/>
                                      <a:gd name="T28" fmla="*/ 2 w 132"/>
                                      <a:gd name="T29" fmla="*/ 5 h 55"/>
                                      <a:gd name="T30" fmla="*/ 0 w 132"/>
                                      <a:gd name="T31" fmla="*/ 10 h 55"/>
                                      <a:gd name="T32" fmla="*/ 2 w 132"/>
                                      <a:gd name="T33" fmla="*/ 10 h 55"/>
                                      <a:gd name="T34" fmla="*/ 5 w 132"/>
                                      <a:gd name="T35" fmla="*/ 13 h 55"/>
                                      <a:gd name="T36" fmla="*/ 5 w 132"/>
                                      <a:gd name="T37" fmla="*/ 8 h 55"/>
                                      <a:gd name="T38" fmla="*/ 7 w 132"/>
                                      <a:gd name="T39" fmla="*/ 0 h 55"/>
                                      <a:gd name="T40" fmla="*/ 5 w 132"/>
                                      <a:gd name="T41" fmla="*/ 0 h 55"/>
                                      <a:gd name="T42" fmla="*/ 2 w 132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2" h="55">
                                        <a:moveTo>
                                          <a:pt x="132" y="25"/>
                                        </a:moveTo>
                                        <a:lnTo>
                                          <a:pt x="132" y="23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29" y="20"/>
                                        </a:lnTo>
                                        <a:lnTo>
                                          <a:pt x="127" y="20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27" y="25"/>
                                        </a:lnTo>
                                        <a:lnTo>
                                          <a:pt x="124" y="40"/>
                                        </a:lnTo>
                                        <a:lnTo>
                                          <a:pt x="119" y="55"/>
                                        </a:lnTo>
                                        <a:lnTo>
                                          <a:pt x="122" y="5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29" y="40"/>
                                        </a:lnTo>
                                        <a:lnTo>
                                          <a:pt x="132" y="25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6" name="Freeform 10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636"/>
                                    <a:ext cx="127" cy="55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25 h 55"/>
                                      <a:gd name="T2" fmla="*/ 127 w 127"/>
                                      <a:gd name="T3" fmla="*/ 23 h 55"/>
                                      <a:gd name="T4" fmla="*/ 127 w 127"/>
                                      <a:gd name="T5" fmla="*/ 20 h 55"/>
                                      <a:gd name="T6" fmla="*/ 125 w 127"/>
                                      <a:gd name="T7" fmla="*/ 20 h 55"/>
                                      <a:gd name="T8" fmla="*/ 122 w 127"/>
                                      <a:gd name="T9" fmla="*/ 23 h 55"/>
                                      <a:gd name="T10" fmla="*/ 122 w 127"/>
                                      <a:gd name="T11" fmla="*/ 23 h 55"/>
                                      <a:gd name="T12" fmla="*/ 122 w 127"/>
                                      <a:gd name="T13" fmla="*/ 25 h 55"/>
                                      <a:gd name="T14" fmla="*/ 120 w 127"/>
                                      <a:gd name="T15" fmla="*/ 40 h 55"/>
                                      <a:gd name="T16" fmla="*/ 115 w 127"/>
                                      <a:gd name="T17" fmla="*/ 55 h 55"/>
                                      <a:gd name="T18" fmla="*/ 117 w 127"/>
                                      <a:gd name="T19" fmla="*/ 55 h 55"/>
                                      <a:gd name="T20" fmla="*/ 120 w 127"/>
                                      <a:gd name="T21" fmla="*/ 55 h 55"/>
                                      <a:gd name="T22" fmla="*/ 125 w 127"/>
                                      <a:gd name="T23" fmla="*/ 40 h 55"/>
                                      <a:gd name="T24" fmla="*/ 127 w 127"/>
                                      <a:gd name="T25" fmla="*/ 25 h 55"/>
                                      <a:gd name="T26" fmla="*/ 3 w 127"/>
                                      <a:gd name="T27" fmla="*/ 0 h 55"/>
                                      <a:gd name="T28" fmla="*/ 0 w 127"/>
                                      <a:gd name="T29" fmla="*/ 5 h 55"/>
                                      <a:gd name="T30" fmla="*/ 0 w 127"/>
                                      <a:gd name="T31" fmla="*/ 10 h 55"/>
                                      <a:gd name="T32" fmla="*/ 3 w 127"/>
                                      <a:gd name="T33" fmla="*/ 13 h 55"/>
                                      <a:gd name="T34" fmla="*/ 5 w 127"/>
                                      <a:gd name="T35" fmla="*/ 13 h 55"/>
                                      <a:gd name="T36" fmla="*/ 5 w 127"/>
                                      <a:gd name="T37" fmla="*/ 8 h 55"/>
                                      <a:gd name="T38" fmla="*/ 8 w 127"/>
                                      <a:gd name="T39" fmla="*/ 3 h 55"/>
                                      <a:gd name="T40" fmla="*/ 5 w 127"/>
                                      <a:gd name="T41" fmla="*/ 0 h 55"/>
                                      <a:gd name="T42" fmla="*/ 3 w 127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7" h="55">
                                        <a:moveTo>
                                          <a:pt x="127" y="25"/>
                                        </a:moveTo>
                                        <a:lnTo>
                                          <a:pt x="127" y="23"/>
                                        </a:lnTo>
                                        <a:lnTo>
                                          <a:pt x="127" y="20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122" y="23"/>
                                        </a:lnTo>
                                        <a:lnTo>
                                          <a:pt x="122" y="23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20" y="40"/>
                                        </a:lnTo>
                                        <a:lnTo>
                                          <a:pt x="115" y="55"/>
                                        </a:lnTo>
                                        <a:lnTo>
                                          <a:pt x="117" y="55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25" y="40"/>
                                        </a:lnTo>
                                        <a:lnTo>
                                          <a:pt x="127" y="2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7" name="Freeform 10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636"/>
                                    <a:ext cx="122" cy="55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25 h 55"/>
                                      <a:gd name="T2" fmla="*/ 122 w 122"/>
                                      <a:gd name="T3" fmla="*/ 23 h 55"/>
                                      <a:gd name="T4" fmla="*/ 122 w 122"/>
                                      <a:gd name="T5" fmla="*/ 20 h 55"/>
                                      <a:gd name="T6" fmla="*/ 119 w 122"/>
                                      <a:gd name="T7" fmla="*/ 23 h 55"/>
                                      <a:gd name="T8" fmla="*/ 117 w 122"/>
                                      <a:gd name="T9" fmla="*/ 23 h 55"/>
                                      <a:gd name="T10" fmla="*/ 117 w 122"/>
                                      <a:gd name="T11" fmla="*/ 23 h 55"/>
                                      <a:gd name="T12" fmla="*/ 117 w 122"/>
                                      <a:gd name="T13" fmla="*/ 25 h 55"/>
                                      <a:gd name="T14" fmla="*/ 114 w 122"/>
                                      <a:gd name="T15" fmla="*/ 40 h 55"/>
                                      <a:gd name="T16" fmla="*/ 109 w 122"/>
                                      <a:gd name="T17" fmla="*/ 55 h 55"/>
                                      <a:gd name="T18" fmla="*/ 112 w 122"/>
                                      <a:gd name="T19" fmla="*/ 55 h 55"/>
                                      <a:gd name="T20" fmla="*/ 114 w 122"/>
                                      <a:gd name="T21" fmla="*/ 55 h 55"/>
                                      <a:gd name="T22" fmla="*/ 119 w 122"/>
                                      <a:gd name="T23" fmla="*/ 40 h 55"/>
                                      <a:gd name="T24" fmla="*/ 122 w 122"/>
                                      <a:gd name="T25" fmla="*/ 25 h 55"/>
                                      <a:gd name="T26" fmla="*/ 2 w 122"/>
                                      <a:gd name="T27" fmla="*/ 0 h 55"/>
                                      <a:gd name="T28" fmla="*/ 0 w 122"/>
                                      <a:gd name="T29" fmla="*/ 8 h 55"/>
                                      <a:gd name="T30" fmla="*/ 0 w 122"/>
                                      <a:gd name="T31" fmla="*/ 13 h 55"/>
                                      <a:gd name="T32" fmla="*/ 2 w 122"/>
                                      <a:gd name="T33" fmla="*/ 13 h 55"/>
                                      <a:gd name="T34" fmla="*/ 5 w 122"/>
                                      <a:gd name="T35" fmla="*/ 15 h 55"/>
                                      <a:gd name="T36" fmla="*/ 5 w 122"/>
                                      <a:gd name="T37" fmla="*/ 8 h 55"/>
                                      <a:gd name="T38" fmla="*/ 7 w 122"/>
                                      <a:gd name="T39" fmla="*/ 3 h 55"/>
                                      <a:gd name="T40" fmla="*/ 5 w 122"/>
                                      <a:gd name="T41" fmla="*/ 3 h 55"/>
                                      <a:gd name="T42" fmla="*/ 2 w 122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2" h="55">
                                        <a:moveTo>
                                          <a:pt x="122" y="25"/>
                                        </a:moveTo>
                                        <a:lnTo>
                                          <a:pt x="122" y="23"/>
                                        </a:lnTo>
                                        <a:lnTo>
                                          <a:pt x="122" y="20"/>
                                        </a:lnTo>
                                        <a:lnTo>
                                          <a:pt x="119" y="23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117" y="25"/>
                                        </a:lnTo>
                                        <a:lnTo>
                                          <a:pt x="114" y="40"/>
                                        </a:lnTo>
                                        <a:lnTo>
                                          <a:pt x="109" y="55"/>
                                        </a:lnTo>
                                        <a:lnTo>
                                          <a:pt x="112" y="55"/>
                                        </a:lnTo>
                                        <a:lnTo>
                                          <a:pt x="114" y="55"/>
                                        </a:lnTo>
                                        <a:lnTo>
                                          <a:pt x="119" y="40"/>
                                        </a:lnTo>
                                        <a:lnTo>
                                          <a:pt x="122" y="25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8" name="Freeform 10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6" y="639"/>
                                    <a:ext cx="117" cy="52"/>
                                  </a:xfrm>
                                  <a:custGeom>
                                    <a:avLst/>
                                    <a:gdLst>
                                      <a:gd name="T0" fmla="*/ 117 w 117"/>
                                      <a:gd name="T1" fmla="*/ 22 h 52"/>
                                      <a:gd name="T2" fmla="*/ 117 w 117"/>
                                      <a:gd name="T3" fmla="*/ 20 h 52"/>
                                      <a:gd name="T4" fmla="*/ 117 w 117"/>
                                      <a:gd name="T5" fmla="*/ 20 h 52"/>
                                      <a:gd name="T6" fmla="*/ 115 w 117"/>
                                      <a:gd name="T7" fmla="*/ 20 h 52"/>
                                      <a:gd name="T8" fmla="*/ 112 w 117"/>
                                      <a:gd name="T9" fmla="*/ 20 h 52"/>
                                      <a:gd name="T10" fmla="*/ 112 w 117"/>
                                      <a:gd name="T11" fmla="*/ 20 h 52"/>
                                      <a:gd name="T12" fmla="*/ 112 w 117"/>
                                      <a:gd name="T13" fmla="*/ 22 h 52"/>
                                      <a:gd name="T14" fmla="*/ 110 w 117"/>
                                      <a:gd name="T15" fmla="*/ 37 h 52"/>
                                      <a:gd name="T16" fmla="*/ 102 w 117"/>
                                      <a:gd name="T17" fmla="*/ 52 h 52"/>
                                      <a:gd name="T18" fmla="*/ 107 w 117"/>
                                      <a:gd name="T19" fmla="*/ 52 h 52"/>
                                      <a:gd name="T20" fmla="*/ 110 w 117"/>
                                      <a:gd name="T21" fmla="*/ 52 h 52"/>
                                      <a:gd name="T22" fmla="*/ 115 w 117"/>
                                      <a:gd name="T23" fmla="*/ 37 h 52"/>
                                      <a:gd name="T24" fmla="*/ 117 w 117"/>
                                      <a:gd name="T25" fmla="*/ 22 h 52"/>
                                      <a:gd name="T26" fmla="*/ 3 w 117"/>
                                      <a:gd name="T27" fmla="*/ 0 h 52"/>
                                      <a:gd name="T28" fmla="*/ 0 w 117"/>
                                      <a:gd name="T29" fmla="*/ 5 h 52"/>
                                      <a:gd name="T30" fmla="*/ 0 w 117"/>
                                      <a:gd name="T31" fmla="*/ 10 h 52"/>
                                      <a:gd name="T32" fmla="*/ 3 w 117"/>
                                      <a:gd name="T33" fmla="*/ 12 h 52"/>
                                      <a:gd name="T34" fmla="*/ 3 w 117"/>
                                      <a:gd name="T35" fmla="*/ 15 h 52"/>
                                      <a:gd name="T36" fmla="*/ 5 w 117"/>
                                      <a:gd name="T37" fmla="*/ 7 h 52"/>
                                      <a:gd name="T38" fmla="*/ 8 w 117"/>
                                      <a:gd name="T39" fmla="*/ 0 h 52"/>
                                      <a:gd name="T40" fmla="*/ 5 w 117"/>
                                      <a:gd name="T41" fmla="*/ 0 h 52"/>
                                      <a:gd name="T42" fmla="*/ 3 w 117"/>
                                      <a:gd name="T4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7" h="52">
                                        <a:moveTo>
                                          <a:pt x="117" y="22"/>
                                        </a:moveTo>
                                        <a:lnTo>
                                          <a:pt x="117" y="20"/>
                                        </a:lnTo>
                                        <a:lnTo>
                                          <a:pt x="117" y="20"/>
                                        </a:lnTo>
                                        <a:lnTo>
                                          <a:pt x="115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110" y="37"/>
                                        </a:lnTo>
                                        <a:lnTo>
                                          <a:pt x="102" y="52"/>
                                        </a:lnTo>
                                        <a:lnTo>
                                          <a:pt x="107" y="52"/>
                                        </a:lnTo>
                                        <a:lnTo>
                                          <a:pt x="110" y="52"/>
                                        </a:lnTo>
                                        <a:lnTo>
                                          <a:pt x="115" y="37"/>
                                        </a:lnTo>
                                        <a:lnTo>
                                          <a:pt x="117" y="22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9" name="Freeform 10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9" y="639"/>
                                    <a:ext cx="112" cy="52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22 h 52"/>
                                      <a:gd name="T2" fmla="*/ 112 w 112"/>
                                      <a:gd name="T3" fmla="*/ 20 h 52"/>
                                      <a:gd name="T4" fmla="*/ 112 w 112"/>
                                      <a:gd name="T5" fmla="*/ 20 h 52"/>
                                      <a:gd name="T6" fmla="*/ 109 w 112"/>
                                      <a:gd name="T7" fmla="*/ 20 h 52"/>
                                      <a:gd name="T8" fmla="*/ 107 w 112"/>
                                      <a:gd name="T9" fmla="*/ 20 h 52"/>
                                      <a:gd name="T10" fmla="*/ 107 w 112"/>
                                      <a:gd name="T11" fmla="*/ 22 h 52"/>
                                      <a:gd name="T12" fmla="*/ 107 w 112"/>
                                      <a:gd name="T13" fmla="*/ 22 h 52"/>
                                      <a:gd name="T14" fmla="*/ 104 w 112"/>
                                      <a:gd name="T15" fmla="*/ 37 h 52"/>
                                      <a:gd name="T16" fmla="*/ 97 w 112"/>
                                      <a:gd name="T17" fmla="*/ 52 h 52"/>
                                      <a:gd name="T18" fmla="*/ 99 w 112"/>
                                      <a:gd name="T19" fmla="*/ 52 h 52"/>
                                      <a:gd name="T20" fmla="*/ 104 w 112"/>
                                      <a:gd name="T21" fmla="*/ 52 h 52"/>
                                      <a:gd name="T22" fmla="*/ 109 w 112"/>
                                      <a:gd name="T23" fmla="*/ 37 h 52"/>
                                      <a:gd name="T24" fmla="*/ 112 w 112"/>
                                      <a:gd name="T25" fmla="*/ 22 h 52"/>
                                      <a:gd name="T26" fmla="*/ 2 w 112"/>
                                      <a:gd name="T27" fmla="*/ 0 h 52"/>
                                      <a:gd name="T28" fmla="*/ 0 w 112"/>
                                      <a:gd name="T29" fmla="*/ 5 h 52"/>
                                      <a:gd name="T30" fmla="*/ 0 w 112"/>
                                      <a:gd name="T31" fmla="*/ 12 h 52"/>
                                      <a:gd name="T32" fmla="*/ 0 w 112"/>
                                      <a:gd name="T33" fmla="*/ 15 h 52"/>
                                      <a:gd name="T34" fmla="*/ 2 w 112"/>
                                      <a:gd name="T35" fmla="*/ 15 h 52"/>
                                      <a:gd name="T36" fmla="*/ 5 w 112"/>
                                      <a:gd name="T37" fmla="*/ 7 h 52"/>
                                      <a:gd name="T38" fmla="*/ 7 w 112"/>
                                      <a:gd name="T39" fmla="*/ 2 h 52"/>
                                      <a:gd name="T40" fmla="*/ 2 w 112"/>
                                      <a:gd name="T41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2" h="52">
                                        <a:moveTo>
                                          <a:pt x="112" y="22"/>
                                        </a:moveTo>
                                        <a:lnTo>
                                          <a:pt x="112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7" y="22"/>
                                        </a:lnTo>
                                        <a:lnTo>
                                          <a:pt x="107" y="22"/>
                                        </a:lnTo>
                                        <a:lnTo>
                                          <a:pt x="104" y="37"/>
                                        </a:lnTo>
                                        <a:lnTo>
                                          <a:pt x="97" y="52"/>
                                        </a:lnTo>
                                        <a:lnTo>
                                          <a:pt x="99" y="52"/>
                                        </a:lnTo>
                                        <a:lnTo>
                                          <a:pt x="104" y="52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12" y="22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0" name="Freeform 10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9" y="639"/>
                                    <a:ext cx="109" cy="52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22 h 52"/>
                                      <a:gd name="T2" fmla="*/ 109 w 109"/>
                                      <a:gd name="T3" fmla="*/ 20 h 52"/>
                                      <a:gd name="T4" fmla="*/ 109 w 109"/>
                                      <a:gd name="T5" fmla="*/ 20 h 52"/>
                                      <a:gd name="T6" fmla="*/ 107 w 109"/>
                                      <a:gd name="T7" fmla="*/ 20 h 52"/>
                                      <a:gd name="T8" fmla="*/ 104 w 109"/>
                                      <a:gd name="T9" fmla="*/ 20 h 52"/>
                                      <a:gd name="T10" fmla="*/ 104 w 109"/>
                                      <a:gd name="T11" fmla="*/ 22 h 52"/>
                                      <a:gd name="T12" fmla="*/ 104 w 109"/>
                                      <a:gd name="T13" fmla="*/ 22 h 52"/>
                                      <a:gd name="T14" fmla="*/ 104 w 109"/>
                                      <a:gd name="T15" fmla="*/ 29 h 52"/>
                                      <a:gd name="T16" fmla="*/ 102 w 109"/>
                                      <a:gd name="T17" fmla="*/ 37 h 52"/>
                                      <a:gd name="T18" fmla="*/ 99 w 109"/>
                                      <a:gd name="T19" fmla="*/ 44 h 52"/>
                                      <a:gd name="T20" fmla="*/ 94 w 109"/>
                                      <a:gd name="T21" fmla="*/ 52 h 52"/>
                                      <a:gd name="T22" fmla="*/ 97 w 109"/>
                                      <a:gd name="T23" fmla="*/ 52 h 52"/>
                                      <a:gd name="T24" fmla="*/ 99 w 109"/>
                                      <a:gd name="T25" fmla="*/ 52 h 52"/>
                                      <a:gd name="T26" fmla="*/ 107 w 109"/>
                                      <a:gd name="T27" fmla="*/ 37 h 52"/>
                                      <a:gd name="T28" fmla="*/ 109 w 109"/>
                                      <a:gd name="T29" fmla="*/ 22 h 52"/>
                                      <a:gd name="T30" fmla="*/ 5 w 109"/>
                                      <a:gd name="T31" fmla="*/ 0 h 52"/>
                                      <a:gd name="T32" fmla="*/ 2 w 109"/>
                                      <a:gd name="T33" fmla="*/ 7 h 52"/>
                                      <a:gd name="T34" fmla="*/ 0 w 109"/>
                                      <a:gd name="T35" fmla="*/ 15 h 52"/>
                                      <a:gd name="T36" fmla="*/ 2 w 109"/>
                                      <a:gd name="T37" fmla="*/ 15 h 52"/>
                                      <a:gd name="T38" fmla="*/ 5 w 109"/>
                                      <a:gd name="T39" fmla="*/ 17 h 52"/>
                                      <a:gd name="T40" fmla="*/ 7 w 109"/>
                                      <a:gd name="T41" fmla="*/ 10 h 52"/>
                                      <a:gd name="T42" fmla="*/ 10 w 109"/>
                                      <a:gd name="T43" fmla="*/ 2 h 52"/>
                                      <a:gd name="T44" fmla="*/ 7 w 109"/>
                                      <a:gd name="T45" fmla="*/ 2 h 52"/>
                                      <a:gd name="T46" fmla="*/ 5 w 109"/>
                                      <a:gd name="T47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09" h="52">
                                        <a:moveTo>
                                          <a:pt x="109" y="22"/>
                                        </a:moveTo>
                                        <a:lnTo>
                                          <a:pt x="109" y="20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4" y="20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04" y="29"/>
                                        </a:lnTo>
                                        <a:lnTo>
                                          <a:pt x="102" y="37"/>
                                        </a:lnTo>
                                        <a:lnTo>
                                          <a:pt x="99" y="44"/>
                                        </a:lnTo>
                                        <a:lnTo>
                                          <a:pt x="94" y="52"/>
                                        </a:lnTo>
                                        <a:lnTo>
                                          <a:pt x="97" y="52"/>
                                        </a:lnTo>
                                        <a:lnTo>
                                          <a:pt x="99" y="52"/>
                                        </a:lnTo>
                                        <a:lnTo>
                                          <a:pt x="107" y="37"/>
                                        </a:lnTo>
                                        <a:lnTo>
                                          <a:pt x="109" y="22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1" name="Freeform 10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1" y="641"/>
                                    <a:ext cx="105" cy="5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20 h 50"/>
                                      <a:gd name="T2" fmla="*/ 105 w 105"/>
                                      <a:gd name="T3" fmla="*/ 20 h 50"/>
                                      <a:gd name="T4" fmla="*/ 105 w 105"/>
                                      <a:gd name="T5" fmla="*/ 18 h 50"/>
                                      <a:gd name="T6" fmla="*/ 102 w 105"/>
                                      <a:gd name="T7" fmla="*/ 18 h 50"/>
                                      <a:gd name="T8" fmla="*/ 100 w 105"/>
                                      <a:gd name="T9" fmla="*/ 18 h 50"/>
                                      <a:gd name="T10" fmla="*/ 100 w 105"/>
                                      <a:gd name="T11" fmla="*/ 20 h 50"/>
                                      <a:gd name="T12" fmla="*/ 100 w 105"/>
                                      <a:gd name="T13" fmla="*/ 27 h 50"/>
                                      <a:gd name="T14" fmla="*/ 97 w 105"/>
                                      <a:gd name="T15" fmla="*/ 35 h 50"/>
                                      <a:gd name="T16" fmla="*/ 95 w 105"/>
                                      <a:gd name="T17" fmla="*/ 42 h 50"/>
                                      <a:gd name="T18" fmla="*/ 90 w 105"/>
                                      <a:gd name="T19" fmla="*/ 50 h 50"/>
                                      <a:gd name="T20" fmla="*/ 92 w 105"/>
                                      <a:gd name="T21" fmla="*/ 50 h 50"/>
                                      <a:gd name="T22" fmla="*/ 95 w 105"/>
                                      <a:gd name="T23" fmla="*/ 50 h 50"/>
                                      <a:gd name="T24" fmla="*/ 102 w 105"/>
                                      <a:gd name="T25" fmla="*/ 35 h 50"/>
                                      <a:gd name="T26" fmla="*/ 105 w 105"/>
                                      <a:gd name="T27" fmla="*/ 20 h 50"/>
                                      <a:gd name="T28" fmla="*/ 5 w 105"/>
                                      <a:gd name="T29" fmla="*/ 0 h 50"/>
                                      <a:gd name="T30" fmla="*/ 3 w 105"/>
                                      <a:gd name="T31" fmla="*/ 5 h 50"/>
                                      <a:gd name="T32" fmla="*/ 0 w 105"/>
                                      <a:gd name="T33" fmla="*/ 13 h 50"/>
                                      <a:gd name="T34" fmla="*/ 3 w 105"/>
                                      <a:gd name="T35" fmla="*/ 15 h 50"/>
                                      <a:gd name="T36" fmla="*/ 5 w 105"/>
                                      <a:gd name="T37" fmla="*/ 15 h 50"/>
                                      <a:gd name="T38" fmla="*/ 8 w 105"/>
                                      <a:gd name="T39" fmla="*/ 8 h 50"/>
                                      <a:gd name="T40" fmla="*/ 10 w 105"/>
                                      <a:gd name="T41" fmla="*/ 0 h 50"/>
                                      <a:gd name="T42" fmla="*/ 8 w 105"/>
                                      <a:gd name="T43" fmla="*/ 0 h 50"/>
                                      <a:gd name="T44" fmla="*/ 5 w 105"/>
                                      <a:gd name="T4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5" h="50">
                                        <a:moveTo>
                                          <a:pt x="105" y="20"/>
                                        </a:moveTo>
                                        <a:lnTo>
                                          <a:pt x="105" y="20"/>
                                        </a:lnTo>
                                        <a:lnTo>
                                          <a:pt x="105" y="18"/>
                                        </a:lnTo>
                                        <a:lnTo>
                                          <a:pt x="102" y="18"/>
                                        </a:lnTo>
                                        <a:lnTo>
                                          <a:pt x="100" y="18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100" y="27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5" y="42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2" y="5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102" y="35"/>
                                        </a:lnTo>
                                        <a:lnTo>
                                          <a:pt x="105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2" name="Freeform 10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641"/>
                                    <a:ext cx="99" cy="50"/>
                                  </a:xfrm>
                                  <a:custGeom>
                                    <a:avLst/>
                                    <a:gdLst>
                                      <a:gd name="T0" fmla="*/ 99 w 99"/>
                                      <a:gd name="T1" fmla="*/ 20 h 50"/>
                                      <a:gd name="T2" fmla="*/ 99 w 99"/>
                                      <a:gd name="T3" fmla="*/ 20 h 50"/>
                                      <a:gd name="T4" fmla="*/ 99 w 99"/>
                                      <a:gd name="T5" fmla="*/ 18 h 50"/>
                                      <a:gd name="T6" fmla="*/ 97 w 99"/>
                                      <a:gd name="T7" fmla="*/ 18 h 50"/>
                                      <a:gd name="T8" fmla="*/ 94 w 99"/>
                                      <a:gd name="T9" fmla="*/ 20 h 50"/>
                                      <a:gd name="T10" fmla="*/ 94 w 99"/>
                                      <a:gd name="T11" fmla="*/ 20 h 50"/>
                                      <a:gd name="T12" fmla="*/ 94 w 99"/>
                                      <a:gd name="T13" fmla="*/ 27 h 50"/>
                                      <a:gd name="T14" fmla="*/ 92 w 99"/>
                                      <a:gd name="T15" fmla="*/ 35 h 50"/>
                                      <a:gd name="T16" fmla="*/ 87 w 99"/>
                                      <a:gd name="T17" fmla="*/ 42 h 50"/>
                                      <a:gd name="T18" fmla="*/ 84 w 99"/>
                                      <a:gd name="T19" fmla="*/ 50 h 50"/>
                                      <a:gd name="T20" fmla="*/ 87 w 99"/>
                                      <a:gd name="T21" fmla="*/ 50 h 50"/>
                                      <a:gd name="T22" fmla="*/ 89 w 99"/>
                                      <a:gd name="T23" fmla="*/ 50 h 50"/>
                                      <a:gd name="T24" fmla="*/ 94 w 99"/>
                                      <a:gd name="T25" fmla="*/ 42 h 50"/>
                                      <a:gd name="T26" fmla="*/ 97 w 99"/>
                                      <a:gd name="T27" fmla="*/ 35 h 50"/>
                                      <a:gd name="T28" fmla="*/ 99 w 99"/>
                                      <a:gd name="T29" fmla="*/ 27 h 50"/>
                                      <a:gd name="T30" fmla="*/ 99 w 99"/>
                                      <a:gd name="T31" fmla="*/ 20 h 50"/>
                                      <a:gd name="T32" fmla="*/ 5 w 99"/>
                                      <a:gd name="T33" fmla="*/ 0 h 50"/>
                                      <a:gd name="T34" fmla="*/ 2 w 99"/>
                                      <a:gd name="T35" fmla="*/ 8 h 50"/>
                                      <a:gd name="T36" fmla="*/ 0 w 99"/>
                                      <a:gd name="T37" fmla="*/ 15 h 50"/>
                                      <a:gd name="T38" fmla="*/ 2 w 99"/>
                                      <a:gd name="T39" fmla="*/ 15 h 50"/>
                                      <a:gd name="T40" fmla="*/ 5 w 99"/>
                                      <a:gd name="T41" fmla="*/ 18 h 50"/>
                                      <a:gd name="T42" fmla="*/ 7 w 99"/>
                                      <a:gd name="T43" fmla="*/ 10 h 50"/>
                                      <a:gd name="T44" fmla="*/ 10 w 99"/>
                                      <a:gd name="T45" fmla="*/ 0 h 50"/>
                                      <a:gd name="T46" fmla="*/ 5 w 99"/>
                                      <a:gd name="T47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9" h="50">
                                        <a:moveTo>
                                          <a:pt x="99" y="20"/>
                                        </a:moveTo>
                                        <a:lnTo>
                                          <a:pt x="99" y="20"/>
                                        </a:lnTo>
                                        <a:lnTo>
                                          <a:pt x="99" y="18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94" y="27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84" y="50"/>
                                        </a:lnTo>
                                        <a:lnTo>
                                          <a:pt x="87" y="50"/>
                                        </a:lnTo>
                                        <a:lnTo>
                                          <a:pt x="89" y="50"/>
                                        </a:lnTo>
                                        <a:lnTo>
                                          <a:pt x="94" y="42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9" y="27"/>
                                        </a:lnTo>
                                        <a:lnTo>
                                          <a:pt x="9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3" name="Freeform 10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641"/>
                                    <a:ext cx="95" cy="5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0 h 50"/>
                                      <a:gd name="T2" fmla="*/ 95 w 95"/>
                                      <a:gd name="T3" fmla="*/ 18 h 50"/>
                                      <a:gd name="T4" fmla="*/ 92 w 95"/>
                                      <a:gd name="T5" fmla="*/ 20 h 50"/>
                                      <a:gd name="T6" fmla="*/ 90 w 95"/>
                                      <a:gd name="T7" fmla="*/ 20 h 50"/>
                                      <a:gd name="T8" fmla="*/ 90 w 95"/>
                                      <a:gd name="T9" fmla="*/ 20 h 50"/>
                                      <a:gd name="T10" fmla="*/ 90 w 95"/>
                                      <a:gd name="T11" fmla="*/ 27 h 50"/>
                                      <a:gd name="T12" fmla="*/ 87 w 95"/>
                                      <a:gd name="T13" fmla="*/ 35 h 50"/>
                                      <a:gd name="T14" fmla="*/ 82 w 95"/>
                                      <a:gd name="T15" fmla="*/ 42 h 50"/>
                                      <a:gd name="T16" fmla="*/ 77 w 95"/>
                                      <a:gd name="T17" fmla="*/ 47 h 50"/>
                                      <a:gd name="T18" fmla="*/ 82 w 95"/>
                                      <a:gd name="T19" fmla="*/ 50 h 50"/>
                                      <a:gd name="T20" fmla="*/ 85 w 95"/>
                                      <a:gd name="T21" fmla="*/ 50 h 50"/>
                                      <a:gd name="T22" fmla="*/ 90 w 95"/>
                                      <a:gd name="T23" fmla="*/ 42 h 50"/>
                                      <a:gd name="T24" fmla="*/ 92 w 95"/>
                                      <a:gd name="T25" fmla="*/ 35 h 50"/>
                                      <a:gd name="T26" fmla="*/ 95 w 95"/>
                                      <a:gd name="T27" fmla="*/ 27 h 50"/>
                                      <a:gd name="T28" fmla="*/ 95 w 95"/>
                                      <a:gd name="T29" fmla="*/ 20 h 50"/>
                                      <a:gd name="T30" fmla="*/ 5 w 95"/>
                                      <a:gd name="T31" fmla="*/ 0 h 50"/>
                                      <a:gd name="T32" fmla="*/ 3 w 95"/>
                                      <a:gd name="T33" fmla="*/ 8 h 50"/>
                                      <a:gd name="T34" fmla="*/ 0 w 95"/>
                                      <a:gd name="T35" fmla="*/ 15 h 50"/>
                                      <a:gd name="T36" fmla="*/ 3 w 95"/>
                                      <a:gd name="T37" fmla="*/ 18 h 50"/>
                                      <a:gd name="T38" fmla="*/ 5 w 95"/>
                                      <a:gd name="T39" fmla="*/ 20 h 50"/>
                                      <a:gd name="T40" fmla="*/ 8 w 95"/>
                                      <a:gd name="T41" fmla="*/ 10 h 50"/>
                                      <a:gd name="T42" fmla="*/ 10 w 95"/>
                                      <a:gd name="T43" fmla="*/ 3 h 50"/>
                                      <a:gd name="T44" fmla="*/ 5 w 95"/>
                                      <a:gd name="T4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95" h="50">
                                        <a:moveTo>
                                          <a:pt x="95" y="20"/>
                                        </a:moveTo>
                                        <a:lnTo>
                                          <a:pt x="95" y="18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0" y="27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2" y="42"/>
                                        </a:lnTo>
                                        <a:lnTo>
                                          <a:pt x="77" y="47"/>
                                        </a:lnTo>
                                        <a:lnTo>
                                          <a:pt x="82" y="5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90" y="42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95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4" name="Freeform 10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641"/>
                                    <a:ext cx="89" cy="50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20 h 50"/>
                                      <a:gd name="T2" fmla="*/ 89 w 89"/>
                                      <a:gd name="T3" fmla="*/ 20 h 50"/>
                                      <a:gd name="T4" fmla="*/ 87 w 89"/>
                                      <a:gd name="T5" fmla="*/ 20 h 50"/>
                                      <a:gd name="T6" fmla="*/ 84 w 89"/>
                                      <a:gd name="T7" fmla="*/ 20 h 50"/>
                                      <a:gd name="T8" fmla="*/ 84 w 89"/>
                                      <a:gd name="T9" fmla="*/ 20 h 50"/>
                                      <a:gd name="T10" fmla="*/ 84 w 89"/>
                                      <a:gd name="T11" fmla="*/ 27 h 50"/>
                                      <a:gd name="T12" fmla="*/ 82 w 89"/>
                                      <a:gd name="T13" fmla="*/ 35 h 50"/>
                                      <a:gd name="T14" fmla="*/ 77 w 89"/>
                                      <a:gd name="T15" fmla="*/ 42 h 50"/>
                                      <a:gd name="T16" fmla="*/ 72 w 89"/>
                                      <a:gd name="T17" fmla="*/ 47 h 50"/>
                                      <a:gd name="T18" fmla="*/ 74 w 89"/>
                                      <a:gd name="T19" fmla="*/ 47 h 50"/>
                                      <a:gd name="T20" fmla="*/ 79 w 89"/>
                                      <a:gd name="T21" fmla="*/ 50 h 50"/>
                                      <a:gd name="T22" fmla="*/ 82 w 89"/>
                                      <a:gd name="T23" fmla="*/ 42 h 50"/>
                                      <a:gd name="T24" fmla="*/ 87 w 89"/>
                                      <a:gd name="T25" fmla="*/ 35 h 50"/>
                                      <a:gd name="T26" fmla="*/ 89 w 89"/>
                                      <a:gd name="T27" fmla="*/ 27 h 50"/>
                                      <a:gd name="T28" fmla="*/ 89 w 89"/>
                                      <a:gd name="T29" fmla="*/ 20 h 50"/>
                                      <a:gd name="T30" fmla="*/ 5 w 89"/>
                                      <a:gd name="T31" fmla="*/ 0 h 50"/>
                                      <a:gd name="T32" fmla="*/ 2 w 89"/>
                                      <a:gd name="T33" fmla="*/ 10 h 50"/>
                                      <a:gd name="T34" fmla="*/ 0 w 89"/>
                                      <a:gd name="T35" fmla="*/ 18 h 50"/>
                                      <a:gd name="T36" fmla="*/ 2 w 89"/>
                                      <a:gd name="T37" fmla="*/ 20 h 50"/>
                                      <a:gd name="T38" fmla="*/ 5 w 89"/>
                                      <a:gd name="T39" fmla="*/ 20 h 50"/>
                                      <a:gd name="T40" fmla="*/ 5 w 89"/>
                                      <a:gd name="T41" fmla="*/ 20 h 50"/>
                                      <a:gd name="T42" fmla="*/ 7 w 89"/>
                                      <a:gd name="T43" fmla="*/ 10 h 50"/>
                                      <a:gd name="T44" fmla="*/ 10 w 89"/>
                                      <a:gd name="T45" fmla="*/ 3 h 50"/>
                                      <a:gd name="T46" fmla="*/ 5 w 89"/>
                                      <a:gd name="T47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89" h="50">
                                        <a:moveTo>
                                          <a:pt x="89" y="20"/>
                                        </a:moveTo>
                                        <a:lnTo>
                                          <a:pt x="89" y="20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7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42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74" y="47"/>
                                        </a:lnTo>
                                        <a:lnTo>
                                          <a:pt x="79" y="50"/>
                                        </a:lnTo>
                                        <a:lnTo>
                                          <a:pt x="82" y="42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9" y="27"/>
                                        </a:lnTo>
                                        <a:lnTo>
                                          <a:pt x="8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5" name="Freeform 10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1" y="644"/>
                                    <a:ext cx="85" cy="44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7 h 44"/>
                                      <a:gd name="T2" fmla="*/ 85 w 85"/>
                                      <a:gd name="T3" fmla="*/ 17 h 44"/>
                                      <a:gd name="T4" fmla="*/ 82 w 85"/>
                                      <a:gd name="T5" fmla="*/ 17 h 44"/>
                                      <a:gd name="T6" fmla="*/ 80 w 85"/>
                                      <a:gd name="T7" fmla="*/ 17 h 44"/>
                                      <a:gd name="T8" fmla="*/ 80 w 85"/>
                                      <a:gd name="T9" fmla="*/ 17 h 44"/>
                                      <a:gd name="T10" fmla="*/ 80 w 85"/>
                                      <a:gd name="T11" fmla="*/ 24 h 44"/>
                                      <a:gd name="T12" fmla="*/ 77 w 85"/>
                                      <a:gd name="T13" fmla="*/ 32 h 44"/>
                                      <a:gd name="T14" fmla="*/ 72 w 85"/>
                                      <a:gd name="T15" fmla="*/ 39 h 44"/>
                                      <a:gd name="T16" fmla="*/ 67 w 85"/>
                                      <a:gd name="T17" fmla="*/ 44 h 44"/>
                                      <a:gd name="T18" fmla="*/ 70 w 85"/>
                                      <a:gd name="T19" fmla="*/ 44 h 44"/>
                                      <a:gd name="T20" fmla="*/ 72 w 85"/>
                                      <a:gd name="T21" fmla="*/ 44 h 44"/>
                                      <a:gd name="T22" fmla="*/ 77 w 85"/>
                                      <a:gd name="T23" fmla="*/ 39 h 44"/>
                                      <a:gd name="T24" fmla="*/ 82 w 85"/>
                                      <a:gd name="T25" fmla="*/ 32 h 44"/>
                                      <a:gd name="T26" fmla="*/ 85 w 85"/>
                                      <a:gd name="T27" fmla="*/ 24 h 44"/>
                                      <a:gd name="T28" fmla="*/ 85 w 85"/>
                                      <a:gd name="T29" fmla="*/ 17 h 44"/>
                                      <a:gd name="T30" fmla="*/ 5 w 85"/>
                                      <a:gd name="T31" fmla="*/ 0 h 44"/>
                                      <a:gd name="T32" fmla="*/ 3 w 85"/>
                                      <a:gd name="T33" fmla="*/ 7 h 44"/>
                                      <a:gd name="T34" fmla="*/ 0 w 85"/>
                                      <a:gd name="T35" fmla="*/ 17 h 44"/>
                                      <a:gd name="T36" fmla="*/ 3 w 85"/>
                                      <a:gd name="T37" fmla="*/ 17 h 44"/>
                                      <a:gd name="T38" fmla="*/ 5 w 85"/>
                                      <a:gd name="T39" fmla="*/ 20 h 44"/>
                                      <a:gd name="T40" fmla="*/ 5 w 85"/>
                                      <a:gd name="T41" fmla="*/ 17 h 44"/>
                                      <a:gd name="T42" fmla="*/ 5 w 85"/>
                                      <a:gd name="T43" fmla="*/ 17 h 44"/>
                                      <a:gd name="T44" fmla="*/ 8 w 85"/>
                                      <a:gd name="T45" fmla="*/ 7 h 44"/>
                                      <a:gd name="T46" fmla="*/ 10 w 85"/>
                                      <a:gd name="T47" fmla="*/ 0 h 44"/>
                                      <a:gd name="T48" fmla="*/ 5 w 85"/>
                                      <a:gd name="T49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5" h="44">
                                        <a:moveTo>
                                          <a:pt x="85" y="17"/>
                                        </a:moveTo>
                                        <a:lnTo>
                                          <a:pt x="85" y="1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24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0" y="44"/>
                                        </a:lnTo>
                                        <a:lnTo>
                                          <a:pt x="72" y="44"/>
                                        </a:lnTo>
                                        <a:lnTo>
                                          <a:pt x="77" y="39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85" y="24"/>
                                        </a:lnTo>
                                        <a:lnTo>
                                          <a:pt x="85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6" name="Freeform 10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4" y="644"/>
                                    <a:ext cx="79" cy="44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7 h 44"/>
                                      <a:gd name="T2" fmla="*/ 79 w 79"/>
                                      <a:gd name="T3" fmla="*/ 17 h 44"/>
                                      <a:gd name="T4" fmla="*/ 77 w 79"/>
                                      <a:gd name="T5" fmla="*/ 17 h 44"/>
                                      <a:gd name="T6" fmla="*/ 74 w 79"/>
                                      <a:gd name="T7" fmla="*/ 17 h 44"/>
                                      <a:gd name="T8" fmla="*/ 74 w 79"/>
                                      <a:gd name="T9" fmla="*/ 17 h 44"/>
                                      <a:gd name="T10" fmla="*/ 74 w 79"/>
                                      <a:gd name="T11" fmla="*/ 24 h 44"/>
                                      <a:gd name="T12" fmla="*/ 72 w 79"/>
                                      <a:gd name="T13" fmla="*/ 32 h 44"/>
                                      <a:gd name="T14" fmla="*/ 67 w 79"/>
                                      <a:gd name="T15" fmla="*/ 39 h 44"/>
                                      <a:gd name="T16" fmla="*/ 62 w 79"/>
                                      <a:gd name="T17" fmla="*/ 44 h 44"/>
                                      <a:gd name="T18" fmla="*/ 64 w 79"/>
                                      <a:gd name="T19" fmla="*/ 44 h 44"/>
                                      <a:gd name="T20" fmla="*/ 67 w 79"/>
                                      <a:gd name="T21" fmla="*/ 44 h 44"/>
                                      <a:gd name="T22" fmla="*/ 72 w 79"/>
                                      <a:gd name="T23" fmla="*/ 39 h 44"/>
                                      <a:gd name="T24" fmla="*/ 77 w 79"/>
                                      <a:gd name="T25" fmla="*/ 32 h 44"/>
                                      <a:gd name="T26" fmla="*/ 79 w 79"/>
                                      <a:gd name="T27" fmla="*/ 24 h 44"/>
                                      <a:gd name="T28" fmla="*/ 79 w 79"/>
                                      <a:gd name="T29" fmla="*/ 17 h 44"/>
                                      <a:gd name="T30" fmla="*/ 5 w 79"/>
                                      <a:gd name="T31" fmla="*/ 0 h 44"/>
                                      <a:gd name="T32" fmla="*/ 2 w 79"/>
                                      <a:gd name="T33" fmla="*/ 7 h 44"/>
                                      <a:gd name="T34" fmla="*/ 0 w 79"/>
                                      <a:gd name="T35" fmla="*/ 17 h 44"/>
                                      <a:gd name="T36" fmla="*/ 0 w 79"/>
                                      <a:gd name="T37" fmla="*/ 17 h 44"/>
                                      <a:gd name="T38" fmla="*/ 2 w 79"/>
                                      <a:gd name="T39" fmla="*/ 20 h 44"/>
                                      <a:gd name="T40" fmla="*/ 5 w 79"/>
                                      <a:gd name="T41" fmla="*/ 20 h 44"/>
                                      <a:gd name="T42" fmla="*/ 5 w 79"/>
                                      <a:gd name="T43" fmla="*/ 20 h 44"/>
                                      <a:gd name="T44" fmla="*/ 5 w 79"/>
                                      <a:gd name="T45" fmla="*/ 17 h 44"/>
                                      <a:gd name="T46" fmla="*/ 7 w 79"/>
                                      <a:gd name="T47" fmla="*/ 10 h 44"/>
                                      <a:gd name="T48" fmla="*/ 10 w 79"/>
                                      <a:gd name="T49" fmla="*/ 2 h 44"/>
                                      <a:gd name="T50" fmla="*/ 5 w 79"/>
                                      <a:gd name="T5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9" h="44">
                                        <a:moveTo>
                                          <a:pt x="79" y="17"/>
                                        </a:moveTo>
                                        <a:lnTo>
                                          <a:pt x="79" y="17"/>
                                        </a:lnTo>
                                        <a:lnTo>
                                          <a:pt x="77" y="17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24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67" y="39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4" y="44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79" y="24"/>
                                        </a:lnTo>
                                        <a:lnTo>
                                          <a:pt x="79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7" name="Freeform 10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6" y="644"/>
                                    <a:ext cx="75" cy="44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7 h 44"/>
                                      <a:gd name="T2" fmla="*/ 75 w 75"/>
                                      <a:gd name="T3" fmla="*/ 17 h 44"/>
                                      <a:gd name="T4" fmla="*/ 72 w 75"/>
                                      <a:gd name="T5" fmla="*/ 17 h 44"/>
                                      <a:gd name="T6" fmla="*/ 70 w 75"/>
                                      <a:gd name="T7" fmla="*/ 17 h 44"/>
                                      <a:gd name="T8" fmla="*/ 70 w 75"/>
                                      <a:gd name="T9" fmla="*/ 17 h 44"/>
                                      <a:gd name="T10" fmla="*/ 70 w 75"/>
                                      <a:gd name="T11" fmla="*/ 24 h 44"/>
                                      <a:gd name="T12" fmla="*/ 67 w 75"/>
                                      <a:gd name="T13" fmla="*/ 32 h 44"/>
                                      <a:gd name="T14" fmla="*/ 62 w 75"/>
                                      <a:gd name="T15" fmla="*/ 37 h 44"/>
                                      <a:gd name="T16" fmla="*/ 57 w 75"/>
                                      <a:gd name="T17" fmla="*/ 42 h 44"/>
                                      <a:gd name="T18" fmla="*/ 60 w 75"/>
                                      <a:gd name="T19" fmla="*/ 44 h 44"/>
                                      <a:gd name="T20" fmla="*/ 62 w 75"/>
                                      <a:gd name="T21" fmla="*/ 44 h 44"/>
                                      <a:gd name="T22" fmla="*/ 67 w 75"/>
                                      <a:gd name="T23" fmla="*/ 39 h 44"/>
                                      <a:gd name="T24" fmla="*/ 72 w 75"/>
                                      <a:gd name="T25" fmla="*/ 32 h 44"/>
                                      <a:gd name="T26" fmla="*/ 75 w 75"/>
                                      <a:gd name="T27" fmla="*/ 24 h 44"/>
                                      <a:gd name="T28" fmla="*/ 75 w 75"/>
                                      <a:gd name="T29" fmla="*/ 17 h 44"/>
                                      <a:gd name="T30" fmla="*/ 5 w 75"/>
                                      <a:gd name="T31" fmla="*/ 0 h 44"/>
                                      <a:gd name="T32" fmla="*/ 3 w 75"/>
                                      <a:gd name="T33" fmla="*/ 7 h 44"/>
                                      <a:gd name="T34" fmla="*/ 0 w 75"/>
                                      <a:gd name="T35" fmla="*/ 17 h 44"/>
                                      <a:gd name="T36" fmla="*/ 0 w 75"/>
                                      <a:gd name="T37" fmla="*/ 17 h 44"/>
                                      <a:gd name="T38" fmla="*/ 0 w 75"/>
                                      <a:gd name="T39" fmla="*/ 20 h 44"/>
                                      <a:gd name="T40" fmla="*/ 3 w 75"/>
                                      <a:gd name="T41" fmla="*/ 20 h 44"/>
                                      <a:gd name="T42" fmla="*/ 5 w 75"/>
                                      <a:gd name="T43" fmla="*/ 22 h 44"/>
                                      <a:gd name="T44" fmla="*/ 5 w 75"/>
                                      <a:gd name="T45" fmla="*/ 20 h 44"/>
                                      <a:gd name="T46" fmla="*/ 5 w 75"/>
                                      <a:gd name="T47" fmla="*/ 17 h 44"/>
                                      <a:gd name="T48" fmla="*/ 8 w 75"/>
                                      <a:gd name="T49" fmla="*/ 10 h 44"/>
                                      <a:gd name="T50" fmla="*/ 10 w 75"/>
                                      <a:gd name="T51" fmla="*/ 2 h 44"/>
                                      <a:gd name="T52" fmla="*/ 5 w 75"/>
                                      <a:gd name="T53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44">
                                        <a:moveTo>
                                          <a:pt x="75" y="17"/>
                                        </a:moveTo>
                                        <a:lnTo>
                                          <a:pt x="75" y="17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24"/>
                                        </a:lnTo>
                                        <a:lnTo>
                                          <a:pt x="67" y="32"/>
                                        </a:lnTo>
                                        <a:lnTo>
                                          <a:pt x="62" y="37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44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7" y="39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75" y="24"/>
                                        </a:lnTo>
                                        <a:lnTo>
                                          <a:pt x="75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8" name="Freeform 10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9" y="646"/>
                                    <a:ext cx="69" cy="42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15 h 42"/>
                                      <a:gd name="T2" fmla="*/ 69 w 69"/>
                                      <a:gd name="T3" fmla="*/ 15 h 42"/>
                                      <a:gd name="T4" fmla="*/ 67 w 69"/>
                                      <a:gd name="T5" fmla="*/ 15 h 42"/>
                                      <a:gd name="T6" fmla="*/ 64 w 69"/>
                                      <a:gd name="T7" fmla="*/ 15 h 42"/>
                                      <a:gd name="T8" fmla="*/ 64 w 69"/>
                                      <a:gd name="T9" fmla="*/ 15 h 42"/>
                                      <a:gd name="T10" fmla="*/ 64 w 69"/>
                                      <a:gd name="T11" fmla="*/ 22 h 42"/>
                                      <a:gd name="T12" fmla="*/ 59 w 69"/>
                                      <a:gd name="T13" fmla="*/ 30 h 42"/>
                                      <a:gd name="T14" fmla="*/ 57 w 69"/>
                                      <a:gd name="T15" fmla="*/ 35 h 42"/>
                                      <a:gd name="T16" fmla="*/ 49 w 69"/>
                                      <a:gd name="T17" fmla="*/ 40 h 42"/>
                                      <a:gd name="T18" fmla="*/ 54 w 69"/>
                                      <a:gd name="T19" fmla="*/ 40 h 42"/>
                                      <a:gd name="T20" fmla="*/ 57 w 69"/>
                                      <a:gd name="T21" fmla="*/ 42 h 42"/>
                                      <a:gd name="T22" fmla="*/ 62 w 69"/>
                                      <a:gd name="T23" fmla="*/ 37 h 42"/>
                                      <a:gd name="T24" fmla="*/ 67 w 69"/>
                                      <a:gd name="T25" fmla="*/ 30 h 42"/>
                                      <a:gd name="T26" fmla="*/ 69 w 69"/>
                                      <a:gd name="T27" fmla="*/ 22 h 42"/>
                                      <a:gd name="T28" fmla="*/ 69 w 69"/>
                                      <a:gd name="T29" fmla="*/ 15 h 42"/>
                                      <a:gd name="T30" fmla="*/ 5 w 69"/>
                                      <a:gd name="T31" fmla="*/ 0 h 42"/>
                                      <a:gd name="T32" fmla="*/ 2 w 69"/>
                                      <a:gd name="T33" fmla="*/ 8 h 42"/>
                                      <a:gd name="T34" fmla="*/ 0 w 69"/>
                                      <a:gd name="T35" fmla="*/ 15 h 42"/>
                                      <a:gd name="T36" fmla="*/ 0 w 69"/>
                                      <a:gd name="T37" fmla="*/ 18 h 42"/>
                                      <a:gd name="T38" fmla="*/ 0 w 69"/>
                                      <a:gd name="T39" fmla="*/ 18 h 42"/>
                                      <a:gd name="T40" fmla="*/ 2 w 69"/>
                                      <a:gd name="T41" fmla="*/ 20 h 42"/>
                                      <a:gd name="T42" fmla="*/ 5 w 69"/>
                                      <a:gd name="T43" fmla="*/ 22 h 42"/>
                                      <a:gd name="T44" fmla="*/ 5 w 69"/>
                                      <a:gd name="T45" fmla="*/ 18 h 42"/>
                                      <a:gd name="T46" fmla="*/ 5 w 69"/>
                                      <a:gd name="T47" fmla="*/ 15 h 42"/>
                                      <a:gd name="T48" fmla="*/ 7 w 69"/>
                                      <a:gd name="T49" fmla="*/ 8 h 42"/>
                                      <a:gd name="T50" fmla="*/ 10 w 69"/>
                                      <a:gd name="T51" fmla="*/ 0 h 42"/>
                                      <a:gd name="T52" fmla="*/ 5 w 69"/>
                                      <a:gd name="T53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69" h="42">
                                        <a:moveTo>
                                          <a:pt x="69" y="15"/>
                                        </a:moveTo>
                                        <a:lnTo>
                                          <a:pt x="69" y="15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59" y="3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2" y="37"/>
                                        </a:lnTo>
                                        <a:lnTo>
                                          <a:pt x="67" y="30"/>
                                        </a:lnTo>
                                        <a:lnTo>
                                          <a:pt x="69" y="22"/>
                                        </a:lnTo>
                                        <a:lnTo>
                                          <a:pt x="69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9" name="Freeform 10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646"/>
                                    <a:ext cx="65" cy="4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40"/>
                                      <a:gd name="T2" fmla="*/ 65 w 65"/>
                                      <a:gd name="T3" fmla="*/ 15 h 40"/>
                                      <a:gd name="T4" fmla="*/ 62 w 65"/>
                                      <a:gd name="T5" fmla="*/ 15 h 40"/>
                                      <a:gd name="T6" fmla="*/ 60 w 65"/>
                                      <a:gd name="T7" fmla="*/ 13 h 40"/>
                                      <a:gd name="T8" fmla="*/ 60 w 65"/>
                                      <a:gd name="T9" fmla="*/ 15 h 40"/>
                                      <a:gd name="T10" fmla="*/ 60 w 65"/>
                                      <a:gd name="T11" fmla="*/ 15 h 40"/>
                                      <a:gd name="T12" fmla="*/ 60 w 65"/>
                                      <a:gd name="T13" fmla="*/ 22 h 40"/>
                                      <a:gd name="T14" fmla="*/ 55 w 65"/>
                                      <a:gd name="T15" fmla="*/ 30 h 40"/>
                                      <a:gd name="T16" fmla="*/ 50 w 65"/>
                                      <a:gd name="T17" fmla="*/ 35 h 40"/>
                                      <a:gd name="T18" fmla="*/ 45 w 65"/>
                                      <a:gd name="T19" fmla="*/ 40 h 40"/>
                                      <a:gd name="T20" fmla="*/ 47 w 65"/>
                                      <a:gd name="T21" fmla="*/ 40 h 40"/>
                                      <a:gd name="T22" fmla="*/ 52 w 65"/>
                                      <a:gd name="T23" fmla="*/ 40 h 40"/>
                                      <a:gd name="T24" fmla="*/ 57 w 65"/>
                                      <a:gd name="T25" fmla="*/ 35 h 40"/>
                                      <a:gd name="T26" fmla="*/ 62 w 65"/>
                                      <a:gd name="T27" fmla="*/ 30 h 40"/>
                                      <a:gd name="T28" fmla="*/ 65 w 65"/>
                                      <a:gd name="T29" fmla="*/ 22 h 40"/>
                                      <a:gd name="T30" fmla="*/ 65 w 65"/>
                                      <a:gd name="T31" fmla="*/ 15 h 40"/>
                                      <a:gd name="T32" fmla="*/ 5 w 65"/>
                                      <a:gd name="T33" fmla="*/ 0 h 40"/>
                                      <a:gd name="T34" fmla="*/ 3 w 65"/>
                                      <a:gd name="T35" fmla="*/ 8 h 40"/>
                                      <a:gd name="T36" fmla="*/ 0 w 65"/>
                                      <a:gd name="T37" fmla="*/ 15 h 40"/>
                                      <a:gd name="T38" fmla="*/ 0 w 65"/>
                                      <a:gd name="T39" fmla="*/ 18 h 40"/>
                                      <a:gd name="T40" fmla="*/ 0 w 65"/>
                                      <a:gd name="T41" fmla="*/ 20 h 40"/>
                                      <a:gd name="T42" fmla="*/ 5 w 65"/>
                                      <a:gd name="T43" fmla="*/ 22 h 40"/>
                                      <a:gd name="T44" fmla="*/ 8 w 65"/>
                                      <a:gd name="T45" fmla="*/ 22 h 40"/>
                                      <a:gd name="T46" fmla="*/ 5 w 65"/>
                                      <a:gd name="T47" fmla="*/ 20 h 40"/>
                                      <a:gd name="T48" fmla="*/ 5 w 65"/>
                                      <a:gd name="T49" fmla="*/ 15 h 40"/>
                                      <a:gd name="T50" fmla="*/ 8 w 65"/>
                                      <a:gd name="T51" fmla="*/ 8 h 40"/>
                                      <a:gd name="T52" fmla="*/ 10 w 65"/>
                                      <a:gd name="T53" fmla="*/ 0 h 40"/>
                                      <a:gd name="T54" fmla="*/ 5 w 65"/>
                                      <a:gd name="T5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40">
                                        <a:moveTo>
                                          <a:pt x="65" y="15"/>
                                        </a:moveTo>
                                        <a:lnTo>
                                          <a:pt x="65" y="15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0" name="Freeform 1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4" y="646"/>
                                    <a:ext cx="59" cy="40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5 h 40"/>
                                      <a:gd name="T2" fmla="*/ 59 w 59"/>
                                      <a:gd name="T3" fmla="*/ 15 h 40"/>
                                      <a:gd name="T4" fmla="*/ 57 w 59"/>
                                      <a:gd name="T5" fmla="*/ 13 h 40"/>
                                      <a:gd name="T6" fmla="*/ 54 w 59"/>
                                      <a:gd name="T7" fmla="*/ 13 h 40"/>
                                      <a:gd name="T8" fmla="*/ 54 w 59"/>
                                      <a:gd name="T9" fmla="*/ 15 h 40"/>
                                      <a:gd name="T10" fmla="*/ 54 w 59"/>
                                      <a:gd name="T11" fmla="*/ 15 h 40"/>
                                      <a:gd name="T12" fmla="*/ 54 w 59"/>
                                      <a:gd name="T13" fmla="*/ 22 h 40"/>
                                      <a:gd name="T14" fmla="*/ 49 w 59"/>
                                      <a:gd name="T15" fmla="*/ 30 h 40"/>
                                      <a:gd name="T16" fmla="*/ 44 w 59"/>
                                      <a:gd name="T17" fmla="*/ 35 h 40"/>
                                      <a:gd name="T18" fmla="*/ 37 w 59"/>
                                      <a:gd name="T19" fmla="*/ 37 h 40"/>
                                      <a:gd name="T20" fmla="*/ 42 w 59"/>
                                      <a:gd name="T21" fmla="*/ 40 h 40"/>
                                      <a:gd name="T22" fmla="*/ 44 w 59"/>
                                      <a:gd name="T23" fmla="*/ 40 h 40"/>
                                      <a:gd name="T24" fmla="*/ 52 w 59"/>
                                      <a:gd name="T25" fmla="*/ 35 h 40"/>
                                      <a:gd name="T26" fmla="*/ 54 w 59"/>
                                      <a:gd name="T27" fmla="*/ 30 h 40"/>
                                      <a:gd name="T28" fmla="*/ 59 w 59"/>
                                      <a:gd name="T29" fmla="*/ 22 h 40"/>
                                      <a:gd name="T30" fmla="*/ 59 w 59"/>
                                      <a:gd name="T31" fmla="*/ 15 h 40"/>
                                      <a:gd name="T32" fmla="*/ 5 w 59"/>
                                      <a:gd name="T33" fmla="*/ 0 h 40"/>
                                      <a:gd name="T34" fmla="*/ 2 w 59"/>
                                      <a:gd name="T35" fmla="*/ 8 h 40"/>
                                      <a:gd name="T36" fmla="*/ 0 w 59"/>
                                      <a:gd name="T37" fmla="*/ 15 h 40"/>
                                      <a:gd name="T38" fmla="*/ 0 w 59"/>
                                      <a:gd name="T39" fmla="*/ 18 h 40"/>
                                      <a:gd name="T40" fmla="*/ 0 w 59"/>
                                      <a:gd name="T41" fmla="*/ 22 h 40"/>
                                      <a:gd name="T42" fmla="*/ 5 w 59"/>
                                      <a:gd name="T43" fmla="*/ 22 h 40"/>
                                      <a:gd name="T44" fmla="*/ 7 w 59"/>
                                      <a:gd name="T45" fmla="*/ 25 h 40"/>
                                      <a:gd name="T46" fmla="*/ 5 w 59"/>
                                      <a:gd name="T47" fmla="*/ 20 h 40"/>
                                      <a:gd name="T48" fmla="*/ 5 w 59"/>
                                      <a:gd name="T49" fmla="*/ 15 h 40"/>
                                      <a:gd name="T50" fmla="*/ 7 w 59"/>
                                      <a:gd name="T51" fmla="*/ 8 h 40"/>
                                      <a:gd name="T52" fmla="*/ 10 w 59"/>
                                      <a:gd name="T53" fmla="*/ 3 h 40"/>
                                      <a:gd name="T54" fmla="*/ 5 w 59"/>
                                      <a:gd name="T5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9" h="40">
                                        <a:moveTo>
                                          <a:pt x="59" y="15"/>
                                        </a:moveTo>
                                        <a:lnTo>
                                          <a:pt x="59" y="1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22"/>
                                        </a:lnTo>
                                        <a:lnTo>
                                          <a:pt x="49" y="30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52" y="35"/>
                                        </a:lnTo>
                                        <a:lnTo>
                                          <a:pt x="54" y="30"/>
                                        </a:lnTo>
                                        <a:lnTo>
                                          <a:pt x="59" y="22"/>
                                        </a:lnTo>
                                        <a:lnTo>
                                          <a:pt x="59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1" name="Freeform 11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6" y="646"/>
                                    <a:ext cx="55" cy="4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5 h 40"/>
                                      <a:gd name="T2" fmla="*/ 55 w 55"/>
                                      <a:gd name="T3" fmla="*/ 15 h 40"/>
                                      <a:gd name="T4" fmla="*/ 55 w 55"/>
                                      <a:gd name="T5" fmla="*/ 13 h 40"/>
                                      <a:gd name="T6" fmla="*/ 52 w 55"/>
                                      <a:gd name="T7" fmla="*/ 13 h 40"/>
                                      <a:gd name="T8" fmla="*/ 50 w 55"/>
                                      <a:gd name="T9" fmla="*/ 13 h 40"/>
                                      <a:gd name="T10" fmla="*/ 50 w 55"/>
                                      <a:gd name="T11" fmla="*/ 15 h 40"/>
                                      <a:gd name="T12" fmla="*/ 50 w 55"/>
                                      <a:gd name="T13" fmla="*/ 15 h 40"/>
                                      <a:gd name="T14" fmla="*/ 47 w 55"/>
                                      <a:gd name="T15" fmla="*/ 22 h 40"/>
                                      <a:gd name="T16" fmla="*/ 45 w 55"/>
                                      <a:gd name="T17" fmla="*/ 30 h 40"/>
                                      <a:gd name="T18" fmla="*/ 40 w 55"/>
                                      <a:gd name="T19" fmla="*/ 35 h 40"/>
                                      <a:gd name="T20" fmla="*/ 32 w 55"/>
                                      <a:gd name="T21" fmla="*/ 37 h 40"/>
                                      <a:gd name="T22" fmla="*/ 35 w 55"/>
                                      <a:gd name="T23" fmla="*/ 37 h 40"/>
                                      <a:gd name="T24" fmla="*/ 40 w 55"/>
                                      <a:gd name="T25" fmla="*/ 40 h 40"/>
                                      <a:gd name="T26" fmla="*/ 45 w 55"/>
                                      <a:gd name="T27" fmla="*/ 35 h 40"/>
                                      <a:gd name="T28" fmla="*/ 50 w 55"/>
                                      <a:gd name="T29" fmla="*/ 30 h 40"/>
                                      <a:gd name="T30" fmla="*/ 55 w 55"/>
                                      <a:gd name="T31" fmla="*/ 22 h 40"/>
                                      <a:gd name="T32" fmla="*/ 55 w 55"/>
                                      <a:gd name="T33" fmla="*/ 15 h 40"/>
                                      <a:gd name="T34" fmla="*/ 5 w 55"/>
                                      <a:gd name="T35" fmla="*/ 0 h 40"/>
                                      <a:gd name="T36" fmla="*/ 3 w 55"/>
                                      <a:gd name="T37" fmla="*/ 8 h 40"/>
                                      <a:gd name="T38" fmla="*/ 0 w 55"/>
                                      <a:gd name="T39" fmla="*/ 15 h 40"/>
                                      <a:gd name="T40" fmla="*/ 0 w 55"/>
                                      <a:gd name="T41" fmla="*/ 20 h 40"/>
                                      <a:gd name="T42" fmla="*/ 3 w 55"/>
                                      <a:gd name="T43" fmla="*/ 22 h 40"/>
                                      <a:gd name="T44" fmla="*/ 5 w 55"/>
                                      <a:gd name="T45" fmla="*/ 25 h 40"/>
                                      <a:gd name="T46" fmla="*/ 10 w 55"/>
                                      <a:gd name="T47" fmla="*/ 27 h 40"/>
                                      <a:gd name="T48" fmla="*/ 8 w 55"/>
                                      <a:gd name="T49" fmla="*/ 22 h 40"/>
                                      <a:gd name="T50" fmla="*/ 5 w 55"/>
                                      <a:gd name="T51" fmla="*/ 15 h 40"/>
                                      <a:gd name="T52" fmla="*/ 5 w 55"/>
                                      <a:gd name="T53" fmla="*/ 8 h 40"/>
                                      <a:gd name="T54" fmla="*/ 10 w 55"/>
                                      <a:gd name="T55" fmla="*/ 3 h 40"/>
                                      <a:gd name="T56" fmla="*/ 5 w 55"/>
                                      <a:gd name="T5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0">
                                        <a:moveTo>
                                          <a:pt x="55" y="15"/>
                                        </a:moveTo>
                                        <a:lnTo>
                                          <a:pt x="55" y="15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55" y="22"/>
                                        </a:lnTo>
                                        <a:lnTo>
                                          <a:pt x="55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2" name="Freeform 11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9" y="649"/>
                                    <a:ext cx="49" cy="34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2 h 34"/>
                                      <a:gd name="T2" fmla="*/ 49 w 49"/>
                                      <a:gd name="T3" fmla="*/ 12 h 34"/>
                                      <a:gd name="T4" fmla="*/ 49 w 49"/>
                                      <a:gd name="T5" fmla="*/ 10 h 34"/>
                                      <a:gd name="T6" fmla="*/ 47 w 49"/>
                                      <a:gd name="T7" fmla="*/ 10 h 34"/>
                                      <a:gd name="T8" fmla="*/ 44 w 49"/>
                                      <a:gd name="T9" fmla="*/ 10 h 34"/>
                                      <a:gd name="T10" fmla="*/ 44 w 49"/>
                                      <a:gd name="T11" fmla="*/ 10 h 34"/>
                                      <a:gd name="T12" fmla="*/ 44 w 49"/>
                                      <a:gd name="T13" fmla="*/ 12 h 34"/>
                                      <a:gd name="T14" fmla="*/ 42 w 49"/>
                                      <a:gd name="T15" fmla="*/ 19 h 34"/>
                                      <a:gd name="T16" fmla="*/ 39 w 49"/>
                                      <a:gd name="T17" fmla="*/ 27 h 34"/>
                                      <a:gd name="T18" fmla="*/ 32 w 49"/>
                                      <a:gd name="T19" fmla="*/ 29 h 34"/>
                                      <a:gd name="T20" fmla="*/ 24 w 49"/>
                                      <a:gd name="T21" fmla="*/ 32 h 34"/>
                                      <a:gd name="T22" fmla="*/ 24 w 49"/>
                                      <a:gd name="T23" fmla="*/ 32 h 34"/>
                                      <a:gd name="T24" fmla="*/ 22 w 49"/>
                                      <a:gd name="T25" fmla="*/ 32 h 34"/>
                                      <a:gd name="T26" fmla="*/ 27 w 49"/>
                                      <a:gd name="T27" fmla="*/ 34 h 34"/>
                                      <a:gd name="T28" fmla="*/ 32 w 49"/>
                                      <a:gd name="T29" fmla="*/ 34 h 34"/>
                                      <a:gd name="T30" fmla="*/ 39 w 49"/>
                                      <a:gd name="T31" fmla="*/ 32 h 34"/>
                                      <a:gd name="T32" fmla="*/ 44 w 49"/>
                                      <a:gd name="T33" fmla="*/ 27 h 34"/>
                                      <a:gd name="T34" fmla="*/ 49 w 49"/>
                                      <a:gd name="T35" fmla="*/ 19 h 34"/>
                                      <a:gd name="T36" fmla="*/ 49 w 49"/>
                                      <a:gd name="T37" fmla="*/ 12 h 34"/>
                                      <a:gd name="T38" fmla="*/ 5 w 49"/>
                                      <a:gd name="T39" fmla="*/ 0 h 34"/>
                                      <a:gd name="T40" fmla="*/ 2 w 49"/>
                                      <a:gd name="T41" fmla="*/ 5 h 34"/>
                                      <a:gd name="T42" fmla="*/ 0 w 49"/>
                                      <a:gd name="T43" fmla="*/ 12 h 34"/>
                                      <a:gd name="T44" fmla="*/ 0 w 49"/>
                                      <a:gd name="T45" fmla="*/ 17 h 34"/>
                                      <a:gd name="T46" fmla="*/ 2 w 49"/>
                                      <a:gd name="T47" fmla="*/ 22 h 34"/>
                                      <a:gd name="T48" fmla="*/ 7 w 49"/>
                                      <a:gd name="T49" fmla="*/ 24 h 34"/>
                                      <a:gd name="T50" fmla="*/ 12 w 49"/>
                                      <a:gd name="T51" fmla="*/ 27 h 34"/>
                                      <a:gd name="T52" fmla="*/ 7 w 49"/>
                                      <a:gd name="T53" fmla="*/ 19 h 34"/>
                                      <a:gd name="T54" fmla="*/ 5 w 49"/>
                                      <a:gd name="T55" fmla="*/ 12 h 34"/>
                                      <a:gd name="T56" fmla="*/ 5 w 49"/>
                                      <a:gd name="T57" fmla="*/ 7 h 34"/>
                                      <a:gd name="T58" fmla="*/ 10 w 49"/>
                                      <a:gd name="T59" fmla="*/ 0 h 34"/>
                                      <a:gd name="T60" fmla="*/ 5 w 49"/>
                                      <a:gd name="T61" fmla="*/ 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9" h="34">
                                        <a:moveTo>
                                          <a:pt x="49" y="12"/>
                                        </a:moveTo>
                                        <a:lnTo>
                                          <a:pt x="49" y="12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39" y="27"/>
                                        </a:lnTo>
                                        <a:lnTo>
                                          <a:pt x="32" y="29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34"/>
                                        </a:lnTo>
                                        <a:lnTo>
                                          <a:pt x="32" y="34"/>
                                        </a:lnTo>
                                        <a:lnTo>
                                          <a:pt x="39" y="32"/>
                                        </a:lnTo>
                                        <a:lnTo>
                                          <a:pt x="44" y="27"/>
                                        </a:lnTo>
                                        <a:lnTo>
                                          <a:pt x="49" y="19"/>
                                        </a:lnTo>
                                        <a:lnTo>
                                          <a:pt x="49" y="12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3" name="Freeform 1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49"/>
                                    <a:ext cx="45" cy="34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2 h 34"/>
                                      <a:gd name="T2" fmla="*/ 45 w 45"/>
                                      <a:gd name="T3" fmla="*/ 12 h 34"/>
                                      <a:gd name="T4" fmla="*/ 45 w 45"/>
                                      <a:gd name="T5" fmla="*/ 10 h 34"/>
                                      <a:gd name="T6" fmla="*/ 42 w 45"/>
                                      <a:gd name="T7" fmla="*/ 10 h 34"/>
                                      <a:gd name="T8" fmla="*/ 40 w 45"/>
                                      <a:gd name="T9" fmla="*/ 10 h 34"/>
                                      <a:gd name="T10" fmla="*/ 40 w 45"/>
                                      <a:gd name="T11" fmla="*/ 10 h 34"/>
                                      <a:gd name="T12" fmla="*/ 40 w 45"/>
                                      <a:gd name="T13" fmla="*/ 12 h 34"/>
                                      <a:gd name="T14" fmla="*/ 37 w 45"/>
                                      <a:gd name="T15" fmla="*/ 19 h 34"/>
                                      <a:gd name="T16" fmla="*/ 35 w 45"/>
                                      <a:gd name="T17" fmla="*/ 24 h 34"/>
                                      <a:gd name="T18" fmla="*/ 30 w 45"/>
                                      <a:gd name="T19" fmla="*/ 27 h 34"/>
                                      <a:gd name="T20" fmla="*/ 22 w 45"/>
                                      <a:gd name="T21" fmla="*/ 29 h 34"/>
                                      <a:gd name="T22" fmla="*/ 15 w 45"/>
                                      <a:gd name="T23" fmla="*/ 27 h 34"/>
                                      <a:gd name="T24" fmla="*/ 10 w 45"/>
                                      <a:gd name="T25" fmla="*/ 24 h 34"/>
                                      <a:gd name="T26" fmla="*/ 8 w 45"/>
                                      <a:gd name="T27" fmla="*/ 19 h 34"/>
                                      <a:gd name="T28" fmla="*/ 5 w 45"/>
                                      <a:gd name="T29" fmla="*/ 12 h 34"/>
                                      <a:gd name="T30" fmla="*/ 5 w 45"/>
                                      <a:gd name="T31" fmla="*/ 7 h 34"/>
                                      <a:gd name="T32" fmla="*/ 10 w 45"/>
                                      <a:gd name="T33" fmla="*/ 2 h 34"/>
                                      <a:gd name="T34" fmla="*/ 5 w 45"/>
                                      <a:gd name="T35" fmla="*/ 0 h 34"/>
                                      <a:gd name="T36" fmla="*/ 0 w 45"/>
                                      <a:gd name="T37" fmla="*/ 5 h 34"/>
                                      <a:gd name="T38" fmla="*/ 0 w 45"/>
                                      <a:gd name="T39" fmla="*/ 12 h 34"/>
                                      <a:gd name="T40" fmla="*/ 3 w 45"/>
                                      <a:gd name="T41" fmla="*/ 19 h 34"/>
                                      <a:gd name="T42" fmla="*/ 5 w 45"/>
                                      <a:gd name="T43" fmla="*/ 24 h 34"/>
                                      <a:gd name="T44" fmla="*/ 15 w 45"/>
                                      <a:gd name="T45" fmla="*/ 29 h 34"/>
                                      <a:gd name="T46" fmla="*/ 27 w 45"/>
                                      <a:gd name="T47" fmla="*/ 34 h 34"/>
                                      <a:gd name="T48" fmla="*/ 35 w 45"/>
                                      <a:gd name="T49" fmla="*/ 32 h 34"/>
                                      <a:gd name="T50" fmla="*/ 40 w 45"/>
                                      <a:gd name="T51" fmla="*/ 27 h 34"/>
                                      <a:gd name="T52" fmla="*/ 42 w 45"/>
                                      <a:gd name="T53" fmla="*/ 19 h 34"/>
                                      <a:gd name="T54" fmla="*/ 45 w 45"/>
                                      <a:gd name="T55" fmla="*/ 12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5" h="34">
                                        <a:moveTo>
                                          <a:pt x="45" y="12"/>
                                        </a:moveTo>
                                        <a:lnTo>
                                          <a:pt x="45" y="12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2" y="29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8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27" y="34"/>
                                        </a:lnTo>
                                        <a:lnTo>
                                          <a:pt x="35" y="32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4" name="Freeform 1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49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2 h 32"/>
                                      <a:gd name="T2" fmla="*/ 39 w 39"/>
                                      <a:gd name="T3" fmla="*/ 10 h 32"/>
                                      <a:gd name="T4" fmla="*/ 39 w 39"/>
                                      <a:gd name="T5" fmla="*/ 10 h 32"/>
                                      <a:gd name="T6" fmla="*/ 37 w 39"/>
                                      <a:gd name="T7" fmla="*/ 10 h 32"/>
                                      <a:gd name="T8" fmla="*/ 34 w 39"/>
                                      <a:gd name="T9" fmla="*/ 10 h 32"/>
                                      <a:gd name="T10" fmla="*/ 34 w 39"/>
                                      <a:gd name="T11" fmla="*/ 10 h 32"/>
                                      <a:gd name="T12" fmla="*/ 34 w 39"/>
                                      <a:gd name="T13" fmla="*/ 12 h 32"/>
                                      <a:gd name="T14" fmla="*/ 34 w 39"/>
                                      <a:gd name="T15" fmla="*/ 17 h 32"/>
                                      <a:gd name="T16" fmla="*/ 29 w 39"/>
                                      <a:gd name="T17" fmla="*/ 22 h 32"/>
                                      <a:gd name="T18" fmla="*/ 24 w 39"/>
                                      <a:gd name="T19" fmla="*/ 24 h 32"/>
                                      <a:gd name="T20" fmla="*/ 19 w 39"/>
                                      <a:gd name="T21" fmla="*/ 27 h 32"/>
                                      <a:gd name="T22" fmla="*/ 14 w 39"/>
                                      <a:gd name="T23" fmla="*/ 24 h 32"/>
                                      <a:gd name="T24" fmla="*/ 10 w 39"/>
                                      <a:gd name="T25" fmla="*/ 22 h 32"/>
                                      <a:gd name="T26" fmla="*/ 7 w 39"/>
                                      <a:gd name="T27" fmla="*/ 17 h 32"/>
                                      <a:gd name="T28" fmla="*/ 5 w 39"/>
                                      <a:gd name="T29" fmla="*/ 12 h 32"/>
                                      <a:gd name="T30" fmla="*/ 5 w 39"/>
                                      <a:gd name="T31" fmla="*/ 7 h 32"/>
                                      <a:gd name="T32" fmla="*/ 10 w 39"/>
                                      <a:gd name="T33" fmla="*/ 2 h 32"/>
                                      <a:gd name="T34" fmla="*/ 5 w 39"/>
                                      <a:gd name="T35" fmla="*/ 0 h 32"/>
                                      <a:gd name="T36" fmla="*/ 0 w 39"/>
                                      <a:gd name="T37" fmla="*/ 7 h 32"/>
                                      <a:gd name="T38" fmla="*/ 0 w 39"/>
                                      <a:gd name="T39" fmla="*/ 12 h 32"/>
                                      <a:gd name="T40" fmla="*/ 2 w 39"/>
                                      <a:gd name="T41" fmla="*/ 19 h 32"/>
                                      <a:gd name="T42" fmla="*/ 7 w 39"/>
                                      <a:gd name="T43" fmla="*/ 27 h 32"/>
                                      <a:gd name="T44" fmla="*/ 12 w 39"/>
                                      <a:gd name="T45" fmla="*/ 29 h 32"/>
                                      <a:gd name="T46" fmla="*/ 17 w 39"/>
                                      <a:gd name="T47" fmla="*/ 32 h 32"/>
                                      <a:gd name="T48" fmla="*/ 19 w 39"/>
                                      <a:gd name="T49" fmla="*/ 32 h 32"/>
                                      <a:gd name="T50" fmla="*/ 19 w 39"/>
                                      <a:gd name="T51" fmla="*/ 32 h 32"/>
                                      <a:gd name="T52" fmla="*/ 27 w 39"/>
                                      <a:gd name="T53" fmla="*/ 29 h 32"/>
                                      <a:gd name="T54" fmla="*/ 34 w 39"/>
                                      <a:gd name="T55" fmla="*/ 27 h 32"/>
                                      <a:gd name="T56" fmla="*/ 37 w 39"/>
                                      <a:gd name="T57" fmla="*/ 19 h 32"/>
                                      <a:gd name="T58" fmla="*/ 39 w 39"/>
                                      <a:gd name="T59" fmla="*/ 1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9" h="32">
                                        <a:moveTo>
                                          <a:pt x="39" y="12"/>
                                        </a:moveTo>
                                        <a:lnTo>
                                          <a:pt x="39" y="10"/>
                                        </a:lnTo>
                                        <a:lnTo>
                                          <a:pt x="39" y="10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4" y="24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9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5" name="Freeform 1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6" y="651"/>
                                    <a:ext cx="35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 h 27"/>
                                      <a:gd name="T2" fmla="*/ 35 w 35"/>
                                      <a:gd name="T3" fmla="*/ 8 h 27"/>
                                      <a:gd name="T4" fmla="*/ 35 w 35"/>
                                      <a:gd name="T5" fmla="*/ 8 h 27"/>
                                      <a:gd name="T6" fmla="*/ 32 w 35"/>
                                      <a:gd name="T7" fmla="*/ 8 h 27"/>
                                      <a:gd name="T8" fmla="*/ 30 w 35"/>
                                      <a:gd name="T9" fmla="*/ 8 h 27"/>
                                      <a:gd name="T10" fmla="*/ 30 w 35"/>
                                      <a:gd name="T11" fmla="*/ 8 h 27"/>
                                      <a:gd name="T12" fmla="*/ 30 w 35"/>
                                      <a:gd name="T13" fmla="*/ 10 h 27"/>
                                      <a:gd name="T14" fmla="*/ 30 w 35"/>
                                      <a:gd name="T15" fmla="*/ 15 h 27"/>
                                      <a:gd name="T16" fmla="*/ 27 w 35"/>
                                      <a:gd name="T17" fmla="*/ 17 h 27"/>
                                      <a:gd name="T18" fmla="*/ 22 w 35"/>
                                      <a:gd name="T19" fmla="*/ 20 h 27"/>
                                      <a:gd name="T20" fmla="*/ 17 w 35"/>
                                      <a:gd name="T21" fmla="*/ 22 h 27"/>
                                      <a:gd name="T22" fmla="*/ 12 w 35"/>
                                      <a:gd name="T23" fmla="*/ 20 h 27"/>
                                      <a:gd name="T24" fmla="*/ 10 w 35"/>
                                      <a:gd name="T25" fmla="*/ 17 h 27"/>
                                      <a:gd name="T26" fmla="*/ 5 w 35"/>
                                      <a:gd name="T27" fmla="*/ 15 h 27"/>
                                      <a:gd name="T28" fmla="*/ 5 w 35"/>
                                      <a:gd name="T29" fmla="*/ 10 h 27"/>
                                      <a:gd name="T30" fmla="*/ 8 w 35"/>
                                      <a:gd name="T31" fmla="*/ 5 h 27"/>
                                      <a:gd name="T32" fmla="*/ 10 w 35"/>
                                      <a:gd name="T33" fmla="*/ 0 h 27"/>
                                      <a:gd name="T34" fmla="*/ 8 w 35"/>
                                      <a:gd name="T35" fmla="*/ 0 h 27"/>
                                      <a:gd name="T36" fmla="*/ 5 w 35"/>
                                      <a:gd name="T37" fmla="*/ 0 h 27"/>
                                      <a:gd name="T38" fmla="*/ 0 w 35"/>
                                      <a:gd name="T39" fmla="*/ 5 h 27"/>
                                      <a:gd name="T40" fmla="*/ 0 w 35"/>
                                      <a:gd name="T41" fmla="*/ 10 h 27"/>
                                      <a:gd name="T42" fmla="*/ 3 w 35"/>
                                      <a:gd name="T43" fmla="*/ 17 h 27"/>
                                      <a:gd name="T44" fmla="*/ 5 w 35"/>
                                      <a:gd name="T45" fmla="*/ 22 h 27"/>
                                      <a:gd name="T46" fmla="*/ 10 w 35"/>
                                      <a:gd name="T47" fmla="*/ 25 h 27"/>
                                      <a:gd name="T48" fmla="*/ 17 w 35"/>
                                      <a:gd name="T49" fmla="*/ 27 h 27"/>
                                      <a:gd name="T50" fmla="*/ 25 w 35"/>
                                      <a:gd name="T51" fmla="*/ 25 h 27"/>
                                      <a:gd name="T52" fmla="*/ 30 w 35"/>
                                      <a:gd name="T53" fmla="*/ 22 h 27"/>
                                      <a:gd name="T54" fmla="*/ 32 w 35"/>
                                      <a:gd name="T55" fmla="*/ 17 h 27"/>
                                      <a:gd name="T56" fmla="*/ 35 w 35"/>
                                      <a:gd name="T57" fmla="*/ 1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" h="27">
                                        <a:moveTo>
                                          <a:pt x="35" y="10"/>
                                        </a:moveTo>
                                        <a:lnTo>
                                          <a:pt x="35" y="8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6" name="Freeform 1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651"/>
                                    <a:ext cx="29" cy="2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0 h 25"/>
                                      <a:gd name="T2" fmla="*/ 29 w 29"/>
                                      <a:gd name="T3" fmla="*/ 8 h 25"/>
                                      <a:gd name="T4" fmla="*/ 29 w 29"/>
                                      <a:gd name="T5" fmla="*/ 8 h 25"/>
                                      <a:gd name="T6" fmla="*/ 27 w 29"/>
                                      <a:gd name="T7" fmla="*/ 8 h 25"/>
                                      <a:gd name="T8" fmla="*/ 24 w 29"/>
                                      <a:gd name="T9" fmla="*/ 5 h 25"/>
                                      <a:gd name="T10" fmla="*/ 24 w 29"/>
                                      <a:gd name="T11" fmla="*/ 8 h 25"/>
                                      <a:gd name="T12" fmla="*/ 24 w 29"/>
                                      <a:gd name="T13" fmla="*/ 10 h 25"/>
                                      <a:gd name="T14" fmla="*/ 24 w 29"/>
                                      <a:gd name="T15" fmla="*/ 13 h 25"/>
                                      <a:gd name="T16" fmla="*/ 22 w 29"/>
                                      <a:gd name="T17" fmla="*/ 17 h 25"/>
                                      <a:gd name="T18" fmla="*/ 19 w 29"/>
                                      <a:gd name="T19" fmla="*/ 20 h 25"/>
                                      <a:gd name="T20" fmla="*/ 14 w 29"/>
                                      <a:gd name="T21" fmla="*/ 20 h 25"/>
                                      <a:gd name="T22" fmla="*/ 12 w 29"/>
                                      <a:gd name="T23" fmla="*/ 20 h 25"/>
                                      <a:gd name="T24" fmla="*/ 7 w 29"/>
                                      <a:gd name="T25" fmla="*/ 17 h 25"/>
                                      <a:gd name="T26" fmla="*/ 5 w 29"/>
                                      <a:gd name="T27" fmla="*/ 13 h 25"/>
                                      <a:gd name="T28" fmla="*/ 5 w 29"/>
                                      <a:gd name="T29" fmla="*/ 10 h 25"/>
                                      <a:gd name="T30" fmla="*/ 7 w 29"/>
                                      <a:gd name="T31" fmla="*/ 5 h 25"/>
                                      <a:gd name="T32" fmla="*/ 9 w 29"/>
                                      <a:gd name="T33" fmla="*/ 3 h 25"/>
                                      <a:gd name="T34" fmla="*/ 7 w 29"/>
                                      <a:gd name="T35" fmla="*/ 0 h 25"/>
                                      <a:gd name="T36" fmla="*/ 5 w 29"/>
                                      <a:gd name="T37" fmla="*/ 0 h 25"/>
                                      <a:gd name="T38" fmla="*/ 0 w 29"/>
                                      <a:gd name="T39" fmla="*/ 5 h 25"/>
                                      <a:gd name="T40" fmla="*/ 0 w 29"/>
                                      <a:gd name="T41" fmla="*/ 10 h 25"/>
                                      <a:gd name="T42" fmla="*/ 2 w 29"/>
                                      <a:gd name="T43" fmla="*/ 15 h 25"/>
                                      <a:gd name="T44" fmla="*/ 5 w 29"/>
                                      <a:gd name="T45" fmla="*/ 20 h 25"/>
                                      <a:gd name="T46" fmla="*/ 9 w 29"/>
                                      <a:gd name="T47" fmla="*/ 22 h 25"/>
                                      <a:gd name="T48" fmla="*/ 14 w 29"/>
                                      <a:gd name="T49" fmla="*/ 25 h 25"/>
                                      <a:gd name="T50" fmla="*/ 19 w 29"/>
                                      <a:gd name="T51" fmla="*/ 22 h 25"/>
                                      <a:gd name="T52" fmla="*/ 24 w 29"/>
                                      <a:gd name="T53" fmla="*/ 20 h 25"/>
                                      <a:gd name="T54" fmla="*/ 29 w 29"/>
                                      <a:gd name="T55" fmla="*/ 15 h 25"/>
                                      <a:gd name="T56" fmla="*/ 29 w 29"/>
                                      <a:gd name="T57" fmla="*/ 1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29" h="25">
                                        <a:moveTo>
                                          <a:pt x="29" y="10"/>
                                        </a:moveTo>
                                        <a:lnTo>
                                          <a:pt x="29" y="8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9" y="22"/>
                                        </a:lnTo>
                                        <a:lnTo>
                                          <a:pt x="14" y="25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7" name="Freeform 1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651"/>
                                    <a:ext cx="25" cy="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22"/>
                                      <a:gd name="T2" fmla="*/ 25 w 25"/>
                                      <a:gd name="T3" fmla="*/ 8 h 22"/>
                                      <a:gd name="T4" fmla="*/ 25 w 25"/>
                                      <a:gd name="T5" fmla="*/ 8 h 22"/>
                                      <a:gd name="T6" fmla="*/ 22 w 25"/>
                                      <a:gd name="T7" fmla="*/ 5 h 22"/>
                                      <a:gd name="T8" fmla="*/ 17 w 25"/>
                                      <a:gd name="T9" fmla="*/ 5 h 22"/>
                                      <a:gd name="T10" fmla="*/ 20 w 25"/>
                                      <a:gd name="T11" fmla="*/ 8 h 22"/>
                                      <a:gd name="T12" fmla="*/ 20 w 25"/>
                                      <a:gd name="T13" fmla="*/ 10 h 22"/>
                                      <a:gd name="T14" fmla="*/ 17 w 25"/>
                                      <a:gd name="T15" fmla="*/ 15 h 22"/>
                                      <a:gd name="T16" fmla="*/ 12 w 25"/>
                                      <a:gd name="T17" fmla="*/ 17 h 22"/>
                                      <a:gd name="T18" fmla="*/ 7 w 25"/>
                                      <a:gd name="T19" fmla="*/ 15 h 22"/>
                                      <a:gd name="T20" fmla="*/ 5 w 25"/>
                                      <a:gd name="T21" fmla="*/ 10 h 22"/>
                                      <a:gd name="T22" fmla="*/ 7 w 25"/>
                                      <a:gd name="T23" fmla="*/ 5 h 22"/>
                                      <a:gd name="T24" fmla="*/ 10 w 25"/>
                                      <a:gd name="T25" fmla="*/ 3 h 22"/>
                                      <a:gd name="T26" fmla="*/ 7 w 25"/>
                                      <a:gd name="T27" fmla="*/ 3 h 22"/>
                                      <a:gd name="T28" fmla="*/ 5 w 25"/>
                                      <a:gd name="T29" fmla="*/ 0 h 22"/>
                                      <a:gd name="T30" fmla="*/ 3 w 25"/>
                                      <a:gd name="T31" fmla="*/ 5 h 22"/>
                                      <a:gd name="T32" fmla="*/ 0 w 25"/>
                                      <a:gd name="T33" fmla="*/ 10 h 22"/>
                                      <a:gd name="T34" fmla="*/ 0 w 25"/>
                                      <a:gd name="T35" fmla="*/ 15 h 22"/>
                                      <a:gd name="T36" fmla="*/ 5 w 25"/>
                                      <a:gd name="T37" fmla="*/ 17 h 22"/>
                                      <a:gd name="T38" fmla="*/ 7 w 25"/>
                                      <a:gd name="T39" fmla="*/ 20 h 22"/>
                                      <a:gd name="T40" fmla="*/ 12 w 25"/>
                                      <a:gd name="T41" fmla="*/ 22 h 22"/>
                                      <a:gd name="T42" fmla="*/ 17 w 25"/>
                                      <a:gd name="T43" fmla="*/ 20 h 22"/>
                                      <a:gd name="T44" fmla="*/ 22 w 25"/>
                                      <a:gd name="T45" fmla="*/ 17 h 22"/>
                                      <a:gd name="T46" fmla="*/ 25 w 25"/>
                                      <a:gd name="T47" fmla="*/ 15 h 22"/>
                                      <a:gd name="T48" fmla="*/ 25 w 25"/>
                                      <a:gd name="T49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5" h="22">
                                        <a:moveTo>
                                          <a:pt x="25" y="10"/>
                                        </a:moveTo>
                                        <a:lnTo>
                                          <a:pt x="25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8" name="Freeform 11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4" y="654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7 h 17"/>
                                      <a:gd name="T2" fmla="*/ 19 w 19"/>
                                      <a:gd name="T3" fmla="*/ 5 h 17"/>
                                      <a:gd name="T4" fmla="*/ 19 w 19"/>
                                      <a:gd name="T5" fmla="*/ 2 h 17"/>
                                      <a:gd name="T6" fmla="*/ 12 w 19"/>
                                      <a:gd name="T7" fmla="*/ 2 h 17"/>
                                      <a:gd name="T8" fmla="*/ 4 w 19"/>
                                      <a:gd name="T9" fmla="*/ 0 h 17"/>
                                      <a:gd name="T10" fmla="*/ 2 w 19"/>
                                      <a:gd name="T11" fmla="*/ 2 h 17"/>
                                      <a:gd name="T12" fmla="*/ 0 w 19"/>
                                      <a:gd name="T13" fmla="*/ 7 h 17"/>
                                      <a:gd name="T14" fmla="*/ 0 w 19"/>
                                      <a:gd name="T15" fmla="*/ 10 h 17"/>
                                      <a:gd name="T16" fmla="*/ 2 w 19"/>
                                      <a:gd name="T17" fmla="*/ 14 h 17"/>
                                      <a:gd name="T18" fmla="*/ 7 w 19"/>
                                      <a:gd name="T19" fmla="*/ 17 h 17"/>
                                      <a:gd name="T20" fmla="*/ 9 w 19"/>
                                      <a:gd name="T21" fmla="*/ 17 h 17"/>
                                      <a:gd name="T22" fmla="*/ 14 w 19"/>
                                      <a:gd name="T23" fmla="*/ 17 h 17"/>
                                      <a:gd name="T24" fmla="*/ 17 w 19"/>
                                      <a:gd name="T25" fmla="*/ 14 h 17"/>
                                      <a:gd name="T26" fmla="*/ 19 w 19"/>
                                      <a:gd name="T27" fmla="*/ 10 h 17"/>
                                      <a:gd name="T28" fmla="*/ 19 w 19"/>
                                      <a:gd name="T29" fmla="*/ 7 h 17"/>
                                      <a:gd name="T30" fmla="*/ 14 w 19"/>
                                      <a:gd name="T31" fmla="*/ 7 h 17"/>
                                      <a:gd name="T32" fmla="*/ 12 w 19"/>
                                      <a:gd name="T33" fmla="*/ 10 h 17"/>
                                      <a:gd name="T34" fmla="*/ 9 w 19"/>
                                      <a:gd name="T35" fmla="*/ 12 h 17"/>
                                      <a:gd name="T36" fmla="*/ 7 w 19"/>
                                      <a:gd name="T37" fmla="*/ 10 h 17"/>
                                      <a:gd name="T38" fmla="*/ 4 w 19"/>
                                      <a:gd name="T39" fmla="*/ 7 h 17"/>
                                      <a:gd name="T40" fmla="*/ 7 w 19"/>
                                      <a:gd name="T41" fmla="*/ 5 h 17"/>
                                      <a:gd name="T42" fmla="*/ 9 w 19"/>
                                      <a:gd name="T43" fmla="*/ 2 h 17"/>
                                      <a:gd name="T44" fmla="*/ 12 w 19"/>
                                      <a:gd name="T45" fmla="*/ 5 h 17"/>
                                      <a:gd name="T46" fmla="*/ 14 w 19"/>
                                      <a:gd name="T47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" h="17">
                                        <a:moveTo>
                                          <a:pt x="19" y="7"/>
                                        </a:moveTo>
                                        <a:lnTo>
                                          <a:pt x="19" y="5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19" y="10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  <a:moveTo>
                                          <a:pt x="14" y="7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9" name="Freeform 1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65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7 h 14"/>
                                      <a:gd name="T2" fmla="*/ 15 w 15"/>
                                      <a:gd name="T3" fmla="*/ 5 h 14"/>
                                      <a:gd name="T4" fmla="*/ 12 w 15"/>
                                      <a:gd name="T5" fmla="*/ 2 h 14"/>
                                      <a:gd name="T6" fmla="*/ 10 w 15"/>
                                      <a:gd name="T7" fmla="*/ 2 h 14"/>
                                      <a:gd name="T8" fmla="*/ 5 w 15"/>
                                      <a:gd name="T9" fmla="*/ 0 h 14"/>
                                      <a:gd name="T10" fmla="*/ 2 w 15"/>
                                      <a:gd name="T11" fmla="*/ 2 h 14"/>
                                      <a:gd name="T12" fmla="*/ 0 w 15"/>
                                      <a:gd name="T13" fmla="*/ 7 h 14"/>
                                      <a:gd name="T14" fmla="*/ 2 w 15"/>
                                      <a:gd name="T15" fmla="*/ 12 h 14"/>
                                      <a:gd name="T16" fmla="*/ 7 w 15"/>
                                      <a:gd name="T17" fmla="*/ 14 h 14"/>
                                      <a:gd name="T18" fmla="*/ 12 w 15"/>
                                      <a:gd name="T19" fmla="*/ 12 h 14"/>
                                      <a:gd name="T20" fmla="*/ 15 w 15"/>
                                      <a:gd name="T21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4">
                                        <a:moveTo>
                                          <a:pt x="15" y="7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0" name="Freeform 1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8 w 10"/>
                                      <a:gd name="T3" fmla="*/ 3 h 10"/>
                                      <a:gd name="T4" fmla="*/ 5 w 10"/>
                                      <a:gd name="T5" fmla="*/ 0 h 10"/>
                                      <a:gd name="T6" fmla="*/ 3 w 10"/>
                                      <a:gd name="T7" fmla="*/ 3 h 10"/>
                                      <a:gd name="T8" fmla="*/ 0 w 10"/>
                                      <a:gd name="T9" fmla="*/ 5 h 10"/>
                                      <a:gd name="T10" fmla="*/ 3 w 10"/>
                                      <a:gd name="T11" fmla="*/ 8 h 10"/>
                                      <a:gd name="T12" fmla="*/ 5 w 10"/>
                                      <a:gd name="T13" fmla="*/ 10 h 10"/>
                                      <a:gd name="T14" fmla="*/ 8 w 10"/>
                                      <a:gd name="T15" fmla="*/ 8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1" name="Freeform 1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65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5"/>
                                      <a:gd name="T2" fmla="*/ 5 w 5"/>
                                      <a:gd name="T3" fmla="*/ 0 h 5"/>
                                      <a:gd name="T4" fmla="*/ 2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2 h 5"/>
                                      <a:gd name="T10" fmla="*/ 0 w 5"/>
                                      <a:gd name="T11" fmla="*/ 5 h 5"/>
                                      <a:gd name="T12" fmla="*/ 2 w 5"/>
                                      <a:gd name="T13" fmla="*/ 5 h 5"/>
                                      <a:gd name="T14" fmla="*/ 5 w 5"/>
                                      <a:gd name="T15" fmla="*/ 5 h 5"/>
                                      <a:gd name="T16" fmla="*/ 5 w 5"/>
                                      <a:gd name="T17" fmla="*/ 2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" name="Freeform 1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631"/>
                                    <a:ext cx="169" cy="60"/>
                                  </a:xfrm>
                                  <a:custGeom>
                                    <a:avLst/>
                                    <a:gdLst>
                                      <a:gd name="T0" fmla="*/ 169 w 169"/>
                                      <a:gd name="T1" fmla="*/ 20 h 60"/>
                                      <a:gd name="T2" fmla="*/ 147 w 169"/>
                                      <a:gd name="T3" fmla="*/ 28 h 60"/>
                                      <a:gd name="T4" fmla="*/ 127 w 169"/>
                                      <a:gd name="T5" fmla="*/ 30 h 60"/>
                                      <a:gd name="T6" fmla="*/ 107 w 169"/>
                                      <a:gd name="T7" fmla="*/ 28 h 60"/>
                                      <a:gd name="T8" fmla="*/ 87 w 169"/>
                                      <a:gd name="T9" fmla="*/ 25 h 60"/>
                                      <a:gd name="T10" fmla="*/ 50 w 169"/>
                                      <a:gd name="T11" fmla="*/ 13 h 60"/>
                                      <a:gd name="T12" fmla="*/ 0 w 169"/>
                                      <a:gd name="T13" fmla="*/ 0 h 60"/>
                                      <a:gd name="T14" fmla="*/ 35 w 169"/>
                                      <a:gd name="T15" fmla="*/ 25 h 60"/>
                                      <a:gd name="T16" fmla="*/ 75 w 169"/>
                                      <a:gd name="T17" fmla="*/ 45 h 60"/>
                                      <a:gd name="T18" fmla="*/ 94 w 169"/>
                                      <a:gd name="T19" fmla="*/ 55 h 60"/>
                                      <a:gd name="T20" fmla="*/ 117 w 169"/>
                                      <a:gd name="T21" fmla="*/ 57 h 60"/>
                                      <a:gd name="T22" fmla="*/ 137 w 169"/>
                                      <a:gd name="T23" fmla="*/ 60 h 60"/>
                                      <a:gd name="T24" fmla="*/ 159 w 169"/>
                                      <a:gd name="T25" fmla="*/ 55 h 60"/>
                                      <a:gd name="T26" fmla="*/ 166 w 169"/>
                                      <a:gd name="T27" fmla="*/ 37 h 60"/>
                                      <a:gd name="T28" fmla="*/ 169 w 169"/>
                                      <a:gd name="T29" fmla="*/ 2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69" h="60">
                                        <a:moveTo>
                                          <a:pt x="169" y="20"/>
                                        </a:moveTo>
                                        <a:lnTo>
                                          <a:pt x="147" y="28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07" y="28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75" y="45"/>
                                        </a:lnTo>
                                        <a:lnTo>
                                          <a:pt x="94" y="55"/>
                                        </a:lnTo>
                                        <a:lnTo>
                                          <a:pt x="117" y="57"/>
                                        </a:lnTo>
                                        <a:lnTo>
                                          <a:pt x="137" y="60"/>
                                        </a:lnTo>
                                        <a:lnTo>
                                          <a:pt x="159" y="55"/>
                                        </a:lnTo>
                                        <a:lnTo>
                                          <a:pt x="166" y="37"/>
                                        </a:lnTo>
                                        <a:lnTo>
                                          <a:pt x="169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" name="Freeform 11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9" y="886"/>
                                    <a:ext cx="32" cy="117"/>
                                  </a:xfrm>
                                  <a:custGeom>
                                    <a:avLst/>
                                    <a:gdLst>
                                      <a:gd name="T0" fmla="*/ 20 w 32"/>
                                      <a:gd name="T1" fmla="*/ 64 h 117"/>
                                      <a:gd name="T2" fmla="*/ 32 w 32"/>
                                      <a:gd name="T3" fmla="*/ 0 h 117"/>
                                      <a:gd name="T4" fmla="*/ 20 w 32"/>
                                      <a:gd name="T5" fmla="*/ 64 h 117"/>
                                      <a:gd name="T6" fmla="*/ 20 w 32"/>
                                      <a:gd name="T7" fmla="*/ 64 h 117"/>
                                      <a:gd name="T8" fmla="*/ 22 w 32"/>
                                      <a:gd name="T9" fmla="*/ 79 h 117"/>
                                      <a:gd name="T10" fmla="*/ 22 w 32"/>
                                      <a:gd name="T11" fmla="*/ 94 h 117"/>
                                      <a:gd name="T12" fmla="*/ 15 w 32"/>
                                      <a:gd name="T13" fmla="*/ 107 h 117"/>
                                      <a:gd name="T14" fmla="*/ 5 w 32"/>
                                      <a:gd name="T15" fmla="*/ 117 h 117"/>
                                      <a:gd name="T16" fmla="*/ 3 w 32"/>
                                      <a:gd name="T17" fmla="*/ 112 h 117"/>
                                      <a:gd name="T18" fmla="*/ 0 w 32"/>
                                      <a:gd name="T19" fmla="*/ 104 h 117"/>
                                      <a:gd name="T20" fmla="*/ 0 w 32"/>
                                      <a:gd name="T21" fmla="*/ 97 h 117"/>
                                      <a:gd name="T22" fmla="*/ 0 w 32"/>
                                      <a:gd name="T23" fmla="*/ 89 h 117"/>
                                      <a:gd name="T24" fmla="*/ 3 w 32"/>
                                      <a:gd name="T25" fmla="*/ 82 h 117"/>
                                      <a:gd name="T26" fmla="*/ 8 w 32"/>
                                      <a:gd name="T27" fmla="*/ 74 h 117"/>
                                      <a:gd name="T28" fmla="*/ 12 w 32"/>
                                      <a:gd name="T29" fmla="*/ 69 h 117"/>
                                      <a:gd name="T30" fmla="*/ 20 w 32"/>
                                      <a:gd name="T31" fmla="*/ 6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117">
                                        <a:moveTo>
                                          <a:pt x="20" y="64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0" y="64"/>
                                        </a:lnTo>
                                        <a:close/>
                                        <a:moveTo>
                                          <a:pt x="20" y="64"/>
                                        </a:moveTo>
                                        <a:lnTo>
                                          <a:pt x="22" y="79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4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8" y="74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2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" name="Freeform 1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886"/>
                                    <a:ext cx="12" cy="6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64 h 64"/>
                                      <a:gd name="T2" fmla="*/ 12 w 12"/>
                                      <a:gd name="T3" fmla="*/ 0 h 64"/>
                                      <a:gd name="T4" fmla="*/ 0 w 12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4">
                                        <a:moveTo>
                                          <a:pt x="0" y="6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" name="Freeform 1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9" y="95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3"/>
                                      <a:gd name="T2" fmla="*/ 22 w 22"/>
                                      <a:gd name="T3" fmla="*/ 15 h 53"/>
                                      <a:gd name="T4" fmla="*/ 22 w 22"/>
                                      <a:gd name="T5" fmla="*/ 30 h 53"/>
                                      <a:gd name="T6" fmla="*/ 15 w 22"/>
                                      <a:gd name="T7" fmla="*/ 43 h 53"/>
                                      <a:gd name="T8" fmla="*/ 5 w 22"/>
                                      <a:gd name="T9" fmla="*/ 53 h 53"/>
                                      <a:gd name="T10" fmla="*/ 3 w 22"/>
                                      <a:gd name="T11" fmla="*/ 48 h 53"/>
                                      <a:gd name="T12" fmla="*/ 0 w 22"/>
                                      <a:gd name="T13" fmla="*/ 40 h 53"/>
                                      <a:gd name="T14" fmla="*/ 0 w 22"/>
                                      <a:gd name="T15" fmla="*/ 33 h 53"/>
                                      <a:gd name="T16" fmla="*/ 0 w 22"/>
                                      <a:gd name="T17" fmla="*/ 25 h 53"/>
                                      <a:gd name="T18" fmla="*/ 3 w 22"/>
                                      <a:gd name="T19" fmla="*/ 18 h 53"/>
                                      <a:gd name="T20" fmla="*/ 8 w 22"/>
                                      <a:gd name="T21" fmla="*/ 10 h 53"/>
                                      <a:gd name="T22" fmla="*/ 12 w 22"/>
                                      <a:gd name="T23" fmla="*/ 5 h 53"/>
                                      <a:gd name="T24" fmla="*/ 20 w 22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20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" name="Freeform 11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4" y="1240"/>
                                    <a:ext cx="87" cy="85"/>
                                  </a:xfrm>
                                  <a:custGeom>
                                    <a:avLst/>
                                    <a:gdLst>
                                      <a:gd name="T0" fmla="*/ 43 w 87"/>
                                      <a:gd name="T1" fmla="*/ 47 h 85"/>
                                      <a:gd name="T2" fmla="*/ 87 w 87"/>
                                      <a:gd name="T3" fmla="*/ 0 h 85"/>
                                      <a:gd name="T4" fmla="*/ 43 w 87"/>
                                      <a:gd name="T5" fmla="*/ 47 h 85"/>
                                      <a:gd name="T6" fmla="*/ 43 w 87"/>
                                      <a:gd name="T7" fmla="*/ 47 h 85"/>
                                      <a:gd name="T8" fmla="*/ 35 w 87"/>
                                      <a:gd name="T9" fmla="*/ 62 h 85"/>
                                      <a:gd name="T10" fmla="*/ 25 w 87"/>
                                      <a:gd name="T11" fmla="*/ 75 h 85"/>
                                      <a:gd name="T12" fmla="*/ 15 w 87"/>
                                      <a:gd name="T13" fmla="*/ 82 h 85"/>
                                      <a:gd name="T14" fmla="*/ 0 w 87"/>
                                      <a:gd name="T15" fmla="*/ 85 h 85"/>
                                      <a:gd name="T16" fmla="*/ 0 w 87"/>
                                      <a:gd name="T17" fmla="*/ 77 h 85"/>
                                      <a:gd name="T18" fmla="*/ 3 w 87"/>
                                      <a:gd name="T19" fmla="*/ 70 h 85"/>
                                      <a:gd name="T20" fmla="*/ 8 w 87"/>
                                      <a:gd name="T21" fmla="*/ 65 h 85"/>
                                      <a:gd name="T22" fmla="*/ 13 w 87"/>
                                      <a:gd name="T23" fmla="*/ 57 h 85"/>
                                      <a:gd name="T24" fmla="*/ 18 w 87"/>
                                      <a:gd name="T25" fmla="*/ 52 h 85"/>
                                      <a:gd name="T26" fmla="*/ 25 w 87"/>
                                      <a:gd name="T27" fmla="*/ 50 h 85"/>
                                      <a:gd name="T28" fmla="*/ 33 w 87"/>
                                      <a:gd name="T29" fmla="*/ 47 h 85"/>
                                      <a:gd name="T30" fmla="*/ 43 w 87"/>
                                      <a:gd name="T31" fmla="*/ 47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85">
                                        <a:moveTo>
                                          <a:pt x="43" y="47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43" y="47"/>
                                        </a:lnTo>
                                        <a:close/>
                                        <a:moveTo>
                                          <a:pt x="43" y="47"/>
                                        </a:moveTo>
                                        <a:lnTo>
                                          <a:pt x="35" y="62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18" y="52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3" y="47"/>
                                        </a:lnTo>
                                        <a:lnTo>
                                          <a:pt x="43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" name="Freeform 1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7" y="1240"/>
                                    <a:ext cx="44" cy="47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47 h 47"/>
                                      <a:gd name="T2" fmla="*/ 44 w 44"/>
                                      <a:gd name="T3" fmla="*/ 0 h 47"/>
                                      <a:gd name="T4" fmla="*/ 0 w 44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7">
                                        <a:moveTo>
                                          <a:pt x="0" y="47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" name="Freeform 1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87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8"/>
                                      <a:gd name="T2" fmla="*/ 35 w 43"/>
                                      <a:gd name="T3" fmla="*/ 15 h 38"/>
                                      <a:gd name="T4" fmla="*/ 25 w 43"/>
                                      <a:gd name="T5" fmla="*/ 28 h 38"/>
                                      <a:gd name="T6" fmla="*/ 15 w 43"/>
                                      <a:gd name="T7" fmla="*/ 35 h 38"/>
                                      <a:gd name="T8" fmla="*/ 0 w 43"/>
                                      <a:gd name="T9" fmla="*/ 38 h 38"/>
                                      <a:gd name="T10" fmla="*/ 0 w 43"/>
                                      <a:gd name="T11" fmla="*/ 30 h 38"/>
                                      <a:gd name="T12" fmla="*/ 3 w 43"/>
                                      <a:gd name="T13" fmla="*/ 23 h 38"/>
                                      <a:gd name="T14" fmla="*/ 8 w 43"/>
                                      <a:gd name="T15" fmla="*/ 18 h 38"/>
                                      <a:gd name="T16" fmla="*/ 13 w 43"/>
                                      <a:gd name="T17" fmla="*/ 10 h 38"/>
                                      <a:gd name="T18" fmla="*/ 18 w 43"/>
                                      <a:gd name="T19" fmla="*/ 5 h 38"/>
                                      <a:gd name="T20" fmla="*/ 25 w 43"/>
                                      <a:gd name="T21" fmla="*/ 3 h 38"/>
                                      <a:gd name="T22" fmla="*/ 33 w 43"/>
                                      <a:gd name="T23" fmla="*/ 0 h 38"/>
                                      <a:gd name="T24" fmla="*/ 43 w 43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" name="Freeform 1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59 h 59"/>
                                      <a:gd name="T2" fmla="*/ 0 w 44"/>
                                      <a:gd name="T3" fmla="*/ 0 h 59"/>
                                      <a:gd name="T4" fmla="*/ 44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44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" name="Freeform 1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59 h 59"/>
                                      <a:gd name="T2" fmla="*/ 0 w 44"/>
                                      <a:gd name="T3" fmla="*/ 0 h 59"/>
                                      <a:gd name="T4" fmla="*/ 44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44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" name="Freeform 1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7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0 w 65"/>
                                      <a:gd name="T1" fmla="*/ 62 h 112"/>
                                      <a:gd name="T2" fmla="*/ 0 w 65"/>
                                      <a:gd name="T3" fmla="*/ 0 h 112"/>
                                      <a:gd name="T4" fmla="*/ 30 w 65"/>
                                      <a:gd name="T5" fmla="*/ 62 h 112"/>
                                      <a:gd name="T6" fmla="*/ 30 w 65"/>
                                      <a:gd name="T7" fmla="*/ 62 h 112"/>
                                      <a:gd name="T8" fmla="*/ 30 w 65"/>
                                      <a:gd name="T9" fmla="*/ 62 h 112"/>
                                      <a:gd name="T10" fmla="*/ 45 w 65"/>
                                      <a:gd name="T11" fmla="*/ 72 h 112"/>
                                      <a:gd name="T12" fmla="*/ 55 w 65"/>
                                      <a:gd name="T13" fmla="*/ 82 h 112"/>
                                      <a:gd name="T14" fmla="*/ 62 w 65"/>
                                      <a:gd name="T15" fmla="*/ 97 h 112"/>
                                      <a:gd name="T16" fmla="*/ 65 w 65"/>
                                      <a:gd name="T17" fmla="*/ 112 h 112"/>
                                      <a:gd name="T18" fmla="*/ 57 w 65"/>
                                      <a:gd name="T19" fmla="*/ 112 h 112"/>
                                      <a:gd name="T20" fmla="*/ 52 w 65"/>
                                      <a:gd name="T21" fmla="*/ 107 h 112"/>
                                      <a:gd name="T22" fmla="*/ 45 w 65"/>
                                      <a:gd name="T23" fmla="*/ 102 h 112"/>
                                      <a:gd name="T24" fmla="*/ 40 w 65"/>
                                      <a:gd name="T25" fmla="*/ 97 h 112"/>
                                      <a:gd name="T26" fmla="*/ 35 w 65"/>
                                      <a:gd name="T27" fmla="*/ 90 h 112"/>
                                      <a:gd name="T28" fmla="*/ 32 w 65"/>
                                      <a:gd name="T29" fmla="*/ 80 h 112"/>
                                      <a:gd name="T30" fmla="*/ 30 w 65"/>
                                      <a:gd name="T31" fmla="*/ 72 h 112"/>
                                      <a:gd name="T32" fmla="*/ 30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62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" name="Freeform 1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7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0 w 65"/>
                                      <a:gd name="T1" fmla="*/ 62 h 112"/>
                                      <a:gd name="T2" fmla="*/ 0 w 65"/>
                                      <a:gd name="T3" fmla="*/ 0 h 112"/>
                                      <a:gd name="T4" fmla="*/ 30 w 65"/>
                                      <a:gd name="T5" fmla="*/ 62 h 112"/>
                                      <a:gd name="T6" fmla="*/ 30 w 65"/>
                                      <a:gd name="T7" fmla="*/ 62 h 112"/>
                                      <a:gd name="T8" fmla="*/ 30 w 65"/>
                                      <a:gd name="T9" fmla="*/ 62 h 112"/>
                                      <a:gd name="T10" fmla="*/ 45 w 65"/>
                                      <a:gd name="T11" fmla="*/ 72 h 112"/>
                                      <a:gd name="T12" fmla="*/ 55 w 65"/>
                                      <a:gd name="T13" fmla="*/ 82 h 112"/>
                                      <a:gd name="T14" fmla="*/ 62 w 65"/>
                                      <a:gd name="T15" fmla="*/ 97 h 112"/>
                                      <a:gd name="T16" fmla="*/ 65 w 65"/>
                                      <a:gd name="T17" fmla="*/ 112 h 112"/>
                                      <a:gd name="T18" fmla="*/ 57 w 65"/>
                                      <a:gd name="T19" fmla="*/ 112 h 112"/>
                                      <a:gd name="T20" fmla="*/ 52 w 65"/>
                                      <a:gd name="T21" fmla="*/ 107 h 112"/>
                                      <a:gd name="T22" fmla="*/ 45 w 65"/>
                                      <a:gd name="T23" fmla="*/ 102 h 112"/>
                                      <a:gd name="T24" fmla="*/ 40 w 65"/>
                                      <a:gd name="T25" fmla="*/ 97 h 112"/>
                                      <a:gd name="T26" fmla="*/ 35 w 65"/>
                                      <a:gd name="T27" fmla="*/ 90 h 112"/>
                                      <a:gd name="T28" fmla="*/ 32 w 65"/>
                                      <a:gd name="T29" fmla="*/ 80 h 112"/>
                                      <a:gd name="T30" fmla="*/ 30 w 65"/>
                                      <a:gd name="T31" fmla="*/ 72 h 112"/>
                                      <a:gd name="T32" fmla="*/ 30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62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" name="Freeform 11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7" y="866"/>
                                    <a:ext cx="22" cy="112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62 h 112"/>
                                      <a:gd name="T2" fmla="*/ 20 w 22"/>
                                      <a:gd name="T3" fmla="*/ 0 h 112"/>
                                      <a:gd name="T4" fmla="*/ 20 w 22"/>
                                      <a:gd name="T5" fmla="*/ 62 h 112"/>
                                      <a:gd name="T6" fmla="*/ 20 w 22"/>
                                      <a:gd name="T7" fmla="*/ 62 h 112"/>
                                      <a:gd name="T8" fmla="*/ 22 w 22"/>
                                      <a:gd name="T9" fmla="*/ 77 h 112"/>
                                      <a:gd name="T10" fmla="*/ 22 w 22"/>
                                      <a:gd name="T11" fmla="*/ 92 h 112"/>
                                      <a:gd name="T12" fmla="*/ 15 w 22"/>
                                      <a:gd name="T13" fmla="*/ 102 h 112"/>
                                      <a:gd name="T14" fmla="*/ 5 w 22"/>
                                      <a:gd name="T15" fmla="*/ 112 h 112"/>
                                      <a:gd name="T16" fmla="*/ 2 w 22"/>
                                      <a:gd name="T17" fmla="*/ 107 h 112"/>
                                      <a:gd name="T18" fmla="*/ 0 w 22"/>
                                      <a:gd name="T19" fmla="*/ 99 h 112"/>
                                      <a:gd name="T20" fmla="*/ 0 w 22"/>
                                      <a:gd name="T21" fmla="*/ 92 h 112"/>
                                      <a:gd name="T22" fmla="*/ 0 w 22"/>
                                      <a:gd name="T23" fmla="*/ 84 h 112"/>
                                      <a:gd name="T24" fmla="*/ 5 w 22"/>
                                      <a:gd name="T25" fmla="*/ 77 h 112"/>
                                      <a:gd name="T26" fmla="*/ 7 w 22"/>
                                      <a:gd name="T27" fmla="*/ 72 h 112"/>
                                      <a:gd name="T28" fmla="*/ 15 w 22"/>
                                      <a:gd name="T29" fmla="*/ 67 h 112"/>
                                      <a:gd name="T30" fmla="*/ 20 w 22"/>
                                      <a:gd name="T31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" h="112">
                                        <a:moveTo>
                                          <a:pt x="20" y="62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  <a:moveTo>
                                          <a:pt x="20" y="62"/>
                                        </a:moveTo>
                                        <a:lnTo>
                                          <a:pt x="22" y="77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5" y="102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7" y="7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" name="Freeform 1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7" y="866"/>
                                    <a:ext cx="1" cy="62"/>
                                  </a:xfrm>
                                  <a:custGeom>
                                    <a:avLst/>
                                    <a:gdLst>
                                      <a:gd name="T0" fmla="*/ 62 h 62"/>
                                      <a:gd name="T1" fmla="*/ 0 h 62"/>
                                      <a:gd name="T2" fmla="*/ 62 h 6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2">
                                        <a:moveTo>
                                          <a:pt x="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5" name="Freeform 1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92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0"/>
                                      <a:gd name="T2" fmla="*/ 22 w 22"/>
                                      <a:gd name="T3" fmla="*/ 15 h 50"/>
                                      <a:gd name="T4" fmla="*/ 22 w 22"/>
                                      <a:gd name="T5" fmla="*/ 30 h 50"/>
                                      <a:gd name="T6" fmla="*/ 15 w 22"/>
                                      <a:gd name="T7" fmla="*/ 40 h 50"/>
                                      <a:gd name="T8" fmla="*/ 5 w 22"/>
                                      <a:gd name="T9" fmla="*/ 50 h 50"/>
                                      <a:gd name="T10" fmla="*/ 2 w 22"/>
                                      <a:gd name="T11" fmla="*/ 45 h 50"/>
                                      <a:gd name="T12" fmla="*/ 0 w 22"/>
                                      <a:gd name="T13" fmla="*/ 37 h 50"/>
                                      <a:gd name="T14" fmla="*/ 0 w 22"/>
                                      <a:gd name="T15" fmla="*/ 30 h 50"/>
                                      <a:gd name="T16" fmla="*/ 0 w 22"/>
                                      <a:gd name="T17" fmla="*/ 22 h 50"/>
                                      <a:gd name="T18" fmla="*/ 5 w 22"/>
                                      <a:gd name="T19" fmla="*/ 15 h 50"/>
                                      <a:gd name="T20" fmla="*/ 7 w 22"/>
                                      <a:gd name="T21" fmla="*/ 10 h 50"/>
                                      <a:gd name="T22" fmla="*/ 15 w 22"/>
                                      <a:gd name="T23" fmla="*/ 5 h 50"/>
                                      <a:gd name="T24" fmla="*/ 20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20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6" name="Freeform 11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9" y="828"/>
                                    <a:ext cx="25" cy="115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65 h 115"/>
                                      <a:gd name="T2" fmla="*/ 18 w 25"/>
                                      <a:gd name="T3" fmla="*/ 0 h 115"/>
                                      <a:gd name="T4" fmla="*/ 23 w 25"/>
                                      <a:gd name="T5" fmla="*/ 65 h 115"/>
                                      <a:gd name="T6" fmla="*/ 23 w 25"/>
                                      <a:gd name="T7" fmla="*/ 65 h 115"/>
                                      <a:gd name="T8" fmla="*/ 25 w 25"/>
                                      <a:gd name="T9" fmla="*/ 80 h 115"/>
                                      <a:gd name="T10" fmla="*/ 23 w 25"/>
                                      <a:gd name="T11" fmla="*/ 92 h 115"/>
                                      <a:gd name="T12" fmla="*/ 15 w 25"/>
                                      <a:gd name="T13" fmla="*/ 105 h 115"/>
                                      <a:gd name="T14" fmla="*/ 5 w 25"/>
                                      <a:gd name="T15" fmla="*/ 115 h 115"/>
                                      <a:gd name="T16" fmla="*/ 3 w 25"/>
                                      <a:gd name="T17" fmla="*/ 107 h 115"/>
                                      <a:gd name="T18" fmla="*/ 0 w 25"/>
                                      <a:gd name="T19" fmla="*/ 100 h 115"/>
                                      <a:gd name="T20" fmla="*/ 0 w 25"/>
                                      <a:gd name="T21" fmla="*/ 92 h 115"/>
                                      <a:gd name="T22" fmla="*/ 3 w 25"/>
                                      <a:gd name="T23" fmla="*/ 88 h 115"/>
                                      <a:gd name="T24" fmla="*/ 5 w 25"/>
                                      <a:gd name="T25" fmla="*/ 80 h 115"/>
                                      <a:gd name="T26" fmla="*/ 10 w 25"/>
                                      <a:gd name="T27" fmla="*/ 73 h 115"/>
                                      <a:gd name="T28" fmla="*/ 15 w 25"/>
                                      <a:gd name="T29" fmla="*/ 68 h 115"/>
                                      <a:gd name="T30" fmla="*/ 23 w 25"/>
                                      <a:gd name="T31" fmla="*/ 6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5">
                                        <a:moveTo>
                                          <a:pt x="23" y="65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  <a:moveTo>
                                          <a:pt x="23" y="65"/>
                                        </a:moveTo>
                                        <a:lnTo>
                                          <a:pt x="25" y="80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3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7" name="Freeform 1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7" y="828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8" name="Freeform 1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9" y="893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3 w 25"/>
                                      <a:gd name="T5" fmla="*/ 27 h 50"/>
                                      <a:gd name="T6" fmla="*/ 15 w 25"/>
                                      <a:gd name="T7" fmla="*/ 40 h 50"/>
                                      <a:gd name="T8" fmla="*/ 5 w 25"/>
                                      <a:gd name="T9" fmla="*/ 50 h 50"/>
                                      <a:gd name="T10" fmla="*/ 3 w 25"/>
                                      <a:gd name="T11" fmla="*/ 42 h 50"/>
                                      <a:gd name="T12" fmla="*/ 0 w 25"/>
                                      <a:gd name="T13" fmla="*/ 35 h 50"/>
                                      <a:gd name="T14" fmla="*/ 0 w 25"/>
                                      <a:gd name="T15" fmla="*/ 27 h 50"/>
                                      <a:gd name="T16" fmla="*/ 3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10 w 25"/>
                                      <a:gd name="T21" fmla="*/ 8 h 50"/>
                                      <a:gd name="T22" fmla="*/ 15 w 25"/>
                                      <a:gd name="T23" fmla="*/ 3 h 50"/>
                                      <a:gd name="T24" fmla="*/ 23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9" name="Freeform 11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2" y="791"/>
                                    <a:ext cx="25" cy="11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67 h 117"/>
                                      <a:gd name="T2" fmla="*/ 25 w 25"/>
                                      <a:gd name="T3" fmla="*/ 0 h 117"/>
                                      <a:gd name="T4" fmla="*/ 22 w 25"/>
                                      <a:gd name="T5" fmla="*/ 67 h 117"/>
                                      <a:gd name="T6" fmla="*/ 22 w 25"/>
                                      <a:gd name="T7" fmla="*/ 67 h 117"/>
                                      <a:gd name="T8" fmla="*/ 25 w 25"/>
                                      <a:gd name="T9" fmla="*/ 82 h 117"/>
                                      <a:gd name="T10" fmla="*/ 22 w 25"/>
                                      <a:gd name="T11" fmla="*/ 95 h 117"/>
                                      <a:gd name="T12" fmla="*/ 17 w 25"/>
                                      <a:gd name="T13" fmla="*/ 107 h 117"/>
                                      <a:gd name="T14" fmla="*/ 7 w 25"/>
                                      <a:gd name="T15" fmla="*/ 117 h 117"/>
                                      <a:gd name="T16" fmla="*/ 2 w 25"/>
                                      <a:gd name="T17" fmla="*/ 110 h 117"/>
                                      <a:gd name="T18" fmla="*/ 2 w 25"/>
                                      <a:gd name="T19" fmla="*/ 102 h 117"/>
                                      <a:gd name="T20" fmla="*/ 0 w 25"/>
                                      <a:gd name="T21" fmla="*/ 97 h 117"/>
                                      <a:gd name="T22" fmla="*/ 2 w 25"/>
                                      <a:gd name="T23" fmla="*/ 90 h 117"/>
                                      <a:gd name="T24" fmla="*/ 5 w 25"/>
                                      <a:gd name="T25" fmla="*/ 82 h 117"/>
                                      <a:gd name="T26" fmla="*/ 10 w 25"/>
                                      <a:gd name="T27" fmla="*/ 75 h 117"/>
                                      <a:gd name="T28" fmla="*/ 15 w 25"/>
                                      <a:gd name="T29" fmla="*/ 70 h 117"/>
                                      <a:gd name="T30" fmla="*/ 22 w 25"/>
                                      <a:gd name="T31" fmla="*/ 67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7">
                                        <a:moveTo>
                                          <a:pt x="22" y="6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2" y="67"/>
                                        </a:lnTo>
                                        <a:close/>
                                        <a:moveTo>
                                          <a:pt x="22" y="67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0" name="Freeform 1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791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1" name="Freeform 1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58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2 w 25"/>
                                      <a:gd name="T5" fmla="*/ 28 h 50"/>
                                      <a:gd name="T6" fmla="*/ 17 w 25"/>
                                      <a:gd name="T7" fmla="*/ 40 h 50"/>
                                      <a:gd name="T8" fmla="*/ 7 w 25"/>
                                      <a:gd name="T9" fmla="*/ 50 h 50"/>
                                      <a:gd name="T10" fmla="*/ 2 w 25"/>
                                      <a:gd name="T11" fmla="*/ 43 h 50"/>
                                      <a:gd name="T12" fmla="*/ 2 w 25"/>
                                      <a:gd name="T13" fmla="*/ 35 h 50"/>
                                      <a:gd name="T14" fmla="*/ 0 w 25"/>
                                      <a:gd name="T15" fmla="*/ 30 h 50"/>
                                      <a:gd name="T16" fmla="*/ 2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10 w 25"/>
                                      <a:gd name="T21" fmla="*/ 8 h 50"/>
                                      <a:gd name="T22" fmla="*/ 15 w 25"/>
                                      <a:gd name="T23" fmla="*/ 3 h 50"/>
                                      <a:gd name="T24" fmla="*/ 22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2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2" name="Freeform 11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7" y="766"/>
                                    <a:ext cx="25" cy="110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60 h 110"/>
                                      <a:gd name="T2" fmla="*/ 25 w 25"/>
                                      <a:gd name="T3" fmla="*/ 0 h 110"/>
                                      <a:gd name="T4" fmla="*/ 20 w 25"/>
                                      <a:gd name="T5" fmla="*/ 60 h 110"/>
                                      <a:gd name="T6" fmla="*/ 20 w 25"/>
                                      <a:gd name="T7" fmla="*/ 60 h 110"/>
                                      <a:gd name="T8" fmla="*/ 25 w 25"/>
                                      <a:gd name="T9" fmla="*/ 75 h 110"/>
                                      <a:gd name="T10" fmla="*/ 22 w 25"/>
                                      <a:gd name="T11" fmla="*/ 90 h 110"/>
                                      <a:gd name="T12" fmla="*/ 17 w 25"/>
                                      <a:gd name="T13" fmla="*/ 100 h 110"/>
                                      <a:gd name="T14" fmla="*/ 7 w 25"/>
                                      <a:gd name="T15" fmla="*/ 110 h 110"/>
                                      <a:gd name="T16" fmla="*/ 2 w 25"/>
                                      <a:gd name="T17" fmla="*/ 105 h 110"/>
                                      <a:gd name="T18" fmla="*/ 0 w 25"/>
                                      <a:gd name="T19" fmla="*/ 97 h 110"/>
                                      <a:gd name="T20" fmla="*/ 0 w 25"/>
                                      <a:gd name="T21" fmla="*/ 90 h 110"/>
                                      <a:gd name="T22" fmla="*/ 2 w 25"/>
                                      <a:gd name="T23" fmla="*/ 82 h 110"/>
                                      <a:gd name="T24" fmla="*/ 5 w 25"/>
                                      <a:gd name="T25" fmla="*/ 75 h 110"/>
                                      <a:gd name="T26" fmla="*/ 7 w 25"/>
                                      <a:gd name="T27" fmla="*/ 70 h 110"/>
                                      <a:gd name="T28" fmla="*/ 15 w 25"/>
                                      <a:gd name="T29" fmla="*/ 65 h 110"/>
                                      <a:gd name="T30" fmla="*/ 20 w 25"/>
                                      <a:gd name="T31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0">
                                        <a:moveTo>
                                          <a:pt x="20" y="6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  <a:moveTo>
                                          <a:pt x="20" y="60"/>
                                        </a:moveTo>
                                        <a:lnTo>
                                          <a:pt x="25" y="75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3" name="Freeform 1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766"/>
                                    <a:ext cx="5" cy="6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0 h 60"/>
                                      <a:gd name="T2" fmla="*/ 5 w 5"/>
                                      <a:gd name="T3" fmla="*/ 0 h 60"/>
                                      <a:gd name="T4" fmla="*/ 0 w 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0">
                                        <a:moveTo>
                                          <a:pt x="0" y="6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4" name="Freeform 1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7" y="82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2 w 25"/>
                                      <a:gd name="T5" fmla="*/ 30 h 50"/>
                                      <a:gd name="T6" fmla="*/ 17 w 25"/>
                                      <a:gd name="T7" fmla="*/ 40 h 50"/>
                                      <a:gd name="T8" fmla="*/ 7 w 25"/>
                                      <a:gd name="T9" fmla="*/ 50 h 50"/>
                                      <a:gd name="T10" fmla="*/ 2 w 25"/>
                                      <a:gd name="T11" fmla="*/ 45 h 50"/>
                                      <a:gd name="T12" fmla="*/ 0 w 25"/>
                                      <a:gd name="T13" fmla="*/ 37 h 50"/>
                                      <a:gd name="T14" fmla="*/ 0 w 25"/>
                                      <a:gd name="T15" fmla="*/ 30 h 50"/>
                                      <a:gd name="T16" fmla="*/ 2 w 25"/>
                                      <a:gd name="T17" fmla="*/ 22 h 50"/>
                                      <a:gd name="T18" fmla="*/ 5 w 25"/>
                                      <a:gd name="T19" fmla="*/ 15 h 50"/>
                                      <a:gd name="T20" fmla="*/ 7 w 25"/>
                                      <a:gd name="T21" fmla="*/ 10 h 50"/>
                                      <a:gd name="T22" fmla="*/ 15 w 25"/>
                                      <a:gd name="T23" fmla="*/ 5 h 50"/>
                                      <a:gd name="T24" fmla="*/ 20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0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5" name="Freeform 1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9" y="726"/>
                                    <a:ext cx="25" cy="11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62 h 112"/>
                                      <a:gd name="T2" fmla="*/ 15 w 25"/>
                                      <a:gd name="T3" fmla="*/ 0 h 112"/>
                                      <a:gd name="T4" fmla="*/ 20 w 25"/>
                                      <a:gd name="T5" fmla="*/ 62 h 112"/>
                                      <a:gd name="T6" fmla="*/ 23 w 25"/>
                                      <a:gd name="T7" fmla="*/ 62 h 112"/>
                                      <a:gd name="T8" fmla="*/ 25 w 25"/>
                                      <a:gd name="T9" fmla="*/ 77 h 112"/>
                                      <a:gd name="T10" fmla="*/ 23 w 25"/>
                                      <a:gd name="T11" fmla="*/ 92 h 112"/>
                                      <a:gd name="T12" fmla="*/ 18 w 25"/>
                                      <a:gd name="T13" fmla="*/ 102 h 112"/>
                                      <a:gd name="T14" fmla="*/ 8 w 25"/>
                                      <a:gd name="T15" fmla="*/ 112 h 112"/>
                                      <a:gd name="T16" fmla="*/ 3 w 25"/>
                                      <a:gd name="T17" fmla="*/ 107 h 112"/>
                                      <a:gd name="T18" fmla="*/ 3 w 25"/>
                                      <a:gd name="T19" fmla="*/ 100 h 112"/>
                                      <a:gd name="T20" fmla="*/ 0 w 25"/>
                                      <a:gd name="T21" fmla="*/ 92 h 112"/>
                                      <a:gd name="T22" fmla="*/ 3 w 25"/>
                                      <a:gd name="T23" fmla="*/ 85 h 112"/>
                                      <a:gd name="T24" fmla="*/ 5 w 25"/>
                                      <a:gd name="T25" fmla="*/ 77 h 112"/>
                                      <a:gd name="T26" fmla="*/ 8 w 25"/>
                                      <a:gd name="T27" fmla="*/ 72 h 112"/>
                                      <a:gd name="T28" fmla="*/ 15 w 25"/>
                                      <a:gd name="T29" fmla="*/ 67 h 112"/>
                                      <a:gd name="T30" fmla="*/ 23 w 25"/>
                                      <a:gd name="T31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2">
                                        <a:moveTo>
                                          <a:pt x="20" y="6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  <a:moveTo>
                                          <a:pt x="23" y="62"/>
                                        </a:moveTo>
                                        <a:lnTo>
                                          <a:pt x="25" y="77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8" y="10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6" name="Freeform 1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726"/>
                                    <a:ext cx="5" cy="6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2 h 62"/>
                                      <a:gd name="T2" fmla="*/ 0 w 5"/>
                                      <a:gd name="T3" fmla="*/ 0 h 62"/>
                                      <a:gd name="T4" fmla="*/ 5 w 5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2">
                                        <a:moveTo>
                                          <a:pt x="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7" name="Freeform 1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788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3 w 25"/>
                                      <a:gd name="T5" fmla="*/ 30 h 50"/>
                                      <a:gd name="T6" fmla="*/ 18 w 25"/>
                                      <a:gd name="T7" fmla="*/ 40 h 50"/>
                                      <a:gd name="T8" fmla="*/ 8 w 25"/>
                                      <a:gd name="T9" fmla="*/ 50 h 50"/>
                                      <a:gd name="T10" fmla="*/ 3 w 25"/>
                                      <a:gd name="T11" fmla="*/ 45 h 50"/>
                                      <a:gd name="T12" fmla="*/ 3 w 25"/>
                                      <a:gd name="T13" fmla="*/ 38 h 50"/>
                                      <a:gd name="T14" fmla="*/ 0 w 25"/>
                                      <a:gd name="T15" fmla="*/ 30 h 50"/>
                                      <a:gd name="T16" fmla="*/ 3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8 w 25"/>
                                      <a:gd name="T21" fmla="*/ 10 h 50"/>
                                      <a:gd name="T22" fmla="*/ 15 w 25"/>
                                      <a:gd name="T23" fmla="*/ 5 h 50"/>
                                      <a:gd name="T24" fmla="*/ 23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8" name="Freeform 1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0" y="691"/>
                                    <a:ext cx="22" cy="120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65 h 120"/>
                                      <a:gd name="T2" fmla="*/ 2 w 22"/>
                                      <a:gd name="T3" fmla="*/ 0 h 120"/>
                                      <a:gd name="T4" fmla="*/ 14 w 22"/>
                                      <a:gd name="T5" fmla="*/ 65 h 120"/>
                                      <a:gd name="T6" fmla="*/ 14 w 22"/>
                                      <a:gd name="T7" fmla="*/ 65 h 120"/>
                                      <a:gd name="T8" fmla="*/ 19 w 22"/>
                                      <a:gd name="T9" fmla="*/ 82 h 120"/>
                                      <a:gd name="T10" fmla="*/ 22 w 22"/>
                                      <a:gd name="T11" fmla="*/ 95 h 120"/>
                                      <a:gd name="T12" fmla="*/ 17 w 22"/>
                                      <a:gd name="T13" fmla="*/ 107 h 120"/>
                                      <a:gd name="T14" fmla="*/ 9 w 22"/>
                                      <a:gd name="T15" fmla="*/ 120 h 120"/>
                                      <a:gd name="T16" fmla="*/ 5 w 22"/>
                                      <a:gd name="T17" fmla="*/ 112 h 120"/>
                                      <a:gd name="T18" fmla="*/ 2 w 22"/>
                                      <a:gd name="T19" fmla="*/ 105 h 120"/>
                                      <a:gd name="T20" fmla="*/ 0 w 22"/>
                                      <a:gd name="T21" fmla="*/ 97 h 120"/>
                                      <a:gd name="T22" fmla="*/ 0 w 22"/>
                                      <a:gd name="T23" fmla="*/ 90 h 120"/>
                                      <a:gd name="T24" fmla="*/ 2 w 22"/>
                                      <a:gd name="T25" fmla="*/ 82 h 120"/>
                                      <a:gd name="T26" fmla="*/ 5 w 22"/>
                                      <a:gd name="T27" fmla="*/ 75 h 120"/>
                                      <a:gd name="T28" fmla="*/ 9 w 22"/>
                                      <a:gd name="T29" fmla="*/ 70 h 120"/>
                                      <a:gd name="T30" fmla="*/ 14 w 22"/>
                                      <a:gd name="T31" fmla="*/ 65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" h="120">
                                        <a:moveTo>
                                          <a:pt x="14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4" y="65"/>
                                        </a:lnTo>
                                        <a:close/>
                                        <a:moveTo>
                                          <a:pt x="14" y="65"/>
                                        </a:moveTo>
                                        <a:lnTo>
                                          <a:pt x="19" y="8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9" y="120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9" y="70"/>
                                        </a:lnTo>
                                        <a:lnTo>
                                          <a:pt x="14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9" name="Freeform 1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691"/>
                                    <a:ext cx="12" cy="65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5 h 65"/>
                                      <a:gd name="T2" fmla="*/ 0 w 12"/>
                                      <a:gd name="T3" fmla="*/ 0 h 65"/>
                                      <a:gd name="T4" fmla="*/ 12 w 1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5">
                                        <a:moveTo>
                                          <a:pt x="1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0" name="Freeform 1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756"/>
                                    <a:ext cx="22" cy="55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0 h 55"/>
                                      <a:gd name="T2" fmla="*/ 19 w 22"/>
                                      <a:gd name="T3" fmla="*/ 17 h 55"/>
                                      <a:gd name="T4" fmla="*/ 22 w 22"/>
                                      <a:gd name="T5" fmla="*/ 30 h 55"/>
                                      <a:gd name="T6" fmla="*/ 17 w 22"/>
                                      <a:gd name="T7" fmla="*/ 42 h 55"/>
                                      <a:gd name="T8" fmla="*/ 9 w 22"/>
                                      <a:gd name="T9" fmla="*/ 55 h 55"/>
                                      <a:gd name="T10" fmla="*/ 5 w 22"/>
                                      <a:gd name="T11" fmla="*/ 47 h 55"/>
                                      <a:gd name="T12" fmla="*/ 2 w 22"/>
                                      <a:gd name="T13" fmla="*/ 40 h 55"/>
                                      <a:gd name="T14" fmla="*/ 0 w 22"/>
                                      <a:gd name="T15" fmla="*/ 32 h 55"/>
                                      <a:gd name="T16" fmla="*/ 0 w 22"/>
                                      <a:gd name="T17" fmla="*/ 25 h 55"/>
                                      <a:gd name="T18" fmla="*/ 2 w 22"/>
                                      <a:gd name="T19" fmla="*/ 17 h 55"/>
                                      <a:gd name="T20" fmla="*/ 5 w 22"/>
                                      <a:gd name="T21" fmla="*/ 10 h 55"/>
                                      <a:gd name="T22" fmla="*/ 9 w 22"/>
                                      <a:gd name="T23" fmla="*/ 5 h 55"/>
                                      <a:gd name="T24" fmla="*/ 14 w 22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5">
                                        <a:moveTo>
                                          <a:pt x="14" y="0"/>
                                        </a:moveTo>
                                        <a:lnTo>
                                          <a:pt x="19" y="1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9" y="55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1" name="Freeform 1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913"/>
                                    <a:ext cx="32" cy="37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0 h 37"/>
                                      <a:gd name="T2" fmla="*/ 12 w 32"/>
                                      <a:gd name="T3" fmla="*/ 5 h 37"/>
                                      <a:gd name="T4" fmla="*/ 22 w 32"/>
                                      <a:gd name="T5" fmla="*/ 12 h 37"/>
                                      <a:gd name="T6" fmla="*/ 27 w 32"/>
                                      <a:gd name="T7" fmla="*/ 25 h 37"/>
                                      <a:gd name="T8" fmla="*/ 32 w 32"/>
                                      <a:gd name="T9" fmla="*/ 37 h 37"/>
                                      <a:gd name="T10" fmla="*/ 27 w 32"/>
                                      <a:gd name="T11" fmla="*/ 37 h 37"/>
                                      <a:gd name="T12" fmla="*/ 20 w 32"/>
                                      <a:gd name="T13" fmla="*/ 35 h 37"/>
                                      <a:gd name="T14" fmla="*/ 15 w 32"/>
                                      <a:gd name="T15" fmla="*/ 30 h 37"/>
                                      <a:gd name="T16" fmla="*/ 10 w 32"/>
                                      <a:gd name="T17" fmla="*/ 25 h 37"/>
                                      <a:gd name="T18" fmla="*/ 5 w 32"/>
                                      <a:gd name="T19" fmla="*/ 20 h 37"/>
                                      <a:gd name="T20" fmla="*/ 2 w 32"/>
                                      <a:gd name="T21" fmla="*/ 15 h 37"/>
                                      <a:gd name="T22" fmla="*/ 0 w 32"/>
                                      <a:gd name="T23" fmla="*/ 7 h 37"/>
                                      <a:gd name="T24" fmla="*/ 0 w 3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2" h="37">
                                        <a:moveTo>
                                          <a:pt x="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2" name="Freeform 1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913"/>
                                    <a:ext cx="32" cy="37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0 h 37"/>
                                      <a:gd name="T2" fmla="*/ 12 w 32"/>
                                      <a:gd name="T3" fmla="*/ 5 h 37"/>
                                      <a:gd name="T4" fmla="*/ 22 w 32"/>
                                      <a:gd name="T5" fmla="*/ 12 h 37"/>
                                      <a:gd name="T6" fmla="*/ 27 w 32"/>
                                      <a:gd name="T7" fmla="*/ 25 h 37"/>
                                      <a:gd name="T8" fmla="*/ 32 w 32"/>
                                      <a:gd name="T9" fmla="*/ 37 h 37"/>
                                      <a:gd name="T10" fmla="*/ 27 w 32"/>
                                      <a:gd name="T11" fmla="*/ 37 h 37"/>
                                      <a:gd name="T12" fmla="*/ 20 w 32"/>
                                      <a:gd name="T13" fmla="*/ 35 h 37"/>
                                      <a:gd name="T14" fmla="*/ 15 w 32"/>
                                      <a:gd name="T15" fmla="*/ 30 h 37"/>
                                      <a:gd name="T16" fmla="*/ 10 w 32"/>
                                      <a:gd name="T17" fmla="*/ 25 h 37"/>
                                      <a:gd name="T18" fmla="*/ 5 w 32"/>
                                      <a:gd name="T19" fmla="*/ 20 h 37"/>
                                      <a:gd name="T20" fmla="*/ 2 w 32"/>
                                      <a:gd name="T21" fmla="*/ 15 h 37"/>
                                      <a:gd name="T22" fmla="*/ 0 w 32"/>
                                      <a:gd name="T23" fmla="*/ 7 h 37"/>
                                      <a:gd name="T24" fmla="*/ 0 w 3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2" h="37">
                                        <a:moveTo>
                                          <a:pt x="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3" name="Freeform 11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2" y="888"/>
                                    <a:ext cx="57" cy="95"/>
                                  </a:xfrm>
                                  <a:custGeom>
                                    <a:avLst/>
                                    <a:gdLst>
                                      <a:gd name="T0" fmla="*/ 27 w 57"/>
                                      <a:gd name="T1" fmla="*/ 55 h 95"/>
                                      <a:gd name="T2" fmla="*/ 40 w 57"/>
                                      <a:gd name="T3" fmla="*/ 60 h 95"/>
                                      <a:gd name="T4" fmla="*/ 50 w 57"/>
                                      <a:gd name="T5" fmla="*/ 70 h 95"/>
                                      <a:gd name="T6" fmla="*/ 55 w 57"/>
                                      <a:gd name="T7" fmla="*/ 82 h 95"/>
                                      <a:gd name="T8" fmla="*/ 57 w 57"/>
                                      <a:gd name="T9" fmla="*/ 95 h 95"/>
                                      <a:gd name="T10" fmla="*/ 52 w 57"/>
                                      <a:gd name="T11" fmla="*/ 95 h 95"/>
                                      <a:gd name="T12" fmla="*/ 47 w 57"/>
                                      <a:gd name="T13" fmla="*/ 90 h 95"/>
                                      <a:gd name="T14" fmla="*/ 42 w 57"/>
                                      <a:gd name="T15" fmla="*/ 87 h 95"/>
                                      <a:gd name="T16" fmla="*/ 37 w 57"/>
                                      <a:gd name="T17" fmla="*/ 82 h 95"/>
                                      <a:gd name="T18" fmla="*/ 30 w 57"/>
                                      <a:gd name="T19" fmla="*/ 70 h 95"/>
                                      <a:gd name="T20" fmla="*/ 27 w 57"/>
                                      <a:gd name="T21" fmla="*/ 55 h 95"/>
                                      <a:gd name="T22" fmla="*/ 27 w 57"/>
                                      <a:gd name="T23" fmla="*/ 55 h 95"/>
                                      <a:gd name="T24" fmla="*/ 0 w 57"/>
                                      <a:gd name="T25" fmla="*/ 0 h 95"/>
                                      <a:gd name="T26" fmla="*/ 27 w 57"/>
                                      <a:gd name="T27" fmla="*/ 55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7" h="95">
                                        <a:moveTo>
                                          <a:pt x="27" y="55"/>
                                        </a:moveTo>
                                        <a:lnTo>
                                          <a:pt x="40" y="6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7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  <a:moveTo>
                                          <a:pt x="2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4" name="Freeform 1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943"/>
                                    <a:ext cx="30" cy="4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40"/>
                                      <a:gd name="T2" fmla="*/ 13 w 30"/>
                                      <a:gd name="T3" fmla="*/ 5 h 40"/>
                                      <a:gd name="T4" fmla="*/ 23 w 30"/>
                                      <a:gd name="T5" fmla="*/ 15 h 40"/>
                                      <a:gd name="T6" fmla="*/ 28 w 30"/>
                                      <a:gd name="T7" fmla="*/ 27 h 40"/>
                                      <a:gd name="T8" fmla="*/ 30 w 30"/>
                                      <a:gd name="T9" fmla="*/ 40 h 40"/>
                                      <a:gd name="T10" fmla="*/ 25 w 30"/>
                                      <a:gd name="T11" fmla="*/ 40 h 40"/>
                                      <a:gd name="T12" fmla="*/ 20 w 30"/>
                                      <a:gd name="T13" fmla="*/ 35 h 40"/>
                                      <a:gd name="T14" fmla="*/ 15 w 30"/>
                                      <a:gd name="T15" fmla="*/ 32 h 40"/>
                                      <a:gd name="T16" fmla="*/ 10 w 30"/>
                                      <a:gd name="T17" fmla="*/ 27 h 40"/>
                                      <a:gd name="T18" fmla="*/ 3 w 30"/>
                                      <a:gd name="T19" fmla="*/ 15 h 40"/>
                                      <a:gd name="T20" fmla="*/ 0 w 30"/>
                                      <a:gd name="T21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0" h="40">
                                        <a:moveTo>
                                          <a:pt x="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5" name="Freeform 1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888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55 h 55"/>
                                      <a:gd name="T2" fmla="*/ 0 w 27"/>
                                      <a:gd name="T3" fmla="*/ 0 h 55"/>
                                      <a:gd name="T4" fmla="*/ 27 w 2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6" name="Freeform 1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883"/>
                                    <a:ext cx="34" cy="3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35"/>
                                      <a:gd name="T2" fmla="*/ 14 w 34"/>
                                      <a:gd name="T3" fmla="*/ 5 h 35"/>
                                      <a:gd name="T4" fmla="*/ 24 w 34"/>
                                      <a:gd name="T5" fmla="*/ 13 h 35"/>
                                      <a:gd name="T6" fmla="*/ 32 w 34"/>
                                      <a:gd name="T7" fmla="*/ 23 h 35"/>
                                      <a:gd name="T8" fmla="*/ 34 w 34"/>
                                      <a:gd name="T9" fmla="*/ 35 h 35"/>
                                      <a:gd name="T10" fmla="*/ 29 w 34"/>
                                      <a:gd name="T11" fmla="*/ 35 h 35"/>
                                      <a:gd name="T12" fmla="*/ 22 w 34"/>
                                      <a:gd name="T13" fmla="*/ 33 h 35"/>
                                      <a:gd name="T14" fmla="*/ 17 w 34"/>
                                      <a:gd name="T15" fmla="*/ 30 h 35"/>
                                      <a:gd name="T16" fmla="*/ 12 w 34"/>
                                      <a:gd name="T17" fmla="*/ 25 h 35"/>
                                      <a:gd name="T18" fmla="*/ 7 w 34"/>
                                      <a:gd name="T19" fmla="*/ 20 h 35"/>
                                      <a:gd name="T20" fmla="*/ 5 w 34"/>
                                      <a:gd name="T21" fmla="*/ 15 h 35"/>
                                      <a:gd name="T22" fmla="*/ 2 w 34"/>
                                      <a:gd name="T23" fmla="*/ 8 h 35"/>
                                      <a:gd name="T24" fmla="*/ 0 w 3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" h="35">
                                        <a:moveTo>
                                          <a:pt x="0" y="0"/>
                                        </a:moveTo>
                                        <a:lnTo>
                                          <a:pt x="1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7" name="Freeform 1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883"/>
                                    <a:ext cx="34" cy="3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35"/>
                                      <a:gd name="T2" fmla="*/ 14 w 34"/>
                                      <a:gd name="T3" fmla="*/ 5 h 35"/>
                                      <a:gd name="T4" fmla="*/ 24 w 34"/>
                                      <a:gd name="T5" fmla="*/ 13 h 35"/>
                                      <a:gd name="T6" fmla="*/ 32 w 34"/>
                                      <a:gd name="T7" fmla="*/ 23 h 35"/>
                                      <a:gd name="T8" fmla="*/ 34 w 34"/>
                                      <a:gd name="T9" fmla="*/ 35 h 35"/>
                                      <a:gd name="T10" fmla="*/ 29 w 34"/>
                                      <a:gd name="T11" fmla="*/ 35 h 35"/>
                                      <a:gd name="T12" fmla="*/ 22 w 34"/>
                                      <a:gd name="T13" fmla="*/ 33 h 35"/>
                                      <a:gd name="T14" fmla="*/ 17 w 34"/>
                                      <a:gd name="T15" fmla="*/ 30 h 35"/>
                                      <a:gd name="T16" fmla="*/ 12 w 34"/>
                                      <a:gd name="T17" fmla="*/ 25 h 35"/>
                                      <a:gd name="T18" fmla="*/ 7 w 34"/>
                                      <a:gd name="T19" fmla="*/ 20 h 35"/>
                                      <a:gd name="T20" fmla="*/ 5 w 34"/>
                                      <a:gd name="T21" fmla="*/ 15 h 35"/>
                                      <a:gd name="T22" fmla="*/ 2 w 34"/>
                                      <a:gd name="T23" fmla="*/ 8 h 35"/>
                                      <a:gd name="T24" fmla="*/ 0 w 3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" h="35">
                                        <a:moveTo>
                                          <a:pt x="0" y="0"/>
                                        </a:moveTo>
                                        <a:lnTo>
                                          <a:pt x="1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8" name="Freeform 1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83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9" name="Freeform 1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83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0" name="Freeform 1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851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35"/>
                                      <a:gd name="T2" fmla="*/ 15 w 35"/>
                                      <a:gd name="T3" fmla="*/ 5 h 35"/>
                                      <a:gd name="T4" fmla="*/ 25 w 35"/>
                                      <a:gd name="T5" fmla="*/ 12 h 35"/>
                                      <a:gd name="T6" fmla="*/ 32 w 35"/>
                                      <a:gd name="T7" fmla="*/ 22 h 35"/>
                                      <a:gd name="T8" fmla="*/ 35 w 35"/>
                                      <a:gd name="T9" fmla="*/ 35 h 35"/>
                                      <a:gd name="T10" fmla="*/ 25 w 35"/>
                                      <a:gd name="T11" fmla="*/ 32 h 35"/>
                                      <a:gd name="T12" fmla="*/ 13 w 35"/>
                                      <a:gd name="T13" fmla="*/ 25 h 35"/>
                                      <a:gd name="T14" fmla="*/ 8 w 35"/>
                                      <a:gd name="T15" fmla="*/ 20 h 35"/>
                                      <a:gd name="T16" fmla="*/ 5 w 35"/>
                                      <a:gd name="T17" fmla="*/ 15 h 35"/>
                                      <a:gd name="T18" fmla="*/ 3 w 35"/>
                                      <a:gd name="T19" fmla="*/ 7 h 35"/>
                                      <a:gd name="T20" fmla="*/ 0 w 35"/>
                                      <a:gd name="T21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35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1" name="Freeform 1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851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35"/>
                                      <a:gd name="T2" fmla="*/ 15 w 35"/>
                                      <a:gd name="T3" fmla="*/ 5 h 35"/>
                                      <a:gd name="T4" fmla="*/ 25 w 35"/>
                                      <a:gd name="T5" fmla="*/ 12 h 35"/>
                                      <a:gd name="T6" fmla="*/ 32 w 35"/>
                                      <a:gd name="T7" fmla="*/ 22 h 35"/>
                                      <a:gd name="T8" fmla="*/ 35 w 35"/>
                                      <a:gd name="T9" fmla="*/ 35 h 35"/>
                                      <a:gd name="T10" fmla="*/ 25 w 35"/>
                                      <a:gd name="T11" fmla="*/ 32 h 35"/>
                                      <a:gd name="T12" fmla="*/ 13 w 35"/>
                                      <a:gd name="T13" fmla="*/ 25 h 35"/>
                                      <a:gd name="T14" fmla="*/ 8 w 35"/>
                                      <a:gd name="T15" fmla="*/ 20 h 35"/>
                                      <a:gd name="T16" fmla="*/ 5 w 35"/>
                                      <a:gd name="T17" fmla="*/ 15 h 35"/>
                                      <a:gd name="T18" fmla="*/ 3 w 35"/>
                                      <a:gd name="T19" fmla="*/ 7 h 35"/>
                                      <a:gd name="T20" fmla="*/ 0 w 35"/>
                                      <a:gd name="T21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35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2" name="Freeform 1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06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3" name="Freeform 1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06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4" name="Freeform 1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823"/>
                                    <a:ext cx="37" cy="3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3"/>
                                      <a:gd name="T2" fmla="*/ 12 w 37"/>
                                      <a:gd name="T3" fmla="*/ 3 h 33"/>
                                      <a:gd name="T4" fmla="*/ 24 w 37"/>
                                      <a:gd name="T5" fmla="*/ 10 h 33"/>
                                      <a:gd name="T6" fmla="*/ 32 w 37"/>
                                      <a:gd name="T7" fmla="*/ 20 h 33"/>
                                      <a:gd name="T8" fmla="*/ 37 w 37"/>
                                      <a:gd name="T9" fmla="*/ 33 h 33"/>
                                      <a:gd name="T10" fmla="*/ 24 w 37"/>
                                      <a:gd name="T11" fmla="*/ 30 h 33"/>
                                      <a:gd name="T12" fmla="*/ 12 w 37"/>
                                      <a:gd name="T13" fmla="*/ 23 h 33"/>
                                      <a:gd name="T14" fmla="*/ 7 w 37"/>
                                      <a:gd name="T15" fmla="*/ 18 h 33"/>
                                      <a:gd name="T16" fmla="*/ 2 w 37"/>
                                      <a:gd name="T17" fmla="*/ 13 h 33"/>
                                      <a:gd name="T18" fmla="*/ 0 w 37"/>
                                      <a:gd name="T19" fmla="*/ 8 h 33"/>
                                      <a:gd name="T20" fmla="*/ 0 w 37"/>
                                      <a:gd name="T21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7" h="33">
                                        <a:moveTo>
                                          <a:pt x="0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5" name="Freeform 1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823"/>
                                    <a:ext cx="37" cy="3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3"/>
                                      <a:gd name="T2" fmla="*/ 12 w 37"/>
                                      <a:gd name="T3" fmla="*/ 3 h 33"/>
                                      <a:gd name="T4" fmla="*/ 24 w 37"/>
                                      <a:gd name="T5" fmla="*/ 10 h 33"/>
                                      <a:gd name="T6" fmla="*/ 32 w 37"/>
                                      <a:gd name="T7" fmla="*/ 20 h 33"/>
                                      <a:gd name="T8" fmla="*/ 37 w 37"/>
                                      <a:gd name="T9" fmla="*/ 33 h 33"/>
                                      <a:gd name="T10" fmla="*/ 24 w 37"/>
                                      <a:gd name="T11" fmla="*/ 30 h 33"/>
                                      <a:gd name="T12" fmla="*/ 12 w 37"/>
                                      <a:gd name="T13" fmla="*/ 23 h 33"/>
                                      <a:gd name="T14" fmla="*/ 7 w 37"/>
                                      <a:gd name="T15" fmla="*/ 18 h 33"/>
                                      <a:gd name="T16" fmla="*/ 2 w 37"/>
                                      <a:gd name="T17" fmla="*/ 13 h 33"/>
                                      <a:gd name="T18" fmla="*/ 0 w 37"/>
                                      <a:gd name="T19" fmla="*/ 8 h 33"/>
                                      <a:gd name="T20" fmla="*/ 0 w 37"/>
                                      <a:gd name="T21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7" h="33">
                                        <a:moveTo>
                                          <a:pt x="0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6" name="Freeform 1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776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7 h 47"/>
                                      <a:gd name="T2" fmla="*/ 0 w 40"/>
                                      <a:gd name="T3" fmla="*/ 0 h 47"/>
                                      <a:gd name="T4" fmla="*/ 40 w 40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7" name="Freeform 1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776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7 h 47"/>
                                      <a:gd name="T2" fmla="*/ 0 w 40"/>
                                      <a:gd name="T3" fmla="*/ 0 h 47"/>
                                      <a:gd name="T4" fmla="*/ 40 w 40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8" name="Freeform 1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791"/>
                                    <a:ext cx="4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2"/>
                                      <a:gd name="T2" fmla="*/ 15 w 40"/>
                                      <a:gd name="T3" fmla="*/ 5 h 32"/>
                                      <a:gd name="T4" fmla="*/ 28 w 40"/>
                                      <a:gd name="T5" fmla="*/ 10 h 32"/>
                                      <a:gd name="T6" fmla="*/ 35 w 40"/>
                                      <a:gd name="T7" fmla="*/ 20 h 32"/>
                                      <a:gd name="T8" fmla="*/ 40 w 40"/>
                                      <a:gd name="T9" fmla="*/ 32 h 32"/>
                                      <a:gd name="T10" fmla="*/ 28 w 40"/>
                                      <a:gd name="T11" fmla="*/ 30 h 32"/>
                                      <a:gd name="T12" fmla="*/ 15 w 40"/>
                                      <a:gd name="T13" fmla="*/ 25 h 32"/>
                                      <a:gd name="T14" fmla="*/ 10 w 40"/>
                                      <a:gd name="T15" fmla="*/ 20 h 32"/>
                                      <a:gd name="T16" fmla="*/ 5 w 40"/>
                                      <a:gd name="T17" fmla="*/ 15 h 32"/>
                                      <a:gd name="T18" fmla="*/ 3 w 40"/>
                                      <a:gd name="T19" fmla="*/ 7 h 32"/>
                                      <a:gd name="T20" fmla="*/ 0 w 40"/>
                                      <a:gd name="T2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0" h="32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9" name="Freeform 1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791"/>
                                    <a:ext cx="4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2"/>
                                      <a:gd name="T2" fmla="*/ 15 w 40"/>
                                      <a:gd name="T3" fmla="*/ 5 h 32"/>
                                      <a:gd name="T4" fmla="*/ 28 w 40"/>
                                      <a:gd name="T5" fmla="*/ 10 h 32"/>
                                      <a:gd name="T6" fmla="*/ 35 w 40"/>
                                      <a:gd name="T7" fmla="*/ 20 h 32"/>
                                      <a:gd name="T8" fmla="*/ 40 w 40"/>
                                      <a:gd name="T9" fmla="*/ 32 h 32"/>
                                      <a:gd name="T10" fmla="*/ 28 w 40"/>
                                      <a:gd name="T11" fmla="*/ 30 h 32"/>
                                      <a:gd name="T12" fmla="*/ 15 w 40"/>
                                      <a:gd name="T13" fmla="*/ 25 h 32"/>
                                      <a:gd name="T14" fmla="*/ 10 w 40"/>
                                      <a:gd name="T15" fmla="*/ 20 h 32"/>
                                      <a:gd name="T16" fmla="*/ 5 w 40"/>
                                      <a:gd name="T17" fmla="*/ 15 h 32"/>
                                      <a:gd name="T18" fmla="*/ 3 w 40"/>
                                      <a:gd name="T19" fmla="*/ 7 h 32"/>
                                      <a:gd name="T20" fmla="*/ 0 w 40"/>
                                      <a:gd name="T2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0" h="32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0" name="Freeform 1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743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8 h 48"/>
                                      <a:gd name="T2" fmla="*/ 0 w 37"/>
                                      <a:gd name="T3" fmla="*/ 0 h 48"/>
                                      <a:gd name="T4" fmla="*/ 37 w 3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1" name="Freeform 1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743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8 h 48"/>
                                      <a:gd name="T2" fmla="*/ 0 w 37"/>
                                      <a:gd name="T3" fmla="*/ 0 h 48"/>
                                      <a:gd name="T4" fmla="*/ 37 w 3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2" name="Freeform 1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758"/>
                                    <a:ext cx="37" cy="3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5"/>
                                      <a:gd name="T2" fmla="*/ 7 w 37"/>
                                      <a:gd name="T3" fmla="*/ 0 h 35"/>
                                      <a:gd name="T4" fmla="*/ 15 w 37"/>
                                      <a:gd name="T5" fmla="*/ 3 h 35"/>
                                      <a:gd name="T6" fmla="*/ 20 w 37"/>
                                      <a:gd name="T7" fmla="*/ 5 h 35"/>
                                      <a:gd name="T8" fmla="*/ 25 w 37"/>
                                      <a:gd name="T9" fmla="*/ 8 h 35"/>
                                      <a:gd name="T10" fmla="*/ 30 w 37"/>
                                      <a:gd name="T11" fmla="*/ 13 h 35"/>
                                      <a:gd name="T12" fmla="*/ 32 w 37"/>
                                      <a:gd name="T13" fmla="*/ 20 h 35"/>
                                      <a:gd name="T14" fmla="*/ 35 w 37"/>
                                      <a:gd name="T15" fmla="*/ 28 h 35"/>
                                      <a:gd name="T16" fmla="*/ 37 w 37"/>
                                      <a:gd name="T17" fmla="*/ 35 h 35"/>
                                      <a:gd name="T18" fmla="*/ 25 w 37"/>
                                      <a:gd name="T19" fmla="*/ 33 h 35"/>
                                      <a:gd name="T20" fmla="*/ 12 w 37"/>
                                      <a:gd name="T21" fmla="*/ 25 h 35"/>
                                      <a:gd name="T22" fmla="*/ 7 w 37"/>
                                      <a:gd name="T23" fmla="*/ 20 h 35"/>
                                      <a:gd name="T24" fmla="*/ 5 w 37"/>
                                      <a:gd name="T25" fmla="*/ 15 h 35"/>
                                      <a:gd name="T26" fmla="*/ 0 w 37"/>
                                      <a:gd name="T27" fmla="*/ 8 h 35"/>
                                      <a:gd name="T28" fmla="*/ 0 w 37"/>
                                      <a:gd name="T2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3" name="Freeform 1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758"/>
                                    <a:ext cx="37" cy="3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5"/>
                                      <a:gd name="T2" fmla="*/ 7 w 37"/>
                                      <a:gd name="T3" fmla="*/ 0 h 35"/>
                                      <a:gd name="T4" fmla="*/ 15 w 37"/>
                                      <a:gd name="T5" fmla="*/ 3 h 35"/>
                                      <a:gd name="T6" fmla="*/ 20 w 37"/>
                                      <a:gd name="T7" fmla="*/ 5 h 35"/>
                                      <a:gd name="T8" fmla="*/ 25 w 37"/>
                                      <a:gd name="T9" fmla="*/ 8 h 35"/>
                                      <a:gd name="T10" fmla="*/ 30 w 37"/>
                                      <a:gd name="T11" fmla="*/ 13 h 35"/>
                                      <a:gd name="T12" fmla="*/ 32 w 37"/>
                                      <a:gd name="T13" fmla="*/ 20 h 35"/>
                                      <a:gd name="T14" fmla="*/ 35 w 37"/>
                                      <a:gd name="T15" fmla="*/ 28 h 35"/>
                                      <a:gd name="T16" fmla="*/ 37 w 37"/>
                                      <a:gd name="T17" fmla="*/ 35 h 35"/>
                                      <a:gd name="T18" fmla="*/ 25 w 37"/>
                                      <a:gd name="T19" fmla="*/ 33 h 35"/>
                                      <a:gd name="T20" fmla="*/ 12 w 37"/>
                                      <a:gd name="T21" fmla="*/ 25 h 35"/>
                                      <a:gd name="T22" fmla="*/ 7 w 37"/>
                                      <a:gd name="T23" fmla="*/ 20 h 35"/>
                                      <a:gd name="T24" fmla="*/ 5 w 37"/>
                                      <a:gd name="T25" fmla="*/ 15 h 35"/>
                                      <a:gd name="T26" fmla="*/ 0 w 37"/>
                                      <a:gd name="T27" fmla="*/ 8 h 35"/>
                                      <a:gd name="T28" fmla="*/ 0 w 37"/>
                                      <a:gd name="T2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4" name="Freeform 1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861"/>
                                    <a:ext cx="28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52 h 52"/>
                                      <a:gd name="T2" fmla="*/ 0 w 28"/>
                                      <a:gd name="T3" fmla="*/ 0 h 52"/>
                                      <a:gd name="T4" fmla="*/ 28 w 28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52">
                                        <a:moveTo>
                                          <a:pt x="28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5" name="Freeform 1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861"/>
                                    <a:ext cx="28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52 h 52"/>
                                      <a:gd name="T2" fmla="*/ 0 w 28"/>
                                      <a:gd name="T3" fmla="*/ 0 h 52"/>
                                      <a:gd name="T4" fmla="*/ 28 w 28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52">
                                        <a:moveTo>
                                          <a:pt x="28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6" name="Freeform 11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1235"/>
                                    <a:ext cx="82" cy="80"/>
                                  </a:xfrm>
                                  <a:custGeom>
                                    <a:avLst/>
                                    <a:gdLst>
                                      <a:gd name="T0" fmla="*/ 42 w 82"/>
                                      <a:gd name="T1" fmla="*/ 50 h 80"/>
                                      <a:gd name="T2" fmla="*/ 82 w 82"/>
                                      <a:gd name="T3" fmla="*/ 0 h 80"/>
                                      <a:gd name="T4" fmla="*/ 42 w 82"/>
                                      <a:gd name="T5" fmla="*/ 50 h 80"/>
                                      <a:gd name="T6" fmla="*/ 42 w 82"/>
                                      <a:gd name="T7" fmla="*/ 50 h 80"/>
                                      <a:gd name="T8" fmla="*/ 37 w 82"/>
                                      <a:gd name="T9" fmla="*/ 65 h 80"/>
                                      <a:gd name="T10" fmla="*/ 27 w 82"/>
                                      <a:gd name="T11" fmla="*/ 75 h 80"/>
                                      <a:gd name="T12" fmla="*/ 15 w 82"/>
                                      <a:gd name="T13" fmla="*/ 80 h 80"/>
                                      <a:gd name="T14" fmla="*/ 0 w 82"/>
                                      <a:gd name="T15" fmla="*/ 80 h 80"/>
                                      <a:gd name="T16" fmla="*/ 2 w 82"/>
                                      <a:gd name="T17" fmla="*/ 72 h 80"/>
                                      <a:gd name="T18" fmla="*/ 5 w 82"/>
                                      <a:gd name="T19" fmla="*/ 67 h 80"/>
                                      <a:gd name="T20" fmla="*/ 10 w 82"/>
                                      <a:gd name="T21" fmla="*/ 60 h 80"/>
                                      <a:gd name="T22" fmla="*/ 15 w 82"/>
                                      <a:gd name="T23" fmla="*/ 55 h 80"/>
                                      <a:gd name="T24" fmla="*/ 19 w 82"/>
                                      <a:gd name="T25" fmla="*/ 52 h 80"/>
                                      <a:gd name="T26" fmla="*/ 27 w 82"/>
                                      <a:gd name="T27" fmla="*/ 50 h 80"/>
                                      <a:gd name="T28" fmla="*/ 34 w 82"/>
                                      <a:gd name="T29" fmla="*/ 50 h 80"/>
                                      <a:gd name="T30" fmla="*/ 42 w 82"/>
                                      <a:gd name="T31" fmla="*/ 5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2" h="80">
                                        <a:moveTo>
                                          <a:pt x="42" y="50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  <a:moveTo>
                                          <a:pt x="42" y="50"/>
                                        </a:moveTo>
                                        <a:lnTo>
                                          <a:pt x="37" y="65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7" name="Freeform 1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235"/>
                                    <a:ext cx="40" cy="50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0 h 50"/>
                                      <a:gd name="T2" fmla="*/ 40 w 40"/>
                                      <a:gd name="T3" fmla="*/ 0 h 50"/>
                                      <a:gd name="T4" fmla="*/ 0 w 4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0">
                                        <a:moveTo>
                                          <a:pt x="0" y="50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8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285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0"/>
                                      <a:gd name="T2" fmla="*/ 37 w 42"/>
                                      <a:gd name="T3" fmla="*/ 15 h 30"/>
                                      <a:gd name="T4" fmla="*/ 27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2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0 h 30"/>
                                      <a:gd name="T16" fmla="*/ 15 w 42"/>
                                      <a:gd name="T17" fmla="*/ 5 h 30"/>
                                      <a:gd name="T18" fmla="*/ 19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4 w 42"/>
                                      <a:gd name="T23" fmla="*/ 0 h 30"/>
                                      <a:gd name="T24" fmla="*/ 42 w 42"/>
                                      <a:gd name="T2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9" name="Freeform 11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1200"/>
                                    <a:ext cx="77" cy="80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52 h 80"/>
                                      <a:gd name="T2" fmla="*/ 77 w 77"/>
                                      <a:gd name="T3" fmla="*/ 0 h 80"/>
                                      <a:gd name="T4" fmla="*/ 42 w 77"/>
                                      <a:gd name="T5" fmla="*/ 52 h 80"/>
                                      <a:gd name="T6" fmla="*/ 42 w 77"/>
                                      <a:gd name="T7" fmla="*/ 52 h 80"/>
                                      <a:gd name="T8" fmla="*/ 35 w 77"/>
                                      <a:gd name="T9" fmla="*/ 65 h 80"/>
                                      <a:gd name="T10" fmla="*/ 25 w 77"/>
                                      <a:gd name="T11" fmla="*/ 75 h 80"/>
                                      <a:gd name="T12" fmla="*/ 15 w 77"/>
                                      <a:gd name="T13" fmla="*/ 80 h 80"/>
                                      <a:gd name="T14" fmla="*/ 0 w 77"/>
                                      <a:gd name="T15" fmla="*/ 80 h 80"/>
                                      <a:gd name="T16" fmla="*/ 2 w 77"/>
                                      <a:gd name="T17" fmla="*/ 75 h 80"/>
                                      <a:gd name="T18" fmla="*/ 5 w 77"/>
                                      <a:gd name="T19" fmla="*/ 67 h 80"/>
                                      <a:gd name="T20" fmla="*/ 10 w 77"/>
                                      <a:gd name="T21" fmla="*/ 62 h 80"/>
                                      <a:gd name="T22" fmla="*/ 15 w 77"/>
                                      <a:gd name="T23" fmla="*/ 57 h 80"/>
                                      <a:gd name="T24" fmla="*/ 20 w 77"/>
                                      <a:gd name="T25" fmla="*/ 52 h 80"/>
                                      <a:gd name="T26" fmla="*/ 27 w 77"/>
                                      <a:gd name="T27" fmla="*/ 50 h 80"/>
                                      <a:gd name="T28" fmla="*/ 35 w 77"/>
                                      <a:gd name="T29" fmla="*/ 50 h 80"/>
                                      <a:gd name="T30" fmla="*/ 42 w 77"/>
                                      <a:gd name="T31" fmla="*/ 5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7" h="80">
                                        <a:moveTo>
                                          <a:pt x="42" y="52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  <a:moveTo>
                                          <a:pt x="42" y="52"/>
                                        </a:moveTo>
                                        <a:lnTo>
                                          <a:pt x="35" y="65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0" name="Freeform 1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200"/>
                                    <a:ext cx="35" cy="5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2 h 52"/>
                                      <a:gd name="T2" fmla="*/ 35 w 35"/>
                                      <a:gd name="T3" fmla="*/ 0 h 52"/>
                                      <a:gd name="T4" fmla="*/ 0 w 3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2">
                                        <a:moveTo>
                                          <a:pt x="0" y="52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1" name="Freeform 1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1250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 h 30"/>
                                      <a:gd name="T2" fmla="*/ 35 w 42"/>
                                      <a:gd name="T3" fmla="*/ 15 h 30"/>
                                      <a:gd name="T4" fmla="*/ 25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5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2 h 30"/>
                                      <a:gd name="T16" fmla="*/ 15 w 42"/>
                                      <a:gd name="T17" fmla="*/ 7 h 30"/>
                                      <a:gd name="T18" fmla="*/ 20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5 w 42"/>
                                      <a:gd name="T23" fmla="*/ 0 h 30"/>
                                      <a:gd name="T24" fmla="*/ 42 w 42"/>
                                      <a:gd name="T25" fmla="*/ 2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2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2" name="Freeform 11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1170"/>
                                    <a:ext cx="84" cy="80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50 h 80"/>
                                      <a:gd name="T2" fmla="*/ 84 w 84"/>
                                      <a:gd name="T3" fmla="*/ 0 h 80"/>
                                      <a:gd name="T4" fmla="*/ 42 w 84"/>
                                      <a:gd name="T5" fmla="*/ 50 h 80"/>
                                      <a:gd name="T6" fmla="*/ 42 w 84"/>
                                      <a:gd name="T7" fmla="*/ 50 h 80"/>
                                      <a:gd name="T8" fmla="*/ 37 w 84"/>
                                      <a:gd name="T9" fmla="*/ 62 h 80"/>
                                      <a:gd name="T10" fmla="*/ 27 w 84"/>
                                      <a:gd name="T11" fmla="*/ 72 h 80"/>
                                      <a:gd name="T12" fmla="*/ 15 w 84"/>
                                      <a:gd name="T13" fmla="*/ 77 h 80"/>
                                      <a:gd name="T14" fmla="*/ 0 w 84"/>
                                      <a:gd name="T15" fmla="*/ 80 h 80"/>
                                      <a:gd name="T16" fmla="*/ 2 w 84"/>
                                      <a:gd name="T17" fmla="*/ 72 h 80"/>
                                      <a:gd name="T18" fmla="*/ 5 w 84"/>
                                      <a:gd name="T19" fmla="*/ 65 h 80"/>
                                      <a:gd name="T20" fmla="*/ 10 w 84"/>
                                      <a:gd name="T21" fmla="*/ 60 h 80"/>
                                      <a:gd name="T22" fmla="*/ 15 w 84"/>
                                      <a:gd name="T23" fmla="*/ 55 h 80"/>
                                      <a:gd name="T24" fmla="*/ 20 w 84"/>
                                      <a:gd name="T25" fmla="*/ 50 h 80"/>
                                      <a:gd name="T26" fmla="*/ 27 w 84"/>
                                      <a:gd name="T27" fmla="*/ 50 h 80"/>
                                      <a:gd name="T28" fmla="*/ 35 w 84"/>
                                      <a:gd name="T29" fmla="*/ 47 h 80"/>
                                      <a:gd name="T30" fmla="*/ 42 w 84"/>
                                      <a:gd name="T31" fmla="*/ 5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4" h="80">
                                        <a:moveTo>
                                          <a:pt x="42" y="50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  <a:moveTo>
                                          <a:pt x="42" y="50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3" name="Freeform 1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70"/>
                                    <a:ext cx="42" cy="5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0 h 50"/>
                                      <a:gd name="T2" fmla="*/ 42 w 42"/>
                                      <a:gd name="T3" fmla="*/ 0 h 50"/>
                                      <a:gd name="T4" fmla="*/ 0 w 4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0">
                                        <a:moveTo>
                                          <a:pt x="0" y="5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4" name="Freeform 1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217"/>
                                    <a:ext cx="42" cy="33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3"/>
                                      <a:gd name="T2" fmla="*/ 37 w 42"/>
                                      <a:gd name="T3" fmla="*/ 15 h 33"/>
                                      <a:gd name="T4" fmla="*/ 27 w 42"/>
                                      <a:gd name="T5" fmla="*/ 25 h 33"/>
                                      <a:gd name="T6" fmla="*/ 15 w 42"/>
                                      <a:gd name="T7" fmla="*/ 30 h 33"/>
                                      <a:gd name="T8" fmla="*/ 0 w 42"/>
                                      <a:gd name="T9" fmla="*/ 33 h 33"/>
                                      <a:gd name="T10" fmla="*/ 2 w 42"/>
                                      <a:gd name="T11" fmla="*/ 25 h 33"/>
                                      <a:gd name="T12" fmla="*/ 5 w 42"/>
                                      <a:gd name="T13" fmla="*/ 18 h 33"/>
                                      <a:gd name="T14" fmla="*/ 10 w 42"/>
                                      <a:gd name="T15" fmla="*/ 13 h 33"/>
                                      <a:gd name="T16" fmla="*/ 15 w 42"/>
                                      <a:gd name="T17" fmla="*/ 8 h 33"/>
                                      <a:gd name="T18" fmla="*/ 20 w 42"/>
                                      <a:gd name="T19" fmla="*/ 3 h 33"/>
                                      <a:gd name="T20" fmla="*/ 27 w 42"/>
                                      <a:gd name="T21" fmla="*/ 3 h 33"/>
                                      <a:gd name="T22" fmla="*/ 35 w 42"/>
                                      <a:gd name="T23" fmla="*/ 0 h 33"/>
                                      <a:gd name="T24" fmla="*/ 42 w 42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3">
                                        <a:moveTo>
                                          <a:pt x="42" y="3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5" name="Freeform 1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5" y="1145"/>
                                    <a:ext cx="82" cy="75"/>
                                  </a:xfrm>
                                  <a:custGeom>
                                    <a:avLst/>
                                    <a:gdLst>
                                      <a:gd name="T0" fmla="*/ 42 w 82"/>
                                      <a:gd name="T1" fmla="*/ 45 h 75"/>
                                      <a:gd name="T2" fmla="*/ 82 w 82"/>
                                      <a:gd name="T3" fmla="*/ 0 h 75"/>
                                      <a:gd name="T4" fmla="*/ 42 w 82"/>
                                      <a:gd name="T5" fmla="*/ 45 h 75"/>
                                      <a:gd name="T6" fmla="*/ 42 w 82"/>
                                      <a:gd name="T7" fmla="*/ 45 h 75"/>
                                      <a:gd name="T8" fmla="*/ 35 w 82"/>
                                      <a:gd name="T9" fmla="*/ 60 h 75"/>
                                      <a:gd name="T10" fmla="*/ 27 w 82"/>
                                      <a:gd name="T11" fmla="*/ 70 h 75"/>
                                      <a:gd name="T12" fmla="*/ 15 w 82"/>
                                      <a:gd name="T13" fmla="*/ 75 h 75"/>
                                      <a:gd name="T14" fmla="*/ 0 w 82"/>
                                      <a:gd name="T15" fmla="*/ 75 h 75"/>
                                      <a:gd name="T16" fmla="*/ 2 w 82"/>
                                      <a:gd name="T17" fmla="*/ 70 h 75"/>
                                      <a:gd name="T18" fmla="*/ 5 w 82"/>
                                      <a:gd name="T19" fmla="*/ 62 h 75"/>
                                      <a:gd name="T20" fmla="*/ 10 w 82"/>
                                      <a:gd name="T21" fmla="*/ 57 h 75"/>
                                      <a:gd name="T22" fmla="*/ 15 w 82"/>
                                      <a:gd name="T23" fmla="*/ 52 h 75"/>
                                      <a:gd name="T24" fmla="*/ 20 w 82"/>
                                      <a:gd name="T25" fmla="*/ 47 h 75"/>
                                      <a:gd name="T26" fmla="*/ 27 w 82"/>
                                      <a:gd name="T27" fmla="*/ 45 h 75"/>
                                      <a:gd name="T28" fmla="*/ 35 w 82"/>
                                      <a:gd name="T29" fmla="*/ 45 h 75"/>
                                      <a:gd name="T30" fmla="*/ 42 w 82"/>
                                      <a:gd name="T31" fmla="*/ 4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2" h="75">
                                        <a:moveTo>
                                          <a:pt x="42" y="45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6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145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7" name="Freeform 1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1190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0"/>
                                      <a:gd name="T2" fmla="*/ 35 w 42"/>
                                      <a:gd name="T3" fmla="*/ 15 h 30"/>
                                      <a:gd name="T4" fmla="*/ 27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5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2 h 30"/>
                                      <a:gd name="T16" fmla="*/ 15 w 42"/>
                                      <a:gd name="T17" fmla="*/ 7 h 30"/>
                                      <a:gd name="T18" fmla="*/ 20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5 w 42"/>
                                      <a:gd name="T23" fmla="*/ 0 h 30"/>
                                      <a:gd name="T24" fmla="*/ 42 w 42"/>
                                      <a:gd name="T2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8" name="Freeform 11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1103"/>
                                    <a:ext cx="75" cy="84"/>
                                  </a:xfrm>
                                  <a:custGeom>
                                    <a:avLst/>
                                    <a:gdLst>
                                      <a:gd name="T0" fmla="*/ 42 w 75"/>
                                      <a:gd name="T1" fmla="*/ 55 h 84"/>
                                      <a:gd name="T2" fmla="*/ 75 w 75"/>
                                      <a:gd name="T3" fmla="*/ 0 h 84"/>
                                      <a:gd name="T4" fmla="*/ 42 w 75"/>
                                      <a:gd name="T5" fmla="*/ 55 h 84"/>
                                      <a:gd name="T6" fmla="*/ 42 w 75"/>
                                      <a:gd name="T7" fmla="*/ 52 h 84"/>
                                      <a:gd name="T8" fmla="*/ 35 w 75"/>
                                      <a:gd name="T9" fmla="*/ 67 h 84"/>
                                      <a:gd name="T10" fmla="*/ 25 w 75"/>
                                      <a:gd name="T11" fmla="*/ 77 h 84"/>
                                      <a:gd name="T12" fmla="*/ 15 w 75"/>
                                      <a:gd name="T13" fmla="*/ 82 h 84"/>
                                      <a:gd name="T14" fmla="*/ 0 w 75"/>
                                      <a:gd name="T15" fmla="*/ 84 h 84"/>
                                      <a:gd name="T16" fmla="*/ 3 w 75"/>
                                      <a:gd name="T17" fmla="*/ 77 h 84"/>
                                      <a:gd name="T18" fmla="*/ 5 w 75"/>
                                      <a:gd name="T19" fmla="*/ 69 h 84"/>
                                      <a:gd name="T20" fmla="*/ 8 w 75"/>
                                      <a:gd name="T21" fmla="*/ 65 h 84"/>
                                      <a:gd name="T22" fmla="*/ 13 w 75"/>
                                      <a:gd name="T23" fmla="*/ 60 h 84"/>
                                      <a:gd name="T24" fmla="*/ 20 w 75"/>
                                      <a:gd name="T25" fmla="*/ 55 h 84"/>
                                      <a:gd name="T26" fmla="*/ 28 w 75"/>
                                      <a:gd name="T27" fmla="*/ 52 h 84"/>
                                      <a:gd name="T28" fmla="*/ 35 w 75"/>
                                      <a:gd name="T29" fmla="*/ 52 h 84"/>
                                      <a:gd name="T30" fmla="*/ 42 w 75"/>
                                      <a:gd name="T31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84">
                                        <a:moveTo>
                                          <a:pt x="42" y="55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  <a:moveTo>
                                          <a:pt x="42" y="52"/>
                                        </a:moveTo>
                                        <a:lnTo>
                                          <a:pt x="35" y="67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5" y="69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9" name="Freeform 1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103"/>
                                    <a:ext cx="33" cy="5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5 h 55"/>
                                      <a:gd name="T2" fmla="*/ 33 w 33"/>
                                      <a:gd name="T3" fmla="*/ 0 h 55"/>
                                      <a:gd name="T4" fmla="*/ 0 w 3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5">
                                        <a:moveTo>
                                          <a:pt x="0" y="5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0" name="Freeform 1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1155"/>
                                    <a:ext cx="42" cy="3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2"/>
                                      <a:gd name="T2" fmla="*/ 35 w 42"/>
                                      <a:gd name="T3" fmla="*/ 15 h 32"/>
                                      <a:gd name="T4" fmla="*/ 25 w 42"/>
                                      <a:gd name="T5" fmla="*/ 25 h 32"/>
                                      <a:gd name="T6" fmla="*/ 15 w 42"/>
                                      <a:gd name="T7" fmla="*/ 30 h 32"/>
                                      <a:gd name="T8" fmla="*/ 0 w 42"/>
                                      <a:gd name="T9" fmla="*/ 32 h 32"/>
                                      <a:gd name="T10" fmla="*/ 3 w 42"/>
                                      <a:gd name="T11" fmla="*/ 25 h 32"/>
                                      <a:gd name="T12" fmla="*/ 5 w 42"/>
                                      <a:gd name="T13" fmla="*/ 17 h 32"/>
                                      <a:gd name="T14" fmla="*/ 8 w 42"/>
                                      <a:gd name="T15" fmla="*/ 13 h 32"/>
                                      <a:gd name="T16" fmla="*/ 13 w 42"/>
                                      <a:gd name="T17" fmla="*/ 8 h 32"/>
                                      <a:gd name="T18" fmla="*/ 20 w 42"/>
                                      <a:gd name="T19" fmla="*/ 3 h 32"/>
                                      <a:gd name="T20" fmla="*/ 28 w 42"/>
                                      <a:gd name="T21" fmla="*/ 0 h 32"/>
                                      <a:gd name="T22" fmla="*/ 35 w 42"/>
                                      <a:gd name="T23" fmla="*/ 0 h 32"/>
                                      <a:gd name="T24" fmla="*/ 42 w 42"/>
                                      <a:gd name="T25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2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" name="Freeform 1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5" y="1058"/>
                                    <a:ext cx="67" cy="102"/>
                                  </a:xfrm>
                                  <a:custGeom>
                                    <a:avLst/>
                                    <a:gdLst>
                                      <a:gd name="T0" fmla="*/ 37 w 67"/>
                                      <a:gd name="T1" fmla="*/ 62 h 102"/>
                                      <a:gd name="T2" fmla="*/ 67 w 67"/>
                                      <a:gd name="T3" fmla="*/ 0 h 102"/>
                                      <a:gd name="T4" fmla="*/ 37 w 67"/>
                                      <a:gd name="T5" fmla="*/ 62 h 102"/>
                                      <a:gd name="T6" fmla="*/ 37 w 67"/>
                                      <a:gd name="T7" fmla="*/ 62 h 102"/>
                                      <a:gd name="T8" fmla="*/ 32 w 67"/>
                                      <a:gd name="T9" fmla="*/ 80 h 102"/>
                                      <a:gd name="T10" fmla="*/ 22 w 67"/>
                                      <a:gd name="T11" fmla="*/ 90 h 102"/>
                                      <a:gd name="T12" fmla="*/ 12 w 67"/>
                                      <a:gd name="T13" fmla="*/ 97 h 102"/>
                                      <a:gd name="T14" fmla="*/ 0 w 67"/>
                                      <a:gd name="T15" fmla="*/ 102 h 102"/>
                                      <a:gd name="T16" fmla="*/ 0 w 67"/>
                                      <a:gd name="T17" fmla="*/ 95 h 102"/>
                                      <a:gd name="T18" fmla="*/ 2 w 67"/>
                                      <a:gd name="T19" fmla="*/ 87 h 102"/>
                                      <a:gd name="T20" fmla="*/ 7 w 67"/>
                                      <a:gd name="T21" fmla="*/ 80 h 102"/>
                                      <a:gd name="T22" fmla="*/ 10 w 67"/>
                                      <a:gd name="T23" fmla="*/ 72 h 102"/>
                                      <a:gd name="T24" fmla="*/ 17 w 67"/>
                                      <a:gd name="T25" fmla="*/ 67 h 102"/>
                                      <a:gd name="T26" fmla="*/ 22 w 67"/>
                                      <a:gd name="T27" fmla="*/ 65 h 102"/>
                                      <a:gd name="T28" fmla="*/ 29 w 67"/>
                                      <a:gd name="T29" fmla="*/ 62 h 102"/>
                                      <a:gd name="T30" fmla="*/ 37 w 67"/>
                                      <a:gd name="T31" fmla="*/ 6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02">
                                        <a:moveTo>
                                          <a:pt x="37" y="6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  <a:moveTo>
                                          <a:pt x="37" y="62"/>
                                        </a:moveTo>
                                        <a:lnTo>
                                          <a:pt x="32" y="80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87"/>
                                        </a:lnTo>
                                        <a:lnTo>
                                          <a:pt x="7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58"/>
                                    <a:ext cx="30" cy="62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62 h 62"/>
                                      <a:gd name="T2" fmla="*/ 30 w 30"/>
                                      <a:gd name="T3" fmla="*/ 0 h 62"/>
                                      <a:gd name="T4" fmla="*/ 0 w 30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62">
                                        <a:moveTo>
                                          <a:pt x="0" y="62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" name="Freeform 1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1120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0"/>
                                      <a:gd name="T2" fmla="*/ 32 w 37"/>
                                      <a:gd name="T3" fmla="*/ 18 h 40"/>
                                      <a:gd name="T4" fmla="*/ 22 w 37"/>
                                      <a:gd name="T5" fmla="*/ 28 h 40"/>
                                      <a:gd name="T6" fmla="*/ 12 w 37"/>
                                      <a:gd name="T7" fmla="*/ 35 h 40"/>
                                      <a:gd name="T8" fmla="*/ 0 w 37"/>
                                      <a:gd name="T9" fmla="*/ 40 h 40"/>
                                      <a:gd name="T10" fmla="*/ 0 w 37"/>
                                      <a:gd name="T11" fmla="*/ 33 h 40"/>
                                      <a:gd name="T12" fmla="*/ 2 w 37"/>
                                      <a:gd name="T13" fmla="*/ 25 h 40"/>
                                      <a:gd name="T14" fmla="*/ 7 w 37"/>
                                      <a:gd name="T15" fmla="*/ 18 h 40"/>
                                      <a:gd name="T16" fmla="*/ 10 w 37"/>
                                      <a:gd name="T17" fmla="*/ 10 h 40"/>
                                      <a:gd name="T18" fmla="*/ 17 w 37"/>
                                      <a:gd name="T19" fmla="*/ 5 h 40"/>
                                      <a:gd name="T20" fmla="*/ 22 w 37"/>
                                      <a:gd name="T21" fmla="*/ 3 h 40"/>
                                      <a:gd name="T22" fmla="*/ 29 w 37"/>
                                      <a:gd name="T23" fmla="*/ 0 h 40"/>
                                      <a:gd name="T24" fmla="*/ 37 w 37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0"/>
                                        </a:moveTo>
                                        <a:lnTo>
                                          <a:pt x="32" y="18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240"/>
                                    <a:ext cx="17" cy="50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0"/>
                                      <a:gd name="T2" fmla="*/ 14 w 17"/>
                                      <a:gd name="T3" fmla="*/ 12 h 50"/>
                                      <a:gd name="T4" fmla="*/ 17 w 17"/>
                                      <a:gd name="T5" fmla="*/ 25 h 50"/>
                                      <a:gd name="T6" fmla="*/ 14 w 17"/>
                                      <a:gd name="T7" fmla="*/ 37 h 50"/>
                                      <a:gd name="T8" fmla="*/ 10 w 17"/>
                                      <a:gd name="T9" fmla="*/ 50 h 50"/>
                                      <a:gd name="T10" fmla="*/ 5 w 17"/>
                                      <a:gd name="T11" fmla="*/ 40 h 50"/>
                                      <a:gd name="T12" fmla="*/ 0 w 17"/>
                                      <a:gd name="T13" fmla="*/ 27 h 50"/>
                                      <a:gd name="T14" fmla="*/ 0 w 17"/>
                                      <a:gd name="T15" fmla="*/ 20 h 50"/>
                                      <a:gd name="T16" fmla="*/ 2 w 17"/>
                                      <a:gd name="T17" fmla="*/ 12 h 50"/>
                                      <a:gd name="T18" fmla="*/ 5 w 17"/>
                                      <a:gd name="T19" fmla="*/ 5 h 50"/>
                                      <a:gd name="T20" fmla="*/ 7 w 17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50">
                                        <a:moveTo>
                                          <a:pt x="7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" name="Freeform 1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240"/>
                                    <a:ext cx="17" cy="50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0"/>
                                      <a:gd name="T2" fmla="*/ 14 w 17"/>
                                      <a:gd name="T3" fmla="*/ 12 h 50"/>
                                      <a:gd name="T4" fmla="*/ 17 w 17"/>
                                      <a:gd name="T5" fmla="*/ 25 h 50"/>
                                      <a:gd name="T6" fmla="*/ 14 w 17"/>
                                      <a:gd name="T7" fmla="*/ 37 h 50"/>
                                      <a:gd name="T8" fmla="*/ 10 w 17"/>
                                      <a:gd name="T9" fmla="*/ 50 h 50"/>
                                      <a:gd name="T10" fmla="*/ 5 w 17"/>
                                      <a:gd name="T11" fmla="*/ 40 h 50"/>
                                      <a:gd name="T12" fmla="*/ 0 w 17"/>
                                      <a:gd name="T13" fmla="*/ 27 h 50"/>
                                      <a:gd name="T14" fmla="*/ 0 w 17"/>
                                      <a:gd name="T15" fmla="*/ 20 h 50"/>
                                      <a:gd name="T16" fmla="*/ 2 w 17"/>
                                      <a:gd name="T17" fmla="*/ 12 h 50"/>
                                      <a:gd name="T18" fmla="*/ 5 w 17"/>
                                      <a:gd name="T19" fmla="*/ 5 h 50"/>
                                      <a:gd name="T20" fmla="*/ 7 w 17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50">
                                        <a:moveTo>
                                          <a:pt x="7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" name="Freeform 11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8" y="1202"/>
                                    <a:ext cx="20" cy="115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63 h 115"/>
                                      <a:gd name="T2" fmla="*/ 12 w 20"/>
                                      <a:gd name="T3" fmla="*/ 75 h 115"/>
                                      <a:gd name="T4" fmla="*/ 15 w 20"/>
                                      <a:gd name="T5" fmla="*/ 90 h 115"/>
                                      <a:gd name="T6" fmla="*/ 12 w 20"/>
                                      <a:gd name="T7" fmla="*/ 103 h 115"/>
                                      <a:gd name="T8" fmla="*/ 7 w 20"/>
                                      <a:gd name="T9" fmla="*/ 115 h 115"/>
                                      <a:gd name="T10" fmla="*/ 0 w 20"/>
                                      <a:gd name="T11" fmla="*/ 105 h 115"/>
                                      <a:gd name="T12" fmla="*/ 0 w 20"/>
                                      <a:gd name="T13" fmla="*/ 90 h 115"/>
                                      <a:gd name="T14" fmla="*/ 0 w 20"/>
                                      <a:gd name="T15" fmla="*/ 75 h 115"/>
                                      <a:gd name="T16" fmla="*/ 7 w 20"/>
                                      <a:gd name="T17" fmla="*/ 63 h 115"/>
                                      <a:gd name="T18" fmla="*/ 7 w 20"/>
                                      <a:gd name="T19" fmla="*/ 63 h 115"/>
                                      <a:gd name="T20" fmla="*/ 20 w 20"/>
                                      <a:gd name="T21" fmla="*/ 0 h 115"/>
                                      <a:gd name="T22" fmla="*/ 7 w 20"/>
                                      <a:gd name="T23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0" h="115">
                                        <a:moveTo>
                                          <a:pt x="7" y="63"/>
                                        </a:moveTo>
                                        <a:lnTo>
                                          <a:pt x="12" y="7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2" y="103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7" y="63"/>
                                        </a:lnTo>
                                        <a:close/>
                                        <a:moveTo>
                                          <a:pt x="7" y="63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7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" name="Freeform 1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8" y="1265"/>
                                    <a:ext cx="15" cy="52"/>
                                  </a:xfrm>
                                  <a:custGeom>
                                    <a:avLst/>
                                    <a:gdLst>
                                      <a:gd name="T0" fmla="*/ 7 w 15"/>
                                      <a:gd name="T1" fmla="*/ 0 h 52"/>
                                      <a:gd name="T2" fmla="*/ 12 w 15"/>
                                      <a:gd name="T3" fmla="*/ 12 h 52"/>
                                      <a:gd name="T4" fmla="*/ 15 w 15"/>
                                      <a:gd name="T5" fmla="*/ 27 h 52"/>
                                      <a:gd name="T6" fmla="*/ 12 w 15"/>
                                      <a:gd name="T7" fmla="*/ 40 h 52"/>
                                      <a:gd name="T8" fmla="*/ 7 w 15"/>
                                      <a:gd name="T9" fmla="*/ 52 h 52"/>
                                      <a:gd name="T10" fmla="*/ 0 w 15"/>
                                      <a:gd name="T11" fmla="*/ 42 h 52"/>
                                      <a:gd name="T12" fmla="*/ 0 w 15"/>
                                      <a:gd name="T13" fmla="*/ 27 h 52"/>
                                      <a:gd name="T14" fmla="*/ 0 w 15"/>
                                      <a:gd name="T15" fmla="*/ 12 h 52"/>
                                      <a:gd name="T16" fmla="*/ 7 w 15"/>
                                      <a:gd name="T17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52">
                                        <a:moveTo>
                                          <a:pt x="7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02"/>
                                    <a:ext cx="13" cy="6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63 h 63"/>
                                      <a:gd name="T2" fmla="*/ 13 w 13"/>
                                      <a:gd name="T3" fmla="*/ 0 h 63"/>
                                      <a:gd name="T4" fmla="*/ 0 w 13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3">
                                        <a:moveTo>
                                          <a:pt x="0" y="6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" name="Freeform 1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21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5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8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8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21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5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8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8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" name="Freeform 1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153"/>
                                    <a:ext cx="8" cy="59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59 h 59"/>
                                      <a:gd name="T2" fmla="*/ 8 w 8"/>
                                      <a:gd name="T3" fmla="*/ 0 h 59"/>
                                      <a:gd name="T4" fmla="*/ 0 w 8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59">
                                        <a:moveTo>
                                          <a:pt x="0" y="59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153"/>
                                    <a:ext cx="8" cy="59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59 h 59"/>
                                      <a:gd name="T2" fmla="*/ 8 w 8"/>
                                      <a:gd name="T3" fmla="*/ 0 h 59"/>
                                      <a:gd name="T4" fmla="*/ 0 w 8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59">
                                        <a:moveTo>
                                          <a:pt x="0" y="59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" name="Freeform 1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18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3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5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5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4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18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3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5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5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5" name="Freeform 1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3"/>
                                    <a:ext cx="3" cy="59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9 h 59"/>
                                      <a:gd name="T2" fmla="*/ 3 w 3"/>
                                      <a:gd name="T3" fmla="*/ 0 h 59"/>
                                      <a:gd name="T4" fmla="*/ 0 w 3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59">
                                        <a:moveTo>
                                          <a:pt x="0" y="59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6" name="Freeform 1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3"/>
                                    <a:ext cx="3" cy="59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9 h 59"/>
                                      <a:gd name="T2" fmla="*/ 3 w 3"/>
                                      <a:gd name="T3" fmla="*/ 0 h 59"/>
                                      <a:gd name="T4" fmla="*/ 0 w 3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59">
                                        <a:moveTo>
                                          <a:pt x="0" y="59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7" name="Freeform 1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153"/>
                                    <a:ext cx="20" cy="49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49"/>
                                      <a:gd name="T2" fmla="*/ 15 w 20"/>
                                      <a:gd name="T3" fmla="*/ 12 h 49"/>
                                      <a:gd name="T4" fmla="*/ 18 w 20"/>
                                      <a:gd name="T5" fmla="*/ 24 h 49"/>
                                      <a:gd name="T6" fmla="*/ 20 w 20"/>
                                      <a:gd name="T7" fmla="*/ 37 h 49"/>
                                      <a:gd name="T8" fmla="*/ 15 w 20"/>
                                      <a:gd name="T9" fmla="*/ 49 h 49"/>
                                      <a:gd name="T10" fmla="*/ 8 w 20"/>
                                      <a:gd name="T11" fmla="*/ 42 h 49"/>
                                      <a:gd name="T12" fmla="*/ 3 w 20"/>
                                      <a:gd name="T13" fmla="*/ 27 h 49"/>
                                      <a:gd name="T14" fmla="*/ 0 w 20"/>
                                      <a:gd name="T15" fmla="*/ 22 h 49"/>
                                      <a:gd name="T16" fmla="*/ 0 w 20"/>
                                      <a:gd name="T17" fmla="*/ 15 h 49"/>
                                      <a:gd name="T18" fmla="*/ 3 w 20"/>
                                      <a:gd name="T19" fmla="*/ 7 h 49"/>
                                      <a:gd name="T20" fmla="*/ 5 w 20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9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8" name="Freeform 1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153"/>
                                    <a:ext cx="20" cy="49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49"/>
                                      <a:gd name="T2" fmla="*/ 15 w 20"/>
                                      <a:gd name="T3" fmla="*/ 12 h 49"/>
                                      <a:gd name="T4" fmla="*/ 18 w 20"/>
                                      <a:gd name="T5" fmla="*/ 24 h 49"/>
                                      <a:gd name="T6" fmla="*/ 20 w 20"/>
                                      <a:gd name="T7" fmla="*/ 37 h 49"/>
                                      <a:gd name="T8" fmla="*/ 15 w 20"/>
                                      <a:gd name="T9" fmla="*/ 49 h 49"/>
                                      <a:gd name="T10" fmla="*/ 8 w 20"/>
                                      <a:gd name="T11" fmla="*/ 42 h 49"/>
                                      <a:gd name="T12" fmla="*/ 3 w 20"/>
                                      <a:gd name="T13" fmla="*/ 27 h 49"/>
                                      <a:gd name="T14" fmla="*/ 0 w 20"/>
                                      <a:gd name="T15" fmla="*/ 22 h 49"/>
                                      <a:gd name="T16" fmla="*/ 0 w 20"/>
                                      <a:gd name="T17" fmla="*/ 15 h 49"/>
                                      <a:gd name="T18" fmla="*/ 3 w 20"/>
                                      <a:gd name="T19" fmla="*/ 7 h 49"/>
                                      <a:gd name="T20" fmla="*/ 5 w 20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9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9" name="Freeform 1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90"/>
                                    <a:ext cx="1" cy="63"/>
                                  </a:xfrm>
                                  <a:custGeom>
                                    <a:avLst/>
                                    <a:gdLst>
                                      <a:gd name="T0" fmla="*/ 63 h 63"/>
                                      <a:gd name="T1" fmla="*/ 0 h 63"/>
                                      <a:gd name="T2" fmla="*/ 63 h 6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3">
                                        <a:moveTo>
                                          <a:pt x="0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0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90"/>
                                    <a:ext cx="1" cy="63"/>
                                  </a:xfrm>
                                  <a:custGeom>
                                    <a:avLst/>
                                    <a:gdLst>
                                      <a:gd name="T0" fmla="*/ 63 h 63"/>
                                      <a:gd name="T1" fmla="*/ 0 h 63"/>
                                      <a:gd name="T2" fmla="*/ 63 h 6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3">
                                        <a:moveTo>
                                          <a:pt x="0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1" name="Freeform 1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123"/>
                                    <a:ext cx="17" cy="49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9"/>
                                      <a:gd name="T2" fmla="*/ 12 w 17"/>
                                      <a:gd name="T3" fmla="*/ 10 h 49"/>
                                      <a:gd name="T4" fmla="*/ 17 w 17"/>
                                      <a:gd name="T5" fmla="*/ 22 h 49"/>
                                      <a:gd name="T6" fmla="*/ 17 w 17"/>
                                      <a:gd name="T7" fmla="*/ 35 h 49"/>
                                      <a:gd name="T8" fmla="*/ 15 w 17"/>
                                      <a:gd name="T9" fmla="*/ 49 h 49"/>
                                      <a:gd name="T10" fmla="*/ 5 w 17"/>
                                      <a:gd name="T11" fmla="*/ 40 h 49"/>
                                      <a:gd name="T12" fmla="*/ 0 w 17"/>
                                      <a:gd name="T13" fmla="*/ 27 h 49"/>
                                      <a:gd name="T14" fmla="*/ 0 w 17"/>
                                      <a:gd name="T15" fmla="*/ 20 h 49"/>
                                      <a:gd name="T16" fmla="*/ 0 w 17"/>
                                      <a:gd name="T17" fmla="*/ 12 h 49"/>
                                      <a:gd name="T18" fmla="*/ 0 w 17"/>
                                      <a:gd name="T19" fmla="*/ 5 h 49"/>
                                      <a:gd name="T20" fmla="*/ 2 w 17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49">
                                        <a:moveTo>
                                          <a:pt x="2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2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123"/>
                                    <a:ext cx="17" cy="49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9"/>
                                      <a:gd name="T2" fmla="*/ 12 w 17"/>
                                      <a:gd name="T3" fmla="*/ 10 h 49"/>
                                      <a:gd name="T4" fmla="*/ 17 w 17"/>
                                      <a:gd name="T5" fmla="*/ 22 h 49"/>
                                      <a:gd name="T6" fmla="*/ 17 w 17"/>
                                      <a:gd name="T7" fmla="*/ 35 h 49"/>
                                      <a:gd name="T8" fmla="*/ 15 w 17"/>
                                      <a:gd name="T9" fmla="*/ 49 h 49"/>
                                      <a:gd name="T10" fmla="*/ 5 w 17"/>
                                      <a:gd name="T11" fmla="*/ 40 h 49"/>
                                      <a:gd name="T12" fmla="*/ 0 w 17"/>
                                      <a:gd name="T13" fmla="*/ 27 h 49"/>
                                      <a:gd name="T14" fmla="*/ 0 w 17"/>
                                      <a:gd name="T15" fmla="*/ 20 h 49"/>
                                      <a:gd name="T16" fmla="*/ 0 w 17"/>
                                      <a:gd name="T17" fmla="*/ 12 h 49"/>
                                      <a:gd name="T18" fmla="*/ 0 w 17"/>
                                      <a:gd name="T19" fmla="*/ 5 h 49"/>
                                      <a:gd name="T20" fmla="*/ 2 w 17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49">
                                        <a:moveTo>
                                          <a:pt x="2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3" name="Freeform 1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058"/>
                                    <a:ext cx="1" cy="65"/>
                                  </a:xfrm>
                                  <a:custGeom>
                                    <a:avLst/>
                                    <a:gdLst>
                                      <a:gd name="T0" fmla="*/ 65 h 65"/>
                                      <a:gd name="T1" fmla="*/ 0 h 65"/>
                                      <a:gd name="T2" fmla="*/ 65 h 6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5">
                                        <a:moveTo>
                                          <a:pt x="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4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058"/>
                                    <a:ext cx="1" cy="65"/>
                                  </a:xfrm>
                                  <a:custGeom>
                                    <a:avLst/>
                                    <a:gdLst>
                                      <a:gd name="T0" fmla="*/ 65 h 65"/>
                                      <a:gd name="T1" fmla="*/ 0 h 65"/>
                                      <a:gd name="T2" fmla="*/ 65 h 6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5">
                                        <a:moveTo>
                                          <a:pt x="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5" name="Freeform 1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109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3"/>
                                      <a:gd name="T2" fmla="*/ 12 w 22"/>
                                      <a:gd name="T3" fmla="*/ 5 h 53"/>
                                      <a:gd name="T4" fmla="*/ 17 w 22"/>
                                      <a:gd name="T5" fmla="*/ 10 h 53"/>
                                      <a:gd name="T6" fmla="*/ 20 w 22"/>
                                      <a:gd name="T7" fmla="*/ 15 h 53"/>
                                      <a:gd name="T8" fmla="*/ 22 w 22"/>
                                      <a:gd name="T9" fmla="*/ 23 h 53"/>
                                      <a:gd name="T10" fmla="*/ 22 w 22"/>
                                      <a:gd name="T11" fmla="*/ 30 h 53"/>
                                      <a:gd name="T12" fmla="*/ 20 w 22"/>
                                      <a:gd name="T13" fmla="*/ 38 h 53"/>
                                      <a:gd name="T14" fmla="*/ 17 w 22"/>
                                      <a:gd name="T15" fmla="*/ 45 h 53"/>
                                      <a:gd name="T16" fmla="*/ 12 w 22"/>
                                      <a:gd name="T17" fmla="*/ 53 h 53"/>
                                      <a:gd name="T18" fmla="*/ 5 w 22"/>
                                      <a:gd name="T19" fmla="*/ 43 h 53"/>
                                      <a:gd name="T20" fmla="*/ 2 w 22"/>
                                      <a:gd name="T21" fmla="*/ 28 h 53"/>
                                      <a:gd name="T22" fmla="*/ 0 w 22"/>
                                      <a:gd name="T23" fmla="*/ 20 h 53"/>
                                      <a:gd name="T24" fmla="*/ 0 w 22"/>
                                      <a:gd name="T25" fmla="*/ 13 h 53"/>
                                      <a:gd name="T26" fmla="*/ 2 w 22"/>
                                      <a:gd name="T27" fmla="*/ 5 h 53"/>
                                      <a:gd name="T28" fmla="*/ 5 w 22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5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6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109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3"/>
                                      <a:gd name="T2" fmla="*/ 12 w 22"/>
                                      <a:gd name="T3" fmla="*/ 5 h 53"/>
                                      <a:gd name="T4" fmla="*/ 17 w 22"/>
                                      <a:gd name="T5" fmla="*/ 10 h 53"/>
                                      <a:gd name="T6" fmla="*/ 20 w 22"/>
                                      <a:gd name="T7" fmla="*/ 15 h 53"/>
                                      <a:gd name="T8" fmla="*/ 22 w 22"/>
                                      <a:gd name="T9" fmla="*/ 23 h 53"/>
                                      <a:gd name="T10" fmla="*/ 22 w 22"/>
                                      <a:gd name="T11" fmla="*/ 30 h 53"/>
                                      <a:gd name="T12" fmla="*/ 20 w 22"/>
                                      <a:gd name="T13" fmla="*/ 38 h 53"/>
                                      <a:gd name="T14" fmla="*/ 17 w 22"/>
                                      <a:gd name="T15" fmla="*/ 45 h 53"/>
                                      <a:gd name="T16" fmla="*/ 12 w 22"/>
                                      <a:gd name="T17" fmla="*/ 53 h 53"/>
                                      <a:gd name="T18" fmla="*/ 5 w 22"/>
                                      <a:gd name="T19" fmla="*/ 43 h 53"/>
                                      <a:gd name="T20" fmla="*/ 2 w 22"/>
                                      <a:gd name="T21" fmla="*/ 28 h 53"/>
                                      <a:gd name="T22" fmla="*/ 0 w 22"/>
                                      <a:gd name="T23" fmla="*/ 20 h 53"/>
                                      <a:gd name="T24" fmla="*/ 0 w 22"/>
                                      <a:gd name="T25" fmla="*/ 13 h 53"/>
                                      <a:gd name="T26" fmla="*/ 2 w 22"/>
                                      <a:gd name="T27" fmla="*/ 5 h 53"/>
                                      <a:gd name="T28" fmla="*/ 5 w 22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5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7" name="Freeform 1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180"/>
                                    <a:ext cx="10" cy="6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0 h 60"/>
                                      <a:gd name="T2" fmla="*/ 10 w 10"/>
                                      <a:gd name="T3" fmla="*/ 0 h 60"/>
                                      <a:gd name="T4" fmla="*/ 0 w 10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0">
                                        <a:moveTo>
                                          <a:pt x="0" y="6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8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180"/>
                                    <a:ext cx="10" cy="6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0 h 60"/>
                                      <a:gd name="T2" fmla="*/ 10 w 10"/>
                                      <a:gd name="T3" fmla="*/ 0 h 60"/>
                                      <a:gd name="T4" fmla="*/ 0 w 10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0">
                                        <a:moveTo>
                                          <a:pt x="0" y="6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9" name="Freeform 12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4" y="1519"/>
                                    <a:ext cx="112" cy="30"/>
                                  </a:xfrm>
                                  <a:custGeom>
                                    <a:avLst/>
                                    <a:gdLst>
                                      <a:gd name="T0" fmla="*/ 52 w 112"/>
                                      <a:gd name="T1" fmla="*/ 20 h 30"/>
                                      <a:gd name="T2" fmla="*/ 112 w 112"/>
                                      <a:gd name="T3" fmla="*/ 0 h 30"/>
                                      <a:gd name="T4" fmla="*/ 52 w 112"/>
                                      <a:gd name="T5" fmla="*/ 20 h 30"/>
                                      <a:gd name="T6" fmla="*/ 52 w 112"/>
                                      <a:gd name="T7" fmla="*/ 20 h 30"/>
                                      <a:gd name="T8" fmla="*/ 38 w 112"/>
                                      <a:gd name="T9" fmla="*/ 28 h 30"/>
                                      <a:gd name="T10" fmla="*/ 25 w 112"/>
                                      <a:gd name="T11" fmla="*/ 30 h 30"/>
                                      <a:gd name="T12" fmla="*/ 13 w 112"/>
                                      <a:gd name="T13" fmla="*/ 28 h 30"/>
                                      <a:gd name="T14" fmla="*/ 0 w 112"/>
                                      <a:gd name="T15" fmla="*/ 20 h 30"/>
                                      <a:gd name="T16" fmla="*/ 5 w 112"/>
                                      <a:gd name="T17" fmla="*/ 15 h 30"/>
                                      <a:gd name="T18" fmla="*/ 13 w 112"/>
                                      <a:gd name="T19" fmla="*/ 13 h 30"/>
                                      <a:gd name="T20" fmla="*/ 20 w 112"/>
                                      <a:gd name="T21" fmla="*/ 10 h 30"/>
                                      <a:gd name="T22" fmla="*/ 25 w 112"/>
                                      <a:gd name="T23" fmla="*/ 8 h 30"/>
                                      <a:gd name="T24" fmla="*/ 33 w 112"/>
                                      <a:gd name="T25" fmla="*/ 8 h 30"/>
                                      <a:gd name="T26" fmla="*/ 40 w 112"/>
                                      <a:gd name="T27" fmla="*/ 10 h 30"/>
                                      <a:gd name="T28" fmla="*/ 48 w 112"/>
                                      <a:gd name="T29" fmla="*/ 15 h 30"/>
                                      <a:gd name="T30" fmla="*/ 52 w 112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2" h="30">
                                        <a:moveTo>
                                          <a:pt x="52" y="20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2" y="20"/>
                                        </a:lnTo>
                                        <a:close/>
                                        <a:moveTo>
                                          <a:pt x="52" y="20"/>
                                        </a:moveTo>
                                        <a:lnTo>
                                          <a:pt x="38" y="2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3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8" y="15"/>
                                        </a:lnTo>
                                        <a:lnTo>
                                          <a:pt x="5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520" name="Group 1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490" y="28575"/>
                                  <a:ext cx="497205" cy="763905"/>
                                  <a:chOff x="5835" y="459"/>
                                  <a:chExt cx="783" cy="1203"/>
                                </a:xfrm>
                              </wpg:grpSpPr>
                              <wps:wsp>
                                <wps:cNvPr id="3521" name="Freeform 1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519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0 h 20"/>
                                      <a:gd name="T2" fmla="*/ 60 w 60"/>
                                      <a:gd name="T3" fmla="*/ 0 h 20"/>
                                      <a:gd name="T4" fmla="*/ 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0" y="2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2" name="Freeform 1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52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 h 22"/>
                                      <a:gd name="T2" fmla="*/ 38 w 52"/>
                                      <a:gd name="T3" fmla="*/ 20 h 22"/>
                                      <a:gd name="T4" fmla="*/ 25 w 52"/>
                                      <a:gd name="T5" fmla="*/ 22 h 22"/>
                                      <a:gd name="T6" fmla="*/ 13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3 w 52"/>
                                      <a:gd name="T13" fmla="*/ 5 h 22"/>
                                      <a:gd name="T14" fmla="*/ 20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3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8 w 52"/>
                                      <a:gd name="T23" fmla="*/ 7 h 22"/>
                                      <a:gd name="T24" fmla="*/ 52 w 52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2"/>
                                        </a:moveTo>
                                        <a:lnTo>
                                          <a:pt x="38" y="2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8" y="7"/>
                                        </a:lnTo>
                                        <a:lnTo>
                                          <a:pt x="5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3" name="Freeform 12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9" y="1497"/>
                                    <a:ext cx="109" cy="32"/>
                                  </a:xfrm>
                                  <a:custGeom>
                                    <a:avLst/>
                                    <a:gdLst>
                                      <a:gd name="T0" fmla="*/ 50 w 109"/>
                                      <a:gd name="T1" fmla="*/ 25 h 32"/>
                                      <a:gd name="T2" fmla="*/ 109 w 109"/>
                                      <a:gd name="T3" fmla="*/ 0 h 32"/>
                                      <a:gd name="T4" fmla="*/ 50 w 109"/>
                                      <a:gd name="T5" fmla="*/ 25 h 32"/>
                                      <a:gd name="T6" fmla="*/ 50 w 109"/>
                                      <a:gd name="T7" fmla="*/ 25 h 32"/>
                                      <a:gd name="T8" fmla="*/ 37 w 109"/>
                                      <a:gd name="T9" fmla="*/ 30 h 32"/>
                                      <a:gd name="T10" fmla="*/ 22 w 109"/>
                                      <a:gd name="T11" fmla="*/ 32 h 32"/>
                                      <a:gd name="T12" fmla="*/ 10 w 109"/>
                                      <a:gd name="T13" fmla="*/ 32 h 32"/>
                                      <a:gd name="T14" fmla="*/ 0 w 109"/>
                                      <a:gd name="T15" fmla="*/ 25 h 32"/>
                                      <a:gd name="T16" fmla="*/ 5 w 109"/>
                                      <a:gd name="T17" fmla="*/ 20 h 32"/>
                                      <a:gd name="T18" fmla="*/ 10 w 109"/>
                                      <a:gd name="T19" fmla="*/ 17 h 32"/>
                                      <a:gd name="T20" fmla="*/ 17 w 109"/>
                                      <a:gd name="T21" fmla="*/ 15 h 32"/>
                                      <a:gd name="T22" fmla="*/ 25 w 109"/>
                                      <a:gd name="T23" fmla="*/ 12 h 32"/>
                                      <a:gd name="T24" fmla="*/ 32 w 109"/>
                                      <a:gd name="T25" fmla="*/ 12 h 32"/>
                                      <a:gd name="T26" fmla="*/ 37 w 109"/>
                                      <a:gd name="T27" fmla="*/ 15 h 32"/>
                                      <a:gd name="T28" fmla="*/ 45 w 109"/>
                                      <a:gd name="T29" fmla="*/ 20 h 32"/>
                                      <a:gd name="T30" fmla="*/ 50 w 109"/>
                                      <a:gd name="T31" fmla="*/ 25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32">
                                        <a:moveTo>
                                          <a:pt x="50" y="25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4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97"/>
                                    <a:ext cx="59" cy="25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25 h 25"/>
                                      <a:gd name="T2" fmla="*/ 59 w 59"/>
                                      <a:gd name="T3" fmla="*/ 0 h 25"/>
                                      <a:gd name="T4" fmla="*/ 0 w 59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9" h="25">
                                        <a:moveTo>
                                          <a:pt x="0" y="25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5" name="Freeform 1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509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3 h 20"/>
                                      <a:gd name="T2" fmla="*/ 37 w 50"/>
                                      <a:gd name="T3" fmla="*/ 18 h 20"/>
                                      <a:gd name="T4" fmla="*/ 22 w 50"/>
                                      <a:gd name="T5" fmla="*/ 20 h 20"/>
                                      <a:gd name="T6" fmla="*/ 10 w 50"/>
                                      <a:gd name="T7" fmla="*/ 20 h 20"/>
                                      <a:gd name="T8" fmla="*/ 0 w 50"/>
                                      <a:gd name="T9" fmla="*/ 13 h 20"/>
                                      <a:gd name="T10" fmla="*/ 5 w 50"/>
                                      <a:gd name="T11" fmla="*/ 8 h 20"/>
                                      <a:gd name="T12" fmla="*/ 10 w 50"/>
                                      <a:gd name="T13" fmla="*/ 5 h 20"/>
                                      <a:gd name="T14" fmla="*/ 17 w 50"/>
                                      <a:gd name="T15" fmla="*/ 3 h 20"/>
                                      <a:gd name="T16" fmla="*/ 25 w 50"/>
                                      <a:gd name="T17" fmla="*/ 0 h 20"/>
                                      <a:gd name="T18" fmla="*/ 32 w 50"/>
                                      <a:gd name="T19" fmla="*/ 0 h 20"/>
                                      <a:gd name="T20" fmla="*/ 37 w 50"/>
                                      <a:gd name="T21" fmla="*/ 3 h 20"/>
                                      <a:gd name="T22" fmla="*/ 45 w 50"/>
                                      <a:gd name="T23" fmla="*/ 8 h 20"/>
                                      <a:gd name="T24" fmla="*/ 50 w 50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6" name="Freeform 12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1487"/>
                                    <a:ext cx="114" cy="27"/>
                                  </a:xfrm>
                                  <a:custGeom>
                                    <a:avLst/>
                                    <a:gdLst>
                                      <a:gd name="T0" fmla="*/ 50 w 114"/>
                                      <a:gd name="T1" fmla="*/ 17 h 27"/>
                                      <a:gd name="T2" fmla="*/ 114 w 114"/>
                                      <a:gd name="T3" fmla="*/ 0 h 27"/>
                                      <a:gd name="T4" fmla="*/ 50 w 114"/>
                                      <a:gd name="T5" fmla="*/ 17 h 27"/>
                                      <a:gd name="T6" fmla="*/ 52 w 114"/>
                                      <a:gd name="T7" fmla="*/ 17 h 27"/>
                                      <a:gd name="T8" fmla="*/ 37 w 114"/>
                                      <a:gd name="T9" fmla="*/ 25 h 27"/>
                                      <a:gd name="T10" fmla="*/ 25 w 114"/>
                                      <a:gd name="T11" fmla="*/ 27 h 27"/>
                                      <a:gd name="T12" fmla="*/ 12 w 114"/>
                                      <a:gd name="T13" fmla="*/ 25 h 27"/>
                                      <a:gd name="T14" fmla="*/ 0 w 114"/>
                                      <a:gd name="T15" fmla="*/ 17 h 27"/>
                                      <a:gd name="T16" fmla="*/ 5 w 114"/>
                                      <a:gd name="T17" fmla="*/ 12 h 27"/>
                                      <a:gd name="T18" fmla="*/ 12 w 114"/>
                                      <a:gd name="T19" fmla="*/ 10 h 27"/>
                                      <a:gd name="T20" fmla="*/ 17 w 114"/>
                                      <a:gd name="T21" fmla="*/ 7 h 27"/>
                                      <a:gd name="T22" fmla="*/ 25 w 114"/>
                                      <a:gd name="T23" fmla="*/ 5 h 27"/>
                                      <a:gd name="T24" fmla="*/ 32 w 114"/>
                                      <a:gd name="T25" fmla="*/ 5 h 27"/>
                                      <a:gd name="T26" fmla="*/ 40 w 114"/>
                                      <a:gd name="T27" fmla="*/ 7 h 27"/>
                                      <a:gd name="T28" fmla="*/ 45 w 114"/>
                                      <a:gd name="T29" fmla="*/ 12 h 27"/>
                                      <a:gd name="T30" fmla="*/ 52 w 114"/>
                                      <a:gd name="T31" fmla="*/ 1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27">
                                        <a:moveTo>
                                          <a:pt x="50" y="17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0" y="17"/>
                                        </a:lnTo>
                                        <a:close/>
                                        <a:moveTo>
                                          <a:pt x="52" y="17"/>
                                        </a:moveTo>
                                        <a:lnTo>
                                          <a:pt x="37" y="2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7" name="Freeform 1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1487"/>
                                    <a:ext cx="64" cy="1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7 h 17"/>
                                      <a:gd name="T2" fmla="*/ 64 w 64"/>
                                      <a:gd name="T3" fmla="*/ 0 h 17"/>
                                      <a:gd name="T4" fmla="*/ 0 w 64"/>
                                      <a:gd name="T5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7">
                                        <a:moveTo>
                                          <a:pt x="0" y="1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8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92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 h 22"/>
                                      <a:gd name="T2" fmla="*/ 37 w 52"/>
                                      <a:gd name="T3" fmla="*/ 20 h 22"/>
                                      <a:gd name="T4" fmla="*/ 25 w 52"/>
                                      <a:gd name="T5" fmla="*/ 22 h 22"/>
                                      <a:gd name="T6" fmla="*/ 12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2 w 52"/>
                                      <a:gd name="T13" fmla="*/ 5 h 22"/>
                                      <a:gd name="T14" fmla="*/ 17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2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5 w 52"/>
                                      <a:gd name="T23" fmla="*/ 7 h 22"/>
                                      <a:gd name="T24" fmla="*/ 52 w 52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2"/>
                                        </a:moveTo>
                                        <a:lnTo>
                                          <a:pt x="37" y="2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5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9" name="Freeform 12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1472"/>
                                    <a:ext cx="110" cy="27"/>
                                  </a:xfrm>
                                  <a:custGeom>
                                    <a:avLst/>
                                    <a:gdLst>
                                      <a:gd name="T0" fmla="*/ 52 w 110"/>
                                      <a:gd name="T1" fmla="*/ 15 h 27"/>
                                      <a:gd name="T2" fmla="*/ 110 w 110"/>
                                      <a:gd name="T3" fmla="*/ 0 h 27"/>
                                      <a:gd name="T4" fmla="*/ 52 w 110"/>
                                      <a:gd name="T5" fmla="*/ 15 h 27"/>
                                      <a:gd name="T6" fmla="*/ 52 w 110"/>
                                      <a:gd name="T7" fmla="*/ 15 h 27"/>
                                      <a:gd name="T8" fmla="*/ 38 w 110"/>
                                      <a:gd name="T9" fmla="*/ 22 h 27"/>
                                      <a:gd name="T10" fmla="*/ 25 w 110"/>
                                      <a:gd name="T11" fmla="*/ 27 h 27"/>
                                      <a:gd name="T12" fmla="*/ 13 w 110"/>
                                      <a:gd name="T13" fmla="*/ 25 h 27"/>
                                      <a:gd name="T14" fmla="*/ 0 w 110"/>
                                      <a:gd name="T15" fmla="*/ 17 h 27"/>
                                      <a:gd name="T16" fmla="*/ 5 w 110"/>
                                      <a:gd name="T17" fmla="*/ 12 h 27"/>
                                      <a:gd name="T18" fmla="*/ 13 w 110"/>
                                      <a:gd name="T19" fmla="*/ 10 h 27"/>
                                      <a:gd name="T20" fmla="*/ 18 w 110"/>
                                      <a:gd name="T21" fmla="*/ 7 h 27"/>
                                      <a:gd name="T22" fmla="*/ 25 w 110"/>
                                      <a:gd name="T23" fmla="*/ 5 h 27"/>
                                      <a:gd name="T24" fmla="*/ 33 w 110"/>
                                      <a:gd name="T25" fmla="*/ 5 h 27"/>
                                      <a:gd name="T26" fmla="*/ 40 w 110"/>
                                      <a:gd name="T27" fmla="*/ 7 h 27"/>
                                      <a:gd name="T28" fmla="*/ 47 w 110"/>
                                      <a:gd name="T29" fmla="*/ 10 h 27"/>
                                      <a:gd name="T30" fmla="*/ 52 w 110"/>
                                      <a:gd name="T31" fmla="*/ 15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0" h="27">
                                        <a:moveTo>
                                          <a:pt x="52" y="1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52" y="15"/>
                                        </a:lnTo>
                                        <a:close/>
                                        <a:moveTo>
                                          <a:pt x="52" y="15"/>
                                        </a:moveTo>
                                        <a:lnTo>
                                          <a:pt x="38" y="22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5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0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1472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15 h 15"/>
                                      <a:gd name="T2" fmla="*/ 58 w 58"/>
                                      <a:gd name="T3" fmla="*/ 0 h 15"/>
                                      <a:gd name="T4" fmla="*/ 0 w 58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15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1" name="Freeform 1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6" y="147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0 h 22"/>
                                      <a:gd name="T2" fmla="*/ 38 w 52"/>
                                      <a:gd name="T3" fmla="*/ 17 h 22"/>
                                      <a:gd name="T4" fmla="*/ 25 w 52"/>
                                      <a:gd name="T5" fmla="*/ 22 h 22"/>
                                      <a:gd name="T6" fmla="*/ 13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3 w 52"/>
                                      <a:gd name="T13" fmla="*/ 5 h 22"/>
                                      <a:gd name="T14" fmla="*/ 18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3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7 w 52"/>
                                      <a:gd name="T23" fmla="*/ 5 h 22"/>
                                      <a:gd name="T24" fmla="*/ 52 w 52"/>
                                      <a:gd name="T25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0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2" name="Freeform 12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1" y="1444"/>
                                    <a:ext cx="109" cy="35"/>
                                  </a:xfrm>
                                  <a:custGeom>
                                    <a:avLst/>
                                    <a:gdLst>
                                      <a:gd name="T0" fmla="*/ 50 w 109"/>
                                      <a:gd name="T1" fmla="*/ 25 h 35"/>
                                      <a:gd name="T2" fmla="*/ 109 w 109"/>
                                      <a:gd name="T3" fmla="*/ 0 h 35"/>
                                      <a:gd name="T4" fmla="*/ 50 w 109"/>
                                      <a:gd name="T5" fmla="*/ 25 h 35"/>
                                      <a:gd name="T6" fmla="*/ 50 w 109"/>
                                      <a:gd name="T7" fmla="*/ 25 h 35"/>
                                      <a:gd name="T8" fmla="*/ 37 w 109"/>
                                      <a:gd name="T9" fmla="*/ 33 h 35"/>
                                      <a:gd name="T10" fmla="*/ 25 w 109"/>
                                      <a:gd name="T11" fmla="*/ 35 h 35"/>
                                      <a:gd name="T12" fmla="*/ 12 w 109"/>
                                      <a:gd name="T13" fmla="*/ 33 h 35"/>
                                      <a:gd name="T14" fmla="*/ 0 w 109"/>
                                      <a:gd name="T15" fmla="*/ 28 h 35"/>
                                      <a:gd name="T16" fmla="*/ 5 w 109"/>
                                      <a:gd name="T17" fmla="*/ 23 h 35"/>
                                      <a:gd name="T18" fmla="*/ 10 w 109"/>
                                      <a:gd name="T19" fmla="*/ 18 h 35"/>
                                      <a:gd name="T20" fmla="*/ 17 w 109"/>
                                      <a:gd name="T21" fmla="*/ 15 h 35"/>
                                      <a:gd name="T22" fmla="*/ 25 w 109"/>
                                      <a:gd name="T23" fmla="*/ 15 h 35"/>
                                      <a:gd name="T24" fmla="*/ 32 w 109"/>
                                      <a:gd name="T25" fmla="*/ 15 h 35"/>
                                      <a:gd name="T26" fmla="*/ 37 w 109"/>
                                      <a:gd name="T27" fmla="*/ 18 h 35"/>
                                      <a:gd name="T28" fmla="*/ 45 w 109"/>
                                      <a:gd name="T29" fmla="*/ 20 h 35"/>
                                      <a:gd name="T30" fmla="*/ 50 w 109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35">
                                        <a:moveTo>
                                          <a:pt x="50" y="25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3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3" name="Freeform 1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4"/>
                                    <a:ext cx="59" cy="25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25 h 25"/>
                                      <a:gd name="T2" fmla="*/ 59 w 59"/>
                                      <a:gd name="T3" fmla="*/ 0 h 25"/>
                                      <a:gd name="T4" fmla="*/ 0 w 59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9" h="25">
                                        <a:moveTo>
                                          <a:pt x="0" y="25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4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7 w 50"/>
                                      <a:gd name="T3" fmla="*/ 18 h 20"/>
                                      <a:gd name="T4" fmla="*/ 25 w 50"/>
                                      <a:gd name="T5" fmla="*/ 20 h 20"/>
                                      <a:gd name="T6" fmla="*/ 12 w 50"/>
                                      <a:gd name="T7" fmla="*/ 18 h 20"/>
                                      <a:gd name="T8" fmla="*/ 0 w 50"/>
                                      <a:gd name="T9" fmla="*/ 13 h 20"/>
                                      <a:gd name="T10" fmla="*/ 5 w 50"/>
                                      <a:gd name="T11" fmla="*/ 8 h 20"/>
                                      <a:gd name="T12" fmla="*/ 10 w 50"/>
                                      <a:gd name="T13" fmla="*/ 3 h 20"/>
                                      <a:gd name="T14" fmla="*/ 17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2 w 50"/>
                                      <a:gd name="T19" fmla="*/ 0 h 20"/>
                                      <a:gd name="T20" fmla="*/ 37 w 50"/>
                                      <a:gd name="T21" fmla="*/ 3 h 20"/>
                                      <a:gd name="T22" fmla="*/ 45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5" name="Freeform 12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6" y="1412"/>
                                    <a:ext cx="112" cy="47"/>
                                  </a:xfrm>
                                  <a:custGeom>
                                    <a:avLst/>
                                    <a:gdLst>
                                      <a:gd name="T0" fmla="*/ 52 w 112"/>
                                      <a:gd name="T1" fmla="*/ 32 h 47"/>
                                      <a:gd name="T2" fmla="*/ 112 w 112"/>
                                      <a:gd name="T3" fmla="*/ 0 h 47"/>
                                      <a:gd name="T4" fmla="*/ 52 w 112"/>
                                      <a:gd name="T5" fmla="*/ 32 h 47"/>
                                      <a:gd name="T6" fmla="*/ 52 w 112"/>
                                      <a:gd name="T7" fmla="*/ 32 h 47"/>
                                      <a:gd name="T8" fmla="*/ 37 w 112"/>
                                      <a:gd name="T9" fmla="*/ 42 h 47"/>
                                      <a:gd name="T10" fmla="*/ 25 w 112"/>
                                      <a:gd name="T11" fmla="*/ 47 h 47"/>
                                      <a:gd name="T12" fmla="*/ 12 w 112"/>
                                      <a:gd name="T13" fmla="*/ 47 h 47"/>
                                      <a:gd name="T14" fmla="*/ 0 w 112"/>
                                      <a:gd name="T15" fmla="*/ 45 h 47"/>
                                      <a:gd name="T16" fmla="*/ 5 w 112"/>
                                      <a:gd name="T17" fmla="*/ 37 h 47"/>
                                      <a:gd name="T18" fmla="*/ 10 w 112"/>
                                      <a:gd name="T19" fmla="*/ 32 h 47"/>
                                      <a:gd name="T20" fmla="*/ 17 w 112"/>
                                      <a:gd name="T21" fmla="*/ 30 h 47"/>
                                      <a:gd name="T22" fmla="*/ 25 w 112"/>
                                      <a:gd name="T23" fmla="*/ 27 h 47"/>
                                      <a:gd name="T24" fmla="*/ 32 w 112"/>
                                      <a:gd name="T25" fmla="*/ 25 h 47"/>
                                      <a:gd name="T26" fmla="*/ 40 w 112"/>
                                      <a:gd name="T27" fmla="*/ 27 h 47"/>
                                      <a:gd name="T28" fmla="*/ 47 w 112"/>
                                      <a:gd name="T29" fmla="*/ 30 h 47"/>
                                      <a:gd name="T30" fmla="*/ 52 w 112"/>
                                      <a:gd name="T31" fmla="*/ 32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2" h="47">
                                        <a:moveTo>
                                          <a:pt x="52" y="32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2" y="32"/>
                                        </a:lnTo>
                                        <a:close/>
                                        <a:moveTo>
                                          <a:pt x="52" y="32"/>
                                        </a:moveTo>
                                        <a:lnTo>
                                          <a:pt x="37" y="4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2" y="25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6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12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7" name="Freeform 1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3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7 h 22"/>
                                      <a:gd name="T2" fmla="*/ 37 w 52"/>
                                      <a:gd name="T3" fmla="*/ 17 h 22"/>
                                      <a:gd name="T4" fmla="*/ 25 w 52"/>
                                      <a:gd name="T5" fmla="*/ 22 h 22"/>
                                      <a:gd name="T6" fmla="*/ 12 w 52"/>
                                      <a:gd name="T7" fmla="*/ 22 h 22"/>
                                      <a:gd name="T8" fmla="*/ 0 w 52"/>
                                      <a:gd name="T9" fmla="*/ 20 h 22"/>
                                      <a:gd name="T10" fmla="*/ 5 w 52"/>
                                      <a:gd name="T11" fmla="*/ 12 h 22"/>
                                      <a:gd name="T12" fmla="*/ 10 w 52"/>
                                      <a:gd name="T13" fmla="*/ 7 h 22"/>
                                      <a:gd name="T14" fmla="*/ 17 w 52"/>
                                      <a:gd name="T15" fmla="*/ 5 h 22"/>
                                      <a:gd name="T16" fmla="*/ 25 w 52"/>
                                      <a:gd name="T17" fmla="*/ 2 h 22"/>
                                      <a:gd name="T18" fmla="*/ 32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7 w 52"/>
                                      <a:gd name="T23" fmla="*/ 5 h 22"/>
                                      <a:gd name="T24" fmla="*/ 52 w 52"/>
                                      <a:gd name="T25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7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8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87"/>
                                    <a:ext cx="27" cy="4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2"/>
                                      <a:gd name="T2" fmla="*/ 24 w 27"/>
                                      <a:gd name="T3" fmla="*/ 12 h 42"/>
                                      <a:gd name="T4" fmla="*/ 20 w 27"/>
                                      <a:gd name="T5" fmla="*/ 25 h 42"/>
                                      <a:gd name="T6" fmla="*/ 10 w 27"/>
                                      <a:gd name="T7" fmla="*/ 35 h 42"/>
                                      <a:gd name="T8" fmla="*/ 0 w 27"/>
                                      <a:gd name="T9" fmla="*/ 42 h 42"/>
                                      <a:gd name="T10" fmla="*/ 0 w 27"/>
                                      <a:gd name="T11" fmla="*/ 30 h 42"/>
                                      <a:gd name="T12" fmla="*/ 5 w 27"/>
                                      <a:gd name="T13" fmla="*/ 17 h 42"/>
                                      <a:gd name="T14" fmla="*/ 15 w 27"/>
                                      <a:gd name="T15" fmla="*/ 5 h 42"/>
                                      <a:gd name="T16" fmla="*/ 27 w 27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2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9" name="Freeform 1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87"/>
                                    <a:ext cx="27" cy="4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2"/>
                                      <a:gd name="T2" fmla="*/ 24 w 27"/>
                                      <a:gd name="T3" fmla="*/ 12 h 42"/>
                                      <a:gd name="T4" fmla="*/ 20 w 27"/>
                                      <a:gd name="T5" fmla="*/ 25 h 42"/>
                                      <a:gd name="T6" fmla="*/ 10 w 27"/>
                                      <a:gd name="T7" fmla="*/ 35 h 42"/>
                                      <a:gd name="T8" fmla="*/ 0 w 27"/>
                                      <a:gd name="T9" fmla="*/ 42 h 42"/>
                                      <a:gd name="T10" fmla="*/ 0 w 27"/>
                                      <a:gd name="T11" fmla="*/ 30 h 42"/>
                                      <a:gd name="T12" fmla="*/ 5 w 27"/>
                                      <a:gd name="T13" fmla="*/ 17 h 42"/>
                                      <a:gd name="T14" fmla="*/ 15 w 27"/>
                                      <a:gd name="T15" fmla="*/ 5 h 42"/>
                                      <a:gd name="T16" fmla="*/ 27 w 27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2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0" name="Freeform 12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454"/>
                                    <a:ext cx="74" cy="85"/>
                                  </a:xfrm>
                                  <a:custGeom>
                                    <a:avLst/>
                                    <a:gdLst>
                                      <a:gd name="T0" fmla="*/ 30 w 74"/>
                                      <a:gd name="T1" fmla="*/ 43 h 85"/>
                                      <a:gd name="T2" fmla="*/ 27 w 74"/>
                                      <a:gd name="T3" fmla="*/ 58 h 85"/>
                                      <a:gd name="T4" fmla="*/ 20 w 74"/>
                                      <a:gd name="T5" fmla="*/ 68 h 85"/>
                                      <a:gd name="T6" fmla="*/ 10 w 74"/>
                                      <a:gd name="T7" fmla="*/ 78 h 85"/>
                                      <a:gd name="T8" fmla="*/ 0 w 74"/>
                                      <a:gd name="T9" fmla="*/ 85 h 85"/>
                                      <a:gd name="T10" fmla="*/ 0 w 74"/>
                                      <a:gd name="T11" fmla="*/ 75 h 85"/>
                                      <a:gd name="T12" fmla="*/ 5 w 74"/>
                                      <a:gd name="T13" fmla="*/ 63 h 85"/>
                                      <a:gd name="T14" fmla="*/ 15 w 74"/>
                                      <a:gd name="T15" fmla="*/ 50 h 85"/>
                                      <a:gd name="T16" fmla="*/ 30 w 74"/>
                                      <a:gd name="T17" fmla="*/ 43 h 85"/>
                                      <a:gd name="T18" fmla="*/ 30 w 74"/>
                                      <a:gd name="T19" fmla="*/ 43 h 85"/>
                                      <a:gd name="T20" fmla="*/ 74 w 74"/>
                                      <a:gd name="T21" fmla="*/ 0 h 85"/>
                                      <a:gd name="T22" fmla="*/ 30 w 74"/>
                                      <a:gd name="T23" fmla="*/ 43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85">
                                        <a:moveTo>
                                          <a:pt x="30" y="43"/>
                                        </a:moveTo>
                                        <a:lnTo>
                                          <a:pt x="27" y="58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1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30" y="43"/>
                                        </a:lnTo>
                                        <a:close/>
                                        <a:moveTo>
                                          <a:pt x="30" y="43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3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1" name="Freeform 1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1497"/>
                                    <a:ext cx="30" cy="4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42"/>
                                      <a:gd name="T2" fmla="*/ 27 w 30"/>
                                      <a:gd name="T3" fmla="*/ 15 h 42"/>
                                      <a:gd name="T4" fmla="*/ 20 w 30"/>
                                      <a:gd name="T5" fmla="*/ 25 h 42"/>
                                      <a:gd name="T6" fmla="*/ 10 w 30"/>
                                      <a:gd name="T7" fmla="*/ 35 h 42"/>
                                      <a:gd name="T8" fmla="*/ 0 w 30"/>
                                      <a:gd name="T9" fmla="*/ 42 h 42"/>
                                      <a:gd name="T10" fmla="*/ 0 w 30"/>
                                      <a:gd name="T11" fmla="*/ 32 h 42"/>
                                      <a:gd name="T12" fmla="*/ 5 w 30"/>
                                      <a:gd name="T13" fmla="*/ 20 h 42"/>
                                      <a:gd name="T14" fmla="*/ 15 w 30"/>
                                      <a:gd name="T15" fmla="*/ 7 h 42"/>
                                      <a:gd name="T16" fmla="*/ 30 w 3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42">
                                        <a:moveTo>
                                          <a:pt x="30" y="0"/>
                                        </a:moveTo>
                                        <a:lnTo>
                                          <a:pt x="27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2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54"/>
                                    <a:ext cx="44" cy="43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43 h 43"/>
                                      <a:gd name="T2" fmla="*/ 44 w 44"/>
                                      <a:gd name="T3" fmla="*/ 0 h 43"/>
                                      <a:gd name="T4" fmla="*/ 0 w 44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3">
                                        <a:moveTo>
                                          <a:pt x="0" y="43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3" name="Freeform 1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72"/>
                                    <a:ext cx="25" cy="4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2"/>
                                      <a:gd name="T2" fmla="*/ 25 w 25"/>
                                      <a:gd name="T3" fmla="*/ 12 h 42"/>
                                      <a:gd name="T4" fmla="*/ 20 w 25"/>
                                      <a:gd name="T5" fmla="*/ 25 h 42"/>
                                      <a:gd name="T6" fmla="*/ 12 w 25"/>
                                      <a:gd name="T7" fmla="*/ 35 h 42"/>
                                      <a:gd name="T8" fmla="*/ 0 w 25"/>
                                      <a:gd name="T9" fmla="*/ 42 h 42"/>
                                      <a:gd name="T10" fmla="*/ 0 w 25"/>
                                      <a:gd name="T11" fmla="*/ 30 h 42"/>
                                      <a:gd name="T12" fmla="*/ 5 w 25"/>
                                      <a:gd name="T13" fmla="*/ 17 h 42"/>
                                      <a:gd name="T14" fmla="*/ 7 w 25"/>
                                      <a:gd name="T15" fmla="*/ 12 h 42"/>
                                      <a:gd name="T16" fmla="*/ 12 w 25"/>
                                      <a:gd name="T17" fmla="*/ 7 h 42"/>
                                      <a:gd name="T18" fmla="*/ 17 w 25"/>
                                      <a:gd name="T19" fmla="*/ 2 h 42"/>
                                      <a:gd name="T20" fmla="*/ 25 w 25"/>
                                      <a:gd name="T2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2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4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72"/>
                                    <a:ext cx="25" cy="4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2"/>
                                      <a:gd name="T2" fmla="*/ 25 w 25"/>
                                      <a:gd name="T3" fmla="*/ 12 h 42"/>
                                      <a:gd name="T4" fmla="*/ 20 w 25"/>
                                      <a:gd name="T5" fmla="*/ 25 h 42"/>
                                      <a:gd name="T6" fmla="*/ 12 w 25"/>
                                      <a:gd name="T7" fmla="*/ 35 h 42"/>
                                      <a:gd name="T8" fmla="*/ 0 w 25"/>
                                      <a:gd name="T9" fmla="*/ 42 h 42"/>
                                      <a:gd name="T10" fmla="*/ 0 w 25"/>
                                      <a:gd name="T11" fmla="*/ 30 h 42"/>
                                      <a:gd name="T12" fmla="*/ 5 w 25"/>
                                      <a:gd name="T13" fmla="*/ 17 h 42"/>
                                      <a:gd name="T14" fmla="*/ 7 w 25"/>
                                      <a:gd name="T15" fmla="*/ 12 h 42"/>
                                      <a:gd name="T16" fmla="*/ 12 w 25"/>
                                      <a:gd name="T17" fmla="*/ 7 h 42"/>
                                      <a:gd name="T18" fmla="*/ 17 w 25"/>
                                      <a:gd name="T19" fmla="*/ 2 h 42"/>
                                      <a:gd name="T20" fmla="*/ 25 w 25"/>
                                      <a:gd name="T2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2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5" name="Freeform 1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27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6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27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7" name="Freeform 1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54"/>
                                    <a:ext cx="25" cy="4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3"/>
                                      <a:gd name="T2" fmla="*/ 22 w 25"/>
                                      <a:gd name="T3" fmla="*/ 13 h 43"/>
                                      <a:gd name="T4" fmla="*/ 20 w 25"/>
                                      <a:gd name="T5" fmla="*/ 25 h 43"/>
                                      <a:gd name="T6" fmla="*/ 12 w 25"/>
                                      <a:gd name="T7" fmla="*/ 35 h 43"/>
                                      <a:gd name="T8" fmla="*/ 0 w 25"/>
                                      <a:gd name="T9" fmla="*/ 43 h 43"/>
                                      <a:gd name="T10" fmla="*/ 0 w 25"/>
                                      <a:gd name="T11" fmla="*/ 30 h 43"/>
                                      <a:gd name="T12" fmla="*/ 5 w 25"/>
                                      <a:gd name="T13" fmla="*/ 18 h 43"/>
                                      <a:gd name="T14" fmla="*/ 7 w 25"/>
                                      <a:gd name="T15" fmla="*/ 13 h 43"/>
                                      <a:gd name="T16" fmla="*/ 12 w 25"/>
                                      <a:gd name="T17" fmla="*/ 8 h 43"/>
                                      <a:gd name="T18" fmla="*/ 17 w 25"/>
                                      <a:gd name="T19" fmla="*/ 3 h 43"/>
                                      <a:gd name="T20" fmla="*/ 25 w 25"/>
                                      <a:gd name="T2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3">
                                        <a:moveTo>
                                          <a:pt x="25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8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54"/>
                                    <a:ext cx="25" cy="4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3"/>
                                      <a:gd name="T2" fmla="*/ 22 w 25"/>
                                      <a:gd name="T3" fmla="*/ 13 h 43"/>
                                      <a:gd name="T4" fmla="*/ 20 w 25"/>
                                      <a:gd name="T5" fmla="*/ 25 h 43"/>
                                      <a:gd name="T6" fmla="*/ 12 w 25"/>
                                      <a:gd name="T7" fmla="*/ 35 h 43"/>
                                      <a:gd name="T8" fmla="*/ 0 w 25"/>
                                      <a:gd name="T9" fmla="*/ 43 h 43"/>
                                      <a:gd name="T10" fmla="*/ 0 w 25"/>
                                      <a:gd name="T11" fmla="*/ 30 h 43"/>
                                      <a:gd name="T12" fmla="*/ 5 w 25"/>
                                      <a:gd name="T13" fmla="*/ 18 h 43"/>
                                      <a:gd name="T14" fmla="*/ 7 w 25"/>
                                      <a:gd name="T15" fmla="*/ 13 h 43"/>
                                      <a:gd name="T16" fmla="*/ 12 w 25"/>
                                      <a:gd name="T17" fmla="*/ 8 h 43"/>
                                      <a:gd name="T18" fmla="*/ 17 w 25"/>
                                      <a:gd name="T19" fmla="*/ 3 h 43"/>
                                      <a:gd name="T20" fmla="*/ 25 w 25"/>
                                      <a:gd name="T2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3">
                                        <a:moveTo>
                                          <a:pt x="25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9" name="Freeform 1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10"/>
                                    <a:ext cx="37" cy="4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4 h 44"/>
                                      <a:gd name="T2" fmla="*/ 37 w 37"/>
                                      <a:gd name="T3" fmla="*/ 0 h 44"/>
                                      <a:gd name="T4" fmla="*/ 0 w 37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4">
                                        <a:moveTo>
                                          <a:pt x="0" y="4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0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10"/>
                                    <a:ext cx="37" cy="4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4 h 44"/>
                                      <a:gd name="T2" fmla="*/ 37 w 37"/>
                                      <a:gd name="T3" fmla="*/ 0 h 44"/>
                                      <a:gd name="T4" fmla="*/ 0 w 37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4">
                                        <a:moveTo>
                                          <a:pt x="0" y="4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1" name="Freeform 1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37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5"/>
                                      <a:gd name="T2" fmla="*/ 22 w 22"/>
                                      <a:gd name="T3" fmla="*/ 15 h 45"/>
                                      <a:gd name="T4" fmla="*/ 18 w 22"/>
                                      <a:gd name="T5" fmla="*/ 27 h 45"/>
                                      <a:gd name="T6" fmla="*/ 10 w 22"/>
                                      <a:gd name="T7" fmla="*/ 37 h 45"/>
                                      <a:gd name="T8" fmla="*/ 0 w 22"/>
                                      <a:gd name="T9" fmla="*/ 45 h 45"/>
                                      <a:gd name="T10" fmla="*/ 0 w 22"/>
                                      <a:gd name="T11" fmla="*/ 32 h 45"/>
                                      <a:gd name="T12" fmla="*/ 3 w 22"/>
                                      <a:gd name="T13" fmla="*/ 20 h 45"/>
                                      <a:gd name="T14" fmla="*/ 5 w 22"/>
                                      <a:gd name="T15" fmla="*/ 15 h 45"/>
                                      <a:gd name="T16" fmla="*/ 10 w 22"/>
                                      <a:gd name="T17" fmla="*/ 7 h 45"/>
                                      <a:gd name="T18" fmla="*/ 15 w 22"/>
                                      <a:gd name="T19" fmla="*/ 2 h 45"/>
                                      <a:gd name="T20" fmla="*/ 22 w 22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2" h="45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2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37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5"/>
                                      <a:gd name="T2" fmla="*/ 22 w 22"/>
                                      <a:gd name="T3" fmla="*/ 15 h 45"/>
                                      <a:gd name="T4" fmla="*/ 18 w 22"/>
                                      <a:gd name="T5" fmla="*/ 27 h 45"/>
                                      <a:gd name="T6" fmla="*/ 10 w 22"/>
                                      <a:gd name="T7" fmla="*/ 37 h 45"/>
                                      <a:gd name="T8" fmla="*/ 0 w 22"/>
                                      <a:gd name="T9" fmla="*/ 45 h 45"/>
                                      <a:gd name="T10" fmla="*/ 0 w 22"/>
                                      <a:gd name="T11" fmla="*/ 32 h 45"/>
                                      <a:gd name="T12" fmla="*/ 3 w 22"/>
                                      <a:gd name="T13" fmla="*/ 20 h 45"/>
                                      <a:gd name="T14" fmla="*/ 5 w 22"/>
                                      <a:gd name="T15" fmla="*/ 15 h 45"/>
                                      <a:gd name="T16" fmla="*/ 10 w 22"/>
                                      <a:gd name="T17" fmla="*/ 7 h 45"/>
                                      <a:gd name="T18" fmla="*/ 15 w 22"/>
                                      <a:gd name="T19" fmla="*/ 2 h 45"/>
                                      <a:gd name="T20" fmla="*/ 22 w 22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2" h="45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3" name="Freeform 1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387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4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387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5" name="Freeform 1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17"/>
                                    <a:ext cx="20" cy="4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5"/>
                                      <a:gd name="T2" fmla="*/ 20 w 20"/>
                                      <a:gd name="T3" fmla="*/ 15 h 45"/>
                                      <a:gd name="T4" fmla="*/ 18 w 20"/>
                                      <a:gd name="T5" fmla="*/ 27 h 45"/>
                                      <a:gd name="T6" fmla="*/ 10 w 20"/>
                                      <a:gd name="T7" fmla="*/ 37 h 45"/>
                                      <a:gd name="T8" fmla="*/ 0 w 20"/>
                                      <a:gd name="T9" fmla="*/ 45 h 45"/>
                                      <a:gd name="T10" fmla="*/ 0 w 20"/>
                                      <a:gd name="T11" fmla="*/ 35 h 45"/>
                                      <a:gd name="T12" fmla="*/ 3 w 20"/>
                                      <a:gd name="T13" fmla="*/ 20 h 45"/>
                                      <a:gd name="T14" fmla="*/ 5 w 20"/>
                                      <a:gd name="T15" fmla="*/ 15 h 45"/>
                                      <a:gd name="T16" fmla="*/ 10 w 20"/>
                                      <a:gd name="T17" fmla="*/ 7 h 45"/>
                                      <a:gd name="T18" fmla="*/ 15 w 20"/>
                                      <a:gd name="T19" fmla="*/ 5 h 45"/>
                                      <a:gd name="T20" fmla="*/ 20 w 20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6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17"/>
                                    <a:ext cx="20" cy="4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5"/>
                                      <a:gd name="T2" fmla="*/ 20 w 20"/>
                                      <a:gd name="T3" fmla="*/ 15 h 45"/>
                                      <a:gd name="T4" fmla="*/ 18 w 20"/>
                                      <a:gd name="T5" fmla="*/ 27 h 45"/>
                                      <a:gd name="T6" fmla="*/ 10 w 20"/>
                                      <a:gd name="T7" fmla="*/ 37 h 45"/>
                                      <a:gd name="T8" fmla="*/ 0 w 20"/>
                                      <a:gd name="T9" fmla="*/ 45 h 45"/>
                                      <a:gd name="T10" fmla="*/ 0 w 20"/>
                                      <a:gd name="T11" fmla="*/ 35 h 45"/>
                                      <a:gd name="T12" fmla="*/ 3 w 20"/>
                                      <a:gd name="T13" fmla="*/ 20 h 45"/>
                                      <a:gd name="T14" fmla="*/ 5 w 20"/>
                                      <a:gd name="T15" fmla="*/ 15 h 45"/>
                                      <a:gd name="T16" fmla="*/ 10 w 20"/>
                                      <a:gd name="T17" fmla="*/ 7 h 45"/>
                                      <a:gd name="T18" fmla="*/ 15 w 20"/>
                                      <a:gd name="T19" fmla="*/ 5 h 45"/>
                                      <a:gd name="T20" fmla="*/ 20 w 20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7" name="Freeform 1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67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0 h 50"/>
                                      <a:gd name="T2" fmla="*/ 38 w 38"/>
                                      <a:gd name="T3" fmla="*/ 0 h 50"/>
                                      <a:gd name="T4" fmla="*/ 0 w 38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0">
                                        <a:moveTo>
                                          <a:pt x="0" y="5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8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67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0 h 50"/>
                                      <a:gd name="T2" fmla="*/ 38 w 38"/>
                                      <a:gd name="T3" fmla="*/ 0 h 50"/>
                                      <a:gd name="T4" fmla="*/ 0 w 38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0">
                                        <a:moveTo>
                                          <a:pt x="0" y="5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9" name="Freeform 1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397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28 w 28"/>
                                      <a:gd name="T3" fmla="*/ 8 h 47"/>
                                      <a:gd name="T4" fmla="*/ 28 w 28"/>
                                      <a:gd name="T5" fmla="*/ 15 h 47"/>
                                      <a:gd name="T6" fmla="*/ 28 w 28"/>
                                      <a:gd name="T7" fmla="*/ 23 h 47"/>
                                      <a:gd name="T8" fmla="*/ 25 w 28"/>
                                      <a:gd name="T9" fmla="*/ 27 h 47"/>
                                      <a:gd name="T10" fmla="*/ 20 w 28"/>
                                      <a:gd name="T11" fmla="*/ 32 h 47"/>
                                      <a:gd name="T12" fmla="*/ 15 w 28"/>
                                      <a:gd name="T13" fmla="*/ 37 h 47"/>
                                      <a:gd name="T14" fmla="*/ 8 w 28"/>
                                      <a:gd name="T15" fmla="*/ 42 h 47"/>
                                      <a:gd name="T16" fmla="*/ 0 w 28"/>
                                      <a:gd name="T17" fmla="*/ 47 h 47"/>
                                      <a:gd name="T18" fmla="*/ 0 w 28"/>
                                      <a:gd name="T19" fmla="*/ 35 h 47"/>
                                      <a:gd name="T20" fmla="*/ 5 w 28"/>
                                      <a:gd name="T21" fmla="*/ 23 h 47"/>
                                      <a:gd name="T22" fmla="*/ 13 w 28"/>
                                      <a:gd name="T23" fmla="*/ 10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397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28 w 28"/>
                                      <a:gd name="T3" fmla="*/ 8 h 47"/>
                                      <a:gd name="T4" fmla="*/ 28 w 28"/>
                                      <a:gd name="T5" fmla="*/ 15 h 47"/>
                                      <a:gd name="T6" fmla="*/ 28 w 28"/>
                                      <a:gd name="T7" fmla="*/ 23 h 47"/>
                                      <a:gd name="T8" fmla="*/ 25 w 28"/>
                                      <a:gd name="T9" fmla="*/ 27 h 47"/>
                                      <a:gd name="T10" fmla="*/ 20 w 28"/>
                                      <a:gd name="T11" fmla="*/ 32 h 47"/>
                                      <a:gd name="T12" fmla="*/ 15 w 28"/>
                                      <a:gd name="T13" fmla="*/ 37 h 47"/>
                                      <a:gd name="T14" fmla="*/ 8 w 28"/>
                                      <a:gd name="T15" fmla="*/ 42 h 47"/>
                                      <a:gd name="T16" fmla="*/ 0 w 28"/>
                                      <a:gd name="T17" fmla="*/ 47 h 47"/>
                                      <a:gd name="T18" fmla="*/ 0 w 28"/>
                                      <a:gd name="T19" fmla="*/ 35 h 47"/>
                                      <a:gd name="T20" fmla="*/ 5 w 28"/>
                                      <a:gd name="T21" fmla="*/ 23 h 47"/>
                                      <a:gd name="T22" fmla="*/ 13 w 28"/>
                                      <a:gd name="T23" fmla="*/ 10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" name="Freeform 1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442"/>
                                    <a:ext cx="43" cy="4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2 h 42"/>
                                      <a:gd name="T2" fmla="*/ 43 w 43"/>
                                      <a:gd name="T3" fmla="*/ 0 h 42"/>
                                      <a:gd name="T4" fmla="*/ 0 w 43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42">
                                        <a:moveTo>
                                          <a:pt x="0" y="4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" name="Freeform 1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442"/>
                                    <a:ext cx="43" cy="4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2 h 42"/>
                                      <a:gd name="T2" fmla="*/ 43 w 43"/>
                                      <a:gd name="T3" fmla="*/ 0 h 42"/>
                                      <a:gd name="T4" fmla="*/ 0 w 43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42">
                                        <a:moveTo>
                                          <a:pt x="0" y="4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" name="Freeform 1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4" y="15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5"/>
                                      <a:gd name="T2" fmla="*/ 3 w 5"/>
                                      <a:gd name="T3" fmla="*/ 0 h 5"/>
                                      <a:gd name="T4" fmla="*/ 5 w 5"/>
                                      <a:gd name="T5" fmla="*/ 0 h 5"/>
                                      <a:gd name="T6" fmla="*/ 3 w 5"/>
                                      <a:gd name="T7" fmla="*/ 3 h 5"/>
                                      <a:gd name="T8" fmla="*/ 3 w 5"/>
                                      <a:gd name="T9" fmla="*/ 5 h 5"/>
                                      <a:gd name="T10" fmla="*/ 0 w 5"/>
                                      <a:gd name="T11" fmla="*/ 3 h 5"/>
                                      <a:gd name="T12" fmla="*/ 0 w 5"/>
                                      <a:gd name="T13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" name="Freeform 12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4" y="1509"/>
                                    <a:ext cx="227" cy="35"/>
                                  </a:xfrm>
                                  <a:custGeom>
                                    <a:avLst/>
                                    <a:gdLst>
                                      <a:gd name="T0" fmla="*/ 3 w 227"/>
                                      <a:gd name="T1" fmla="*/ 0 h 35"/>
                                      <a:gd name="T2" fmla="*/ 0 w 227"/>
                                      <a:gd name="T3" fmla="*/ 3 h 35"/>
                                      <a:gd name="T4" fmla="*/ 3 w 227"/>
                                      <a:gd name="T5" fmla="*/ 5 h 35"/>
                                      <a:gd name="T6" fmla="*/ 5 w 227"/>
                                      <a:gd name="T7" fmla="*/ 5 h 35"/>
                                      <a:gd name="T8" fmla="*/ 5 w 227"/>
                                      <a:gd name="T9" fmla="*/ 3 h 35"/>
                                      <a:gd name="T10" fmla="*/ 8 w 227"/>
                                      <a:gd name="T11" fmla="*/ 0 h 35"/>
                                      <a:gd name="T12" fmla="*/ 5 w 227"/>
                                      <a:gd name="T13" fmla="*/ 0 h 35"/>
                                      <a:gd name="T14" fmla="*/ 3 w 227"/>
                                      <a:gd name="T15" fmla="*/ 0 h 35"/>
                                      <a:gd name="T16" fmla="*/ 224 w 227"/>
                                      <a:gd name="T17" fmla="*/ 35 h 35"/>
                                      <a:gd name="T18" fmla="*/ 227 w 227"/>
                                      <a:gd name="T19" fmla="*/ 33 h 35"/>
                                      <a:gd name="T20" fmla="*/ 224 w 227"/>
                                      <a:gd name="T21" fmla="*/ 35 h 35"/>
                                      <a:gd name="T22" fmla="*/ 224 w 227"/>
                                      <a:gd name="T23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27" h="35"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24" y="35"/>
                                        </a:moveTo>
                                        <a:lnTo>
                                          <a:pt x="227" y="33"/>
                                        </a:lnTo>
                                        <a:lnTo>
                                          <a:pt x="224" y="35"/>
                                        </a:lnTo>
                                        <a:lnTo>
                                          <a:pt x="22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" name="Freeform 12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7" y="1509"/>
                                    <a:ext cx="224" cy="35"/>
                                  </a:xfrm>
                                  <a:custGeom>
                                    <a:avLst/>
                                    <a:gdLst>
                                      <a:gd name="T0" fmla="*/ 2 w 224"/>
                                      <a:gd name="T1" fmla="*/ 0 h 35"/>
                                      <a:gd name="T2" fmla="*/ 0 w 224"/>
                                      <a:gd name="T3" fmla="*/ 3 h 35"/>
                                      <a:gd name="T4" fmla="*/ 0 w 224"/>
                                      <a:gd name="T5" fmla="*/ 5 h 35"/>
                                      <a:gd name="T6" fmla="*/ 2 w 224"/>
                                      <a:gd name="T7" fmla="*/ 8 h 35"/>
                                      <a:gd name="T8" fmla="*/ 5 w 224"/>
                                      <a:gd name="T9" fmla="*/ 8 h 35"/>
                                      <a:gd name="T10" fmla="*/ 5 w 224"/>
                                      <a:gd name="T11" fmla="*/ 5 h 35"/>
                                      <a:gd name="T12" fmla="*/ 7 w 224"/>
                                      <a:gd name="T13" fmla="*/ 3 h 35"/>
                                      <a:gd name="T14" fmla="*/ 5 w 224"/>
                                      <a:gd name="T15" fmla="*/ 0 h 35"/>
                                      <a:gd name="T16" fmla="*/ 2 w 224"/>
                                      <a:gd name="T17" fmla="*/ 0 h 35"/>
                                      <a:gd name="T18" fmla="*/ 219 w 224"/>
                                      <a:gd name="T19" fmla="*/ 35 h 35"/>
                                      <a:gd name="T20" fmla="*/ 221 w 224"/>
                                      <a:gd name="T21" fmla="*/ 35 h 35"/>
                                      <a:gd name="T22" fmla="*/ 224 w 224"/>
                                      <a:gd name="T23" fmla="*/ 33 h 35"/>
                                      <a:gd name="T24" fmla="*/ 219 w 224"/>
                                      <a:gd name="T25" fmla="*/ 35 h 35"/>
                                      <a:gd name="T26" fmla="*/ 219 w 224"/>
                                      <a:gd name="T27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24" h="3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19" y="35"/>
                                        </a:moveTo>
                                        <a:lnTo>
                                          <a:pt x="221" y="35"/>
                                        </a:lnTo>
                                        <a:lnTo>
                                          <a:pt x="224" y="33"/>
                                        </a:lnTo>
                                        <a:lnTo>
                                          <a:pt x="219" y="35"/>
                                        </a:lnTo>
                                        <a:lnTo>
                                          <a:pt x="219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" name="Freeform 12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9" y="1509"/>
                                    <a:ext cx="219" cy="38"/>
                                  </a:xfrm>
                                  <a:custGeom>
                                    <a:avLst/>
                                    <a:gdLst>
                                      <a:gd name="T0" fmla="*/ 219 w 219"/>
                                      <a:gd name="T1" fmla="*/ 35 h 38"/>
                                      <a:gd name="T2" fmla="*/ 219 w 219"/>
                                      <a:gd name="T3" fmla="*/ 35 h 38"/>
                                      <a:gd name="T4" fmla="*/ 217 w 219"/>
                                      <a:gd name="T5" fmla="*/ 35 h 38"/>
                                      <a:gd name="T6" fmla="*/ 214 w 219"/>
                                      <a:gd name="T7" fmla="*/ 35 h 38"/>
                                      <a:gd name="T8" fmla="*/ 214 w 219"/>
                                      <a:gd name="T9" fmla="*/ 38 h 38"/>
                                      <a:gd name="T10" fmla="*/ 214 w 219"/>
                                      <a:gd name="T11" fmla="*/ 38 h 38"/>
                                      <a:gd name="T12" fmla="*/ 219 w 219"/>
                                      <a:gd name="T13" fmla="*/ 35 h 38"/>
                                      <a:gd name="T14" fmla="*/ 3 w 219"/>
                                      <a:gd name="T15" fmla="*/ 0 h 38"/>
                                      <a:gd name="T16" fmla="*/ 0 w 219"/>
                                      <a:gd name="T17" fmla="*/ 3 h 38"/>
                                      <a:gd name="T18" fmla="*/ 0 w 219"/>
                                      <a:gd name="T19" fmla="*/ 5 h 38"/>
                                      <a:gd name="T20" fmla="*/ 3 w 219"/>
                                      <a:gd name="T21" fmla="*/ 10 h 38"/>
                                      <a:gd name="T22" fmla="*/ 3 w 219"/>
                                      <a:gd name="T23" fmla="*/ 13 h 38"/>
                                      <a:gd name="T24" fmla="*/ 5 w 219"/>
                                      <a:gd name="T25" fmla="*/ 8 h 38"/>
                                      <a:gd name="T26" fmla="*/ 8 w 219"/>
                                      <a:gd name="T27" fmla="*/ 3 h 38"/>
                                      <a:gd name="T28" fmla="*/ 5 w 219"/>
                                      <a:gd name="T29" fmla="*/ 3 h 38"/>
                                      <a:gd name="T30" fmla="*/ 3 w 219"/>
                                      <a:gd name="T31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9" h="38">
                                        <a:moveTo>
                                          <a:pt x="219" y="35"/>
                                        </a:moveTo>
                                        <a:lnTo>
                                          <a:pt x="219" y="35"/>
                                        </a:lnTo>
                                        <a:lnTo>
                                          <a:pt x="217" y="35"/>
                                        </a:lnTo>
                                        <a:lnTo>
                                          <a:pt x="214" y="35"/>
                                        </a:lnTo>
                                        <a:lnTo>
                                          <a:pt x="214" y="38"/>
                                        </a:lnTo>
                                        <a:lnTo>
                                          <a:pt x="214" y="38"/>
                                        </a:lnTo>
                                        <a:lnTo>
                                          <a:pt x="219" y="3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" name="Freeform 12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2" y="1512"/>
                                    <a:ext cx="214" cy="37"/>
                                  </a:xfrm>
                                  <a:custGeom>
                                    <a:avLst/>
                                    <a:gdLst>
                                      <a:gd name="T0" fmla="*/ 214 w 214"/>
                                      <a:gd name="T1" fmla="*/ 32 h 37"/>
                                      <a:gd name="T2" fmla="*/ 214 w 214"/>
                                      <a:gd name="T3" fmla="*/ 32 h 37"/>
                                      <a:gd name="T4" fmla="*/ 211 w 214"/>
                                      <a:gd name="T5" fmla="*/ 32 h 37"/>
                                      <a:gd name="T6" fmla="*/ 209 w 214"/>
                                      <a:gd name="T7" fmla="*/ 32 h 37"/>
                                      <a:gd name="T8" fmla="*/ 209 w 214"/>
                                      <a:gd name="T9" fmla="*/ 35 h 37"/>
                                      <a:gd name="T10" fmla="*/ 209 w 214"/>
                                      <a:gd name="T11" fmla="*/ 35 h 37"/>
                                      <a:gd name="T12" fmla="*/ 209 w 214"/>
                                      <a:gd name="T13" fmla="*/ 37 h 37"/>
                                      <a:gd name="T14" fmla="*/ 214 w 214"/>
                                      <a:gd name="T15" fmla="*/ 32 h 37"/>
                                      <a:gd name="T16" fmla="*/ 2 w 214"/>
                                      <a:gd name="T17" fmla="*/ 0 h 37"/>
                                      <a:gd name="T18" fmla="*/ 0 w 214"/>
                                      <a:gd name="T19" fmla="*/ 2 h 37"/>
                                      <a:gd name="T20" fmla="*/ 0 w 214"/>
                                      <a:gd name="T21" fmla="*/ 5 h 37"/>
                                      <a:gd name="T22" fmla="*/ 2 w 214"/>
                                      <a:gd name="T23" fmla="*/ 10 h 37"/>
                                      <a:gd name="T24" fmla="*/ 2 w 214"/>
                                      <a:gd name="T25" fmla="*/ 12 h 37"/>
                                      <a:gd name="T26" fmla="*/ 5 w 214"/>
                                      <a:gd name="T27" fmla="*/ 5 h 37"/>
                                      <a:gd name="T28" fmla="*/ 7 w 214"/>
                                      <a:gd name="T29" fmla="*/ 0 h 37"/>
                                      <a:gd name="T30" fmla="*/ 5 w 214"/>
                                      <a:gd name="T31" fmla="*/ 0 h 37"/>
                                      <a:gd name="T32" fmla="*/ 2 w 214"/>
                                      <a:gd name="T33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4" h="37">
                                        <a:moveTo>
                                          <a:pt x="214" y="32"/>
                                        </a:moveTo>
                                        <a:lnTo>
                                          <a:pt x="214" y="32"/>
                                        </a:lnTo>
                                        <a:lnTo>
                                          <a:pt x="211" y="32"/>
                                        </a:lnTo>
                                        <a:lnTo>
                                          <a:pt x="209" y="3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09" y="37"/>
                                        </a:lnTo>
                                        <a:lnTo>
                                          <a:pt x="214" y="32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" name="Freeform 12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2" y="1512"/>
                                    <a:ext cx="211" cy="37"/>
                                  </a:xfrm>
                                  <a:custGeom>
                                    <a:avLst/>
                                    <a:gdLst>
                                      <a:gd name="T0" fmla="*/ 211 w 211"/>
                                      <a:gd name="T1" fmla="*/ 35 h 37"/>
                                      <a:gd name="T2" fmla="*/ 211 w 211"/>
                                      <a:gd name="T3" fmla="*/ 32 h 37"/>
                                      <a:gd name="T4" fmla="*/ 209 w 211"/>
                                      <a:gd name="T5" fmla="*/ 32 h 37"/>
                                      <a:gd name="T6" fmla="*/ 206 w 211"/>
                                      <a:gd name="T7" fmla="*/ 32 h 37"/>
                                      <a:gd name="T8" fmla="*/ 206 w 211"/>
                                      <a:gd name="T9" fmla="*/ 35 h 37"/>
                                      <a:gd name="T10" fmla="*/ 206 w 211"/>
                                      <a:gd name="T11" fmla="*/ 35 h 37"/>
                                      <a:gd name="T12" fmla="*/ 206 w 211"/>
                                      <a:gd name="T13" fmla="*/ 37 h 37"/>
                                      <a:gd name="T14" fmla="*/ 211 w 211"/>
                                      <a:gd name="T15" fmla="*/ 35 h 37"/>
                                      <a:gd name="T16" fmla="*/ 211 w 211"/>
                                      <a:gd name="T17" fmla="*/ 35 h 37"/>
                                      <a:gd name="T18" fmla="*/ 5 w 211"/>
                                      <a:gd name="T19" fmla="*/ 0 h 37"/>
                                      <a:gd name="T20" fmla="*/ 2 w 211"/>
                                      <a:gd name="T21" fmla="*/ 5 h 37"/>
                                      <a:gd name="T22" fmla="*/ 0 w 211"/>
                                      <a:gd name="T23" fmla="*/ 10 h 37"/>
                                      <a:gd name="T24" fmla="*/ 2 w 211"/>
                                      <a:gd name="T25" fmla="*/ 12 h 37"/>
                                      <a:gd name="T26" fmla="*/ 5 w 211"/>
                                      <a:gd name="T27" fmla="*/ 17 h 37"/>
                                      <a:gd name="T28" fmla="*/ 7 w 211"/>
                                      <a:gd name="T29" fmla="*/ 7 h 37"/>
                                      <a:gd name="T30" fmla="*/ 10 w 211"/>
                                      <a:gd name="T31" fmla="*/ 0 h 37"/>
                                      <a:gd name="T32" fmla="*/ 7 w 211"/>
                                      <a:gd name="T33" fmla="*/ 0 h 37"/>
                                      <a:gd name="T34" fmla="*/ 5 w 211"/>
                                      <a:gd name="T3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11" h="37">
                                        <a:moveTo>
                                          <a:pt x="211" y="35"/>
                                        </a:moveTo>
                                        <a:lnTo>
                                          <a:pt x="211" y="32"/>
                                        </a:lnTo>
                                        <a:lnTo>
                                          <a:pt x="209" y="32"/>
                                        </a:lnTo>
                                        <a:lnTo>
                                          <a:pt x="206" y="32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06" y="37"/>
                                        </a:lnTo>
                                        <a:lnTo>
                                          <a:pt x="211" y="35"/>
                                        </a:lnTo>
                                        <a:lnTo>
                                          <a:pt x="211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" name="Freeform 12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4" y="1512"/>
                                    <a:ext cx="207" cy="40"/>
                                  </a:xfrm>
                                  <a:custGeom>
                                    <a:avLst/>
                                    <a:gdLst>
                                      <a:gd name="T0" fmla="*/ 207 w 207"/>
                                      <a:gd name="T1" fmla="*/ 35 h 40"/>
                                      <a:gd name="T2" fmla="*/ 207 w 207"/>
                                      <a:gd name="T3" fmla="*/ 32 h 40"/>
                                      <a:gd name="T4" fmla="*/ 204 w 207"/>
                                      <a:gd name="T5" fmla="*/ 32 h 40"/>
                                      <a:gd name="T6" fmla="*/ 202 w 207"/>
                                      <a:gd name="T7" fmla="*/ 35 h 40"/>
                                      <a:gd name="T8" fmla="*/ 202 w 207"/>
                                      <a:gd name="T9" fmla="*/ 35 h 40"/>
                                      <a:gd name="T10" fmla="*/ 202 w 207"/>
                                      <a:gd name="T11" fmla="*/ 37 h 40"/>
                                      <a:gd name="T12" fmla="*/ 202 w 207"/>
                                      <a:gd name="T13" fmla="*/ 40 h 40"/>
                                      <a:gd name="T14" fmla="*/ 207 w 207"/>
                                      <a:gd name="T15" fmla="*/ 37 h 40"/>
                                      <a:gd name="T16" fmla="*/ 207 w 207"/>
                                      <a:gd name="T17" fmla="*/ 35 h 40"/>
                                      <a:gd name="T18" fmla="*/ 207 w 207"/>
                                      <a:gd name="T19" fmla="*/ 35 h 40"/>
                                      <a:gd name="T20" fmla="*/ 5 w 207"/>
                                      <a:gd name="T21" fmla="*/ 0 h 40"/>
                                      <a:gd name="T22" fmla="*/ 3 w 207"/>
                                      <a:gd name="T23" fmla="*/ 5 h 40"/>
                                      <a:gd name="T24" fmla="*/ 0 w 207"/>
                                      <a:gd name="T25" fmla="*/ 12 h 40"/>
                                      <a:gd name="T26" fmla="*/ 3 w 207"/>
                                      <a:gd name="T27" fmla="*/ 20 h 40"/>
                                      <a:gd name="T28" fmla="*/ 3 w 207"/>
                                      <a:gd name="T29" fmla="*/ 25 h 40"/>
                                      <a:gd name="T30" fmla="*/ 5 w 207"/>
                                      <a:gd name="T31" fmla="*/ 12 h 40"/>
                                      <a:gd name="T32" fmla="*/ 10 w 207"/>
                                      <a:gd name="T33" fmla="*/ 0 h 40"/>
                                      <a:gd name="T34" fmla="*/ 8 w 207"/>
                                      <a:gd name="T35" fmla="*/ 0 h 40"/>
                                      <a:gd name="T36" fmla="*/ 5 w 207"/>
                                      <a:gd name="T3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7" h="40">
                                        <a:moveTo>
                                          <a:pt x="207" y="35"/>
                                        </a:moveTo>
                                        <a:lnTo>
                                          <a:pt x="207" y="32"/>
                                        </a:lnTo>
                                        <a:lnTo>
                                          <a:pt x="204" y="32"/>
                                        </a:lnTo>
                                        <a:lnTo>
                                          <a:pt x="202" y="35"/>
                                        </a:lnTo>
                                        <a:lnTo>
                                          <a:pt x="202" y="35"/>
                                        </a:lnTo>
                                        <a:lnTo>
                                          <a:pt x="202" y="37"/>
                                        </a:lnTo>
                                        <a:lnTo>
                                          <a:pt x="202" y="40"/>
                                        </a:lnTo>
                                        <a:lnTo>
                                          <a:pt x="207" y="37"/>
                                        </a:lnTo>
                                        <a:lnTo>
                                          <a:pt x="207" y="35"/>
                                        </a:lnTo>
                                        <a:lnTo>
                                          <a:pt x="207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" name="Freeform 12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7" y="1512"/>
                                    <a:ext cx="201" cy="40"/>
                                  </a:xfrm>
                                  <a:custGeom>
                                    <a:avLst/>
                                    <a:gdLst>
                                      <a:gd name="T0" fmla="*/ 201 w 201"/>
                                      <a:gd name="T1" fmla="*/ 35 h 40"/>
                                      <a:gd name="T2" fmla="*/ 201 w 201"/>
                                      <a:gd name="T3" fmla="*/ 32 h 40"/>
                                      <a:gd name="T4" fmla="*/ 199 w 201"/>
                                      <a:gd name="T5" fmla="*/ 35 h 40"/>
                                      <a:gd name="T6" fmla="*/ 196 w 201"/>
                                      <a:gd name="T7" fmla="*/ 35 h 40"/>
                                      <a:gd name="T8" fmla="*/ 196 w 201"/>
                                      <a:gd name="T9" fmla="*/ 35 h 40"/>
                                      <a:gd name="T10" fmla="*/ 196 w 201"/>
                                      <a:gd name="T11" fmla="*/ 37 h 40"/>
                                      <a:gd name="T12" fmla="*/ 196 w 201"/>
                                      <a:gd name="T13" fmla="*/ 40 h 40"/>
                                      <a:gd name="T14" fmla="*/ 201 w 201"/>
                                      <a:gd name="T15" fmla="*/ 37 h 40"/>
                                      <a:gd name="T16" fmla="*/ 201 w 201"/>
                                      <a:gd name="T17" fmla="*/ 35 h 40"/>
                                      <a:gd name="T18" fmla="*/ 201 w 201"/>
                                      <a:gd name="T19" fmla="*/ 35 h 40"/>
                                      <a:gd name="T20" fmla="*/ 5 w 201"/>
                                      <a:gd name="T21" fmla="*/ 0 h 40"/>
                                      <a:gd name="T22" fmla="*/ 2 w 201"/>
                                      <a:gd name="T23" fmla="*/ 7 h 40"/>
                                      <a:gd name="T24" fmla="*/ 0 w 201"/>
                                      <a:gd name="T25" fmla="*/ 17 h 40"/>
                                      <a:gd name="T26" fmla="*/ 2 w 201"/>
                                      <a:gd name="T27" fmla="*/ 27 h 40"/>
                                      <a:gd name="T28" fmla="*/ 2 w 201"/>
                                      <a:gd name="T29" fmla="*/ 37 h 40"/>
                                      <a:gd name="T30" fmla="*/ 2 w 201"/>
                                      <a:gd name="T31" fmla="*/ 35 h 40"/>
                                      <a:gd name="T32" fmla="*/ 2 w 201"/>
                                      <a:gd name="T33" fmla="*/ 35 h 40"/>
                                      <a:gd name="T34" fmla="*/ 5 w 201"/>
                                      <a:gd name="T35" fmla="*/ 17 h 40"/>
                                      <a:gd name="T36" fmla="*/ 10 w 201"/>
                                      <a:gd name="T37" fmla="*/ 0 h 40"/>
                                      <a:gd name="T38" fmla="*/ 7 w 201"/>
                                      <a:gd name="T39" fmla="*/ 0 h 40"/>
                                      <a:gd name="T40" fmla="*/ 5 w 201"/>
                                      <a:gd name="T41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01" h="40">
                                        <a:moveTo>
                                          <a:pt x="201" y="35"/>
                                        </a:moveTo>
                                        <a:lnTo>
                                          <a:pt x="201" y="32"/>
                                        </a:lnTo>
                                        <a:lnTo>
                                          <a:pt x="199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6" y="37"/>
                                        </a:lnTo>
                                        <a:lnTo>
                                          <a:pt x="196" y="40"/>
                                        </a:lnTo>
                                        <a:lnTo>
                                          <a:pt x="201" y="37"/>
                                        </a:lnTo>
                                        <a:lnTo>
                                          <a:pt x="201" y="35"/>
                                        </a:lnTo>
                                        <a:lnTo>
                                          <a:pt x="201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" name="Freeform 12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7" y="1512"/>
                                    <a:ext cx="199" cy="47"/>
                                  </a:xfrm>
                                  <a:custGeom>
                                    <a:avLst/>
                                    <a:gdLst>
                                      <a:gd name="T0" fmla="*/ 199 w 199"/>
                                      <a:gd name="T1" fmla="*/ 35 h 47"/>
                                      <a:gd name="T2" fmla="*/ 199 w 199"/>
                                      <a:gd name="T3" fmla="*/ 35 h 47"/>
                                      <a:gd name="T4" fmla="*/ 196 w 199"/>
                                      <a:gd name="T5" fmla="*/ 35 h 47"/>
                                      <a:gd name="T6" fmla="*/ 194 w 199"/>
                                      <a:gd name="T7" fmla="*/ 35 h 47"/>
                                      <a:gd name="T8" fmla="*/ 194 w 199"/>
                                      <a:gd name="T9" fmla="*/ 37 h 47"/>
                                      <a:gd name="T10" fmla="*/ 194 w 199"/>
                                      <a:gd name="T11" fmla="*/ 42 h 47"/>
                                      <a:gd name="T12" fmla="*/ 199 w 199"/>
                                      <a:gd name="T13" fmla="*/ 40 h 47"/>
                                      <a:gd name="T14" fmla="*/ 199 w 199"/>
                                      <a:gd name="T15" fmla="*/ 37 h 47"/>
                                      <a:gd name="T16" fmla="*/ 199 w 199"/>
                                      <a:gd name="T17" fmla="*/ 35 h 47"/>
                                      <a:gd name="T18" fmla="*/ 7 w 199"/>
                                      <a:gd name="T19" fmla="*/ 0 h 47"/>
                                      <a:gd name="T20" fmla="*/ 2 w 199"/>
                                      <a:gd name="T21" fmla="*/ 12 h 47"/>
                                      <a:gd name="T22" fmla="*/ 0 w 199"/>
                                      <a:gd name="T23" fmla="*/ 25 h 47"/>
                                      <a:gd name="T24" fmla="*/ 2 w 199"/>
                                      <a:gd name="T25" fmla="*/ 37 h 47"/>
                                      <a:gd name="T26" fmla="*/ 7 w 199"/>
                                      <a:gd name="T27" fmla="*/ 47 h 47"/>
                                      <a:gd name="T28" fmla="*/ 5 w 199"/>
                                      <a:gd name="T29" fmla="*/ 40 h 47"/>
                                      <a:gd name="T30" fmla="*/ 5 w 199"/>
                                      <a:gd name="T31" fmla="*/ 35 h 47"/>
                                      <a:gd name="T32" fmla="*/ 7 w 199"/>
                                      <a:gd name="T33" fmla="*/ 17 h 47"/>
                                      <a:gd name="T34" fmla="*/ 12 w 199"/>
                                      <a:gd name="T35" fmla="*/ 0 h 47"/>
                                      <a:gd name="T36" fmla="*/ 10 w 199"/>
                                      <a:gd name="T37" fmla="*/ 0 h 47"/>
                                      <a:gd name="T38" fmla="*/ 7 w 199"/>
                                      <a:gd name="T3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99" h="47">
                                        <a:moveTo>
                                          <a:pt x="199" y="35"/>
                                        </a:moveTo>
                                        <a:lnTo>
                                          <a:pt x="199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4" y="35"/>
                                        </a:lnTo>
                                        <a:lnTo>
                                          <a:pt x="194" y="37"/>
                                        </a:lnTo>
                                        <a:lnTo>
                                          <a:pt x="194" y="42"/>
                                        </a:lnTo>
                                        <a:lnTo>
                                          <a:pt x="199" y="40"/>
                                        </a:lnTo>
                                        <a:lnTo>
                                          <a:pt x="199" y="37"/>
                                        </a:lnTo>
                                        <a:lnTo>
                                          <a:pt x="199" y="35"/>
                                        </a:lnTo>
                                        <a:close/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" name="Freeform 12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9" y="1512"/>
                                    <a:ext cx="194" cy="52"/>
                                  </a:xfrm>
                                  <a:custGeom>
                                    <a:avLst/>
                                    <a:gdLst>
                                      <a:gd name="T0" fmla="*/ 194 w 194"/>
                                      <a:gd name="T1" fmla="*/ 35 h 52"/>
                                      <a:gd name="T2" fmla="*/ 194 w 194"/>
                                      <a:gd name="T3" fmla="*/ 35 h 52"/>
                                      <a:gd name="T4" fmla="*/ 192 w 194"/>
                                      <a:gd name="T5" fmla="*/ 35 h 52"/>
                                      <a:gd name="T6" fmla="*/ 189 w 194"/>
                                      <a:gd name="T7" fmla="*/ 35 h 52"/>
                                      <a:gd name="T8" fmla="*/ 189 w 194"/>
                                      <a:gd name="T9" fmla="*/ 40 h 52"/>
                                      <a:gd name="T10" fmla="*/ 189 w 194"/>
                                      <a:gd name="T11" fmla="*/ 42 h 52"/>
                                      <a:gd name="T12" fmla="*/ 194 w 194"/>
                                      <a:gd name="T13" fmla="*/ 40 h 52"/>
                                      <a:gd name="T14" fmla="*/ 194 w 194"/>
                                      <a:gd name="T15" fmla="*/ 37 h 52"/>
                                      <a:gd name="T16" fmla="*/ 194 w 194"/>
                                      <a:gd name="T17" fmla="*/ 35 h 52"/>
                                      <a:gd name="T18" fmla="*/ 8 w 194"/>
                                      <a:gd name="T19" fmla="*/ 0 h 52"/>
                                      <a:gd name="T20" fmla="*/ 3 w 194"/>
                                      <a:gd name="T21" fmla="*/ 17 h 52"/>
                                      <a:gd name="T22" fmla="*/ 0 w 194"/>
                                      <a:gd name="T23" fmla="*/ 35 h 52"/>
                                      <a:gd name="T24" fmla="*/ 0 w 194"/>
                                      <a:gd name="T25" fmla="*/ 35 h 52"/>
                                      <a:gd name="T26" fmla="*/ 0 w 194"/>
                                      <a:gd name="T27" fmla="*/ 37 h 52"/>
                                      <a:gd name="T28" fmla="*/ 3 w 194"/>
                                      <a:gd name="T29" fmla="*/ 45 h 52"/>
                                      <a:gd name="T30" fmla="*/ 8 w 194"/>
                                      <a:gd name="T31" fmla="*/ 52 h 52"/>
                                      <a:gd name="T32" fmla="*/ 5 w 194"/>
                                      <a:gd name="T33" fmla="*/ 45 h 52"/>
                                      <a:gd name="T34" fmla="*/ 5 w 194"/>
                                      <a:gd name="T35" fmla="*/ 35 h 52"/>
                                      <a:gd name="T36" fmla="*/ 8 w 194"/>
                                      <a:gd name="T37" fmla="*/ 17 h 52"/>
                                      <a:gd name="T38" fmla="*/ 13 w 194"/>
                                      <a:gd name="T39" fmla="*/ 0 h 52"/>
                                      <a:gd name="T40" fmla="*/ 10 w 194"/>
                                      <a:gd name="T41" fmla="*/ 0 h 52"/>
                                      <a:gd name="T42" fmla="*/ 8 w 194"/>
                                      <a:gd name="T4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94" h="52">
                                        <a:moveTo>
                                          <a:pt x="194" y="35"/>
                                        </a:moveTo>
                                        <a:lnTo>
                                          <a:pt x="194" y="35"/>
                                        </a:lnTo>
                                        <a:lnTo>
                                          <a:pt x="192" y="35"/>
                                        </a:lnTo>
                                        <a:lnTo>
                                          <a:pt x="189" y="35"/>
                                        </a:lnTo>
                                        <a:lnTo>
                                          <a:pt x="189" y="40"/>
                                        </a:lnTo>
                                        <a:lnTo>
                                          <a:pt x="189" y="42"/>
                                        </a:lnTo>
                                        <a:lnTo>
                                          <a:pt x="194" y="40"/>
                                        </a:lnTo>
                                        <a:lnTo>
                                          <a:pt x="194" y="37"/>
                                        </a:lnTo>
                                        <a:lnTo>
                                          <a:pt x="194" y="35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3" name="Freeform 12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512"/>
                                    <a:ext cx="189" cy="57"/>
                                  </a:xfrm>
                                  <a:custGeom>
                                    <a:avLst/>
                                    <a:gdLst>
                                      <a:gd name="T0" fmla="*/ 7 w 189"/>
                                      <a:gd name="T1" fmla="*/ 0 h 57"/>
                                      <a:gd name="T2" fmla="*/ 2 w 189"/>
                                      <a:gd name="T3" fmla="*/ 17 h 57"/>
                                      <a:gd name="T4" fmla="*/ 0 w 189"/>
                                      <a:gd name="T5" fmla="*/ 35 h 57"/>
                                      <a:gd name="T6" fmla="*/ 0 w 189"/>
                                      <a:gd name="T7" fmla="*/ 40 h 57"/>
                                      <a:gd name="T8" fmla="*/ 2 w 189"/>
                                      <a:gd name="T9" fmla="*/ 47 h 57"/>
                                      <a:gd name="T10" fmla="*/ 5 w 189"/>
                                      <a:gd name="T11" fmla="*/ 52 h 57"/>
                                      <a:gd name="T12" fmla="*/ 7 w 189"/>
                                      <a:gd name="T13" fmla="*/ 57 h 57"/>
                                      <a:gd name="T14" fmla="*/ 7 w 189"/>
                                      <a:gd name="T15" fmla="*/ 45 h 57"/>
                                      <a:gd name="T16" fmla="*/ 5 w 189"/>
                                      <a:gd name="T17" fmla="*/ 35 h 57"/>
                                      <a:gd name="T18" fmla="*/ 7 w 189"/>
                                      <a:gd name="T19" fmla="*/ 17 h 57"/>
                                      <a:gd name="T20" fmla="*/ 12 w 189"/>
                                      <a:gd name="T21" fmla="*/ 0 h 57"/>
                                      <a:gd name="T22" fmla="*/ 10 w 189"/>
                                      <a:gd name="T23" fmla="*/ 0 h 57"/>
                                      <a:gd name="T24" fmla="*/ 7 w 189"/>
                                      <a:gd name="T25" fmla="*/ 0 h 57"/>
                                      <a:gd name="T26" fmla="*/ 189 w 189"/>
                                      <a:gd name="T27" fmla="*/ 42 h 57"/>
                                      <a:gd name="T28" fmla="*/ 189 w 189"/>
                                      <a:gd name="T29" fmla="*/ 37 h 57"/>
                                      <a:gd name="T30" fmla="*/ 189 w 189"/>
                                      <a:gd name="T31" fmla="*/ 35 h 57"/>
                                      <a:gd name="T32" fmla="*/ 186 w 189"/>
                                      <a:gd name="T33" fmla="*/ 35 h 57"/>
                                      <a:gd name="T34" fmla="*/ 184 w 189"/>
                                      <a:gd name="T35" fmla="*/ 35 h 57"/>
                                      <a:gd name="T36" fmla="*/ 184 w 189"/>
                                      <a:gd name="T37" fmla="*/ 40 h 57"/>
                                      <a:gd name="T38" fmla="*/ 184 w 189"/>
                                      <a:gd name="T39" fmla="*/ 45 h 57"/>
                                      <a:gd name="T40" fmla="*/ 189 w 189"/>
                                      <a:gd name="T41" fmla="*/ 42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89" h="57">
                                        <a:moveTo>
                                          <a:pt x="7" y="0"/>
                                        </a:moveTo>
                                        <a:lnTo>
                                          <a:pt x="2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89" y="42"/>
                                        </a:moveTo>
                                        <a:lnTo>
                                          <a:pt x="189" y="37"/>
                                        </a:lnTo>
                                        <a:lnTo>
                                          <a:pt x="189" y="35"/>
                                        </a:lnTo>
                                        <a:lnTo>
                                          <a:pt x="186" y="35"/>
                                        </a:lnTo>
                                        <a:lnTo>
                                          <a:pt x="184" y="35"/>
                                        </a:lnTo>
                                        <a:lnTo>
                                          <a:pt x="184" y="40"/>
                                        </a:lnTo>
                                        <a:lnTo>
                                          <a:pt x="184" y="45"/>
                                        </a:lnTo>
                                        <a:lnTo>
                                          <a:pt x="189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4" name="Freeform 12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4" y="1512"/>
                                    <a:ext cx="184" cy="60"/>
                                  </a:xfrm>
                                  <a:custGeom>
                                    <a:avLst/>
                                    <a:gdLst>
                                      <a:gd name="T0" fmla="*/ 8 w 184"/>
                                      <a:gd name="T1" fmla="*/ 0 h 60"/>
                                      <a:gd name="T2" fmla="*/ 3 w 184"/>
                                      <a:gd name="T3" fmla="*/ 17 h 60"/>
                                      <a:gd name="T4" fmla="*/ 0 w 184"/>
                                      <a:gd name="T5" fmla="*/ 35 h 60"/>
                                      <a:gd name="T6" fmla="*/ 0 w 184"/>
                                      <a:gd name="T7" fmla="*/ 45 h 60"/>
                                      <a:gd name="T8" fmla="*/ 3 w 184"/>
                                      <a:gd name="T9" fmla="*/ 52 h 60"/>
                                      <a:gd name="T10" fmla="*/ 5 w 184"/>
                                      <a:gd name="T11" fmla="*/ 57 h 60"/>
                                      <a:gd name="T12" fmla="*/ 10 w 184"/>
                                      <a:gd name="T13" fmla="*/ 60 h 60"/>
                                      <a:gd name="T14" fmla="*/ 8 w 184"/>
                                      <a:gd name="T15" fmla="*/ 47 h 60"/>
                                      <a:gd name="T16" fmla="*/ 5 w 184"/>
                                      <a:gd name="T17" fmla="*/ 35 h 60"/>
                                      <a:gd name="T18" fmla="*/ 8 w 184"/>
                                      <a:gd name="T19" fmla="*/ 17 h 60"/>
                                      <a:gd name="T20" fmla="*/ 13 w 184"/>
                                      <a:gd name="T21" fmla="*/ 0 h 60"/>
                                      <a:gd name="T22" fmla="*/ 10 w 184"/>
                                      <a:gd name="T23" fmla="*/ 0 h 60"/>
                                      <a:gd name="T24" fmla="*/ 8 w 184"/>
                                      <a:gd name="T25" fmla="*/ 0 h 60"/>
                                      <a:gd name="T26" fmla="*/ 184 w 184"/>
                                      <a:gd name="T27" fmla="*/ 42 h 60"/>
                                      <a:gd name="T28" fmla="*/ 184 w 184"/>
                                      <a:gd name="T29" fmla="*/ 40 h 60"/>
                                      <a:gd name="T30" fmla="*/ 184 w 184"/>
                                      <a:gd name="T31" fmla="*/ 35 h 60"/>
                                      <a:gd name="T32" fmla="*/ 182 w 184"/>
                                      <a:gd name="T33" fmla="*/ 35 h 60"/>
                                      <a:gd name="T34" fmla="*/ 179 w 184"/>
                                      <a:gd name="T35" fmla="*/ 35 h 60"/>
                                      <a:gd name="T36" fmla="*/ 179 w 184"/>
                                      <a:gd name="T37" fmla="*/ 40 h 60"/>
                                      <a:gd name="T38" fmla="*/ 179 w 184"/>
                                      <a:gd name="T39" fmla="*/ 47 h 60"/>
                                      <a:gd name="T40" fmla="*/ 182 w 184"/>
                                      <a:gd name="T41" fmla="*/ 45 h 60"/>
                                      <a:gd name="T42" fmla="*/ 184 w 184"/>
                                      <a:gd name="T43" fmla="*/ 4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84" h="60"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84" y="42"/>
                                        </a:moveTo>
                                        <a:lnTo>
                                          <a:pt x="184" y="40"/>
                                        </a:lnTo>
                                        <a:lnTo>
                                          <a:pt x="184" y="35"/>
                                        </a:lnTo>
                                        <a:lnTo>
                                          <a:pt x="182" y="35"/>
                                        </a:lnTo>
                                        <a:lnTo>
                                          <a:pt x="179" y="35"/>
                                        </a:lnTo>
                                        <a:lnTo>
                                          <a:pt x="179" y="40"/>
                                        </a:lnTo>
                                        <a:lnTo>
                                          <a:pt x="179" y="47"/>
                                        </a:lnTo>
                                        <a:lnTo>
                                          <a:pt x="182" y="45"/>
                                        </a:lnTo>
                                        <a:lnTo>
                                          <a:pt x="184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5" name="Freeform 12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7" y="1512"/>
                                    <a:ext cx="179" cy="62"/>
                                  </a:xfrm>
                                  <a:custGeom>
                                    <a:avLst/>
                                    <a:gdLst>
                                      <a:gd name="T0" fmla="*/ 7 w 179"/>
                                      <a:gd name="T1" fmla="*/ 0 h 62"/>
                                      <a:gd name="T2" fmla="*/ 2 w 179"/>
                                      <a:gd name="T3" fmla="*/ 17 h 62"/>
                                      <a:gd name="T4" fmla="*/ 0 w 179"/>
                                      <a:gd name="T5" fmla="*/ 35 h 62"/>
                                      <a:gd name="T6" fmla="*/ 2 w 179"/>
                                      <a:gd name="T7" fmla="*/ 45 h 62"/>
                                      <a:gd name="T8" fmla="*/ 2 w 179"/>
                                      <a:gd name="T9" fmla="*/ 57 h 62"/>
                                      <a:gd name="T10" fmla="*/ 7 w 179"/>
                                      <a:gd name="T11" fmla="*/ 60 h 62"/>
                                      <a:gd name="T12" fmla="*/ 10 w 179"/>
                                      <a:gd name="T13" fmla="*/ 62 h 62"/>
                                      <a:gd name="T14" fmla="*/ 7 w 179"/>
                                      <a:gd name="T15" fmla="*/ 47 h 62"/>
                                      <a:gd name="T16" fmla="*/ 5 w 179"/>
                                      <a:gd name="T17" fmla="*/ 35 h 62"/>
                                      <a:gd name="T18" fmla="*/ 7 w 179"/>
                                      <a:gd name="T19" fmla="*/ 17 h 62"/>
                                      <a:gd name="T20" fmla="*/ 12 w 179"/>
                                      <a:gd name="T21" fmla="*/ 2 h 62"/>
                                      <a:gd name="T22" fmla="*/ 10 w 179"/>
                                      <a:gd name="T23" fmla="*/ 0 h 62"/>
                                      <a:gd name="T24" fmla="*/ 7 w 179"/>
                                      <a:gd name="T25" fmla="*/ 0 h 62"/>
                                      <a:gd name="T26" fmla="*/ 179 w 179"/>
                                      <a:gd name="T27" fmla="*/ 45 h 62"/>
                                      <a:gd name="T28" fmla="*/ 179 w 179"/>
                                      <a:gd name="T29" fmla="*/ 40 h 62"/>
                                      <a:gd name="T30" fmla="*/ 179 w 179"/>
                                      <a:gd name="T31" fmla="*/ 35 h 62"/>
                                      <a:gd name="T32" fmla="*/ 176 w 179"/>
                                      <a:gd name="T33" fmla="*/ 35 h 62"/>
                                      <a:gd name="T34" fmla="*/ 174 w 179"/>
                                      <a:gd name="T35" fmla="*/ 35 h 62"/>
                                      <a:gd name="T36" fmla="*/ 174 w 179"/>
                                      <a:gd name="T37" fmla="*/ 42 h 62"/>
                                      <a:gd name="T38" fmla="*/ 174 w 179"/>
                                      <a:gd name="T39" fmla="*/ 47 h 62"/>
                                      <a:gd name="T40" fmla="*/ 176 w 179"/>
                                      <a:gd name="T41" fmla="*/ 47 h 62"/>
                                      <a:gd name="T42" fmla="*/ 179 w 179"/>
                                      <a:gd name="T43" fmla="*/ 4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79" y="45"/>
                                        </a:moveTo>
                                        <a:lnTo>
                                          <a:pt x="179" y="40"/>
                                        </a:lnTo>
                                        <a:lnTo>
                                          <a:pt x="179" y="35"/>
                                        </a:lnTo>
                                        <a:lnTo>
                                          <a:pt x="176" y="35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74" y="42"/>
                                        </a:lnTo>
                                        <a:lnTo>
                                          <a:pt x="174" y="47"/>
                                        </a:lnTo>
                                        <a:lnTo>
                                          <a:pt x="176" y="47"/>
                                        </a:lnTo>
                                        <a:lnTo>
                                          <a:pt x="179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6" name="Freeform 12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9" y="1512"/>
                                    <a:ext cx="174" cy="65"/>
                                  </a:xfrm>
                                  <a:custGeom>
                                    <a:avLst/>
                                    <a:gdLst>
                                      <a:gd name="T0" fmla="*/ 8 w 174"/>
                                      <a:gd name="T1" fmla="*/ 0 h 65"/>
                                      <a:gd name="T2" fmla="*/ 3 w 174"/>
                                      <a:gd name="T3" fmla="*/ 17 h 65"/>
                                      <a:gd name="T4" fmla="*/ 0 w 174"/>
                                      <a:gd name="T5" fmla="*/ 35 h 65"/>
                                      <a:gd name="T6" fmla="*/ 3 w 174"/>
                                      <a:gd name="T7" fmla="*/ 47 h 65"/>
                                      <a:gd name="T8" fmla="*/ 5 w 174"/>
                                      <a:gd name="T9" fmla="*/ 60 h 65"/>
                                      <a:gd name="T10" fmla="*/ 8 w 174"/>
                                      <a:gd name="T11" fmla="*/ 62 h 65"/>
                                      <a:gd name="T12" fmla="*/ 10 w 174"/>
                                      <a:gd name="T13" fmla="*/ 65 h 65"/>
                                      <a:gd name="T14" fmla="*/ 8 w 174"/>
                                      <a:gd name="T15" fmla="*/ 50 h 65"/>
                                      <a:gd name="T16" fmla="*/ 5 w 174"/>
                                      <a:gd name="T17" fmla="*/ 35 h 65"/>
                                      <a:gd name="T18" fmla="*/ 8 w 174"/>
                                      <a:gd name="T19" fmla="*/ 17 h 65"/>
                                      <a:gd name="T20" fmla="*/ 13 w 174"/>
                                      <a:gd name="T21" fmla="*/ 2 h 65"/>
                                      <a:gd name="T22" fmla="*/ 10 w 174"/>
                                      <a:gd name="T23" fmla="*/ 2 h 65"/>
                                      <a:gd name="T24" fmla="*/ 8 w 174"/>
                                      <a:gd name="T25" fmla="*/ 0 h 65"/>
                                      <a:gd name="T26" fmla="*/ 174 w 174"/>
                                      <a:gd name="T27" fmla="*/ 47 h 65"/>
                                      <a:gd name="T28" fmla="*/ 174 w 174"/>
                                      <a:gd name="T29" fmla="*/ 40 h 65"/>
                                      <a:gd name="T30" fmla="*/ 174 w 174"/>
                                      <a:gd name="T31" fmla="*/ 35 h 65"/>
                                      <a:gd name="T32" fmla="*/ 172 w 174"/>
                                      <a:gd name="T33" fmla="*/ 35 h 65"/>
                                      <a:gd name="T34" fmla="*/ 169 w 174"/>
                                      <a:gd name="T35" fmla="*/ 35 h 65"/>
                                      <a:gd name="T36" fmla="*/ 169 w 174"/>
                                      <a:gd name="T37" fmla="*/ 42 h 65"/>
                                      <a:gd name="T38" fmla="*/ 167 w 174"/>
                                      <a:gd name="T39" fmla="*/ 50 h 65"/>
                                      <a:gd name="T40" fmla="*/ 172 w 174"/>
                                      <a:gd name="T41" fmla="*/ 47 h 65"/>
                                      <a:gd name="T42" fmla="*/ 174 w 174"/>
                                      <a:gd name="T43" fmla="*/ 47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74" y="47"/>
                                        </a:moveTo>
                                        <a:lnTo>
                                          <a:pt x="174" y="40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72" y="35"/>
                                        </a:lnTo>
                                        <a:lnTo>
                                          <a:pt x="169" y="35"/>
                                        </a:lnTo>
                                        <a:lnTo>
                                          <a:pt x="169" y="42"/>
                                        </a:lnTo>
                                        <a:lnTo>
                                          <a:pt x="167" y="50"/>
                                        </a:lnTo>
                                        <a:lnTo>
                                          <a:pt x="172" y="47"/>
                                        </a:lnTo>
                                        <a:lnTo>
                                          <a:pt x="17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E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7" name="Freeform 12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2" y="1514"/>
                                    <a:ext cx="169" cy="63"/>
                                  </a:xfrm>
                                  <a:custGeom>
                                    <a:avLst/>
                                    <a:gdLst>
                                      <a:gd name="T0" fmla="*/ 7 w 169"/>
                                      <a:gd name="T1" fmla="*/ 0 h 63"/>
                                      <a:gd name="T2" fmla="*/ 2 w 169"/>
                                      <a:gd name="T3" fmla="*/ 15 h 63"/>
                                      <a:gd name="T4" fmla="*/ 0 w 169"/>
                                      <a:gd name="T5" fmla="*/ 33 h 63"/>
                                      <a:gd name="T6" fmla="*/ 2 w 169"/>
                                      <a:gd name="T7" fmla="*/ 45 h 63"/>
                                      <a:gd name="T8" fmla="*/ 5 w 169"/>
                                      <a:gd name="T9" fmla="*/ 60 h 63"/>
                                      <a:gd name="T10" fmla="*/ 7 w 169"/>
                                      <a:gd name="T11" fmla="*/ 60 h 63"/>
                                      <a:gd name="T12" fmla="*/ 10 w 169"/>
                                      <a:gd name="T13" fmla="*/ 63 h 63"/>
                                      <a:gd name="T14" fmla="*/ 12 w 169"/>
                                      <a:gd name="T15" fmla="*/ 63 h 63"/>
                                      <a:gd name="T16" fmla="*/ 7 w 169"/>
                                      <a:gd name="T17" fmla="*/ 48 h 63"/>
                                      <a:gd name="T18" fmla="*/ 5 w 169"/>
                                      <a:gd name="T19" fmla="*/ 33 h 63"/>
                                      <a:gd name="T20" fmla="*/ 7 w 169"/>
                                      <a:gd name="T21" fmla="*/ 15 h 63"/>
                                      <a:gd name="T22" fmla="*/ 12 w 169"/>
                                      <a:gd name="T23" fmla="*/ 0 h 63"/>
                                      <a:gd name="T24" fmla="*/ 10 w 169"/>
                                      <a:gd name="T25" fmla="*/ 0 h 63"/>
                                      <a:gd name="T26" fmla="*/ 7 w 169"/>
                                      <a:gd name="T27" fmla="*/ 0 h 63"/>
                                      <a:gd name="T28" fmla="*/ 169 w 169"/>
                                      <a:gd name="T29" fmla="*/ 45 h 63"/>
                                      <a:gd name="T30" fmla="*/ 169 w 169"/>
                                      <a:gd name="T31" fmla="*/ 40 h 63"/>
                                      <a:gd name="T32" fmla="*/ 169 w 169"/>
                                      <a:gd name="T33" fmla="*/ 33 h 63"/>
                                      <a:gd name="T34" fmla="*/ 166 w 169"/>
                                      <a:gd name="T35" fmla="*/ 33 h 63"/>
                                      <a:gd name="T36" fmla="*/ 164 w 169"/>
                                      <a:gd name="T37" fmla="*/ 35 h 63"/>
                                      <a:gd name="T38" fmla="*/ 164 w 169"/>
                                      <a:gd name="T39" fmla="*/ 43 h 63"/>
                                      <a:gd name="T40" fmla="*/ 161 w 169"/>
                                      <a:gd name="T41" fmla="*/ 48 h 63"/>
                                      <a:gd name="T42" fmla="*/ 164 w 169"/>
                                      <a:gd name="T43" fmla="*/ 48 h 63"/>
                                      <a:gd name="T44" fmla="*/ 169 w 169"/>
                                      <a:gd name="T45" fmla="*/ 4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6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69" y="45"/>
                                        </a:moveTo>
                                        <a:lnTo>
                                          <a:pt x="169" y="40"/>
                                        </a:lnTo>
                                        <a:lnTo>
                                          <a:pt x="169" y="33"/>
                                        </a:lnTo>
                                        <a:lnTo>
                                          <a:pt x="166" y="33"/>
                                        </a:lnTo>
                                        <a:lnTo>
                                          <a:pt x="164" y="35"/>
                                        </a:lnTo>
                                        <a:lnTo>
                                          <a:pt x="164" y="43"/>
                                        </a:lnTo>
                                        <a:lnTo>
                                          <a:pt x="161" y="48"/>
                                        </a:lnTo>
                                        <a:lnTo>
                                          <a:pt x="164" y="48"/>
                                        </a:lnTo>
                                        <a:lnTo>
                                          <a:pt x="169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1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8" name="Freeform 12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4" y="1514"/>
                                    <a:ext cx="164" cy="63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0 h 63"/>
                                      <a:gd name="T2" fmla="*/ 3 w 164"/>
                                      <a:gd name="T3" fmla="*/ 15 h 63"/>
                                      <a:gd name="T4" fmla="*/ 0 w 164"/>
                                      <a:gd name="T5" fmla="*/ 33 h 63"/>
                                      <a:gd name="T6" fmla="*/ 3 w 164"/>
                                      <a:gd name="T7" fmla="*/ 48 h 63"/>
                                      <a:gd name="T8" fmla="*/ 5 w 164"/>
                                      <a:gd name="T9" fmla="*/ 63 h 63"/>
                                      <a:gd name="T10" fmla="*/ 8 w 164"/>
                                      <a:gd name="T11" fmla="*/ 63 h 63"/>
                                      <a:gd name="T12" fmla="*/ 13 w 164"/>
                                      <a:gd name="T13" fmla="*/ 63 h 63"/>
                                      <a:gd name="T14" fmla="*/ 8 w 164"/>
                                      <a:gd name="T15" fmla="*/ 48 h 63"/>
                                      <a:gd name="T16" fmla="*/ 5 w 164"/>
                                      <a:gd name="T17" fmla="*/ 33 h 63"/>
                                      <a:gd name="T18" fmla="*/ 8 w 164"/>
                                      <a:gd name="T19" fmla="*/ 15 h 63"/>
                                      <a:gd name="T20" fmla="*/ 13 w 164"/>
                                      <a:gd name="T21" fmla="*/ 0 h 63"/>
                                      <a:gd name="T22" fmla="*/ 10 w 164"/>
                                      <a:gd name="T23" fmla="*/ 0 h 63"/>
                                      <a:gd name="T24" fmla="*/ 8 w 164"/>
                                      <a:gd name="T25" fmla="*/ 0 h 63"/>
                                      <a:gd name="T26" fmla="*/ 162 w 164"/>
                                      <a:gd name="T27" fmla="*/ 48 h 63"/>
                                      <a:gd name="T28" fmla="*/ 164 w 164"/>
                                      <a:gd name="T29" fmla="*/ 40 h 63"/>
                                      <a:gd name="T30" fmla="*/ 164 w 164"/>
                                      <a:gd name="T31" fmla="*/ 33 h 63"/>
                                      <a:gd name="T32" fmla="*/ 162 w 164"/>
                                      <a:gd name="T33" fmla="*/ 35 h 63"/>
                                      <a:gd name="T34" fmla="*/ 159 w 164"/>
                                      <a:gd name="T35" fmla="*/ 35 h 63"/>
                                      <a:gd name="T36" fmla="*/ 159 w 164"/>
                                      <a:gd name="T37" fmla="*/ 43 h 63"/>
                                      <a:gd name="T38" fmla="*/ 157 w 164"/>
                                      <a:gd name="T39" fmla="*/ 50 h 63"/>
                                      <a:gd name="T40" fmla="*/ 159 w 164"/>
                                      <a:gd name="T41" fmla="*/ 48 h 63"/>
                                      <a:gd name="T42" fmla="*/ 162 w 164"/>
                                      <a:gd name="T43" fmla="*/ 4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6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2" y="48"/>
                                        </a:moveTo>
                                        <a:lnTo>
                                          <a:pt x="164" y="40"/>
                                        </a:lnTo>
                                        <a:lnTo>
                                          <a:pt x="164" y="33"/>
                                        </a:lnTo>
                                        <a:lnTo>
                                          <a:pt x="162" y="35"/>
                                        </a:lnTo>
                                        <a:lnTo>
                                          <a:pt x="159" y="35"/>
                                        </a:lnTo>
                                        <a:lnTo>
                                          <a:pt x="159" y="43"/>
                                        </a:lnTo>
                                        <a:lnTo>
                                          <a:pt x="157" y="50"/>
                                        </a:lnTo>
                                        <a:lnTo>
                                          <a:pt x="159" y="48"/>
                                        </a:lnTo>
                                        <a:lnTo>
                                          <a:pt x="16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9" name="Freeform 1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7" y="1514"/>
                                    <a:ext cx="159" cy="63"/>
                                  </a:xfrm>
                                  <a:custGeom>
                                    <a:avLst/>
                                    <a:gdLst>
                                      <a:gd name="T0" fmla="*/ 7 w 159"/>
                                      <a:gd name="T1" fmla="*/ 0 h 63"/>
                                      <a:gd name="T2" fmla="*/ 2 w 159"/>
                                      <a:gd name="T3" fmla="*/ 15 h 63"/>
                                      <a:gd name="T4" fmla="*/ 0 w 159"/>
                                      <a:gd name="T5" fmla="*/ 33 h 63"/>
                                      <a:gd name="T6" fmla="*/ 2 w 159"/>
                                      <a:gd name="T7" fmla="*/ 48 h 63"/>
                                      <a:gd name="T8" fmla="*/ 7 w 159"/>
                                      <a:gd name="T9" fmla="*/ 63 h 63"/>
                                      <a:gd name="T10" fmla="*/ 12 w 159"/>
                                      <a:gd name="T11" fmla="*/ 63 h 63"/>
                                      <a:gd name="T12" fmla="*/ 7 w 159"/>
                                      <a:gd name="T13" fmla="*/ 48 h 63"/>
                                      <a:gd name="T14" fmla="*/ 5 w 159"/>
                                      <a:gd name="T15" fmla="*/ 33 h 63"/>
                                      <a:gd name="T16" fmla="*/ 7 w 159"/>
                                      <a:gd name="T17" fmla="*/ 15 h 63"/>
                                      <a:gd name="T18" fmla="*/ 12 w 159"/>
                                      <a:gd name="T19" fmla="*/ 0 h 63"/>
                                      <a:gd name="T20" fmla="*/ 10 w 159"/>
                                      <a:gd name="T21" fmla="*/ 0 h 63"/>
                                      <a:gd name="T22" fmla="*/ 7 w 159"/>
                                      <a:gd name="T23" fmla="*/ 0 h 63"/>
                                      <a:gd name="T24" fmla="*/ 156 w 159"/>
                                      <a:gd name="T25" fmla="*/ 48 h 63"/>
                                      <a:gd name="T26" fmla="*/ 159 w 159"/>
                                      <a:gd name="T27" fmla="*/ 43 h 63"/>
                                      <a:gd name="T28" fmla="*/ 159 w 159"/>
                                      <a:gd name="T29" fmla="*/ 35 h 63"/>
                                      <a:gd name="T30" fmla="*/ 156 w 159"/>
                                      <a:gd name="T31" fmla="*/ 35 h 63"/>
                                      <a:gd name="T32" fmla="*/ 154 w 159"/>
                                      <a:gd name="T33" fmla="*/ 35 h 63"/>
                                      <a:gd name="T34" fmla="*/ 154 w 159"/>
                                      <a:gd name="T35" fmla="*/ 43 h 63"/>
                                      <a:gd name="T36" fmla="*/ 151 w 159"/>
                                      <a:gd name="T37" fmla="*/ 53 h 63"/>
                                      <a:gd name="T38" fmla="*/ 154 w 159"/>
                                      <a:gd name="T39" fmla="*/ 50 h 63"/>
                                      <a:gd name="T40" fmla="*/ 156 w 159"/>
                                      <a:gd name="T41" fmla="*/ 4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56" y="48"/>
                                        </a:moveTo>
                                        <a:lnTo>
                                          <a:pt x="159" y="43"/>
                                        </a:lnTo>
                                        <a:lnTo>
                                          <a:pt x="159" y="35"/>
                                        </a:lnTo>
                                        <a:lnTo>
                                          <a:pt x="156" y="35"/>
                                        </a:lnTo>
                                        <a:lnTo>
                                          <a:pt x="154" y="35"/>
                                        </a:lnTo>
                                        <a:lnTo>
                                          <a:pt x="154" y="43"/>
                                        </a:lnTo>
                                        <a:lnTo>
                                          <a:pt x="151" y="53"/>
                                        </a:lnTo>
                                        <a:lnTo>
                                          <a:pt x="154" y="50"/>
                                        </a:lnTo>
                                        <a:lnTo>
                                          <a:pt x="156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0" name="Freeform 12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9" y="1514"/>
                                    <a:ext cx="154" cy="63"/>
                                  </a:xfrm>
                                  <a:custGeom>
                                    <a:avLst/>
                                    <a:gdLst>
                                      <a:gd name="T0" fmla="*/ 8 w 154"/>
                                      <a:gd name="T1" fmla="*/ 0 h 63"/>
                                      <a:gd name="T2" fmla="*/ 3 w 154"/>
                                      <a:gd name="T3" fmla="*/ 15 h 63"/>
                                      <a:gd name="T4" fmla="*/ 0 w 154"/>
                                      <a:gd name="T5" fmla="*/ 33 h 63"/>
                                      <a:gd name="T6" fmla="*/ 3 w 154"/>
                                      <a:gd name="T7" fmla="*/ 48 h 63"/>
                                      <a:gd name="T8" fmla="*/ 8 w 154"/>
                                      <a:gd name="T9" fmla="*/ 63 h 63"/>
                                      <a:gd name="T10" fmla="*/ 13 w 154"/>
                                      <a:gd name="T11" fmla="*/ 63 h 63"/>
                                      <a:gd name="T12" fmla="*/ 8 w 154"/>
                                      <a:gd name="T13" fmla="*/ 48 h 63"/>
                                      <a:gd name="T14" fmla="*/ 5 w 154"/>
                                      <a:gd name="T15" fmla="*/ 33 h 63"/>
                                      <a:gd name="T16" fmla="*/ 8 w 154"/>
                                      <a:gd name="T17" fmla="*/ 15 h 63"/>
                                      <a:gd name="T18" fmla="*/ 13 w 154"/>
                                      <a:gd name="T19" fmla="*/ 0 h 63"/>
                                      <a:gd name="T20" fmla="*/ 10 w 154"/>
                                      <a:gd name="T21" fmla="*/ 0 h 63"/>
                                      <a:gd name="T22" fmla="*/ 8 w 154"/>
                                      <a:gd name="T23" fmla="*/ 0 h 63"/>
                                      <a:gd name="T24" fmla="*/ 152 w 154"/>
                                      <a:gd name="T25" fmla="*/ 50 h 63"/>
                                      <a:gd name="T26" fmla="*/ 154 w 154"/>
                                      <a:gd name="T27" fmla="*/ 43 h 63"/>
                                      <a:gd name="T28" fmla="*/ 154 w 154"/>
                                      <a:gd name="T29" fmla="*/ 35 h 63"/>
                                      <a:gd name="T30" fmla="*/ 152 w 154"/>
                                      <a:gd name="T31" fmla="*/ 35 h 63"/>
                                      <a:gd name="T32" fmla="*/ 149 w 154"/>
                                      <a:gd name="T33" fmla="*/ 35 h 63"/>
                                      <a:gd name="T34" fmla="*/ 149 w 154"/>
                                      <a:gd name="T35" fmla="*/ 45 h 63"/>
                                      <a:gd name="T36" fmla="*/ 147 w 154"/>
                                      <a:gd name="T37" fmla="*/ 53 h 63"/>
                                      <a:gd name="T38" fmla="*/ 149 w 154"/>
                                      <a:gd name="T39" fmla="*/ 53 h 63"/>
                                      <a:gd name="T40" fmla="*/ 152 w 154"/>
                                      <a:gd name="T41" fmla="*/ 5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52" y="50"/>
                                        </a:moveTo>
                                        <a:lnTo>
                                          <a:pt x="154" y="43"/>
                                        </a:lnTo>
                                        <a:lnTo>
                                          <a:pt x="154" y="35"/>
                                        </a:lnTo>
                                        <a:lnTo>
                                          <a:pt x="152" y="35"/>
                                        </a:lnTo>
                                        <a:lnTo>
                                          <a:pt x="149" y="35"/>
                                        </a:lnTo>
                                        <a:lnTo>
                                          <a:pt x="149" y="45"/>
                                        </a:lnTo>
                                        <a:lnTo>
                                          <a:pt x="147" y="53"/>
                                        </a:lnTo>
                                        <a:lnTo>
                                          <a:pt x="149" y="53"/>
                                        </a:lnTo>
                                        <a:lnTo>
                                          <a:pt x="15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B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1" name="Freeform 12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2" y="1514"/>
                                    <a:ext cx="149" cy="63"/>
                                  </a:xfrm>
                                  <a:custGeom>
                                    <a:avLst/>
                                    <a:gdLst>
                                      <a:gd name="T0" fmla="*/ 7 w 149"/>
                                      <a:gd name="T1" fmla="*/ 0 h 63"/>
                                      <a:gd name="T2" fmla="*/ 2 w 149"/>
                                      <a:gd name="T3" fmla="*/ 15 h 63"/>
                                      <a:gd name="T4" fmla="*/ 0 w 149"/>
                                      <a:gd name="T5" fmla="*/ 33 h 63"/>
                                      <a:gd name="T6" fmla="*/ 2 w 149"/>
                                      <a:gd name="T7" fmla="*/ 48 h 63"/>
                                      <a:gd name="T8" fmla="*/ 7 w 149"/>
                                      <a:gd name="T9" fmla="*/ 63 h 63"/>
                                      <a:gd name="T10" fmla="*/ 12 w 149"/>
                                      <a:gd name="T11" fmla="*/ 63 h 63"/>
                                      <a:gd name="T12" fmla="*/ 7 w 149"/>
                                      <a:gd name="T13" fmla="*/ 48 h 63"/>
                                      <a:gd name="T14" fmla="*/ 5 w 149"/>
                                      <a:gd name="T15" fmla="*/ 33 h 63"/>
                                      <a:gd name="T16" fmla="*/ 7 w 149"/>
                                      <a:gd name="T17" fmla="*/ 15 h 63"/>
                                      <a:gd name="T18" fmla="*/ 12 w 149"/>
                                      <a:gd name="T19" fmla="*/ 3 h 63"/>
                                      <a:gd name="T20" fmla="*/ 10 w 149"/>
                                      <a:gd name="T21" fmla="*/ 0 h 63"/>
                                      <a:gd name="T22" fmla="*/ 7 w 149"/>
                                      <a:gd name="T23" fmla="*/ 0 h 63"/>
                                      <a:gd name="T24" fmla="*/ 146 w 149"/>
                                      <a:gd name="T25" fmla="*/ 53 h 63"/>
                                      <a:gd name="T26" fmla="*/ 149 w 149"/>
                                      <a:gd name="T27" fmla="*/ 43 h 63"/>
                                      <a:gd name="T28" fmla="*/ 149 w 149"/>
                                      <a:gd name="T29" fmla="*/ 35 h 63"/>
                                      <a:gd name="T30" fmla="*/ 146 w 149"/>
                                      <a:gd name="T31" fmla="*/ 35 h 63"/>
                                      <a:gd name="T32" fmla="*/ 144 w 149"/>
                                      <a:gd name="T33" fmla="*/ 35 h 63"/>
                                      <a:gd name="T34" fmla="*/ 144 w 149"/>
                                      <a:gd name="T35" fmla="*/ 45 h 63"/>
                                      <a:gd name="T36" fmla="*/ 141 w 149"/>
                                      <a:gd name="T37" fmla="*/ 55 h 63"/>
                                      <a:gd name="T38" fmla="*/ 144 w 149"/>
                                      <a:gd name="T39" fmla="*/ 53 h 63"/>
                                      <a:gd name="T40" fmla="*/ 146 w 149"/>
                                      <a:gd name="T41" fmla="*/ 5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6" y="53"/>
                                        </a:moveTo>
                                        <a:lnTo>
                                          <a:pt x="149" y="43"/>
                                        </a:lnTo>
                                        <a:lnTo>
                                          <a:pt x="149" y="35"/>
                                        </a:lnTo>
                                        <a:lnTo>
                                          <a:pt x="146" y="35"/>
                                        </a:lnTo>
                                        <a:lnTo>
                                          <a:pt x="144" y="35"/>
                                        </a:lnTo>
                                        <a:lnTo>
                                          <a:pt x="144" y="45"/>
                                        </a:lnTo>
                                        <a:lnTo>
                                          <a:pt x="141" y="55"/>
                                        </a:lnTo>
                                        <a:lnTo>
                                          <a:pt x="144" y="53"/>
                                        </a:lnTo>
                                        <a:lnTo>
                                          <a:pt x="146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2" name="Freeform 12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4" y="1514"/>
                                    <a:ext cx="144" cy="65"/>
                                  </a:xfrm>
                                  <a:custGeom>
                                    <a:avLst/>
                                    <a:gdLst>
                                      <a:gd name="T0" fmla="*/ 8 w 144"/>
                                      <a:gd name="T1" fmla="*/ 0 h 65"/>
                                      <a:gd name="T2" fmla="*/ 3 w 144"/>
                                      <a:gd name="T3" fmla="*/ 15 h 65"/>
                                      <a:gd name="T4" fmla="*/ 0 w 144"/>
                                      <a:gd name="T5" fmla="*/ 33 h 65"/>
                                      <a:gd name="T6" fmla="*/ 3 w 144"/>
                                      <a:gd name="T7" fmla="*/ 48 h 65"/>
                                      <a:gd name="T8" fmla="*/ 8 w 144"/>
                                      <a:gd name="T9" fmla="*/ 63 h 65"/>
                                      <a:gd name="T10" fmla="*/ 13 w 144"/>
                                      <a:gd name="T11" fmla="*/ 65 h 65"/>
                                      <a:gd name="T12" fmla="*/ 8 w 144"/>
                                      <a:gd name="T13" fmla="*/ 48 h 65"/>
                                      <a:gd name="T14" fmla="*/ 5 w 144"/>
                                      <a:gd name="T15" fmla="*/ 33 h 65"/>
                                      <a:gd name="T16" fmla="*/ 8 w 144"/>
                                      <a:gd name="T17" fmla="*/ 15 h 65"/>
                                      <a:gd name="T18" fmla="*/ 13 w 144"/>
                                      <a:gd name="T19" fmla="*/ 3 h 65"/>
                                      <a:gd name="T20" fmla="*/ 10 w 144"/>
                                      <a:gd name="T21" fmla="*/ 3 h 65"/>
                                      <a:gd name="T22" fmla="*/ 8 w 144"/>
                                      <a:gd name="T23" fmla="*/ 0 h 65"/>
                                      <a:gd name="T24" fmla="*/ 142 w 144"/>
                                      <a:gd name="T25" fmla="*/ 53 h 65"/>
                                      <a:gd name="T26" fmla="*/ 144 w 144"/>
                                      <a:gd name="T27" fmla="*/ 45 h 65"/>
                                      <a:gd name="T28" fmla="*/ 144 w 144"/>
                                      <a:gd name="T29" fmla="*/ 35 h 65"/>
                                      <a:gd name="T30" fmla="*/ 142 w 144"/>
                                      <a:gd name="T31" fmla="*/ 35 h 65"/>
                                      <a:gd name="T32" fmla="*/ 139 w 144"/>
                                      <a:gd name="T33" fmla="*/ 35 h 65"/>
                                      <a:gd name="T34" fmla="*/ 137 w 144"/>
                                      <a:gd name="T35" fmla="*/ 45 h 65"/>
                                      <a:gd name="T36" fmla="*/ 134 w 144"/>
                                      <a:gd name="T37" fmla="*/ 55 h 65"/>
                                      <a:gd name="T38" fmla="*/ 139 w 144"/>
                                      <a:gd name="T39" fmla="*/ 55 h 65"/>
                                      <a:gd name="T40" fmla="*/ 142 w 144"/>
                                      <a:gd name="T41" fmla="*/ 53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5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42" y="53"/>
                                        </a:moveTo>
                                        <a:lnTo>
                                          <a:pt x="144" y="45"/>
                                        </a:lnTo>
                                        <a:lnTo>
                                          <a:pt x="144" y="35"/>
                                        </a:lnTo>
                                        <a:lnTo>
                                          <a:pt x="142" y="35"/>
                                        </a:lnTo>
                                        <a:lnTo>
                                          <a:pt x="139" y="35"/>
                                        </a:lnTo>
                                        <a:lnTo>
                                          <a:pt x="137" y="45"/>
                                        </a:lnTo>
                                        <a:lnTo>
                                          <a:pt x="134" y="55"/>
                                        </a:lnTo>
                                        <a:lnTo>
                                          <a:pt x="139" y="55"/>
                                        </a:lnTo>
                                        <a:lnTo>
                                          <a:pt x="142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3" name="Freeform 12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7" y="1517"/>
                                    <a:ext cx="139" cy="62"/>
                                  </a:xfrm>
                                  <a:custGeom>
                                    <a:avLst/>
                                    <a:gdLst>
                                      <a:gd name="T0" fmla="*/ 7 w 139"/>
                                      <a:gd name="T1" fmla="*/ 0 h 62"/>
                                      <a:gd name="T2" fmla="*/ 2 w 139"/>
                                      <a:gd name="T3" fmla="*/ 12 h 62"/>
                                      <a:gd name="T4" fmla="*/ 0 w 139"/>
                                      <a:gd name="T5" fmla="*/ 30 h 62"/>
                                      <a:gd name="T6" fmla="*/ 2 w 139"/>
                                      <a:gd name="T7" fmla="*/ 45 h 62"/>
                                      <a:gd name="T8" fmla="*/ 7 w 139"/>
                                      <a:gd name="T9" fmla="*/ 60 h 62"/>
                                      <a:gd name="T10" fmla="*/ 15 w 139"/>
                                      <a:gd name="T11" fmla="*/ 62 h 62"/>
                                      <a:gd name="T12" fmla="*/ 7 w 139"/>
                                      <a:gd name="T13" fmla="*/ 47 h 62"/>
                                      <a:gd name="T14" fmla="*/ 5 w 139"/>
                                      <a:gd name="T15" fmla="*/ 30 h 62"/>
                                      <a:gd name="T16" fmla="*/ 7 w 139"/>
                                      <a:gd name="T17" fmla="*/ 15 h 62"/>
                                      <a:gd name="T18" fmla="*/ 12 w 139"/>
                                      <a:gd name="T19" fmla="*/ 0 h 62"/>
                                      <a:gd name="T20" fmla="*/ 10 w 139"/>
                                      <a:gd name="T21" fmla="*/ 0 h 62"/>
                                      <a:gd name="T22" fmla="*/ 7 w 139"/>
                                      <a:gd name="T23" fmla="*/ 0 h 62"/>
                                      <a:gd name="T24" fmla="*/ 136 w 139"/>
                                      <a:gd name="T25" fmla="*/ 52 h 62"/>
                                      <a:gd name="T26" fmla="*/ 139 w 139"/>
                                      <a:gd name="T27" fmla="*/ 42 h 62"/>
                                      <a:gd name="T28" fmla="*/ 139 w 139"/>
                                      <a:gd name="T29" fmla="*/ 32 h 62"/>
                                      <a:gd name="T30" fmla="*/ 136 w 139"/>
                                      <a:gd name="T31" fmla="*/ 32 h 62"/>
                                      <a:gd name="T32" fmla="*/ 134 w 139"/>
                                      <a:gd name="T33" fmla="*/ 32 h 62"/>
                                      <a:gd name="T34" fmla="*/ 131 w 139"/>
                                      <a:gd name="T35" fmla="*/ 42 h 62"/>
                                      <a:gd name="T36" fmla="*/ 129 w 139"/>
                                      <a:gd name="T37" fmla="*/ 55 h 62"/>
                                      <a:gd name="T38" fmla="*/ 131 w 139"/>
                                      <a:gd name="T39" fmla="*/ 52 h 62"/>
                                      <a:gd name="T40" fmla="*/ 136 w 139"/>
                                      <a:gd name="T41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36" y="52"/>
                                        </a:moveTo>
                                        <a:lnTo>
                                          <a:pt x="139" y="42"/>
                                        </a:lnTo>
                                        <a:lnTo>
                                          <a:pt x="139" y="32"/>
                                        </a:lnTo>
                                        <a:lnTo>
                                          <a:pt x="136" y="32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31" y="42"/>
                                        </a:lnTo>
                                        <a:lnTo>
                                          <a:pt x="129" y="55"/>
                                        </a:lnTo>
                                        <a:lnTo>
                                          <a:pt x="131" y="52"/>
                                        </a:lnTo>
                                        <a:lnTo>
                                          <a:pt x="136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4" name="Freeform 12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9" y="1517"/>
                                    <a:ext cx="134" cy="62"/>
                                  </a:xfrm>
                                  <a:custGeom>
                                    <a:avLst/>
                                    <a:gdLst>
                                      <a:gd name="T0" fmla="*/ 8 w 134"/>
                                      <a:gd name="T1" fmla="*/ 0 h 62"/>
                                      <a:gd name="T2" fmla="*/ 3 w 134"/>
                                      <a:gd name="T3" fmla="*/ 12 h 62"/>
                                      <a:gd name="T4" fmla="*/ 0 w 134"/>
                                      <a:gd name="T5" fmla="*/ 30 h 62"/>
                                      <a:gd name="T6" fmla="*/ 3 w 134"/>
                                      <a:gd name="T7" fmla="*/ 45 h 62"/>
                                      <a:gd name="T8" fmla="*/ 8 w 134"/>
                                      <a:gd name="T9" fmla="*/ 62 h 62"/>
                                      <a:gd name="T10" fmla="*/ 15 w 134"/>
                                      <a:gd name="T11" fmla="*/ 62 h 62"/>
                                      <a:gd name="T12" fmla="*/ 8 w 134"/>
                                      <a:gd name="T13" fmla="*/ 47 h 62"/>
                                      <a:gd name="T14" fmla="*/ 5 w 134"/>
                                      <a:gd name="T15" fmla="*/ 30 h 62"/>
                                      <a:gd name="T16" fmla="*/ 8 w 134"/>
                                      <a:gd name="T17" fmla="*/ 15 h 62"/>
                                      <a:gd name="T18" fmla="*/ 13 w 134"/>
                                      <a:gd name="T19" fmla="*/ 0 h 62"/>
                                      <a:gd name="T20" fmla="*/ 10 w 134"/>
                                      <a:gd name="T21" fmla="*/ 0 h 62"/>
                                      <a:gd name="T22" fmla="*/ 8 w 134"/>
                                      <a:gd name="T23" fmla="*/ 0 h 62"/>
                                      <a:gd name="T24" fmla="*/ 129 w 134"/>
                                      <a:gd name="T25" fmla="*/ 52 h 62"/>
                                      <a:gd name="T26" fmla="*/ 132 w 134"/>
                                      <a:gd name="T27" fmla="*/ 42 h 62"/>
                                      <a:gd name="T28" fmla="*/ 134 w 134"/>
                                      <a:gd name="T29" fmla="*/ 32 h 62"/>
                                      <a:gd name="T30" fmla="*/ 132 w 134"/>
                                      <a:gd name="T31" fmla="*/ 32 h 62"/>
                                      <a:gd name="T32" fmla="*/ 129 w 134"/>
                                      <a:gd name="T33" fmla="*/ 32 h 62"/>
                                      <a:gd name="T34" fmla="*/ 127 w 134"/>
                                      <a:gd name="T35" fmla="*/ 45 h 62"/>
                                      <a:gd name="T36" fmla="*/ 124 w 134"/>
                                      <a:gd name="T37" fmla="*/ 55 h 62"/>
                                      <a:gd name="T38" fmla="*/ 127 w 134"/>
                                      <a:gd name="T39" fmla="*/ 55 h 62"/>
                                      <a:gd name="T40" fmla="*/ 129 w 134"/>
                                      <a:gd name="T41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4" h="62">
                                        <a:moveTo>
                                          <a:pt x="8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9" y="52"/>
                                        </a:moveTo>
                                        <a:lnTo>
                                          <a:pt x="132" y="42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32" y="32"/>
                                        </a:lnTo>
                                        <a:lnTo>
                                          <a:pt x="129" y="32"/>
                                        </a:lnTo>
                                        <a:lnTo>
                                          <a:pt x="127" y="4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29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" name="Freeform 12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2" y="1517"/>
                                    <a:ext cx="129" cy="62"/>
                                  </a:xfrm>
                                  <a:custGeom>
                                    <a:avLst/>
                                    <a:gdLst>
                                      <a:gd name="T0" fmla="*/ 7 w 129"/>
                                      <a:gd name="T1" fmla="*/ 0 h 62"/>
                                      <a:gd name="T2" fmla="*/ 2 w 129"/>
                                      <a:gd name="T3" fmla="*/ 15 h 62"/>
                                      <a:gd name="T4" fmla="*/ 0 w 129"/>
                                      <a:gd name="T5" fmla="*/ 30 h 62"/>
                                      <a:gd name="T6" fmla="*/ 2 w 129"/>
                                      <a:gd name="T7" fmla="*/ 47 h 62"/>
                                      <a:gd name="T8" fmla="*/ 10 w 129"/>
                                      <a:gd name="T9" fmla="*/ 62 h 62"/>
                                      <a:gd name="T10" fmla="*/ 12 w 129"/>
                                      <a:gd name="T11" fmla="*/ 62 h 62"/>
                                      <a:gd name="T12" fmla="*/ 15 w 129"/>
                                      <a:gd name="T13" fmla="*/ 62 h 62"/>
                                      <a:gd name="T14" fmla="*/ 10 w 129"/>
                                      <a:gd name="T15" fmla="*/ 55 h 62"/>
                                      <a:gd name="T16" fmla="*/ 7 w 129"/>
                                      <a:gd name="T17" fmla="*/ 47 h 62"/>
                                      <a:gd name="T18" fmla="*/ 5 w 129"/>
                                      <a:gd name="T19" fmla="*/ 37 h 62"/>
                                      <a:gd name="T20" fmla="*/ 5 w 129"/>
                                      <a:gd name="T21" fmla="*/ 30 h 62"/>
                                      <a:gd name="T22" fmla="*/ 7 w 129"/>
                                      <a:gd name="T23" fmla="*/ 15 h 62"/>
                                      <a:gd name="T24" fmla="*/ 12 w 129"/>
                                      <a:gd name="T25" fmla="*/ 0 h 62"/>
                                      <a:gd name="T26" fmla="*/ 10 w 129"/>
                                      <a:gd name="T27" fmla="*/ 0 h 62"/>
                                      <a:gd name="T28" fmla="*/ 7 w 129"/>
                                      <a:gd name="T29" fmla="*/ 0 h 62"/>
                                      <a:gd name="T30" fmla="*/ 124 w 129"/>
                                      <a:gd name="T31" fmla="*/ 55 h 62"/>
                                      <a:gd name="T32" fmla="*/ 126 w 129"/>
                                      <a:gd name="T33" fmla="*/ 42 h 62"/>
                                      <a:gd name="T34" fmla="*/ 129 w 129"/>
                                      <a:gd name="T35" fmla="*/ 32 h 62"/>
                                      <a:gd name="T36" fmla="*/ 126 w 129"/>
                                      <a:gd name="T37" fmla="*/ 32 h 62"/>
                                      <a:gd name="T38" fmla="*/ 124 w 129"/>
                                      <a:gd name="T39" fmla="*/ 32 h 62"/>
                                      <a:gd name="T40" fmla="*/ 121 w 129"/>
                                      <a:gd name="T41" fmla="*/ 45 h 62"/>
                                      <a:gd name="T42" fmla="*/ 116 w 129"/>
                                      <a:gd name="T43" fmla="*/ 57 h 62"/>
                                      <a:gd name="T44" fmla="*/ 121 w 129"/>
                                      <a:gd name="T45" fmla="*/ 55 h 62"/>
                                      <a:gd name="T46" fmla="*/ 124 w 129"/>
                                      <a:gd name="T47" fmla="*/ 5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24" y="55"/>
                                        </a:moveTo>
                                        <a:lnTo>
                                          <a:pt x="126" y="42"/>
                                        </a:lnTo>
                                        <a:lnTo>
                                          <a:pt x="129" y="32"/>
                                        </a:lnTo>
                                        <a:lnTo>
                                          <a:pt x="126" y="32"/>
                                        </a:lnTo>
                                        <a:lnTo>
                                          <a:pt x="124" y="32"/>
                                        </a:lnTo>
                                        <a:lnTo>
                                          <a:pt x="121" y="45"/>
                                        </a:lnTo>
                                        <a:lnTo>
                                          <a:pt x="116" y="57"/>
                                        </a:lnTo>
                                        <a:lnTo>
                                          <a:pt x="121" y="55"/>
                                        </a:lnTo>
                                        <a:lnTo>
                                          <a:pt x="124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" name="Freeform 12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4" y="1517"/>
                                    <a:ext cx="124" cy="62"/>
                                  </a:xfrm>
                                  <a:custGeom>
                                    <a:avLst/>
                                    <a:gdLst>
                                      <a:gd name="T0" fmla="*/ 8 w 124"/>
                                      <a:gd name="T1" fmla="*/ 0 h 62"/>
                                      <a:gd name="T2" fmla="*/ 3 w 124"/>
                                      <a:gd name="T3" fmla="*/ 15 h 62"/>
                                      <a:gd name="T4" fmla="*/ 0 w 124"/>
                                      <a:gd name="T5" fmla="*/ 30 h 62"/>
                                      <a:gd name="T6" fmla="*/ 3 w 124"/>
                                      <a:gd name="T7" fmla="*/ 47 h 62"/>
                                      <a:gd name="T8" fmla="*/ 10 w 124"/>
                                      <a:gd name="T9" fmla="*/ 62 h 62"/>
                                      <a:gd name="T10" fmla="*/ 13 w 124"/>
                                      <a:gd name="T11" fmla="*/ 62 h 62"/>
                                      <a:gd name="T12" fmla="*/ 15 w 124"/>
                                      <a:gd name="T13" fmla="*/ 62 h 62"/>
                                      <a:gd name="T14" fmla="*/ 13 w 124"/>
                                      <a:gd name="T15" fmla="*/ 55 h 62"/>
                                      <a:gd name="T16" fmla="*/ 8 w 124"/>
                                      <a:gd name="T17" fmla="*/ 47 h 62"/>
                                      <a:gd name="T18" fmla="*/ 5 w 124"/>
                                      <a:gd name="T19" fmla="*/ 37 h 62"/>
                                      <a:gd name="T20" fmla="*/ 5 w 124"/>
                                      <a:gd name="T21" fmla="*/ 30 h 62"/>
                                      <a:gd name="T22" fmla="*/ 8 w 124"/>
                                      <a:gd name="T23" fmla="*/ 15 h 62"/>
                                      <a:gd name="T24" fmla="*/ 13 w 124"/>
                                      <a:gd name="T25" fmla="*/ 2 h 62"/>
                                      <a:gd name="T26" fmla="*/ 10 w 124"/>
                                      <a:gd name="T27" fmla="*/ 0 h 62"/>
                                      <a:gd name="T28" fmla="*/ 8 w 124"/>
                                      <a:gd name="T29" fmla="*/ 0 h 62"/>
                                      <a:gd name="T30" fmla="*/ 119 w 124"/>
                                      <a:gd name="T31" fmla="*/ 55 h 62"/>
                                      <a:gd name="T32" fmla="*/ 122 w 124"/>
                                      <a:gd name="T33" fmla="*/ 45 h 62"/>
                                      <a:gd name="T34" fmla="*/ 124 w 124"/>
                                      <a:gd name="T35" fmla="*/ 32 h 62"/>
                                      <a:gd name="T36" fmla="*/ 122 w 124"/>
                                      <a:gd name="T37" fmla="*/ 32 h 62"/>
                                      <a:gd name="T38" fmla="*/ 119 w 124"/>
                                      <a:gd name="T39" fmla="*/ 32 h 62"/>
                                      <a:gd name="T40" fmla="*/ 117 w 124"/>
                                      <a:gd name="T41" fmla="*/ 45 h 62"/>
                                      <a:gd name="T42" fmla="*/ 112 w 124"/>
                                      <a:gd name="T43" fmla="*/ 57 h 62"/>
                                      <a:gd name="T44" fmla="*/ 114 w 124"/>
                                      <a:gd name="T45" fmla="*/ 57 h 62"/>
                                      <a:gd name="T46" fmla="*/ 119 w 124"/>
                                      <a:gd name="T47" fmla="*/ 5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4" h="62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19" y="55"/>
                                        </a:moveTo>
                                        <a:lnTo>
                                          <a:pt x="122" y="45"/>
                                        </a:lnTo>
                                        <a:lnTo>
                                          <a:pt x="124" y="32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9" y="32"/>
                                        </a:lnTo>
                                        <a:lnTo>
                                          <a:pt x="117" y="45"/>
                                        </a:lnTo>
                                        <a:lnTo>
                                          <a:pt x="112" y="57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1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7" name="Freeform 12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7" y="1517"/>
                                    <a:ext cx="119" cy="62"/>
                                  </a:xfrm>
                                  <a:custGeom>
                                    <a:avLst/>
                                    <a:gdLst>
                                      <a:gd name="T0" fmla="*/ 7 w 119"/>
                                      <a:gd name="T1" fmla="*/ 0 h 62"/>
                                      <a:gd name="T2" fmla="*/ 2 w 119"/>
                                      <a:gd name="T3" fmla="*/ 15 h 62"/>
                                      <a:gd name="T4" fmla="*/ 0 w 119"/>
                                      <a:gd name="T5" fmla="*/ 30 h 62"/>
                                      <a:gd name="T6" fmla="*/ 0 w 119"/>
                                      <a:gd name="T7" fmla="*/ 37 h 62"/>
                                      <a:gd name="T8" fmla="*/ 2 w 119"/>
                                      <a:gd name="T9" fmla="*/ 47 h 62"/>
                                      <a:gd name="T10" fmla="*/ 5 w 119"/>
                                      <a:gd name="T11" fmla="*/ 55 h 62"/>
                                      <a:gd name="T12" fmla="*/ 10 w 119"/>
                                      <a:gd name="T13" fmla="*/ 62 h 62"/>
                                      <a:gd name="T14" fmla="*/ 15 w 119"/>
                                      <a:gd name="T15" fmla="*/ 62 h 62"/>
                                      <a:gd name="T16" fmla="*/ 17 w 119"/>
                                      <a:gd name="T17" fmla="*/ 62 h 62"/>
                                      <a:gd name="T18" fmla="*/ 12 w 119"/>
                                      <a:gd name="T19" fmla="*/ 55 h 62"/>
                                      <a:gd name="T20" fmla="*/ 7 w 119"/>
                                      <a:gd name="T21" fmla="*/ 47 h 62"/>
                                      <a:gd name="T22" fmla="*/ 7 w 119"/>
                                      <a:gd name="T23" fmla="*/ 37 h 62"/>
                                      <a:gd name="T24" fmla="*/ 5 w 119"/>
                                      <a:gd name="T25" fmla="*/ 30 h 62"/>
                                      <a:gd name="T26" fmla="*/ 7 w 119"/>
                                      <a:gd name="T27" fmla="*/ 15 h 62"/>
                                      <a:gd name="T28" fmla="*/ 12 w 119"/>
                                      <a:gd name="T29" fmla="*/ 2 h 62"/>
                                      <a:gd name="T30" fmla="*/ 10 w 119"/>
                                      <a:gd name="T31" fmla="*/ 2 h 62"/>
                                      <a:gd name="T32" fmla="*/ 7 w 119"/>
                                      <a:gd name="T33" fmla="*/ 0 h 62"/>
                                      <a:gd name="T34" fmla="*/ 111 w 119"/>
                                      <a:gd name="T35" fmla="*/ 57 h 62"/>
                                      <a:gd name="T36" fmla="*/ 116 w 119"/>
                                      <a:gd name="T37" fmla="*/ 45 h 62"/>
                                      <a:gd name="T38" fmla="*/ 119 w 119"/>
                                      <a:gd name="T39" fmla="*/ 32 h 62"/>
                                      <a:gd name="T40" fmla="*/ 116 w 119"/>
                                      <a:gd name="T41" fmla="*/ 32 h 62"/>
                                      <a:gd name="T42" fmla="*/ 114 w 119"/>
                                      <a:gd name="T43" fmla="*/ 32 h 62"/>
                                      <a:gd name="T44" fmla="*/ 111 w 119"/>
                                      <a:gd name="T45" fmla="*/ 47 h 62"/>
                                      <a:gd name="T46" fmla="*/ 104 w 119"/>
                                      <a:gd name="T47" fmla="*/ 60 h 62"/>
                                      <a:gd name="T48" fmla="*/ 109 w 119"/>
                                      <a:gd name="T49" fmla="*/ 57 h 62"/>
                                      <a:gd name="T50" fmla="*/ 111 w 119"/>
                                      <a:gd name="T51" fmla="*/ 5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7" y="62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11" y="57"/>
                                        </a:moveTo>
                                        <a:lnTo>
                                          <a:pt x="116" y="45"/>
                                        </a:lnTo>
                                        <a:lnTo>
                                          <a:pt x="119" y="32"/>
                                        </a:lnTo>
                                        <a:lnTo>
                                          <a:pt x="116" y="32"/>
                                        </a:lnTo>
                                        <a:lnTo>
                                          <a:pt x="114" y="32"/>
                                        </a:lnTo>
                                        <a:lnTo>
                                          <a:pt x="111" y="47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09" y="57"/>
                                        </a:lnTo>
                                        <a:lnTo>
                                          <a:pt x="111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8" name="Freeform 12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9" y="1519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8 w 114"/>
                                      <a:gd name="T1" fmla="*/ 0 h 60"/>
                                      <a:gd name="T2" fmla="*/ 3 w 114"/>
                                      <a:gd name="T3" fmla="*/ 13 h 60"/>
                                      <a:gd name="T4" fmla="*/ 0 w 114"/>
                                      <a:gd name="T5" fmla="*/ 28 h 60"/>
                                      <a:gd name="T6" fmla="*/ 0 w 114"/>
                                      <a:gd name="T7" fmla="*/ 35 h 60"/>
                                      <a:gd name="T8" fmla="*/ 3 w 114"/>
                                      <a:gd name="T9" fmla="*/ 45 h 60"/>
                                      <a:gd name="T10" fmla="*/ 8 w 114"/>
                                      <a:gd name="T11" fmla="*/ 53 h 60"/>
                                      <a:gd name="T12" fmla="*/ 10 w 114"/>
                                      <a:gd name="T13" fmla="*/ 60 h 60"/>
                                      <a:gd name="T14" fmla="*/ 15 w 114"/>
                                      <a:gd name="T15" fmla="*/ 60 h 60"/>
                                      <a:gd name="T16" fmla="*/ 17 w 114"/>
                                      <a:gd name="T17" fmla="*/ 60 h 60"/>
                                      <a:gd name="T18" fmla="*/ 13 w 114"/>
                                      <a:gd name="T19" fmla="*/ 53 h 60"/>
                                      <a:gd name="T20" fmla="*/ 10 w 114"/>
                                      <a:gd name="T21" fmla="*/ 45 h 60"/>
                                      <a:gd name="T22" fmla="*/ 8 w 114"/>
                                      <a:gd name="T23" fmla="*/ 38 h 60"/>
                                      <a:gd name="T24" fmla="*/ 5 w 114"/>
                                      <a:gd name="T25" fmla="*/ 28 h 60"/>
                                      <a:gd name="T26" fmla="*/ 8 w 114"/>
                                      <a:gd name="T27" fmla="*/ 13 h 60"/>
                                      <a:gd name="T28" fmla="*/ 13 w 114"/>
                                      <a:gd name="T29" fmla="*/ 0 h 60"/>
                                      <a:gd name="T30" fmla="*/ 10 w 114"/>
                                      <a:gd name="T31" fmla="*/ 0 h 60"/>
                                      <a:gd name="T32" fmla="*/ 8 w 114"/>
                                      <a:gd name="T33" fmla="*/ 0 h 60"/>
                                      <a:gd name="T34" fmla="*/ 107 w 114"/>
                                      <a:gd name="T35" fmla="*/ 55 h 60"/>
                                      <a:gd name="T36" fmla="*/ 112 w 114"/>
                                      <a:gd name="T37" fmla="*/ 43 h 60"/>
                                      <a:gd name="T38" fmla="*/ 114 w 114"/>
                                      <a:gd name="T39" fmla="*/ 30 h 60"/>
                                      <a:gd name="T40" fmla="*/ 112 w 114"/>
                                      <a:gd name="T41" fmla="*/ 30 h 60"/>
                                      <a:gd name="T42" fmla="*/ 109 w 114"/>
                                      <a:gd name="T43" fmla="*/ 30 h 60"/>
                                      <a:gd name="T44" fmla="*/ 107 w 114"/>
                                      <a:gd name="T45" fmla="*/ 45 h 60"/>
                                      <a:gd name="T46" fmla="*/ 99 w 114"/>
                                      <a:gd name="T47" fmla="*/ 58 h 60"/>
                                      <a:gd name="T48" fmla="*/ 102 w 114"/>
                                      <a:gd name="T49" fmla="*/ 58 h 60"/>
                                      <a:gd name="T50" fmla="*/ 107 w 114"/>
                                      <a:gd name="T51" fmla="*/ 55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07" y="55"/>
                                        </a:moveTo>
                                        <a:lnTo>
                                          <a:pt x="112" y="43"/>
                                        </a:lnTo>
                                        <a:lnTo>
                                          <a:pt x="114" y="30"/>
                                        </a:lnTo>
                                        <a:lnTo>
                                          <a:pt x="112" y="30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07" y="45"/>
                                        </a:lnTo>
                                        <a:lnTo>
                                          <a:pt x="99" y="58"/>
                                        </a:lnTo>
                                        <a:lnTo>
                                          <a:pt x="102" y="58"/>
                                        </a:lnTo>
                                        <a:lnTo>
                                          <a:pt x="10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9" name="Freeform 12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2" y="1519"/>
                                    <a:ext cx="109" cy="63"/>
                                  </a:xfrm>
                                  <a:custGeom>
                                    <a:avLst/>
                                    <a:gdLst>
                                      <a:gd name="T0" fmla="*/ 7 w 109"/>
                                      <a:gd name="T1" fmla="*/ 0 h 63"/>
                                      <a:gd name="T2" fmla="*/ 2 w 109"/>
                                      <a:gd name="T3" fmla="*/ 13 h 63"/>
                                      <a:gd name="T4" fmla="*/ 0 w 109"/>
                                      <a:gd name="T5" fmla="*/ 28 h 63"/>
                                      <a:gd name="T6" fmla="*/ 2 w 109"/>
                                      <a:gd name="T7" fmla="*/ 35 h 63"/>
                                      <a:gd name="T8" fmla="*/ 2 w 109"/>
                                      <a:gd name="T9" fmla="*/ 45 h 63"/>
                                      <a:gd name="T10" fmla="*/ 7 w 109"/>
                                      <a:gd name="T11" fmla="*/ 53 h 63"/>
                                      <a:gd name="T12" fmla="*/ 12 w 109"/>
                                      <a:gd name="T13" fmla="*/ 60 h 63"/>
                                      <a:gd name="T14" fmla="*/ 14 w 109"/>
                                      <a:gd name="T15" fmla="*/ 60 h 63"/>
                                      <a:gd name="T16" fmla="*/ 19 w 109"/>
                                      <a:gd name="T17" fmla="*/ 63 h 63"/>
                                      <a:gd name="T18" fmla="*/ 12 w 109"/>
                                      <a:gd name="T19" fmla="*/ 55 h 63"/>
                                      <a:gd name="T20" fmla="*/ 10 w 109"/>
                                      <a:gd name="T21" fmla="*/ 45 h 63"/>
                                      <a:gd name="T22" fmla="*/ 7 w 109"/>
                                      <a:gd name="T23" fmla="*/ 38 h 63"/>
                                      <a:gd name="T24" fmla="*/ 5 w 109"/>
                                      <a:gd name="T25" fmla="*/ 28 h 63"/>
                                      <a:gd name="T26" fmla="*/ 7 w 109"/>
                                      <a:gd name="T27" fmla="*/ 13 h 63"/>
                                      <a:gd name="T28" fmla="*/ 12 w 109"/>
                                      <a:gd name="T29" fmla="*/ 0 h 63"/>
                                      <a:gd name="T30" fmla="*/ 10 w 109"/>
                                      <a:gd name="T31" fmla="*/ 0 h 63"/>
                                      <a:gd name="T32" fmla="*/ 7 w 109"/>
                                      <a:gd name="T33" fmla="*/ 0 h 63"/>
                                      <a:gd name="T34" fmla="*/ 99 w 109"/>
                                      <a:gd name="T35" fmla="*/ 58 h 63"/>
                                      <a:gd name="T36" fmla="*/ 106 w 109"/>
                                      <a:gd name="T37" fmla="*/ 45 h 63"/>
                                      <a:gd name="T38" fmla="*/ 109 w 109"/>
                                      <a:gd name="T39" fmla="*/ 30 h 63"/>
                                      <a:gd name="T40" fmla="*/ 106 w 109"/>
                                      <a:gd name="T41" fmla="*/ 30 h 63"/>
                                      <a:gd name="T42" fmla="*/ 104 w 109"/>
                                      <a:gd name="T43" fmla="*/ 30 h 63"/>
                                      <a:gd name="T44" fmla="*/ 104 w 109"/>
                                      <a:gd name="T45" fmla="*/ 38 h 63"/>
                                      <a:gd name="T46" fmla="*/ 101 w 109"/>
                                      <a:gd name="T47" fmla="*/ 45 h 63"/>
                                      <a:gd name="T48" fmla="*/ 96 w 109"/>
                                      <a:gd name="T49" fmla="*/ 53 h 63"/>
                                      <a:gd name="T50" fmla="*/ 92 w 109"/>
                                      <a:gd name="T51" fmla="*/ 60 h 63"/>
                                      <a:gd name="T52" fmla="*/ 96 w 109"/>
                                      <a:gd name="T53" fmla="*/ 58 h 63"/>
                                      <a:gd name="T54" fmla="*/ 99 w 109"/>
                                      <a:gd name="T55" fmla="*/ 5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0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19" y="63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99" y="58"/>
                                        </a:moveTo>
                                        <a:lnTo>
                                          <a:pt x="106" y="4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06" y="30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4" y="38"/>
                                        </a:lnTo>
                                        <a:lnTo>
                                          <a:pt x="101" y="45"/>
                                        </a:lnTo>
                                        <a:lnTo>
                                          <a:pt x="96" y="53"/>
                                        </a:lnTo>
                                        <a:lnTo>
                                          <a:pt x="92" y="60"/>
                                        </a:lnTo>
                                        <a:lnTo>
                                          <a:pt x="96" y="58"/>
                                        </a:lnTo>
                                        <a:lnTo>
                                          <a:pt x="9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0" name="Freeform 12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4" y="1519"/>
                                    <a:ext cx="104" cy="63"/>
                                  </a:xfrm>
                                  <a:custGeom>
                                    <a:avLst/>
                                    <a:gdLst>
                                      <a:gd name="T0" fmla="*/ 8 w 104"/>
                                      <a:gd name="T1" fmla="*/ 0 h 63"/>
                                      <a:gd name="T2" fmla="*/ 3 w 104"/>
                                      <a:gd name="T3" fmla="*/ 13 h 63"/>
                                      <a:gd name="T4" fmla="*/ 0 w 104"/>
                                      <a:gd name="T5" fmla="*/ 28 h 63"/>
                                      <a:gd name="T6" fmla="*/ 3 w 104"/>
                                      <a:gd name="T7" fmla="*/ 38 h 63"/>
                                      <a:gd name="T8" fmla="*/ 5 w 104"/>
                                      <a:gd name="T9" fmla="*/ 45 h 63"/>
                                      <a:gd name="T10" fmla="*/ 8 w 104"/>
                                      <a:gd name="T11" fmla="*/ 53 h 63"/>
                                      <a:gd name="T12" fmla="*/ 12 w 104"/>
                                      <a:gd name="T13" fmla="*/ 60 h 63"/>
                                      <a:gd name="T14" fmla="*/ 17 w 104"/>
                                      <a:gd name="T15" fmla="*/ 63 h 63"/>
                                      <a:gd name="T16" fmla="*/ 20 w 104"/>
                                      <a:gd name="T17" fmla="*/ 63 h 63"/>
                                      <a:gd name="T18" fmla="*/ 15 w 104"/>
                                      <a:gd name="T19" fmla="*/ 55 h 63"/>
                                      <a:gd name="T20" fmla="*/ 10 w 104"/>
                                      <a:gd name="T21" fmla="*/ 45 h 63"/>
                                      <a:gd name="T22" fmla="*/ 8 w 104"/>
                                      <a:gd name="T23" fmla="*/ 38 h 63"/>
                                      <a:gd name="T24" fmla="*/ 5 w 104"/>
                                      <a:gd name="T25" fmla="*/ 28 h 63"/>
                                      <a:gd name="T26" fmla="*/ 8 w 104"/>
                                      <a:gd name="T27" fmla="*/ 13 h 63"/>
                                      <a:gd name="T28" fmla="*/ 12 w 104"/>
                                      <a:gd name="T29" fmla="*/ 3 h 63"/>
                                      <a:gd name="T30" fmla="*/ 10 w 104"/>
                                      <a:gd name="T31" fmla="*/ 0 h 63"/>
                                      <a:gd name="T32" fmla="*/ 8 w 104"/>
                                      <a:gd name="T33" fmla="*/ 0 h 63"/>
                                      <a:gd name="T34" fmla="*/ 94 w 104"/>
                                      <a:gd name="T35" fmla="*/ 58 h 63"/>
                                      <a:gd name="T36" fmla="*/ 102 w 104"/>
                                      <a:gd name="T37" fmla="*/ 45 h 63"/>
                                      <a:gd name="T38" fmla="*/ 104 w 104"/>
                                      <a:gd name="T39" fmla="*/ 30 h 63"/>
                                      <a:gd name="T40" fmla="*/ 102 w 104"/>
                                      <a:gd name="T41" fmla="*/ 30 h 63"/>
                                      <a:gd name="T42" fmla="*/ 99 w 104"/>
                                      <a:gd name="T43" fmla="*/ 30 h 63"/>
                                      <a:gd name="T44" fmla="*/ 99 w 104"/>
                                      <a:gd name="T45" fmla="*/ 38 h 63"/>
                                      <a:gd name="T46" fmla="*/ 94 w 104"/>
                                      <a:gd name="T47" fmla="*/ 45 h 63"/>
                                      <a:gd name="T48" fmla="*/ 92 w 104"/>
                                      <a:gd name="T49" fmla="*/ 53 h 63"/>
                                      <a:gd name="T50" fmla="*/ 87 w 104"/>
                                      <a:gd name="T51" fmla="*/ 60 h 63"/>
                                      <a:gd name="T52" fmla="*/ 90 w 104"/>
                                      <a:gd name="T53" fmla="*/ 60 h 63"/>
                                      <a:gd name="T54" fmla="*/ 94 w 104"/>
                                      <a:gd name="T55" fmla="*/ 5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0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0" y="63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94" y="58"/>
                                        </a:moveTo>
                                        <a:lnTo>
                                          <a:pt x="102" y="45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9" y="30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94" y="45"/>
                                        </a:lnTo>
                                        <a:lnTo>
                                          <a:pt x="92" y="53"/>
                                        </a:lnTo>
                                        <a:lnTo>
                                          <a:pt x="87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94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1" name="Freeform 12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7" y="1519"/>
                                    <a:ext cx="99" cy="63"/>
                                  </a:xfrm>
                                  <a:custGeom>
                                    <a:avLst/>
                                    <a:gdLst>
                                      <a:gd name="T0" fmla="*/ 7 w 99"/>
                                      <a:gd name="T1" fmla="*/ 0 h 63"/>
                                      <a:gd name="T2" fmla="*/ 2 w 99"/>
                                      <a:gd name="T3" fmla="*/ 13 h 63"/>
                                      <a:gd name="T4" fmla="*/ 0 w 99"/>
                                      <a:gd name="T5" fmla="*/ 28 h 63"/>
                                      <a:gd name="T6" fmla="*/ 2 w 99"/>
                                      <a:gd name="T7" fmla="*/ 38 h 63"/>
                                      <a:gd name="T8" fmla="*/ 5 w 99"/>
                                      <a:gd name="T9" fmla="*/ 45 h 63"/>
                                      <a:gd name="T10" fmla="*/ 7 w 99"/>
                                      <a:gd name="T11" fmla="*/ 55 h 63"/>
                                      <a:gd name="T12" fmla="*/ 14 w 99"/>
                                      <a:gd name="T13" fmla="*/ 63 h 63"/>
                                      <a:gd name="T14" fmla="*/ 17 w 99"/>
                                      <a:gd name="T15" fmla="*/ 63 h 63"/>
                                      <a:gd name="T16" fmla="*/ 22 w 99"/>
                                      <a:gd name="T17" fmla="*/ 63 h 63"/>
                                      <a:gd name="T18" fmla="*/ 14 w 99"/>
                                      <a:gd name="T19" fmla="*/ 55 h 63"/>
                                      <a:gd name="T20" fmla="*/ 9 w 99"/>
                                      <a:gd name="T21" fmla="*/ 48 h 63"/>
                                      <a:gd name="T22" fmla="*/ 7 w 99"/>
                                      <a:gd name="T23" fmla="*/ 38 h 63"/>
                                      <a:gd name="T24" fmla="*/ 5 w 99"/>
                                      <a:gd name="T25" fmla="*/ 28 h 63"/>
                                      <a:gd name="T26" fmla="*/ 7 w 99"/>
                                      <a:gd name="T27" fmla="*/ 15 h 63"/>
                                      <a:gd name="T28" fmla="*/ 12 w 99"/>
                                      <a:gd name="T29" fmla="*/ 3 h 63"/>
                                      <a:gd name="T30" fmla="*/ 9 w 99"/>
                                      <a:gd name="T31" fmla="*/ 3 h 63"/>
                                      <a:gd name="T32" fmla="*/ 7 w 99"/>
                                      <a:gd name="T33" fmla="*/ 0 h 63"/>
                                      <a:gd name="T34" fmla="*/ 87 w 99"/>
                                      <a:gd name="T35" fmla="*/ 60 h 63"/>
                                      <a:gd name="T36" fmla="*/ 91 w 99"/>
                                      <a:gd name="T37" fmla="*/ 53 h 63"/>
                                      <a:gd name="T38" fmla="*/ 96 w 99"/>
                                      <a:gd name="T39" fmla="*/ 45 h 63"/>
                                      <a:gd name="T40" fmla="*/ 99 w 99"/>
                                      <a:gd name="T41" fmla="*/ 38 h 63"/>
                                      <a:gd name="T42" fmla="*/ 99 w 99"/>
                                      <a:gd name="T43" fmla="*/ 30 h 63"/>
                                      <a:gd name="T44" fmla="*/ 96 w 99"/>
                                      <a:gd name="T45" fmla="*/ 30 h 63"/>
                                      <a:gd name="T46" fmla="*/ 94 w 99"/>
                                      <a:gd name="T47" fmla="*/ 28 h 63"/>
                                      <a:gd name="T48" fmla="*/ 94 w 99"/>
                                      <a:gd name="T49" fmla="*/ 38 h 63"/>
                                      <a:gd name="T50" fmla="*/ 89 w 99"/>
                                      <a:gd name="T51" fmla="*/ 48 h 63"/>
                                      <a:gd name="T52" fmla="*/ 84 w 99"/>
                                      <a:gd name="T53" fmla="*/ 55 h 63"/>
                                      <a:gd name="T54" fmla="*/ 79 w 99"/>
                                      <a:gd name="T55" fmla="*/ 60 h 63"/>
                                      <a:gd name="T56" fmla="*/ 84 w 99"/>
                                      <a:gd name="T57" fmla="*/ 60 h 63"/>
                                      <a:gd name="T58" fmla="*/ 87 w 99"/>
                                      <a:gd name="T59" fmla="*/ 6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4" y="63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87" y="60"/>
                                        </a:moveTo>
                                        <a:lnTo>
                                          <a:pt x="91" y="53"/>
                                        </a:lnTo>
                                        <a:lnTo>
                                          <a:pt x="96" y="45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99" y="30"/>
                                        </a:lnTo>
                                        <a:lnTo>
                                          <a:pt x="96" y="30"/>
                                        </a:lnTo>
                                        <a:lnTo>
                                          <a:pt x="94" y="28"/>
                                        </a:lnTo>
                                        <a:lnTo>
                                          <a:pt x="94" y="38"/>
                                        </a:lnTo>
                                        <a:lnTo>
                                          <a:pt x="89" y="48"/>
                                        </a:lnTo>
                                        <a:lnTo>
                                          <a:pt x="84" y="55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4" y="60"/>
                                        </a:lnTo>
                                        <a:lnTo>
                                          <a:pt x="8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2" name="Freeform 12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9" y="1522"/>
                                    <a:ext cx="94" cy="60"/>
                                  </a:xfrm>
                                  <a:custGeom>
                                    <a:avLst/>
                                    <a:gdLst>
                                      <a:gd name="T0" fmla="*/ 7 w 94"/>
                                      <a:gd name="T1" fmla="*/ 0 h 60"/>
                                      <a:gd name="T2" fmla="*/ 3 w 94"/>
                                      <a:gd name="T3" fmla="*/ 10 h 60"/>
                                      <a:gd name="T4" fmla="*/ 0 w 94"/>
                                      <a:gd name="T5" fmla="*/ 25 h 60"/>
                                      <a:gd name="T6" fmla="*/ 3 w 94"/>
                                      <a:gd name="T7" fmla="*/ 35 h 60"/>
                                      <a:gd name="T8" fmla="*/ 5 w 94"/>
                                      <a:gd name="T9" fmla="*/ 42 h 60"/>
                                      <a:gd name="T10" fmla="*/ 10 w 94"/>
                                      <a:gd name="T11" fmla="*/ 52 h 60"/>
                                      <a:gd name="T12" fmla="*/ 15 w 94"/>
                                      <a:gd name="T13" fmla="*/ 60 h 60"/>
                                      <a:gd name="T14" fmla="*/ 20 w 94"/>
                                      <a:gd name="T15" fmla="*/ 60 h 60"/>
                                      <a:gd name="T16" fmla="*/ 25 w 94"/>
                                      <a:gd name="T17" fmla="*/ 60 h 60"/>
                                      <a:gd name="T18" fmla="*/ 17 w 94"/>
                                      <a:gd name="T19" fmla="*/ 52 h 60"/>
                                      <a:gd name="T20" fmla="*/ 10 w 94"/>
                                      <a:gd name="T21" fmla="*/ 45 h 60"/>
                                      <a:gd name="T22" fmla="*/ 7 w 94"/>
                                      <a:gd name="T23" fmla="*/ 35 h 60"/>
                                      <a:gd name="T24" fmla="*/ 5 w 94"/>
                                      <a:gd name="T25" fmla="*/ 25 h 60"/>
                                      <a:gd name="T26" fmla="*/ 7 w 94"/>
                                      <a:gd name="T27" fmla="*/ 12 h 60"/>
                                      <a:gd name="T28" fmla="*/ 12 w 94"/>
                                      <a:gd name="T29" fmla="*/ 0 h 60"/>
                                      <a:gd name="T30" fmla="*/ 10 w 94"/>
                                      <a:gd name="T31" fmla="*/ 0 h 60"/>
                                      <a:gd name="T32" fmla="*/ 7 w 94"/>
                                      <a:gd name="T33" fmla="*/ 0 h 60"/>
                                      <a:gd name="T34" fmla="*/ 82 w 94"/>
                                      <a:gd name="T35" fmla="*/ 57 h 60"/>
                                      <a:gd name="T36" fmla="*/ 87 w 94"/>
                                      <a:gd name="T37" fmla="*/ 50 h 60"/>
                                      <a:gd name="T38" fmla="*/ 89 w 94"/>
                                      <a:gd name="T39" fmla="*/ 42 h 60"/>
                                      <a:gd name="T40" fmla="*/ 94 w 94"/>
                                      <a:gd name="T41" fmla="*/ 35 h 60"/>
                                      <a:gd name="T42" fmla="*/ 94 w 94"/>
                                      <a:gd name="T43" fmla="*/ 27 h 60"/>
                                      <a:gd name="T44" fmla="*/ 92 w 94"/>
                                      <a:gd name="T45" fmla="*/ 25 h 60"/>
                                      <a:gd name="T46" fmla="*/ 89 w 94"/>
                                      <a:gd name="T47" fmla="*/ 25 h 60"/>
                                      <a:gd name="T48" fmla="*/ 87 w 94"/>
                                      <a:gd name="T49" fmla="*/ 35 h 60"/>
                                      <a:gd name="T50" fmla="*/ 85 w 94"/>
                                      <a:gd name="T51" fmla="*/ 45 h 60"/>
                                      <a:gd name="T52" fmla="*/ 80 w 94"/>
                                      <a:gd name="T53" fmla="*/ 52 h 60"/>
                                      <a:gd name="T54" fmla="*/ 72 w 94"/>
                                      <a:gd name="T55" fmla="*/ 60 h 60"/>
                                      <a:gd name="T56" fmla="*/ 77 w 94"/>
                                      <a:gd name="T57" fmla="*/ 57 h 60"/>
                                      <a:gd name="T58" fmla="*/ 82 w 94"/>
                                      <a:gd name="T59" fmla="*/ 57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4" h="60">
                                        <a:moveTo>
                                          <a:pt x="7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82" y="57"/>
                                        </a:moveTo>
                                        <a:lnTo>
                                          <a:pt x="87" y="50"/>
                                        </a:lnTo>
                                        <a:lnTo>
                                          <a:pt x="89" y="42"/>
                                        </a:lnTo>
                                        <a:lnTo>
                                          <a:pt x="94" y="35"/>
                                        </a:lnTo>
                                        <a:lnTo>
                                          <a:pt x="94" y="27"/>
                                        </a:lnTo>
                                        <a:lnTo>
                                          <a:pt x="92" y="2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5" y="45"/>
                                        </a:lnTo>
                                        <a:lnTo>
                                          <a:pt x="80" y="52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3" name="Freeform 12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2" y="1522"/>
                                    <a:ext cx="89" cy="60"/>
                                  </a:xfrm>
                                  <a:custGeom>
                                    <a:avLst/>
                                    <a:gdLst>
                                      <a:gd name="T0" fmla="*/ 7 w 89"/>
                                      <a:gd name="T1" fmla="*/ 0 h 60"/>
                                      <a:gd name="T2" fmla="*/ 2 w 89"/>
                                      <a:gd name="T3" fmla="*/ 12 h 60"/>
                                      <a:gd name="T4" fmla="*/ 0 w 89"/>
                                      <a:gd name="T5" fmla="*/ 25 h 60"/>
                                      <a:gd name="T6" fmla="*/ 2 w 89"/>
                                      <a:gd name="T7" fmla="*/ 35 h 60"/>
                                      <a:gd name="T8" fmla="*/ 4 w 89"/>
                                      <a:gd name="T9" fmla="*/ 45 h 60"/>
                                      <a:gd name="T10" fmla="*/ 9 w 89"/>
                                      <a:gd name="T11" fmla="*/ 52 h 60"/>
                                      <a:gd name="T12" fmla="*/ 17 w 89"/>
                                      <a:gd name="T13" fmla="*/ 60 h 60"/>
                                      <a:gd name="T14" fmla="*/ 22 w 89"/>
                                      <a:gd name="T15" fmla="*/ 60 h 60"/>
                                      <a:gd name="T16" fmla="*/ 27 w 89"/>
                                      <a:gd name="T17" fmla="*/ 60 h 60"/>
                                      <a:gd name="T18" fmla="*/ 17 w 89"/>
                                      <a:gd name="T19" fmla="*/ 55 h 60"/>
                                      <a:gd name="T20" fmla="*/ 12 w 89"/>
                                      <a:gd name="T21" fmla="*/ 45 h 60"/>
                                      <a:gd name="T22" fmla="*/ 7 w 89"/>
                                      <a:gd name="T23" fmla="*/ 35 h 60"/>
                                      <a:gd name="T24" fmla="*/ 4 w 89"/>
                                      <a:gd name="T25" fmla="*/ 25 h 60"/>
                                      <a:gd name="T26" fmla="*/ 7 w 89"/>
                                      <a:gd name="T27" fmla="*/ 12 h 60"/>
                                      <a:gd name="T28" fmla="*/ 12 w 89"/>
                                      <a:gd name="T29" fmla="*/ 2 h 60"/>
                                      <a:gd name="T30" fmla="*/ 9 w 89"/>
                                      <a:gd name="T31" fmla="*/ 0 h 60"/>
                                      <a:gd name="T32" fmla="*/ 7 w 89"/>
                                      <a:gd name="T33" fmla="*/ 0 h 60"/>
                                      <a:gd name="T34" fmla="*/ 74 w 89"/>
                                      <a:gd name="T35" fmla="*/ 57 h 60"/>
                                      <a:gd name="T36" fmla="*/ 79 w 89"/>
                                      <a:gd name="T37" fmla="*/ 52 h 60"/>
                                      <a:gd name="T38" fmla="*/ 84 w 89"/>
                                      <a:gd name="T39" fmla="*/ 45 h 60"/>
                                      <a:gd name="T40" fmla="*/ 89 w 89"/>
                                      <a:gd name="T41" fmla="*/ 35 h 60"/>
                                      <a:gd name="T42" fmla="*/ 89 w 89"/>
                                      <a:gd name="T43" fmla="*/ 25 h 60"/>
                                      <a:gd name="T44" fmla="*/ 86 w 89"/>
                                      <a:gd name="T45" fmla="*/ 25 h 60"/>
                                      <a:gd name="T46" fmla="*/ 84 w 89"/>
                                      <a:gd name="T47" fmla="*/ 25 h 60"/>
                                      <a:gd name="T48" fmla="*/ 82 w 89"/>
                                      <a:gd name="T49" fmla="*/ 35 h 60"/>
                                      <a:gd name="T50" fmla="*/ 79 w 89"/>
                                      <a:gd name="T51" fmla="*/ 45 h 60"/>
                                      <a:gd name="T52" fmla="*/ 72 w 89"/>
                                      <a:gd name="T53" fmla="*/ 52 h 60"/>
                                      <a:gd name="T54" fmla="*/ 64 w 89"/>
                                      <a:gd name="T55" fmla="*/ 60 h 60"/>
                                      <a:gd name="T56" fmla="*/ 69 w 89"/>
                                      <a:gd name="T57" fmla="*/ 60 h 60"/>
                                      <a:gd name="T58" fmla="*/ 74 w 89"/>
                                      <a:gd name="T59" fmla="*/ 57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89" h="6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4" y="45"/>
                                        </a:lnTo>
                                        <a:lnTo>
                                          <a:pt x="9" y="52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74" y="57"/>
                                        </a:moveTo>
                                        <a:lnTo>
                                          <a:pt x="79" y="52"/>
                                        </a:lnTo>
                                        <a:lnTo>
                                          <a:pt x="84" y="45"/>
                                        </a:lnTo>
                                        <a:lnTo>
                                          <a:pt x="89" y="3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6" y="25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9" y="45"/>
                                        </a:lnTo>
                                        <a:lnTo>
                                          <a:pt x="72" y="52"/>
                                        </a:lnTo>
                                        <a:lnTo>
                                          <a:pt x="64" y="60"/>
                                        </a:lnTo>
                                        <a:lnTo>
                                          <a:pt x="69" y="60"/>
                                        </a:lnTo>
                                        <a:lnTo>
                                          <a:pt x="74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4" name="Freeform 1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4" y="1522"/>
                                    <a:ext cx="84" cy="60"/>
                                  </a:xfrm>
                                  <a:custGeom>
                                    <a:avLst/>
                                    <a:gdLst>
                                      <a:gd name="T0" fmla="*/ 7 w 84"/>
                                      <a:gd name="T1" fmla="*/ 0 h 60"/>
                                      <a:gd name="T2" fmla="*/ 2 w 84"/>
                                      <a:gd name="T3" fmla="*/ 12 h 60"/>
                                      <a:gd name="T4" fmla="*/ 0 w 84"/>
                                      <a:gd name="T5" fmla="*/ 25 h 60"/>
                                      <a:gd name="T6" fmla="*/ 2 w 84"/>
                                      <a:gd name="T7" fmla="*/ 35 h 60"/>
                                      <a:gd name="T8" fmla="*/ 5 w 84"/>
                                      <a:gd name="T9" fmla="*/ 45 h 60"/>
                                      <a:gd name="T10" fmla="*/ 12 w 84"/>
                                      <a:gd name="T11" fmla="*/ 52 h 60"/>
                                      <a:gd name="T12" fmla="*/ 20 w 84"/>
                                      <a:gd name="T13" fmla="*/ 60 h 60"/>
                                      <a:gd name="T14" fmla="*/ 27 w 84"/>
                                      <a:gd name="T15" fmla="*/ 60 h 60"/>
                                      <a:gd name="T16" fmla="*/ 32 w 84"/>
                                      <a:gd name="T17" fmla="*/ 60 h 60"/>
                                      <a:gd name="T18" fmla="*/ 22 w 84"/>
                                      <a:gd name="T19" fmla="*/ 55 h 60"/>
                                      <a:gd name="T20" fmla="*/ 12 w 84"/>
                                      <a:gd name="T21" fmla="*/ 47 h 60"/>
                                      <a:gd name="T22" fmla="*/ 7 w 84"/>
                                      <a:gd name="T23" fmla="*/ 37 h 60"/>
                                      <a:gd name="T24" fmla="*/ 5 w 84"/>
                                      <a:gd name="T25" fmla="*/ 25 h 60"/>
                                      <a:gd name="T26" fmla="*/ 7 w 84"/>
                                      <a:gd name="T27" fmla="*/ 12 h 60"/>
                                      <a:gd name="T28" fmla="*/ 12 w 84"/>
                                      <a:gd name="T29" fmla="*/ 2 h 60"/>
                                      <a:gd name="T30" fmla="*/ 10 w 84"/>
                                      <a:gd name="T31" fmla="*/ 2 h 60"/>
                                      <a:gd name="T32" fmla="*/ 7 w 84"/>
                                      <a:gd name="T33" fmla="*/ 0 h 60"/>
                                      <a:gd name="T34" fmla="*/ 67 w 84"/>
                                      <a:gd name="T35" fmla="*/ 60 h 60"/>
                                      <a:gd name="T36" fmla="*/ 75 w 84"/>
                                      <a:gd name="T37" fmla="*/ 52 h 60"/>
                                      <a:gd name="T38" fmla="*/ 80 w 84"/>
                                      <a:gd name="T39" fmla="*/ 45 h 60"/>
                                      <a:gd name="T40" fmla="*/ 82 w 84"/>
                                      <a:gd name="T41" fmla="*/ 35 h 60"/>
                                      <a:gd name="T42" fmla="*/ 84 w 84"/>
                                      <a:gd name="T43" fmla="*/ 25 h 60"/>
                                      <a:gd name="T44" fmla="*/ 82 w 84"/>
                                      <a:gd name="T45" fmla="*/ 25 h 60"/>
                                      <a:gd name="T46" fmla="*/ 80 w 84"/>
                                      <a:gd name="T47" fmla="*/ 25 h 60"/>
                                      <a:gd name="T48" fmla="*/ 77 w 84"/>
                                      <a:gd name="T49" fmla="*/ 37 h 60"/>
                                      <a:gd name="T50" fmla="*/ 72 w 84"/>
                                      <a:gd name="T51" fmla="*/ 47 h 60"/>
                                      <a:gd name="T52" fmla="*/ 65 w 84"/>
                                      <a:gd name="T53" fmla="*/ 55 h 60"/>
                                      <a:gd name="T54" fmla="*/ 52 w 84"/>
                                      <a:gd name="T55" fmla="*/ 60 h 60"/>
                                      <a:gd name="T56" fmla="*/ 60 w 84"/>
                                      <a:gd name="T57" fmla="*/ 60 h 60"/>
                                      <a:gd name="T58" fmla="*/ 67 w 84"/>
                                      <a:gd name="T59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84" h="6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67" y="60"/>
                                        </a:moveTo>
                                        <a:lnTo>
                                          <a:pt x="75" y="52"/>
                                        </a:lnTo>
                                        <a:lnTo>
                                          <a:pt x="80" y="4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2" y="2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60" y="60"/>
                                        </a:lnTo>
                                        <a:lnTo>
                                          <a:pt x="6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5" name="Freeform 1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524"/>
                                    <a:ext cx="80" cy="58"/>
                                  </a:xfrm>
                                  <a:custGeom>
                                    <a:avLst/>
                                    <a:gdLst>
                                      <a:gd name="T0" fmla="*/ 8 w 80"/>
                                      <a:gd name="T1" fmla="*/ 0 h 58"/>
                                      <a:gd name="T2" fmla="*/ 3 w 80"/>
                                      <a:gd name="T3" fmla="*/ 10 h 58"/>
                                      <a:gd name="T4" fmla="*/ 0 w 80"/>
                                      <a:gd name="T5" fmla="*/ 23 h 58"/>
                                      <a:gd name="T6" fmla="*/ 3 w 80"/>
                                      <a:gd name="T7" fmla="*/ 33 h 58"/>
                                      <a:gd name="T8" fmla="*/ 8 w 80"/>
                                      <a:gd name="T9" fmla="*/ 43 h 58"/>
                                      <a:gd name="T10" fmla="*/ 13 w 80"/>
                                      <a:gd name="T11" fmla="*/ 53 h 58"/>
                                      <a:gd name="T12" fmla="*/ 23 w 80"/>
                                      <a:gd name="T13" fmla="*/ 58 h 58"/>
                                      <a:gd name="T14" fmla="*/ 43 w 80"/>
                                      <a:gd name="T15" fmla="*/ 58 h 58"/>
                                      <a:gd name="T16" fmla="*/ 60 w 80"/>
                                      <a:gd name="T17" fmla="*/ 58 h 58"/>
                                      <a:gd name="T18" fmla="*/ 68 w 80"/>
                                      <a:gd name="T19" fmla="*/ 50 h 58"/>
                                      <a:gd name="T20" fmla="*/ 75 w 80"/>
                                      <a:gd name="T21" fmla="*/ 43 h 58"/>
                                      <a:gd name="T22" fmla="*/ 78 w 80"/>
                                      <a:gd name="T23" fmla="*/ 33 h 58"/>
                                      <a:gd name="T24" fmla="*/ 80 w 80"/>
                                      <a:gd name="T25" fmla="*/ 23 h 58"/>
                                      <a:gd name="T26" fmla="*/ 78 w 80"/>
                                      <a:gd name="T27" fmla="*/ 23 h 58"/>
                                      <a:gd name="T28" fmla="*/ 75 w 80"/>
                                      <a:gd name="T29" fmla="*/ 23 h 58"/>
                                      <a:gd name="T30" fmla="*/ 75 w 80"/>
                                      <a:gd name="T31" fmla="*/ 30 h 58"/>
                                      <a:gd name="T32" fmla="*/ 73 w 80"/>
                                      <a:gd name="T33" fmla="*/ 35 h 58"/>
                                      <a:gd name="T34" fmla="*/ 70 w 80"/>
                                      <a:gd name="T35" fmla="*/ 43 h 58"/>
                                      <a:gd name="T36" fmla="*/ 65 w 80"/>
                                      <a:gd name="T37" fmla="*/ 48 h 58"/>
                                      <a:gd name="T38" fmla="*/ 60 w 80"/>
                                      <a:gd name="T39" fmla="*/ 50 h 58"/>
                                      <a:gd name="T40" fmla="*/ 55 w 80"/>
                                      <a:gd name="T41" fmla="*/ 55 h 58"/>
                                      <a:gd name="T42" fmla="*/ 48 w 80"/>
                                      <a:gd name="T43" fmla="*/ 55 h 58"/>
                                      <a:gd name="T44" fmla="*/ 40 w 80"/>
                                      <a:gd name="T45" fmla="*/ 58 h 58"/>
                                      <a:gd name="T46" fmla="*/ 33 w 80"/>
                                      <a:gd name="T47" fmla="*/ 55 h 58"/>
                                      <a:gd name="T48" fmla="*/ 28 w 80"/>
                                      <a:gd name="T49" fmla="*/ 55 h 58"/>
                                      <a:gd name="T50" fmla="*/ 20 w 80"/>
                                      <a:gd name="T51" fmla="*/ 50 h 58"/>
                                      <a:gd name="T52" fmla="*/ 15 w 80"/>
                                      <a:gd name="T53" fmla="*/ 48 h 58"/>
                                      <a:gd name="T54" fmla="*/ 13 w 80"/>
                                      <a:gd name="T55" fmla="*/ 43 h 58"/>
                                      <a:gd name="T56" fmla="*/ 8 w 80"/>
                                      <a:gd name="T57" fmla="*/ 35 h 58"/>
                                      <a:gd name="T58" fmla="*/ 5 w 80"/>
                                      <a:gd name="T59" fmla="*/ 30 h 58"/>
                                      <a:gd name="T60" fmla="*/ 5 w 80"/>
                                      <a:gd name="T61" fmla="*/ 23 h 58"/>
                                      <a:gd name="T62" fmla="*/ 8 w 80"/>
                                      <a:gd name="T63" fmla="*/ 10 h 58"/>
                                      <a:gd name="T64" fmla="*/ 13 w 80"/>
                                      <a:gd name="T65" fmla="*/ 0 h 58"/>
                                      <a:gd name="T66" fmla="*/ 10 w 80"/>
                                      <a:gd name="T67" fmla="*/ 0 h 58"/>
                                      <a:gd name="T68" fmla="*/ 8 w 80"/>
                                      <a:gd name="T6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80" h="58">
                                        <a:moveTo>
                                          <a:pt x="8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3" y="58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60" y="58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75" y="43"/>
                                        </a:lnTo>
                                        <a:lnTo>
                                          <a:pt x="78" y="33"/>
                                        </a:lnTo>
                                        <a:lnTo>
                                          <a:pt x="80" y="23"/>
                                        </a:lnTo>
                                        <a:lnTo>
                                          <a:pt x="78" y="23"/>
                                        </a:lnTo>
                                        <a:lnTo>
                                          <a:pt x="75" y="2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3" y="35"/>
                                        </a:lnTo>
                                        <a:lnTo>
                                          <a:pt x="70" y="43"/>
                                        </a:lnTo>
                                        <a:lnTo>
                                          <a:pt x="65" y="48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6" name="Freeform 1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524"/>
                                    <a:ext cx="75" cy="58"/>
                                  </a:xfrm>
                                  <a:custGeom>
                                    <a:avLst/>
                                    <a:gdLst>
                                      <a:gd name="T0" fmla="*/ 7 w 75"/>
                                      <a:gd name="T1" fmla="*/ 0 h 58"/>
                                      <a:gd name="T2" fmla="*/ 2 w 75"/>
                                      <a:gd name="T3" fmla="*/ 10 h 58"/>
                                      <a:gd name="T4" fmla="*/ 0 w 75"/>
                                      <a:gd name="T5" fmla="*/ 23 h 58"/>
                                      <a:gd name="T6" fmla="*/ 2 w 75"/>
                                      <a:gd name="T7" fmla="*/ 35 h 58"/>
                                      <a:gd name="T8" fmla="*/ 7 w 75"/>
                                      <a:gd name="T9" fmla="*/ 45 h 58"/>
                                      <a:gd name="T10" fmla="*/ 17 w 75"/>
                                      <a:gd name="T11" fmla="*/ 53 h 58"/>
                                      <a:gd name="T12" fmla="*/ 27 w 75"/>
                                      <a:gd name="T13" fmla="*/ 58 h 58"/>
                                      <a:gd name="T14" fmla="*/ 37 w 75"/>
                                      <a:gd name="T15" fmla="*/ 58 h 58"/>
                                      <a:gd name="T16" fmla="*/ 47 w 75"/>
                                      <a:gd name="T17" fmla="*/ 58 h 58"/>
                                      <a:gd name="T18" fmla="*/ 60 w 75"/>
                                      <a:gd name="T19" fmla="*/ 53 h 58"/>
                                      <a:gd name="T20" fmla="*/ 67 w 75"/>
                                      <a:gd name="T21" fmla="*/ 45 h 58"/>
                                      <a:gd name="T22" fmla="*/ 72 w 75"/>
                                      <a:gd name="T23" fmla="*/ 35 h 58"/>
                                      <a:gd name="T24" fmla="*/ 75 w 75"/>
                                      <a:gd name="T25" fmla="*/ 23 h 58"/>
                                      <a:gd name="T26" fmla="*/ 72 w 75"/>
                                      <a:gd name="T27" fmla="*/ 23 h 58"/>
                                      <a:gd name="T28" fmla="*/ 70 w 75"/>
                                      <a:gd name="T29" fmla="*/ 23 h 58"/>
                                      <a:gd name="T30" fmla="*/ 70 w 75"/>
                                      <a:gd name="T31" fmla="*/ 23 h 58"/>
                                      <a:gd name="T32" fmla="*/ 67 w 75"/>
                                      <a:gd name="T33" fmla="*/ 35 h 58"/>
                                      <a:gd name="T34" fmla="*/ 60 w 75"/>
                                      <a:gd name="T35" fmla="*/ 45 h 58"/>
                                      <a:gd name="T36" fmla="*/ 50 w 75"/>
                                      <a:gd name="T37" fmla="*/ 53 h 58"/>
                                      <a:gd name="T38" fmla="*/ 37 w 75"/>
                                      <a:gd name="T39" fmla="*/ 55 h 58"/>
                                      <a:gd name="T40" fmla="*/ 25 w 75"/>
                                      <a:gd name="T41" fmla="*/ 53 h 58"/>
                                      <a:gd name="T42" fmla="*/ 15 w 75"/>
                                      <a:gd name="T43" fmla="*/ 45 h 58"/>
                                      <a:gd name="T44" fmla="*/ 7 w 75"/>
                                      <a:gd name="T45" fmla="*/ 35 h 58"/>
                                      <a:gd name="T46" fmla="*/ 5 w 75"/>
                                      <a:gd name="T47" fmla="*/ 23 h 58"/>
                                      <a:gd name="T48" fmla="*/ 7 w 75"/>
                                      <a:gd name="T49" fmla="*/ 10 h 58"/>
                                      <a:gd name="T50" fmla="*/ 12 w 75"/>
                                      <a:gd name="T51" fmla="*/ 3 h 58"/>
                                      <a:gd name="T52" fmla="*/ 10 w 75"/>
                                      <a:gd name="T53" fmla="*/ 0 h 58"/>
                                      <a:gd name="T54" fmla="*/ 7 w 75"/>
                                      <a:gd name="T5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75" h="58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37" y="58"/>
                                        </a:lnTo>
                                        <a:lnTo>
                                          <a:pt x="47" y="58"/>
                                        </a:lnTo>
                                        <a:lnTo>
                                          <a:pt x="60" y="53"/>
                                        </a:lnTo>
                                        <a:lnTo>
                                          <a:pt x="67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5" y="23"/>
                                        </a:lnTo>
                                        <a:lnTo>
                                          <a:pt x="72" y="23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67" y="35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0" y="53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7" name="Freeform 1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524"/>
                                    <a:ext cx="70" cy="58"/>
                                  </a:xfrm>
                                  <a:custGeom>
                                    <a:avLst/>
                                    <a:gdLst>
                                      <a:gd name="T0" fmla="*/ 8 w 70"/>
                                      <a:gd name="T1" fmla="*/ 0 h 58"/>
                                      <a:gd name="T2" fmla="*/ 3 w 70"/>
                                      <a:gd name="T3" fmla="*/ 10 h 58"/>
                                      <a:gd name="T4" fmla="*/ 0 w 70"/>
                                      <a:gd name="T5" fmla="*/ 23 h 58"/>
                                      <a:gd name="T6" fmla="*/ 0 w 70"/>
                                      <a:gd name="T7" fmla="*/ 30 h 58"/>
                                      <a:gd name="T8" fmla="*/ 3 w 70"/>
                                      <a:gd name="T9" fmla="*/ 35 h 58"/>
                                      <a:gd name="T10" fmla="*/ 8 w 70"/>
                                      <a:gd name="T11" fmla="*/ 43 h 58"/>
                                      <a:gd name="T12" fmla="*/ 10 w 70"/>
                                      <a:gd name="T13" fmla="*/ 48 h 58"/>
                                      <a:gd name="T14" fmla="*/ 15 w 70"/>
                                      <a:gd name="T15" fmla="*/ 50 h 58"/>
                                      <a:gd name="T16" fmla="*/ 23 w 70"/>
                                      <a:gd name="T17" fmla="*/ 55 h 58"/>
                                      <a:gd name="T18" fmla="*/ 28 w 70"/>
                                      <a:gd name="T19" fmla="*/ 55 h 58"/>
                                      <a:gd name="T20" fmla="*/ 35 w 70"/>
                                      <a:gd name="T21" fmla="*/ 58 h 58"/>
                                      <a:gd name="T22" fmla="*/ 43 w 70"/>
                                      <a:gd name="T23" fmla="*/ 55 h 58"/>
                                      <a:gd name="T24" fmla="*/ 50 w 70"/>
                                      <a:gd name="T25" fmla="*/ 55 h 58"/>
                                      <a:gd name="T26" fmla="*/ 55 w 70"/>
                                      <a:gd name="T27" fmla="*/ 50 h 58"/>
                                      <a:gd name="T28" fmla="*/ 60 w 70"/>
                                      <a:gd name="T29" fmla="*/ 48 h 58"/>
                                      <a:gd name="T30" fmla="*/ 65 w 70"/>
                                      <a:gd name="T31" fmla="*/ 43 h 58"/>
                                      <a:gd name="T32" fmla="*/ 68 w 70"/>
                                      <a:gd name="T33" fmla="*/ 35 h 58"/>
                                      <a:gd name="T34" fmla="*/ 70 w 70"/>
                                      <a:gd name="T35" fmla="*/ 30 h 58"/>
                                      <a:gd name="T36" fmla="*/ 70 w 70"/>
                                      <a:gd name="T37" fmla="*/ 23 h 58"/>
                                      <a:gd name="T38" fmla="*/ 68 w 70"/>
                                      <a:gd name="T39" fmla="*/ 23 h 58"/>
                                      <a:gd name="T40" fmla="*/ 65 w 70"/>
                                      <a:gd name="T41" fmla="*/ 20 h 58"/>
                                      <a:gd name="T42" fmla="*/ 65 w 70"/>
                                      <a:gd name="T43" fmla="*/ 23 h 58"/>
                                      <a:gd name="T44" fmla="*/ 63 w 70"/>
                                      <a:gd name="T45" fmla="*/ 33 h 58"/>
                                      <a:gd name="T46" fmla="*/ 58 w 70"/>
                                      <a:gd name="T47" fmla="*/ 43 h 58"/>
                                      <a:gd name="T48" fmla="*/ 48 w 70"/>
                                      <a:gd name="T49" fmla="*/ 50 h 58"/>
                                      <a:gd name="T50" fmla="*/ 35 w 70"/>
                                      <a:gd name="T51" fmla="*/ 53 h 58"/>
                                      <a:gd name="T52" fmla="*/ 23 w 70"/>
                                      <a:gd name="T53" fmla="*/ 50 h 58"/>
                                      <a:gd name="T54" fmla="*/ 15 w 70"/>
                                      <a:gd name="T55" fmla="*/ 43 h 58"/>
                                      <a:gd name="T56" fmla="*/ 8 w 70"/>
                                      <a:gd name="T57" fmla="*/ 33 h 58"/>
                                      <a:gd name="T58" fmla="*/ 5 w 70"/>
                                      <a:gd name="T59" fmla="*/ 23 h 58"/>
                                      <a:gd name="T60" fmla="*/ 8 w 70"/>
                                      <a:gd name="T61" fmla="*/ 10 h 58"/>
                                      <a:gd name="T62" fmla="*/ 13 w 70"/>
                                      <a:gd name="T63" fmla="*/ 3 h 58"/>
                                      <a:gd name="T64" fmla="*/ 10 w 70"/>
                                      <a:gd name="T65" fmla="*/ 3 h 58"/>
                                      <a:gd name="T66" fmla="*/ 8 w 70"/>
                                      <a:gd name="T67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70" h="58">
                                        <a:moveTo>
                                          <a:pt x="8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3" y="55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35" y="58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60" y="48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68" y="35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68" y="23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23"/>
                                        </a:lnTo>
                                        <a:lnTo>
                                          <a:pt x="63" y="33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8" name="Freeform 1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4" y="1527"/>
                                    <a:ext cx="65" cy="52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0 h 52"/>
                                      <a:gd name="T2" fmla="*/ 65 w 65"/>
                                      <a:gd name="T3" fmla="*/ 20 h 52"/>
                                      <a:gd name="T4" fmla="*/ 62 w 65"/>
                                      <a:gd name="T5" fmla="*/ 17 h 52"/>
                                      <a:gd name="T6" fmla="*/ 60 w 65"/>
                                      <a:gd name="T7" fmla="*/ 17 h 52"/>
                                      <a:gd name="T8" fmla="*/ 60 w 65"/>
                                      <a:gd name="T9" fmla="*/ 17 h 52"/>
                                      <a:gd name="T10" fmla="*/ 60 w 65"/>
                                      <a:gd name="T11" fmla="*/ 20 h 52"/>
                                      <a:gd name="T12" fmla="*/ 57 w 65"/>
                                      <a:gd name="T13" fmla="*/ 30 h 52"/>
                                      <a:gd name="T14" fmla="*/ 52 w 65"/>
                                      <a:gd name="T15" fmla="*/ 40 h 52"/>
                                      <a:gd name="T16" fmla="*/ 42 w 65"/>
                                      <a:gd name="T17" fmla="*/ 45 h 52"/>
                                      <a:gd name="T18" fmla="*/ 32 w 65"/>
                                      <a:gd name="T19" fmla="*/ 47 h 52"/>
                                      <a:gd name="T20" fmla="*/ 22 w 65"/>
                                      <a:gd name="T21" fmla="*/ 45 h 52"/>
                                      <a:gd name="T22" fmla="*/ 12 w 65"/>
                                      <a:gd name="T23" fmla="*/ 40 h 52"/>
                                      <a:gd name="T24" fmla="*/ 7 w 65"/>
                                      <a:gd name="T25" fmla="*/ 30 h 52"/>
                                      <a:gd name="T26" fmla="*/ 5 w 65"/>
                                      <a:gd name="T27" fmla="*/ 20 h 52"/>
                                      <a:gd name="T28" fmla="*/ 7 w 65"/>
                                      <a:gd name="T29" fmla="*/ 10 h 52"/>
                                      <a:gd name="T30" fmla="*/ 12 w 65"/>
                                      <a:gd name="T31" fmla="*/ 0 h 52"/>
                                      <a:gd name="T32" fmla="*/ 10 w 65"/>
                                      <a:gd name="T33" fmla="*/ 0 h 52"/>
                                      <a:gd name="T34" fmla="*/ 7 w 65"/>
                                      <a:gd name="T35" fmla="*/ 0 h 52"/>
                                      <a:gd name="T36" fmla="*/ 2 w 65"/>
                                      <a:gd name="T37" fmla="*/ 7 h 52"/>
                                      <a:gd name="T38" fmla="*/ 0 w 65"/>
                                      <a:gd name="T39" fmla="*/ 20 h 52"/>
                                      <a:gd name="T40" fmla="*/ 2 w 65"/>
                                      <a:gd name="T41" fmla="*/ 32 h 52"/>
                                      <a:gd name="T42" fmla="*/ 10 w 65"/>
                                      <a:gd name="T43" fmla="*/ 42 h 52"/>
                                      <a:gd name="T44" fmla="*/ 20 w 65"/>
                                      <a:gd name="T45" fmla="*/ 50 h 52"/>
                                      <a:gd name="T46" fmla="*/ 32 w 65"/>
                                      <a:gd name="T47" fmla="*/ 52 h 52"/>
                                      <a:gd name="T48" fmla="*/ 45 w 65"/>
                                      <a:gd name="T49" fmla="*/ 50 h 52"/>
                                      <a:gd name="T50" fmla="*/ 55 w 65"/>
                                      <a:gd name="T51" fmla="*/ 42 h 52"/>
                                      <a:gd name="T52" fmla="*/ 62 w 65"/>
                                      <a:gd name="T53" fmla="*/ 32 h 52"/>
                                      <a:gd name="T54" fmla="*/ 65 w 65"/>
                                      <a:gd name="T55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52">
                                        <a:moveTo>
                                          <a:pt x="65" y="20"/>
                                        </a:moveTo>
                                        <a:lnTo>
                                          <a:pt x="65" y="20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7" y="3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55" y="42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6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9" name="Freeform 1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527"/>
                                    <a:ext cx="60" cy="5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0 h 50"/>
                                      <a:gd name="T2" fmla="*/ 60 w 60"/>
                                      <a:gd name="T3" fmla="*/ 17 h 50"/>
                                      <a:gd name="T4" fmla="*/ 58 w 60"/>
                                      <a:gd name="T5" fmla="*/ 17 h 50"/>
                                      <a:gd name="T6" fmla="*/ 55 w 60"/>
                                      <a:gd name="T7" fmla="*/ 17 h 50"/>
                                      <a:gd name="T8" fmla="*/ 55 w 60"/>
                                      <a:gd name="T9" fmla="*/ 17 h 50"/>
                                      <a:gd name="T10" fmla="*/ 55 w 60"/>
                                      <a:gd name="T11" fmla="*/ 20 h 50"/>
                                      <a:gd name="T12" fmla="*/ 53 w 60"/>
                                      <a:gd name="T13" fmla="*/ 30 h 50"/>
                                      <a:gd name="T14" fmla="*/ 48 w 60"/>
                                      <a:gd name="T15" fmla="*/ 37 h 50"/>
                                      <a:gd name="T16" fmla="*/ 40 w 60"/>
                                      <a:gd name="T17" fmla="*/ 42 h 50"/>
                                      <a:gd name="T18" fmla="*/ 30 w 60"/>
                                      <a:gd name="T19" fmla="*/ 45 h 50"/>
                                      <a:gd name="T20" fmla="*/ 20 w 60"/>
                                      <a:gd name="T21" fmla="*/ 42 h 50"/>
                                      <a:gd name="T22" fmla="*/ 13 w 60"/>
                                      <a:gd name="T23" fmla="*/ 37 h 50"/>
                                      <a:gd name="T24" fmla="*/ 8 w 60"/>
                                      <a:gd name="T25" fmla="*/ 30 h 50"/>
                                      <a:gd name="T26" fmla="*/ 5 w 60"/>
                                      <a:gd name="T27" fmla="*/ 20 h 50"/>
                                      <a:gd name="T28" fmla="*/ 8 w 60"/>
                                      <a:gd name="T29" fmla="*/ 10 h 50"/>
                                      <a:gd name="T30" fmla="*/ 13 w 60"/>
                                      <a:gd name="T31" fmla="*/ 2 h 50"/>
                                      <a:gd name="T32" fmla="*/ 10 w 60"/>
                                      <a:gd name="T33" fmla="*/ 0 h 50"/>
                                      <a:gd name="T34" fmla="*/ 8 w 60"/>
                                      <a:gd name="T35" fmla="*/ 0 h 50"/>
                                      <a:gd name="T36" fmla="*/ 3 w 60"/>
                                      <a:gd name="T37" fmla="*/ 7 h 50"/>
                                      <a:gd name="T38" fmla="*/ 0 w 60"/>
                                      <a:gd name="T39" fmla="*/ 20 h 50"/>
                                      <a:gd name="T40" fmla="*/ 3 w 60"/>
                                      <a:gd name="T41" fmla="*/ 30 h 50"/>
                                      <a:gd name="T42" fmla="*/ 10 w 60"/>
                                      <a:gd name="T43" fmla="*/ 40 h 50"/>
                                      <a:gd name="T44" fmla="*/ 18 w 60"/>
                                      <a:gd name="T45" fmla="*/ 47 h 50"/>
                                      <a:gd name="T46" fmla="*/ 30 w 60"/>
                                      <a:gd name="T47" fmla="*/ 50 h 50"/>
                                      <a:gd name="T48" fmla="*/ 43 w 60"/>
                                      <a:gd name="T49" fmla="*/ 47 h 50"/>
                                      <a:gd name="T50" fmla="*/ 53 w 60"/>
                                      <a:gd name="T51" fmla="*/ 40 h 50"/>
                                      <a:gd name="T52" fmla="*/ 58 w 60"/>
                                      <a:gd name="T53" fmla="*/ 30 h 50"/>
                                      <a:gd name="T54" fmla="*/ 60 w 60"/>
                                      <a:gd name="T55" fmla="*/ 2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0" h="50">
                                        <a:moveTo>
                                          <a:pt x="60" y="20"/>
                                        </a:moveTo>
                                        <a:lnTo>
                                          <a:pt x="60" y="17"/>
                                        </a:lnTo>
                                        <a:lnTo>
                                          <a:pt x="58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3" y="30"/>
                                        </a:lnTo>
                                        <a:lnTo>
                                          <a:pt x="48" y="37"/>
                                        </a:lnTo>
                                        <a:lnTo>
                                          <a:pt x="40" y="42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0" name="Freeform 1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527"/>
                                    <a:ext cx="55" cy="4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0 h 47"/>
                                      <a:gd name="T2" fmla="*/ 55 w 55"/>
                                      <a:gd name="T3" fmla="*/ 17 h 47"/>
                                      <a:gd name="T4" fmla="*/ 55 w 55"/>
                                      <a:gd name="T5" fmla="*/ 17 h 47"/>
                                      <a:gd name="T6" fmla="*/ 52 w 55"/>
                                      <a:gd name="T7" fmla="*/ 17 h 47"/>
                                      <a:gd name="T8" fmla="*/ 50 w 55"/>
                                      <a:gd name="T9" fmla="*/ 17 h 47"/>
                                      <a:gd name="T10" fmla="*/ 50 w 55"/>
                                      <a:gd name="T11" fmla="*/ 17 h 47"/>
                                      <a:gd name="T12" fmla="*/ 50 w 55"/>
                                      <a:gd name="T13" fmla="*/ 20 h 47"/>
                                      <a:gd name="T14" fmla="*/ 47 w 55"/>
                                      <a:gd name="T15" fmla="*/ 27 h 47"/>
                                      <a:gd name="T16" fmla="*/ 42 w 55"/>
                                      <a:gd name="T17" fmla="*/ 35 h 47"/>
                                      <a:gd name="T18" fmla="*/ 37 w 55"/>
                                      <a:gd name="T19" fmla="*/ 40 h 47"/>
                                      <a:gd name="T20" fmla="*/ 27 w 55"/>
                                      <a:gd name="T21" fmla="*/ 42 h 47"/>
                                      <a:gd name="T22" fmla="*/ 20 w 55"/>
                                      <a:gd name="T23" fmla="*/ 40 h 47"/>
                                      <a:gd name="T24" fmla="*/ 12 w 55"/>
                                      <a:gd name="T25" fmla="*/ 35 h 47"/>
                                      <a:gd name="T26" fmla="*/ 7 w 55"/>
                                      <a:gd name="T27" fmla="*/ 27 h 47"/>
                                      <a:gd name="T28" fmla="*/ 5 w 55"/>
                                      <a:gd name="T29" fmla="*/ 20 h 47"/>
                                      <a:gd name="T30" fmla="*/ 7 w 55"/>
                                      <a:gd name="T31" fmla="*/ 10 h 47"/>
                                      <a:gd name="T32" fmla="*/ 12 w 55"/>
                                      <a:gd name="T33" fmla="*/ 2 h 47"/>
                                      <a:gd name="T34" fmla="*/ 10 w 55"/>
                                      <a:gd name="T35" fmla="*/ 2 h 47"/>
                                      <a:gd name="T36" fmla="*/ 7 w 55"/>
                                      <a:gd name="T37" fmla="*/ 0 h 47"/>
                                      <a:gd name="T38" fmla="*/ 2 w 55"/>
                                      <a:gd name="T39" fmla="*/ 10 h 47"/>
                                      <a:gd name="T40" fmla="*/ 0 w 55"/>
                                      <a:gd name="T41" fmla="*/ 20 h 47"/>
                                      <a:gd name="T42" fmla="*/ 2 w 55"/>
                                      <a:gd name="T43" fmla="*/ 30 h 47"/>
                                      <a:gd name="T44" fmla="*/ 7 w 55"/>
                                      <a:gd name="T45" fmla="*/ 40 h 47"/>
                                      <a:gd name="T46" fmla="*/ 17 w 55"/>
                                      <a:gd name="T47" fmla="*/ 45 h 47"/>
                                      <a:gd name="T48" fmla="*/ 27 w 55"/>
                                      <a:gd name="T49" fmla="*/ 47 h 47"/>
                                      <a:gd name="T50" fmla="*/ 37 w 55"/>
                                      <a:gd name="T51" fmla="*/ 45 h 47"/>
                                      <a:gd name="T52" fmla="*/ 47 w 55"/>
                                      <a:gd name="T53" fmla="*/ 40 h 47"/>
                                      <a:gd name="T54" fmla="*/ 52 w 55"/>
                                      <a:gd name="T55" fmla="*/ 30 h 47"/>
                                      <a:gd name="T56" fmla="*/ 55 w 55"/>
                                      <a:gd name="T57" fmla="*/ 2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7">
                                        <a:moveTo>
                                          <a:pt x="55" y="20"/>
                                        </a:moveTo>
                                        <a:lnTo>
                                          <a:pt x="55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50" y="17"/>
                                        </a:lnTo>
                                        <a:lnTo>
                                          <a:pt x="50" y="17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1" name="Freeform 1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1" y="1529"/>
                                    <a:ext cx="50" cy="43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8 h 43"/>
                                      <a:gd name="T2" fmla="*/ 50 w 50"/>
                                      <a:gd name="T3" fmla="*/ 15 h 43"/>
                                      <a:gd name="T4" fmla="*/ 50 w 50"/>
                                      <a:gd name="T5" fmla="*/ 15 h 43"/>
                                      <a:gd name="T6" fmla="*/ 48 w 50"/>
                                      <a:gd name="T7" fmla="*/ 15 h 43"/>
                                      <a:gd name="T8" fmla="*/ 45 w 50"/>
                                      <a:gd name="T9" fmla="*/ 13 h 43"/>
                                      <a:gd name="T10" fmla="*/ 45 w 50"/>
                                      <a:gd name="T11" fmla="*/ 15 h 43"/>
                                      <a:gd name="T12" fmla="*/ 45 w 50"/>
                                      <a:gd name="T13" fmla="*/ 18 h 43"/>
                                      <a:gd name="T14" fmla="*/ 43 w 50"/>
                                      <a:gd name="T15" fmla="*/ 25 h 43"/>
                                      <a:gd name="T16" fmla="*/ 40 w 50"/>
                                      <a:gd name="T17" fmla="*/ 30 h 43"/>
                                      <a:gd name="T18" fmla="*/ 33 w 50"/>
                                      <a:gd name="T19" fmla="*/ 35 h 43"/>
                                      <a:gd name="T20" fmla="*/ 25 w 50"/>
                                      <a:gd name="T21" fmla="*/ 38 h 43"/>
                                      <a:gd name="T22" fmla="*/ 18 w 50"/>
                                      <a:gd name="T23" fmla="*/ 35 h 43"/>
                                      <a:gd name="T24" fmla="*/ 10 w 50"/>
                                      <a:gd name="T25" fmla="*/ 30 h 43"/>
                                      <a:gd name="T26" fmla="*/ 8 w 50"/>
                                      <a:gd name="T27" fmla="*/ 25 h 43"/>
                                      <a:gd name="T28" fmla="*/ 5 w 50"/>
                                      <a:gd name="T29" fmla="*/ 18 h 43"/>
                                      <a:gd name="T30" fmla="*/ 8 w 50"/>
                                      <a:gd name="T31" fmla="*/ 8 h 43"/>
                                      <a:gd name="T32" fmla="*/ 13 w 50"/>
                                      <a:gd name="T33" fmla="*/ 0 h 43"/>
                                      <a:gd name="T34" fmla="*/ 10 w 50"/>
                                      <a:gd name="T35" fmla="*/ 0 h 43"/>
                                      <a:gd name="T36" fmla="*/ 8 w 50"/>
                                      <a:gd name="T37" fmla="*/ 0 h 43"/>
                                      <a:gd name="T38" fmla="*/ 3 w 50"/>
                                      <a:gd name="T39" fmla="*/ 8 h 43"/>
                                      <a:gd name="T40" fmla="*/ 0 w 50"/>
                                      <a:gd name="T41" fmla="*/ 18 h 43"/>
                                      <a:gd name="T42" fmla="*/ 3 w 50"/>
                                      <a:gd name="T43" fmla="*/ 28 h 43"/>
                                      <a:gd name="T44" fmla="*/ 8 w 50"/>
                                      <a:gd name="T45" fmla="*/ 35 h 43"/>
                                      <a:gd name="T46" fmla="*/ 15 w 50"/>
                                      <a:gd name="T47" fmla="*/ 40 h 43"/>
                                      <a:gd name="T48" fmla="*/ 25 w 50"/>
                                      <a:gd name="T49" fmla="*/ 43 h 43"/>
                                      <a:gd name="T50" fmla="*/ 35 w 50"/>
                                      <a:gd name="T51" fmla="*/ 40 h 43"/>
                                      <a:gd name="T52" fmla="*/ 43 w 50"/>
                                      <a:gd name="T53" fmla="*/ 35 h 43"/>
                                      <a:gd name="T54" fmla="*/ 48 w 50"/>
                                      <a:gd name="T55" fmla="*/ 28 h 43"/>
                                      <a:gd name="T56" fmla="*/ 50 w 50"/>
                                      <a:gd name="T57" fmla="*/ 18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0" h="43">
                                        <a:moveTo>
                                          <a:pt x="50" y="18"/>
                                        </a:moveTo>
                                        <a:lnTo>
                                          <a:pt x="5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8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8" y="28"/>
                                        </a:lnTo>
                                        <a:lnTo>
                                          <a:pt x="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2" name="Freeform 1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4" y="1529"/>
                                    <a:ext cx="45" cy="4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8 h 40"/>
                                      <a:gd name="T2" fmla="*/ 45 w 45"/>
                                      <a:gd name="T3" fmla="*/ 15 h 40"/>
                                      <a:gd name="T4" fmla="*/ 45 w 45"/>
                                      <a:gd name="T5" fmla="*/ 15 h 40"/>
                                      <a:gd name="T6" fmla="*/ 42 w 45"/>
                                      <a:gd name="T7" fmla="*/ 13 h 40"/>
                                      <a:gd name="T8" fmla="*/ 40 w 45"/>
                                      <a:gd name="T9" fmla="*/ 13 h 40"/>
                                      <a:gd name="T10" fmla="*/ 40 w 45"/>
                                      <a:gd name="T11" fmla="*/ 15 h 40"/>
                                      <a:gd name="T12" fmla="*/ 40 w 45"/>
                                      <a:gd name="T13" fmla="*/ 18 h 40"/>
                                      <a:gd name="T14" fmla="*/ 40 w 45"/>
                                      <a:gd name="T15" fmla="*/ 23 h 40"/>
                                      <a:gd name="T16" fmla="*/ 35 w 45"/>
                                      <a:gd name="T17" fmla="*/ 30 h 40"/>
                                      <a:gd name="T18" fmla="*/ 30 w 45"/>
                                      <a:gd name="T19" fmla="*/ 33 h 40"/>
                                      <a:gd name="T20" fmla="*/ 22 w 45"/>
                                      <a:gd name="T21" fmla="*/ 35 h 40"/>
                                      <a:gd name="T22" fmla="*/ 15 w 45"/>
                                      <a:gd name="T23" fmla="*/ 33 h 40"/>
                                      <a:gd name="T24" fmla="*/ 10 w 45"/>
                                      <a:gd name="T25" fmla="*/ 30 h 40"/>
                                      <a:gd name="T26" fmla="*/ 7 w 45"/>
                                      <a:gd name="T27" fmla="*/ 23 h 40"/>
                                      <a:gd name="T28" fmla="*/ 5 w 45"/>
                                      <a:gd name="T29" fmla="*/ 18 h 40"/>
                                      <a:gd name="T30" fmla="*/ 7 w 45"/>
                                      <a:gd name="T31" fmla="*/ 8 h 40"/>
                                      <a:gd name="T32" fmla="*/ 12 w 45"/>
                                      <a:gd name="T33" fmla="*/ 3 h 40"/>
                                      <a:gd name="T34" fmla="*/ 10 w 45"/>
                                      <a:gd name="T35" fmla="*/ 0 h 40"/>
                                      <a:gd name="T36" fmla="*/ 7 w 45"/>
                                      <a:gd name="T37" fmla="*/ 0 h 40"/>
                                      <a:gd name="T38" fmla="*/ 2 w 45"/>
                                      <a:gd name="T39" fmla="*/ 8 h 40"/>
                                      <a:gd name="T40" fmla="*/ 0 w 45"/>
                                      <a:gd name="T41" fmla="*/ 18 h 40"/>
                                      <a:gd name="T42" fmla="*/ 2 w 45"/>
                                      <a:gd name="T43" fmla="*/ 25 h 40"/>
                                      <a:gd name="T44" fmla="*/ 7 w 45"/>
                                      <a:gd name="T45" fmla="*/ 33 h 40"/>
                                      <a:gd name="T46" fmla="*/ 15 w 45"/>
                                      <a:gd name="T47" fmla="*/ 38 h 40"/>
                                      <a:gd name="T48" fmla="*/ 22 w 45"/>
                                      <a:gd name="T49" fmla="*/ 40 h 40"/>
                                      <a:gd name="T50" fmla="*/ 32 w 45"/>
                                      <a:gd name="T51" fmla="*/ 38 h 40"/>
                                      <a:gd name="T52" fmla="*/ 37 w 45"/>
                                      <a:gd name="T53" fmla="*/ 33 h 40"/>
                                      <a:gd name="T54" fmla="*/ 42 w 45"/>
                                      <a:gd name="T55" fmla="*/ 25 h 40"/>
                                      <a:gd name="T56" fmla="*/ 45 w 45"/>
                                      <a:gd name="T57" fmla="*/ 18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5" h="40">
                                        <a:moveTo>
                                          <a:pt x="45" y="18"/>
                                        </a:moveTo>
                                        <a:lnTo>
                                          <a:pt x="4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0" y="1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2" y="38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3" name="Freeform 1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1529"/>
                                    <a:ext cx="40" cy="38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18 h 38"/>
                                      <a:gd name="T2" fmla="*/ 40 w 40"/>
                                      <a:gd name="T3" fmla="*/ 15 h 38"/>
                                      <a:gd name="T4" fmla="*/ 40 w 40"/>
                                      <a:gd name="T5" fmla="*/ 13 h 38"/>
                                      <a:gd name="T6" fmla="*/ 38 w 40"/>
                                      <a:gd name="T7" fmla="*/ 13 h 38"/>
                                      <a:gd name="T8" fmla="*/ 35 w 40"/>
                                      <a:gd name="T9" fmla="*/ 10 h 38"/>
                                      <a:gd name="T10" fmla="*/ 35 w 40"/>
                                      <a:gd name="T11" fmla="*/ 15 h 38"/>
                                      <a:gd name="T12" fmla="*/ 35 w 40"/>
                                      <a:gd name="T13" fmla="*/ 18 h 38"/>
                                      <a:gd name="T14" fmla="*/ 35 w 40"/>
                                      <a:gd name="T15" fmla="*/ 23 h 38"/>
                                      <a:gd name="T16" fmla="*/ 30 w 40"/>
                                      <a:gd name="T17" fmla="*/ 28 h 38"/>
                                      <a:gd name="T18" fmla="*/ 25 w 40"/>
                                      <a:gd name="T19" fmla="*/ 30 h 38"/>
                                      <a:gd name="T20" fmla="*/ 20 w 40"/>
                                      <a:gd name="T21" fmla="*/ 33 h 38"/>
                                      <a:gd name="T22" fmla="*/ 15 w 40"/>
                                      <a:gd name="T23" fmla="*/ 30 h 38"/>
                                      <a:gd name="T24" fmla="*/ 10 w 40"/>
                                      <a:gd name="T25" fmla="*/ 28 h 38"/>
                                      <a:gd name="T26" fmla="*/ 8 w 40"/>
                                      <a:gd name="T27" fmla="*/ 23 h 38"/>
                                      <a:gd name="T28" fmla="*/ 5 w 40"/>
                                      <a:gd name="T29" fmla="*/ 18 h 38"/>
                                      <a:gd name="T30" fmla="*/ 8 w 40"/>
                                      <a:gd name="T31" fmla="*/ 8 h 38"/>
                                      <a:gd name="T32" fmla="*/ 15 w 40"/>
                                      <a:gd name="T33" fmla="*/ 3 h 38"/>
                                      <a:gd name="T34" fmla="*/ 10 w 40"/>
                                      <a:gd name="T35" fmla="*/ 3 h 38"/>
                                      <a:gd name="T36" fmla="*/ 8 w 40"/>
                                      <a:gd name="T37" fmla="*/ 0 h 38"/>
                                      <a:gd name="T38" fmla="*/ 3 w 40"/>
                                      <a:gd name="T39" fmla="*/ 8 h 38"/>
                                      <a:gd name="T40" fmla="*/ 0 w 40"/>
                                      <a:gd name="T41" fmla="*/ 18 h 38"/>
                                      <a:gd name="T42" fmla="*/ 3 w 40"/>
                                      <a:gd name="T43" fmla="*/ 25 h 38"/>
                                      <a:gd name="T44" fmla="*/ 5 w 40"/>
                                      <a:gd name="T45" fmla="*/ 30 h 38"/>
                                      <a:gd name="T46" fmla="*/ 13 w 40"/>
                                      <a:gd name="T47" fmla="*/ 35 h 38"/>
                                      <a:gd name="T48" fmla="*/ 20 w 40"/>
                                      <a:gd name="T49" fmla="*/ 38 h 38"/>
                                      <a:gd name="T50" fmla="*/ 28 w 40"/>
                                      <a:gd name="T51" fmla="*/ 35 h 38"/>
                                      <a:gd name="T52" fmla="*/ 35 w 40"/>
                                      <a:gd name="T53" fmla="*/ 30 h 38"/>
                                      <a:gd name="T54" fmla="*/ 38 w 40"/>
                                      <a:gd name="T55" fmla="*/ 25 h 38"/>
                                      <a:gd name="T56" fmla="*/ 40 w 40"/>
                                      <a:gd name="T57" fmla="*/ 1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0" h="38">
                                        <a:moveTo>
                                          <a:pt x="40" y="18"/>
                                        </a:moveTo>
                                        <a:lnTo>
                                          <a:pt x="40" y="15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4" name="Freeform 1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9" y="1532"/>
                                    <a:ext cx="35" cy="3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5 h 32"/>
                                      <a:gd name="T2" fmla="*/ 35 w 35"/>
                                      <a:gd name="T3" fmla="*/ 12 h 32"/>
                                      <a:gd name="T4" fmla="*/ 35 w 35"/>
                                      <a:gd name="T5" fmla="*/ 10 h 32"/>
                                      <a:gd name="T6" fmla="*/ 32 w 35"/>
                                      <a:gd name="T7" fmla="*/ 7 h 32"/>
                                      <a:gd name="T8" fmla="*/ 27 w 35"/>
                                      <a:gd name="T9" fmla="*/ 7 h 32"/>
                                      <a:gd name="T10" fmla="*/ 30 w 35"/>
                                      <a:gd name="T11" fmla="*/ 10 h 32"/>
                                      <a:gd name="T12" fmla="*/ 30 w 35"/>
                                      <a:gd name="T13" fmla="*/ 15 h 32"/>
                                      <a:gd name="T14" fmla="*/ 30 w 35"/>
                                      <a:gd name="T15" fmla="*/ 20 h 32"/>
                                      <a:gd name="T16" fmla="*/ 27 w 35"/>
                                      <a:gd name="T17" fmla="*/ 22 h 32"/>
                                      <a:gd name="T18" fmla="*/ 22 w 35"/>
                                      <a:gd name="T19" fmla="*/ 25 h 32"/>
                                      <a:gd name="T20" fmla="*/ 17 w 35"/>
                                      <a:gd name="T21" fmla="*/ 27 h 32"/>
                                      <a:gd name="T22" fmla="*/ 12 w 35"/>
                                      <a:gd name="T23" fmla="*/ 25 h 32"/>
                                      <a:gd name="T24" fmla="*/ 10 w 35"/>
                                      <a:gd name="T25" fmla="*/ 22 h 32"/>
                                      <a:gd name="T26" fmla="*/ 7 w 35"/>
                                      <a:gd name="T27" fmla="*/ 20 h 32"/>
                                      <a:gd name="T28" fmla="*/ 5 w 35"/>
                                      <a:gd name="T29" fmla="*/ 15 h 32"/>
                                      <a:gd name="T30" fmla="*/ 5 w 35"/>
                                      <a:gd name="T31" fmla="*/ 10 h 32"/>
                                      <a:gd name="T32" fmla="*/ 7 w 35"/>
                                      <a:gd name="T33" fmla="*/ 7 h 32"/>
                                      <a:gd name="T34" fmla="*/ 10 w 35"/>
                                      <a:gd name="T35" fmla="*/ 5 h 32"/>
                                      <a:gd name="T36" fmla="*/ 15 w 35"/>
                                      <a:gd name="T37" fmla="*/ 2 h 32"/>
                                      <a:gd name="T38" fmla="*/ 12 w 35"/>
                                      <a:gd name="T39" fmla="*/ 0 h 32"/>
                                      <a:gd name="T40" fmla="*/ 7 w 35"/>
                                      <a:gd name="T41" fmla="*/ 0 h 32"/>
                                      <a:gd name="T42" fmla="*/ 2 w 35"/>
                                      <a:gd name="T43" fmla="*/ 5 h 32"/>
                                      <a:gd name="T44" fmla="*/ 0 w 35"/>
                                      <a:gd name="T45" fmla="*/ 15 h 32"/>
                                      <a:gd name="T46" fmla="*/ 2 w 35"/>
                                      <a:gd name="T47" fmla="*/ 20 h 32"/>
                                      <a:gd name="T48" fmla="*/ 5 w 35"/>
                                      <a:gd name="T49" fmla="*/ 27 h 32"/>
                                      <a:gd name="T50" fmla="*/ 10 w 35"/>
                                      <a:gd name="T51" fmla="*/ 30 h 32"/>
                                      <a:gd name="T52" fmla="*/ 17 w 35"/>
                                      <a:gd name="T53" fmla="*/ 32 h 32"/>
                                      <a:gd name="T54" fmla="*/ 25 w 35"/>
                                      <a:gd name="T55" fmla="*/ 30 h 32"/>
                                      <a:gd name="T56" fmla="*/ 30 w 35"/>
                                      <a:gd name="T57" fmla="*/ 27 h 32"/>
                                      <a:gd name="T58" fmla="*/ 35 w 35"/>
                                      <a:gd name="T59" fmla="*/ 20 h 32"/>
                                      <a:gd name="T60" fmla="*/ 35 w 35"/>
                                      <a:gd name="T61" fmla="*/ 15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5" h="32">
                                        <a:moveTo>
                                          <a:pt x="35" y="15"/>
                                        </a:moveTo>
                                        <a:lnTo>
                                          <a:pt x="35" y="12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5" name="Freeform 12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1532"/>
                                    <a:ext cx="30" cy="3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15 h 30"/>
                                      <a:gd name="T2" fmla="*/ 30 w 30"/>
                                      <a:gd name="T3" fmla="*/ 12 h 30"/>
                                      <a:gd name="T4" fmla="*/ 30 w 30"/>
                                      <a:gd name="T5" fmla="*/ 7 h 30"/>
                                      <a:gd name="T6" fmla="*/ 20 w 30"/>
                                      <a:gd name="T7" fmla="*/ 5 h 30"/>
                                      <a:gd name="T8" fmla="*/ 10 w 30"/>
                                      <a:gd name="T9" fmla="*/ 0 h 30"/>
                                      <a:gd name="T10" fmla="*/ 3 w 30"/>
                                      <a:gd name="T11" fmla="*/ 5 h 30"/>
                                      <a:gd name="T12" fmla="*/ 0 w 30"/>
                                      <a:gd name="T13" fmla="*/ 15 h 30"/>
                                      <a:gd name="T14" fmla="*/ 3 w 30"/>
                                      <a:gd name="T15" fmla="*/ 20 h 30"/>
                                      <a:gd name="T16" fmla="*/ 5 w 30"/>
                                      <a:gd name="T17" fmla="*/ 25 h 30"/>
                                      <a:gd name="T18" fmla="*/ 10 w 30"/>
                                      <a:gd name="T19" fmla="*/ 27 h 30"/>
                                      <a:gd name="T20" fmla="*/ 15 w 30"/>
                                      <a:gd name="T21" fmla="*/ 30 h 30"/>
                                      <a:gd name="T22" fmla="*/ 20 w 30"/>
                                      <a:gd name="T23" fmla="*/ 27 h 30"/>
                                      <a:gd name="T24" fmla="*/ 25 w 30"/>
                                      <a:gd name="T25" fmla="*/ 25 h 30"/>
                                      <a:gd name="T26" fmla="*/ 30 w 30"/>
                                      <a:gd name="T27" fmla="*/ 20 h 30"/>
                                      <a:gd name="T28" fmla="*/ 30 w 30"/>
                                      <a:gd name="T29" fmla="*/ 15 h 30"/>
                                      <a:gd name="T30" fmla="*/ 25 w 30"/>
                                      <a:gd name="T31" fmla="*/ 15 h 30"/>
                                      <a:gd name="T32" fmla="*/ 25 w 30"/>
                                      <a:gd name="T33" fmla="*/ 17 h 30"/>
                                      <a:gd name="T34" fmla="*/ 23 w 30"/>
                                      <a:gd name="T35" fmla="*/ 22 h 30"/>
                                      <a:gd name="T36" fmla="*/ 20 w 30"/>
                                      <a:gd name="T37" fmla="*/ 22 h 30"/>
                                      <a:gd name="T38" fmla="*/ 15 w 30"/>
                                      <a:gd name="T39" fmla="*/ 25 h 30"/>
                                      <a:gd name="T40" fmla="*/ 13 w 30"/>
                                      <a:gd name="T41" fmla="*/ 22 h 30"/>
                                      <a:gd name="T42" fmla="*/ 8 w 30"/>
                                      <a:gd name="T43" fmla="*/ 22 h 30"/>
                                      <a:gd name="T44" fmla="*/ 5 w 30"/>
                                      <a:gd name="T45" fmla="*/ 17 h 30"/>
                                      <a:gd name="T46" fmla="*/ 5 w 30"/>
                                      <a:gd name="T47" fmla="*/ 15 h 30"/>
                                      <a:gd name="T48" fmla="*/ 5 w 30"/>
                                      <a:gd name="T49" fmla="*/ 10 h 30"/>
                                      <a:gd name="T50" fmla="*/ 8 w 30"/>
                                      <a:gd name="T51" fmla="*/ 7 h 30"/>
                                      <a:gd name="T52" fmla="*/ 13 w 30"/>
                                      <a:gd name="T53" fmla="*/ 5 h 30"/>
                                      <a:gd name="T54" fmla="*/ 15 w 30"/>
                                      <a:gd name="T55" fmla="*/ 5 h 30"/>
                                      <a:gd name="T56" fmla="*/ 20 w 30"/>
                                      <a:gd name="T57" fmla="*/ 5 h 30"/>
                                      <a:gd name="T58" fmla="*/ 23 w 30"/>
                                      <a:gd name="T59" fmla="*/ 7 h 30"/>
                                      <a:gd name="T60" fmla="*/ 25 w 30"/>
                                      <a:gd name="T61" fmla="*/ 10 h 30"/>
                                      <a:gd name="T62" fmla="*/ 25 w 30"/>
                                      <a:gd name="T63" fmla="*/ 1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30" h="30">
                                        <a:moveTo>
                                          <a:pt x="30" y="15"/>
                                        </a:moveTo>
                                        <a:lnTo>
                                          <a:pt x="30" y="12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5"/>
                                        </a:lnTo>
                                        <a:close/>
                                        <a:moveTo>
                                          <a:pt x="25" y="15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6" name="Freeform 12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1534"/>
                                    <a:ext cx="25" cy="2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3 h 25"/>
                                      <a:gd name="T2" fmla="*/ 25 w 25"/>
                                      <a:gd name="T3" fmla="*/ 8 h 25"/>
                                      <a:gd name="T4" fmla="*/ 22 w 25"/>
                                      <a:gd name="T5" fmla="*/ 5 h 25"/>
                                      <a:gd name="T6" fmla="*/ 17 w 25"/>
                                      <a:gd name="T7" fmla="*/ 3 h 25"/>
                                      <a:gd name="T8" fmla="*/ 10 w 25"/>
                                      <a:gd name="T9" fmla="*/ 0 h 25"/>
                                      <a:gd name="T10" fmla="*/ 5 w 25"/>
                                      <a:gd name="T11" fmla="*/ 3 h 25"/>
                                      <a:gd name="T12" fmla="*/ 2 w 25"/>
                                      <a:gd name="T13" fmla="*/ 5 h 25"/>
                                      <a:gd name="T14" fmla="*/ 0 w 25"/>
                                      <a:gd name="T15" fmla="*/ 8 h 25"/>
                                      <a:gd name="T16" fmla="*/ 0 w 25"/>
                                      <a:gd name="T17" fmla="*/ 13 h 25"/>
                                      <a:gd name="T18" fmla="*/ 2 w 25"/>
                                      <a:gd name="T19" fmla="*/ 18 h 25"/>
                                      <a:gd name="T20" fmla="*/ 5 w 25"/>
                                      <a:gd name="T21" fmla="*/ 20 h 25"/>
                                      <a:gd name="T22" fmla="*/ 7 w 25"/>
                                      <a:gd name="T23" fmla="*/ 23 h 25"/>
                                      <a:gd name="T24" fmla="*/ 12 w 25"/>
                                      <a:gd name="T25" fmla="*/ 25 h 25"/>
                                      <a:gd name="T26" fmla="*/ 17 w 25"/>
                                      <a:gd name="T27" fmla="*/ 23 h 25"/>
                                      <a:gd name="T28" fmla="*/ 22 w 25"/>
                                      <a:gd name="T29" fmla="*/ 20 h 25"/>
                                      <a:gd name="T30" fmla="*/ 25 w 25"/>
                                      <a:gd name="T31" fmla="*/ 18 h 25"/>
                                      <a:gd name="T32" fmla="*/ 25 w 25"/>
                                      <a:gd name="T33" fmla="*/ 13 h 25"/>
                                      <a:gd name="T34" fmla="*/ 20 w 25"/>
                                      <a:gd name="T35" fmla="*/ 13 h 25"/>
                                      <a:gd name="T36" fmla="*/ 17 w 25"/>
                                      <a:gd name="T37" fmla="*/ 18 h 25"/>
                                      <a:gd name="T38" fmla="*/ 12 w 25"/>
                                      <a:gd name="T39" fmla="*/ 20 h 25"/>
                                      <a:gd name="T40" fmla="*/ 7 w 25"/>
                                      <a:gd name="T41" fmla="*/ 18 h 25"/>
                                      <a:gd name="T42" fmla="*/ 5 w 25"/>
                                      <a:gd name="T43" fmla="*/ 13 h 25"/>
                                      <a:gd name="T44" fmla="*/ 7 w 25"/>
                                      <a:gd name="T45" fmla="*/ 8 h 25"/>
                                      <a:gd name="T46" fmla="*/ 12 w 25"/>
                                      <a:gd name="T47" fmla="*/ 5 h 25"/>
                                      <a:gd name="T48" fmla="*/ 17 w 25"/>
                                      <a:gd name="T49" fmla="*/ 8 h 25"/>
                                      <a:gd name="T50" fmla="*/ 20 w 25"/>
                                      <a:gd name="T51" fmla="*/ 13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5" h="25">
                                        <a:moveTo>
                                          <a:pt x="25" y="13"/>
                                        </a:moveTo>
                                        <a:lnTo>
                                          <a:pt x="2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25" y="13"/>
                                        </a:lnTo>
                                        <a:close/>
                                        <a:moveTo>
                                          <a:pt x="20" y="13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2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7" name="Freeform 12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6" y="1537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0 h 20"/>
                                      <a:gd name="T2" fmla="*/ 20 w 20"/>
                                      <a:gd name="T3" fmla="*/ 5 h 20"/>
                                      <a:gd name="T4" fmla="*/ 18 w 20"/>
                                      <a:gd name="T5" fmla="*/ 2 h 20"/>
                                      <a:gd name="T6" fmla="*/ 15 w 20"/>
                                      <a:gd name="T7" fmla="*/ 0 h 20"/>
                                      <a:gd name="T8" fmla="*/ 10 w 20"/>
                                      <a:gd name="T9" fmla="*/ 0 h 20"/>
                                      <a:gd name="T10" fmla="*/ 8 w 20"/>
                                      <a:gd name="T11" fmla="*/ 0 h 20"/>
                                      <a:gd name="T12" fmla="*/ 3 w 20"/>
                                      <a:gd name="T13" fmla="*/ 2 h 20"/>
                                      <a:gd name="T14" fmla="*/ 0 w 20"/>
                                      <a:gd name="T15" fmla="*/ 5 h 20"/>
                                      <a:gd name="T16" fmla="*/ 0 w 20"/>
                                      <a:gd name="T17" fmla="*/ 10 h 20"/>
                                      <a:gd name="T18" fmla="*/ 0 w 20"/>
                                      <a:gd name="T19" fmla="*/ 12 h 20"/>
                                      <a:gd name="T20" fmla="*/ 3 w 20"/>
                                      <a:gd name="T21" fmla="*/ 17 h 20"/>
                                      <a:gd name="T22" fmla="*/ 8 w 20"/>
                                      <a:gd name="T23" fmla="*/ 17 h 20"/>
                                      <a:gd name="T24" fmla="*/ 10 w 20"/>
                                      <a:gd name="T25" fmla="*/ 20 h 20"/>
                                      <a:gd name="T26" fmla="*/ 15 w 20"/>
                                      <a:gd name="T27" fmla="*/ 17 h 20"/>
                                      <a:gd name="T28" fmla="*/ 18 w 20"/>
                                      <a:gd name="T29" fmla="*/ 17 h 20"/>
                                      <a:gd name="T30" fmla="*/ 20 w 20"/>
                                      <a:gd name="T31" fmla="*/ 12 h 20"/>
                                      <a:gd name="T32" fmla="*/ 20 w 20"/>
                                      <a:gd name="T33" fmla="*/ 10 h 20"/>
                                      <a:gd name="T34" fmla="*/ 15 w 20"/>
                                      <a:gd name="T35" fmla="*/ 10 h 20"/>
                                      <a:gd name="T36" fmla="*/ 15 w 20"/>
                                      <a:gd name="T37" fmla="*/ 12 h 20"/>
                                      <a:gd name="T38" fmla="*/ 10 w 20"/>
                                      <a:gd name="T39" fmla="*/ 15 h 20"/>
                                      <a:gd name="T40" fmla="*/ 8 w 20"/>
                                      <a:gd name="T41" fmla="*/ 12 h 20"/>
                                      <a:gd name="T42" fmla="*/ 5 w 20"/>
                                      <a:gd name="T43" fmla="*/ 10 h 20"/>
                                      <a:gd name="T44" fmla="*/ 8 w 20"/>
                                      <a:gd name="T45" fmla="*/ 5 h 20"/>
                                      <a:gd name="T46" fmla="*/ 10 w 20"/>
                                      <a:gd name="T47" fmla="*/ 5 h 20"/>
                                      <a:gd name="T48" fmla="*/ 15 w 20"/>
                                      <a:gd name="T49" fmla="*/ 5 h 20"/>
                                      <a:gd name="T50" fmla="*/ 15 w 20"/>
                                      <a:gd name="T51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10"/>
                                        </a:moveTo>
                                        <a:lnTo>
                                          <a:pt x="20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10"/>
                                        </a:lnTo>
                                        <a:close/>
                                        <a:moveTo>
                                          <a:pt x="15" y="1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8" name="Freeform 1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539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8 h 15"/>
                                      <a:gd name="T2" fmla="*/ 12 w 15"/>
                                      <a:gd name="T3" fmla="*/ 3 h 15"/>
                                      <a:gd name="T4" fmla="*/ 7 w 15"/>
                                      <a:gd name="T5" fmla="*/ 0 h 15"/>
                                      <a:gd name="T6" fmla="*/ 2 w 15"/>
                                      <a:gd name="T7" fmla="*/ 3 h 15"/>
                                      <a:gd name="T8" fmla="*/ 0 w 15"/>
                                      <a:gd name="T9" fmla="*/ 8 h 15"/>
                                      <a:gd name="T10" fmla="*/ 2 w 15"/>
                                      <a:gd name="T11" fmla="*/ 13 h 15"/>
                                      <a:gd name="T12" fmla="*/ 7 w 15"/>
                                      <a:gd name="T13" fmla="*/ 15 h 15"/>
                                      <a:gd name="T14" fmla="*/ 12 w 15"/>
                                      <a:gd name="T15" fmla="*/ 13 h 15"/>
                                      <a:gd name="T16" fmla="*/ 15 w 15"/>
                                      <a:gd name="T17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15" y="8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9" name="Freeform 1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154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10 w 10"/>
                                      <a:gd name="T3" fmla="*/ 0 h 10"/>
                                      <a:gd name="T4" fmla="*/ 5 w 10"/>
                                      <a:gd name="T5" fmla="*/ 0 h 10"/>
                                      <a:gd name="T6" fmla="*/ 3 w 10"/>
                                      <a:gd name="T7" fmla="*/ 0 h 10"/>
                                      <a:gd name="T8" fmla="*/ 0 w 10"/>
                                      <a:gd name="T9" fmla="*/ 5 h 10"/>
                                      <a:gd name="T10" fmla="*/ 3 w 10"/>
                                      <a:gd name="T11" fmla="*/ 7 h 10"/>
                                      <a:gd name="T12" fmla="*/ 5 w 10"/>
                                      <a:gd name="T13" fmla="*/ 10 h 10"/>
                                      <a:gd name="T14" fmla="*/ 10 w 10"/>
                                      <a:gd name="T15" fmla="*/ 7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0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154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3 h 5"/>
                                      <a:gd name="T2" fmla="*/ 5 w 5"/>
                                      <a:gd name="T3" fmla="*/ 0 h 5"/>
                                      <a:gd name="T4" fmla="*/ 2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3 h 5"/>
                                      <a:gd name="T10" fmla="*/ 0 w 5"/>
                                      <a:gd name="T11" fmla="*/ 3 h 5"/>
                                      <a:gd name="T12" fmla="*/ 2 w 5"/>
                                      <a:gd name="T13" fmla="*/ 5 h 5"/>
                                      <a:gd name="T14" fmla="*/ 5 w 5"/>
                                      <a:gd name="T15" fmla="*/ 3 h 5"/>
                                      <a:gd name="T16" fmla="*/ 5 w 5"/>
                                      <a:gd name="T17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1" name="Freeform 1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4" y="1509"/>
                                    <a:ext cx="227" cy="73"/>
                                  </a:xfrm>
                                  <a:custGeom>
                                    <a:avLst/>
                                    <a:gdLst>
                                      <a:gd name="T0" fmla="*/ 0 w 227"/>
                                      <a:gd name="T1" fmla="*/ 0 h 73"/>
                                      <a:gd name="T2" fmla="*/ 40 w 227"/>
                                      <a:gd name="T3" fmla="*/ 5 h 73"/>
                                      <a:gd name="T4" fmla="*/ 72 w 227"/>
                                      <a:gd name="T5" fmla="*/ 13 h 73"/>
                                      <a:gd name="T6" fmla="*/ 97 w 227"/>
                                      <a:gd name="T7" fmla="*/ 20 h 73"/>
                                      <a:gd name="T8" fmla="*/ 117 w 227"/>
                                      <a:gd name="T9" fmla="*/ 28 h 73"/>
                                      <a:gd name="T10" fmla="*/ 137 w 227"/>
                                      <a:gd name="T11" fmla="*/ 35 h 73"/>
                                      <a:gd name="T12" fmla="*/ 162 w 227"/>
                                      <a:gd name="T13" fmla="*/ 40 h 73"/>
                                      <a:gd name="T14" fmla="*/ 189 w 227"/>
                                      <a:gd name="T15" fmla="*/ 40 h 73"/>
                                      <a:gd name="T16" fmla="*/ 227 w 227"/>
                                      <a:gd name="T17" fmla="*/ 33 h 73"/>
                                      <a:gd name="T18" fmla="*/ 204 w 227"/>
                                      <a:gd name="T19" fmla="*/ 45 h 73"/>
                                      <a:gd name="T20" fmla="*/ 184 w 227"/>
                                      <a:gd name="T21" fmla="*/ 55 h 73"/>
                                      <a:gd name="T22" fmla="*/ 167 w 227"/>
                                      <a:gd name="T23" fmla="*/ 65 h 73"/>
                                      <a:gd name="T24" fmla="*/ 150 w 227"/>
                                      <a:gd name="T25" fmla="*/ 70 h 73"/>
                                      <a:gd name="T26" fmla="*/ 130 w 227"/>
                                      <a:gd name="T27" fmla="*/ 73 h 73"/>
                                      <a:gd name="T28" fmla="*/ 105 w 227"/>
                                      <a:gd name="T29" fmla="*/ 73 h 73"/>
                                      <a:gd name="T30" fmla="*/ 75 w 227"/>
                                      <a:gd name="T31" fmla="*/ 70 h 73"/>
                                      <a:gd name="T32" fmla="*/ 38 w 227"/>
                                      <a:gd name="T33" fmla="*/ 68 h 73"/>
                                      <a:gd name="T34" fmla="*/ 28 w 227"/>
                                      <a:gd name="T35" fmla="*/ 60 h 73"/>
                                      <a:gd name="T36" fmla="*/ 20 w 227"/>
                                      <a:gd name="T37" fmla="*/ 53 h 73"/>
                                      <a:gd name="T38" fmla="*/ 18 w 227"/>
                                      <a:gd name="T39" fmla="*/ 45 h 73"/>
                                      <a:gd name="T40" fmla="*/ 15 w 227"/>
                                      <a:gd name="T41" fmla="*/ 35 h 73"/>
                                      <a:gd name="T42" fmla="*/ 13 w 227"/>
                                      <a:gd name="T43" fmla="*/ 25 h 73"/>
                                      <a:gd name="T44" fmla="*/ 10 w 227"/>
                                      <a:gd name="T45" fmla="*/ 15 h 73"/>
                                      <a:gd name="T46" fmla="*/ 5 w 227"/>
                                      <a:gd name="T47" fmla="*/ 8 h 73"/>
                                      <a:gd name="T48" fmla="*/ 0 w 227"/>
                                      <a:gd name="T49" fmla="*/ 0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27" h="73">
                                        <a:moveTo>
                                          <a:pt x="0" y="0"/>
                                        </a:moveTo>
                                        <a:lnTo>
                                          <a:pt x="40" y="5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97" y="20"/>
                                        </a:lnTo>
                                        <a:lnTo>
                                          <a:pt x="117" y="28"/>
                                        </a:lnTo>
                                        <a:lnTo>
                                          <a:pt x="137" y="35"/>
                                        </a:lnTo>
                                        <a:lnTo>
                                          <a:pt x="162" y="40"/>
                                        </a:lnTo>
                                        <a:lnTo>
                                          <a:pt x="189" y="40"/>
                                        </a:lnTo>
                                        <a:lnTo>
                                          <a:pt x="227" y="33"/>
                                        </a:lnTo>
                                        <a:lnTo>
                                          <a:pt x="204" y="45"/>
                                        </a:lnTo>
                                        <a:lnTo>
                                          <a:pt x="184" y="55"/>
                                        </a:lnTo>
                                        <a:lnTo>
                                          <a:pt x="167" y="65"/>
                                        </a:lnTo>
                                        <a:lnTo>
                                          <a:pt x="150" y="70"/>
                                        </a:lnTo>
                                        <a:lnTo>
                                          <a:pt x="130" y="73"/>
                                        </a:lnTo>
                                        <a:lnTo>
                                          <a:pt x="105" y="73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38" y="68"/>
                                        </a:lnTo>
                                        <a:lnTo>
                                          <a:pt x="28" y="60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2" name="Freeform 1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49 w 99"/>
                                      <a:gd name="T1" fmla="*/ 50 h 84"/>
                                      <a:gd name="T2" fmla="*/ 0 w 99"/>
                                      <a:gd name="T3" fmla="*/ 0 h 84"/>
                                      <a:gd name="T4" fmla="*/ 49 w 99"/>
                                      <a:gd name="T5" fmla="*/ 50 h 84"/>
                                      <a:gd name="T6" fmla="*/ 49 w 99"/>
                                      <a:gd name="T7" fmla="*/ 50 h 84"/>
                                      <a:gd name="T8" fmla="*/ 49 w 99"/>
                                      <a:gd name="T9" fmla="*/ 50 h 84"/>
                                      <a:gd name="T10" fmla="*/ 64 w 99"/>
                                      <a:gd name="T11" fmla="*/ 52 h 84"/>
                                      <a:gd name="T12" fmla="*/ 79 w 99"/>
                                      <a:gd name="T13" fmla="*/ 60 h 84"/>
                                      <a:gd name="T14" fmla="*/ 89 w 99"/>
                                      <a:gd name="T15" fmla="*/ 69 h 84"/>
                                      <a:gd name="T16" fmla="*/ 99 w 99"/>
                                      <a:gd name="T17" fmla="*/ 84 h 84"/>
                                      <a:gd name="T18" fmla="*/ 92 w 99"/>
                                      <a:gd name="T19" fmla="*/ 84 h 84"/>
                                      <a:gd name="T20" fmla="*/ 84 w 99"/>
                                      <a:gd name="T21" fmla="*/ 84 h 84"/>
                                      <a:gd name="T22" fmla="*/ 77 w 99"/>
                                      <a:gd name="T23" fmla="*/ 82 h 84"/>
                                      <a:gd name="T24" fmla="*/ 69 w 99"/>
                                      <a:gd name="T25" fmla="*/ 77 h 84"/>
                                      <a:gd name="T26" fmla="*/ 62 w 99"/>
                                      <a:gd name="T27" fmla="*/ 72 h 84"/>
                                      <a:gd name="T28" fmla="*/ 57 w 99"/>
                                      <a:gd name="T29" fmla="*/ 65 h 84"/>
                                      <a:gd name="T30" fmla="*/ 52 w 99"/>
                                      <a:gd name="T31" fmla="*/ 57 h 84"/>
                                      <a:gd name="T32" fmla="*/ 49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49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64" y="52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9" y="69"/>
                                        </a:lnTo>
                                        <a:lnTo>
                                          <a:pt x="99" y="84"/>
                                        </a:lnTo>
                                        <a:lnTo>
                                          <a:pt x="92" y="84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3" name="Freeform 1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49 w 99"/>
                                      <a:gd name="T1" fmla="*/ 50 h 84"/>
                                      <a:gd name="T2" fmla="*/ 0 w 99"/>
                                      <a:gd name="T3" fmla="*/ 0 h 84"/>
                                      <a:gd name="T4" fmla="*/ 49 w 99"/>
                                      <a:gd name="T5" fmla="*/ 50 h 84"/>
                                      <a:gd name="T6" fmla="*/ 49 w 99"/>
                                      <a:gd name="T7" fmla="*/ 50 h 84"/>
                                      <a:gd name="T8" fmla="*/ 49 w 99"/>
                                      <a:gd name="T9" fmla="*/ 50 h 84"/>
                                      <a:gd name="T10" fmla="*/ 64 w 99"/>
                                      <a:gd name="T11" fmla="*/ 52 h 84"/>
                                      <a:gd name="T12" fmla="*/ 79 w 99"/>
                                      <a:gd name="T13" fmla="*/ 60 h 84"/>
                                      <a:gd name="T14" fmla="*/ 89 w 99"/>
                                      <a:gd name="T15" fmla="*/ 69 h 84"/>
                                      <a:gd name="T16" fmla="*/ 99 w 99"/>
                                      <a:gd name="T17" fmla="*/ 84 h 84"/>
                                      <a:gd name="T18" fmla="*/ 92 w 99"/>
                                      <a:gd name="T19" fmla="*/ 84 h 84"/>
                                      <a:gd name="T20" fmla="*/ 84 w 99"/>
                                      <a:gd name="T21" fmla="*/ 84 h 84"/>
                                      <a:gd name="T22" fmla="*/ 77 w 99"/>
                                      <a:gd name="T23" fmla="*/ 82 h 84"/>
                                      <a:gd name="T24" fmla="*/ 69 w 99"/>
                                      <a:gd name="T25" fmla="*/ 77 h 84"/>
                                      <a:gd name="T26" fmla="*/ 62 w 99"/>
                                      <a:gd name="T27" fmla="*/ 72 h 84"/>
                                      <a:gd name="T28" fmla="*/ 57 w 99"/>
                                      <a:gd name="T29" fmla="*/ 65 h 84"/>
                                      <a:gd name="T30" fmla="*/ 52 w 99"/>
                                      <a:gd name="T31" fmla="*/ 57 h 84"/>
                                      <a:gd name="T32" fmla="*/ 49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49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64" y="52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9" y="69"/>
                                        </a:lnTo>
                                        <a:lnTo>
                                          <a:pt x="99" y="84"/>
                                        </a:lnTo>
                                        <a:lnTo>
                                          <a:pt x="92" y="84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4" name="Freeform 1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4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32 w 286"/>
                                      <a:gd name="T1" fmla="*/ 185 h 185"/>
                                      <a:gd name="T2" fmla="*/ 122 w 286"/>
                                      <a:gd name="T3" fmla="*/ 180 h 185"/>
                                      <a:gd name="T4" fmla="*/ 112 w 286"/>
                                      <a:gd name="T5" fmla="*/ 175 h 185"/>
                                      <a:gd name="T6" fmla="*/ 132 w 286"/>
                                      <a:gd name="T7" fmla="*/ 145 h 185"/>
                                      <a:gd name="T8" fmla="*/ 157 w 286"/>
                                      <a:gd name="T9" fmla="*/ 115 h 185"/>
                                      <a:gd name="T10" fmla="*/ 132 w 286"/>
                                      <a:gd name="T11" fmla="*/ 145 h 185"/>
                                      <a:gd name="T12" fmla="*/ 107 w 286"/>
                                      <a:gd name="T13" fmla="*/ 172 h 185"/>
                                      <a:gd name="T14" fmla="*/ 97 w 286"/>
                                      <a:gd name="T15" fmla="*/ 167 h 185"/>
                                      <a:gd name="T16" fmla="*/ 87 w 286"/>
                                      <a:gd name="T17" fmla="*/ 165 h 185"/>
                                      <a:gd name="T18" fmla="*/ 109 w 286"/>
                                      <a:gd name="T19" fmla="*/ 140 h 185"/>
                                      <a:gd name="T20" fmla="*/ 129 w 286"/>
                                      <a:gd name="T21" fmla="*/ 115 h 185"/>
                                      <a:gd name="T22" fmla="*/ 107 w 286"/>
                                      <a:gd name="T23" fmla="*/ 140 h 185"/>
                                      <a:gd name="T24" fmla="*/ 84 w 286"/>
                                      <a:gd name="T25" fmla="*/ 162 h 185"/>
                                      <a:gd name="T26" fmla="*/ 75 w 286"/>
                                      <a:gd name="T27" fmla="*/ 155 h 185"/>
                                      <a:gd name="T28" fmla="*/ 65 w 286"/>
                                      <a:gd name="T29" fmla="*/ 150 h 185"/>
                                      <a:gd name="T30" fmla="*/ 84 w 286"/>
                                      <a:gd name="T31" fmla="*/ 132 h 185"/>
                                      <a:gd name="T32" fmla="*/ 104 w 286"/>
                                      <a:gd name="T33" fmla="*/ 112 h 185"/>
                                      <a:gd name="T34" fmla="*/ 82 w 286"/>
                                      <a:gd name="T35" fmla="*/ 130 h 185"/>
                                      <a:gd name="T36" fmla="*/ 62 w 286"/>
                                      <a:gd name="T37" fmla="*/ 147 h 185"/>
                                      <a:gd name="T38" fmla="*/ 52 w 286"/>
                                      <a:gd name="T39" fmla="*/ 142 h 185"/>
                                      <a:gd name="T40" fmla="*/ 42 w 286"/>
                                      <a:gd name="T41" fmla="*/ 140 h 185"/>
                                      <a:gd name="T42" fmla="*/ 62 w 286"/>
                                      <a:gd name="T43" fmla="*/ 122 h 185"/>
                                      <a:gd name="T44" fmla="*/ 80 w 286"/>
                                      <a:gd name="T45" fmla="*/ 107 h 185"/>
                                      <a:gd name="T46" fmla="*/ 60 w 286"/>
                                      <a:gd name="T47" fmla="*/ 122 h 185"/>
                                      <a:gd name="T48" fmla="*/ 37 w 286"/>
                                      <a:gd name="T49" fmla="*/ 135 h 185"/>
                                      <a:gd name="T50" fmla="*/ 30 w 286"/>
                                      <a:gd name="T51" fmla="*/ 132 h 185"/>
                                      <a:gd name="T52" fmla="*/ 20 w 286"/>
                                      <a:gd name="T53" fmla="*/ 127 h 185"/>
                                      <a:gd name="T54" fmla="*/ 37 w 286"/>
                                      <a:gd name="T55" fmla="*/ 117 h 185"/>
                                      <a:gd name="T56" fmla="*/ 52 w 286"/>
                                      <a:gd name="T57" fmla="*/ 107 h 185"/>
                                      <a:gd name="T58" fmla="*/ 35 w 286"/>
                                      <a:gd name="T59" fmla="*/ 117 h 185"/>
                                      <a:gd name="T60" fmla="*/ 17 w 286"/>
                                      <a:gd name="T61" fmla="*/ 125 h 185"/>
                                      <a:gd name="T62" fmla="*/ 7 w 286"/>
                                      <a:gd name="T63" fmla="*/ 122 h 185"/>
                                      <a:gd name="T64" fmla="*/ 0 w 286"/>
                                      <a:gd name="T65" fmla="*/ 120 h 185"/>
                                      <a:gd name="T66" fmla="*/ 52 w 286"/>
                                      <a:gd name="T67" fmla="*/ 90 h 185"/>
                                      <a:gd name="T68" fmla="*/ 104 w 286"/>
                                      <a:gd name="T69" fmla="*/ 60 h 185"/>
                                      <a:gd name="T70" fmla="*/ 157 w 286"/>
                                      <a:gd name="T71" fmla="*/ 30 h 185"/>
                                      <a:gd name="T72" fmla="*/ 209 w 286"/>
                                      <a:gd name="T73" fmla="*/ 0 h 185"/>
                                      <a:gd name="T74" fmla="*/ 226 w 286"/>
                                      <a:gd name="T75" fmla="*/ 7 h 185"/>
                                      <a:gd name="T76" fmla="*/ 246 w 286"/>
                                      <a:gd name="T77" fmla="*/ 17 h 185"/>
                                      <a:gd name="T78" fmla="*/ 266 w 286"/>
                                      <a:gd name="T79" fmla="*/ 25 h 185"/>
                                      <a:gd name="T80" fmla="*/ 286 w 286"/>
                                      <a:gd name="T81" fmla="*/ 32 h 185"/>
                                      <a:gd name="T82" fmla="*/ 241 w 286"/>
                                      <a:gd name="T83" fmla="*/ 65 h 185"/>
                                      <a:gd name="T84" fmla="*/ 199 w 286"/>
                                      <a:gd name="T85" fmla="*/ 97 h 185"/>
                                      <a:gd name="T86" fmla="*/ 179 w 286"/>
                                      <a:gd name="T87" fmla="*/ 117 h 185"/>
                                      <a:gd name="T88" fmla="*/ 162 w 286"/>
                                      <a:gd name="T89" fmla="*/ 137 h 185"/>
                                      <a:gd name="T90" fmla="*/ 147 w 286"/>
                                      <a:gd name="T91" fmla="*/ 160 h 185"/>
                                      <a:gd name="T92" fmla="*/ 132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32" y="185"/>
                                        </a:moveTo>
                                        <a:lnTo>
                                          <a:pt x="122" y="180"/>
                                        </a:lnTo>
                                        <a:lnTo>
                                          <a:pt x="112" y="17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07" y="172"/>
                                        </a:lnTo>
                                        <a:lnTo>
                                          <a:pt x="97" y="167"/>
                                        </a:lnTo>
                                        <a:lnTo>
                                          <a:pt x="87" y="165"/>
                                        </a:lnTo>
                                        <a:lnTo>
                                          <a:pt x="109" y="140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07" y="140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04" y="112"/>
                                        </a:lnTo>
                                        <a:lnTo>
                                          <a:pt x="82" y="130"/>
                                        </a:lnTo>
                                        <a:lnTo>
                                          <a:pt x="62" y="147"/>
                                        </a:lnTo>
                                        <a:lnTo>
                                          <a:pt x="52" y="142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80" y="107"/>
                                        </a:lnTo>
                                        <a:lnTo>
                                          <a:pt x="60" y="122"/>
                                        </a:lnTo>
                                        <a:lnTo>
                                          <a:pt x="37" y="135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37" y="11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35" y="117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26" y="7"/>
                                        </a:lnTo>
                                        <a:lnTo>
                                          <a:pt x="246" y="17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86" y="32"/>
                                        </a:lnTo>
                                        <a:lnTo>
                                          <a:pt x="241" y="65"/>
                                        </a:lnTo>
                                        <a:lnTo>
                                          <a:pt x="199" y="97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62" y="137"/>
                                        </a:lnTo>
                                        <a:lnTo>
                                          <a:pt x="147" y="160"/>
                                        </a:lnTo>
                                        <a:lnTo>
                                          <a:pt x="132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5" name="Freeform 1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4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32 w 286"/>
                                      <a:gd name="T1" fmla="*/ 185 h 185"/>
                                      <a:gd name="T2" fmla="*/ 122 w 286"/>
                                      <a:gd name="T3" fmla="*/ 180 h 185"/>
                                      <a:gd name="T4" fmla="*/ 112 w 286"/>
                                      <a:gd name="T5" fmla="*/ 175 h 185"/>
                                      <a:gd name="T6" fmla="*/ 132 w 286"/>
                                      <a:gd name="T7" fmla="*/ 145 h 185"/>
                                      <a:gd name="T8" fmla="*/ 157 w 286"/>
                                      <a:gd name="T9" fmla="*/ 115 h 185"/>
                                      <a:gd name="T10" fmla="*/ 132 w 286"/>
                                      <a:gd name="T11" fmla="*/ 145 h 185"/>
                                      <a:gd name="T12" fmla="*/ 107 w 286"/>
                                      <a:gd name="T13" fmla="*/ 172 h 185"/>
                                      <a:gd name="T14" fmla="*/ 97 w 286"/>
                                      <a:gd name="T15" fmla="*/ 167 h 185"/>
                                      <a:gd name="T16" fmla="*/ 87 w 286"/>
                                      <a:gd name="T17" fmla="*/ 165 h 185"/>
                                      <a:gd name="T18" fmla="*/ 109 w 286"/>
                                      <a:gd name="T19" fmla="*/ 140 h 185"/>
                                      <a:gd name="T20" fmla="*/ 129 w 286"/>
                                      <a:gd name="T21" fmla="*/ 115 h 185"/>
                                      <a:gd name="T22" fmla="*/ 107 w 286"/>
                                      <a:gd name="T23" fmla="*/ 140 h 185"/>
                                      <a:gd name="T24" fmla="*/ 84 w 286"/>
                                      <a:gd name="T25" fmla="*/ 162 h 185"/>
                                      <a:gd name="T26" fmla="*/ 75 w 286"/>
                                      <a:gd name="T27" fmla="*/ 155 h 185"/>
                                      <a:gd name="T28" fmla="*/ 65 w 286"/>
                                      <a:gd name="T29" fmla="*/ 150 h 185"/>
                                      <a:gd name="T30" fmla="*/ 84 w 286"/>
                                      <a:gd name="T31" fmla="*/ 132 h 185"/>
                                      <a:gd name="T32" fmla="*/ 104 w 286"/>
                                      <a:gd name="T33" fmla="*/ 112 h 185"/>
                                      <a:gd name="T34" fmla="*/ 82 w 286"/>
                                      <a:gd name="T35" fmla="*/ 130 h 185"/>
                                      <a:gd name="T36" fmla="*/ 62 w 286"/>
                                      <a:gd name="T37" fmla="*/ 147 h 185"/>
                                      <a:gd name="T38" fmla="*/ 52 w 286"/>
                                      <a:gd name="T39" fmla="*/ 142 h 185"/>
                                      <a:gd name="T40" fmla="*/ 42 w 286"/>
                                      <a:gd name="T41" fmla="*/ 140 h 185"/>
                                      <a:gd name="T42" fmla="*/ 62 w 286"/>
                                      <a:gd name="T43" fmla="*/ 122 h 185"/>
                                      <a:gd name="T44" fmla="*/ 80 w 286"/>
                                      <a:gd name="T45" fmla="*/ 107 h 185"/>
                                      <a:gd name="T46" fmla="*/ 60 w 286"/>
                                      <a:gd name="T47" fmla="*/ 122 h 185"/>
                                      <a:gd name="T48" fmla="*/ 37 w 286"/>
                                      <a:gd name="T49" fmla="*/ 135 h 185"/>
                                      <a:gd name="T50" fmla="*/ 30 w 286"/>
                                      <a:gd name="T51" fmla="*/ 132 h 185"/>
                                      <a:gd name="T52" fmla="*/ 20 w 286"/>
                                      <a:gd name="T53" fmla="*/ 127 h 185"/>
                                      <a:gd name="T54" fmla="*/ 37 w 286"/>
                                      <a:gd name="T55" fmla="*/ 117 h 185"/>
                                      <a:gd name="T56" fmla="*/ 52 w 286"/>
                                      <a:gd name="T57" fmla="*/ 107 h 185"/>
                                      <a:gd name="T58" fmla="*/ 35 w 286"/>
                                      <a:gd name="T59" fmla="*/ 117 h 185"/>
                                      <a:gd name="T60" fmla="*/ 17 w 286"/>
                                      <a:gd name="T61" fmla="*/ 125 h 185"/>
                                      <a:gd name="T62" fmla="*/ 7 w 286"/>
                                      <a:gd name="T63" fmla="*/ 122 h 185"/>
                                      <a:gd name="T64" fmla="*/ 0 w 286"/>
                                      <a:gd name="T65" fmla="*/ 120 h 185"/>
                                      <a:gd name="T66" fmla="*/ 52 w 286"/>
                                      <a:gd name="T67" fmla="*/ 90 h 185"/>
                                      <a:gd name="T68" fmla="*/ 104 w 286"/>
                                      <a:gd name="T69" fmla="*/ 60 h 185"/>
                                      <a:gd name="T70" fmla="*/ 157 w 286"/>
                                      <a:gd name="T71" fmla="*/ 30 h 185"/>
                                      <a:gd name="T72" fmla="*/ 209 w 286"/>
                                      <a:gd name="T73" fmla="*/ 0 h 185"/>
                                      <a:gd name="T74" fmla="*/ 226 w 286"/>
                                      <a:gd name="T75" fmla="*/ 7 h 185"/>
                                      <a:gd name="T76" fmla="*/ 246 w 286"/>
                                      <a:gd name="T77" fmla="*/ 17 h 185"/>
                                      <a:gd name="T78" fmla="*/ 266 w 286"/>
                                      <a:gd name="T79" fmla="*/ 25 h 185"/>
                                      <a:gd name="T80" fmla="*/ 286 w 286"/>
                                      <a:gd name="T81" fmla="*/ 32 h 185"/>
                                      <a:gd name="T82" fmla="*/ 241 w 286"/>
                                      <a:gd name="T83" fmla="*/ 65 h 185"/>
                                      <a:gd name="T84" fmla="*/ 199 w 286"/>
                                      <a:gd name="T85" fmla="*/ 97 h 185"/>
                                      <a:gd name="T86" fmla="*/ 179 w 286"/>
                                      <a:gd name="T87" fmla="*/ 117 h 185"/>
                                      <a:gd name="T88" fmla="*/ 162 w 286"/>
                                      <a:gd name="T89" fmla="*/ 137 h 185"/>
                                      <a:gd name="T90" fmla="*/ 147 w 286"/>
                                      <a:gd name="T91" fmla="*/ 160 h 185"/>
                                      <a:gd name="T92" fmla="*/ 132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32" y="185"/>
                                        </a:moveTo>
                                        <a:lnTo>
                                          <a:pt x="122" y="180"/>
                                        </a:lnTo>
                                        <a:lnTo>
                                          <a:pt x="112" y="17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07" y="172"/>
                                        </a:lnTo>
                                        <a:lnTo>
                                          <a:pt x="97" y="167"/>
                                        </a:lnTo>
                                        <a:lnTo>
                                          <a:pt x="87" y="165"/>
                                        </a:lnTo>
                                        <a:lnTo>
                                          <a:pt x="109" y="140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07" y="140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04" y="112"/>
                                        </a:lnTo>
                                        <a:lnTo>
                                          <a:pt x="82" y="130"/>
                                        </a:lnTo>
                                        <a:lnTo>
                                          <a:pt x="62" y="147"/>
                                        </a:lnTo>
                                        <a:lnTo>
                                          <a:pt x="52" y="142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80" y="107"/>
                                        </a:lnTo>
                                        <a:lnTo>
                                          <a:pt x="60" y="122"/>
                                        </a:lnTo>
                                        <a:lnTo>
                                          <a:pt x="37" y="135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37" y="11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35" y="117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26" y="7"/>
                                        </a:lnTo>
                                        <a:lnTo>
                                          <a:pt x="246" y="17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86" y="32"/>
                                        </a:lnTo>
                                        <a:lnTo>
                                          <a:pt x="241" y="65"/>
                                        </a:lnTo>
                                        <a:lnTo>
                                          <a:pt x="199" y="97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62" y="137"/>
                                        </a:lnTo>
                                        <a:lnTo>
                                          <a:pt x="147" y="160"/>
                                        </a:lnTo>
                                        <a:lnTo>
                                          <a:pt x="132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6" name="Freeform 13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0" y="624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19 w 59"/>
                                      <a:gd name="T1" fmla="*/ 57 h 112"/>
                                      <a:gd name="T2" fmla="*/ 59 w 59"/>
                                      <a:gd name="T3" fmla="*/ 0 h 112"/>
                                      <a:gd name="T4" fmla="*/ 19 w 59"/>
                                      <a:gd name="T5" fmla="*/ 57 h 112"/>
                                      <a:gd name="T6" fmla="*/ 19 w 59"/>
                                      <a:gd name="T7" fmla="*/ 57 h 112"/>
                                      <a:gd name="T8" fmla="*/ 9 w 59"/>
                                      <a:gd name="T9" fmla="*/ 69 h 112"/>
                                      <a:gd name="T10" fmla="*/ 2 w 59"/>
                                      <a:gd name="T11" fmla="*/ 84 h 112"/>
                                      <a:gd name="T12" fmla="*/ 0 w 59"/>
                                      <a:gd name="T13" fmla="*/ 89 h 112"/>
                                      <a:gd name="T14" fmla="*/ 2 w 59"/>
                                      <a:gd name="T15" fmla="*/ 97 h 112"/>
                                      <a:gd name="T16" fmla="*/ 2 w 59"/>
                                      <a:gd name="T17" fmla="*/ 104 h 112"/>
                                      <a:gd name="T18" fmla="*/ 5 w 59"/>
                                      <a:gd name="T19" fmla="*/ 112 h 112"/>
                                      <a:gd name="T20" fmla="*/ 12 w 59"/>
                                      <a:gd name="T21" fmla="*/ 107 h 112"/>
                                      <a:gd name="T22" fmla="*/ 17 w 59"/>
                                      <a:gd name="T23" fmla="*/ 102 h 112"/>
                                      <a:gd name="T24" fmla="*/ 22 w 59"/>
                                      <a:gd name="T25" fmla="*/ 94 h 112"/>
                                      <a:gd name="T26" fmla="*/ 24 w 59"/>
                                      <a:gd name="T27" fmla="*/ 87 h 112"/>
                                      <a:gd name="T28" fmla="*/ 27 w 59"/>
                                      <a:gd name="T29" fmla="*/ 79 h 112"/>
                                      <a:gd name="T30" fmla="*/ 27 w 59"/>
                                      <a:gd name="T31" fmla="*/ 72 h 112"/>
                                      <a:gd name="T32" fmla="*/ 24 w 59"/>
                                      <a:gd name="T33" fmla="*/ 64 h 112"/>
                                      <a:gd name="T34" fmla="*/ 19 w 59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19" y="57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  <a:moveTo>
                                          <a:pt x="19" y="57"/>
                                        </a:moveTo>
                                        <a:lnTo>
                                          <a:pt x="9" y="69"/>
                                        </a:lnTo>
                                        <a:lnTo>
                                          <a:pt x="2" y="84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24" y="87"/>
                                        </a:lnTo>
                                        <a:lnTo>
                                          <a:pt x="27" y="79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4" y="64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7" name="Freeform 1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624"/>
                                    <a:ext cx="40" cy="57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7 h 57"/>
                                      <a:gd name="T2" fmla="*/ 40 w 40"/>
                                      <a:gd name="T3" fmla="*/ 0 h 57"/>
                                      <a:gd name="T4" fmla="*/ 0 w 4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7">
                                        <a:moveTo>
                                          <a:pt x="0" y="5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8" name="Freeform 1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681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5"/>
                                      <a:gd name="T2" fmla="*/ 9 w 27"/>
                                      <a:gd name="T3" fmla="*/ 12 h 55"/>
                                      <a:gd name="T4" fmla="*/ 2 w 27"/>
                                      <a:gd name="T5" fmla="*/ 27 h 55"/>
                                      <a:gd name="T6" fmla="*/ 0 w 27"/>
                                      <a:gd name="T7" fmla="*/ 32 h 55"/>
                                      <a:gd name="T8" fmla="*/ 2 w 27"/>
                                      <a:gd name="T9" fmla="*/ 40 h 55"/>
                                      <a:gd name="T10" fmla="*/ 2 w 27"/>
                                      <a:gd name="T11" fmla="*/ 47 h 55"/>
                                      <a:gd name="T12" fmla="*/ 5 w 27"/>
                                      <a:gd name="T13" fmla="*/ 55 h 55"/>
                                      <a:gd name="T14" fmla="*/ 12 w 27"/>
                                      <a:gd name="T15" fmla="*/ 50 h 55"/>
                                      <a:gd name="T16" fmla="*/ 17 w 27"/>
                                      <a:gd name="T17" fmla="*/ 45 h 55"/>
                                      <a:gd name="T18" fmla="*/ 22 w 27"/>
                                      <a:gd name="T19" fmla="*/ 37 h 55"/>
                                      <a:gd name="T20" fmla="*/ 24 w 27"/>
                                      <a:gd name="T21" fmla="*/ 30 h 55"/>
                                      <a:gd name="T22" fmla="*/ 27 w 27"/>
                                      <a:gd name="T23" fmla="*/ 22 h 55"/>
                                      <a:gd name="T24" fmla="*/ 27 w 27"/>
                                      <a:gd name="T25" fmla="*/ 15 h 55"/>
                                      <a:gd name="T26" fmla="*/ 24 w 27"/>
                                      <a:gd name="T27" fmla="*/ 7 h 55"/>
                                      <a:gd name="T28" fmla="*/ 19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19" y="0"/>
                                        </a:moveTo>
                                        <a:lnTo>
                                          <a:pt x="9" y="1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9" name="Freeform 13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7" y="659"/>
                                    <a:ext cx="40" cy="114"/>
                                  </a:xfrm>
                                  <a:custGeom>
                                    <a:avLst/>
                                    <a:gdLst>
                                      <a:gd name="T0" fmla="*/ 18 w 40"/>
                                      <a:gd name="T1" fmla="*/ 62 h 114"/>
                                      <a:gd name="T2" fmla="*/ 40 w 40"/>
                                      <a:gd name="T3" fmla="*/ 0 h 114"/>
                                      <a:gd name="T4" fmla="*/ 18 w 40"/>
                                      <a:gd name="T5" fmla="*/ 62 h 114"/>
                                      <a:gd name="T6" fmla="*/ 18 w 40"/>
                                      <a:gd name="T7" fmla="*/ 59 h 114"/>
                                      <a:gd name="T8" fmla="*/ 8 w 40"/>
                                      <a:gd name="T9" fmla="*/ 74 h 114"/>
                                      <a:gd name="T10" fmla="*/ 3 w 40"/>
                                      <a:gd name="T11" fmla="*/ 87 h 114"/>
                                      <a:gd name="T12" fmla="*/ 0 w 40"/>
                                      <a:gd name="T13" fmla="*/ 102 h 114"/>
                                      <a:gd name="T14" fmla="*/ 5 w 40"/>
                                      <a:gd name="T15" fmla="*/ 114 h 114"/>
                                      <a:gd name="T16" fmla="*/ 10 w 40"/>
                                      <a:gd name="T17" fmla="*/ 112 h 114"/>
                                      <a:gd name="T18" fmla="*/ 15 w 40"/>
                                      <a:gd name="T19" fmla="*/ 104 h 114"/>
                                      <a:gd name="T20" fmla="*/ 20 w 40"/>
                                      <a:gd name="T21" fmla="*/ 99 h 114"/>
                                      <a:gd name="T22" fmla="*/ 23 w 40"/>
                                      <a:gd name="T23" fmla="*/ 92 h 114"/>
                                      <a:gd name="T24" fmla="*/ 25 w 40"/>
                                      <a:gd name="T25" fmla="*/ 84 h 114"/>
                                      <a:gd name="T26" fmla="*/ 25 w 40"/>
                                      <a:gd name="T27" fmla="*/ 74 h 114"/>
                                      <a:gd name="T28" fmla="*/ 23 w 40"/>
                                      <a:gd name="T29" fmla="*/ 67 h 114"/>
                                      <a:gd name="T30" fmla="*/ 18 w 40"/>
                                      <a:gd name="T31" fmla="*/ 5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4">
                                        <a:moveTo>
                                          <a:pt x="18" y="6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8" y="62"/>
                                        </a:lnTo>
                                        <a:close/>
                                        <a:moveTo>
                                          <a:pt x="18" y="59"/>
                                        </a:moveTo>
                                        <a:lnTo>
                                          <a:pt x="8" y="74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5" y="114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20" y="99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5" y="84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3" y="67"/>
                                        </a:lnTo>
                                        <a:lnTo>
                                          <a:pt x="18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0" name="Freeform 1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659"/>
                                    <a:ext cx="22" cy="6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62 h 62"/>
                                      <a:gd name="T2" fmla="*/ 22 w 22"/>
                                      <a:gd name="T3" fmla="*/ 0 h 62"/>
                                      <a:gd name="T4" fmla="*/ 0 w 2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2">
                                        <a:moveTo>
                                          <a:pt x="0" y="62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1" name="Freeform 1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718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5"/>
                                      <a:gd name="T2" fmla="*/ 8 w 25"/>
                                      <a:gd name="T3" fmla="*/ 15 h 55"/>
                                      <a:gd name="T4" fmla="*/ 3 w 25"/>
                                      <a:gd name="T5" fmla="*/ 28 h 55"/>
                                      <a:gd name="T6" fmla="*/ 0 w 25"/>
                                      <a:gd name="T7" fmla="*/ 43 h 55"/>
                                      <a:gd name="T8" fmla="*/ 5 w 25"/>
                                      <a:gd name="T9" fmla="*/ 55 h 55"/>
                                      <a:gd name="T10" fmla="*/ 10 w 25"/>
                                      <a:gd name="T11" fmla="*/ 53 h 55"/>
                                      <a:gd name="T12" fmla="*/ 15 w 25"/>
                                      <a:gd name="T13" fmla="*/ 45 h 55"/>
                                      <a:gd name="T14" fmla="*/ 20 w 25"/>
                                      <a:gd name="T15" fmla="*/ 40 h 55"/>
                                      <a:gd name="T16" fmla="*/ 23 w 25"/>
                                      <a:gd name="T17" fmla="*/ 33 h 55"/>
                                      <a:gd name="T18" fmla="*/ 25 w 25"/>
                                      <a:gd name="T19" fmla="*/ 25 h 55"/>
                                      <a:gd name="T20" fmla="*/ 25 w 25"/>
                                      <a:gd name="T21" fmla="*/ 15 h 55"/>
                                      <a:gd name="T22" fmla="*/ 23 w 25"/>
                                      <a:gd name="T23" fmla="*/ 8 h 55"/>
                                      <a:gd name="T24" fmla="*/ 18 w 25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2" name="Freeform 13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688"/>
                                    <a:ext cx="40" cy="115"/>
                                  </a:xfrm>
                                  <a:custGeom>
                                    <a:avLst/>
                                    <a:gdLst>
                                      <a:gd name="T0" fmla="*/ 18 w 40"/>
                                      <a:gd name="T1" fmla="*/ 63 h 115"/>
                                      <a:gd name="T2" fmla="*/ 40 w 40"/>
                                      <a:gd name="T3" fmla="*/ 0 h 115"/>
                                      <a:gd name="T4" fmla="*/ 18 w 40"/>
                                      <a:gd name="T5" fmla="*/ 63 h 115"/>
                                      <a:gd name="T6" fmla="*/ 18 w 40"/>
                                      <a:gd name="T7" fmla="*/ 63 h 115"/>
                                      <a:gd name="T8" fmla="*/ 8 w 40"/>
                                      <a:gd name="T9" fmla="*/ 75 h 115"/>
                                      <a:gd name="T10" fmla="*/ 3 w 40"/>
                                      <a:gd name="T11" fmla="*/ 88 h 115"/>
                                      <a:gd name="T12" fmla="*/ 0 w 40"/>
                                      <a:gd name="T13" fmla="*/ 103 h 115"/>
                                      <a:gd name="T14" fmla="*/ 5 w 40"/>
                                      <a:gd name="T15" fmla="*/ 115 h 115"/>
                                      <a:gd name="T16" fmla="*/ 10 w 40"/>
                                      <a:gd name="T17" fmla="*/ 113 h 115"/>
                                      <a:gd name="T18" fmla="*/ 18 w 40"/>
                                      <a:gd name="T19" fmla="*/ 108 h 115"/>
                                      <a:gd name="T20" fmla="*/ 20 w 40"/>
                                      <a:gd name="T21" fmla="*/ 100 h 115"/>
                                      <a:gd name="T22" fmla="*/ 23 w 40"/>
                                      <a:gd name="T23" fmla="*/ 93 h 115"/>
                                      <a:gd name="T24" fmla="*/ 25 w 40"/>
                                      <a:gd name="T25" fmla="*/ 85 h 115"/>
                                      <a:gd name="T26" fmla="*/ 25 w 40"/>
                                      <a:gd name="T27" fmla="*/ 78 h 115"/>
                                      <a:gd name="T28" fmla="*/ 23 w 40"/>
                                      <a:gd name="T29" fmla="*/ 70 h 115"/>
                                      <a:gd name="T30" fmla="*/ 18 w 40"/>
                                      <a:gd name="T31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5">
                                        <a:moveTo>
                                          <a:pt x="18" y="6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8" y="63"/>
                                        </a:lnTo>
                                        <a:close/>
                                        <a:moveTo>
                                          <a:pt x="18" y="63"/>
                                        </a:moveTo>
                                        <a:lnTo>
                                          <a:pt x="8" y="75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0" y="113"/>
                                        </a:lnTo>
                                        <a:lnTo>
                                          <a:pt x="18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3" y="70"/>
                                        </a:lnTo>
                                        <a:lnTo>
                                          <a:pt x="1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3" name="Freeform 1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88"/>
                                    <a:ext cx="22" cy="6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63 h 63"/>
                                      <a:gd name="T2" fmla="*/ 22 w 22"/>
                                      <a:gd name="T3" fmla="*/ 0 h 63"/>
                                      <a:gd name="T4" fmla="*/ 0 w 2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3">
                                        <a:moveTo>
                                          <a:pt x="0" y="63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4" name="Freeform 1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75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2"/>
                                      <a:gd name="T2" fmla="*/ 8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5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8 w 25"/>
                                      <a:gd name="T13" fmla="*/ 45 h 52"/>
                                      <a:gd name="T14" fmla="*/ 20 w 25"/>
                                      <a:gd name="T15" fmla="*/ 37 h 52"/>
                                      <a:gd name="T16" fmla="*/ 23 w 25"/>
                                      <a:gd name="T17" fmla="*/ 30 h 52"/>
                                      <a:gd name="T18" fmla="*/ 25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18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18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5" name="Freeform 13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29" y="594"/>
                                    <a:ext cx="63" cy="112"/>
                                  </a:xfrm>
                                  <a:custGeom>
                                    <a:avLst/>
                                    <a:gdLst>
                                      <a:gd name="T0" fmla="*/ 20 w 63"/>
                                      <a:gd name="T1" fmla="*/ 57 h 112"/>
                                      <a:gd name="T2" fmla="*/ 63 w 63"/>
                                      <a:gd name="T3" fmla="*/ 0 h 112"/>
                                      <a:gd name="T4" fmla="*/ 20 w 63"/>
                                      <a:gd name="T5" fmla="*/ 57 h 112"/>
                                      <a:gd name="T6" fmla="*/ 20 w 63"/>
                                      <a:gd name="T7" fmla="*/ 57 h 112"/>
                                      <a:gd name="T8" fmla="*/ 8 w 63"/>
                                      <a:gd name="T9" fmla="*/ 70 h 112"/>
                                      <a:gd name="T10" fmla="*/ 3 w 63"/>
                                      <a:gd name="T11" fmla="*/ 82 h 112"/>
                                      <a:gd name="T12" fmla="*/ 0 w 63"/>
                                      <a:gd name="T13" fmla="*/ 89 h 112"/>
                                      <a:gd name="T14" fmla="*/ 0 w 63"/>
                                      <a:gd name="T15" fmla="*/ 97 h 112"/>
                                      <a:gd name="T16" fmla="*/ 3 w 63"/>
                                      <a:gd name="T17" fmla="*/ 104 h 112"/>
                                      <a:gd name="T18" fmla="*/ 5 w 63"/>
                                      <a:gd name="T19" fmla="*/ 112 h 112"/>
                                      <a:gd name="T20" fmla="*/ 13 w 63"/>
                                      <a:gd name="T21" fmla="*/ 107 h 112"/>
                                      <a:gd name="T22" fmla="*/ 18 w 63"/>
                                      <a:gd name="T23" fmla="*/ 102 h 112"/>
                                      <a:gd name="T24" fmla="*/ 23 w 63"/>
                                      <a:gd name="T25" fmla="*/ 94 h 112"/>
                                      <a:gd name="T26" fmla="*/ 25 w 63"/>
                                      <a:gd name="T27" fmla="*/ 87 h 112"/>
                                      <a:gd name="T28" fmla="*/ 28 w 63"/>
                                      <a:gd name="T29" fmla="*/ 79 h 112"/>
                                      <a:gd name="T30" fmla="*/ 25 w 63"/>
                                      <a:gd name="T31" fmla="*/ 72 h 112"/>
                                      <a:gd name="T32" fmla="*/ 25 w 63"/>
                                      <a:gd name="T33" fmla="*/ 65 h 112"/>
                                      <a:gd name="T34" fmla="*/ 20 w 63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12">
                                        <a:moveTo>
                                          <a:pt x="20" y="57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  <a:moveTo>
                                          <a:pt x="20" y="57"/>
                                        </a:moveTo>
                                        <a:lnTo>
                                          <a:pt x="8" y="7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104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18" y="102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8" y="79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6" name="Freeform 1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9" y="594"/>
                                    <a:ext cx="43" cy="5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7 h 57"/>
                                      <a:gd name="T2" fmla="*/ 43 w 43"/>
                                      <a:gd name="T3" fmla="*/ 0 h 57"/>
                                      <a:gd name="T4" fmla="*/ 0 w 4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7">
                                        <a:moveTo>
                                          <a:pt x="0" y="5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7" name="Freeform 1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51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5"/>
                                      <a:gd name="T2" fmla="*/ 8 w 28"/>
                                      <a:gd name="T3" fmla="*/ 13 h 55"/>
                                      <a:gd name="T4" fmla="*/ 3 w 28"/>
                                      <a:gd name="T5" fmla="*/ 25 h 55"/>
                                      <a:gd name="T6" fmla="*/ 0 w 28"/>
                                      <a:gd name="T7" fmla="*/ 32 h 55"/>
                                      <a:gd name="T8" fmla="*/ 0 w 28"/>
                                      <a:gd name="T9" fmla="*/ 40 h 55"/>
                                      <a:gd name="T10" fmla="*/ 3 w 28"/>
                                      <a:gd name="T11" fmla="*/ 47 h 55"/>
                                      <a:gd name="T12" fmla="*/ 5 w 28"/>
                                      <a:gd name="T13" fmla="*/ 55 h 55"/>
                                      <a:gd name="T14" fmla="*/ 13 w 28"/>
                                      <a:gd name="T15" fmla="*/ 50 h 55"/>
                                      <a:gd name="T16" fmla="*/ 18 w 28"/>
                                      <a:gd name="T17" fmla="*/ 45 h 55"/>
                                      <a:gd name="T18" fmla="*/ 23 w 28"/>
                                      <a:gd name="T19" fmla="*/ 37 h 55"/>
                                      <a:gd name="T20" fmla="*/ 25 w 28"/>
                                      <a:gd name="T21" fmla="*/ 30 h 55"/>
                                      <a:gd name="T22" fmla="*/ 28 w 28"/>
                                      <a:gd name="T23" fmla="*/ 22 h 55"/>
                                      <a:gd name="T24" fmla="*/ 25 w 28"/>
                                      <a:gd name="T25" fmla="*/ 15 h 55"/>
                                      <a:gd name="T26" fmla="*/ 25 w 28"/>
                                      <a:gd name="T27" fmla="*/ 8 h 55"/>
                                      <a:gd name="T28" fmla="*/ 20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8" name="Freeform 13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57" y="559"/>
                                    <a:ext cx="57" cy="117"/>
                                  </a:xfrm>
                                  <a:custGeom>
                                    <a:avLst/>
                                    <a:gdLst>
                                      <a:gd name="T0" fmla="*/ 20 w 57"/>
                                      <a:gd name="T1" fmla="*/ 65 h 117"/>
                                      <a:gd name="T2" fmla="*/ 57 w 57"/>
                                      <a:gd name="T3" fmla="*/ 0 h 117"/>
                                      <a:gd name="T4" fmla="*/ 20 w 57"/>
                                      <a:gd name="T5" fmla="*/ 65 h 117"/>
                                      <a:gd name="T6" fmla="*/ 20 w 57"/>
                                      <a:gd name="T7" fmla="*/ 65 h 117"/>
                                      <a:gd name="T8" fmla="*/ 7 w 57"/>
                                      <a:gd name="T9" fmla="*/ 77 h 117"/>
                                      <a:gd name="T10" fmla="*/ 2 w 57"/>
                                      <a:gd name="T11" fmla="*/ 90 h 117"/>
                                      <a:gd name="T12" fmla="*/ 0 w 57"/>
                                      <a:gd name="T13" fmla="*/ 97 h 117"/>
                                      <a:gd name="T14" fmla="*/ 0 w 57"/>
                                      <a:gd name="T15" fmla="*/ 105 h 117"/>
                                      <a:gd name="T16" fmla="*/ 2 w 57"/>
                                      <a:gd name="T17" fmla="*/ 112 h 117"/>
                                      <a:gd name="T18" fmla="*/ 5 w 57"/>
                                      <a:gd name="T19" fmla="*/ 117 h 117"/>
                                      <a:gd name="T20" fmla="*/ 12 w 57"/>
                                      <a:gd name="T21" fmla="*/ 114 h 117"/>
                                      <a:gd name="T22" fmla="*/ 17 w 57"/>
                                      <a:gd name="T23" fmla="*/ 109 h 117"/>
                                      <a:gd name="T24" fmla="*/ 22 w 57"/>
                                      <a:gd name="T25" fmla="*/ 102 h 117"/>
                                      <a:gd name="T26" fmla="*/ 25 w 57"/>
                                      <a:gd name="T27" fmla="*/ 95 h 117"/>
                                      <a:gd name="T28" fmla="*/ 27 w 57"/>
                                      <a:gd name="T29" fmla="*/ 87 h 117"/>
                                      <a:gd name="T30" fmla="*/ 27 w 57"/>
                                      <a:gd name="T31" fmla="*/ 80 h 117"/>
                                      <a:gd name="T32" fmla="*/ 25 w 57"/>
                                      <a:gd name="T33" fmla="*/ 72 h 117"/>
                                      <a:gd name="T34" fmla="*/ 20 w 57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7">
                                        <a:moveTo>
                                          <a:pt x="20" y="6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4"/>
                                        </a:lnTo>
                                        <a:lnTo>
                                          <a:pt x="17" y="109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9" name="Freeform 1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7" y="559"/>
                                    <a:ext cx="37" cy="6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5 h 65"/>
                                      <a:gd name="T2" fmla="*/ 37 w 37"/>
                                      <a:gd name="T3" fmla="*/ 0 h 65"/>
                                      <a:gd name="T4" fmla="*/ 0 w 3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5">
                                        <a:moveTo>
                                          <a:pt x="0" y="6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0" name="Freeform 1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624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2"/>
                                      <a:gd name="T2" fmla="*/ 7 w 27"/>
                                      <a:gd name="T3" fmla="*/ 12 h 52"/>
                                      <a:gd name="T4" fmla="*/ 2 w 27"/>
                                      <a:gd name="T5" fmla="*/ 25 h 52"/>
                                      <a:gd name="T6" fmla="*/ 0 w 27"/>
                                      <a:gd name="T7" fmla="*/ 32 h 52"/>
                                      <a:gd name="T8" fmla="*/ 0 w 27"/>
                                      <a:gd name="T9" fmla="*/ 40 h 52"/>
                                      <a:gd name="T10" fmla="*/ 2 w 27"/>
                                      <a:gd name="T11" fmla="*/ 47 h 52"/>
                                      <a:gd name="T12" fmla="*/ 5 w 27"/>
                                      <a:gd name="T13" fmla="*/ 52 h 52"/>
                                      <a:gd name="T14" fmla="*/ 12 w 27"/>
                                      <a:gd name="T15" fmla="*/ 49 h 52"/>
                                      <a:gd name="T16" fmla="*/ 17 w 27"/>
                                      <a:gd name="T17" fmla="*/ 44 h 52"/>
                                      <a:gd name="T18" fmla="*/ 22 w 27"/>
                                      <a:gd name="T19" fmla="*/ 37 h 52"/>
                                      <a:gd name="T20" fmla="*/ 25 w 27"/>
                                      <a:gd name="T21" fmla="*/ 30 h 52"/>
                                      <a:gd name="T22" fmla="*/ 27 w 27"/>
                                      <a:gd name="T23" fmla="*/ 22 h 52"/>
                                      <a:gd name="T24" fmla="*/ 27 w 27"/>
                                      <a:gd name="T25" fmla="*/ 15 h 52"/>
                                      <a:gd name="T26" fmla="*/ 25 w 27"/>
                                      <a:gd name="T27" fmla="*/ 7 h 52"/>
                                      <a:gd name="T28" fmla="*/ 20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0" y="0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2" y="49"/>
                                        </a:lnTo>
                                        <a:lnTo>
                                          <a:pt x="17" y="44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1" name="Freeform 13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2" y="539"/>
                                    <a:ext cx="54" cy="112"/>
                                  </a:xfrm>
                                  <a:custGeom>
                                    <a:avLst/>
                                    <a:gdLst>
                                      <a:gd name="T0" fmla="*/ 19 w 54"/>
                                      <a:gd name="T1" fmla="*/ 57 h 112"/>
                                      <a:gd name="T2" fmla="*/ 54 w 54"/>
                                      <a:gd name="T3" fmla="*/ 0 h 112"/>
                                      <a:gd name="T4" fmla="*/ 19 w 54"/>
                                      <a:gd name="T5" fmla="*/ 57 h 112"/>
                                      <a:gd name="T6" fmla="*/ 19 w 54"/>
                                      <a:gd name="T7" fmla="*/ 57 h 112"/>
                                      <a:gd name="T8" fmla="*/ 7 w 54"/>
                                      <a:gd name="T9" fmla="*/ 70 h 112"/>
                                      <a:gd name="T10" fmla="*/ 2 w 54"/>
                                      <a:gd name="T11" fmla="*/ 85 h 112"/>
                                      <a:gd name="T12" fmla="*/ 0 w 54"/>
                                      <a:gd name="T13" fmla="*/ 90 h 112"/>
                                      <a:gd name="T14" fmla="*/ 0 w 54"/>
                                      <a:gd name="T15" fmla="*/ 97 h 112"/>
                                      <a:gd name="T16" fmla="*/ 0 w 54"/>
                                      <a:gd name="T17" fmla="*/ 105 h 112"/>
                                      <a:gd name="T18" fmla="*/ 2 w 54"/>
                                      <a:gd name="T19" fmla="*/ 112 h 112"/>
                                      <a:gd name="T20" fmla="*/ 10 w 54"/>
                                      <a:gd name="T21" fmla="*/ 107 h 112"/>
                                      <a:gd name="T22" fmla="*/ 17 w 54"/>
                                      <a:gd name="T23" fmla="*/ 102 h 112"/>
                                      <a:gd name="T24" fmla="*/ 22 w 54"/>
                                      <a:gd name="T25" fmla="*/ 97 h 112"/>
                                      <a:gd name="T26" fmla="*/ 24 w 54"/>
                                      <a:gd name="T27" fmla="*/ 90 h 112"/>
                                      <a:gd name="T28" fmla="*/ 27 w 54"/>
                                      <a:gd name="T29" fmla="*/ 82 h 112"/>
                                      <a:gd name="T30" fmla="*/ 27 w 54"/>
                                      <a:gd name="T31" fmla="*/ 72 h 112"/>
                                      <a:gd name="T32" fmla="*/ 24 w 54"/>
                                      <a:gd name="T33" fmla="*/ 65 h 112"/>
                                      <a:gd name="T34" fmla="*/ 19 w 54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12">
                                        <a:moveTo>
                                          <a:pt x="19" y="57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  <a:moveTo>
                                          <a:pt x="19" y="57"/>
                                        </a:moveTo>
                                        <a:lnTo>
                                          <a:pt x="7" y="70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4" y="65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2" name="Freeform 1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539"/>
                                    <a:ext cx="35" cy="57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7 h 57"/>
                                      <a:gd name="T2" fmla="*/ 35 w 35"/>
                                      <a:gd name="T3" fmla="*/ 0 h 57"/>
                                      <a:gd name="T4" fmla="*/ 0 w 35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7">
                                        <a:moveTo>
                                          <a:pt x="0" y="57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3" name="Freeform 1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596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5"/>
                                      <a:gd name="T2" fmla="*/ 7 w 27"/>
                                      <a:gd name="T3" fmla="*/ 13 h 55"/>
                                      <a:gd name="T4" fmla="*/ 2 w 27"/>
                                      <a:gd name="T5" fmla="*/ 28 h 55"/>
                                      <a:gd name="T6" fmla="*/ 0 w 27"/>
                                      <a:gd name="T7" fmla="*/ 33 h 55"/>
                                      <a:gd name="T8" fmla="*/ 0 w 27"/>
                                      <a:gd name="T9" fmla="*/ 40 h 55"/>
                                      <a:gd name="T10" fmla="*/ 0 w 27"/>
                                      <a:gd name="T11" fmla="*/ 48 h 55"/>
                                      <a:gd name="T12" fmla="*/ 2 w 27"/>
                                      <a:gd name="T13" fmla="*/ 55 h 55"/>
                                      <a:gd name="T14" fmla="*/ 10 w 27"/>
                                      <a:gd name="T15" fmla="*/ 50 h 55"/>
                                      <a:gd name="T16" fmla="*/ 17 w 27"/>
                                      <a:gd name="T17" fmla="*/ 45 h 55"/>
                                      <a:gd name="T18" fmla="*/ 22 w 27"/>
                                      <a:gd name="T19" fmla="*/ 40 h 55"/>
                                      <a:gd name="T20" fmla="*/ 24 w 27"/>
                                      <a:gd name="T21" fmla="*/ 33 h 55"/>
                                      <a:gd name="T22" fmla="*/ 27 w 27"/>
                                      <a:gd name="T23" fmla="*/ 25 h 55"/>
                                      <a:gd name="T24" fmla="*/ 27 w 27"/>
                                      <a:gd name="T25" fmla="*/ 15 h 55"/>
                                      <a:gd name="T26" fmla="*/ 24 w 27"/>
                                      <a:gd name="T27" fmla="*/ 8 h 55"/>
                                      <a:gd name="T28" fmla="*/ 19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19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4" name="Freeform 13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1" y="511"/>
                                    <a:ext cx="65" cy="110"/>
                                  </a:xfrm>
                                  <a:custGeom>
                                    <a:avLst/>
                                    <a:gdLst>
                                      <a:gd name="T0" fmla="*/ 20 w 65"/>
                                      <a:gd name="T1" fmla="*/ 55 h 110"/>
                                      <a:gd name="T2" fmla="*/ 65 w 65"/>
                                      <a:gd name="T3" fmla="*/ 0 h 110"/>
                                      <a:gd name="T4" fmla="*/ 20 w 65"/>
                                      <a:gd name="T5" fmla="*/ 55 h 110"/>
                                      <a:gd name="T6" fmla="*/ 20 w 65"/>
                                      <a:gd name="T7" fmla="*/ 55 h 110"/>
                                      <a:gd name="T8" fmla="*/ 8 w 65"/>
                                      <a:gd name="T9" fmla="*/ 68 h 110"/>
                                      <a:gd name="T10" fmla="*/ 0 w 65"/>
                                      <a:gd name="T11" fmla="*/ 80 h 110"/>
                                      <a:gd name="T12" fmla="*/ 0 w 65"/>
                                      <a:gd name="T13" fmla="*/ 88 h 110"/>
                                      <a:gd name="T14" fmla="*/ 0 w 65"/>
                                      <a:gd name="T15" fmla="*/ 95 h 110"/>
                                      <a:gd name="T16" fmla="*/ 0 w 65"/>
                                      <a:gd name="T17" fmla="*/ 103 h 110"/>
                                      <a:gd name="T18" fmla="*/ 3 w 65"/>
                                      <a:gd name="T19" fmla="*/ 110 h 110"/>
                                      <a:gd name="T20" fmla="*/ 10 w 65"/>
                                      <a:gd name="T21" fmla="*/ 105 h 110"/>
                                      <a:gd name="T22" fmla="*/ 18 w 65"/>
                                      <a:gd name="T23" fmla="*/ 100 h 110"/>
                                      <a:gd name="T24" fmla="*/ 20 w 65"/>
                                      <a:gd name="T25" fmla="*/ 93 h 110"/>
                                      <a:gd name="T26" fmla="*/ 25 w 65"/>
                                      <a:gd name="T27" fmla="*/ 85 h 110"/>
                                      <a:gd name="T28" fmla="*/ 28 w 65"/>
                                      <a:gd name="T29" fmla="*/ 78 h 110"/>
                                      <a:gd name="T30" fmla="*/ 28 w 65"/>
                                      <a:gd name="T31" fmla="*/ 70 h 110"/>
                                      <a:gd name="T32" fmla="*/ 25 w 65"/>
                                      <a:gd name="T33" fmla="*/ 63 h 110"/>
                                      <a:gd name="T34" fmla="*/ 20 w 65"/>
                                      <a:gd name="T35" fmla="*/ 5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0">
                                        <a:moveTo>
                                          <a:pt x="20" y="5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20" y="55"/>
                                        </a:lnTo>
                                        <a:close/>
                                        <a:moveTo>
                                          <a:pt x="20" y="55"/>
                                        </a:moveTo>
                                        <a:lnTo>
                                          <a:pt x="8" y="68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8" y="78"/>
                                        </a:lnTo>
                                        <a:lnTo>
                                          <a:pt x="28" y="70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2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5" name="Freeform 1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11"/>
                                    <a:ext cx="45" cy="5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5 h 55"/>
                                      <a:gd name="T2" fmla="*/ 45 w 45"/>
                                      <a:gd name="T3" fmla="*/ 0 h 55"/>
                                      <a:gd name="T4" fmla="*/ 0 w 4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5">
                                        <a:moveTo>
                                          <a:pt x="0" y="55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6" name="Freeform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566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5"/>
                                      <a:gd name="T2" fmla="*/ 8 w 28"/>
                                      <a:gd name="T3" fmla="*/ 13 h 55"/>
                                      <a:gd name="T4" fmla="*/ 0 w 28"/>
                                      <a:gd name="T5" fmla="*/ 25 h 55"/>
                                      <a:gd name="T6" fmla="*/ 0 w 28"/>
                                      <a:gd name="T7" fmla="*/ 33 h 55"/>
                                      <a:gd name="T8" fmla="*/ 0 w 28"/>
                                      <a:gd name="T9" fmla="*/ 40 h 55"/>
                                      <a:gd name="T10" fmla="*/ 0 w 28"/>
                                      <a:gd name="T11" fmla="*/ 48 h 55"/>
                                      <a:gd name="T12" fmla="*/ 3 w 28"/>
                                      <a:gd name="T13" fmla="*/ 55 h 55"/>
                                      <a:gd name="T14" fmla="*/ 10 w 28"/>
                                      <a:gd name="T15" fmla="*/ 50 h 55"/>
                                      <a:gd name="T16" fmla="*/ 18 w 28"/>
                                      <a:gd name="T17" fmla="*/ 45 h 55"/>
                                      <a:gd name="T18" fmla="*/ 20 w 28"/>
                                      <a:gd name="T19" fmla="*/ 38 h 55"/>
                                      <a:gd name="T20" fmla="*/ 25 w 28"/>
                                      <a:gd name="T21" fmla="*/ 30 h 55"/>
                                      <a:gd name="T22" fmla="*/ 28 w 28"/>
                                      <a:gd name="T23" fmla="*/ 23 h 55"/>
                                      <a:gd name="T24" fmla="*/ 28 w 28"/>
                                      <a:gd name="T25" fmla="*/ 15 h 55"/>
                                      <a:gd name="T26" fmla="*/ 25 w 28"/>
                                      <a:gd name="T27" fmla="*/ 8 h 55"/>
                                      <a:gd name="T28" fmla="*/ 20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7" name="Freeform 13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489"/>
                                    <a:ext cx="79" cy="107"/>
                                  </a:xfrm>
                                  <a:custGeom>
                                    <a:avLst/>
                                    <a:gdLst>
                                      <a:gd name="T0" fmla="*/ 27 w 79"/>
                                      <a:gd name="T1" fmla="*/ 55 h 107"/>
                                      <a:gd name="T2" fmla="*/ 79 w 79"/>
                                      <a:gd name="T3" fmla="*/ 0 h 107"/>
                                      <a:gd name="T4" fmla="*/ 27 w 79"/>
                                      <a:gd name="T5" fmla="*/ 55 h 107"/>
                                      <a:gd name="T6" fmla="*/ 27 w 79"/>
                                      <a:gd name="T7" fmla="*/ 55 h 107"/>
                                      <a:gd name="T8" fmla="*/ 12 w 79"/>
                                      <a:gd name="T9" fmla="*/ 67 h 107"/>
                                      <a:gd name="T10" fmla="*/ 2 w 79"/>
                                      <a:gd name="T11" fmla="*/ 80 h 107"/>
                                      <a:gd name="T12" fmla="*/ 0 w 79"/>
                                      <a:gd name="T13" fmla="*/ 87 h 107"/>
                                      <a:gd name="T14" fmla="*/ 0 w 79"/>
                                      <a:gd name="T15" fmla="*/ 95 h 107"/>
                                      <a:gd name="T16" fmla="*/ 0 w 79"/>
                                      <a:gd name="T17" fmla="*/ 102 h 107"/>
                                      <a:gd name="T18" fmla="*/ 0 w 79"/>
                                      <a:gd name="T19" fmla="*/ 107 h 107"/>
                                      <a:gd name="T20" fmla="*/ 7 w 79"/>
                                      <a:gd name="T21" fmla="*/ 105 h 107"/>
                                      <a:gd name="T22" fmla="*/ 15 w 79"/>
                                      <a:gd name="T23" fmla="*/ 100 h 107"/>
                                      <a:gd name="T24" fmla="*/ 22 w 79"/>
                                      <a:gd name="T25" fmla="*/ 92 h 107"/>
                                      <a:gd name="T26" fmla="*/ 25 w 79"/>
                                      <a:gd name="T27" fmla="*/ 85 h 107"/>
                                      <a:gd name="T28" fmla="*/ 30 w 79"/>
                                      <a:gd name="T29" fmla="*/ 77 h 107"/>
                                      <a:gd name="T30" fmla="*/ 30 w 79"/>
                                      <a:gd name="T31" fmla="*/ 70 h 107"/>
                                      <a:gd name="T32" fmla="*/ 30 w 79"/>
                                      <a:gd name="T33" fmla="*/ 62 h 107"/>
                                      <a:gd name="T34" fmla="*/ 27 w 79"/>
                                      <a:gd name="T35" fmla="*/ 55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107">
                                        <a:moveTo>
                                          <a:pt x="27" y="55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  <a:moveTo>
                                          <a:pt x="27" y="55"/>
                                        </a:moveTo>
                                        <a:lnTo>
                                          <a:pt x="12" y="6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15" y="10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8" name="Freeform 1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6" y="489"/>
                                    <a:ext cx="52" cy="55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55 h 55"/>
                                      <a:gd name="T2" fmla="*/ 52 w 52"/>
                                      <a:gd name="T3" fmla="*/ 0 h 55"/>
                                      <a:gd name="T4" fmla="*/ 0 w 52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55">
                                        <a:moveTo>
                                          <a:pt x="0" y="55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9" name="Freeform 1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544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27 w 30"/>
                                      <a:gd name="T1" fmla="*/ 0 h 52"/>
                                      <a:gd name="T2" fmla="*/ 12 w 30"/>
                                      <a:gd name="T3" fmla="*/ 12 h 52"/>
                                      <a:gd name="T4" fmla="*/ 2 w 30"/>
                                      <a:gd name="T5" fmla="*/ 25 h 52"/>
                                      <a:gd name="T6" fmla="*/ 0 w 30"/>
                                      <a:gd name="T7" fmla="*/ 32 h 52"/>
                                      <a:gd name="T8" fmla="*/ 0 w 30"/>
                                      <a:gd name="T9" fmla="*/ 40 h 52"/>
                                      <a:gd name="T10" fmla="*/ 0 w 30"/>
                                      <a:gd name="T11" fmla="*/ 47 h 52"/>
                                      <a:gd name="T12" fmla="*/ 0 w 30"/>
                                      <a:gd name="T13" fmla="*/ 52 h 52"/>
                                      <a:gd name="T14" fmla="*/ 7 w 30"/>
                                      <a:gd name="T15" fmla="*/ 50 h 52"/>
                                      <a:gd name="T16" fmla="*/ 15 w 30"/>
                                      <a:gd name="T17" fmla="*/ 45 h 52"/>
                                      <a:gd name="T18" fmla="*/ 22 w 30"/>
                                      <a:gd name="T19" fmla="*/ 37 h 52"/>
                                      <a:gd name="T20" fmla="*/ 25 w 30"/>
                                      <a:gd name="T21" fmla="*/ 30 h 52"/>
                                      <a:gd name="T22" fmla="*/ 30 w 30"/>
                                      <a:gd name="T23" fmla="*/ 22 h 52"/>
                                      <a:gd name="T24" fmla="*/ 30 w 30"/>
                                      <a:gd name="T25" fmla="*/ 15 h 52"/>
                                      <a:gd name="T26" fmla="*/ 30 w 30"/>
                                      <a:gd name="T27" fmla="*/ 7 h 52"/>
                                      <a:gd name="T28" fmla="*/ 27 w 30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27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0" name="Freeform 1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4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 h 22"/>
                                      <a:gd name="T2" fmla="*/ 40 w 55"/>
                                      <a:gd name="T3" fmla="*/ 0 h 22"/>
                                      <a:gd name="T4" fmla="*/ 25 w 55"/>
                                      <a:gd name="T5" fmla="*/ 2 h 22"/>
                                      <a:gd name="T6" fmla="*/ 13 w 55"/>
                                      <a:gd name="T7" fmla="*/ 10 h 22"/>
                                      <a:gd name="T8" fmla="*/ 0 w 55"/>
                                      <a:gd name="T9" fmla="*/ 20 h 22"/>
                                      <a:gd name="T10" fmla="*/ 8 w 55"/>
                                      <a:gd name="T11" fmla="*/ 22 h 22"/>
                                      <a:gd name="T12" fmla="*/ 13 w 55"/>
                                      <a:gd name="T13" fmla="*/ 22 h 22"/>
                                      <a:gd name="T14" fmla="*/ 20 w 55"/>
                                      <a:gd name="T15" fmla="*/ 22 h 22"/>
                                      <a:gd name="T16" fmla="*/ 30 w 55"/>
                                      <a:gd name="T17" fmla="*/ 20 h 22"/>
                                      <a:gd name="T18" fmla="*/ 38 w 55"/>
                                      <a:gd name="T19" fmla="*/ 17 h 22"/>
                                      <a:gd name="T20" fmla="*/ 45 w 55"/>
                                      <a:gd name="T21" fmla="*/ 15 h 22"/>
                                      <a:gd name="T22" fmla="*/ 50 w 55"/>
                                      <a:gd name="T23" fmla="*/ 10 h 22"/>
                                      <a:gd name="T24" fmla="*/ 55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55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1" name="Freeform 1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4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 h 22"/>
                                      <a:gd name="T2" fmla="*/ 40 w 55"/>
                                      <a:gd name="T3" fmla="*/ 0 h 22"/>
                                      <a:gd name="T4" fmla="*/ 25 w 55"/>
                                      <a:gd name="T5" fmla="*/ 2 h 22"/>
                                      <a:gd name="T6" fmla="*/ 13 w 55"/>
                                      <a:gd name="T7" fmla="*/ 10 h 22"/>
                                      <a:gd name="T8" fmla="*/ 0 w 55"/>
                                      <a:gd name="T9" fmla="*/ 20 h 22"/>
                                      <a:gd name="T10" fmla="*/ 8 w 55"/>
                                      <a:gd name="T11" fmla="*/ 22 h 22"/>
                                      <a:gd name="T12" fmla="*/ 13 w 55"/>
                                      <a:gd name="T13" fmla="*/ 22 h 22"/>
                                      <a:gd name="T14" fmla="*/ 20 w 55"/>
                                      <a:gd name="T15" fmla="*/ 22 h 22"/>
                                      <a:gd name="T16" fmla="*/ 30 w 55"/>
                                      <a:gd name="T17" fmla="*/ 20 h 22"/>
                                      <a:gd name="T18" fmla="*/ 38 w 55"/>
                                      <a:gd name="T19" fmla="*/ 17 h 22"/>
                                      <a:gd name="T20" fmla="*/ 45 w 55"/>
                                      <a:gd name="T21" fmla="*/ 15 h 22"/>
                                      <a:gd name="T22" fmla="*/ 50 w 55"/>
                                      <a:gd name="T23" fmla="*/ 10 h 22"/>
                                      <a:gd name="T24" fmla="*/ 55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55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2" name="Freeform 13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5" y="683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54 w 114"/>
                                      <a:gd name="T1" fmla="*/ 35 h 60"/>
                                      <a:gd name="T2" fmla="*/ 37 w 114"/>
                                      <a:gd name="T3" fmla="*/ 35 h 60"/>
                                      <a:gd name="T4" fmla="*/ 24 w 114"/>
                                      <a:gd name="T5" fmla="*/ 40 h 60"/>
                                      <a:gd name="T6" fmla="*/ 9 w 114"/>
                                      <a:gd name="T7" fmla="*/ 48 h 60"/>
                                      <a:gd name="T8" fmla="*/ 0 w 114"/>
                                      <a:gd name="T9" fmla="*/ 58 h 60"/>
                                      <a:gd name="T10" fmla="*/ 4 w 114"/>
                                      <a:gd name="T11" fmla="*/ 60 h 60"/>
                                      <a:gd name="T12" fmla="*/ 12 w 114"/>
                                      <a:gd name="T13" fmla="*/ 60 h 60"/>
                                      <a:gd name="T14" fmla="*/ 19 w 114"/>
                                      <a:gd name="T15" fmla="*/ 58 h 60"/>
                                      <a:gd name="T16" fmla="*/ 27 w 114"/>
                                      <a:gd name="T17" fmla="*/ 55 h 60"/>
                                      <a:gd name="T18" fmla="*/ 34 w 114"/>
                                      <a:gd name="T19" fmla="*/ 53 h 60"/>
                                      <a:gd name="T20" fmla="*/ 42 w 114"/>
                                      <a:gd name="T21" fmla="*/ 48 h 60"/>
                                      <a:gd name="T22" fmla="*/ 49 w 114"/>
                                      <a:gd name="T23" fmla="*/ 43 h 60"/>
                                      <a:gd name="T24" fmla="*/ 54 w 114"/>
                                      <a:gd name="T25" fmla="*/ 35 h 60"/>
                                      <a:gd name="T26" fmla="*/ 54 w 114"/>
                                      <a:gd name="T27" fmla="*/ 38 h 60"/>
                                      <a:gd name="T28" fmla="*/ 114 w 114"/>
                                      <a:gd name="T29" fmla="*/ 0 h 60"/>
                                      <a:gd name="T30" fmla="*/ 54 w 114"/>
                                      <a:gd name="T31" fmla="*/ 3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54" y="35"/>
                                        </a:moveTo>
                                        <a:lnTo>
                                          <a:pt x="37" y="35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4" y="60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42" y="48"/>
                                        </a:lnTo>
                                        <a:lnTo>
                                          <a:pt x="49" y="43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8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4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3" name="Freeform 1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718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0 h 25"/>
                                      <a:gd name="T2" fmla="*/ 37 w 54"/>
                                      <a:gd name="T3" fmla="*/ 0 h 25"/>
                                      <a:gd name="T4" fmla="*/ 24 w 54"/>
                                      <a:gd name="T5" fmla="*/ 5 h 25"/>
                                      <a:gd name="T6" fmla="*/ 9 w 54"/>
                                      <a:gd name="T7" fmla="*/ 13 h 25"/>
                                      <a:gd name="T8" fmla="*/ 0 w 54"/>
                                      <a:gd name="T9" fmla="*/ 23 h 25"/>
                                      <a:gd name="T10" fmla="*/ 4 w 54"/>
                                      <a:gd name="T11" fmla="*/ 25 h 25"/>
                                      <a:gd name="T12" fmla="*/ 12 w 54"/>
                                      <a:gd name="T13" fmla="*/ 25 h 25"/>
                                      <a:gd name="T14" fmla="*/ 19 w 54"/>
                                      <a:gd name="T15" fmla="*/ 23 h 25"/>
                                      <a:gd name="T16" fmla="*/ 27 w 54"/>
                                      <a:gd name="T17" fmla="*/ 20 h 25"/>
                                      <a:gd name="T18" fmla="*/ 34 w 54"/>
                                      <a:gd name="T19" fmla="*/ 18 h 25"/>
                                      <a:gd name="T20" fmla="*/ 42 w 54"/>
                                      <a:gd name="T21" fmla="*/ 13 h 25"/>
                                      <a:gd name="T22" fmla="*/ 49 w 54"/>
                                      <a:gd name="T23" fmla="*/ 8 h 25"/>
                                      <a:gd name="T24" fmla="*/ 54 w 54"/>
                                      <a:gd name="T25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54" y="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4" y="1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4" name="Freeform 1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83"/>
                                    <a:ext cx="60" cy="3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8 h 38"/>
                                      <a:gd name="T2" fmla="*/ 60 w 60"/>
                                      <a:gd name="T3" fmla="*/ 0 h 38"/>
                                      <a:gd name="T4" fmla="*/ 0 w 60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8">
                                        <a:moveTo>
                                          <a:pt x="0" y="3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5" name="Freeform 1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7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2"/>
                                      <a:gd name="T2" fmla="*/ 40 w 54"/>
                                      <a:gd name="T3" fmla="*/ 0 h 22"/>
                                      <a:gd name="T4" fmla="*/ 25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17 h 22"/>
                                      <a:gd name="T10" fmla="*/ 7 w 54"/>
                                      <a:gd name="T11" fmla="*/ 20 h 22"/>
                                      <a:gd name="T12" fmla="*/ 15 w 54"/>
                                      <a:gd name="T13" fmla="*/ 22 h 22"/>
                                      <a:gd name="T14" fmla="*/ 22 w 54"/>
                                      <a:gd name="T15" fmla="*/ 22 h 22"/>
                                      <a:gd name="T16" fmla="*/ 30 w 54"/>
                                      <a:gd name="T17" fmla="*/ 20 h 22"/>
                                      <a:gd name="T18" fmla="*/ 37 w 54"/>
                                      <a:gd name="T19" fmla="*/ 17 h 22"/>
                                      <a:gd name="T20" fmla="*/ 45 w 54"/>
                                      <a:gd name="T21" fmla="*/ 15 h 22"/>
                                      <a:gd name="T22" fmla="*/ 49 w 54"/>
                                      <a:gd name="T23" fmla="*/ 10 h 22"/>
                                      <a:gd name="T24" fmla="*/ 54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6" name="Freeform 1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7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2"/>
                                      <a:gd name="T2" fmla="*/ 40 w 54"/>
                                      <a:gd name="T3" fmla="*/ 0 h 22"/>
                                      <a:gd name="T4" fmla="*/ 25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17 h 22"/>
                                      <a:gd name="T10" fmla="*/ 7 w 54"/>
                                      <a:gd name="T11" fmla="*/ 20 h 22"/>
                                      <a:gd name="T12" fmla="*/ 15 w 54"/>
                                      <a:gd name="T13" fmla="*/ 22 h 22"/>
                                      <a:gd name="T14" fmla="*/ 22 w 54"/>
                                      <a:gd name="T15" fmla="*/ 22 h 22"/>
                                      <a:gd name="T16" fmla="*/ 30 w 54"/>
                                      <a:gd name="T17" fmla="*/ 20 h 22"/>
                                      <a:gd name="T18" fmla="*/ 37 w 54"/>
                                      <a:gd name="T19" fmla="*/ 17 h 22"/>
                                      <a:gd name="T20" fmla="*/ 45 w 54"/>
                                      <a:gd name="T21" fmla="*/ 15 h 22"/>
                                      <a:gd name="T22" fmla="*/ 49 w 54"/>
                                      <a:gd name="T23" fmla="*/ 10 h 22"/>
                                      <a:gd name="T24" fmla="*/ 54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7" name="Freeform 1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32 h 32"/>
                                      <a:gd name="T2" fmla="*/ 63 w 63"/>
                                      <a:gd name="T3" fmla="*/ 0 h 32"/>
                                      <a:gd name="T4" fmla="*/ 0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0" y="3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8" name="Freeform 1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32 h 32"/>
                                      <a:gd name="T2" fmla="*/ 63 w 63"/>
                                      <a:gd name="T3" fmla="*/ 0 h 32"/>
                                      <a:gd name="T4" fmla="*/ 0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0" y="3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9" name="Freeform 1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40 w 55"/>
                                      <a:gd name="T3" fmla="*/ 0 h 20"/>
                                      <a:gd name="T4" fmla="*/ 25 w 55"/>
                                      <a:gd name="T5" fmla="*/ 0 h 20"/>
                                      <a:gd name="T6" fmla="*/ 13 w 55"/>
                                      <a:gd name="T7" fmla="*/ 8 h 20"/>
                                      <a:gd name="T8" fmla="*/ 0 w 55"/>
                                      <a:gd name="T9" fmla="*/ 15 h 20"/>
                                      <a:gd name="T10" fmla="*/ 8 w 55"/>
                                      <a:gd name="T11" fmla="*/ 18 h 20"/>
                                      <a:gd name="T12" fmla="*/ 15 w 55"/>
                                      <a:gd name="T13" fmla="*/ 20 h 20"/>
                                      <a:gd name="T14" fmla="*/ 22 w 55"/>
                                      <a:gd name="T15" fmla="*/ 20 h 20"/>
                                      <a:gd name="T16" fmla="*/ 30 w 55"/>
                                      <a:gd name="T17" fmla="*/ 20 h 20"/>
                                      <a:gd name="T18" fmla="*/ 37 w 55"/>
                                      <a:gd name="T19" fmla="*/ 18 h 20"/>
                                      <a:gd name="T20" fmla="*/ 45 w 55"/>
                                      <a:gd name="T21" fmla="*/ 13 h 20"/>
                                      <a:gd name="T22" fmla="*/ 50 w 55"/>
                                      <a:gd name="T23" fmla="*/ 10 h 20"/>
                                      <a:gd name="T24" fmla="*/ 55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0" name="Freeform 1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40 w 55"/>
                                      <a:gd name="T3" fmla="*/ 0 h 20"/>
                                      <a:gd name="T4" fmla="*/ 25 w 55"/>
                                      <a:gd name="T5" fmla="*/ 0 h 20"/>
                                      <a:gd name="T6" fmla="*/ 13 w 55"/>
                                      <a:gd name="T7" fmla="*/ 8 h 20"/>
                                      <a:gd name="T8" fmla="*/ 0 w 55"/>
                                      <a:gd name="T9" fmla="*/ 15 h 20"/>
                                      <a:gd name="T10" fmla="*/ 8 w 55"/>
                                      <a:gd name="T11" fmla="*/ 18 h 20"/>
                                      <a:gd name="T12" fmla="*/ 15 w 55"/>
                                      <a:gd name="T13" fmla="*/ 20 h 20"/>
                                      <a:gd name="T14" fmla="*/ 22 w 55"/>
                                      <a:gd name="T15" fmla="*/ 20 h 20"/>
                                      <a:gd name="T16" fmla="*/ 30 w 55"/>
                                      <a:gd name="T17" fmla="*/ 20 h 20"/>
                                      <a:gd name="T18" fmla="*/ 37 w 55"/>
                                      <a:gd name="T19" fmla="*/ 18 h 20"/>
                                      <a:gd name="T20" fmla="*/ 45 w 55"/>
                                      <a:gd name="T21" fmla="*/ 13 h 20"/>
                                      <a:gd name="T22" fmla="*/ 50 w 55"/>
                                      <a:gd name="T23" fmla="*/ 10 h 20"/>
                                      <a:gd name="T24" fmla="*/ 55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1" name="Freeform 1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5 h 25"/>
                                      <a:gd name="T2" fmla="*/ 62 w 62"/>
                                      <a:gd name="T3" fmla="*/ 0 h 25"/>
                                      <a:gd name="T4" fmla="*/ 0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0" y="2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2" name="Freeform 1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5 h 25"/>
                                      <a:gd name="T2" fmla="*/ 62 w 62"/>
                                      <a:gd name="T3" fmla="*/ 0 h 25"/>
                                      <a:gd name="T4" fmla="*/ 0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0" y="2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3" name="Freeform 1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17"/>
                                      <a:gd name="T2" fmla="*/ 40 w 57"/>
                                      <a:gd name="T3" fmla="*/ 0 h 17"/>
                                      <a:gd name="T4" fmla="*/ 27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7 w 57"/>
                                      <a:gd name="T11" fmla="*/ 15 h 17"/>
                                      <a:gd name="T12" fmla="*/ 12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30 w 57"/>
                                      <a:gd name="T17" fmla="*/ 17 h 17"/>
                                      <a:gd name="T18" fmla="*/ 37 w 57"/>
                                      <a:gd name="T19" fmla="*/ 17 h 17"/>
                                      <a:gd name="T20" fmla="*/ 45 w 57"/>
                                      <a:gd name="T21" fmla="*/ 12 h 17"/>
                                      <a:gd name="T22" fmla="*/ 52 w 57"/>
                                      <a:gd name="T23" fmla="*/ 10 h 17"/>
                                      <a:gd name="T24" fmla="*/ 57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4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17"/>
                                      <a:gd name="T2" fmla="*/ 40 w 57"/>
                                      <a:gd name="T3" fmla="*/ 0 h 17"/>
                                      <a:gd name="T4" fmla="*/ 27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7 w 57"/>
                                      <a:gd name="T11" fmla="*/ 15 h 17"/>
                                      <a:gd name="T12" fmla="*/ 12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30 w 57"/>
                                      <a:gd name="T17" fmla="*/ 17 h 17"/>
                                      <a:gd name="T18" fmla="*/ 37 w 57"/>
                                      <a:gd name="T19" fmla="*/ 17 h 17"/>
                                      <a:gd name="T20" fmla="*/ 45 w 57"/>
                                      <a:gd name="T21" fmla="*/ 12 h 17"/>
                                      <a:gd name="T22" fmla="*/ 52 w 57"/>
                                      <a:gd name="T23" fmla="*/ 10 h 17"/>
                                      <a:gd name="T24" fmla="*/ 57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5" name="Freeform 1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8 h 28"/>
                                      <a:gd name="T2" fmla="*/ 65 w 65"/>
                                      <a:gd name="T3" fmla="*/ 0 h 28"/>
                                      <a:gd name="T4" fmla="*/ 0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0" y="28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6" name="Freeform 1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8 h 28"/>
                                      <a:gd name="T2" fmla="*/ 65 w 65"/>
                                      <a:gd name="T3" fmla="*/ 0 h 28"/>
                                      <a:gd name="T4" fmla="*/ 0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0" y="28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7" name="Freeform 1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0"/>
                                      <a:gd name="T2" fmla="*/ 40 w 54"/>
                                      <a:gd name="T3" fmla="*/ 0 h 20"/>
                                      <a:gd name="T4" fmla="*/ 25 w 54"/>
                                      <a:gd name="T5" fmla="*/ 0 h 20"/>
                                      <a:gd name="T6" fmla="*/ 12 w 54"/>
                                      <a:gd name="T7" fmla="*/ 5 h 20"/>
                                      <a:gd name="T8" fmla="*/ 0 w 54"/>
                                      <a:gd name="T9" fmla="*/ 12 h 20"/>
                                      <a:gd name="T10" fmla="*/ 5 w 54"/>
                                      <a:gd name="T11" fmla="*/ 17 h 20"/>
                                      <a:gd name="T12" fmla="*/ 12 w 54"/>
                                      <a:gd name="T13" fmla="*/ 17 h 20"/>
                                      <a:gd name="T14" fmla="*/ 20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35 w 54"/>
                                      <a:gd name="T19" fmla="*/ 17 h 20"/>
                                      <a:gd name="T20" fmla="*/ 42 w 54"/>
                                      <a:gd name="T21" fmla="*/ 15 h 20"/>
                                      <a:gd name="T22" fmla="*/ 49 w 54"/>
                                      <a:gd name="T23" fmla="*/ 10 h 20"/>
                                      <a:gd name="T24" fmla="*/ 54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8" name="Freeform 1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0"/>
                                      <a:gd name="T2" fmla="*/ 40 w 54"/>
                                      <a:gd name="T3" fmla="*/ 0 h 20"/>
                                      <a:gd name="T4" fmla="*/ 25 w 54"/>
                                      <a:gd name="T5" fmla="*/ 0 h 20"/>
                                      <a:gd name="T6" fmla="*/ 12 w 54"/>
                                      <a:gd name="T7" fmla="*/ 5 h 20"/>
                                      <a:gd name="T8" fmla="*/ 0 w 54"/>
                                      <a:gd name="T9" fmla="*/ 12 h 20"/>
                                      <a:gd name="T10" fmla="*/ 5 w 54"/>
                                      <a:gd name="T11" fmla="*/ 17 h 20"/>
                                      <a:gd name="T12" fmla="*/ 12 w 54"/>
                                      <a:gd name="T13" fmla="*/ 17 h 20"/>
                                      <a:gd name="T14" fmla="*/ 20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35 w 54"/>
                                      <a:gd name="T19" fmla="*/ 17 h 20"/>
                                      <a:gd name="T20" fmla="*/ 42 w 54"/>
                                      <a:gd name="T21" fmla="*/ 15 h 20"/>
                                      <a:gd name="T22" fmla="*/ 49 w 54"/>
                                      <a:gd name="T23" fmla="*/ 10 h 20"/>
                                      <a:gd name="T24" fmla="*/ 54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9" name="Freeform 1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25 h 25"/>
                                      <a:gd name="T2" fmla="*/ 68 w 68"/>
                                      <a:gd name="T3" fmla="*/ 0 h 25"/>
                                      <a:gd name="T4" fmla="*/ 0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0" y="2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0" name="Freeform 1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25 h 25"/>
                                      <a:gd name="T2" fmla="*/ 68 w 68"/>
                                      <a:gd name="T3" fmla="*/ 0 h 25"/>
                                      <a:gd name="T4" fmla="*/ 0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0" y="2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1" name="Freeform 1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 h 25"/>
                                      <a:gd name="T2" fmla="*/ 50 w 57"/>
                                      <a:gd name="T3" fmla="*/ 3 h 25"/>
                                      <a:gd name="T4" fmla="*/ 42 w 57"/>
                                      <a:gd name="T5" fmla="*/ 0 h 25"/>
                                      <a:gd name="T6" fmla="*/ 35 w 57"/>
                                      <a:gd name="T7" fmla="*/ 0 h 25"/>
                                      <a:gd name="T8" fmla="*/ 27 w 57"/>
                                      <a:gd name="T9" fmla="*/ 0 h 25"/>
                                      <a:gd name="T10" fmla="*/ 20 w 57"/>
                                      <a:gd name="T11" fmla="*/ 3 h 25"/>
                                      <a:gd name="T12" fmla="*/ 13 w 57"/>
                                      <a:gd name="T13" fmla="*/ 8 h 25"/>
                                      <a:gd name="T14" fmla="*/ 8 w 57"/>
                                      <a:gd name="T15" fmla="*/ 13 h 25"/>
                                      <a:gd name="T16" fmla="*/ 0 w 57"/>
                                      <a:gd name="T17" fmla="*/ 20 h 25"/>
                                      <a:gd name="T18" fmla="*/ 5 w 57"/>
                                      <a:gd name="T19" fmla="*/ 23 h 25"/>
                                      <a:gd name="T20" fmla="*/ 13 w 57"/>
                                      <a:gd name="T21" fmla="*/ 25 h 25"/>
                                      <a:gd name="T22" fmla="*/ 20 w 57"/>
                                      <a:gd name="T23" fmla="*/ 25 h 25"/>
                                      <a:gd name="T24" fmla="*/ 27 w 57"/>
                                      <a:gd name="T25" fmla="*/ 23 h 25"/>
                                      <a:gd name="T26" fmla="*/ 37 w 57"/>
                                      <a:gd name="T27" fmla="*/ 20 h 25"/>
                                      <a:gd name="T28" fmla="*/ 45 w 57"/>
                                      <a:gd name="T29" fmla="*/ 18 h 25"/>
                                      <a:gd name="T30" fmla="*/ 52 w 57"/>
                                      <a:gd name="T31" fmla="*/ 13 h 25"/>
                                      <a:gd name="T32" fmla="*/ 57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57" y="8"/>
                                        </a:moveTo>
                                        <a:lnTo>
                                          <a:pt x="50" y="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2" name="Freeform 1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 h 25"/>
                                      <a:gd name="T2" fmla="*/ 50 w 57"/>
                                      <a:gd name="T3" fmla="*/ 3 h 25"/>
                                      <a:gd name="T4" fmla="*/ 42 w 57"/>
                                      <a:gd name="T5" fmla="*/ 0 h 25"/>
                                      <a:gd name="T6" fmla="*/ 35 w 57"/>
                                      <a:gd name="T7" fmla="*/ 0 h 25"/>
                                      <a:gd name="T8" fmla="*/ 27 w 57"/>
                                      <a:gd name="T9" fmla="*/ 0 h 25"/>
                                      <a:gd name="T10" fmla="*/ 20 w 57"/>
                                      <a:gd name="T11" fmla="*/ 3 h 25"/>
                                      <a:gd name="T12" fmla="*/ 13 w 57"/>
                                      <a:gd name="T13" fmla="*/ 8 h 25"/>
                                      <a:gd name="T14" fmla="*/ 8 w 57"/>
                                      <a:gd name="T15" fmla="*/ 13 h 25"/>
                                      <a:gd name="T16" fmla="*/ 0 w 57"/>
                                      <a:gd name="T17" fmla="*/ 20 h 25"/>
                                      <a:gd name="T18" fmla="*/ 5 w 57"/>
                                      <a:gd name="T19" fmla="*/ 23 h 25"/>
                                      <a:gd name="T20" fmla="*/ 13 w 57"/>
                                      <a:gd name="T21" fmla="*/ 25 h 25"/>
                                      <a:gd name="T22" fmla="*/ 20 w 57"/>
                                      <a:gd name="T23" fmla="*/ 25 h 25"/>
                                      <a:gd name="T24" fmla="*/ 27 w 57"/>
                                      <a:gd name="T25" fmla="*/ 23 h 25"/>
                                      <a:gd name="T26" fmla="*/ 37 w 57"/>
                                      <a:gd name="T27" fmla="*/ 20 h 25"/>
                                      <a:gd name="T28" fmla="*/ 45 w 57"/>
                                      <a:gd name="T29" fmla="*/ 18 h 25"/>
                                      <a:gd name="T30" fmla="*/ 52 w 57"/>
                                      <a:gd name="T31" fmla="*/ 13 h 25"/>
                                      <a:gd name="T32" fmla="*/ 57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57" y="8"/>
                                        </a:moveTo>
                                        <a:lnTo>
                                          <a:pt x="50" y="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3" name="Freeform 1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33 h 33"/>
                                      <a:gd name="T2" fmla="*/ 67 w 67"/>
                                      <a:gd name="T3" fmla="*/ 0 h 33"/>
                                      <a:gd name="T4" fmla="*/ 0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0" y="3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4" name="Freeform 1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33 h 33"/>
                                      <a:gd name="T2" fmla="*/ 67 w 67"/>
                                      <a:gd name="T3" fmla="*/ 0 h 33"/>
                                      <a:gd name="T4" fmla="*/ 0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0" y="3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5" name="Freeform 1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4 w 111"/>
                                      <a:gd name="T1" fmla="*/ 40 h 70"/>
                                      <a:gd name="T2" fmla="*/ 111 w 111"/>
                                      <a:gd name="T3" fmla="*/ 0 h 70"/>
                                      <a:gd name="T4" fmla="*/ 54 w 111"/>
                                      <a:gd name="T5" fmla="*/ 40 h 70"/>
                                      <a:gd name="T6" fmla="*/ 54 w 111"/>
                                      <a:gd name="T7" fmla="*/ 40 h 70"/>
                                      <a:gd name="T8" fmla="*/ 54 w 111"/>
                                      <a:gd name="T9" fmla="*/ 40 h 70"/>
                                      <a:gd name="T10" fmla="*/ 39 w 111"/>
                                      <a:gd name="T11" fmla="*/ 43 h 70"/>
                                      <a:gd name="T12" fmla="*/ 24 w 111"/>
                                      <a:gd name="T13" fmla="*/ 48 h 70"/>
                                      <a:gd name="T14" fmla="*/ 10 w 111"/>
                                      <a:gd name="T15" fmla="*/ 55 h 70"/>
                                      <a:gd name="T16" fmla="*/ 0 w 111"/>
                                      <a:gd name="T17" fmla="*/ 68 h 70"/>
                                      <a:gd name="T18" fmla="*/ 7 w 111"/>
                                      <a:gd name="T19" fmla="*/ 70 h 70"/>
                                      <a:gd name="T20" fmla="*/ 15 w 111"/>
                                      <a:gd name="T21" fmla="*/ 70 h 70"/>
                                      <a:gd name="T22" fmla="*/ 22 w 111"/>
                                      <a:gd name="T23" fmla="*/ 68 h 70"/>
                                      <a:gd name="T24" fmla="*/ 29 w 111"/>
                                      <a:gd name="T25" fmla="*/ 65 h 70"/>
                                      <a:gd name="T26" fmla="*/ 37 w 111"/>
                                      <a:gd name="T27" fmla="*/ 63 h 70"/>
                                      <a:gd name="T28" fmla="*/ 44 w 111"/>
                                      <a:gd name="T29" fmla="*/ 55 h 70"/>
                                      <a:gd name="T30" fmla="*/ 49 w 111"/>
                                      <a:gd name="T31" fmla="*/ 50 h 70"/>
                                      <a:gd name="T32" fmla="*/ 54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4" y="4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4" y="55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54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6" name="Freeform 1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4 w 111"/>
                                      <a:gd name="T1" fmla="*/ 40 h 70"/>
                                      <a:gd name="T2" fmla="*/ 111 w 111"/>
                                      <a:gd name="T3" fmla="*/ 0 h 70"/>
                                      <a:gd name="T4" fmla="*/ 54 w 111"/>
                                      <a:gd name="T5" fmla="*/ 40 h 70"/>
                                      <a:gd name="T6" fmla="*/ 54 w 111"/>
                                      <a:gd name="T7" fmla="*/ 40 h 70"/>
                                      <a:gd name="T8" fmla="*/ 54 w 111"/>
                                      <a:gd name="T9" fmla="*/ 40 h 70"/>
                                      <a:gd name="T10" fmla="*/ 39 w 111"/>
                                      <a:gd name="T11" fmla="*/ 43 h 70"/>
                                      <a:gd name="T12" fmla="*/ 24 w 111"/>
                                      <a:gd name="T13" fmla="*/ 48 h 70"/>
                                      <a:gd name="T14" fmla="*/ 10 w 111"/>
                                      <a:gd name="T15" fmla="*/ 55 h 70"/>
                                      <a:gd name="T16" fmla="*/ 0 w 111"/>
                                      <a:gd name="T17" fmla="*/ 68 h 70"/>
                                      <a:gd name="T18" fmla="*/ 7 w 111"/>
                                      <a:gd name="T19" fmla="*/ 70 h 70"/>
                                      <a:gd name="T20" fmla="*/ 15 w 111"/>
                                      <a:gd name="T21" fmla="*/ 70 h 70"/>
                                      <a:gd name="T22" fmla="*/ 22 w 111"/>
                                      <a:gd name="T23" fmla="*/ 68 h 70"/>
                                      <a:gd name="T24" fmla="*/ 29 w 111"/>
                                      <a:gd name="T25" fmla="*/ 65 h 70"/>
                                      <a:gd name="T26" fmla="*/ 37 w 111"/>
                                      <a:gd name="T27" fmla="*/ 63 h 70"/>
                                      <a:gd name="T28" fmla="*/ 44 w 111"/>
                                      <a:gd name="T29" fmla="*/ 55 h 70"/>
                                      <a:gd name="T30" fmla="*/ 49 w 111"/>
                                      <a:gd name="T31" fmla="*/ 50 h 70"/>
                                      <a:gd name="T32" fmla="*/ 54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4" y="4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4" y="55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54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7" name="Freeform 1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55 w 115"/>
                                      <a:gd name="T1" fmla="*/ 35 h 63"/>
                                      <a:gd name="T2" fmla="*/ 115 w 115"/>
                                      <a:gd name="T3" fmla="*/ 0 h 63"/>
                                      <a:gd name="T4" fmla="*/ 55 w 115"/>
                                      <a:gd name="T5" fmla="*/ 35 h 63"/>
                                      <a:gd name="T6" fmla="*/ 55 w 115"/>
                                      <a:gd name="T7" fmla="*/ 35 h 63"/>
                                      <a:gd name="T8" fmla="*/ 55 w 115"/>
                                      <a:gd name="T9" fmla="*/ 35 h 63"/>
                                      <a:gd name="T10" fmla="*/ 40 w 115"/>
                                      <a:gd name="T11" fmla="*/ 35 h 63"/>
                                      <a:gd name="T12" fmla="*/ 25 w 115"/>
                                      <a:gd name="T13" fmla="*/ 40 h 63"/>
                                      <a:gd name="T14" fmla="*/ 13 w 115"/>
                                      <a:gd name="T15" fmla="*/ 50 h 63"/>
                                      <a:gd name="T16" fmla="*/ 0 w 115"/>
                                      <a:gd name="T17" fmla="*/ 60 h 63"/>
                                      <a:gd name="T18" fmla="*/ 8 w 115"/>
                                      <a:gd name="T19" fmla="*/ 63 h 63"/>
                                      <a:gd name="T20" fmla="*/ 15 w 115"/>
                                      <a:gd name="T21" fmla="*/ 63 h 63"/>
                                      <a:gd name="T22" fmla="*/ 23 w 115"/>
                                      <a:gd name="T23" fmla="*/ 63 h 63"/>
                                      <a:gd name="T24" fmla="*/ 33 w 115"/>
                                      <a:gd name="T25" fmla="*/ 60 h 63"/>
                                      <a:gd name="T26" fmla="*/ 40 w 115"/>
                                      <a:gd name="T27" fmla="*/ 55 h 63"/>
                                      <a:gd name="T28" fmla="*/ 48 w 115"/>
                                      <a:gd name="T29" fmla="*/ 50 h 63"/>
                                      <a:gd name="T30" fmla="*/ 52 w 115"/>
                                      <a:gd name="T31" fmla="*/ 43 h 63"/>
                                      <a:gd name="T32" fmla="*/ 55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55" y="35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3" y="63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5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8" name="Freeform 1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55 w 115"/>
                                      <a:gd name="T1" fmla="*/ 35 h 63"/>
                                      <a:gd name="T2" fmla="*/ 115 w 115"/>
                                      <a:gd name="T3" fmla="*/ 0 h 63"/>
                                      <a:gd name="T4" fmla="*/ 55 w 115"/>
                                      <a:gd name="T5" fmla="*/ 35 h 63"/>
                                      <a:gd name="T6" fmla="*/ 55 w 115"/>
                                      <a:gd name="T7" fmla="*/ 35 h 63"/>
                                      <a:gd name="T8" fmla="*/ 55 w 115"/>
                                      <a:gd name="T9" fmla="*/ 35 h 63"/>
                                      <a:gd name="T10" fmla="*/ 40 w 115"/>
                                      <a:gd name="T11" fmla="*/ 35 h 63"/>
                                      <a:gd name="T12" fmla="*/ 25 w 115"/>
                                      <a:gd name="T13" fmla="*/ 40 h 63"/>
                                      <a:gd name="T14" fmla="*/ 13 w 115"/>
                                      <a:gd name="T15" fmla="*/ 50 h 63"/>
                                      <a:gd name="T16" fmla="*/ 0 w 115"/>
                                      <a:gd name="T17" fmla="*/ 60 h 63"/>
                                      <a:gd name="T18" fmla="*/ 8 w 115"/>
                                      <a:gd name="T19" fmla="*/ 63 h 63"/>
                                      <a:gd name="T20" fmla="*/ 15 w 115"/>
                                      <a:gd name="T21" fmla="*/ 63 h 63"/>
                                      <a:gd name="T22" fmla="*/ 23 w 115"/>
                                      <a:gd name="T23" fmla="*/ 63 h 63"/>
                                      <a:gd name="T24" fmla="*/ 33 w 115"/>
                                      <a:gd name="T25" fmla="*/ 60 h 63"/>
                                      <a:gd name="T26" fmla="*/ 40 w 115"/>
                                      <a:gd name="T27" fmla="*/ 55 h 63"/>
                                      <a:gd name="T28" fmla="*/ 48 w 115"/>
                                      <a:gd name="T29" fmla="*/ 50 h 63"/>
                                      <a:gd name="T30" fmla="*/ 52 w 115"/>
                                      <a:gd name="T31" fmla="*/ 43 h 63"/>
                                      <a:gd name="T32" fmla="*/ 55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55" y="35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3" y="63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5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9" name="Freeform 1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0" name="Freeform 1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1" name="Freeform 13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2" y="581"/>
                                    <a:ext cx="57" cy="105"/>
                                  </a:xfrm>
                                  <a:custGeom>
                                    <a:avLst/>
                                    <a:gdLst>
                                      <a:gd name="T0" fmla="*/ 18 w 57"/>
                                      <a:gd name="T1" fmla="*/ 55 h 105"/>
                                      <a:gd name="T2" fmla="*/ 57 w 57"/>
                                      <a:gd name="T3" fmla="*/ 0 h 105"/>
                                      <a:gd name="T4" fmla="*/ 18 w 57"/>
                                      <a:gd name="T5" fmla="*/ 55 h 105"/>
                                      <a:gd name="T6" fmla="*/ 18 w 57"/>
                                      <a:gd name="T7" fmla="*/ 55 h 105"/>
                                      <a:gd name="T8" fmla="*/ 8 w 57"/>
                                      <a:gd name="T9" fmla="*/ 65 h 105"/>
                                      <a:gd name="T10" fmla="*/ 0 w 57"/>
                                      <a:gd name="T11" fmla="*/ 78 h 105"/>
                                      <a:gd name="T12" fmla="*/ 0 w 57"/>
                                      <a:gd name="T13" fmla="*/ 85 h 105"/>
                                      <a:gd name="T14" fmla="*/ 0 w 57"/>
                                      <a:gd name="T15" fmla="*/ 90 h 105"/>
                                      <a:gd name="T16" fmla="*/ 0 w 57"/>
                                      <a:gd name="T17" fmla="*/ 97 h 105"/>
                                      <a:gd name="T18" fmla="*/ 3 w 57"/>
                                      <a:gd name="T19" fmla="*/ 105 h 105"/>
                                      <a:gd name="T20" fmla="*/ 10 w 57"/>
                                      <a:gd name="T21" fmla="*/ 100 h 105"/>
                                      <a:gd name="T22" fmla="*/ 18 w 57"/>
                                      <a:gd name="T23" fmla="*/ 95 h 105"/>
                                      <a:gd name="T24" fmla="*/ 20 w 57"/>
                                      <a:gd name="T25" fmla="*/ 90 h 105"/>
                                      <a:gd name="T26" fmla="*/ 25 w 57"/>
                                      <a:gd name="T27" fmla="*/ 83 h 105"/>
                                      <a:gd name="T28" fmla="*/ 25 w 57"/>
                                      <a:gd name="T29" fmla="*/ 75 h 105"/>
                                      <a:gd name="T30" fmla="*/ 25 w 57"/>
                                      <a:gd name="T31" fmla="*/ 68 h 105"/>
                                      <a:gd name="T32" fmla="*/ 23 w 57"/>
                                      <a:gd name="T33" fmla="*/ 60 h 105"/>
                                      <a:gd name="T34" fmla="*/ 18 w 57"/>
                                      <a:gd name="T35" fmla="*/ 5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05">
                                        <a:moveTo>
                                          <a:pt x="18" y="5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18" y="55"/>
                                        </a:lnTo>
                                        <a:close/>
                                        <a:moveTo>
                                          <a:pt x="18" y="55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5" y="83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25" y="68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2" name="Freeform 1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581"/>
                                    <a:ext cx="39" cy="55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5 h 55"/>
                                      <a:gd name="T2" fmla="*/ 39 w 39"/>
                                      <a:gd name="T3" fmla="*/ 0 h 55"/>
                                      <a:gd name="T4" fmla="*/ 0 w 39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5">
                                        <a:moveTo>
                                          <a:pt x="0" y="55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3" name="Freeform 1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63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0"/>
                                      <a:gd name="T2" fmla="*/ 8 w 25"/>
                                      <a:gd name="T3" fmla="*/ 10 h 50"/>
                                      <a:gd name="T4" fmla="*/ 0 w 25"/>
                                      <a:gd name="T5" fmla="*/ 23 h 50"/>
                                      <a:gd name="T6" fmla="*/ 0 w 25"/>
                                      <a:gd name="T7" fmla="*/ 30 h 50"/>
                                      <a:gd name="T8" fmla="*/ 0 w 25"/>
                                      <a:gd name="T9" fmla="*/ 35 h 50"/>
                                      <a:gd name="T10" fmla="*/ 0 w 25"/>
                                      <a:gd name="T11" fmla="*/ 42 h 50"/>
                                      <a:gd name="T12" fmla="*/ 3 w 25"/>
                                      <a:gd name="T13" fmla="*/ 50 h 50"/>
                                      <a:gd name="T14" fmla="*/ 10 w 25"/>
                                      <a:gd name="T15" fmla="*/ 45 h 50"/>
                                      <a:gd name="T16" fmla="*/ 18 w 25"/>
                                      <a:gd name="T17" fmla="*/ 40 h 50"/>
                                      <a:gd name="T18" fmla="*/ 20 w 25"/>
                                      <a:gd name="T19" fmla="*/ 35 h 50"/>
                                      <a:gd name="T20" fmla="*/ 25 w 25"/>
                                      <a:gd name="T21" fmla="*/ 28 h 50"/>
                                      <a:gd name="T22" fmla="*/ 25 w 25"/>
                                      <a:gd name="T23" fmla="*/ 20 h 50"/>
                                      <a:gd name="T24" fmla="*/ 25 w 25"/>
                                      <a:gd name="T25" fmla="*/ 13 h 50"/>
                                      <a:gd name="T26" fmla="*/ 23 w 25"/>
                                      <a:gd name="T27" fmla="*/ 5 h 50"/>
                                      <a:gd name="T28" fmla="*/ 18 w 25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18" y="0"/>
                                        </a:moveTo>
                                        <a:lnTo>
                                          <a:pt x="8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4" name="Freeform 13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614"/>
                                    <a:ext cx="37" cy="10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57 h 107"/>
                                      <a:gd name="T2" fmla="*/ 37 w 37"/>
                                      <a:gd name="T3" fmla="*/ 0 h 107"/>
                                      <a:gd name="T4" fmla="*/ 17 w 37"/>
                                      <a:gd name="T5" fmla="*/ 57 h 107"/>
                                      <a:gd name="T6" fmla="*/ 17 w 37"/>
                                      <a:gd name="T7" fmla="*/ 57 h 107"/>
                                      <a:gd name="T8" fmla="*/ 5 w 37"/>
                                      <a:gd name="T9" fmla="*/ 67 h 107"/>
                                      <a:gd name="T10" fmla="*/ 0 w 37"/>
                                      <a:gd name="T11" fmla="*/ 79 h 107"/>
                                      <a:gd name="T12" fmla="*/ 0 w 37"/>
                                      <a:gd name="T13" fmla="*/ 94 h 107"/>
                                      <a:gd name="T14" fmla="*/ 2 w 37"/>
                                      <a:gd name="T15" fmla="*/ 107 h 107"/>
                                      <a:gd name="T16" fmla="*/ 10 w 37"/>
                                      <a:gd name="T17" fmla="*/ 102 h 107"/>
                                      <a:gd name="T18" fmla="*/ 15 w 37"/>
                                      <a:gd name="T19" fmla="*/ 97 h 107"/>
                                      <a:gd name="T20" fmla="*/ 17 w 37"/>
                                      <a:gd name="T21" fmla="*/ 92 h 107"/>
                                      <a:gd name="T22" fmla="*/ 22 w 37"/>
                                      <a:gd name="T23" fmla="*/ 84 h 107"/>
                                      <a:gd name="T24" fmla="*/ 22 w 37"/>
                                      <a:gd name="T25" fmla="*/ 77 h 107"/>
                                      <a:gd name="T26" fmla="*/ 22 w 37"/>
                                      <a:gd name="T27" fmla="*/ 69 h 107"/>
                                      <a:gd name="T28" fmla="*/ 20 w 37"/>
                                      <a:gd name="T29" fmla="*/ 62 h 107"/>
                                      <a:gd name="T30" fmla="*/ 17 w 37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7" h="107">
                                        <a:moveTo>
                                          <a:pt x="17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  <a:moveTo>
                                          <a:pt x="17" y="57"/>
                                        </a:moveTo>
                                        <a:lnTo>
                                          <a:pt x="5" y="67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5" name="Freeform 1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614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57 h 57"/>
                                      <a:gd name="T2" fmla="*/ 20 w 20"/>
                                      <a:gd name="T3" fmla="*/ 0 h 57"/>
                                      <a:gd name="T4" fmla="*/ 0 w 2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0" y="57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6" name="Freeform 1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671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0 h 50"/>
                                      <a:gd name="T2" fmla="*/ 5 w 22"/>
                                      <a:gd name="T3" fmla="*/ 10 h 50"/>
                                      <a:gd name="T4" fmla="*/ 0 w 22"/>
                                      <a:gd name="T5" fmla="*/ 22 h 50"/>
                                      <a:gd name="T6" fmla="*/ 0 w 22"/>
                                      <a:gd name="T7" fmla="*/ 37 h 50"/>
                                      <a:gd name="T8" fmla="*/ 2 w 22"/>
                                      <a:gd name="T9" fmla="*/ 50 h 50"/>
                                      <a:gd name="T10" fmla="*/ 10 w 22"/>
                                      <a:gd name="T11" fmla="*/ 45 h 50"/>
                                      <a:gd name="T12" fmla="*/ 15 w 22"/>
                                      <a:gd name="T13" fmla="*/ 40 h 50"/>
                                      <a:gd name="T14" fmla="*/ 17 w 22"/>
                                      <a:gd name="T15" fmla="*/ 35 h 50"/>
                                      <a:gd name="T16" fmla="*/ 22 w 22"/>
                                      <a:gd name="T17" fmla="*/ 27 h 50"/>
                                      <a:gd name="T18" fmla="*/ 22 w 22"/>
                                      <a:gd name="T19" fmla="*/ 20 h 50"/>
                                      <a:gd name="T20" fmla="*/ 22 w 22"/>
                                      <a:gd name="T21" fmla="*/ 12 h 50"/>
                                      <a:gd name="T22" fmla="*/ 20 w 22"/>
                                      <a:gd name="T23" fmla="*/ 5 h 50"/>
                                      <a:gd name="T24" fmla="*/ 17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17" y="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7" name="Freeform 13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641"/>
                                    <a:ext cx="40" cy="107"/>
                                  </a:xfrm>
                                  <a:custGeom>
                                    <a:avLst/>
                                    <a:gdLst>
                                      <a:gd name="T0" fmla="*/ 17 w 40"/>
                                      <a:gd name="T1" fmla="*/ 57 h 107"/>
                                      <a:gd name="T2" fmla="*/ 40 w 40"/>
                                      <a:gd name="T3" fmla="*/ 0 h 107"/>
                                      <a:gd name="T4" fmla="*/ 17 w 40"/>
                                      <a:gd name="T5" fmla="*/ 57 h 107"/>
                                      <a:gd name="T6" fmla="*/ 17 w 40"/>
                                      <a:gd name="T7" fmla="*/ 57 h 107"/>
                                      <a:gd name="T8" fmla="*/ 5 w 40"/>
                                      <a:gd name="T9" fmla="*/ 70 h 107"/>
                                      <a:gd name="T10" fmla="*/ 0 w 40"/>
                                      <a:gd name="T11" fmla="*/ 82 h 107"/>
                                      <a:gd name="T12" fmla="*/ 0 w 40"/>
                                      <a:gd name="T13" fmla="*/ 95 h 107"/>
                                      <a:gd name="T14" fmla="*/ 2 w 40"/>
                                      <a:gd name="T15" fmla="*/ 107 h 107"/>
                                      <a:gd name="T16" fmla="*/ 10 w 40"/>
                                      <a:gd name="T17" fmla="*/ 105 h 107"/>
                                      <a:gd name="T18" fmla="*/ 15 w 40"/>
                                      <a:gd name="T19" fmla="*/ 97 h 107"/>
                                      <a:gd name="T20" fmla="*/ 17 w 40"/>
                                      <a:gd name="T21" fmla="*/ 92 h 107"/>
                                      <a:gd name="T22" fmla="*/ 22 w 40"/>
                                      <a:gd name="T23" fmla="*/ 85 h 107"/>
                                      <a:gd name="T24" fmla="*/ 22 w 40"/>
                                      <a:gd name="T25" fmla="*/ 77 h 107"/>
                                      <a:gd name="T26" fmla="*/ 22 w 40"/>
                                      <a:gd name="T27" fmla="*/ 70 h 107"/>
                                      <a:gd name="T28" fmla="*/ 20 w 40"/>
                                      <a:gd name="T29" fmla="*/ 65 h 107"/>
                                      <a:gd name="T30" fmla="*/ 17 w 40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07">
                                        <a:moveTo>
                                          <a:pt x="17" y="5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  <a:moveTo>
                                          <a:pt x="17" y="57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8" name="Freeform 1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641"/>
                                    <a:ext cx="23" cy="57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57 h 57"/>
                                      <a:gd name="T2" fmla="*/ 23 w 23"/>
                                      <a:gd name="T3" fmla="*/ 0 h 57"/>
                                      <a:gd name="T4" fmla="*/ 0 w 2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3" h="57">
                                        <a:moveTo>
                                          <a:pt x="0" y="5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9" name="Freeform 1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69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0 h 50"/>
                                      <a:gd name="T2" fmla="*/ 5 w 22"/>
                                      <a:gd name="T3" fmla="*/ 13 h 50"/>
                                      <a:gd name="T4" fmla="*/ 0 w 22"/>
                                      <a:gd name="T5" fmla="*/ 25 h 50"/>
                                      <a:gd name="T6" fmla="*/ 0 w 22"/>
                                      <a:gd name="T7" fmla="*/ 38 h 50"/>
                                      <a:gd name="T8" fmla="*/ 2 w 22"/>
                                      <a:gd name="T9" fmla="*/ 50 h 50"/>
                                      <a:gd name="T10" fmla="*/ 10 w 22"/>
                                      <a:gd name="T11" fmla="*/ 48 h 50"/>
                                      <a:gd name="T12" fmla="*/ 15 w 22"/>
                                      <a:gd name="T13" fmla="*/ 40 h 50"/>
                                      <a:gd name="T14" fmla="*/ 17 w 22"/>
                                      <a:gd name="T15" fmla="*/ 35 h 50"/>
                                      <a:gd name="T16" fmla="*/ 22 w 22"/>
                                      <a:gd name="T17" fmla="*/ 28 h 50"/>
                                      <a:gd name="T18" fmla="*/ 22 w 22"/>
                                      <a:gd name="T19" fmla="*/ 20 h 50"/>
                                      <a:gd name="T20" fmla="*/ 22 w 22"/>
                                      <a:gd name="T21" fmla="*/ 13 h 50"/>
                                      <a:gd name="T22" fmla="*/ 20 w 22"/>
                                      <a:gd name="T23" fmla="*/ 8 h 50"/>
                                      <a:gd name="T24" fmla="*/ 17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17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0" name="Freeform 13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9" y="554"/>
                                    <a:ext cx="63" cy="102"/>
                                  </a:xfrm>
                                  <a:custGeom>
                                    <a:avLst/>
                                    <a:gdLst>
                                      <a:gd name="T0" fmla="*/ 20 w 63"/>
                                      <a:gd name="T1" fmla="*/ 52 h 102"/>
                                      <a:gd name="T2" fmla="*/ 63 w 63"/>
                                      <a:gd name="T3" fmla="*/ 0 h 102"/>
                                      <a:gd name="T4" fmla="*/ 20 w 63"/>
                                      <a:gd name="T5" fmla="*/ 52 h 102"/>
                                      <a:gd name="T6" fmla="*/ 20 w 63"/>
                                      <a:gd name="T7" fmla="*/ 52 h 102"/>
                                      <a:gd name="T8" fmla="*/ 8 w 63"/>
                                      <a:gd name="T9" fmla="*/ 65 h 102"/>
                                      <a:gd name="T10" fmla="*/ 3 w 63"/>
                                      <a:gd name="T11" fmla="*/ 77 h 102"/>
                                      <a:gd name="T12" fmla="*/ 0 w 63"/>
                                      <a:gd name="T13" fmla="*/ 85 h 102"/>
                                      <a:gd name="T14" fmla="*/ 0 w 63"/>
                                      <a:gd name="T15" fmla="*/ 90 h 102"/>
                                      <a:gd name="T16" fmla="*/ 3 w 63"/>
                                      <a:gd name="T17" fmla="*/ 97 h 102"/>
                                      <a:gd name="T18" fmla="*/ 5 w 63"/>
                                      <a:gd name="T19" fmla="*/ 102 h 102"/>
                                      <a:gd name="T20" fmla="*/ 13 w 63"/>
                                      <a:gd name="T21" fmla="*/ 100 h 102"/>
                                      <a:gd name="T22" fmla="*/ 18 w 63"/>
                                      <a:gd name="T23" fmla="*/ 95 h 102"/>
                                      <a:gd name="T24" fmla="*/ 23 w 63"/>
                                      <a:gd name="T25" fmla="*/ 87 h 102"/>
                                      <a:gd name="T26" fmla="*/ 25 w 63"/>
                                      <a:gd name="T27" fmla="*/ 82 h 102"/>
                                      <a:gd name="T28" fmla="*/ 28 w 63"/>
                                      <a:gd name="T29" fmla="*/ 75 h 102"/>
                                      <a:gd name="T30" fmla="*/ 28 w 63"/>
                                      <a:gd name="T31" fmla="*/ 67 h 102"/>
                                      <a:gd name="T32" fmla="*/ 25 w 63"/>
                                      <a:gd name="T33" fmla="*/ 60 h 102"/>
                                      <a:gd name="T34" fmla="*/ 20 w 63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02">
                                        <a:moveTo>
                                          <a:pt x="20" y="5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  <a:moveTo>
                                          <a:pt x="20" y="52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8" y="75"/>
                                        </a:lnTo>
                                        <a:lnTo>
                                          <a:pt x="28" y="67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1" name="Freeform 1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554"/>
                                    <a:ext cx="43" cy="5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2 h 52"/>
                                      <a:gd name="T2" fmla="*/ 43 w 43"/>
                                      <a:gd name="T3" fmla="*/ 0 h 52"/>
                                      <a:gd name="T4" fmla="*/ 0 w 43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2">
                                        <a:moveTo>
                                          <a:pt x="0" y="5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2" name="Freeform 1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606"/>
                                    <a:ext cx="28" cy="50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0"/>
                                      <a:gd name="T2" fmla="*/ 8 w 28"/>
                                      <a:gd name="T3" fmla="*/ 13 h 50"/>
                                      <a:gd name="T4" fmla="*/ 3 w 28"/>
                                      <a:gd name="T5" fmla="*/ 25 h 50"/>
                                      <a:gd name="T6" fmla="*/ 0 w 28"/>
                                      <a:gd name="T7" fmla="*/ 33 h 50"/>
                                      <a:gd name="T8" fmla="*/ 0 w 28"/>
                                      <a:gd name="T9" fmla="*/ 38 h 50"/>
                                      <a:gd name="T10" fmla="*/ 3 w 28"/>
                                      <a:gd name="T11" fmla="*/ 45 h 50"/>
                                      <a:gd name="T12" fmla="*/ 5 w 28"/>
                                      <a:gd name="T13" fmla="*/ 50 h 50"/>
                                      <a:gd name="T14" fmla="*/ 13 w 28"/>
                                      <a:gd name="T15" fmla="*/ 48 h 50"/>
                                      <a:gd name="T16" fmla="*/ 18 w 28"/>
                                      <a:gd name="T17" fmla="*/ 43 h 50"/>
                                      <a:gd name="T18" fmla="*/ 23 w 28"/>
                                      <a:gd name="T19" fmla="*/ 35 h 50"/>
                                      <a:gd name="T20" fmla="*/ 25 w 28"/>
                                      <a:gd name="T21" fmla="*/ 30 h 50"/>
                                      <a:gd name="T22" fmla="*/ 28 w 28"/>
                                      <a:gd name="T23" fmla="*/ 23 h 50"/>
                                      <a:gd name="T24" fmla="*/ 28 w 28"/>
                                      <a:gd name="T25" fmla="*/ 15 h 50"/>
                                      <a:gd name="T26" fmla="*/ 25 w 28"/>
                                      <a:gd name="T27" fmla="*/ 8 h 50"/>
                                      <a:gd name="T28" fmla="*/ 20 w 28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0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3" name="Freeform 13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7" y="521"/>
                                    <a:ext cx="57" cy="110"/>
                                  </a:xfrm>
                                  <a:custGeom>
                                    <a:avLst/>
                                    <a:gdLst>
                                      <a:gd name="T0" fmla="*/ 20 w 57"/>
                                      <a:gd name="T1" fmla="*/ 60 h 110"/>
                                      <a:gd name="T2" fmla="*/ 57 w 57"/>
                                      <a:gd name="T3" fmla="*/ 0 h 110"/>
                                      <a:gd name="T4" fmla="*/ 20 w 57"/>
                                      <a:gd name="T5" fmla="*/ 60 h 110"/>
                                      <a:gd name="T6" fmla="*/ 20 w 57"/>
                                      <a:gd name="T7" fmla="*/ 60 h 110"/>
                                      <a:gd name="T8" fmla="*/ 7 w 57"/>
                                      <a:gd name="T9" fmla="*/ 73 h 110"/>
                                      <a:gd name="T10" fmla="*/ 2 w 57"/>
                                      <a:gd name="T11" fmla="*/ 83 h 110"/>
                                      <a:gd name="T12" fmla="*/ 0 w 57"/>
                                      <a:gd name="T13" fmla="*/ 90 h 110"/>
                                      <a:gd name="T14" fmla="*/ 0 w 57"/>
                                      <a:gd name="T15" fmla="*/ 98 h 110"/>
                                      <a:gd name="T16" fmla="*/ 2 w 57"/>
                                      <a:gd name="T17" fmla="*/ 103 h 110"/>
                                      <a:gd name="T18" fmla="*/ 5 w 57"/>
                                      <a:gd name="T19" fmla="*/ 110 h 110"/>
                                      <a:gd name="T20" fmla="*/ 12 w 57"/>
                                      <a:gd name="T21" fmla="*/ 105 h 110"/>
                                      <a:gd name="T22" fmla="*/ 17 w 57"/>
                                      <a:gd name="T23" fmla="*/ 100 h 110"/>
                                      <a:gd name="T24" fmla="*/ 22 w 57"/>
                                      <a:gd name="T25" fmla="*/ 95 h 110"/>
                                      <a:gd name="T26" fmla="*/ 25 w 57"/>
                                      <a:gd name="T27" fmla="*/ 88 h 110"/>
                                      <a:gd name="T28" fmla="*/ 27 w 57"/>
                                      <a:gd name="T29" fmla="*/ 80 h 110"/>
                                      <a:gd name="T30" fmla="*/ 27 w 57"/>
                                      <a:gd name="T31" fmla="*/ 73 h 110"/>
                                      <a:gd name="T32" fmla="*/ 25 w 57"/>
                                      <a:gd name="T33" fmla="*/ 65 h 110"/>
                                      <a:gd name="T34" fmla="*/ 20 w 57"/>
                                      <a:gd name="T35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0">
                                        <a:moveTo>
                                          <a:pt x="20" y="6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  <a:moveTo>
                                          <a:pt x="20" y="60"/>
                                        </a:moveTo>
                                        <a:lnTo>
                                          <a:pt x="7" y="73"/>
                                        </a:lnTo>
                                        <a:lnTo>
                                          <a:pt x="2" y="83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4" name="Freeform 1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21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0 h 60"/>
                                      <a:gd name="T2" fmla="*/ 37 w 37"/>
                                      <a:gd name="T3" fmla="*/ 0 h 60"/>
                                      <a:gd name="T4" fmla="*/ 0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0" y="6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5" name="Freeform 1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7" y="581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0"/>
                                      <a:gd name="T2" fmla="*/ 7 w 27"/>
                                      <a:gd name="T3" fmla="*/ 13 h 50"/>
                                      <a:gd name="T4" fmla="*/ 2 w 27"/>
                                      <a:gd name="T5" fmla="*/ 23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8 h 50"/>
                                      <a:gd name="T10" fmla="*/ 2 w 27"/>
                                      <a:gd name="T11" fmla="*/ 43 h 50"/>
                                      <a:gd name="T12" fmla="*/ 5 w 27"/>
                                      <a:gd name="T13" fmla="*/ 50 h 50"/>
                                      <a:gd name="T14" fmla="*/ 12 w 27"/>
                                      <a:gd name="T15" fmla="*/ 45 h 50"/>
                                      <a:gd name="T16" fmla="*/ 17 w 27"/>
                                      <a:gd name="T17" fmla="*/ 40 h 50"/>
                                      <a:gd name="T18" fmla="*/ 22 w 27"/>
                                      <a:gd name="T19" fmla="*/ 35 h 50"/>
                                      <a:gd name="T20" fmla="*/ 25 w 27"/>
                                      <a:gd name="T21" fmla="*/ 28 h 50"/>
                                      <a:gd name="T22" fmla="*/ 27 w 27"/>
                                      <a:gd name="T23" fmla="*/ 20 h 50"/>
                                      <a:gd name="T24" fmla="*/ 27 w 27"/>
                                      <a:gd name="T25" fmla="*/ 13 h 50"/>
                                      <a:gd name="T26" fmla="*/ 25 w 27"/>
                                      <a:gd name="T27" fmla="*/ 5 h 50"/>
                                      <a:gd name="T28" fmla="*/ 20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20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6" name="Freeform 13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2" y="504"/>
                                    <a:ext cx="54" cy="102"/>
                                  </a:xfrm>
                                  <a:custGeom>
                                    <a:avLst/>
                                    <a:gdLst>
                                      <a:gd name="T0" fmla="*/ 20 w 54"/>
                                      <a:gd name="T1" fmla="*/ 52 h 102"/>
                                      <a:gd name="T2" fmla="*/ 54 w 54"/>
                                      <a:gd name="T3" fmla="*/ 0 h 102"/>
                                      <a:gd name="T4" fmla="*/ 20 w 54"/>
                                      <a:gd name="T5" fmla="*/ 52 h 102"/>
                                      <a:gd name="T6" fmla="*/ 20 w 54"/>
                                      <a:gd name="T7" fmla="*/ 52 h 102"/>
                                      <a:gd name="T8" fmla="*/ 7 w 54"/>
                                      <a:gd name="T9" fmla="*/ 65 h 102"/>
                                      <a:gd name="T10" fmla="*/ 2 w 54"/>
                                      <a:gd name="T11" fmla="*/ 77 h 102"/>
                                      <a:gd name="T12" fmla="*/ 0 w 54"/>
                                      <a:gd name="T13" fmla="*/ 82 h 102"/>
                                      <a:gd name="T14" fmla="*/ 0 w 54"/>
                                      <a:gd name="T15" fmla="*/ 90 h 102"/>
                                      <a:gd name="T16" fmla="*/ 2 w 54"/>
                                      <a:gd name="T17" fmla="*/ 97 h 102"/>
                                      <a:gd name="T18" fmla="*/ 5 w 54"/>
                                      <a:gd name="T19" fmla="*/ 102 h 102"/>
                                      <a:gd name="T20" fmla="*/ 10 w 54"/>
                                      <a:gd name="T21" fmla="*/ 100 h 102"/>
                                      <a:gd name="T22" fmla="*/ 17 w 54"/>
                                      <a:gd name="T23" fmla="*/ 95 h 102"/>
                                      <a:gd name="T24" fmla="*/ 22 w 54"/>
                                      <a:gd name="T25" fmla="*/ 87 h 102"/>
                                      <a:gd name="T26" fmla="*/ 25 w 54"/>
                                      <a:gd name="T27" fmla="*/ 82 h 102"/>
                                      <a:gd name="T28" fmla="*/ 27 w 54"/>
                                      <a:gd name="T29" fmla="*/ 75 h 102"/>
                                      <a:gd name="T30" fmla="*/ 27 w 54"/>
                                      <a:gd name="T31" fmla="*/ 67 h 102"/>
                                      <a:gd name="T32" fmla="*/ 25 w 54"/>
                                      <a:gd name="T33" fmla="*/ 60 h 102"/>
                                      <a:gd name="T34" fmla="*/ 20 w 54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02">
                                        <a:moveTo>
                                          <a:pt x="20" y="52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  <a:moveTo>
                                          <a:pt x="20" y="52"/>
                                        </a:moveTo>
                                        <a:lnTo>
                                          <a:pt x="7" y="65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7" y="95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7" name="Freeform 1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50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52 h 52"/>
                                      <a:gd name="T2" fmla="*/ 34 w 34"/>
                                      <a:gd name="T3" fmla="*/ 0 h 52"/>
                                      <a:gd name="T4" fmla="*/ 0 w 34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52">
                                        <a:moveTo>
                                          <a:pt x="0" y="52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8" name="Freeform 1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2" y="556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0"/>
                                      <a:gd name="T2" fmla="*/ 7 w 27"/>
                                      <a:gd name="T3" fmla="*/ 13 h 50"/>
                                      <a:gd name="T4" fmla="*/ 2 w 27"/>
                                      <a:gd name="T5" fmla="*/ 25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8 h 50"/>
                                      <a:gd name="T10" fmla="*/ 2 w 27"/>
                                      <a:gd name="T11" fmla="*/ 45 h 50"/>
                                      <a:gd name="T12" fmla="*/ 5 w 27"/>
                                      <a:gd name="T13" fmla="*/ 50 h 50"/>
                                      <a:gd name="T14" fmla="*/ 10 w 27"/>
                                      <a:gd name="T15" fmla="*/ 48 h 50"/>
                                      <a:gd name="T16" fmla="*/ 17 w 27"/>
                                      <a:gd name="T17" fmla="*/ 43 h 50"/>
                                      <a:gd name="T18" fmla="*/ 22 w 27"/>
                                      <a:gd name="T19" fmla="*/ 35 h 50"/>
                                      <a:gd name="T20" fmla="*/ 25 w 27"/>
                                      <a:gd name="T21" fmla="*/ 30 h 50"/>
                                      <a:gd name="T22" fmla="*/ 27 w 27"/>
                                      <a:gd name="T23" fmla="*/ 23 h 50"/>
                                      <a:gd name="T24" fmla="*/ 27 w 27"/>
                                      <a:gd name="T25" fmla="*/ 15 h 50"/>
                                      <a:gd name="T26" fmla="*/ 25 w 27"/>
                                      <a:gd name="T27" fmla="*/ 8 h 50"/>
                                      <a:gd name="T28" fmla="*/ 20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20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9" name="Freeform 13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2" y="476"/>
                                    <a:ext cx="64" cy="103"/>
                                  </a:xfrm>
                                  <a:custGeom>
                                    <a:avLst/>
                                    <a:gdLst>
                                      <a:gd name="T0" fmla="*/ 19 w 64"/>
                                      <a:gd name="T1" fmla="*/ 53 h 103"/>
                                      <a:gd name="T2" fmla="*/ 64 w 64"/>
                                      <a:gd name="T3" fmla="*/ 0 h 103"/>
                                      <a:gd name="T4" fmla="*/ 19 w 64"/>
                                      <a:gd name="T5" fmla="*/ 53 h 103"/>
                                      <a:gd name="T6" fmla="*/ 19 w 64"/>
                                      <a:gd name="T7" fmla="*/ 53 h 103"/>
                                      <a:gd name="T8" fmla="*/ 7 w 64"/>
                                      <a:gd name="T9" fmla="*/ 63 h 103"/>
                                      <a:gd name="T10" fmla="*/ 2 w 64"/>
                                      <a:gd name="T11" fmla="*/ 75 h 103"/>
                                      <a:gd name="T12" fmla="*/ 0 w 64"/>
                                      <a:gd name="T13" fmla="*/ 83 h 103"/>
                                      <a:gd name="T14" fmla="*/ 0 w 64"/>
                                      <a:gd name="T15" fmla="*/ 88 h 103"/>
                                      <a:gd name="T16" fmla="*/ 2 w 64"/>
                                      <a:gd name="T17" fmla="*/ 95 h 103"/>
                                      <a:gd name="T18" fmla="*/ 4 w 64"/>
                                      <a:gd name="T19" fmla="*/ 103 h 103"/>
                                      <a:gd name="T20" fmla="*/ 9 w 64"/>
                                      <a:gd name="T21" fmla="*/ 98 h 103"/>
                                      <a:gd name="T22" fmla="*/ 17 w 64"/>
                                      <a:gd name="T23" fmla="*/ 93 h 103"/>
                                      <a:gd name="T24" fmla="*/ 22 w 64"/>
                                      <a:gd name="T25" fmla="*/ 88 h 103"/>
                                      <a:gd name="T26" fmla="*/ 24 w 64"/>
                                      <a:gd name="T27" fmla="*/ 80 h 103"/>
                                      <a:gd name="T28" fmla="*/ 27 w 64"/>
                                      <a:gd name="T29" fmla="*/ 73 h 103"/>
                                      <a:gd name="T30" fmla="*/ 27 w 64"/>
                                      <a:gd name="T31" fmla="*/ 65 h 103"/>
                                      <a:gd name="T32" fmla="*/ 24 w 64"/>
                                      <a:gd name="T33" fmla="*/ 60 h 103"/>
                                      <a:gd name="T34" fmla="*/ 19 w 64"/>
                                      <a:gd name="T35" fmla="*/ 53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03">
                                        <a:moveTo>
                                          <a:pt x="19" y="5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19" y="53"/>
                                        </a:lnTo>
                                        <a:close/>
                                        <a:moveTo>
                                          <a:pt x="19" y="53"/>
                                        </a:moveTo>
                                        <a:lnTo>
                                          <a:pt x="7" y="63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2" y="95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9" y="98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4" y="60"/>
                                        </a:lnTo>
                                        <a:lnTo>
                                          <a:pt x="19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0" name="Freeform 1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476"/>
                                    <a:ext cx="45" cy="53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3 h 53"/>
                                      <a:gd name="T2" fmla="*/ 45 w 45"/>
                                      <a:gd name="T3" fmla="*/ 0 h 53"/>
                                      <a:gd name="T4" fmla="*/ 0 w 45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3">
                                        <a:moveTo>
                                          <a:pt x="0" y="53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1" name="Freeform 1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2" y="529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0"/>
                                      <a:gd name="T2" fmla="*/ 7 w 27"/>
                                      <a:gd name="T3" fmla="*/ 10 h 50"/>
                                      <a:gd name="T4" fmla="*/ 2 w 27"/>
                                      <a:gd name="T5" fmla="*/ 22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5 h 50"/>
                                      <a:gd name="T10" fmla="*/ 2 w 27"/>
                                      <a:gd name="T11" fmla="*/ 42 h 50"/>
                                      <a:gd name="T12" fmla="*/ 4 w 27"/>
                                      <a:gd name="T13" fmla="*/ 50 h 50"/>
                                      <a:gd name="T14" fmla="*/ 9 w 27"/>
                                      <a:gd name="T15" fmla="*/ 45 h 50"/>
                                      <a:gd name="T16" fmla="*/ 17 w 27"/>
                                      <a:gd name="T17" fmla="*/ 40 h 50"/>
                                      <a:gd name="T18" fmla="*/ 22 w 27"/>
                                      <a:gd name="T19" fmla="*/ 35 h 50"/>
                                      <a:gd name="T20" fmla="*/ 24 w 27"/>
                                      <a:gd name="T21" fmla="*/ 27 h 50"/>
                                      <a:gd name="T22" fmla="*/ 27 w 27"/>
                                      <a:gd name="T23" fmla="*/ 20 h 50"/>
                                      <a:gd name="T24" fmla="*/ 27 w 27"/>
                                      <a:gd name="T25" fmla="*/ 12 h 50"/>
                                      <a:gd name="T26" fmla="*/ 24 w 27"/>
                                      <a:gd name="T27" fmla="*/ 7 h 50"/>
                                      <a:gd name="T28" fmla="*/ 19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19" y="0"/>
                                        </a:moveTo>
                                        <a:lnTo>
                                          <a:pt x="7" y="1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50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4" y="27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2" name="Freeform 13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9" y="459"/>
                                    <a:ext cx="82" cy="97"/>
                                  </a:xfrm>
                                  <a:custGeom>
                                    <a:avLst/>
                                    <a:gdLst>
                                      <a:gd name="T0" fmla="*/ 27 w 82"/>
                                      <a:gd name="T1" fmla="*/ 50 h 97"/>
                                      <a:gd name="T2" fmla="*/ 82 w 82"/>
                                      <a:gd name="T3" fmla="*/ 0 h 97"/>
                                      <a:gd name="T4" fmla="*/ 27 w 82"/>
                                      <a:gd name="T5" fmla="*/ 50 h 97"/>
                                      <a:gd name="T6" fmla="*/ 27 w 82"/>
                                      <a:gd name="T7" fmla="*/ 50 h 97"/>
                                      <a:gd name="T8" fmla="*/ 12 w 82"/>
                                      <a:gd name="T9" fmla="*/ 60 h 97"/>
                                      <a:gd name="T10" fmla="*/ 5 w 82"/>
                                      <a:gd name="T11" fmla="*/ 72 h 97"/>
                                      <a:gd name="T12" fmla="*/ 0 w 82"/>
                                      <a:gd name="T13" fmla="*/ 80 h 97"/>
                                      <a:gd name="T14" fmla="*/ 0 w 82"/>
                                      <a:gd name="T15" fmla="*/ 85 h 97"/>
                                      <a:gd name="T16" fmla="*/ 0 w 82"/>
                                      <a:gd name="T17" fmla="*/ 92 h 97"/>
                                      <a:gd name="T18" fmla="*/ 0 w 82"/>
                                      <a:gd name="T19" fmla="*/ 97 h 97"/>
                                      <a:gd name="T20" fmla="*/ 10 w 82"/>
                                      <a:gd name="T21" fmla="*/ 95 h 97"/>
                                      <a:gd name="T22" fmla="*/ 15 w 82"/>
                                      <a:gd name="T23" fmla="*/ 90 h 97"/>
                                      <a:gd name="T24" fmla="*/ 22 w 82"/>
                                      <a:gd name="T25" fmla="*/ 85 h 97"/>
                                      <a:gd name="T26" fmla="*/ 27 w 82"/>
                                      <a:gd name="T27" fmla="*/ 77 h 97"/>
                                      <a:gd name="T28" fmla="*/ 30 w 82"/>
                                      <a:gd name="T29" fmla="*/ 70 h 97"/>
                                      <a:gd name="T30" fmla="*/ 30 w 82"/>
                                      <a:gd name="T31" fmla="*/ 62 h 97"/>
                                      <a:gd name="T32" fmla="*/ 30 w 82"/>
                                      <a:gd name="T33" fmla="*/ 55 h 97"/>
                                      <a:gd name="T34" fmla="*/ 27 w 82"/>
                                      <a:gd name="T35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2" h="97">
                                        <a:moveTo>
                                          <a:pt x="27" y="50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27" y="50"/>
                                        </a:lnTo>
                                        <a:close/>
                                        <a:moveTo>
                                          <a:pt x="27" y="50"/>
                                        </a:moveTo>
                                        <a:lnTo>
                                          <a:pt x="12" y="60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7" y="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3" name="Freeform 1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459"/>
                                    <a:ext cx="55" cy="5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50 h 50"/>
                                      <a:gd name="T2" fmla="*/ 55 w 55"/>
                                      <a:gd name="T3" fmla="*/ 0 h 50"/>
                                      <a:gd name="T4" fmla="*/ 0 w 5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50">
                                        <a:moveTo>
                                          <a:pt x="0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4" name="Freeform 1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9" y="509"/>
                                    <a:ext cx="30" cy="47"/>
                                  </a:xfrm>
                                  <a:custGeom>
                                    <a:avLst/>
                                    <a:gdLst>
                                      <a:gd name="T0" fmla="*/ 27 w 30"/>
                                      <a:gd name="T1" fmla="*/ 0 h 47"/>
                                      <a:gd name="T2" fmla="*/ 12 w 30"/>
                                      <a:gd name="T3" fmla="*/ 10 h 47"/>
                                      <a:gd name="T4" fmla="*/ 5 w 30"/>
                                      <a:gd name="T5" fmla="*/ 22 h 47"/>
                                      <a:gd name="T6" fmla="*/ 0 w 30"/>
                                      <a:gd name="T7" fmla="*/ 30 h 47"/>
                                      <a:gd name="T8" fmla="*/ 0 w 30"/>
                                      <a:gd name="T9" fmla="*/ 35 h 47"/>
                                      <a:gd name="T10" fmla="*/ 0 w 30"/>
                                      <a:gd name="T11" fmla="*/ 42 h 47"/>
                                      <a:gd name="T12" fmla="*/ 0 w 30"/>
                                      <a:gd name="T13" fmla="*/ 47 h 47"/>
                                      <a:gd name="T14" fmla="*/ 10 w 30"/>
                                      <a:gd name="T15" fmla="*/ 45 h 47"/>
                                      <a:gd name="T16" fmla="*/ 15 w 30"/>
                                      <a:gd name="T17" fmla="*/ 40 h 47"/>
                                      <a:gd name="T18" fmla="*/ 22 w 30"/>
                                      <a:gd name="T19" fmla="*/ 35 h 47"/>
                                      <a:gd name="T20" fmla="*/ 27 w 30"/>
                                      <a:gd name="T21" fmla="*/ 27 h 47"/>
                                      <a:gd name="T22" fmla="*/ 30 w 30"/>
                                      <a:gd name="T23" fmla="*/ 20 h 47"/>
                                      <a:gd name="T24" fmla="*/ 30 w 30"/>
                                      <a:gd name="T25" fmla="*/ 12 h 47"/>
                                      <a:gd name="T26" fmla="*/ 30 w 30"/>
                                      <a:gd name="T27" fmla="*/ 5 h 47"/>
                                      <a:gd name="T28" fmla="*/ 27 w 30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7">
                                        <a:moveTo>
                                          <a:pt x="27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5" name="Freeform 1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 h 22"/>
                                      <a:gd name="T2" fmla="*/ 39 w 54"/>
                                      <a:gd name="T3" fmla="*/ 0 h 22"/>
                                      <a:gd name="T4" fmla="*/ 24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20 h 22"/>
                                      <a:gd name="T10" fmla="*/ 14 w 54"/>
                                      <a:gd name="T11" fmla="*/ 22 h 22"/>
                                      <a:gd name="T12" fmla="*/ 29 w 54"/>
                                      <a:gd name="T13" fmla="*/ 20 h 22"/>
                                      <a:gd name="T14" fmla="*/ 37 w 54"/>
                                      <a:gd name="T15" fmla="*/ 17 h 22"/>
                                      <a:gd name="T16" fmla="*/ 44 w 54"/>
                                      <a:gd name="T17" fmla="*/ 12 h 22"/>
                                      <a:gd name="T18" fmla="*/ 49 w 54"/>
                                      <a:gd name="T19" fmla="*/ 7 h 22"/>
                                      <a:gd name="T20" fmla="*/ 54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2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6" name="Freeform 1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 h 22"/>
                                      <a:gd name="T2" fmla="*/ 39 w 54"/>
                                      <a:gd name="T3" fmla="*/ 0 h 22"/>
                                      <a:gd name="T4" fmla="*/ 24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20 h 22"/>
                                      <a:gd name="T10" fmla="*/ 14 w 54"/>
                                      <a:gd name="T11" fmla="*/ 22 h 22"/>
                                      <a:gd name="T12" fmla="*/ 29 w 54"/>
                                      <a:gd name="T13" fmla="*/ 20 h 22"/>
                                      <a:gd name="T14" fmla="*/ 37 w 54"/>
                                      <a:gd name="T15" fmla="*/ 17 h 22"/>
                                      <a:gd name="T16" fmla="*/ 44 w 54"/>
                                      <a:gd name="T17" fmla="*/ 12 h 22"/>
                                      <a:gd name="T18" fmla="*/ 49 w 54"/>
                                      <a:gd name="T19" fmla="*/ 7 h 22"/>
                                      <a:gd name="T20" fmla="*/ 54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2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7" name="Freeform 13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5" y="636"/>
                                    <a:ext cx="114" cy="55"/>
                                  </a:xfrm>
                                  <a:custGeom>
                                    <a:avLst/>
                                    <a:gdLst>
                                      <a:gd name="T0" fmla="*/ 54 w 114"/>
                                      <a:gd name="T1" fmla="*/ 35 h 55"/>
                                      <a:gd name="T2" fmla="*/ 39 w 114"/>
                                      <a:gd name="T3" fmla="*/ 32 h 55"/>
                                      <a:gd name="T4" fmla="*/ 24 w 114"/>
                                      <a:gd name="T5" fmla="*/ 37 h 55"/>
                                      <a:gd name="T6" fmla="*/ 10 w 114"/>
                                      <a:gd name="T7" fmla="*/ 42 h 55"/>
                                      <a:gd name="T8" fmla="*/ 0 w 114"/>
                                      <a:gd name="T9" fmla="*/ 52 h 55"/>
                                      <a:gd name="T10" fmla="*/ 12 w 114"/>
                                      <a:gd name="T11" fmla="*/ 55 h 55"/>
                                      <a:gd name="T12" fmla="*/ 27 w 114"/>
                                      <a:gd name="T13" fmla="*/ 52 h 55"/>
                                      <a:gd name="T14" fmla="*/ 34 w 114"/>
                                      <a:gd name="T15" fmla="*/ 50 h 55"/>
                                      <a:gd name="T16" fmla="*/ 42 w 114"/>
                                      <a:gd name="T17" fmla="*/ 45 h 55"/>
                                      <a:gd name="T18" fmla="*/ 49 w 114"/>
                                      <a:gd name="T19" fmla="*/ 40 h 55"/>
                                      <a:gd name="T20" fmla="*/ 54 w 114"/>
                                      <a:gd name="T21" fmla="*/ 35 h 55"/>
                                      <a:gd name="T22" fmla="*/ 54 w 114"/>
                                      <a:gd name="T23" fmla="*/ 35 h 55"/>
                                      <a:gd name="T24" fmla="*/ 114 w 114"/>
                                      <a:gd name="T25" fmla="*/ 0 h 55"/>
                                      <a:gd name="T26" fmla="*/ 54 w 114"/>
                                      <a:gd name="T27" fmla="*/ 3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14" h="55">
                                        <a:moveTo>
                                          <a:pt x="54" y="35"/>
                                        </a:moveTo>
                                        <a:lnTo>
                                          <a:pt x="39" y="32"/>
                                        </a:lnTo>
                                        <a:lnTo>
                                          <a:pt x="24" y="3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7" y="52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5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8" name="Freeform 1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668"/>
                                    <a:ext cx="54" cy="23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 h 23"/>
                                      <a:gd name="T2" fmla="*/ 39 w 54"/>
                                      <a:gd name="T3" fmla="*/ 0 h 23"/>
                                      <a:gd name="T4" fmla="*/ 24 w 54"/>
                                      <a:gd name="T5" fmla="*/ 5 h 23"/>
                                      <a:gd name="T6" fmla="*/ 10 w 54"/>
                                      <a:gd name="T7" fmla="*/ 10 h 23"/>
                                      <a:gd name="T8" fmla="*/ 0 w 54"/>
                                      <a:gd name="T9" fmla="*/ 20 h 23"/>
                                      <a:gd name="T10" fmla="*/ 12 w 54"/>
                                      <a:gd name="T11" fmla="*/ 23 h 23"/>
                                      <a:gd name="T12" fmla="*/ 27 w 54"/>
                                      <a:gd name="T13" fmla="*/ 20 h 23"/>
                                      <a:gd name="T14" fmla="*/ 34 w 54"/>
                                      <a:gd name="T15" fmla="*/ 18 h 23"/>
                                      <a:gd name="T16" fmla="*/ 42 w 54"/>
                                      <a:gd name="T17" fmla="*/ 13 h 23"/>
                                      <a:gd name="T18" fmla="*/ 49 w 54"/>
                                      <a:gd name="T19" fmla="*/ 8 h 23"/>
                                      <a:gd name="T20" fmla="*/ 54 w 54"/>
                                      <a:gd name="T2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3">
                                        <a:moveTo>
                                          <a:pt x="54" y="3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4" y="1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4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9" name="Freeform 1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636"/>
                                    <a:ext cx="60" cy="3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5 h 35"/>
                                      <a:gd name="T2" fmla="*/ 60 w 60"/>
                                      <a:gd name="T3" fmla="*/ 0 h 35"/>
                                      <a:gd name="T4" fmla="*/ 0 w 60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5">
                                        <a:moveTo>
                                          <a:pt x="0" y="35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0" name="Freeform 1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38 w 55"/>
                                      <a:gd name="T3" fmla="*/ 0 h 20"/>
                                      <a:gd name="T4" fmla="*/ 23 w 55"/>
                                      <a:gd name="T5" fmla="*/ 3 h 20"/>
                                      <a:gd name="T6" fmla="*/ 10 w 55"/>
                                      <a:gd name="T7" fmla="*/ 8 h 20"/>
                                      <a:gd name="T8" fmla="*/ 0 w 55"/>
                                      <a:gd name="T9" fmla="*/ 18 h 20"/>
                                      <a:gd name="T10" fmla="*/ 13 w 55"/>
                                      <a:gd name="T11" fmla="*/ 20 h 20"/>
                                      <a:gd name="T12" fmla="*/ 28 w 55"/>
                                      <a:gd name="T13" fmla="*/ 20 h 20"/>
                                      <a:gd name="T14" fmla="*/ 35 w 55"/>
                                      <a:gd name="T15" fmla="*/ 18 h 20"/>
                                      <a:gd name="T16" fmla="*/ 43 w 55"/>
                                      <a:gd name="T17" fmla="*/ 13 h 20"/>
                                      <a:gd name="T18" fmla="*/ 48 w 55"/>
                                      <a:gd name="T19" fmla="*/ 10 h 20"/>
                                      <a:gd name="T20" fmla="*/ 55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1" name="Freeform 1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38 w 55"/>
                                      <a:gd name="T3" fmla="*/ 0 h 20"/>
                                      <a:gd name="T4" fmla="*/ 23 w 55"/>
                                      <a:gd name="T5" fmla="*/ 3 h 20"/>
                                      <a:gd name="T6" fmla="*/ 10 w 55"/>
                                      <a:gd name="T7" fmla="*/ 8 h 20"/>
                                      <a:gd name="T8" fmla="*/ 0 w 55"/>
                                      <a:gd name="T9" fmla="*/ 18 h 20"/>
                                      <a:gd name="T10" fmla="*/ 13 w 55"/>
                                      <a:gd name="T11" fmla="*/ 20 h 20"/>
                                      <a:gd name="T12" fmla="*/ 28 w 55"/>
                                      <a:gd name="T13" fmla="*/ 20 h 20"/>
                                      <a:gd name="T14" fmla="*/ 35 w 55"/>
                                      <a:gd name="T15" fmla="*/ 18 h 20"/>
                                      <a:gd name="T16" fmla="*/ 43 w 55"/>
                                      <a:gd name="T17" fmla="*/ 13 h 20"/>
                                      <a:gd name="T18" fmla="*/ 48 w 55"/>
                                      <a:gd name="T19" fmla="*/ 10 h 20"/>
                                      <a:gd name="T20" fmla="*/ 55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2" name="Freeform 1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8 h 28"/>
                                      <a:gd name="T2" fmla="*/ 60 w 60"/>
                                      <a:gd name="T3" fmla="*/ 0 h 28"/>
                                      <a:gd name="T4" fmla="*/ 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0" y="2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3" name="Freeform 1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8 h 28"/>
                                      <a:gd name="T2" fmla="*/ 60 w 60"/>
                                      <a:gd name="T3" fmla="*/ 0 h 28"/>
                                      <a:gd name="T4" fmla="*/ 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0" y="2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4" name="Freeform 1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2 h 17"/>
                                      <a:gd name="T2" fmla="*/ 37 w 52"/>
                                      <a:gd name="T3" fmla="*/ 0 h 17"/>
                                      <a:gd name="T4" fmla="*/ 22 w 52"/>
                                      <a:gd name="T5" fmla="*/ 0 h 17"/>
                                      <a:gd name="T6" fmla="*/ 10 w 52"/>
                                      <a:gd name="T7" fmla="*/ 5 h 17"/>
                                      <a:gd name="T8" fmla="*/ 0 w 52"/>
                                      <a:gd name="T9" fmla="*/ 12 h 17"/>
                                      <a:gd name="T10" fmla="*/ 12 w 52"/>
                                      <a:gd name="T11" fmla="*/ 17 h 17"/>
                                      <a:gd name="T12" fmla="*/ 27 w 52"/>
                                      <a:gd name="T13" fmla="*/ 17 h 17"/>
                                      <a:gd name="T14" fmla="*/ 35 w 52"/>
                                      <a:gd name="T15" fmla="*/ 15 h 17"/>
                                      <a:gd name="T16" fmla="*/ 42 w 52"/>
                                      <a:gd name="T17" fmla="*/ 12 h 17"/>
                                      <a:gd name="T18" fmla="*/ 47 w 52"/>
                                      <a:gd name="T19" fmla="*/ 7 h 17"/>
                                      <a:gd name="T20" fmla="*/ 52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52" y="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5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5" name="Freeform 1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2 h 17"/>
                                      <a:gd name="T2" fmla="*/ 37 w 52"/>
                                      <a:gd name="T3" fmla="*/ 0 h 17"/>
                                      <a:gd name="T4" fmla="*/ 22 w 52"/>
                                      <a:gd name="T5" fmla="*/ 0 h 17"/>
                                      <a:gd name="T6" fmla="*/ 10 w 52"/>
                                      <a:gd name="T7" fmla="*/ 5 h 17"/>
                                      <a:gd name="T8" fmla="*/ 0 w 52"/>
                                      <a:gd name="T9" fmla="*/ 12 h 17"/>
                                      <a:gd name="T10" fmla="*/ 12 w 52"/>
                                      <a:gd name="T11" fmla="*/ 17 h 17"/>
                                      <a:gd name="T12" fmla="*/ 27 w 52"/>
                                      <a:gd name="T13" fmla="*/ 17 h 17"/>
                                      <a:gd name="T14" fmla="*/ 35 w 52"/>
                                      <a:gd name="T15" fmla="*/ 15 h 17"/>
                                      <a:gd name="T16" fmla="*/ 42 w 52"/>
                                      <a:gd name="T17" fmla="*/ 12 h 17"/>
                                      <a:gd name="T18" fmla="*/ 47 w 52"/>
                                      <a:gd name="T19" fmla="*/ 7 h 17"/>
                                      <a:gd name="T20" fmla="*/ 52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52" y="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5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6" name="Freeform 1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2 h 22"/>
                                      <a:gd name="T2" fmla="*/ 62 w 62"/>
                                      <a:gd name="T3" fmla="*/ 0 h 22"/>
                                      <a:gd name="T4" fmla="*/ 0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0" y="2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7" name="Freeform 1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2 h 22"/>
                                      <a:gd name="T2" fmla="*/ 62 w 62"/>
                                      <a:gd name="T3" fmla="*/ 0 h 22"/>
                                      <a:gd name="T4" fmla="*/ 0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0" y="2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8" name="Freeform 1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8"/>
                                      <a:gd name="T2" fmla="*/ 42 w 57"/>
                                      <a:gd name="T3" fmla="*/ 0 h 18"/>
                                      <a:gd name="T4" fmla="*/ 27 w 57"/>
                                      <a:gd name="T5" fmla="*/ 0 h 18"/>
                                      <a:gd name="T6" fmla="*/ 13 w 57"/>
                                      <a:gd name="T7" fmla="*/ 5 h 18"/>
                                      <a:gd name="T8" fmla="*/ 0 w 57"/>
                                      <a:gd name="T9" fmla="*/ 13 h 18"/>
                                      <a:gd name="T10" fmla="*/ 15 w 57"/>
                                      <a:gd name="T11" fmla="*/ 18 h 18"/>
                                      <a:gd name="T12" fmla="*/ 30 w 57"/>
                                      <a:gd name="T13" fmla="*/ 18 h 18"/>
                                      <a:gd name="T14" fmla="*/ 37 w 57"/>
                                      <a:gd name="T15" fmla="*/ 15 h 18"/>
                                      <a:gd name="T16" fmla="*/ 45 w 57"/>
                                      <a:gd name="T17" fmla="*/ 13 h 18"/>
                                      <a:gd name="T18" fmla="*/ 52 w 57"/>
                                      <a:gd name="T19" fmla="*/ 10 h 18"/>
                                      <a:gd name="T20" fmla="*/ 57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9" name="Freeform 1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8"/>
                                      <a:gd name="T2" fmla="*/ 42 w 57"/>
                                      <a:gd name="T3" fmla="*/ 0 h 18"/>
                                      <a:gd name="T4" fmla="*/ 27 w 57"/>
                                      <a:gd name="T5" fmla="*/ 0 h 18"/>
                                      <a:gd name="T6" fmla="*/ 13 w 57"/>
                                      <a:gd name="T7" fmla="*/ 5 h 18"/>
                                      <a:gd name="T8" fmla="*/ 0 w 57"/>
                                      <a:gd name="T9" fmla="*/ 13 h 18"/>
                                      <a:gd name="T10" fmla="*/ 15 w 57"/>
                                      <a:gd name="T11" fmla="*/ 18 h 18"/>
                                      <a:gd name="T12" fmla="*/ 30 w 57"/>
                                      <a:gd name="T13" fmla="*/ 18 h 18"/>
                                      <a:gd name="T14" fmla="*/ 37 w 57"/>
                                      <a:gd name="T15" fmla="*/ 15 h 18"/>
                                      <a:gd name="T16" fmla="*/ 45 w 57"/>
                                      <a:gd name="T17" fmla="*/ 13 h 18"/>
                                      <a:gd name="T18" fmla="*/ 52 w 57"/>
                                      <a:gd name="T19" fmla="*/ 10 h 18"/>
                                      <a:gd name="T20" fmla="*/ 57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0" name="Freeform 1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5 h 25"/>
                                      <a:gd name="T2" fmla="*/ 65 w 65"/>
                                      <a:gd name="T3" fmla="*/ 0 h 25"/>
                                      <a:gd name="T4" fmla="*/ 0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0" y="2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1" name="Freeform 1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5 h 25"/>
                                      <a:gd name="T2" fmla="*/ 65 w 65"/>
                                      <a:gd name="T3" fmla="*/ 0 h 25"/>
                                      <a:gd name="T4" fmla="*/ 0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0" y="2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2" name="Freeform 1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7"/>
                                      <a:gd name="T2" fmla="*/ 40 w 57"/>
                                      <a:gd name="T3" fmla="*/ 0 h 17"/>
                                      <a:gd name="T4" fmla="*/ 25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12 w 57"/>
                                      <a:gd name="T11" fmla="*/ 17 h 17"/>
                                      <a:gd name="T12" fmla="*/ 27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0 w 57"/>
                                      <a:gd name="T19" fmla="*/ 10 h 17"/>
                                      <a:gd name="T20" fmla="*/ 57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3" name="Freeform 1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7"/>
                                      <a:gd name="T2" fmla="*/ 40 w 57"/>
                                      <a:gd name="T3" fmla="*/ 0 h 17"/>
                                      <a:gd name="T4" fmla="*/ 25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12 w 57"/>
                                      <a:gd name="T11" fmla="*/ 17 h 17"/>
                                      <a:gd name="T12" fmla="*/ 27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0 w 57"/>
                                      <a:gd name="T19" fmla="*/ 10 h 17"/>
                                      <a:gd name="T20" fmla="*/ 57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4" name="Freeform 1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23 h 23"/>
                                      <a:gd name="T2" fmla="*/ 67 w 67"/>
                                      <a:gd name="T3" fmla="*/ 0 h 23"/>
                                      <a:gd name="T4" fmla="*/ 0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0" y="2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5" name="Freeform 1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23 h 23"/>
                                      <a:gd name="T2" fmla="*/ 67 w 67"/>
                                      <a:gd name="T3" fmla="*/ 0 h 23"/>
                                      <a:gd name="T4" fmla="*/ 0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0" y="2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6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7 h 22"/>
                                      <a:gd name="T2" fmla="*/ 50 w 57"/>
                                      <a:gd name="T3" fmla="*/ 2 h 22"/>
                                      <a:gd name="T4" fmla="*/ 42 w 57"/>
                                      <a:gd name="T5" fmla="*/ 0 h 22"/>
                                      <a:gd name="T6" fmla="*/ 35 w 57"/>
                                      <a:gd name="T7" fmla="*/ 0 h 22"/>
                                      <a:gd name="T8" fmla="*/ 28 w 57"/>
                                      <a:gd name="T9" fmla="*/ 0 h 22"/>
                                      <a:gd name="T10" fmla="*/ 20 w 57"/>
                                      <a:gd name="T11" fmla="*/ 2 h 22"/>
                                      <a:gd name="T12" fmla="*/ 15 w 57"/>
                                      <a:gd name="T13" fmla="*/ 7 h 22"/>
                                      <a:gd name="T14" fmla="*/ 8 w 57"/>
                                      <a:gd name="T15" fmla="*/ 12 h 22"/>
                                      <a:gd name="T16" fmla="*/ 0 w 57"/>
                                      <a:gd name="T17" fmla="*/ 17 h 22"/>
                                      <a:gd name="T18" fmla="*/ 13 w 57"/>
                                      <a:gd name="T19" fmla="*/ 22 h 22"/>
                                      <a:gd name="T20" fmla="*/ 30 w 57"/>
                                      <a:gd name="T21" fmla="*/ 22 h 22"/>
                                      <a:gd name="T22" fmla="*/ 38 w 57"/>
                                      <a:gd name="T23" fmla="*/ 20 h 22"/>
                                      <a:gd name="T24" fmla="*/ 45 w 57"/>
                                      <a:gd name="T25" fmla="*/ 15 h 22"/>
                                      <a:gd name="T26" fmla="*/ 52 w 57"/>
                                      <a:gd name="T27" fmla="*/ 12 h 22"/>
                                      <a:gd name="T28" fmla="*/ 57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7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7" name="Freeform 1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7 h 22"/>
                                      <a:gd name="T2" fmla="*/ 50 w 57"/>
                                      <a:gd name="T3" fmla="*/ 2 h 22"/>
                                      <a:gd name="T4" fmla="*/ 42 w 57"/>
                                      <a:gd name="T5" fmla="*/ 0 h 22"/>
                                      <a:gd name="T6" fmla="*/ 35 w 57"/>
                                      <a:gd name="T7" fmla="*/ 0 h 22"/>
                                      <a:gd name="T8" fmla="*/ 28 w 57"/>
                                      <a:gd name="T9" fmla="*/ 0 h 22"/>
                                      <a:gd name="T10" fmla="*/ 20 w 57"/>
                                      <a:gd name="T11" fmla="*/ 2 h 22"/>
                                      <a:gd name="T12" fmla="*/ 15 w 57"/>
                                      <a:gd name="T13" fmla="*/ 7 h 22"/>
                                      <a:gd name="T14" fmla="*/ 8 w 57"/>
                                      <a:gd name="T15" fmla="*/ 12 h 22"/>
                                      <a:gd name="T16" fmla="*/ 0 w 57"/>
                                      <a:gd name="T17" fmla="*/ 17 h 22"/>
                                      <a:gd name="T18" fmla="*/ 13 w 57"/>
                                      <a:gd name="T19" fmla="*/ 22 h 22"/>
                                      <a:gd name="T20" fmla="*/ 30 w 57"/>
                                      <a:gd name="T21" fmla="*/ 22 h 22"/>
                                      <a:gd name="T22" fmla="*/ 38 w 57"/>
                                      <a:gd name="T23" fmla="*/ 20 h 22"/>
                                      <a:gd name="T24" fmla="*/ 45 w 57"/>
                                      <a:gd name="T25" fmla="*/ 15 h 22"/>
                                      <a:gd name="T26" fmla="*/ 52 w 57"/>
                                      <a:gd name="T27" fmla="*/ 12 h 22"/>
                                      <a:gd name="T28" fmla="*/ 57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7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8" name="Freeform 1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70 w 70"/>
                                      <a:gd name="T3" fmla="*/ 0 h 30"/>
                                      <a:gd name="T4" fmla="*/ 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0" y="3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9" name="Freeform 1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70 w 70"/>
                                      <a:gd name="T3" fmla="*/ 0 h 30"/>
                                      <a:gd name="T4" fmla="*/ 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0" y="3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0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4 w 112"/>
                                      <a:gd name="T1" fmla="*/ 37 h 62"/>
                                      <a:gd name="T2" fmla="*/ 112 w 112"/>
                                      <a:gd name="T3" fmla="*/ 0 h 62"/>
                                      <a:gd name="T4" fmla="*/ 54 w 112"/>
                                      <a:gd name="T5" fmla="*/ 37 h 62"/>
                                      <a:gd name="T6" fmla="*/ 54 w 112"/>
                                      <a:gd name="T7" fmla="*/ 37 h 62"/>
                                      <a:gd name="T8" fmla="*/ 54 w 112"/>
                                      <a:gd name="T9" fmla="*/ 37 h 62"/>
                                      <a:gd name="T10" fmla="*/ 40 w 112"/>
                                      <a:gd name="T11" fmla="*/ 37 h 62"/>
                                      <a:gd name="T12" fmla="*/ 25 w 112"/>
                                      <a:gd name="T13" fmla="*/ 42 h 62"/>
                                      <a:gd name="T14" fmla="*/ 10 w 112"/>
                                      <a:gd name="T15" fmla="*/ 50 h 62"/>
                                      <a:gd name="T16" fmla="*/ 0 w 112"/>
                                      <a:gd name="T17" fmla="*/ 62 h 62"/>
                                      <a:gd name="T18" fmla="*/ 7 w 112"/>
                                      <a:gd name="T19" fmla="*/ 62 h 62"/>
                                      <a:gd name="T20" fmla="*/ 15 w 112"/>
                                      <a:gd name="T21" fmla="*/ 62 h 62"/>
                                      <a:gd name="T22" fmla="*/ 22 w 112"/>
                                      <a:gd name="T23" fmla="*/ 62 h 62"/>
                                      <a:gd name="T24" fmla="*/ 30 w 112"/>
                                      <a:gd name="T25" fmla="*/ 60 h 62"/>
                                      <a:gd name="T26" fmla="*/ 40 w 112"/>
                                      <a:gd name="T27" fmla="*/ 55 h 62"/>
                                      <a:gd name="T28" fmla="*/ 44 w 112"/>
                                      <a:gd name="T29" fmla="*/ 50 h 62"/>
                                      <a:gd name="T30" fmla="*/ 52 w 112"/>
                                      <a:gd name="T31" fmla="*/ 45 h 62"/>
                                      <a:gd name="T32" fmla="*/ 54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4" y="37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5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721" name="Group 1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0" y="7620"/>
                                  <a:ext cx="404495" cy="624840"/>
                                  <a:chOff x="5673" y="426"/>
                                  <a:chExt cx="637" cy="984"/>
                                </a:xfrm>
                              </wpg:grpSpPr>
                              <wps:wsp>
                                <wps:cNvPr id="3722" name="Freeform 1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4 w 112"/>
                                      <a:gd name="T1" fmla="*/ 37 h 62"/>
                                      <a:gd name="T2" fmla="*/ 112 w 112"/>
                                      <a:gd name="T3" fmla="*/ 0 h 62"/>
                                      <a:gd name="T4" fmla="*/ 54 w 112"/>
                                      <a:gd name="T5" fmla="*/ 37 h 62"/>
                                      <a:gd name="T6" fmla="*/ 54 w 112"/>
                                      <a:gd name="T7" fmla="*/ 37 h 62"/>
                                      <a:gd name="T8" fmla="*/ 54 w 112"/>
                                      <a:gd name="T9" fmla="*/ 37 h 62"/>
                                      <a:gd name="T10" fmla="*/ 40 w 112"/>
                                      <a:gd name="T11" fmla="*/ 37 h 62"/>
                                      <a:gd name="T12" fmla="*/ 25 w 112"/>
                                      <a:gd name="T13" fmla="*/ 42 h 62"/>
                                      <a:gd name="T14" fmla="*/ 10 w 112"/>
                                      <a:gd name="T15" fmla="*/ 50 h 62"/>
                                      <a:gd name="T16" fmla="*/ 0 w 112"/>
                                      <a:gd name="T17" fmla="*/ 62 h 62"/>
                                      <a:gd name="T18" fmla="*/ 7 w 112"/>
                                      <a:gd name="T19" fmla="*/ 62 h 62"/>
                                      <a:gd name="T20" fmla="*/ 15 w 112"/>
                                      <a:gd name="T21" fmla="*/ 62 h 62"/>
                                      <a:gd name="T22" fmla="*/ 22 w 112"/>
                                      <a:gd name="T23" fmla="*/ 62 h 62"/>
                                      <a:gd name="T24" fmla="*/ 30 w 112"/>
                                      <a:gd name="T25" fmla="*/ 60 h 62"/>
                                      <a:gd name="T26" fmla="*/ 40 w 112"/>
                                      <a:gd name="T27" fmla="*/ 55 h 62"/>
                                      <a:gd name="T28" fmla="*/ 44 w 112"/>
                                      <a:gd name="T29" fmla="*/ 50 h 62"/>
                                      <a:gd name="T30" fmla="*/ 52 w 112"/>
                                      <a:gd name="T31" fmla="*/ 45 h 62"/>
                                      <a:gd name="T32" fmla="*/ 54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4" y="37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5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3" name="Freeform 1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8 w 115"/>
                                      <a:gd name="T1" fmla="*/ 32 h 60"/>
                                      <a:gd name="T2" fmla="*/ 115 w 115"/>
                                      <a:gd name="T3" fmla="*/ 0 h 60"/>
                                      <a:gd name="T4" fmla="*/ 58 w 115"/>
                                      <a:gd name="T5" fmla="*/ 32 h 60"/>
                                      <a:gd name="T6" fmla="*/ 58 w 115"/>
                                      <a:gd name="T7" fmla="*/ 32 h 60"/>
                                      <a:gd name="T8" fmla="*/ 58 w 115"/>
                                      <a:gd name="T9" fmla="*/ 32 h 60"/>
                                      <a:gd name="T10" fmla="*/ 40 w 115"/>
                                      <a:gd name="T11" fmla="*/ 35 h 60"/>
                                      <a:gd name="T12" fmla="*/ 25 w 115"/>
                                      <a:gd name="T13" fmla="*/ 40 h 60"/>
                                      <a:gd name="T14" fmla="*/ 13 w 115"/>
                                      <a:gd name="T15" fmla="*/ 47 h 60"/>
                                      <a:gd name="T16" fmla="*/ 0 w 115"/>
                                      <a:gd name="T17" fmla="*/ 57 h 60"/>
                                      <a:gd name="T18" fmla="*/ 8 w 115"/>
                                      <a:gd name="T19" fmla="*/ 60 h 60"/>
                                      <a:gd name="T20" fmla="*/ 15 w 115"/>
                                      <a:gd name="T21" fmla="*/ 60 h 60"/>
                                      <a:gd name="T22" fmla="*/ 25 w 115"/>
                                      <a:gd name="T23" fmla="*/ 60 h 60"/>
                                      <a:gd name="T24" fmla="*/ 33 w 115"/>
                                      <a:gd name="T25" fmla="*/ 55 h 60"/>
                                      <a:gd name="T26" fmla="*/ 40 w 115"/>
                                      <a:gd name="T27" fmla="*/ 52 h 60"/>
                                      <a:gd name="T28" fmla="*/ 48 w 115"/>
                                      <a:gd name="T29" fmla="*/ 47 h 60"/>
                                      <a:gd name="T30" fmla="*/ 53 w 115"/>
                                      <a:gd name="T31" fmla="*/ 40 h 60"/>
                                      <a:gd name="T32" fmla="*/ 58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8" y="32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48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4" name="Freeform 1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8 w 115"/>
                                      <a:gd name="T1" fmla="*/ 32 h 60"/>
                                      <a:gd name="T2" fmla="*/ 115 w 115"/>
                                      <a:gd name="T3" fmla="*/ 0 h 60"/>
                                      <a:gd name="T4" fmla="*/ 58 w 115"/>
                                      <a:gd name="T5" fmla="*/ 32 h 60"/>
                                      <a:gd name="T6" fmla="*/ 58 w 115"/>
                                      <a:gd name="T7" fmla="*/ 32 h 60"/>
                                      <a:gd name="T8" fmla="*/ 58 w 115"/>
                                      <a:gd name="T9" fmla="*/ 32 h 60"/>
                                      <a:gd name="T10" fmla="*/ 40 w 115"/>
                                      <a:gd name="T11" fmla="*/ 35 h 60"/>
                                      <a:gd name="T12" fmla="*/ 25 w 115"/>
                                      <a:gd name="T13" fmla="*/ 40 h 60"/>
                                      <a:gd name="T14" fmla="*/ 13 w 115"/>
                                      <a:gd name="T15" fmla="*/ 47 h 60"/>
                                      <a:gd name="T16" fmla="*/ 0 w 115"/>
                                      <a:gd name="T17" fmla="*/ 57 h 60"/>
                                      <a:gd name="T18" fmla="*/ 8 w 115"/>
                                      <a:gd name="T19" fmla="*/ 60 h 60"/>
                                      <a:gd name="T20" fmla="*/ 15 w 115"/>
                                      <a:gd name="T21" fmla="*/ 60 h 60"/>
                                      <a:gd name="T22" fmla="*/ 25 w 115"/>
                                      <a:gd name="T23" fmla="*/ 60 h 60"/>
                                      <a:gd name="T24" fmla="*/ 33 w 115"/>
                                      <a:gd name="T25" fmla="*/ 55 h 60"/>
                                      <a:gd name="T26" fmla="*/ 40 w 115"/>
                                      <a:gd name="T27" fmla="*/ 52 h 60"/>
                                      <a:gd name="T28" fmla="*/ 48 w 115"/>
                                      <a:gd name="T29" fmla="*/ 47 h 60"/>
                                      <a:gd name="T30" fmla="*/ 53 w 115"/>
                                      <a:gd name="T31" fmla="*/ 40 h 60"/>
                                      <a:gd name="T32" fmla="*/ 58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8" y="32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48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5" name="Freeform 1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0 h 30"/>
                                      <a:gd name="T2" fmla="*/ 60 w 60"/>
                                      <a:gd name="T3" fmla="*/ 0 h 30"/>
                                      <a:gd name="T4" fmla="*/ 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0" y="3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6" name="Freeform 1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0 h 30"/>
                                      <a:gd name="T2" fmla="*/ 60 w 60"/>
                                      <a:gd name="T3" fmla="*/ 0 h 30"/>
                                      <a:gd name="T4" fmla="*/ 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0" y="3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7" name="Freeform 14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9" y="50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3 h 88"/>
                                      <a:gd name="T2" fmla="*/ 72 w 72"/>
                                      <a:gd name="T3" fmla="*/ 0 h 88"/>
                                      <a:gd name="T4" fmla="*/ 25 w 72"/>
                                      <a:gd name="T5" fmla="*/ 43 h 88"/>
                                      <a:gd name="T6" fmla="*/ 25 w 72"/>
                                      <a:gd name="T7" fmla="*/ 43 h 88"/>
                                      <a:gd name="T8" fmla="*/ 10 w 72"/>
                                      <a:gd name="T9" fmla="*/ 53 h 88"/>
                                      <a:gd name="T10" fmla="*/ 2 w 72"/>
                                      <a:gd name="T11" fmla="*/ 63 h 88"/>
                                      <a:gd name="T12" fmla="*/ 0 w 72"/>
                                      <a:gd name="T13" fmla="*/ 68 h 88"/>
                                      <a:gd name="T14" fmla="*/ 0 w 72"/>
                                      <a:gd name="T15" fmla="*/ 75 h 88"/>
                                      <a:gd name="T16" fmla="*/ 0 w 72"/>
                                      <a:gd name="T17" fmla="*/ 83 h 88"/>
                                      <a:gd name="T18" fmla="*/ 0 w 72"/>
                                      <a:gd name="T19" fmla="*/ 88 h 88"/>
                                      <a:gd name="T20" fmla="*/ 7 w 72"/>
                                      <a:gd name="T21" fmla="*/ 88 h 88"/>
                                      <a:gd name="T22" fmla="*/ 15 w 72"/>
                                      <a:gd name="T23" fmla="*/ 83 h 88"/>
                                      <a:gd name="T24" fmla="*/ 20 w 72"/>
                                      <a:gd name="T25" fmla="*/ 78 h 88"/>
                                      <a:gd name="T26" fmla="*/ 25 w 72"/>
                                      <a:gd name="T27" fmla="*/ 73 h 88"/>
                                      <a:gd name="T28" fmla="*/ 27 w 72"/>
                                      <a:gd name="T29" fmla="*/ 65 h 88"/>
                                      <a:gd name="T30" fmla="*/ 27 w 72"/>
                                      <a:gd name="T31" fmla="*/ 58 h 88"/>
                                      <a:gd name="T32" fmla="*/ 27 w 72"/>
                                      <a:gd name="T33" fmla="*/ 50 h 88"/>
                                      <a:gd name="T34" fmla="*/ 25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25" y="4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0" y="53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8" name="Freeform 1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0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3 h 43"/>
                                      <a:gd name="T2" fmla="*/ 47 w 47"/>
                                      <a:gd name="T3" fmla="*/ 0 h 43"/>
                                      <a:gd name="T4" fmla="*/ 0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0" y="43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9" name="Freeform 1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54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45"/>
                                      <a:gd name="T2" fmla="*/ 10 w 27"/>
                                      <a:gd name="T3" fmla="*/ 10 h 45"/>
                                      <a:gd name="T4" fmla="*/ 2 w 27"/>
                                      <a:gd name="T5" fmla="*/ 20 h 45"/>
                                      <a:gd name="T6" fmla="*/ 0 w 27"/>
                                      <a:gd name="T7" fmla="*/ 25 h 45"/>
                                      <a:gd name="T8" fmla="*/ 0 w 27"/>
                                      <a:gd name="T9" fmla="*/ 32 h 45"/>
                                      <a:gd name="T10" fmla="*/ 0 w 27"/>
                                      <a:gd name="T11" fmla="*/ 40 h 45"/>
                                      <a:gd name="T12" fmla="*/ 0 w 27"/>
                                      <a:gd name="T13" fmla="*/ 45 h 45"/>
                                      <a:gd name="T14" fmla="*/ 7 w 27"/>
                                      <a:gd name="T15" fmla="*/ 45 h 45"/>
                                      <a:gd name="T16" fmla="*/ 15 w 27"/>
                                      <a:gd name="T17" fmla="*/ 40 h 45"/>
                                      <a:gd name="T18" fmla="*/ 20 w 27"/>
                                      <a:gd name="T19" fmla="*/ 35 h 45"/>
                                      <a:gd name="T20" fmla="*/ 25 w 27"/>
                                      <a:gd name="T21" fmla="*/ 30 h 45"/>
                                      <a:gd name="T22" fmla="*/ 27 w 27"/>
                                      <a:gd name="T23" fmla="*/ 22 h 45"/>
                                      <a:gd name="T24" fmla="*/ 27 w 27"/>
                                      <a:gd name="T25" fmla="*/ 15 h 45"/>
                                      <a:gd name="T26" fmla="*/ 27 w 27"/>
                                      <a:gd name="T27" fmla="*/ 7 h 45"/>
                                      <a:gd name="T28" fmla="*/ 25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5" y="0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0" name="Freeform 14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9" y="529"/>
                                    <a:ext cx="55" cy="95"/>
                                  </a:xfrm>
                                  <a:custGeom>
                                    <a:avLst/>
                                    <a:gdLst>
                                      <a:gd name="T0" fmla="*/ 23 w 55"/>
                                      <a:gd name="T1" fmla="*/ 50 h 95"/>
                                      <a:gd name="T2" fmla="*/ 55 w 55"/>
                                      <a:gd name="T3" fmla="*/ 0 h 95"/>
                                      <a:gd name="T4" fmla="*/ 23 w 55"/>
                                      <a:gd name="T5" fmla="*/ 50 h 95"/>
                                      <a:gd name="T6" fmla="*/ 25 w 55"/>
                                      <a:gd name="T7" fmla="*/ 50 h 95"/>
                                      <a:gd name="T8" fmla="*/ 13 w 55"/>
                                      <a:gd name="T9" fmla="*/ 57 h 95"/>
                                      <a:gd name="T10" fmla="*/ 3 w 55"/>
                                      <a:gd name="T11" fmla="*/ 70 h 95"/>
                                      <a:gd name="T12" fmla="*/ 0 w 55"/>
                                      <a:gd name="T13" fmla="*/ 82 h 95"/>
                                      <a:gd name="T14" fmla="*/ 3 w 55"/>
                                      <a:gd name="T15" fmla="*/ 95 h 95"/>
                                      <a:gd name="T16" fmla="*/ 8 w 55"/>
                                      <a:gd name="T17" fmla="*/ 92 h 95"/>
                                      <a:gd name="T18" fmla="*/ 15 w 55"/>
                                      <a:gd name="T19" fmla="*/ 90 h 95"/>
                                      <a:gd name="T20" fmla="*/ 20 w 55"/>
                                      <a:gd name="T21" fmla="*/ 85 h 95"/>
                                      <a:gd name="T22" fmla="*/ 23 w 55"/>
                                      <a:gd name="T23" fmla="*/ 77 h 95"/>
                                      <a:gd name="T24" fmla="*/ 27 w 55"/>
                                      <a:gd name="T25" fmla="*/ 72 h 95"/>
                                      <a:gd name="T26" fmla="*/ 27 w 55"/>
                                      <a:gd name="T27" fmla="*/ 65 h 95"/>
                                      <a:gd name="T28" fmla="*/ 27 w 55"/>
                                      <a:gd name="T29" fmla="*/ 57 h 95"/>
                                      <a:gd name="T30" fmla="*/ 25 w 55"/>
                                      <a:gd name="T31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5">
                                        <a:moveTo>
                                          <a:pt x="23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  <a:moveTo>
                                          <a:pt x="25" y="50"/>
                                        </a:moveTo>
                                        <a:lnTo>
                                          <a:pt x="13" y="5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1" name="Freeform 1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2" y="52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2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9" y="57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45"/>
                                      <a:gd name="T2" fmla="*/ 13 w 27"/>
                                      <a:gd name="T3" fmla="*/ 7 h 45"/>
                                      <a:gd name="T4" fmla="*/ 3 w 27"/>
                                      <a:gd name="T5" fmla="*/ 20 h 45"/>
                                      <a:gd name="T6" fmla="*/ 0 w 27"/>
                                      <a:gd name="T7" fmla="*/ 32 h 45"/>
                                      <a:gd name="T8" fmla="*/ 3 w 27"/>
                                      <a:gd name="T9" fmla="*/ 45 h 45"/>
                                      <a:gd name="T10" fmla="*/ 8 w 27"/>
                                      <a:gd name="T11" fmla="*/ 42 h 45"/>
                                      <a:gd name="T12" fmla="*/ 15 w 27"/>
                                      <a:gd name="T13" fmla="*/ 40 h 45"/>
                                      <a:gd name="T14" fmla="*/ 20 w 27"/>
                                      <a:gd name="T15" fmla="*/ 35 h 45"/>
                                      <a:gd name="T16" fmla="*/ 23 w 27"/>
                                      <a:gd name="T17" fmla="*/ 27 h 45"/>
                                      <a:gd name="T18" fmla="*/ 27 w 27"/>
                                      <a:gd name="T19" fmla="*/ 22 h 45"/>
                                      <a:gd name="T20" fmla="*/ 27 w 27"/>
                                      <a:gd name="T21" fmla="*/ 15 h 45"/>
                                      <a:gd name="T22" fmla="*/ 27 w 27"/>
                                      <a:gd name="T23" fmla="*/ 7 h 45"/>
                                      <a:gd name="T24" fmla="*/ 25 w 27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3" name="Freeform 14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9" y="549"/>
                                    <a:ext cx="55" cy="97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50 h 97"/>
                                      <a:gd name="T2" fmla="*/ 55 w 55"/>
                                      <a:gd name="T3" fmla="*/ 0 h 97"/>
                                      <a:gd name="T4" fmla="*/ 25 w 55"/>
                                      <a:gd name="T5" fmla="*/ 50 h 97"/>
                                      <a:gd name="T6" fmla="*/ 25 w 55"/>
                                      <a:gd name="T7" fmla="*/ 50 h 97"/>
                                      <a:gd name="T8" fmla="*/ 13 w 55"/>
                                      <a:gd name="T9" fmla="*/ 60 h 97"/>
                                      <a:gd name="T10" fmla="*/ 5 w 55"/>
                                      <a:gd name="T11" fmla="*/ 70 h 97"/>
                                      <a:gd name="T12" fmla="*/ 0 w 55"/>
                                      <a:gd name="T13" fmla="*/ 82 h 97"/>
                                      <a:gd name="T14" fmla="*/ 3 w 55"/>
                                      <a:gd name="T15" fmla="*/ 97 h 97"/>
                                      <a:gd name="T16" fmla="*/ 10 w 55"/>
                                      <a:gd name="T17" fmla="*/ 95 h 97"/>
                                      <a:gd name="T18" fmla="*/ 15 w 55"/>
                                      <a:gd name="T19" fmla="*/ 90 h 97"/>
                                      <a:gd name="T20" fmla="*/ 20 w 55"/>
                                      <a:gd name="T21" fmla="*/ 85 h 97"/>
                                      <a:gd name="T22" fmla="*/ 25 w 55"/>
                                      <a:gd name="T23" fmla="*/ 80 h 97"/>
                                      <a:gd name="T24" fmla="*/ 28 w 55"/>
                                      <a:gd name="T25" fmla="*/ 72 h 97"/>
                                      <a:gd name="T26" fmla="*/ 28 w 55"/>
                                      <a:gd name="T27" fmla="*/ 65 h 97"/>
                                      <a:gd name="T28" fmla="*/ 28 w 55"/>
                                      <a:gd name="T29" fmla="*/ 57 h 97"/>
                                      <a:gd name="T30" fmla="*/ 25 w 55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7">
                                        <a:moveTo>
                                          <a:pt x="25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  <a:moveTo>
                                          <a:pt x="25" y="50"/>
                                        </a:moveTo>
                                        <a:lnTo>
                                          <a:pt x="13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4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4" y="549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0 h 50"/>
                                      <a:gd name="T2" fmla="*/ 30 w 30"/>
                                      <a:gd name="T3" fmla="*/ 0 h 50"/>
                                      <a:gd name="T4" fmla="*/ 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0" y="5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5" name="Freeform 1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599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13 w 28"/>
                                      <a:gd name="T3" fmla="*/ 10 h 47"/>
                                      <a:gd name="T4" fmla="*/ 5 w 28"/>
                                      <a:gd name="T5" fmla="*/ 20 h 47"/>
                                      <a:gd name="T6" fmla="*/ 0 w 28"/>
                                      <a:gd name="T7" fmla="*/ 32 h 47"/>
                                      <a:gd name="T8" fmla="*/ 3 w 28"/>
                                      <a:gd name="T9" fmla="*/ 47 h 47"/>
                                      <a:gd name="T10" fmla="*/ 10 w 28"/>
                                      <a:gd name="T11" fmla="*/ 45 h 47"/>
                                      <a:gd name="T12" fmla="*/ 15 w 28"/>
                                      <a:gd name="T13" fmla="*/ 40 h 47"/>
                                      <a:gd name="T14" fmla="*/ 20 w 28"/>
                                      <a:gd name="T15" fmla="*/ 35 h 47"/>
                                      <a:gd name="T16" fmla="*/ 25 w 28"/>
                                      <a:gd name="T17" fmla="*/ 30 h 47"/>
                                      <a:gd name="T18" fmla="*/ 28 w 28"/>
                                      <a:gd name="T19" fmla="*/ 22 h 47"/>
                                      <a:gd name="T20" fmla="*/ 28 w 28"/>
                                      <a:gd name="T21" fmla="*/ 15 h 47"/>
                                      <a:gd name="T22" fmla="*/ 28 w 28"/>
                                      <a:gd name="T23" fmla="*/ 7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6" name="Freeform 14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1" y="489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25 w 75"/>
                                      <a:gd name="T1" fmla="*/ 40 h 85"/>
                                      <a:gd name="T2" fmla="*/ 75 w 75"/>
                                      <a:gd name="T3" fmla="*/ 0 h 85"/>
                                      <a:gd name="T4" fmla="*/ 25 w 75"/>
                                      <a:gd name="T5" fmla="*/ 40 h 85"/>
                                      <a:gd name="T6" fmla="*/ 25 w 75"/>
                                      <a:gd name="T7" fmla="*/ 40 h 85"/>
                                      <a:gd name="T8" fmla="*/ 13 w 75"/>
                                      <a:gd name="T9" fmla="*/ 50 h 85"/>
                                      <a:gd name="T10" fmla="*/ 3 w 75"/>
                                      <a:gd name="T11" fmla="*/ 60 h 85"/>
                                      <a:gd name="T12" fmla="*/ 0 w 75"/>
                                      <a:gd name="T13" fmla="*/ 65 h 85"/>
                                      <a:gd name="T14" fmla="*/ 0 w 75"/>
                                      <a:gd name="T15" fmla="*/ 72 h 85"/>
                                      <a:gd name="T16" fmla="*/ 0 w 75"/>
                                      <a:gd name="T17" fmla="*/ 77 h 85"/>
                                      <a:gd name="T18" fmla="*/ 3 w 75"/>
                                      <a:gd name="T19" fmla="*/ 85 h 85"/>
                                      <a:gd name="T20" fmla="*/ 10 w 75"/>
                                      <a:gd name="T21" fmla="*/ 82 h 85"/>
                                      <a:gd name="T22" fmla="*/ 15 w 75"/>
                                      <a:gd name="T23" fmla="*/ 80 h 85"/>
                                      <a:gd name="T24" fmla="*/ 20 w 75"/>
                                      <a:gd name="T25" fmla="*/ 75 h 85"/>
                                      <a:gd name="T26" fmla="*/ 25 w 75"/>
                                      <a:gd name="T27" fmla="*/ 70 h 85"/>
                                      <a:gd name="T28" fmla="*/ 28 w 75"/>
                                      <a:gd name="T29" fmla="*/ 62 h 85"/>
                                      <a:gd name="T30" fmla="*/ 30 w 75"/>
                                      <a:gd name="T31" fmla="*/ 55 h 85"/>
                                      <a:gd name="T32" fmla="*/ 28 w 75"/>
                                      <a:gd name="T33" fmla="*/ 47 h 85"/>
                                      <a:gd name="T34" fmla="*/ 25 w 75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85">
                                        <a:moveTo>
                                          <a:pt x="25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13" y="5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8" y="62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8" y="47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7" name="Freeform 1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489"/>
                                    <a:ext cx="50" cy="4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40 h 40"/>
                                      <a:gd name="T2" fmla="*/ 50 w 50"/>
                                      <a:gd name="T3" fmla="*/ 0 h 40"/>
                                      <a:gd name="T4" fmla="*/ 0 w 50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0" h="40">
                                        <a:moveTo>
                                          <a:pt x="0" y="4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8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2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3 w 30"/>
                                      <a:gd name="T3" fmla="*/ 10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37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8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8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9" name="Freeform 14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4" y="461"/>
                                    <a:ext cx="69" cy="95"/>
                                  </a:xfrm>
                                  <a:custGeom>
                                    <a:avLst/>
                                    <a:gdLst>
                                      <a:gd name="T0" fmla="*/ 24 w 69"/>
                                      <a:gd name="T1" fmla="*/ 50 h 95"/>
                                      <a:gd name="T2" fmla="*/ 69 w 69"/>
                                      <a:gd name="T3" fmla="*/ 0 h 95"/>
                                      <a:gd name="T4" fmla="*/ 24 w 69"/>
                                      <a:gd name="T5" fmla="*/ 50 h 95"/>
                                      <a:gd name="T6" fmla="*/ 24 w 69"/>
                                      <a:gd name="T7" fmla="*/ 50 h 95"/>
                                      <a:gd name="T8" fmla="*/ 10 w 69"/>
                                      <a:gd name="T9" fmla="*/ 58 h 95"/>
                                      <a:gd name="T10" fmla="*/ 2 w 69"/>
                                      <a:gd name="T11" fmla="*/ 68 h 95"/>
                                      <a:gd name="T12" fmla="*/ 0 w 69"/>
                                      <a:gd name="T13" fmla="*/ 75 h 95"/>
                                      <a:gd name="T14" fmla="*/ 0 w 69"/>
                                      <a:gd name="T15" fmla="*/ 80 h 95"/>
                                      <a:gd name="T16" fmla="*/ 0 w 69"/>
                                      <a:gd name="T17" fmla="*/ 88 h 95"/>
                                      <a:gd name="T18" fmla="*/ 0 w 69"/>
                                      <a:gd name="T19" fmla="*/ 95 h 95"/>
                                      <a:gd name="T20" fmla="*/ 7 w 69"/>
                                      <a:gd name="T21" fmla="*/ 93 h 95"/>
                                      <a:gd name="T22" fmla="*/ 14 w 69"/>
                                      <a:gd name="T23" fmla="*/ 88 h 95"/>
                                      <a:gd name="T24" fmla="*/ 19 w 69"/>
                                      <a:gd name="T25" fmla="*/ 85 h 95"/>
                                      <a:gd name="T26" fmla="*/ 24 w 69"/>
                                      <a:gd name="T27" fmla="*/ 78 h 95"/>
                                      <a:gd name="T28" fmla="*/ 27 w 69"/>
                                      <a:gd name="T29" fmla="*/ 73 h 95"/>
                                      <a:gd name="T30" fmla="*/ 27 w 69"/>
                                      <a:gd name="T31" fmla="*/ 65 h 95"/>
                                      <a:gd name="T32" fmla="*/ 27 w 69"/>
                                      <a:gd name="T33" fmla="*/ 58 h 95"/>
                                      <a:gd name="T34" fmla="*/ 24 w 69"/>
                                      <a:gd name="T35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9" h="95">
                                        <a:moveTo>
                                          <a:pt x="24" y="50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  <a:moveTo>
                                          <a:pt x="24" y="50"/>
                                        </a:moveTo>
                                        <a:lnTo>
                                          <a:pt x="10" y="58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7" y="93"/>
                                        </a:lnTo>
                                        <a:lnTo>
                                          <a:pt x="14" y="88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0" name="Freeform 1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461"/>
                                    <a:ext cx="45" cy="5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0 h 50"/>
                                      <a:gd name="T2" fmla="*/ 45 w 45"/>
                                      <a:gd name="T3" fmla="*/ 0 h 50"/>
                                      <a:gd name="T4" fmla="*/ 0 w 4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0">
                                        <a:moveTo>
                                          <a:pt x="0" y="5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1" name="Freeform 1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11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4 w 27"/>
                                      <a:gd name="T1" fmla="*/ 0 h 45"/>
                                      <a:gd name="T2" fmla="*/ 10 w 27"/>
                                      <a:gd name="T3" fmla="*/ 8 h 45"/>
                                      <a:gd name="T4" fmla="*/ 2 w 27"/>
                                      <a:gd name="T5" fmla="*/ 18 h 45"/>
                                      <a:gd name="T6" fmla="*/ 0 w 27"/>
                                      <a:gd name="T7" fmla="*/ 25 h 45"/>
                                      <a:gd name="T8" fmla="*/ 0 w 27"/>
                                      <a:gd name="T9" fmla="*/ 30 h 45"/>
                                      <a:gd name="T10" fmla="*/ 0 w 27"/>
                                      <a:gd name="T11" fmla="*/ 38 h 45"/>
                                      <a:gd name="T12" fmla="*/ 0 w 27"/>
                                      <a:gd name="T13" fmla="*/ 45 h 45"/>
                                      <a:gd name="T14" fmla="*/ 7 w 27"/>
                                      <a:gd name="T15" fmla="*/ 43 h 45"/>
                                      <a:gd name="T16" fmla="*/ 14 w 27"/>
                                      <a:gd name="T17" fmla="*/ 38 h 45"/>
                                      <a:gd name="T18" fmla="*/ 19 w 27"/>
                                      <a:gd name="T19" fmla="*/ 35 h 45"/>
                                      <a:gd name="T20" fmla="*/ 24 w 27"/>
                                      <a:gd name="T21" fmla="*/ 28 h 45"/>
                                      <a:gd name="T22" fmla="*/ 27 w 27"/>
                                      <a:gd name="T23" fmla="*/ 23 h 45"/>
                                      <a:gd name="T24" fmla="*/ 27 w 27"/>
                                      <a:gd name="T25" fmla="*/ 15 h 45"/>
                                      <a:gd name="T26" fmla="*/ 27 w 27"/>
                                      <a:gd name="T27" fmla="*/ 8 h 45"/>
                                      <a:gd name="T28" fmla="*/ 24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4" y="0"/>
                                        </a:moveTo>
                                        <a:lnTo>
                                          <a:pt x="10" y="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4" y="38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2" name="Freeform 14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1" y="449"/>
                                    <a:ext cx="67" cy="90"/>
                                  </a:xfrm>
                                  <a:custGeom>
                                    <a:avLst/>
                                    <a:gdLst>
                                      <a:gd name="T0" fmla="*/ 25 w 67"/>
                                      <a:gd name="T1" fmla="*/ 45 h 90"/>
                                      <a:gd name="T2" fmla="*/ 67 w 67"/>
                                      <a:gd name="T3" fmla="*/ 0 h 90"/>
                                      <a:gd name="T4" fmla="*/ 25 w 67"/>
                                      <a:gd name="T5" fmla="*/ 45 h 90"/>
                                      <a:gd name="T6" fmla="*/ 25 w 67"/>
                                      <a:gd name="T7" fmla="*/ 45 h 90"/>
                                      <a:gd name="T8" fmla="*/ 12 w 67"/>
                                      <a:gd name="T9" fmla="*/ 52 h 90"/>
                                      <a:gd name="T10" fmla="*/ 2 w 67"/>
                                      <a:gd name="T11" fmla="*/ 62 h 90"/>
                                      <a:gd name="T12" fmla="*/ 0 w 67"/>
                                      <a:gd name="T13" fmla="*/ 67 h 90"/>
                                      <a:gd name="T14" fmla="*/ 0 w 67"/>
                                      <a:gd name="T15" fmla="*/ 75 h 90"/>
                                      <a:gd name="T16" fmla="*/ 0 w 67"/>
                                      <a:gd name="T17" fmla="*/ 82 h 90"/>
                                      <a:gd name="T18" fmla="*/ 0 w 67"/>
                                      <a:gd name="T19" fmla="*/ 90 h 90"/>
                                      <a:gd name="T20" fmla="*/ 7 w 67"/>
                                      <a:gd name="T21" fmla="*/ 87 h 90"/>
                                      <a:gd name="T22" fmla="*/ 15 w 67"/>
                                      <a:gd name="T23" fmla="*/ 82 h 90"/>
                                      <a:gd name="T24" fmla="*/ 20 w 67"/>
                                      <a:gd name="T25" fmla="*/ 80 h 90"/>
                                      <a:gd name="T26" fmla="*/ 25 w 67"/>
                                      <a:gd name="T27" fmla="*/ 72 h 90"/>
                                      <a:gd name="T28" fmla="*/ 27 w 67"/>
                                      <a:gd name="T29" fmla="*/ 67 h 90"/>
                                      <a:gd name="T30" fmla="*/ 30 w 67"/>
                                      <a:gd name="T31" fmla="*/ 60 h 90"/>
                                      <a:gd name="T32" fmla="*/ 30 w 67"/>
                                      <a:gd name="T33" fmla="*/ 52 h 90"/>
                                      <a:gd name="T34" fmla="*/ 25 w 67"/>
                                      <a:gd name="T35" fmla="*/ 4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7" h="90">
                                        <a:moveTo>
                                          <a:pt x="25" y="45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5" y="45"/>
                                        </a:lnTo>
                                        <a:close/>
                                        <a:moveTo>
                                          <a:pt x="25" y="45"/>
                                        </a:moveTo>
                                        <a:lnTo>
                                          <a:pt x="12" y="52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3" name="Freeform 1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6" y="44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5 h 45"/>
                                      <a:gd name="T2" fmla="*/ 42 w 42"/>
                                      <a:gd name="T3" fmla="*/ 0 h 45"/>
                                      <a:gd name="T4" fmla="*/ 0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0" y="4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4" name="Freeform 1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494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7 h 45"/>
                                      <a:gd name="T4" fmla="*/ 2 w 30"/>
                                      <a:gd name="T5" fmla="*/ 17 h 45"/>
                                      <a:gd name="T6" fmla="*/ 0 w 30"/>
                                      <a:gd name="T7" fmla="*/ 22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7 h 45"/>
                                      <a:gd name="T12" fmla="*/ 0 w 30"/>
                                      <a:gd name="T13" fmla="*/ 45 h 45"/>
                                      <a:gd name="T14" fmla="*/ 7 w 30"/>
                                      <a:gd name="T15" fmla="*/ 42 h 45"/>
                                      <a:gd name="T16" fmla="*/ 15 w 30"/>
                                      <a:gd name="T17" fmla="*/ 37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27 h 45"/>
                                      <a:gd name="T22" fmla="*/ 27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5" name="Freeform 14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26" y="434"/>
                                    <a:ext cx="77" cy="82"/>
                                  </a:xfrm>
                                  <a:custGeom>
                                    <a:avLst/>
                                    <a:gdLst>
                                      <a:gd name="T0" fmla="*/ 25 w 77"/>
                                      <a:gd name="T1" fmla="*/ 40 h 82"/>
                                      <a:gd name="T2" fmla="*/ 77 w 77"/>
                                      <a:gd name="T3" fmla="*/ 0 h 82"/>
                                      <a:gd name="T4" fmla="*/ 25 w 77"/>
                                      <a:gd name="T5" fmla="*/ 40 h 82"/>
                                      <a:gd name="T6" fmla="*/ 25 w 77"/>
                                      <a:gd name="T7" fmla="*/ 37 h 82"/>
                                      <a:gd name="T8" fmla="*/ 12 w 77"/>
                                      <a:gd name="T9" fmla="*/ 47 h 82"/>
                                      <a:gd name="T10" fmla="*/ 2 w 77"/>
                                      <a:gd name="T11" fmla="*/ 57 h 82"/>
                                      <a:gd name="T12" fmla="*/ 0 w 77"/>
                                      <a:gd name="T13" fmla="*/ 62 h 82"/>
                                      <a:gd name="T14" fmla="*/ 0 w 77"/>
                                      <a:gd name="T15" fmla="*/ 70 h 82"/>
                                      <a:gd name="T16" fmla="*/ 0 w 77"/>
                                      <a:gd name="T17" fmla="*/ 75 h 82"/>
                                      <a:gd name="T18" fmla="*/ 0 w 77"/>
                                      <a:gd name="T19" fmla="*/ 82 h 82"/>
                                      <a:gd name="T20" fmla="*/ 7 w 77"/>
                                      <a:gd name="T21" fmla="*/ 82 h 82"/>
                                      <a:gd name="T22" fmla="*/ 15 w 77"/>
                                      <a:gd name="T23" fmla="*/ 77 h 82"/>
                                      <a:gd name="T24" fmla="*/ 20 w 77"/>
                                      <a:gd name="T25" fmla="*/ 72 h 82"/>
                                      <a:gd name="T26" fmla="*/ 25 w 77"/>
                                      <a:gd name="T27" fmla="*/ 67 h 82"/>
                                      <a:gd name="T28" fmla="*/ 27 w 77"/>
                                      <a:gd name="T29" fmla="*/ 60 h 82"/>
                                      <a:gd name="T30" fmla="*/ 30 w 77"/>
                                      <a:gd name="T31" fmla="*/ 55 h 82"/>
                                      <a:gd name="T32" fmla="*/ 27 w 77"/>
                                      <a:gd name="T33" fmla="*/ 47 h 82"/>
                                      <a:gd name="T34" fmla="*/ 25 w 77"/>
                                      <a:gd name="T35" fmla="*/ 3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2">
                                        <a:moveTo>
                                          <a:pt x="25" y="4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37"/>
                                        </a:moveTo>
                                        <a:lnTo>
                                          <a:pt x="12" y="47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25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6" name="Freeform 1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434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0 h 40"/>
                                      <a:gd name="T2" fmla="*/ 52 w 52"/>
                                      <a:gd name="T3" fmla="*/ 0 h 40"/>
                                      <a:gd name="T4" fmla="*/ 0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0" y="4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7" name="Freeform 1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47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10 h 45"/>
                                      <a:gd name="T4" fmla="*/ 2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3 h 45"/>
                                      <a:gd name="T10" fmla="*/ 0 w 30"/>
                                      <a:gd name="T11" fmla="*/ 38 h 45"/>
                                      <a:gd name="T12" fmla="*/ 0 w 30"/>
                                      <a:gd name="T13" fmla="*/ 45 h 45"/>
                                      <a:gd name="T14" fmla="*/ 7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3 h 45"/>
                                      <a:gd name="T24" fmla="*/ 30 w 30"/>
                                      <a:gd name="T25" fmla="*/ 18 h 45"/>
                                      <a:gd name="T26" fmla="*/ 27 w 30"/>
                                      <a:gd name="T27" fmla="*/ 10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8" name="Freeform 14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53" y="426"/>
                                    <a:ext cx="97" cy="75"/>
                                  </a:xfrm>
                                  <a:custGeom>
                                    <a:avLst/>
                                    <a:gdLst>
                                      <a:gd name="T0" fmla="*/ 35 w 97"/>
                                      <a:gd name="T1" fmla="*/ 35 h 75"/>
                                      <a:gd name="T2" fmla="*/ 97 w 97"/>
                                      <a:gd name="T3" fmla="*/ 0 h 75"/>
                                      <a:gd name="T4" fmla="*/ 35 w 97"/>
                                      <a:gd name="T5" fmla="*/ 35 h 75"/>
                                      <a:gd name="T6" fmla="*/ 35 w 97"/>
                                      <a:gd name="T7" fmla="*/ 35 h 75"/>
                                      <a:gd name="T8" fmla="*/ 20 w 97"/>
                                      <a:gd name="T9" fmla="*/ 43 h 75"/>
                                      <a:gd name="T10" fmla="*/ 7 w 97"/>
                                      <a:gd name="T11" fmla="*/ 53 h 75"/>
                                      <a:gd name="T12" fmla="*/ 5 w 97"/>
                                      <a:gd name="T13" fmla="*/ 58 h 75"/>
                                      <a:gd name="T14" fmla="*/ 3 w 97"/>
                                      <a:gd name="T15" fmla="*/ 63 h 75"/>
                                      <a:gd name="T16" fmla="*/ 0 w 97"/>
                                      <a:gd name="T17" fmla="*/ 70 h 75"/>
                                      <a:gd name="T18" fmla="*/ 0 w 97"/>
                                      <a:gd name="T19" fmla="*/ 75 h 75"/>
                                      <a:gd name="T20" fmla="*/ 10 w 97"/>
                                      <a:gd name="T21" fmla="*/ 75 h 75"/>
                                      <a:gd name="T22" fmla="*/ 17 w 97"/>
                                      <a:gd name="T23" fmla="*/ 73 h 75"/>
                                      <a:gd name="T24" fmla="*/ 25 w 97"/>
                                      <a:gd name="T25" fmla="*/ 68 h 75"/>
                                      <a:gd name="T26" fmla="*/ 30 w 97"/>
                                      <a:gd name="T27" fmla="*/ 63 h 75"/>
                                      <a:gd name="T28" fmla="*/ 35 w 97"/>
                                      <a:gd name="T29" fmla="*/ 55 h 75"/>
                                      <a:gd name="T30" fmla="*/ 37 w 97"/>
                                      <a:gd name="T31" fmla="*/ 50 h 75"/>
                                      <a:gd name="T32" fmla="*/ 37 w 97"/>
                                      <a:gd name="T33" fmla="*/ 43 h 75"/>
                                      <a:gd name="T34" fmla="*/ 35 w 97"/>
                                      <a:gd name="T35" fmla="*/ 3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7" h="75">
                                        <a:moveTo>
                                          <a:pt x="35" y="35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35" y="35"/>
                                        </a:lnTo>
                                        <a:close/>
                                        <a:moveTo>
                                          <a:pt x="35" y="35"/>
                                        </a:moveTo>
                                        <a:lnTo>
                                          <a:pt x="20" y="43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7" y="73"/>
                                        </a:lnTo>
                                        <a:lnTo>
                                          <a:pt x="25" y="68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37" y="50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9" name="Freeform 1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8" y="426"/>
                                    <a:ext cx="62" cy="3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35 h 35"/>
                                      <a:gd name="T2" fmla="*/ 62 w 62"/>
                                      <a:gd name="T3" fmla="*/ 0 h 35"/>
                                      <a:gd name="T4" fmla="*/ 0 w 62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5">
                                        <a:moveTo>
                                          <a:pt x="0" y="3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0" name="Freeform 1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3" y="461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5 w 37"/>
                                      <a:gd name="T1" fmla="*/ 0 h 40"/>
                                      <a:gd name="T2" fmla="*/ 20 w 37"/>
                                      <a:gd name="T3" fmla="*/ 8 h 40"/>
                                      <a:gd name="T4" fmla="*/ 7 w 37"/>
                                      <a:gd name="T5" fmla="*/ 18 h 40"/>
                                      <a:gd name="T6" fmla="*/ 5 w 37"/>
                                      <a:gd name="T7" fmla="*/ 23 h 40"/>
                                      <a:gd name="T8" fmla="*/ 3 w 37"/>
                                      <a:gd name="T9" fmla="*/ 28 h 40"/>
                                      <a:gd name="T10" fmla="*/ 0 w 37"/>
                                      <a:gd name="T11" fmla="*/ 35 h 40"/>
                                      <a:gd name="T12" fmla="*/ 0 w 37"/>
                                      <a:gd name="T13" fmla="*/ 40 h 40"/>
                                      <a:gd name="T14" fmla="*/ 10 w 37"/>
                                      <a:gd name="T15" fmla="*/ 40 h 40"/>
                                      <a:gd name="T16" fmla="*/ 17 w 37"/>
                                      <a:gd name="T17" fmla="*/ 38 h 40"/>
                                      <a:gd name="T18" fmla="*/ 25 w 37"/>
                                      <a:gd name="T19" fmla="*/ 33 h 40"/>
                                      <a:gd name="T20" fmla="*/ 30 w 37"/>
                                      <a:gd name="T21" fmla="*/ 28 h 40"/>
                                      <a:gd name="T22" fmla="*/ 35 w 37"/>
                                      <a:gd name="T23" fmla="*/ 20 h 40"/>
                                      <a:gd name="T24" fmla="*/ 37 w 37"/>
                                      <a:gd name="T25" fmla="*/ 15 h 40"/>
                                      <a:gd name="T26" fmla="*/ 37 w 37"/>
                                      <a:gd name="T27" fmla="*/ 8 h 40"/>
                                      <a:gd name="T28" fmla="*/ 35 w 37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5" y="0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1" name="Freeform 1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7 h 17"/>
                                      <a:gd name="T2" fmla="*/ 40 w 54"/>
                                      <a:gd name="T3" fmla="*/ 0 h 17"/>
                                      <a:gd name="T4" fmla="*/ 25 w 54"/>
                                      <a:gd name="T5" fmla="*/ 0 h 17"/>
                                      <a:gd name="T6" fmla="*/ 12 w 54"/>
                                      <a:gd name="T7" fmla="*/ 2 h 17"/>
                                      <a:gd name="T8" fmla="*/ 0 w 54"/>
                                      <a:gd name="T9" fmla="*/ 10 h 17"/>
                                      <a:gd name="T10" fmla="*/ 1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35 w 54"/>
                                      <a:gd name="T15" fmla="*/ 15 h 17"/>
                                      <a:gd name="T16" fmla="*/ 42 w 54"/>
                                      <a:gd name="T17" fmla="*/ 12 h 17"/>
                                      <a:gd name="T18" fmla="*/ 50 w 54"/>
                                      <a:gd name="T19" fmla="*/ 10 h 17"/>
                                      <a:gd name="T20" fmla="*/ 54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2" name="Freeform 1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7 h 17"/>
                                      <a:gd name="T2" fmla="*/ 40 w 54"/>
                                      <a:gd name="T3" fmla="*/ 0 h 17"/>
                                      <a:gd name="T4" fmla="*/ 25 w 54"/>
                                      <a:gd name="T5" fmla="*/ 0 h 17"/>
                                      <a:gd name="T6" fmla="*/ 12 w 54"/>
                                      <a:gd name="T7" fmla="*/ 2 h 17"/>
                                      <a:gd name="T8" fmla="*/ 0 w 54"/>
                                      <a:gd name="T9" fmla="*/ 10 h 17"/>
                                      <a:gd name="T10" fmla="*/ 1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35 w 54"/>
                                      <a:gd name="T15" fmla="*/ 15 h 17"/>
                                      <a:gd name="T16" fmla="*/ 42 w 54"/>
                                      <a:gd name="T17" fmla="*/ 12 h 17"/>
                                      <a:gd name="T18" fmla="*/ 50 w 54"/>
                                      <a:gd name="T19" fmla="*/ 10 h 17"/>
                                      <a:gd name="T20" fmla="*/ 54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3" name="Freeform 14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57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0 w 122"/>
                                      <a:gd name="T1" fmla="*/ 20 h 30"/>
                                      <a:gd name="T2" fmla="*/ 43 w 122"/>
                                      <a:gd name="T3" fmla="*/ 15 h 30"/>
                                      <a:gd name="T4" fmla="*/ 28 w 122"/>
                                      <a:gd name="T5" fmla="*/ 15 h 30"/>
                                      <a:gd name="T6" fmla="*/ 15 w 122"/>
                                      <a:gd name="T7" fmla="*/ 17 h 30"/>
                                      <a:gd name="T8" fmla="*/ 0 w 122"/>
                                      <a:gd name="T9" fmla="*/ 25 h 30"/>
                                      <a:gd name="T10" fmla="*/ 13 w 122"/>
                                      <a:gd name="T11" fmla="*/ 30 h 30"/>
                                      <a:gd name="T12" fmla="*/ 30 w 122"/>
                                      <a:gd name="T13" fmla="*/ 30 h 30"/>
                                      <a:gd name="T14" fmla="*/ 38 w 122"/>
                                      <a:gd name="T15" fmla="*/ 30 h 30"/>
                                      <a:gd name="T16" fmla="*/ 45 w 122"/>
                                      <a:gd name="T17" fmla="*/ 27 h 30"/>
                                      <a:gd name="T18" fmla="*/ 53 w 122"/>
                                      <a:gd name="T19" fmla="*/ 25 h 30"/>
                                      <a:gd name="T20" fmla="*/ 60 w 122"/>
                                      <a:gd name="T21" fmla="*/ 20 h 30"/>
                                      <a:gd name="T22" fmla="*/ 60 w 122"/>
                                      <a:gd name="T23" fmla="*/ 20 h 30"/>
                                      <a:gd name="T24" fmla="*/ 122 w 122"/>
                                      <a:gd name="T25" fmla="*/ 0 h 30"/>
                                      <a:gd name="T26" fmla="*/ 60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0" y="20"/>
                                        </a:moveTo>
                                        <a:lnTo>
                                          <a:pt x="4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3" y="25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4" name="Freeform 1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589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5 h 15"/>
                                      <a:gd name="T2" fmla="*/ 43 w 60"/>
                                      <a:gd name="T3" fmla="*/ 0 h 15"/>
                                      <a:gd name="T4" fmla="*/ 28 w 60"/>
                                      <a:gd name="T5" fmla="*/ 0 h 15"/>
                                      <a:gd name="T6" fmla="*/ 15 w 60"/>
                                      <a:gd name="T7" fmla="*/ 2 h 15"/>
                                      <a:gd name="T8" fmla="*/ 0 w 60"/>
                                      <a:gd name="T9" fmla="*/ 10 h 15"/>
                                      <a:gd name="T10" fmla="*/ 13 w 60"/>
                                      <a:gd name="T11" fmla="*/ 15 h 15"/>
                                      <a:gd name="T12" fmla="*/ 30 w 60"/>
                                      <a:gd name="T13" fmla="*/ 15 h 15"/>
                                      <a:gd name="T14" fmla="*/ 38 w 60"/>
                                      <a:gd name="T15" fmla="*/ 15 h 15"/>
                                      <a:gd name="T16" fmla="*/ 45 w 60"/>
                                      <a:gd name="T17" fmla="*/ 12 h 15"/>
                                      <a:gd name="T18" fmla="*/ 53 w 60"/>
                                      <a:gd name="T19" fmla="*/ 10 h 15"/>
                                      <a:gd name="T20" fmla="*/ 60 w 60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0" h="15">
                                        <a:moveTo>
                                          <a:pt x="60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6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5" name="Freeform 1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74"/>
                                    <a:ext cx="62" cy="20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0 h 20"/>
                                      <a:gd name="T2" fmla="*/ 62 w 62"/>
                                      <a:gd name="T3" fmla="*/ 0 h 20"/>
                                      <a:gd name="T4" fmla="*/ 0 w 62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0">
                                        <a:moveTo>
                                          <a:pt x="0" y="2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6" name="Freeform 1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18"/>
                                      <a:gd name="T2" fmla="*/ 40 w 55"/>
                                      <a:gd name="T3" fmla="*/ 3 h 18"/>
                                      <a:gd name="T4" fmla="*/ 25 w 55"/>
                                      <a:gd name="T5" fmla="*/ 0 h 18"/>
                                      <a:gd name="T6" fmla="*/ 13 w 55"/>
                                      <a:gd name="T7" fmla="*/ 3 h 18"/>
                                      <a:gd name="T8" fmla="*/ 0 w 55"/>
                                      <a:gd name="T9" fmla="*/ 8 h 18"/>
                                      <a:gd name="T10" fmla="*/ 10 w 55"/>
                                      <a:gd name="T11" fmla="*/ 15 h 18"/>
                                      <a:gd name="T12" fmla="*/ 27 w 55"/>
                                      <a:gd name="T13" fmla="*/ 18 h 18"/>
                                      <a:gd name="T14" fmla="*/ 35 w 55"/>
                                      <a:gd name="T15" fmla="*/ 18 h 18"/>
                                      <a:gd name="T16" fmla="*/ 42 w 55"/>
                                      <a:gd name="T17" fmla="*/ 15 h 18"/>
                                      <a:gd name="T18" fmla="*/ 50 w 55"/>
                                      <a:gd name="T19" fmla="*/ 13 h 18"/>
                                      <a:gd name="T20" fmla="*/ 55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8"/>
                                        </a:moveTo>
                                        <a:lnTo>
                                          <a:pt x="4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7" name="Freeform 1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18"/>
                                      <a:gd name="T2" fmla="*/ 40 w 55"/>
                                      <a:gd name="T3" fmla="*/ 3 h 18"/>
                                      <a:gd name="T4" fmla="*/ 25 w 55"/>
                                      <a:gd name="T5" fmla="*/ 0 h 18"/>
                                      <a:gd name="T6" fmla="*/ 13 w 55"/>
                                      <a:gd name="T7" fmla="*/ 3 h 18"/>
                                      <a:gd name="T8" fmla="*/ 0 w 55"/>
                                      <a:gd name="T9" fmla="*/ 8 h 18"/>
                                      <a:gd name="T10" fmla="*/ 10 w 55"/>
                                      <a:gd name="T11" fmla="*/ 15 h 18"/>
                                      <a:gd name="T12" fmla="*/ 27 w 55"/>
                                      <a:gd name="T13" fmla="*/ 18 h 18"/>
                                      <a:gd name="T14" fmla="*/ 35 w 55"/>
                                      <a:gd name="T15" fmla="*/ 18 h 18"/>
                                      <a:gd name="T16" fmla="*/ 42 w 55"/>
                                      <a:gd name="T17" fmla="*/ 15 h 18"/>
                                      <a:gd name="T18" fmla="*/ 50 w 55"/>
                                      <a:gd name="T19" fmla="*/ 13 h 18"/>
                                      <a:gd name="T20" fmla="*/ 55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8"/>
                                        </a:moveTo>
                                        <a:lnTo>
                                          <a:pt x="4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" name="Freeform 1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6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3 h 13"/>
                                      <a:gd name="T2" fmla="*/ 64 w 64"/>
                                      <a:gd name="T3" fmla="*/ 0 h 13"/>
                                      <a:gd name="T4" fmla="*/ 0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0" y="1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" name="Freeform 1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6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3 h 13"/>
                                      <a:gd name="T2" fmla="*/ 64 w 64"/>
                                      <a:gd name="T3" fmla="*/ 0 h 13"/>
                                      <a:gd name="T4" fmla="*/ 0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0" y="1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" name="Freeform 1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7 h 17"/>
                                      <a:gd name="T2" fmla="*/ 40 w 55"/>
                                      <a:gd name="T3" fmla="*/ 2 h 17"/>
                                      <a:gd name="T4" fmla="*/ 27 w 55"/>
                                      <a:gd name="T5" fmla="*/ 0 h 17"/>
                                      <a:gd name="T6" fmla="*/ 12 w 55"/>
                                      <a:gd name="T7" fmla="*/ 0 h 17"/>
                                      <a:gd name="T8" fmla="*/ 0 w 55"/>
                                      <a:gd name="T9" fmla="*/ 7 h 17"/>
                                      <a:gd name="T10" fmla="*/ 12 w 55"/>
                                      <a:gd name="T11" fmla="*/ 12 h 17"/>
                                      <a:gd name="T12" fmla="*/ 27 w 55"/>
                                      <a:gd name="T13" fmla="*/ 17 h 17"/>
                                      <a:gd name="T14" fmla="*/ 35 w 55"/>
                                      <a:gd name="T15" fmla="*/ 17 h 17"/>
                                      <a:gd name="T16" fmla="*/ 42 w 55"/>
                                      <a:gd name="T17" fmla="*/ 15 h 17"/>
                                      <a:gd name="T18" fmla="*/ 50 w 55"/>
                                      <a:gd name="T19" fmla="*/ 12 h 17"/>
                                      <a:gd name="T20" fmla="*/ 55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55" y="7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" name="Freeform 1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7 h 17"/>
                                      <a:gd name="T2" fmla="*/ 40 w 55"/>
                                      <a:gd name="T3" fmla="*/ 2 h 17"/>
                                      <a:gd name="T4" fmla="*/ 27 w 55"/>
                                      <a:gd name="T5" fmla="*/ 0 h 17"/>
                                      <a:gd name="T6" fmla="*/ 12 w 55"/>
                                      <a:gd name="T7" fmla="*/ 0 h 17"/>
                                      <a:gd name="T8" fmla="*/ 0 w 55"/>
                                      <a:gd name="T9" fmla="*/ 7 h 17"/>
                                      <a:gd name="T10" fmla="*/ 12 w 55"/>
                                      <a:gd name="T11" fmla="*/ 12 h 17"/>
                                      <a:gd name="T12" fmla="*/ 27 w 55"/>
                                      <a:gd name="T13" fmla="*/ 17 h 17"/>
                                      <a:gd name="T14" fmla="*/ 35 w 55"/>
                                      <a:gd name="T15" fmla="*/ 17 h 17"/>
                                      <a:gd name="T16" fmla="*/ 42 w 55"/>
                                      <a:gd name="T17" fmla="*/ 15 h 17"/>
                                      <a:gd name="T18" fmla="*/ 50 w 55"/>
                                      <a:gd name="T19" fmla="*/ 12 h 17"/>
                                      <a:gd name="T20" fmla="*/ 55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55" y="7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2" name="Freeform 1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6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7 h 7"/>
                                      <a:gd name="T2" fmla="*/ 64 w 64"/>
                                      <a:gd name="T3" fmla="*/ 0 h 7"/>
                                      <a:gd name="T4" fmla="*/ 0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0" y="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3" name="Freeform 1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6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7 h 7"/>
                                      <a:gd name="T2" fmla="*/ 64 w 64"/>
                                      <a:gd name="T3" fmla="*/ 0 h 7"/>
                                      <a:gd name="T4" fmla="*/ 0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0" y="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4" name="Freeform 1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3 w 57"/>
                                      <a:gd name="T3" fmla="*/ 2 h 17"/>
                                      <a:gd name="T4" fmla="*/ 28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3 w 57"/>
                                      <a:gd name="T11" fmla="*/ 12 h 17"/>
                                      <a:gd name="T12" fmla="*/ 28 w 57"/>
                                      <a:gd name="T13" fmla="*/ 17 h 17"/>
                                      <a:gd name="T14" fmla="*/ 35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2 w 57"/>
                                      <a:gd name="T19" fmla="*/ 12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5" name="Freeform 1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3 w 57"/>
                                      <a:gd name="T3" fmla="*/ 2 h 17"/>
                                      <a:gd name="T4" fmla="*/ 28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3 w 57"/>
                                      <a:gd name="T11" fmla="*/ 12 h 17"/>
                                      <a:gd name="T12" fmla="*/ 28 w 57"/>
                                      <a:gd name="T13" fmla="*/ 17 h 17"/>
                                      <a:gd name="T14" fmla="*/ 35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2 w 57"/>
                                      <a:gd name="T19" fmla="*/ 12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6" name="Freeform 1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7" name="Freeform 1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8" name="Freeform 1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1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2 w 57"/>
                                      <a:gd name="T3" fmla="*/ 2 h 17"/>
                                      <a:gd name="T4" fmla="*/ 27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2 w 57"/>
                                      <a:gd name="T11" fmla="*/ 12 h 17"/>
                                      <a:gd name="T12" fmla="*/ 27 w 57"/>
                                      <a:gd name="T13" fmla="*/ 17 h 17"/>
                                      <a:gd name="T14" fmla="*/ 34 w 57"/>
                                      <a:gd name="T15" fmla="*/ 17 h 17"/>
                                      <a:gd name="T16" fmla="*/ 44 w 57"/>
                                      <a:gd name="T17" fmla="*/ 17 h 17"/>
                                      <a:gd name="T18" fmla="*/ 52 w 57"/>
                                      <a:gd name="T19" fmla="*/ 15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4" y="17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9" name="Freeform 1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1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2 w 57"/>
                                      <a:gd name="T3" fmla="*/ 2 h 17"/>
                                      <a:gd name="T4" fmla="*/ 27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2 w 57"/>
                                      <a:gd name="T11" fmla="*/ 12 h 17"/>
                                      <a:gd name="T12" fmla="*/ 27 w 57"/>
                                      <a:gd name="T13" fmla="*/ 17 h 17"/>
                                      <a:gd name="T14" fmla="*/ 34 w 57"/>
                                      <a:gd name="T15" fmla="*/ 17 h 17"/>
                                      <a:gd name="T16" fmla="*/ 44 w 57"/>
                                      <a:gd name="T17" fmla="*/ 17 h 17"/>
                                      <a:gd name="T18" fmla="*/ 52 w 57"/>
                                      <a:gd name="T19" fmla="*/ 15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4" y="17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0" name="Freeform 1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8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5 h 5"/>
                                      <a:gd name="T2" fmla="*/ 69 w 69"/>
                                      <a:gd name="T3" fmla="*/ 0 h 5"/>
                                      <a:gd name="T4" fmla="*/ 0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0" y="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1" name="Freeform 1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8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5 h 5"/>
                                      <a:gd name="T2" fmla="*/ 69 w 69"/>
                                      <a:gd name="T3" fmla="*/ 0 h 5"/>
                                      <a:gd name="T4" fmla="*/ 0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0" y="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2" name="Freeform 1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20"/>
                                      <a:gd name="T2" fmla="*/ 52 w 57"/>
                                      <a:gd name="T3" fmla="*/ 8 h 20"/>
                                      <a:gd name="T4" fmla="*/ 45 w 57"/>
                                      <a:gd name="T5" fmla="*/ 3 h 20"/>
                                      <a:gd name="T6" fmla="*/ 37 w 57"/>
                                      <a:gd name="T7" fmla="*/ 0 h 20"/>
                                      <a:gd name="T8" fmla="*/ 30 w 57"/>
                                      <a:gd name="T9" fmla="*/ 0 h 20"/>
                                      <a:gd name="T10" fmla="*/ 22 w 57"/>
                                      <a:gd name="T11" fmla="*/ 0 h 20"/>
                                      <a:gd name="T12" fmla="*/ 15 w 57"/>
                                      <a:gd name="T13" fmla="*/ 3 h 20"/>
                                      <a:gd name="T14" fmla="*/ 7 w 57"/>
                                      <a:gd name="T15" fmla="*/ 5 h 20"/>
                                      <a:gd name="T16" fmla="*/ 0 w 57"/>
                                      <a:gd name="T17" fmla="*/ 10 h 20"/>
                                      <a:gd name="T18" fmla="*/ 10 w 57"/>
                                      <a:gd name="T19" fmla="*/ 18 h 20"/>
                                      <a:gd name="T20" fmla="*/ 27 w 57"/>
                                      <a:gd name="T21" fmla="*/ 20 h 20"/>
                                      <a:gd name="T22" fmla="*/ 35 w 57"/>
                                      <a:gd name="T23" fmla="*/ 20 h 20"/>
                                      <a:gd name="T24" fmla="*/ 42 w 57"/>
                                      <a:gd name="T25" fmla="*/ 20 h 20"/>
                                      <a:gd name="T26" fmla="*/ 52 w 57"/>
                                      <a:gd name="T27" fmla="*/ 18 h 20"/>
                                      <a:gd name="T28" fmla="*/ 57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13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3" name="Freeform 1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20"/>
                                      <a:gd name="T2" fmla="*/ 52 w 57"/>
                                      <a:gd name="T3" fmla="*/ 8 h 20"/>
                                      <a:gd name="T4" fmla="*/ 45 w 57"/>
                                      <a:gd name="T5" fmla="*/ 3 h 20"/>
                                      <a:gd name="T6" fmla="*/ 37 w 57"/>
                                      <a:gd name="T7" fmla="*/ 0 h 20"/>
                                      <a:gd name="T8" fmla="*/ 30 w 57"/>
                                      <a:gd name="T9" fmla="*/ 0 h 20"/>
                                      <a:gd name="T10" fmla="*/ 22 w 57"/>
                                      <a:gd name="T11" fmla="*/ 0 h 20"/>
                                      <a:gd name="T12" fmla="*/ 15 w 57"/>
                                      <a:gd name="T13" fmla="*/ 3 h 20"/>
                                      <a:gd name="T14" fmla="*/ 7 w 57"/>
                                      <a:gd name="T15" fmla="*/ 5 h 20"/>
                                      <a:gd name="T16" fmla="*/ 0 w 57"/>
                                      <a:gd name="T17" fmla="*/ 10 h 20"/>
                                      <a:gd name="T18" fmla="*/ 10 w 57"/>
                                      <a:gd name="T19" fmla="*/ 18 h 20"/>
                                      <a:gd name="T20" fmla="*/ 27 w 57"/>
                                      <a:gd name="T21" fmla="*/ 20 h 20"/>
                                      <a:gd name="T22" fmla="*/ 35 w 57"/>
                                      <a:gd name="T23" fmla="*/ 20 h 20"/>
                                      <a:gd name="T24" fmla="*/ 42 w 57"/>
                                      <a:gd name="T25" fmla="*/ 20 h 20"/>
                                      <a:gd name="T26" fmla="*/ 52 w 57"/>
                                      <a:gd name="T27" fmla="*/ 18 h 20"/>
                                      <a:gd name="T28" fmla="*/ 57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13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7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4" name="Freeform 1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5" name="Freeform 1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6" name="Freeform 1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22 h 40"/>
                                      <a:gd name="T2" fmla="*/ 122 w 122"/>
                                      <a:gd name="T3" fmla="*/ 0 h 40"/>
                                      <a:gd name="T4" fmla="*/ 57 w 122"/>
                                      <a:gd name="T5" fmla="*/ 22 h 40"/>
                                      <a:gd name="T6" fmla="*/ 57 w 122"/>
                                      <a:gd name="T7" fmla="*/ 22 h 40"/>
                                      <a:gd name="T8" fmla="*/ 57 w 122"/>
                                      <a:gd name="T9" fmla="*/ 22 h 40"/>
                                      <a:gd name="T10" fmla="*/ 42 w 122"/>
                                      <a:gd name="T11" fmla="*/ 20 h 40"/>
                                      <a:gd name="T12" fmla="*/ 27 w 122"/>
                                      <a:gd name="T13" fmla="*/ 20 h 40"/>
                                      <a:gd name="T14" fmla="*/ 13 w 122"/>
                                      <a:gd name="T15" fmla="*/ 25 h 40"/>
                                      <a:gd name="T16" fmla="*/ 0 w 122"/>
                                      <a:gd name="T17" fmla="*/ 32 h 40"/>
                                      <a:gd name="T18" fmla="*/ 5 w 122"/>
                                      <a:gd name="T19" fmla="*/ 35 h 40"/>
                                      <a:gd name="T20" fmla="*/ 13 w 122"/>
                                      <a:gd name="T21" fmla="*/ 37 h 40"/>
                                      <a:gd name="T22" fmla="*/ 22 w 122"/>
                                      <a:gd name="T23" fmla="*/ 40 h 40"/>
                                      <a:gd name="T24" fmla="*/ 30 w 122"/>
                                      <a:gd name="T25" fmla="*/ 37 h 40"/>
                                      <a:gd name="T26" fmla="*/ 37 w 122"/>
                                      <a:gd name="T27" fmla="*/ 37 h 40"/>
                                      <a:gd name="T28" fmla="*/ 47 w 122"/>
                                      <a:gd name="T29" fmla="*/ 32 h 40"/>
                                      <a:gd name="T30" fmla="*/ 52 w 122"/>
                                      <a:gd name="T31" fmla="*/ 27 h 40"/>
                                      <a:gd name="T32" fmla="*/ 57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57" y="22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7" name="Freeform 1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22 h 40"/>
                                      <a:gd name="T2" fmla="*/ 122 w 122"/>
                                      <a:gd name="T3" fmla="*/ 0 h 40"/>
                                      <a:gd name="T4" fmla="*/ 57 w 122"/>
                                      <a:gd name="T5" fmla="*/ 22 h 40"/>
                                      <a:gd name="T6" fmla="*/ 57 w 122"/>
                                      <a:gd name="T7" fmla="*/ 22 h 40"/>
                                      <a:gd name="T8" fmla="*/ 57 w 122"/>
                                      <a:gd name="T9" fmla="*/ 22 h 40"/>
                                      <a:gd name="T10" fmla="*/ 42 w 122"/>
                                      <a:gd name="T11" fmla="*/ 20 h 40"/>
                                      <a:gd name="T12" fmla="*/ 27 w 122"/>
                                      <a:gd name="T13" fmla="*/ 20 h 40"/>
                                      <a:gd name="T14" fmla="*/ 13 w 122"/>
                                      <a:gd name="T15" fmla="*/ 25 h 40"/>
                                      <a:gd name="T16" fmla="*/ 0 w 122"/>
                                      <a:gd name="T17" fmla="*/ 32 h 40"/>
                                      <a:gd name="T18" fmla="*/ 5 w 122"/>
                                      <a:gd name="T19" fmla="*/ 35 h 40"/>
                                      <a:gd name="T20" fmla="*/ 13 w 122"/>
                                      <a:gd name="T21" fmla="*/ 37 h 40"/>
                                      <a:gd name="T22" fmla="*/ 22 w 122"/>
                                      <a:gd name="T23" fmla="*/ 40 h 40"/>
                                      <a:gd name="T24" fmla="*/ 30 w 122"/>
                                      <a:gd name="T25" fmla="*/ 37 h 40"/>
                                      <a:gd name="T26" fmla="*/ 37 w 122"/>
                                      <a:gd name="T27" fmla="*/ 37 h 40"/>
                                      <a:gd name="T28" fmla="*/ 47 w 122"/>
                                      <a:gd name="T29" fmla="*/ 32 h 40"/>
                                      <a:gd name="T30" fmla="*/ 52 w 122"/>
                                      <a:gd name="T31" fmla="*/ 27 h 40"/>
                                      <a:gd name="T32" fmla="*/ 57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57" y="22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8" name="Freeform 1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9 w 122"/>
                                      <a:gd name="T1" fmla="*/ 20 h 35"/>
                                      <a:gd name="T2" fmla="*/ 122 w 122"/>
                                      <a:gd name="T3" fmla="*/ 0 h 35"/>
                                      <a:gd name="T4" fmla="*/ 59 w 122"/>
                                      <a:gd name="T5" fmla="*/ 20 h 35"/>
                                      <a:gd name="T6" fmla="*/ 59 w 122"/>
                                      <a:gd name="T7" fmla="*/ 20 h 35"/>
                                      <a:gd name="T8" fmla="*/ 59 w 122"/>
                                      <a:gd name="T9" fmla="*/ 20 h 35"/>
                                      <a:gd name="T10" fmla="*/ 45 w 122"/>
                                      <a:gd name="T11" fmla="*/ 15 h 35"/>
                                      <a:gd name="T12" fmla="*/ 30 w 122"/>
                                      <a:gd name="T13" fmla="*/ 18 h 35"/>
                                      <a:gd name="T14" fmla="*/ 15 w 122"/>
                                      <a:gd name="T15" fmla="*/ 23 h 35"/>
                                      <a:gd name="T16" fmla="*/ 0 w 122"/>
                                      <a:gd name="T17" fmla="*/ 30 h 35"/>
                                      <a:gd name="T18" fmla="*/ 7 w 122"/>
                                      <a:gd name="T19" fmla="*/ 33 h 35"/>
                                      <a:gd name="T20" fmla="*/ 15 w 122"/>
                                      <a:gd name="T21" fmla="*/ 35 h 35"/>
                                      <a:gd name="T22" fmla="*/ 25 w 122"/>
                                      <a:gd name="T23" fmla="*/ 35 h 35"/>
                                      <a:gd name="T24" fmla="*/ 32 w 122"/>
                                      <a:gd name="T25" fmla="*/ 35 h 35"/>
                                      <a:gd name="T26" fmla="*/ 40 w 122"/>
                                      <a:gd name="T27" fmla="*/ 33 h 35"/>
                                      <a:gd name="T28" fmla="*/ 47 w 122"/>
                                      <a:gd name="T29" fmla="*/ 30 h 35"/>
                                      <a:gd name="T30" fmla="*/ 54 w 122"/>
                                      <a:gd name="T31" fmla="*/ 25 h 35"/>
                                      <a:gd name="T32" fmla="*/ 59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9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9" name="Freeform 1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9 w 122"/>
                                      <a:gd name="T1" fmla="*/ 20 h 35"/>
                                      <a:gd name="T2" fmla="*/ 122 w 122"/>
                                      <a:gd name="T3" fmla="*/ 0 h 35"/>
                                      <a:gd name="T4" fmla="*/ 59 w 122"/>
                                      <a:gd name="T5" fmla="*/ 20 h 35"/>
                                      <a:gd name="T6" fmla="*/ 59 w 122"/>
                                      <a:gd name="T7" fmla="*/ 20 h 35"/>
                                      <a:gd name="T8" fmla="*/ 59 w 122"/>
                                      <a:gd name="T9" fmla="*/ 20 h 35"/>
                                      <a:gd name="T10" fmla="*/ 45 w 122"/>
                                      <a:gd name="T11" fmla="*/ 15 h 35"/>
                                      <a:gd name="T12" fmla="*/ 30 w 122"/>
                                      <a:gd name="T13" fmla="*/ 18 h 35"/>
                                      <a:gd name="T14" fmla="*/ 15 w 122"/>
                                      <a:gd name="T15" fmla="*/ 23 h 35"/>
                                      <a:gd name="T16" fmla="*/ 0 w 122"/>
                                      <a:gd name="T17" fmla="*/ 30 h 35"/>
                                      <a:gd name="T18" fmla="*/ 7 w 122"/>
                                      <a:gd name="T19" fmla="*/ 33 h 35"/>
                                      <a:gd name="T20" fmla="*/ 15 w 122"/>
                                      <a:gd name="T21" fmla="*/ 35 h 35"/>
                                      <a:gd name="T22" fmla="*/ 25 w 122"/>
                                      <a:gd name="T23" fmla="*/ 35 h 35"/>
                                      <a:gd name="T24" fmla="*/ 32 w 122"/>
                                      <a:gd name="T25" fmla="*/ 35 h 35"/>
                                      <a:gd name="T26" fmla="*/ 40 w 122"/>
                                      <a:gd name="T27" fmla="*/ 33 h 35"/>
                                      <a:gd name="T28" fmla="*/ 47 w 122"/>
                                      <a:gd name="T29" fmla="*/ 30 h 35"/>
                                      <a:gd name="T30" fmla="*/ 54 w 122"/>
                                      <a:gd name="T31" fmla="*/ 25 h 35"/>
                                      <a:gd name="T32" fmla="*/ 59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9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0" name="Freeform 1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5 h 15"/>
                                      <a:gd name="T2" fmla="*/ 65 w 65"/>
                                      <a:gd name="T3" fmla="*/ 0 h 15"/>
                                      <a:gd name="T4" fmla="*/ 0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0" y="1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1" name="Freeform 1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5 h 15"/>
                                      <a:gd name="T2" fmla="*/ 65 w 65"/>
                                      <a:gd name="T3" fmla="*/ 0 h 15"/>
                                      <a:gd name="T4" fmla="*/ 0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0" y="1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2" name="Freeform 14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56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3 h 88"/>
                                      <a:gd name="T2" fmla="*/ 72 w 72"/>
                                      <a:gd name="T3" fmla="*/ 0 h 88"/>
                                      <a:gd name="T4" fmla="*/ 25 w 72"/>
                                      <a:gd name="T5" fmla="*/ 43 h 88"/>
                                      <a:gd name="T6" fmla="*/ 25 w 72"/>
                                      <a:gd name="T7" fmla="*/ 43 h 88"/>
                                      <a:gd name="T8" fmla="*/ 10 w 72"/>
                                      <a:gd name="T9" fmla="*/ 50 h 88"/>
                                      <a:gd name="T10" fmla="*/ 3 w 72"/>
                                      <a:gd name="T11" fmla="*/ 63 h 88"/>
                                      <a:gd name="T12" fmla="*/ 0 w 72"/>
                                      <a:gd name="T13" fmla="*/ 68 h 88"/>
                                      <a:gd name="T14" fmla="*/ 0 w 72"/>
                                      <a:gd name="T15" fmla="*/ 75 h 88"/>
                                      <a:gd name="T16" fmla="*/ 0 w 72"/>
                                      <a:gd name="T17" fmla="*/ 80 h 88"/>
                                      <a:gd name="T18" fmla="*/ 3 w 72"/>
                                      <a:gd name="T19" fmla="*/ 88 h 88"/>
                                      <a:gd name="T20" fmla="*/ 10 w 72"/>
                                      <a:gd name="T21" fmla="*/ 85 h 88"/>
                                      <a:gd name="T22" fmla="*/ 15 w 72"/>
                                      <a:gd name="T23" fmla="*/ 83 h 88"/>
                                      <a:gd name="T24" fmla="*/ 20 w 72"/>
                                      <a:gd name="T25" fmla="*/ 78 h 88"/>
                                      <a:gd name="T26" fmla="*/ 25 w 72"/>
                                      <a:gd name="T27" fmla="*/ 73 h 88"/>
                                      <a:gd name="T28" fmla="*/ 28 w 72"/>
                                      <a:gd name="T29" fmla="*/ 65 h 88"/>
                                      <a:gd name="T30" fmla="*/ 30 w 72"/>
                                      <a:gd name="T31" fmla="*/ 58 h 88"/>
                                      <a:gd name="T32" fmla="*/ 28 w 72"/>
                                      <a:gd name="T33" fmla="*/ 50 h 88"/>
                                      <a:gd name="T34" fmla="*/ 25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25" y="4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0" y="50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3" name="Freeform 1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6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3 h 43"/>
                                      <a:gd name="T2" fmla="*/ 47 w 47"/>
                                      <a:gd name="T3" fmla="*/ 0 h 43"/>
                                      <a:gd name="T4" fmla="*/ 0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0" y="43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4" name="Freeform 1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6" y="60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0 w 30"/>
                                      <a:gd name="T3" fmla="*/ 7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37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8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8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5" name="Freeform 14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77" y="586"/>
                                    <a:ext cx="54" cy="97"/>
                                  </a:xfrm>
                                  <a:custGeom>
                                    <a:avLst/>
                                    <a:gdLst>
                                      <a:gd name="T0" fmla="*/ 24 w 54"/>
                                      <a:gd name="T1" fmla="*/ 53 h 97"/>
                                      <a:gd name="T2" fmla="*/ 54 w 54"/>
                                      <a:gd name="T3" fmla="*/ 0 h 97"/>
                                      <a:gd name="T4" fmla="*/ 24 w 54"/>
                                      <a:gd name="T5" fmla="*/ 53 h 97"/>
                                      <a:gd name="T6" fmla="*/ 24 w 54"/>
                                      <a:gd name="T7" fmla="*/ 50 h 97"/>
                                      <a:gd name="T8" fmla="*/ 12 w 54"/>
                                      <a:gd name="T9" fmla="*/ 60 h 97"/>
                                      <a:gd name="T10" fmla="*/ 5 w 54"/>
                                      <a:gd name="T11" fmla="*/ 70 h 97"/>
                                      <a:gd name="T12" fmla="*/ 0 w 54"/>
                                      <a:gd name="T13" fmla="*/ 82 h 97"/>
                                      <a:gd name="T14" fmla="*/ 2 w 54"/>
                                      <a:gd name="T15" fmla="*/ 97 h 97"/>
                                      <a:gd name="T16" fmla="*/ 10 w 54"/>
                                      <a:gd name="T17" fmla="*/ 95 h 97"/>
                                      <a:gd name="T18" fmla="*/ 15 w 54"/>
                                      <a:gd name="T19" fmla="*/ 90 h 97"/>
                                      <a:gd name="T20" fmla="*/ 19 w 54"/>
                                      <a:gd name="T21" fmla="*/ 85 h 97"/>
                                      <a:gd name="T22" fmla="*/ 24 w 54"/>
                                      <a:gd name="T23" fmla="*/ 80 h 97"/>
                                      <a:gd name="T24" fmla="*/ 27 w 54"/>
                                      <a:gd name="T25" fmla="*/ 73 h 97"/>
                                      <a:gd name="T26" fmla="*/ 27 w 54"/>
                                      <a:gd name="T27" fmla="*/ 65 h 97"/>
                                      <a:gd name="T28" fmla="*/ 27 w 54"/>
                                      <a:gd name="T29" fmla="*/ 58 h 97"/>
                                      <a:gd name="T30" fmla="*/ 24 w 54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" h="97">
                                        <a:moveTo>
                                          <a:pt x="24" y="5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24" y="53"/>
                                        </a:lnTo>
                                        <a:close/>
                                        <a:moveTo>
                                          <a:pt x="24" y="50"/>
                                        </a:moveTo>
                                        <a:lnTo>
                                          <a:pt x="12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6" name="Freeform 1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586"/>
                                    <a:ext cx="30" cy="5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3 h 53"/>
                                      <a:gd name="T2" fmla="*/ 30 w 30"/>
                                      <a:gd name="T3" fmla="*/ 0 h 53"/>
                                      <a:gd name="T4" fmla="*/ 0 w 30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3">
                                        <a:moveTo>
                                          <a:pt x="0" y="53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7" name="Freeform 1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7" y="636"/>
                                    <a:ext cx="27" cy="47"/>
                                  </a:xfrm>
                                  <a:custGeom>
                                    <a:avLst/>
                                    <a:gdLst>
                                      <a:gd name="T0" fmla="*/ 24 w 27"/>
                                      <a:gd name="T1" fmla="*/ 0 h 47"/>
                                      <a:gd name="T2" fmla="*/ 12 w 27"/>
                                      <a:gd name="T3" fmla="*/ 10 h 47"/>
                                      <a:gd name="T4" fmla="*/ 5 w 27"/>
                                      <a:gd name="T5" fmla="*/ 20 h 47"/>
                                      <a:gd name="T6" fmla="*/ 0 w 27"/>
                                      <a:gd name="T7" fmla="*/ 32 h 47"/>
                                      <a:gd name="T8" fmla="*/ 2 w 27"/>
                                      <a:gd name="T9" fmla="*/ 47 h 47"/>
                                      <a:gd name="T10" fmla="*/ 10 w 27"/>
                                      <a:gd name="T11" fmla="*/ 45 h 47"/>
                                      <a:gd name="T12" fmla="*/ 15 w 27"/>
                                      <a:gd name="T13" fmla="*/ 40 h 47"/>
                                      <a:gd name="T14" fmla="*/ 19 w 27"/>
                                      <a:gd name="T15" fmla="*/ 35 h 47"/>
                                      <a:gd name="T16" fmla="*/ 24 w 27"/>
                                      <a:gd name="T17" fmla="*/ 30 h 47"/>
                                      <a:gd name="T18" fmla="*/ 27 w 27"/>
                                      <a:gd name="T19" fmla="*/ 23 h 47"/>
                                      <a:gd name="T20" fmla="*/ 27 w 27"/>
                                      <a:gd name="T21" fmla="*/ 15 h 47"/>
                                      <a:gd name="T22" fmla="*/ 27 w 27"/>
                                      <a:gd name="T23" fmla="*/ 8 h 47"/>
                                      <a:gd name="T24" fmla="*/ 24 w 27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7">
                                        <a:moveTo>
                                          <a:pt x="24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8" name="Freeform 14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49" y="609"/>
                                    <a:ext cx="55" cy="94"/>
                                  </a:xfrm>
                                  <a:custGeom>
                                    <a:avLst/>
                                    <a:gdLst>
                                      <a:gd name="T0" fmla="*/ 23 w 55"/>
                                      <a:gd name="T1" fmla="*/ 50 h 94"/>
                                      <a:gd name="T2" fmla="*/ 55 w 55"/>
                                      <a:gd name="T3" fmla="*/ 0 h 94"/>
                                      <a:gd name="T4" fmla="*/ 23 w 55"/>
                                      <a:gd name="T5" fmla="*/ 50 h 94"/>
                                      <a:gd name="T6" fmla="*/ 23 w 55"/>
                                      <a:gd name="T7" fmla="*/ 50 h 94"/>
                                      <a:gd name="T8" fmla="*/ 10 w 55"/>
                                      <a:gd name="T9" fmla="*/ 59 h 94"/>
                                      <a:gd name="T10" fmla="*/ 3 w 55"/>
                                      <a:gd name="T11" fmla="*/ 69 h 94"/>
                                      <a:gd name="T12" fmla="*/ 0 w 55"/>
                                      <a:gd name="T13" fmla="*/ 82 h 94"/>
                                      <a:gd name="T14" fmla="*/ 0 w 55"/>
                                      <a:gd name="T15" fmla="*/ 94 h 94"/>
                                      <a:gd name="T16" fmla="*/ 8 w 55"/>
                                      <a:gd name="T17" fmla="*/ 92 h 94"/>
                                      <a:gd name="T18" fmla="*/ 13 w 55"/>
                                      <a:gd name="T19" fmla="*/ 89 h 94"/>
                                      <a:gd name="T20" fmla="*/ 18 w 55"/>
                                      <a:gd name="T21" fmla="*/ 84 h 94"/>
                                      <a:gd name="T22" fmla="*/ 23 w 55"/>
                                      <a:gd name="T23" fmla="*/ 77 h 94"/>
                                      <a:gd name="T24" fmla="*/ 25 w 55"/>
                                      <a:gd name="T25" fmla="*/ 72 h 94"/>
                                      <a:gd name="T26" fmla="*/ 28 w 55"/>
                                      <a:gd name="T27" fmla="*/ 64 h 94"/>
                                      <a:gd name="T28" fmla="*/ 25 w 55"/>
                                      <a:gd name="T29" fmla="*/ 57 h 94"/>
                                      <a:gd name="T30" fmla="*/ 23 w 55"/>
                                      <a:gd name="T31" fmla="*/ 5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4">
                                        <a:moveTo>
                                          <a:pt x="23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  <a:moveTo>
                                          <a:pt x="23" y="50"/>
                                        </a:moveTo>
                                        <a:lnTo>
                                          <a:pt x="10" y="59"/>
                                        </a:lnTo>
                                        <a:lnTo>
                                          <a:pt x="3" y="69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8" y="84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8" y="64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9" name="Freeform 1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60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0" name="Freeform 1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9" y="659"/>
                                    <a:ext cx="28" cy="44"/>
                                  </a:xfrm>
                                  <a:custGeom>
                                    <a:avLst/>
                                    <a:gdLst>
                                      <a:gd name="T0" fmla="*/ 23 w 28"/>
                                      <a:gd name="T1" fmla="*/ 0 h 44"/>
                                      <a:gd name="T2" fmla="*/ 10 w 28"/>
                                      <a:gd name="T3" fmla="*/ 9 h 44"/>
                                      <a:gd name="T4" fmla="*/ 3 w 28"/>
                                      <a:gd name="T5" fmla="*/ 19 h 44"/>
                                      <a:gd name="T6" fmla="*/ 0 w 28"/>
                                      <a:gd name="T7" fmla="*/ 32 h 44"/>
                                      <a:gd name="T8" fmla="*/ 0 w 28"/>
                                      <a:gd name="T9" fmla="*/ 44 h 44"/>
                                      <a:gd name="T10" fmla="*/ 8 w 28"/>
                                      <a:gd name="T11" fmla="*/ 42 h 44"/>
                                      <a:gd name="T12" fmla="*/ 13 w 28"/>
                                      <a:gd name="T13" fmla="*/ 39 h 44"/>
                                      <a:gd name="T14" fmla="*/ 18 w 28"/>
                                      <a:gd name="T15" fmla="*/ 34 h 44"/>
                                      <a:gd name="T16" fmla="*/ 23 w 28"/>
                                      <a:gd name="T17" fmla="*/ 27 h 44"/>
                                      <a:gd name="T18" fmla="*/ 25 w 28"/>
                                      <a:gd name="T19" fmla="*/ 22 h 44"/>
                                      <a:gd name="T20" fmla="*/ 28 w 28"/>
                                      <a:gd name="T21" fmla="*/ 14 h 44"/>
                                      <a:gd name="T22" fmla="*/ 25 w 28"/>
                                      <a:gd name="T23" fmla="*/ 7 h 44"/>
                                      <a:gd name="T24" fmla="*/ 23 w 28"/>
                                      <a:gd name="T25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4">
                                        <a:moveTo>
                                          <a:pt x="23" y="0"/>
                                        </a:moveTo>
                                        <a:lnTo>
                                          <a:pt x="10" y="9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8" y="14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1" name="Freeform 14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546"/>
                                    <a:ext cx="74" cy="88"/>
                                  </a:xfrm>
                                  <a:custGeom>
                                    <a:avLst/>
                                    <a:gdLst>
                                      <a:gd name="T0" fmla="*/ 25 w 74"/>
                                      <a:gd name="T1" fmla="*/ 43 h 88"/>
                                      <a:gd name="T2" fmla="*/ 74 w 74"/>
                                      <a:gd name="T3" fmla="*/ 0 h 88"/>
                                      <a:gd name="T4" fmla="*/ 25 w 74"/>
                                      <a:gd name="T5" fmla="*/ 43 h 88"/>
                                      <a:gd name="T6" fmla="*/ 25 w 74"/>
                                      <a:gd name="T7" fmla="*/ 43 h 88"/>
                                      <a:gd name="T8" fmla="*/ 12 w 74"/>
                                      <a:gd name="T9" fmla="*/ 50 h 88"/>
                                      <a:gd name="T10" fmla="*/ 2 w 74"/>
                                      <a:gd name="T11" fmla="*/ 63 h 88"/>
                                      <a:gd name="T12" fmla="*/ 2 w 74"/>
                                      <a:gd name="T13" fmla="*/ 68 h 88"/>
                                      <a:gd name="T14" fmla="*/ 0 w 74"/>
                                      <a:gd name="T15" fmla="*/ 73 h 88"/>
                                      <a:gd name="T16" fmla="*/ 0 w 74"/>
                                      <a:gd name="T17" fmla="*/ 80 h 88"/>
                                      <a:gd name="T18" fmla="*/ 2 w 74"/>
                                      <a:gd name="T19" fmla="*/ 88 h 88"/>
                                      <a:gd name="T20" fmla="*/ 10 w 74"/>
                                      <a:gd name="T21" fmla="*/ 85 h 88"/>
                                      <a:gd name="T22" fmla="*/ 17 w 74"/>
                                      <a:gd name="T23" fmla="*/ 83 h 88"/>
                                      <a:gd name="T24" fmla="*/ 22 w 74"/>
                                      <a:gd name="T25" fmla="*/ 78 h 88"/>
                                      <a:gd name="T26" fmla="*/ 25 w 74"/>
                                      <a:gd name="T27" fmla="*/ 70 h 88"/>
                                      <a:gd name="T28" fmla="*/ 30 w 74"/>
                                      <a:gd name="T29" fmla="*/ 65 h 88"/>
                                      <a:gd name="T30" fmla="*/ 30 w 74"/>
                                      <a:gd name="T31" fmla="*/ 58 h 88"/>
                                      <a:gd name="T32" fmla="*/ 30 w 74"/>
                                      <a:gd name="T33" fmla="*/ 50 h 88"/>
                                      <a:gd name="T34" fmla="*/ 25 w 74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88">
                                        <a:moveTo>
                                          <a:pt x="25" y="43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2" y="5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88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2" name="Freeform 1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46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43 h 43"/>
                                      <a:gd name="T2" fmla="*/ 49 w 49"/>
                                      <a:gd name="T3" fmla="*/ 0 h 43"/>
                                      <a:gd name="T4" fmla="*/ 0 w 4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" h="43">
                                        <a:moveTo>
                                          <a:pt x="0" y="43"/>
                                        </a:moveTo>
                                        <a:lnTo>
                                          <a:pt x="49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3" name="Freeform 1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58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7 h 45"/>
                                      <a:gd name="T4" fmla="*/ 2 w 30"/>
                                      <a:gd name="T5" fmla="*/ 20 h 45"/>
                                      <a:gd name="T6" fmla="*/ 2 w 30"/>
                                      <a:gd name="T7" fmla="*/ 25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7 h 45"/>
                                      <a:gd name="T12" fmla="*/ 2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7 w 30"/>
                                      <a:gd name="T17" fmla="*/ 40 h 45"/>
                                      <a:gd name="T18" fmla="*/ 22 w 30"/>
                                      <a:gd name="T19" fmla="*/ 35 h 45"/>
                                      <a:gd name="T20" fmla="*/ 25 w 30"/>
                                      <a:gd name="T21" fmla="*/ 27 h 45"/>
                                      <a:gd name="T22" fmla="*/ 30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4" name="Freeform 14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1" y="521"/>
                                    <a:ext cx="72" cy="93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8 h 93"/>
                                      <a:gd name="T2" fmla="*/ 72 w 72"/>
                                      <a:gd name="T3" fmla="*/ 0 h 93"/>
                                      <a:gd name="T4" fmla="*/ 25 w 72"/>
                                      <a:gd name="T5" fmla="*/ 48 h 93"/>
                                      <a:gd name="T6" fmla="*/ 25 w 72"/>
                                      <a:gd name="T7" fmla="*/ 48 h 93"/>
                                      <a:gd name="T8" fmla="*/ 12 w 72"/>
                                      <a:gd name="T9" fmla="*/ 58 h 93"/>
                                      <a:gd name="T10" fmla="*/ 3 w 72"/>
                                      <a:gd name="T11" fmla="*/ 68 h 93"/>
                                      <a:gd name="T12" fmla="*/ 0 w 72"/>
                                      <a:gd name="T13" fmla="*/ 73 h 93"/>
                                      <a:gd name="T14" fmla="*/ 0 w 72"/>
                                      <a:gd name="T15" fmla="*/ 80 h 93"/>
                                      <a:gd name="T16" fmla="*/ 0 w 72"/>
                                      <a:gd name="T17" fmla="*/ 88 h 93"/>
                                      <a:gd name="T18" fmla="*/ 3 w 72"/>
                                      <a:gd name="T19" fmla="*/ 93 h 93"/>
                                      <a:gd name="T20" fmla="*/ 10 w 72"/>
                                      <a:gd name="T21" fmla="*/ 93 h 93"/>
                                      <a:gd name="T22" fmla="*/ 15 w 72"/>
                                      <a:gd name="T23" fmla="*/ 88 h 93"/>
                                      <a:gd name="T24" fmla="*/ 22 w 72"/>
                                      <a:gd name="T25" fmla="*/ 83 h 93"/>
                                      <a:gd name="T26" fmla="*/ 25 w 72"/>
                                      <a:gd name="T27" fmla="*/ 78 h 93"/>
                                      <a:gd name="T28" fmla="*/ 27 w 72"/>
                                      <a:gd name="T29" fmla="*/ 70 h 93"/>
                                      <a:gd name="T30" fmla="*/ 30 w 72"/>
                                      <a:gd name="T31" fmla="*/ 63 h 93"/>
                                      <a:gd name="T32" fmla="*/ 27 w 72"/>
                                      <a:gd name="T33" fmla="*/ 55 h 93"/>
                                      <a:gd name="T34" fmla="*/ 25 w 72"/>
                                      <a:gd name="T35" fmla="*/ 48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93">
                                        <a:moveTo>
                                          <a:pt x="25" y="48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8"/>
                                        </a:lnTo>
                                        <a:close/>
                                        <a:moveTo>
                                          <a:pt x="25" y="48"/>
                                        </a:moveTo>
                                        <a:lnTo>
                                          <a:pt x="12" y="58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3"/>
                                        </a:lnTo>
                                        <a:lnTo>
                                          <a:pt x="10" y="93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22" y="83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5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5" name="Freeform 1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6" y="521"/>
                                    <a:ext cx="47" cy="4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8 h 48"/>
                                      <a:gd name="T2" fmla="*/ 47 w 47"/>
                                      <a:gd name="T3" fmla="*/ 0 h 48"/>
                                      <a:gd name="T4" fmla="*/ 0 w 4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8">
                                        <a:moveTo>
                                          <a:pt x="0" y="4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6" name="Freeform 1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1" y="56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10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40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22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7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7" name="Freeform 14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8" y="509"/>
                                    <a:ext cx="70" cy="87"/>
                                  </a:xfrm>
                                  <a:custGeom>
                                    <a:avLst/>
                                    <a:gdLst>
                                      <a:gd name="T0" fmla="*/ 28 w 70"/>
                                      <a:gd name="T1" fmla="*/ 45 h 87"/>
                                      <a:gd name="T2" fmla="*/ 70 w 70"/>
                                      <a:gd name="T3" fmla="*/ 0 h 87"/>
                                      <a:gd name="T4" fmla="*/ 28 w 70"/>
                                      <a:gd name="T5" fmla="*/ 45 h 87"/>
                                      <a:gd name="T6" fmla="*/ 28 w 70"/>
                                      <a:gd name="T7" fmla="*/ 42 h 87"/>
                                      <a:gd name="T8" fmla="*/ 13 w 70"/>
                                      <a:gd name="T9" fmla="*/ 52 h 87"/>
                                      <a:gd name="T10" fmla="*/ 5 w 70"/>
                                      <a:gd name="T11" fmla="*/ 62 h 87"/>
                                      <a:gd name="T12" fmla="*/ 3 w 70"/>
                                      <a:gd name="T13" fmla="*/ 67 h 87"/>
                                      <a:gd name="T14" fmla="*/ 0 w 70"/>
                                      <a:gd name="T15" fmla="*/ 75 h 87"/>
                                      <a:gd name="T16" fmla="*/ 0 w 70"/>
                                      <a:gd name="T17" fmla="*/ 80 h 87"/>
                                      <a:gd name="T18" fmla="*/ 3 w 70"/>
                                      <a:gd name="T19" fmla="*/ 87 h 87"/>
                                      <a:gd name="T20" fmla="*/ 10 w 70"/>
                                      <a:gd name="T21" fmla="*/ 85 h 87"/>
                                      <a:gd name="T22" fmla="*/ 15 w 70"/>
                                      <a:gd name="T23" fmla="*/ 82 h 87"/>
                                      <a:gd name="T24" fmla="*/ 23 w 70"/>
                                      <a:gd name="T25" fmla="*/ 77 h 87"/>
                                      <a:gd name="T26" fmla="*/ 28 w 70"/>
                                      <a:gd name="T27" fmla="*/ 72 h 87"/>
                                      <a:gd name="T28" fmla="*/ 30 w 70"/>
                                      <a:gd name="T29" fmla="*/ 65 h 87"/>
                                      <a:gd name="T30" fmla="*/ 30 w 70"/>
                                      <a:gd name="T31" fmla="*/ 60 h 87"/>
                                      <a:gd name="T32" fmla="*/ 30 w 70"/>
                                      <a:gd name="T33" fmla="*/ 50 h 87"/>
                                      <a:gd name="T34" fmla="*/ 28 w 70"/>
                                      <a:gd name="T35" fmla="*/ 42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" h="87">
                                        <a:moveTo>
                                          <a:pt x="28" y="45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28" y="45"/>
                                        </a:lnTo>
                                        <a:close/>
                                        <a:moveTo>
                                          <a:pt x="28" y="42"/>
                                        </a:moveTo>
                                        <a:lnTo>
                                          <a:pt x="13" y="5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8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8" name="Freeform 1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50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5 h 45"/>
                                      <a:gd name="T2" fmla="*/ 42 w 42"/>
                                      <a:gd name="T3" fmla="*/ 0 h 45"/>
                                      <a:gd name="T4" fmla="*/ 0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0" y="4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9" name="Freeform 1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8" y="55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8 w 30"/>
                                      <a:gd name="T1" fmla="*/ 0 h 45"/>
                                      <a:gd name="T2" fmla="*/ 13 w 30"/>
                                      <a:gd name="T3" fmla="*/ 10 h 45"/>
                                      <a:gd name="T4" fmla="*/ 5 w 30"/>
                                      <a:gd name="T5" fmla="*/ 20 h 45"/>
                                      <a:gd name="T6" fmla="*/ 3 w 30"/>
                                      <a:gd name="T7" fmla="*/ 25 h 45"/>
                                      <a:gd name="T8" fmla="*/ 0 w 30"/>
                                      <a:gd name="T9" fmla="*/ 33 h 45"/>
                                      <a:gd name="T10" fmla="*/ 0 w 30"/>
                                      <a:gd name="T11" fmla="*/ 38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23 w 30"/>
                                      <a:gd name="T19" fmla="*/ 35 h 45"/>
                                      <a:gd name="T20" fmla="*/ 28 w 30"/>
                                      <a:gd name="T21" fmla="*/ 30 h 45"/>
                                      <a:gd name="T22" fmla="*/ 30 w 30"/>
                                      <a:gd name="T23" fmla="*/ 23 h 45"/>
                                      <a:gd name="T24" fmla="*/ 30 w 30"/>
                                      <a:gd name="T25" fmla="*/ 18 h 45"/>
                                      <a:gd name="T26" fmla="*/ 30 w 30"/>
                                      <a:gd name="T27" fmla="*/ 8 h 45"/>
                                      <a:gd name="T28" fmla="*/ 28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8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0" name="Freeform 14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3" y="491"/>
                                    <a:ext cx="77" cy="85"/>
                                  </a:xfrm>
                                  <a:custGeom>
                                    <a:avLst/>
                                    <a:gdLst>
                                      <a:gd name="T0" fmla="*/ 25 w 77"/>
                                      <a:gd name="T1" fmla="*/ 40 h 85"/>
                                      <a:gd name="T2" fmla="*/ 77 w 77"/>
                                      <a:gd name="T3" fmla="*/ 0 h 85"/>
                                      <a:gd name="T4" fmla="*/ 25 w 77"/>
                                      <a:gd name="T5" fmla="*/ 40 h 85"/>
                                      <a:gd name="T6" fmla="*/ 25 w 77"/>
                                      <a:gd name="T7" fmla="*/ 40 h 85"/>
                                      <a:gd name="T8" fmla="*/ 13 w 77"/>
                                      <a:gd name="T9" fmla="*/ 48 h 85"/>
                                      <a:gd name="T10" fmla="*/ 3 w 77"/>
                                      <a:gd name="T11" fmla="*/ 60 h 85"/>
                                      <a:gd name="T12" fmla="*/ 0 w 77"/>
                                      <a:gd name="T13" fmla="*/ 65 h 85"/>
                                      <a:gd name="T14" fmla="*/ 0 w 77"/>
                                      <a:gd name="T15" fmla="*/ 70 h 85"/>
                                      <a:gd name="T16" fmla="*/ 0 w 77"/>
                                      <a:gd name="T17" fmla="*/ 78 h 85"/>
                                      <a:gd name="T18" fmla="*/ 0 w 77"/>
                                      <a:gd name="T19" fmla="*/ 85 h 85"/>
                                      <a:gd name="T20" fmla="*/ 8 w 77"/>
                                      <a:gd name="T21" fmla="*/ 83 h 85"/>
                                      <a:gd name="T22" fmla="*/ 15 w 77"/>
                                      <a:gd name="T23" fmla="*/ 80 h 85"/>
                                      <a:gd name="T24" fmla="*/ 20 w 77"/>
                                      <a:gd name="T25" fmla="*/ 75 h 85"/>
                                      <a:gd name="T26" fmla="*/ 25 w 77"/>
                                      <a:gd name="T27" fmla="*/ 70 h 85"/>
                                      <a:gd name="T28" fmla="*/ 27 w 77"/>
                                      <a:gd name="T29" fmla="*/ 63 h 85"/>
                                      <a:gd name="T30" fmla="*/ 30 w 77"/>
                                      <a:gd name="T31" fmla="*/ 55 h 85"/>
                                      <a:gd name="T32" fmla="*/ 30 w 77"/>
                                      <a:gd name="T33" fmla="*/ 48 h 85"/>
                                      <a:gd name="T34" fmla="*/ 25 w 77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5">
                                        <a:moveTo>
                                          <a:pt x="25" y="4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13" y="48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8" y="83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0" y="48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1" name="Freeform 1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8" y="491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0 h 40"/>
                                      <a:gd name="T2" fmla="*/ 52 w 52"/>
                                      <a:gd name="T3" fmla="*/ 0 h 40"/>
                                      <a:gd name="T4" fmla="*/ 0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0" y="4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2" name="Freeform 1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53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3 w 30"/>
                                      <a:gd name="T3" fmla="*/ 8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8 h 45"/>
                                      <a:gd name="T12" fmla="*/ 0 w 30"/>
                                      <a:gd name="T13" fmla="*/ 45 h 45"/>
                                      <a:gd name="T14" fmla="*/ 8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3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8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3" name="Freeform 14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63" y="484"/>
                                    <a:ext cx="94" cy="77"/>
                                  </a:xfrm>
                                  <a:custGeom>
                                    <a:avLst/>
                                    <a:gdLst>
                                      <a:gd name="T0" fmla="*/ 32 w 94"/>
                                      <a:gd name="T1" fmla="*/ 37 h 77"/>
                                      <a:gd name="T2" fmla="*/ 94 w 94"/>
                                      <a:gd name="T3" fmla="*/ 0 h 77"/>
                                      <a:gd name="T4" fmla="*/ 32 w 94"/>
                                      <a:gd name="T5" fmla="*/ 37 h 77"/>
                                      <a:gd name="T6" fmla="*/ 32 w 94"/>
                                      <a:gd name="T7" fmla="*/ 37 h 77"/>
                                      <a:gd name="T8" fmla="*/ 17 w 94"/>
                                      <a:gd name="T9" fmla="*/ 45 h 77"/>
                                      <a:gd name="T10" fmla="*/ 5 w 94"/>
                                      <a:gd name="T11" fmla="*/ 52 h 77"/>
                                      <a:gd name="T12" fmla="*/ 2 w 94"/>
                                      <a:gd name="T13" fmla="*/ 60 h 77"/>
                                      <a:gd name="T14" fmla="*/ 0 w 94"/>
                                      <a:gd name="T15" fmla="*/ 65 h 77"/>
                                      <a:gd name="T16" fmla="*/ 0 w 94"/>
                                      <a:gd name="T17" fmla="*/ 70 h 77"/>
                                      <a:gd name="T18" fmla="*/ 0 w 94"/>
                                      <a:gd name="T19" fmla="*/ 77 h 77"/>
                                      <a:gd name="T20" fmla="*/ 7 w 94"/>
                                      <a:gd name="T21" fmla="*/ 77 h 77"/>
                                      <a:gd name="T22" fmla="*/ 15 w 94"/>
                                      <a:gd name="T23" fmla="*/ 72 h 77"/>
                                      <a:gd name="T24" fmla="*/ 22 w 94"/>
                                      <a:gd name="T25" fmla="*/ 70 h 77"/>
                                      <a:gd name="T26" fmla="*/ 27 w 94"/>
                                      <a:gd name="T27" fmla="*/ 62 h 77"/>
                                      <a:gd name="T28" fmla="*/ 32 w 94"/>
                                      <a:gd name="T29" fmla="*/ 57 h 77"/>
                                      <a:gd name="T30" fmla="*/ 35 w 94"/>
                                      <a:gd name="T31" fmla="*/ 50 h 77"/>
                                      <a:gd name="T32" fmla="*/ 35 w 94"/>
                                      <a:gd name="T33" fmla="*/ 45 h 77"/>
                                      <a:gd name="T34" fmla="*/ 32 w 94"/>
                                      <a:gd name="T35" fmla="*/ 3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4" h="77">
                                        <a:moveTo>
                                          <a:pt x="32" y="37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32" y="37"/>
                                        </a:lnTo>
                                        <a:close/>
                                        <a:moveTo>
                                          <a:pt x="32" y="37"/>
                                        </a:moveTo>
                                        <a:lnTo>
                                          <a:pt x="17" y="45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27" y="62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4" name="Freeform 1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5" y="484"/>
                                    <a:ext cx="62" cy="3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37 h 37"/>
                                      <a:gd name="T2" fmla="*/ 62 w 62"/>
                                      <a:gd name="T3" fmla="*/ 0 h 37"/>
                                      <a:gd name="T4" fmla="*/ 0 w 6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7">
                                        <a:moveTo>
                                          <a:pt x="0" y="3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5" name="Freeform 1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3" y="521"/>
                                    <a:ext cx="35" cy="40"/>
                                  </a:xfrm>
                                  <a:custGeom>
                                    <a:avLst/>
                                    <a:gdLst>
                                      <a:gd name="T0" fmla="*/ 32 w 35"/>
                                      <a:gd name="T1" fmla="*/ 0 h 40"/>
                                      <a:gd name="T2" fmla="*/ 17 w 35"/>
                                      <a:gd name="T3" fmla="*/ 8 h 40"/>
                                      <a:gd name="T4" fmla="*/ 5 w 35"/>
                                      <a:gd name="T5" fmla="*/ 15 h 40"/>
                                      <a:gd name="T6" fmla="*/ 2 w 35"/>
                                      <a:gd name="T7" fmla="*/ 23 h 40"/>
                                      <a:gd name="T8" fmla="*/ 0 w 35"/>
                                      <a:gd name="T9" fmla="*/ 28 h 40"/>
                                      <a:gd name="T10" fmla="*/ 0 w 35"/>
                                      <a:gd name="T11" fmla="*/ 33 h 40"/>
                                      <a:gd name="T12" fmla="*/ 0 w 35"/>
                                      <a:gd name="T13" fmla="*/ 40 h 40"/>
                                      <a:gd name="T14" fmla="*/ 7 w 35"/>
                                      <a:gd name="T15" fmla="*/ 40 h 40"/>
                                      <a:gd name="T16" fmla="*/ 15 w 35"/>
                                      <a:gd name="T17" fmla="*/ 35 h 40"/>
                                      <a:gd name="T18" fmla="*/ 22 w 35"/>
                                      <a:gd name="T19" fmla="*/ 33 h 40"/>
                                      <a:gd name="T20" fmla="*/ 27 w 35"/>
                                      <a:gd name="T21" fmla="*/ 25 h 40"/>
                                      <a:gd name="T22" fmla="*/ 32 w 35"/>
                                      <a:gd name="T23" fmla="*/ 20 h 40"/>
                                      <a:gd name="T24" fmla="*/ 35 w 35"/>
                                      <a:gd name="T25" fmla="*/ 13 h 40"/>
                                      <a:gd name="T26" fmla="*/ 35 w 35"/>
                                      <a:gd name="T27" fmla="*/ 8 h 40"/>
                                      <a:gd name="T28" fmla="*/ 32 w 35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5" h="40">
                                        <a:moveTo>
                                          <a:pt x="32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13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6" name="Freeform 1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5"/>
                                      <a:gd name="T2" fmla="*/ 43 w 57"/>
                                      <a:gd name="T3" fmla="*/ 0 h 15"/>
                                      <a:gd name="T4" fmla="*/ 28 w 57"/>
                                      <a:gd name="T5" fmla="*/ 0 h 15"/>
                                      <a:gd name="T6" fmla="*/ 13 w 57"/>
                                      <a:gd name="T7" fmla="*/ 2 h 15"/>
                                      <a:gd name="T8" fmla="*/ 0 w 57"/>
                                      <a:gd name="T9" fmla="*/ 7 h 15"/>
                                      <a:gd name="T10" fmla="*/ 13 w 57"/>
                                      <a:gd name="T11" fmla="*/ 15 h 15"/>
                                      <a:gd name="T12" fmla="*/ 28 w 57"/>
                                      <a:gd name="T13" fmla="*/ 15 h 15"/>
                                      <a:gd name="T14" fmla="*/ 35 w 57"/>
                                      <a:gd name="T15" fmla="*/ 15 h 15"/>
                                      <a:gd name="T16" fmla="*/ 43 w 57"/>
                                      <a:gd name="T17" fmla="*/ 12 h 15"/>
                                      <a:gd name="T18" fmla="*/ 50 w 57"/>
                                      <a:gd name="T19" fmla="*/ 10 h 15"/>
                                      <a:gd name="T20" fmla="*/ 57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7" name="Freeform 1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5"/>
                                      <a:gd name="T2" fmla="*/ 43 w 57"/>
                                      <a:gd name="T3" fmla="*/ 0 h 15"/>
                                      <a:gd name="T4" fmla="*/ 28 w 57"/>
                                      <a:gd name="T5" fmla="*/ 0 h 15"/>
                                      <a:gd name="T6" fmla="*/ 13 w 57"/>
                                      <a:gd name="T7" fmla="*/ 2 h 15"/>
                                      <a:gd name="T8" fmla="*/ 0 w 57"/>
                                      <a:gd name="T9" fmla="*/ 7 h 15"/>
                                      <a:gd name="T10" fmla="*/ 13 w 57"/>
                                      <a:gd name="T11" fmla="*/ 15 h 15"/>
                                      <a:gd name="T12" fmla="*/ 28 w 57"/>
                                      <a:gd name="T13" fmla="*/ 15 h 15"/>
                                      <a:gd name="T14" fmla="*/ 35 w 57"/>
                                      <a:gd name="T15" fmla="*/ 15 h 15"/>
                                      <a:gd name="T16" fmla="*/ 43 w 57"/>
                                      <a:gd name="T17" fmla="*/ 12 h 15"/>
                                      <a:gd name="T18" fmla="*/ 50 w 57"/>
                                      <a:gd name="T19" fmla="*/ 10 h 15"/>
                                      <a:gd name="T20" fmla="*/ 57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8" name="Freeform 14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63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58 w 122"/>
                                      <a:gd name="T1" fmla="*/ 20 h 30"/>
                                      <a:gd name="T2" fmla="*/ 43 w 122"/>
                                      <a:gd name="T3" fmla="*/ 15 h 30"/>
                                      <a:gd name="T4" fmla="*/ 28 w 122"/>
                                      <a:gd name="T5" fmla="*/ 15 h 30"/>
                                      <a:gd name="T6" fmla="*/ 13 w 122"/>
                                      <a:gd name="T7" fmla="*/ 17 h 30"/>
                                      <a:gd name="T8" fmla="*/ 0 w 122"/>
                                      <a:gd name="T9" fmla="*/ 25 h 30"/>
                                      <a:gd name="T10" fmla="*/ 13 w 122"/>
                                      <a:gd name="T11" fmla="*/ 30 h 30"/>
                                      <a:gd name="T12" fmla="*/ 28 w 122"/>
                                      <a:gd name="T13" fmla="*/ 30 h 30"/>
                                      <a:gd name="T14" fmla="*/ 35 w 122"/>
                                      <a:gd name="T15" fmla="*/ 30 h 30"/>
                                      <a:gd name="T16" fmla="*/ 45 w 122"/>
                                      <a:gd name="T17" fmla="*/ 27 h 30"/>
                                      <a:gd name="T18" fmla="*/ 50 w 122"/>
                                      <a:gd name="T19" fmla="*/ 22 h 30"/>
                                      <a:gd name="T20" fmla="*/ 58 w 122"/>
                                      <a:gd name="T21" fmla="*/ 20 h 30"/>
                                      <a:gd name="T22" fmla="*/ 58 w 122"/>
                                      <a:gd name="T23" fmla="*/ 20 h 30"/>
                                      <a:gd name="T24" fmla="*/ 122 w 122"/>
                                      <a:gd name="T25" fmla="*/ 0 h 30"/>
                                      <a:gd name="T26" fmla="*/ 58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58" y="20"/>
                                        </a:moveTo>
                                        <a:lnTo>
                                          <a:pt x="4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0" y="22"/>
                                        </a:lnTo>
                                        <a:lnTo>
                                          <a:pt x="58" y="20"/>
                                        </a:lnTo>
                                        <a:close/>
                                        <a:moveTo>
                                          <a:pt x="58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8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9" name="Freeform 1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6" y="649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5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2 h 15"/>
                                      <a:gd name="T8" fmla="*/ 0 w 58"/>
                                      <a:gd name="T9" fmla="*/ 10 h 15"/>
                                      <a:gd name="T10" fmla="*/ 13 w 58"/>
                                      <a:gd name="T11" fmla="*/ 15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2 h 15"/>
                                      <a:gd name="T18" fmla="*/ 50 w 58"/>
                                      <a:gd name="T19" fmla="*/ 7 h 15"/>
                                      <a:gd name="T20" fmla="*/ 58 w 58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0" name="Freeform 1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634"/>
                                    <a:ext cx="64" cy="20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20 h 20"/>
                                      <a:gd name="T2" fmla="*/ 64 w 64"/>
                                      <a:gd name="T3" fmla="*/ 0 h 20"/>
                                      <a:gd name="T4" fmla="*/ 0 w 64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20">
                                        <a:moveTo>
                                          <a:pt x="0" y="2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1" name="Freeform 1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15"/>
                                      <a:gd name="T2" fmla="*/ 39 w 54"/>
                                      <a:gd name="T3" fmla="*/ 0 h 15"/>
                                      <a:gd name="T4" fmla="*/ 24 w 54"/>
                                      <a:gd name="T5" fmla="*/ 0 h 15"/>
                                      <a:gd name="T6" fmla="*/ 12 w 54"/>
                                      <a:gd name="T7" fmla="*/ 0 h 15"/>
                                      <a:gd name="T8" fmla="*/ 0 w 54"/>
                                      <a:gd name="T9" fmla="*/ 8 h 15"/>
                                      <a:gd name="T10" fmla="*/ 1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34 w 54"/>
                                      <a:gd name="T15" fmla="*/ 15 h 15"/>
                                      <a:gd name="T16" fmla="*/ 42 w 54"/>
                                      <a:gd name="T17" fmla="*/ 15 h 15"/>
                                      <a:gd name="T18" fmla="*/ 49 w 54"/>
                                      <a:gd name="T19" fmla="*/ 10 h 15"/>
                                      <a:gd name="T20" fmla="*/ 54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54" y="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2" name="Freeform 1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15"/>
                                      <a:gd name="T2" fmla="*/ 39 w 54"/>
                                      <a:gd name="T3" fmla="*/ 0 h 15"/>
                                      <a:gd name="T4" fmla="*/ 24 w 54"/>
                                      <a:gd name="T5" fmla="*/ 0 h 15"/>
                                      <a:gd name="T6" fmla="*/ 12 w 54"/>
                                      <a:gd name="T7" fmla="*/ 0 h 15"/>
                                      <a:gd name="T8" fmla="*/ 0 w 54"/>
                                      <a:gd name="T9" fmla="*/ 8 h 15"/>
                                      <a:gd name="T10" fmla="*/ 1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34 w 54"/>
                                      <a:gd name="T15" fmla="*/ 15 h 15"/>
                                      <a:gd name="T16" fmla="*/ 42 w 54"/>
                                      <a:gd name="T17" fmla="*/ 15 h 15"/>
                                      <a:gd name="T18" fmla="*/ 49 w 54"/>
                                      <a:gd name="T19" fmla="*/ 10 h 15"/>
                                      <a:gd name="T20" fmla="*/ 54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54" y="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3" name="Freeform 1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3 h 13"/>
                                      <a:gd name="T2" fmla="*/ 65 w 65"/>
                                      <a:gd name="T3" fmla="*/ 0 h 13"/>
                                      <a:gd name="T4" fmla="*/ 0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0" y="1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4" name="Freeform 1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3 h 13"/>
                                      <a:gd name="T2" fmla="*/ 65 w 65"/>
                                      <a:gd name="T3" fmla="*/ 0 h 13"/>
                                      <a:gd name="T4" fmla="*/ 0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0" y="1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5" name="Freeform 15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7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0 h 15"/>
                                      <a:gd name="T8" fmla="*/ 0 w 58"/>
                                      <a:gd name="T9" fmla="*/ 5 h 15"/>
                                      <a:gd name="T10" fmla="*/ 13 w 58"/>
                                      <a:gd name="T11" fmla="*/ 12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5 h 15"/>
                                      <a:gd name="T18" fmla="*/ 50 w 58"/>
                                      <a:gd name="T19" fmla="*/ 12 h 15"/>
                                      <a:gd name="T20" fmla="*/ 58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6" name="Freeform 1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7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0 h 15"/>
                                      <a:gd name="T8" fmla="*/ 0 w 58"/>
                                      <a:gd name="T9" fmla="*/ 5 h 15"/>
                                      <a:gd name="T10" fmla="*/ 13 w 58"/>
                                      <a:gd name="T11" fmla="*/ 12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5 h 15"/>
                                      <a:gd name="T18" fmla="*/ 50 w 58"/>
                                      <a:gd name="T19" fmla="*/ 12 h 15"/>
                                      <a:gd name="T20" fmla="*/ 58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7" name="Freeform 1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6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7 h 7"/>
                                      <a:gd name="T2" fmla="*/ 62 w 62"/>
                                      <a:gd name="T3" fmla="*/ 0 h 7"/>
                                      <a:gd name="T4" fmla="*/ 0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0" y="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8" name="Freeform 1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6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7 h 7"/>
                                      <a:gd name="T2" fmla="*/ 62 w 62"/>
                                      <a:gd name="T3" fmla="*/ 0 h 7"/>
                                      <a:gd name="T4" fmla="*/ 0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0" y="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9" name="Freeform 1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18"/>
                                      <a:gd name="T2" fmla="*/ 42 w 57"/>
                                      <a:gd name="T3" fmla="*/ 5 h 18"/>
                                      <a:gd name="T4" fmla="*/ 28 w 57"/>
                                      <a:gd name="T5" fmla="*/ 0 h 18"/>
                                      <a:gd name="T6" fmla="*/ 13 w 57"/>
                                      <a:gd name="T7" fmla="*/ 3 h 18"/>
                                      <a:gd name="T8" fmla="*/ 0 w 57"/>
                                      <a:gd name="T9" fmla="*/ 8 h 18"/>
                                      <a:gd name="T10" fmla="*/ 10 w 57"/>
                                      <a:gd name="T11" fmla="*/ 15 h 18"/>
                                      <a:gd name="T12" fmla="*/ 28 w 57"/>
                                      <a:gd name="T13" fmla="*/ 18 h 18"/>
                                      <a:gd name="T14" fmla="*/ 35 w 57"/>
                                      <a:gd name="T15" fmla="*/ 18 h 18"/>
                                      <a:gd name="T16" fmla="*/ 42 w 57"/>
                                      <a:gd name="T17" fmla="*/ 18 h 18"/>
                                      <a:gd name="T18" fmla="*/ 50 w 57"/>
                                      <a:gd name="T19" fmla="*/ 15 h 18"/>
                                      <a:gd name="T20" fmla="*/ 57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13"/>
                                        </a:moveTo>
                                        <a:lnTo>
                                          <a:pt x="42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0" name="Freeform 1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18"/>
                                      <a:gd name="T2" fmla="*/ 42 w 57"/>
                                      <a:gd name="T3" fmla="*/ 5 h 18"/>
                                      <a:gd name="T4" fmla="*/ 28 w 57"/>
                                      <a:gd name="T5" fmla="*/ 0 h 18"/>
                                      <a:gd name="T6" fmla="*/ 13 w 57"/>
                                      <a:gd name="T7" fmla="*/ 3 h 18"/>
                                      <a:gd name="T8" fmla="*/ 0 w 57"/>
                                      <a:gd name="T9" fmla="*/ 8 h 18"/>
                                      <a:gd name="T10" fmla="*/ 10 w 57"/>
                                      <a:gd name="T11" fmla="*/ 15 h 18"/>
                                      <a:gd name="T12" fmla="*/ 28 w 57"/>
                                      <a:gd name="T13" fmla="*/ 18 h 18"/>
                                      <a:gd name="T14" fmla="*/ 35 w 57"/>
                                      <a:gd name="T15" fmla="*/ 18 h 18"/>
                                      <a:gd name="T16" fmla="*/ 42 w 57"/>
                                      <a:gd name="T17" fmla="*/ 18 h 18"/>
                                      <a:gd name="T18" fmla="*/ 50 w 57"/>
                                      <a:gd name="T19" fmla="*/ 15 h 18"/>
                                      <a:gd name="T20" fmla="*/ 57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13"/>
                                        </a:moveTo>
                                        <a:lnTo>
                                          <a:pt x="42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1" name="Freeform 1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8 h 8"/>
                                      <a:gd name="T2" fmla="*/ 69 w 69"/>
                                      <a:gd name="T3" fmla="*/ 0 h 8"/>
                                      <a:gd name="T4" fmla="*/ 0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0" y="8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2" name="Freeform 1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8 h 8"/>
                                      <a:gd name="T2" fmla="*/ 69 w 69"/>
                                      <a:gd name="T3" fmla="*/ 0 h 8"/>
                                      <a:gd name="T4" fmla="*/ 0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0" y="8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3" name="Freeform 1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17"/>
                                      <a:gd name="T2" fmla="*/ 39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12 w 54"/>
                                      <a:gd name="T7" fmla="*/ 0 h 17"/>
                                      <a:gd name="T8" fmla="*/ 0 w 54"/>
                                      <a:gd name="T9" fmla="*/ 5 h 17"/>
                                      <a:gd name="T10" fmla="*/ 9 w 54"/>
                                      <a:gd name="T11" fmla="*/ 12 h 17"/>
                                      <a:gd name="T12" fmla="*/ 24 w 54"/>
                                      <a:gd name="T13" fmla="*/ 15 h 17"/>
                                      <a:gd name="T14" fmla="*/ 34 w 54"/>
                                      <a:gd name="T15" fmla="*/ 17 h 17"/>
                                      <a:gd name="T16" fmla="*/ 42 w 54"/>
                                      <a:gd name="T17" fmla="*/ 15 h 17"/>
                                      <a:gd name="T18" fmla="*/ 49 w 54"/>
                                      <a:gd name="T19" fmla="*/ 15 h 17"/>
                                      <a:gd name="T20" fmla="*/ 54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10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5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4" name="Freeform 1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17"/>
                                      <a:gd name="T2" fmla="*/ 39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12 w 54"/>
                                      <a:gd name="T7" fmla="*/ 0 h 17"/>
                                      <a:gd name="T8" fmla="*/ 0 w 54"/>
                                      <a:gd name="T9" fmla="*/ 5 h 17"/>
                                      <a:gd name="T10" fmla="*/ 9 w 54"/>
                                      <a:gd name="T11" fmla="*/ 12 h 17"/>
                                      <a:gd name="T12" fmla="*/ 24 w 54"/>
                                      <a:gd name="T13" fmla="*/ 15 h 17"/>
                                      <a:gd name="T14" fmla="*/ 34 w 54"/>
                                      <a:gd name="T15" fmla="*/ 17 h 17"/>
                                      <a:gd name="T16" fmla="*/ 42 w 54"/>
                                      <a:gd name="T17" fmla="*/ 15 h 17"/>
                                      <a:gd name="T18" fmla="*/ 49 w 54"/>
                                      <a:gd name="T19" fmla="*/ 15 h 17"/>
                                      <a:gd name="T20" fmla="*/ 54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10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5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5" name="Freeform 1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5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6" name="Freeform 1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5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7" name="Freeform 1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0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5 h 22"/>
                                      <a:gd name="T2" fmla="*/ 53 w 60"/>
                                      <a:gd name="T3" fmla="*/ 7 h 22"/>
                                      <a:gd name="T4" fmla="*/ 45 w 60"/>
                                      <a:gd name="T5" fmla="*/ 5 h 22"/>
                                      <a:gd name="T6" fmla="*/ 38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23 w 60"/>
                                      <a:gd name="T11" fmla="*/ 2 h 22"/>
                                      <a:gd name="T12" fmla="*/ 15 w 60"/>
                                      <a:gd name="T13" fmla="*/ 2 h 22"/>
                                      <a:gd name="T14" fmla="*/ 8 w 60"/>
                                      <a:gd name="T15" fmla="*/ 7 h 22"/>
                                      <a:gd name="T16" fmla="*/ 0 w 60"/>
                                      <a:gd name="T17" fmla="*/ 12 h 22"/>
                                      <a:gd name="T18" fmla="*/ 13 w 60"/>
                                      <a:gd name="T19" fmla="*/ 20 h 22"/>
                                      <a:gd name="T20" fmla="*/ 28 w 60"/>
                                      <a:gd name="T21" fmla="*/ 22 h 22"/>
                                      <a:gd name="T22" fmla="*/ 35 w 60"/>
                                      <a:gd name="T23" fmla="*/ 22 h 22"/>
                                      <a:gd name="T24" fmla="*/ 45 w 60"/>
                                      <a:gd name="T25" fmla="*/ 20 h 22"/>
                                      <a:gd name="T26" fmla="*/ 53 w 60"/>
                                      <a:gd name="T27" fmla="*/ 17 h 22"/>
                                      <a:gd name="T28" fmla="*/ 6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60" y="15"/>
                                        </a:moveTo>
                                        <a:lnTo>
                                          <a:pt x="53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6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8" name="Freeform 1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0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5 h 22"/>
                                      <a:gd name="T2" fmla="*/ 53 w 60"/>
                                      <a:gd name="T3" fmla="*/ 7 h 22"/>
                                      <a:gd name="T4" fmla="*/ 45 w 60"/>
                                      <a:gd name="T5" fmla="*/ 5 h 22"/>
                                      <a:gd name="T6" fmla="*/ 38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23 w 60"/>
                                      <a:gd name="T11" fmla="*/ 2 h 22"/>
                                      <a:gd name="T12" fmla="*/ 15 w 60"/>
                                      <a:gd name="T13" fmla="*/ 2 h 22"/>
                                      <a:gd name="T14" fmla="*/ 8 w 60"/>
                                      <a:gd name="T15" fmla="*/ 7 h 22"/>
                                      <a:gd name="T16" fmla="*/ 0 w 60"/>
                                      <a:gd name="T17" fmla="*/ 12 h 22"/>
                                      <a:gd name="T18" fmla="*/ 13 w 60"/>
                                      <a:gd name="T19" fmla="*/ 20 h 22"/>
                                      <a:gd name="T20" fmla="*/ 28 w 60"/>
                                      <a:gd name="T21" fmla="*/ 22 h 22"/>
                                      <a:gd name="T22" fmla="*/ 35 w 60"/>
                                      <a:gd name="T23" fmla="*/ 22 h 22"/>
                                      <a:gd name="T24" fmla="*/ 45 w 60"/>
                                      <a:gd name="T25" fmla="*/ 20 h 22"/>
                                      <a:gd name="T26" fmla="*/ 53 w 60"/>
                                      <a:gd name="T27" fmla="*/ 17 h 22"/>
                                      <a:gd name="T28" fmla="*/ 6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60" y="15"/>
                                        </a:moveTo>
                                        <a:lnTo>
                                          <a:pt x="53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6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9" name="Freeform 1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8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0" name="Freeform 1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8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1" name="Freeform 1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59 w 121"/>
                                      <a:gd name="T1" fmla="*/ 25 h 40"/>
                                      <a:gd name="T2" fmla="*/ 121 w 121"/>
                                      <a:gd name="T3" fmla="*/ 0 h 40"/>
                                      <a:gd name="T4" fmla="*/ 59 w 121"/>
                                      <a:gd name="T5" fmla="*/ 25 h 40"/>
                                      <a:gd name="T6" fmla="*/ 59 w 121"/>
                                      <a:gd name="T7" fmla="*/ 25 h 40"/>
                                      <a:gd name="T8" fmla="*/ 59 w 121"/>
                                      <a:gd name="T9" fmla="*/ 25 h 40"/>
                                      <a:gd name="T10" fmla="*/ 42 w 121"/>
                                      <a:gd name="T11" fmla="*/ 20 h 40"/>
                                      <a:gd name="T12" fmla="*/ 27 w 121"/>
                                      <a:gd name="T13" fmla="*/ 22 h 40"/>
                                      <a:gd name="T14" fmla="*/ 12 w 121"/>
                                      <a:gd name="T15" fmla="*/ 27 h 40"/>
                                      <a:gd name="T16" fmla="*/ 0 w 121"/>
                                      <a:gd name="T17" fmla="*/ 35 h 40"/>
                                      <a:gd name="T18" fmla="*/ 7 w 121"/>
                                      <a:gd name="T19" fmla="*/ 37 h 40"/>
                                      <a:gd name="T20" fmla="*/ 14 w 121"/>
                                      <a:gd name="T21" fmla="*/ 40 h 40"/>
                                      <a:gd name="T22" fmla="*/ 22 w 121"/>
                                      <a:gd name="T23" fmla="*/ 40 h 40"/>
                                      <a:gd name="T24" fmla="*/ 29 w 121"/>
                                      <a:gd name="T25" fmla="*/ 40 h 40"/>
                                      <a:gd name="T26" fmla="*/ 39 w 121"/>
                                      <a:gd name="T27" fmla="*/ 37 h 40"/>
                                      <a:gd name="T28" fmla="*/ 47 w 121"/>
                                      <a:gd name="T29" fmla="*/ 35 h 40"/>
                                      <a:gd name="T30" fmla="*/ 52 w 121"/>
                                      <a:gd name="T31" fmla="*/ 30 h 40"/>
                                      <a:gd name="T32" fmla="*/ 59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59" y="2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40"/>
                                        </a:lnTo>
                                        <a:lnTo>
                                          <a:pt x="39" y="37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2" name="Freeform 1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59 w 121"/>
                                      <a:gd name="T1" fmla="*/ 25 h 40"/>
                                      <a:gd name="T2" fmla="*/ 121 w 121"/>
                                      <a:gd name="T3" fmla="*/ 0 h 40"/>
                                      <a:gd name="T4" fmla="*/ 59 w 121"/>
                                      <a:gd name="T5" fmla="*/ 25 h 40"/>
                                      <a:gd name="T6" fmla="*/ 59 w 121"/>
                                      <a:gd name="T7" fmla="*/ 25 h 40"/>
                                      <a:gd name="T8" fmla="*/ 59 w 121"/>
                                      <a:gd name="T9" fmla="*/ 25 h 40"/>
                                      <a:gd name="T10" fmla="*/ 42 w 121"/>
                                      <a:gd name="T11" fmla="*/ 20 h 40"/>
                                      <a:gd name="T12" fmla="*/ 27 w 121"/>
                                      <a:gd name="T13" fmla="*/ 22 h 40"/>
                                      <a:gd name="T14" fmla="*/ 12 w 121"/>
                                      <a:gd name="T15" fmla="*/ 27 h 40"/>
                                      <a:gd name="T16" fmla="*/ 0 w 121"/>
                                      <a:gd name="T17" fmla="*/ 35 h 40"/>
                                      <a:gd name="T18" fmla="*/ 7 w 121"/>
                                      <a:gd name="T19" fmla="*/ 37 h 40"/>
                                      <a:gd name="T20" fmla="*/ 14 w 121"/>
                                      <a:gd name="T21" fmla="*/ 40 h 40"/>
                                      <a:gd name="T22" fmla="*/ 22 w 121"/>
                                      <a:gd name="T23" fmla="*/ 40 h 40"/>
                                      <a:gd name="T24" fmla="*/ 29 w 121"/>
                                      <a:gd name="T25" fmla="*/ 40 h 40"/>
                                      <a:gd name="T26" fmla="*/ 39 w 121"/>
                                      <a:gd name="T27" fmla="*/ 37 h 40"/>
                                      <a:gd name="T28" fmla="*/ 47 w 121"/>
                                      <a:gd name="T29" fmla="*/ 35 h 40"/>
                                      <a:gd name="T30" fmla="*/ 52 w 121"/>
                                      <a:gd name="T31" fmla="*/ 30 h 40"/>
                                      <a:gd name="T32" fmla="*/ 59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59" y="2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40"/>
                                        </a:lnTo>
                                        <a:lnTo>
                                          <a:pt x="39" y="37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3" name="Freeform 1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17 h 35"/>
                                      <a:gd name="T2" fmla="*/ 122 w 122"/>
                                      <a:gd name="T3" fmla="*/ 0 h 35"/>
                                      <a:gd name="T4" fmla="*/ 57 w 122"/>
                                      <a:gd name="T5" fmla="*/ 17 h 35"/>
                                      <a:gd name="T6" fmla="*/ 57 w 122"/>
                                      <a:gd name="T7" fmla="*/ 17 h 35"/>
                                      <a:gd name="T8" fmla="*/ 57 w 122"/>
                                      <a:gd name="T9" fmla="*/ 17 h 35"/>
                                      <a:gd name="T10" fmla="*/ 42 w 122"/>
                                      <a:gd name="T11" fmla="*/ 15 h 35"/>
                                      <a:gd name="T12" fmla="*/ 27 w 122"/>
                                      <a:gd name="T13" fmla="*/ 15 h 35"/>
                                      <a:gd name="T14" fmla="*/ 12 w 122"/>
                                      <a:gd name="T15" fmla="*/ 20 h 35"/>
                                      <a:gd name="T16" fmla="*/ 0 w 122"/>
                                      <a:gd name="T17" fmla="*/ 27 h 35"/>
                                      <a:gd name="T18" fmla="*/ 5 w 122"/>
                                      <a:gd name="T19" fmla="*/ 32 h 35"/>
                                      <a:gd name="T20" fmla="*/ 12 w 122"/>
                                      <a:gd name="T21" fmla="*/ 35 h 35"/>
                                      <a:gd name="T22" fmla="*/ 22 w 122"/>
                                      <a:gd name="T23" fmla="*/ 35 h 35"/>
                                      <a:gd name="T24" fmla="*/ 30 w 122"/>
                                      <a:gd name="T25" fmla="*/ 35 h 35"/>
                                      <a:gd name="T26" fmla="*/ 40 w 122"/>
                                      <a:gd name="T27" fmla="*/ 32 h 35"/>
                                      <a:gd name="T28" fmla="*/ 47 w 122"/>
                                      <a:gd name="T29" fmla="*/ 30 h 35"/>
                                      <a:gd name="T30" fmla="*/ 52 w 122"/>
                                      <a:gd name="T31" fmla="*/ 25 h 35"/>
                                      <a:gd name="T32" fmla="*/ 57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7" y="17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4" name="Freeform 1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17 h 35"/>
                                      <a:gd name="T2" fmla="*/ 122 w 122"/>
                                      <a:gd name="T3" fmla="*/ 0 h 35"/>
                                      <a:gd name="T4" fmla="*/ 57 w 122"/>
                                      <a:gd name="T5" fmla="*/ 17 h 35"/>
                                      <a:gd name="T6" fmla="*/ 57 w 122"/>
                                      <a:gd name="T7" fmla="*/ 17 h 35"/>
                                      <a:gd name="T8" fmla="*/ 57 w 122"/>
                                      <a:gd name="T9" fmla="*/ 17 h 35"/>
                                      <a:gd name="T10" fmla="*/ 42 w 122"/>
                                      <a:gd name="T11" fmla="*/ 15 h 35"/>
                                      <a:gd name="T12" fmla="*/ 27 w 122"/>
                                      <a:gd name="T13" fmla="*/ 15 h 35"/>
                                      <a:gd name="T14" fmla="*/ 12 w 122"/>
                                      <a:gd name="T15" fmla="*/ 20 h 35"/>
                                      <a:gd name="T16" fmla="*/ 0 w 122"/>
                                      <a:gd name="T17" fmla="*/ 27 h 35"/>
                                      <a:gd name="T18" fmla="*/ 5 w 122"/>
                                      <a:gd name="T19" fmla="*/ 32 h 35"/>
                                      <a:gd name="T20" fmla="*/ 12 w 122"/>
                                      <a:gd name="T21" fmla="*/ 35 h 35"/>
                                      <a:gd name="T22" fmla="*/ 22 w 122"/>
                                      <a:gd name="T23" fmla="*/ 35 h 35"/>
                                      <a:gd name="T24" fmla="*/ 30 w 122"/>
                                      <a:gd name="T25" fmla="*/ 35 h 35"/>
                                      <a:gd name="T26" fmla="*/ 40 w 122"/>
                                      <a:gd name="T27" fmla="*/ 32 h 35"/>
                                      <a:gd name="T28" fmla="*/ 47 w 122"/>
                                      <a:gd name="T29" fmla="*/ 30 h 35"/>
                                      <a:gd name="T30" fmla="*/ 52 w 122"/>
                                      <a:gd name="T31" fmla="*/ 25 h 35"/>
                                      <a:gd name="T32" fmla="*/ 57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7" y="17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5" name="Freeform 1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5 h 15"/>
                                      <a:gd name="T2" fmla="*/ 63 w 63"/>
                                      <a:gd name="T3" fmla="*/ 0 h 15"/>
                                      <a:gd name="T4" fmla="*/ 0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0" y="15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6" name="Freeform 1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5 h 15"/>
                                      <a:gd name="T2" fmla="*/ 63 w 63"/>
                                      <a:gd name="T3" fmla="*/ 0 h 15"/>
                                      <a:gd name="T4" fmla="*/ 0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0" y="15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7" name="Freeform 15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1242"/>
                                    <a:ext cx="80" cy="95"/>
                                  </a:xfrm>
                                  <a:custGeom>
                                    <a:avLst/>
                                    <a:gdLst>
                                      <a:gd name="T0" fmla="*/ 38 w 80"/>
                                      <a:gd name="T1" fmla="*/ 60 h 95"/>
                                      <a:gd name="T2" fmla="*/ 0 w 80"/>
                                      <a:gd name="T3" fmla="*/ 0 h 95"/>
                                      <a:gd name="T4" fmla="*/ 38 w 80"/>
                                      <a:gd name="T5" fmla="*/ 60 h 95"/>
                                      <a:gd name="T6" fmla="*/ 38 w 80"/>
                                      <a:gd name="T7" fmla="*/ 60 h 95"/>
                                      <a:gd name="T8" fmla="*/ 45 w 80"/>
                                      <a:gd name="T9" fmla="*/ 75 h 95"/>
                                      <a:gd name="T10" fmla="*/ 53 w 80"/>
                                      <a:gd name="T11" fmla="*/ 88 h 95"/>
                                      <a:gd name="T12" fmla="*/ 60 w 80"/>
                                      <a:gd name="T13" fmla="*/ 90 h 95"/>
                                      <a:gd name="T14" fmla="*/ 65 w 80"/>
                                      <a:gd name="T15" fmla="*/ 95 h 95"/>
                                      <a:gd name="T16" fmla="*/ 72 w 80"/>
                                      <a:gd name="T17" fmla="*/ 95 h 95"/>
                                      <a:gd name="T18" fmla="*/ 80 w 80"/>
                                      <a:gd name="T19" fmla="*/ 95 h 95"/>
                                      <a:gd name="T20" fmla="*/ 80 w 80"/>
                                      <a:gd name="T21" fmla="*/ 88 h 95"/>
                                      <a:gd name="T22" fmla="*/ 77 w 80"/>
                                      <a:gd name="T23" fmla="*/ 80 h 95"/>
                                      <a:gd name="T24" fmla="*/ 72 w 80"/>
                                      <a:gd name="T25" fmla="*/ 75 h 95"/>
                                      <a:gd name="T26" fmla="*/ 67 w 80"/>
                                      <a:gd name="T27" fmla="*/ 68 h 95"/>
                                      <a:gd name="T28" fmla="*/ 62 w 80"/>
                                      <a:gd name="T29" fmla="*/ 63 h 95"/>
                                      <a:gd name="T30" fmla="*/ 55 w 80"/>
                                      <a:gd name="T31" fmla="*/ 60 h 95"/>
                                      <a:gd name="T32" fmla="*/ 45 w 80"/>
                                      <a:gd name="T33" fmla="*/ 58 h 95"/>
                                      <a:gd name="T34" fmla="*/ 38 w 80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5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  <a:moveTo>
                                          <a:pt x="38" y="60"/>
                                        </a:moveTo>
                                        <a:lnTo>
                                          <a:pt x="45" y="75"/>
                                        </a:lnTo>
                                        <a:lnTo>
                                          <a:pt x="53" y="88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80" y="88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2" y="63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8" name="Freeform 1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242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0 h 60"/>
                                      <a:gd name="T2" fmla="*/ 0 w 38"/>
                                      <a:gd name="T3" fmla="*/ 0 h 60"/>
                                      <a:gd name="T4" fmla="*/ 38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9" name="Freeform 1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1300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2 h 37"/>
                                      <a:gd name="T2" fmla="*/ 7 w 42"/>
                                      <a:gd name="T3" fmla="*/ 17 h 37"/>
                                      <a:gd name="T4" fmla="*/ 15 w 42"/>
                                      <a:gd name="T5" fmla="*/ 30 h 37"/>
                                      <a:gd name="T6" fmla="*/ 22 w 42"/>
                                      <a:gd name="T7" fmla="*/ 32 h 37"/>
                                      <a:gd name="T8" fmla="*/ 27 w 42"/>
                                      <a:gd name="T9" fmla="*/ 37 h 37"/>
                                      <a:gd name="T10" fmla="*/ 34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39 w 42"/>
                                      <a:gd name="T17" fmla="*/ 22 h 37"/>
                                      <a:gd name="T18" fmla="*/ 34 w 42"/>
                                      <a:gd name="T19" fmla="*/ 17 h 37"/>
                                      <a:gd name="T20" fmla="*/ 29 w 42"/>
                                      <a:gd name="T21" fmla="*/ 10 h 37"/>
                                      <a:gd name="T22" fmla="*/ 24 w 42"/>
                                      <a:gd name="T23" fmla="*/ 5 h 37"/>
                                      <a:gd name="T24" fmla="*/ 17 w 42"/>
                                      <a:gd name="T25" fmla="*/ 2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2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4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0" name="Freeform 15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1295"/>
                                    <a:ext cx="90" cy="80"/>
                                  </a:xfrm>
                                  <a:custGeom>
                                    <a:avLst/>
                                    <a:gdLst>
                                      <a:gd name="T0" fmla="*/ 47 w 90"/>
                                      <a:gd name="T1" fmla="*/ 45 h 80"/>
                                      <a:gd name="T2" fmla="*/ 0 w 90"/>
                                      <a:gd name="T3" fmla="*/ 0 h 80"/>
                                      <a:gd name="T4" fmla="*/ 47 w 90"/>
                                      <a:gd name="T5" fmla="*/ 45 h 80"/>
                                      <a:gd name="T6" fmla="*/ 47 w 90"/>
                                      <a:gd name="T7" fmla="*/ 45 h 80"/>
                                      <a:gd name="T8" fmla="*/ 55 w 90"/>
                                      <a:gd name="T9" fmla="*/ 60 h 80"/>
                                      <a:gd name="T10" fmla="*/ 65 w 90"/>
                                      <a:gd name="T11" fmla="*/ 72 h 80"/>
                                      <a:gd name="T12" fmla="*/ 77 w 90"/>
                                      <a:gd name="T13" fmla="*/ 77 h 80"/>
                                      <a:gd name="T14" fmla="*/ 90 w 90"/>
                                      <a:gd name="T15" fmla="*/ 80 h 80"/>
                                      <a:gd name="T16" fmla="*/ 90 w 90"/>
                                      <a:gd name="T17" fmla="*/ 75 h 80"/>
                                      <a:gd name="T18" fmla="*/ 87 w 90"/>
                                      <a:gd name="T19" fmla="*/ 67 h 80"/>
                                      <a:gd name="T20" fmla="*/ 82 w 90"/>
                                      <a:gd name="T21" fmla="*/ 60 h 80"/>
                                      <a:gd name="T22" fmla="*/ 77 w 90"/>
                                      <a:gd name="T23" fmla="*/ 55 h 80"/>
                                      <a:gd name="T24" fmla="*/ 70 w 90"/>
                                      <a:gd name="T25" fmla="*/ 50 h 80"/>
                                      <a:gd name="T26" fmla="*/ 62 w 90"/>
                                      <a:gd name="T27" fmla="*/ 47 h 80"/>
                                      <a:gd name="T28" fmla="*/ 55 w 90"/>
                                      <a:gd name="T29" fmla="*/ 45 h 80"/>
                                      <a:gd name="T30" fmla="*/ 47 w 90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0" h="8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  <a:moveTo>
                                          <a:pt x="47" y="45"/>
                                        </a:moveTo>
                                        <a:lnTo>
                                          <a:pt x="55" y="60"/>
                                        </a:lnTo>
                                        <a:lnTo>
                                          <a:pt x="65" y="72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90" y="75"/>
                                        </a:lnTo>
                                        <a:lnTo>
                                          <a:pt x="87" y="67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1" name="Freeform 1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295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5 h 45"/>
                                      <a:gd name="T2" fmla="*/ 0 w 47"/>
                                      <a:gd name="T3" fmla="*/ 0 h 45"/>
                                      <a:gd name="T4" fmla="*/ 47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2" name="Freeform 1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340"/>
                                    <a:ext cx="43" cy="35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5"/>
                                      <a:gd name="T2" fmla="*/ 8 w 43"/>
                                      <a:gd name="T3" fmla="*/ 15 h 35"/>
                                      <a:gd name="T4" fmla="*/ 18 w 43"/>
                                      <a:gd name="T5" fmla="*/ 27 h 35"/>
                                      <a:gd name="T6" fmla="*/ 30 w 43"/>
                                      <a:gd name="T7" fmla="*/ 32 h 35"/>
                                      <a:gd name="T8" fmla="*/ 43 w 43"/>
                                      <a:gd name="T9" fmla="*/ 35 h 35"/>
                                      <a:gd name="T10" fmla="*/ 43 w 43"/>
                                      <a:gd name="T11" fmla="*/ 30 h 35"/>
                                      <a:gd name="T12" fmla="*/ 40 w 43"/>
                                      <a:gd name="T13" fmla="*/ 22 h 35"/>
                                      <a:gd name="T14" fmla="*/ 35 w 43"/>
                                      <a:gd name="T15" fmla="*/ 15 h 35"/>
                                      <a:gd name="T16" fmla="*/ 30 w 43"/>
                                      <a:gd name="T17" fmla="*/ 10 h 35"/>
                                      <a:gd name="T18" fmla="*/ 23 w 43"/>
                                      <a:gd name="T19" fmla="*/ 5 h 35"/>
                                      <a:gd name="T20" fmla="*/ 15 w 43"/>
                                      <a:gd name="T21" fmla="*/ 2 h 35"/>
                                      <a:gd name="T22" fmla="*/ 8 w 43"/>
                                      <a:gd name="T23" fmla="*/ 0 h 35"/>
                                      <a:gd name="T24" fmla="*/ 0 w 43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5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3" name="Freeform 15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0" y="1330"/>
                                    <a:ext cx="89" cy="80"/>
                                  </a:xfrm>
                                  <a:custGeom>
                                    <a:avLst/>
                                    <a:gdLst>
                                      <a:gd name="T0" fmla="*/ 47 w 89"/>
                                      <a:gd name="T1" fmla="*/ 45 h 80"/>
                                      <a:gd name="T2" fmla="*/ 0 w 89"/>
                                      <a:gd name="T3" fmla="*/ 0 h 80"/>
                                      <a:gd name="T4" fmla="*/ 47 w 89"/>
                                      <a:gd name="T5" fmla="*/ 45 h 80"/>
                                      <a:gd name="T6" fmla="*/ 47 w 89"/>
                                      <a:gd name="T7" fmla="*/ 45 h 80"/>
                                      <a:gd name="T8" fmla="*/ 54 w 89"/>
                                      <a:gd name="T9" fmla="*/ 60 h 80"/>
                                      <a:gd name="T10" fmla="*/ 62 w 89"/>
                                      <a:gd name="T11" fmla="*/ 70 h 80"/>
                                      <a:gd name="T12" fmla="*/ 74 w 89"/>
                                      <a:gd name="T13" fmla="*/ 77 h 80"/>
                                      <a:gd name="T14" fmla="*/ 89 w 89"/>
                                      <a:gd name="T15" fmla="*/ 80 h 80"/>
                                      <a:gd name="T16" fmla="*/ 89 w 89"/>
                                      <a:gd name="T17" fmla="*/ 75 h 80"/>
                                      <a:gd name="T18" fmla="*/ 87 w 89"/>
                                      <a:gd name="T19" fmla="*/ 67 h 80"/>
                                      <a:gd name="T20" fmla="*/ 82 w 89"/>
                                      <a:gd name="T21" fmla="*/ 60 h 80"/>
                                      <a:gd name="T22" fmla="*/ 77 w 89"/>
                                      <a:gd name="T23" fmla="*/ 55 h 80"/>
                                      <a:gd name="T24" fmla="*/ 69 w 89"/>
                                      <a:gd name="T25" fmla="*/ 50 h 80"/>
                                      <a:gd name="T26" fmla="*/ 62 w 89"/>
                                      <a:gd name="T27" fmla="*/ 47 h 80"/>
                                      <a:gd name="T28" fmla="*/ 54 w 89"/>
                                      <a:gd name="T29" fmla="*/ 45 h 80"/>
                                      <a:gd name="T30" fmla="*/ 47 w 89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  <a:moveTo>
                                          <a:pt x="47" y="45"/>
                                        </a:moveTo>
                                        <a:lnTo>
                                          <a:pt x="54" y="60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89" y="80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7" y="67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69" y="50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4" name="Freeform 1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30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5 h 45"/>
                                      <a:gd name="T2" fmla="*/ 0 w 47"/>
                                      <a:gd name="T3" fmla="*/ 0 h 45"/>
                                      <a:gd name="T4" fmla="*/ 47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5" name="Freeform 1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1375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5"/>
                                      <a:gd name="T2" fmla="*/ 7 w 42"/>
                                      <a:gd name="T3" fmla="*/ 15 h 35"/>
                                      <a:gd name="T4" fmla="*/ 15 w 42"/>
                                      <a:gd name="T5" fmla="*/ 25 h 35"/>
                                      <a:gd name="T6" fmla="*/ 27 w 42"/>
                                      <a:gd name="T7" fmla="*/ 32 h 35"/>
                                      <a:gd name="T8" fmla="*/ 42 w 42"/>
                                      <a:gd name="T9" fmla="*/ 35 h 35"/>
                                      <a:gd name="T10" fmla="*/ 42 w 42"/>
                                      <a:gd name="T11" fmla="*/ 30 h 35"/>
                                      <a:gd name="T12" fmla="*/ 40 w 42"/>
                                      <a:gd name="T13" fmla="*/ 22 h 35"/>
                                      <a:gd name="T14" fmla="*/ 35 w 42"/>
                                      <a:gd name="T15" fmla="*/ 15 h 35"/>
                                      <a:gd name="T16" fmla="*/ 30 w 42"/>
                                      <a:gd name="T17" fmla="*/ 10 h 35"/>
                                      <a:gd name="T18" fmla="*/ 22 w 42"/>
                                      <a:gd name="T19" fmla="*/ 5 h 35"/>
                                      <a:gd name="T20" fmla="*/ 15 w 42"/>
                                      <a:gd name="T21" fmla="*/ 2 h 35"/>
                                      <a:gd name="T22" fmla="*/ 7 w 42"/>
                                      <a:gd name="T23" fmla="*/ 0 h 35"/>
                                      <a:gd name="T24" fmla="*/ 0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6" name="Freeform 15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1202"/>
                                    <a:ext cx="77" cy="98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60 h 98"/>
                                      <a:gd name="T2" fmla="*/ 0 w 77"/>
                                      <a:gd name="T3" fmla="*/ 0 h 98"/>
                                      <a:gd name="T4" fmla="*/ 35 w 77"/>
                                      <a:gd name="T5" fmla="*/ 60 h 98"/>
                                      <a:gd name="T6" fmla="*/ 35 w 77"/>
                                      <a:gd name="T7" fmla="*/ 60 h 98"/>
                                      <a:gd name="T8" fmla="*/ 42 w 77"/>
                                      <a:gd name="T9" fmla="*/ 78 h 98"/>
                                      <a:gd name="T10" fmla="*/ 50 w 77"/>
                                      <a:gd name="T11" fmla="*/ 88 h 98"/>
                                      <a:gd name="T12" fmla="*/ 57 w 77"/>
                                      <a:gd name="T13" fmla="*/ 93 h 98"/>
                                      <a:gd name="T14" fmla="*/ 62 w 77"/>
                                      <a:gd name="T15" fmla="*/ 95 h 98"/>
                                      <a:gd name="T16" fmla="*/ 70 w 77"/>
                                      <a:gd name="T17" fmla="*/ 98 h 98"/>
                                      <a:gd name="T18" fmla="*/ 77 w 77"/>
                                      <a:gd name="T19" fmla="*/ 98 h 98"/>
                                      <a:gd name="T20" fmla="*/ 77 w 77"/>
                                      <a:gd name="T21" fmla="*/ 90 h 98"/>
                                      <a:gd name="T22" fmla="*/ 74 w 77"/>
                                      <a:gd name="T23" fmla="*/ 83 h 98"/>
                                      <a:gd name="T24" fmla="*/ 70 w 77"/>
                                      <a:gd name="T25" fmla="*/ 75 h 98"/>
                                      <a:gd name="T26" fmla="*/ 65 w 77"/>
                                      <a:gd name="T27" fmla="*/ 70 h 98"/>
                                      <a:gd name="T28" fmla="*/ 60 w 77"/>
                                      <a:gd name="T29" fmla="*/ 65 h 98"/>
                                      <a:gd name="T30" fmla="*/ 52 w 77"/>
                                      <a:gd name="T31" fmla="*/ 63 h 98"/>
                                      <a:gd name="T32" fmla="*/ 42 w 77"/>
                                      <a:gd name="T33" fmla="*/ 60 h 98"/>
                                      <a:gd name="T34" fmla="*/ 35 w 77"/>
                                      <a:gd name="T35" fmla="*/ 6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98">
                                        <a:moveTo>
                                          <a:pt x="35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  <a:moveTo>
                                          <a:pt x="35" y="60"/>
                                        </a:moveTo>
                                        <a:lnTo>
                                          <a:pt x="42" y="7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77" y="98"/>
                                        </a:lnTo>
                                        <a:lnTo>
                                          <a:pt x="77" y="90"/>
                                        </a:lnTo>
                                        <a:lnTo>
                                          <a:pt x="74" y="83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65" y="70"/>
                                        </a:lnTo>
                                        <a:lnTo>
                                          <a:pt x="60" y="65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7" name="Freeform 1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02"/>
                                    <a:ext cx="35" cy="60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0 h 60"/>
                                      <a:gd name="T2" fmla="*/ 0 w 35"/>
                                      <a:gd name="T3" fmla="*/ 0 h 60"/>
                                      <a:gd name="T4" fmla="*/ 35 w 3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0">
                                        <a:moveTo>
                                          <a:pt x="35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8" name="Freeform 1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26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8"/>
                                      <a:gd name="T2" fmla="*/ 7 w 42"/>
                                      <a:gd name="T3" fmla="*/ 18 h 38"/>
                                      <a:gd name="T4" fmla="*/ 15 w 42"/>
                                      <a:gd name="T5" fmla="*/ 28 h 38"/>
                                      <a:gd name="T6" fmla="*/ 22 w 42"/>
                                      <a:gd name="T7" fmla="*/ 33 h 38"/>
                                      <a:gd name="T8" fmla="*/ 27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39 w 42"/>
                                      <a:gd name="T17" fmla="*/ 23 h 38"/>
                                      <a:gd name="T18" fmla="*/ 35 w 42"/>
                                      <a:gd name="T19" fmla="*/ 15 h 38"/>
                                      <a:gd name="T20" fmla="*/ 30 w 42"/>
                                      <a:gd name="T21" fmla="*/ 10 h 38"/>
                                      <a:gd name="T22" fmla="*/ 25 w 42"/>
                                      <a:gd name="T23" fmla="*/ 5 h 38"/>
                                      <a:gd name="T24" fmla="*/ 17 w 42"/>
                                      <a:gd name="T25" fmla="*/ 3 h 38"/>
                                      <a:gd name="T26" fmla="*/ 7 w 42"/>
                                      <a:gd name="T27" fmla="*/ 0 h 38"/>
                                      <a:gd name="T28" fmla="*/ 0 w 42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9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9" name="Freeform 15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3" y="1168"/>
                                    <a:ext cx="87" cy="94"/>
                                  </a:xfrm>
                                  <a:custGeom>
                                    <a:avLst/>
                                    <a:gdLst>
                                      <a:gd name="T0" fmla="*/ 42 w 87"/>
                                      <a:gd name="T1" fmla="*/ 59 h 94"/>
                                      <a:gd name="T2" fmla="*/ 0 w 87"/>
                                      <a:gd name="T3" fmla="*/ 0 h 94"/>
                                      <a:gd name="T4" fmla="*/ 42 w 87"/>
                                      <a:gd name="T5" fmla="*/ 59 h 94"/>
                                      <a:gd name="T6" fmla="*/ 42 w 87"/>
                                      <a:gd name="T7" fmla="*/ 59 h 94"/>
                                      <a:gd name="T8" fmla="*/ 49 w 87"/>
                                      <a:gd name="T9" fmla="*/ 74 h 94"/>
                                      <a:gd name="T10" fmla="*/ 59 w 87"/>
                                      <a:gd name="T11" fmla="*/ 84 h 94"/>
                                      <a:gd name="T12" fmla="*/ 64 w 87"/>
                                      <a:gd name="T13" fmla="*/ 89 h 94"/>
                                      <a:gd name="T14" fmla="*/ 72 w 87"/>
                                      <a:gd name="T15" fmla="*/ 92 h 94"/>
                                      <a:gd name="T16" fmla="*/ 79 w 87"/>
                                      <a:gd name="T17" fmla="*/ 94 h 94"/>
                                      <a:gd name="T18" fmla="*/ 87 w 87"/>
                                      <a:gd name="T19" fmla="*/ 94 h 94"/>
                                      <a:gd name="T20" fmla="*/ 84 w 87"/>
                                      <a:gd name="T21" fmla="*/ 87 h 94"/>
                                      <a:gd name="T22" fmla="*/ 82 w 87"/>
                                      <a:gd name="T23" fmla="*/ 79 h 94"/>
                                      <a:gd name="T24" fmla="*/ 79 w 87"/>
                                      <a:gd name="T25" fmla="*/ 72 h 94"/>
                                      <a:gd name="T26" fmla="*/ 74 w 87"/>
                                      <a:gd name="T27" fmla="*/ 67 h 94"/>
                                      <a:gd name="T28" fmla="*/ 67 w 87"/>
                                      <a:gd name="T29" fmla="*/ 62 h 94"/>
                                      <a:gd name="T30" fmla="*/ 59 w 87"/>
                                      <a:gd name="T31" fmla="*/ 59 h 94"/>
                                      <a:gd name="T32" fmla="*/ 52 w 87"/>
                                      <a:gd name="T33" fmla="*/ 57 h 94"/>
                                      <a:gd name="T34" fmla="*/ 42 w 87"/>
                                      <a:gd name="T35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7" h="94">
                                        <a:moveTo>
                                          <a:pt x="42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  <a:moveTo>
                                          <a:pt x="42" y="59"/>
                                        </a:moveTo>
                                        <a:lnTo>
                                          <a:pt x="49" y="74"/>
                                        </a:lnTo>
                                        <a:lnTo>
                                          <a:pt x="59" y="84"/>
                                        </a:lnTo>
                                        <a:lnTo>
                                          <a:pt x="64" y="8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79" y="94"/>
                                        </a:lnTo>
                                        <a:lnTo>
                                          <a:pt x="87" y="94"/>
                                        </a:lnTo>
                                        <a:lnTo>
                                          <a:pt x="84" y="87"/>
                                        </a:lnTo>
                                        <a:lnTo>
                                          <a:pt x="82" y="79"/>
                                        </a:lnTo>
                                        <a:lnTo>
                                          <a:pt x="79" y="72"/>
                                        </a:lnTo>
                                        <a:lnTo>
                                          <a:pt x="74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59" y="59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0" name="Freeform 1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168"/>
                                    <a:ext cx="42" cy="59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9 h 59"/>
                                      <a:gd name="T2" fmla="*/ 0 w 42"/>
                                      <a:gd name="T3" fmla="*/ 0 h 59"/>
                                      <a:gd name="T4" fmla="*/ 42 w 42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9">
                                        <a:moveTo>
                                          <a:pt x="42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1" name="Freeform 1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225"/>
                                    <a:ext cx="45" cy="37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2 h 37"/>
                                      <a:gd name="T2" fmla="*/ 7 w 45"/>
                                      <a:gd name="T3" fmla="*/ 17 h 37"/>
                                      <a:gd name="T4" fmla="*/ 17 w 45"/>
                                      <a:gd name="T5" fmla="*/ 27 h 37"/>
                                      <a:gd name="T6" fmla="*/ 22 w 45"/>
                                      <a:gd name="T7" fmla="*/ 32 h 37"/>
                                      <a:gd name="T8" fmla="*/ 30 w 45"/>
                                      <a:gd name="T9" fmla="*/ 35 h 37"/>
                                      <a:gd name="T10" fmla="*/ 37 w 45"/>
                                      <a:gd name="T11" fmla="*/ 37 h 37"/>
                                      <a:gd name="T12" fmla="*/ 45 w 45"/>
                                      <a:gd name="T13" fmla="*/ 37 h 37"/>
                                      <a:gd name="T14" fmla="*/ 42 w 45"/>
                                      <a:gd name="T15" fmla="*/ 30 h 37"/>
                                      <a:gd name="T16" fmla="*/ 40 w 45"/>
                                      <a:gd name="T17" fmla="*/ 22 h 37"/>
                                      <a:gd name="T18" fmla="*/ 37 w 45"/>
                                      <a:gd name="T19" fmla="*/ 15 h 37"/>
                                      <a:gd name="T20" fmla="*/ 32 w 45"/>
                                      <a:gd name="T21" fmla="*/ 10 h 37"/>
                                      <a:gd name="T22" fmla="*/ 25 w 45"/>
                                      <a:gd name="T23" fmla="*/ 5 h 37"/>
                                      <a:gd name="T24" fmla="*/ 17 w 45"/>
                                      <a:gd name="T25" fmla="*/ 2 h 37"/>
                                      <a:gd name="T26" fmla="*/ 10 w 45"/>
                                      <a:gd name="T27" fmla="*/ 0 h 37"/>
                                      <a:gd name="T28" fmla="*/ 0 w 45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" h="37">
                                        <a:moveTo>
                                          <a:pt x="0" y="2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2" name="Freeform 15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1138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37 w 80"/>
                                      <a:gd name="T1" fmla="*/ 54 h 92"/>
                                      <a:gd name="T2" fmla="*/ 0 w 80"/>
                                      <a:gd name="T3" fmla="*/ 0 h 92"/>
                                      <a:gd name="T4" fmla="*/ 37 w 80"/>
                                      <a:gd name="T5" fmla="*/ 54 h 92"/>
                                      <a:gd name="T6" fmla="*/ 37 w 80"/>
                                      <a:gd name="T7" fmla="*/ 54 h 92"/>
                                      <a:gd name="T8" fmla="*/ 45 w 80"/>
                                      <a:gd name="T9" fmla="*/ 69 h 92"/>
                                      <a:gd name="T10" fmla="*/ 52 w 80"/>
                                      <a:gd name="T11" fmla="*/ 82 h 92"/>
                                      <a:gd name="T12" fmla="*/ 60 w 80"/>
                                      <a:gd name="T13" fmla="*/ 87 h 92"/>
                                      <a:gd name="T14" fmla="*/ 65 w 80"/>
                                      <a:gd name="T15" fmla="*/ 89 h 92"/>
                                      <a:gd name="T16" fmla="*/ 72 w 80"/>
                                      <a:gd name="T17" fmla="*/ 92 h 92"/>
                                      <a:gd name="T18" fmla="*/ 80 w 80"/>
                                      <a:gd name="T19" fmla="*/ 92 h 92"/>
                                      <a:gd name="T20" fmla="*/ 80 w 80"/>
                                      <a:gd name="T21" fmla="*/ 84 h 92"/>
                                      <a:gd name="T22" fmla="*/ 77 w 80"/>
                                      <a:gd name="T23" fmla="*/ 77 h 92"/>
                                      <a:gd name="T24" fmla="*/ 72 w 80"/>
                                      <a:gd name="T25" fmla="*/ 69 h 92"/>
                                      <a:gd name="T26" fmla="*/ 67 w 80"/>
                                      <a:gd name="T27" fmla="*/ 64 h 92"/>
                                      <a:gd name="T28" fmla="*/ 62 w 80"/>
                                      <a:gd name="T29" fmla="*/ 59 h 92"/>
                                      <a:gd name="T30" fmla="*/ 55 w 80"/>
                                      <a:gd name="T31" fmla="*/ 57 h 92"/>
                                      <a:gd name="T32" fmla="*/ 47 w 80"/>
                                      <a:gd name="T33" fmla="*/ 54 h 92"/>
                                      <a:gd name="T34" fmla="*/ 37 w 80"/>
                                      <a:gd name="T35" fmla="*/ 5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37" y="5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  <a:moveTo>
                                          <a:pt x="37" y="54"/>
                                        </a:moveTo>
                                        <a:lnTo>
                                          <a:pt x="45" y="69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65" y="8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80" y="92"/>
                                        </a:lnTo>
                                        <a:lnTo>
                                          <a:pt x="80" y="84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72" y="69"/>
                                        </a:lnTo>
                                        <a:lnTo>
                                          <a:pt x="67" y="64"/>
                                        </a:lnTo>
                                        <a:lnTo>
                                          <a:pt x="62" y="59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3" name="Freeform 1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5" y="1138"/>
                                    <a:ext cx="37" cy="54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4 h 54"/>
                                      <a:gd name="T2" fmla="*/ 0 w 37"/>
                                      <a:gd name="T3" fmla="*/ 0 h 54"/>
                                      <a:gd name="T4" fmla="*/ 37 w 37"/>
                                      <a:gd name="T5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4">
                                        <a:moveTo>
                                          <a:pt x="37" y="5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4" name="Freeform 1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2" y="1192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8"/>
                                      <a:gd name="T2" fmla="*/ 8 w 43"/>
                                      <a:gd name="T3" fmla="*/ 15 h 38"/>
                                      <a:gd name="T4" fmla="*/ 15 w 43"/>
                                      <a:gd name="T5" fmla="*/ 28 h 38"/>
                                      <a:gd name="T6" fmla="*/ 23 w 43"/>
                                      <a:gd name="T7" fmla="*/ 33 h 38"/>
                                      <a:gd name="T8" fmla="*/ 28 w 43"/>
                                      <a:gd name="T9" fmla="*/ 35 h 38"/>
                                      <a:gd name="T10" fmla="*/ 35 w 43"/>
                                      <a:gd name="T11" fmla="*/ 38 h 38"/>
                                      <a:gd name="T12" fmla="*/ 43 w 43"/>
                                      <a:gd name="T13" fmla="*/ 38 h 38"/>
                                      <a:gd name="T14" fmla="*/ 43 w 43"/>
                                      <a:gd name="T15" fmla="*/ 30 h 38"/>
                                      <a:gd name="T16" fmla="*/ 40 w 43"/>
                                      <a:gd name="T17" fmla="*/ 23 h 38"/>
                                      <a:gd name="T18" fmla="*/ 35 w 43"/>
                                      <a:gd name="T19" fmla="*/ 15 h 38"/>
                                      <a:gd name="T20" fmla="*/ 30 w 43"/>
                                      <a:gd name="T21" fmla="*/ 10 h 38"/>
                                      <a:gd name="T22" fmla="*/ 25 w 43"/>
                                      <a:gd name="T23" fmla="*/ 5 h 38"/>
                                      <a:gd name="T24" fmla="*/ 18 w 43"/>
                                      <a:gd name="T25" fmla="*/ 3 h 38"/>
                                      <a:gd name="T26" fmla="*/ 10 w 43"/>
                                      <a:gd name="T27" fmla="*/ 0 h 38"/>
                                      <a:gd name="T28" fmla="*/ 0 w 43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5" name="Freeform 15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090"/>
                                    <a:ext cx="75" cy="100"/>
                                  </a:xfrm>
                                  <a:custGeom>
                                    <a:avLst/>
                                    <a:gdLst>
                                      <a:gd name="T0" fmla="*/ 32 w 75"/>
                                      <a:gd name="T1" fmla="*/ 63 h 100"/>
                                      <a:gd name="T2" fmla="*/ 0 w 75"/>
                                      <a:gd name="T3" fmla="*/ 0 h 100"/>
                                      <a:gd name="T4" fmla="*/ 32 w 75"/>
                                      <a:gd name="T5" fmla="*/ 63 h 100"/>
                                      <a:gd name="T6" fmla="*/ 32 w 75"/>
                                      <a:gd name="T7" fmla="*/ 63 h 100"/>
                                      <a:gd name="T8" fmla="*/ 37 w 75"/>
                                      <a:gd name="T9" fmla="*/ 80 h 100"/>
                                      <a:gd name="T10" fmla="*/ 47 w 75"/>
                                      <a:gd name="T11" fmla="*/ 90 h 100"/>
                                      <a:gd name="T12" fmla="*/ 52 w 75"/>
                                      <a:gd name="T13" fmla="*/ 95 h 100"/>
                                      <a:gd name="T14" fmla="*/ 60 w 75"/>
                                      <a:gd name="T15" fmla="*/ 97 h 100"/>
                                      <a:gd name="T16" fmla="*/ 67 w 75"/>
                                      <a:gd name="T17" fmla="*/ 100 h 100"/>
                                      <a:gd name="T18" fmla="*/ 75 w 75"/>
                                      <a:gd name="T19" fmla="*/ 100 h 100"/>
                                      <a:gd name="T20" fmla="*/ 75 w 75"/>
                                      <a:gd name="T21" fmla="*/ 92 h 100"/>
                                      <a:gd name="T22" fmla="*/ 72 w 75"/>
                                      <a:gd name="T23" fmla="*/ 85 h 100"/>
                                      <a:gd name="T24" fmla="*/ 67 w 75"/>
                                      <a:gd name="T25" fmla="*/ 78 h 100"/>
                                      <a:gd name="T26" fmla="*/ 62 w 75"/>
                                      <a:gd name="T27" fmla="*/ 73 h 100"/>
                                      <a:gd name="T28" fmla="*/ 57 w 75"/>
                                      <a:gd name="T29" fmla="*/ 68 h 100"/>
                                      <a:gd name="T30" fmla="*/ 50 w 75"/>
                                      <a:gd name="T31" fmla="*/ 65 h 100"/>
                                      <a:gd name="T32" fmla="*/ 40 w 75"/>
                                      <a:gd name="T33" fmla="*/ 63 h 100"/>
                                      <a:gd name="T34" fmla="*/ 32 w 75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00">
                                        <a:moveTo>
                                          <a:pt x="3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  <a:moveTo>
                                          <a:pt x="32" y="63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67" y="100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75" y="92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7" y="78"/>
                                        </a:lnTo>
                                        <a:lnTo>
                                          <a:pt x="62" y="73"/>
                                        </a:lnTo>
                                        <a:lnTo>
                                          <a:pt x="57" y="68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6" name="Freeform 1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090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3 h 63"/>
                                      <a:gd name="T2" fmla="*/ 0 w 32"/>
                                      <a:gd name="T3" fmla="*/ 0 h 63"/>
                                      <a:gd name="T4" fmla="*/ 32 w 3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3">
                                        <a:moveTo>
                                          <a:pt x="3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7" name="Freeform 1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115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5 w 43"/>
                                      <a:gd name="T3" fmla="*/ 17 h 37"/>
                                      <a:gd name="T4" fmla="*/ 15 w 43"/>
                                      <a:gd name="T5" fmla="*/ 27 h 37"/>
                                      <a:gd name="T6" fmla="*/ 20 w 43"/>
                                      <a:gd name="T7" fmla="*/ 32 h 37"/>
                                      <a:gd name="T8" fmla="*/ 28 w 43"/>
                                      <a:gd name="T9" fmla="*/ 34 h 37"/>
                                      <a:gd name="T10" fmla="*/ 35 w 43"/>
                                      <a:gd name="T11" fmla="*/ 37 h 37"/>
                                      <a:gd name="T12" fmla="*/ 43 w 43"/>
                                      <a:gd name="T13" fmla="*/ 37 h 37"/>
                                      <a:gd name="T14" fmla="*/ 43 w 43"/>
                                      <a:gd name="T15" fmla="*/ 29 h 37"/>
                                      <a:gd name="T16" fmla="*/ 40 w 43"/>
                                      <a:gd name="T17" fmla="*/ 22 h 37"/>
                                      <a:gd name="T18" fmla="*/ 35 w 43"/>
                                      <a:gd name="T19" fmla="*/ 15 h 37"/>
                                      <a:gd name="T20" fmla="*/ 30 w 43"/>
                                      <a:gd name="T21" fmla="*/ 10 h 37"/>
                                      <a:gd name="T22" fmla="*/ 25 w 43"/>
                                      <a:gd name="T23" fmla="*/ 5 h 37"/>
                                      <a:gd name="T24" fmla="*/ 18 w 43"/>
                                      <a:gd name="T25" fmla="*/ 2 h 37"/>
                                      <a:gd name="T26" fmla="*/ 8 w 43"/>
                                      <a:gd name="T27" fmla="*/ 0 h 37"/>
                                      <a:gd name="T28" fmla="*/ 0 w 43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34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8" name="Freeform 15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043"/>
                                    <a:ext cx="65" cy="117"/>
                                  </a:xfrm>
                                  <a:custGeom>
                                    <a:avLst/>
                                    <a:gdLst>
                                      <a:gd name="T0" fmla="*/ 28 w 65"/>
                                      <a:gd name="T1" fmla="*/ 70 h 117"/>
                                      <a:gd name="T2" fmla="*/ 0 w 65"/>
                                      <a:gd name="T3" fmla="*/ 0 h 117"/>
                                      <a:gd name="T4" fmla="*/ 28 w 65"/>
                                      <a:gd name="T5" fmla="*/ 70 h 117"/>
                                      <a:gd name="T6" fmla="*/ 28 w 65"/>
                                      <a:gd name="T7" fmla="*/ 70 h 117"/>
                                      <a:gd name="T8" fmla="*/ 32 w 65"/>
                                      <a:gd name="T9" fmla="*/ 87 h 117"/>
                                      <a:gd name="T10" fmla="*/ 40 w 65"/>
                                      <a:gd name="T11" fmla="*/ 102 h 117"/>
                                      <a:gd name="T12" fmla="*/ 45 w 65"/>
                                      <a:gd name="T13" fmla="*/ 107 h 117"/>
                                      <a:gd name="T14" fmla="*/ 50 w 65"/>
                                      <a:gd name="T15" fmla="*/ 112 h 117"/>
                                      <a:gd name="T16" fmla="*/ 57 w 65"/>
                                      <a:gd name="T17" fmla="*/ 115 h 117"/>
                                      <a:gd name="T18" fmla="*/ 65 w 65"/>
                                      <a:gd name="T19" fmla="*/ 117 h 117"/>
                                      <a:gd name="T20" fmla="*/ 65 w 65"/>
                                      <a:gd name="T21" fmla="*/ 107 h 117"/>
                                      <a:gd name="T22" fmla="*/ 62 w 65"/>
                                      <a:gd name="T23" fmla="*/ 100 h 117"/>
                                      <a:gd name="T24" fmla="*/ 60 w 65"/>
                                      <a:gd name="T25" fmla="*/ 92 h 117"/>
                                      <a:gd name="T26" fmla="*/ 55 w 65"/>
                                      <a:gd name="T27" fmla="*/ 85 h 117"/>
                                      <a:gd name="T28" fmla="*/ 50 w 65"/>
                                      <a:gd name="T29" fmla="*/ 77 h 117"/>
                                      <a:gd name="T30" fmla="*/ 42 w 65"/>
                                      <a:gd name="T31" fmla="*/ 75 h 117"/>
                                      <a:gd name="T32" fmla="*/ 35 w 65"/>
                                      <a:gd name="T33" fmla="*/ 72 h 117"/>
                                      <a:gd name="T34" fmla="*/ 28 w 65"/>
                                      <a:gd name="T35" fmla="*/ 7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7">
                                        <a:moveTo>
                                          <a:pt x="2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  <a:moveTo>
                                          <a:pt x="28" y="70"/>
                                        </a:moveTo>
                                        <a:lnTo>
                                          <a:pt x="32" y="87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45" y="107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57" y="115"/>
                                        </a:lnTo>
                                        <a:lnTo>
                                          <a:pt x="65" y="117"/>
                                        </a:lnTo>
                                        <a:lnTo>
                                          <a:pt x="65" y="107"/>
                                        </a:lnTo>
                                        <a:lnTo>
                                          <a:pt x="62" y="100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50" y="77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9" name="Freeform 1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043"/>
                                    <a:ext cx="28" cy="7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70 h 70"/>
                                      <a:gd name="T2" fmla="*/ 0 w 28"/>
                                      <a:gd name="T3" fmla="*/ 0 h 70"/>
                                      <a:gd name="T4" fmla="*/ 28 w 2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70">
                                        <a:moveTo>
                                          <a:pt x="2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0" name="Freeform 1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13"/>
                                    <a:ext cx="37" cy="4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7"/>
                                      <a:gd name="T2" fmla="*/ 4 w 37"/>
                                      <a:gd name="T3" fmla="*/ 17 h 47"/>
                                      <a:gd name="T4" fmla="*/ 12 w 37"/>
                                      <a:gd name="T5" fmla="*/ 32 h 47"/>
                                      <a:gd name="T6" fmla="*/ 17 w 37"/>
                                      <a:gd name="T7" fmla="*/ 37 h 47"/>
                                      <a:gd name="T8" fmla="*/ 22 w 37"/>
                                      <a:gd name="T9" fmla="*/ 42 h 47"/>
                                      <a:gd name="T10" fmla="*/ 29 w 37"/>
                                      <a:gd name="T11" fmla="*/ 45 h 47"/>
                                      <a:gd name="T12" fmla="*/ 37 w 37"/>
                                      <a:gd name="T13" fmla="*/ 47 h 47"/>
                                      <a:gd name="T14" fmla="*/ 37 w 37"/>
                                      <a:gd name="T15" fmla="*/ 37 h 47"/>
                                      <a:gd name="T16" fmla="*/ 34 w 37"/>
                                      <a:gd name="T17" fmla="*/ 30 h 47"/>
                                      <a:gd name="T18" fmla="*/ 32 w 37"/>
                                      <a:gd name="T19" fmla="*/ 22 h 47"/>
                                      <a:gd name="T20" fmla="*/ 27 w 37"/>
                                      <a:gd name="T21" fmla="*/ 15 h 47"/>
                                      <a:gd name="T22" fmla="*/ 22 w 37"/>
                                      <a:gd name="T23" fmla="*/ 7 h 47"/>
                                      <a:gd name="T24" fmla="*/ 14 w 37"/>
                                      <a:gd name="T25" fmla="*/ 5 h 47"/>
                                      <a:gd name="T26" fmla="*/ 7 w 37"/>
                                      <a:gd name="T27" fmla="*/ 2 h 47"/>
                                      <a:gd name="T28" fmla="*/ 0 w 37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7">
                                        <a:moveTo>
                                          <a:pt x="0" y="0"/>
                                        </a:moveTo>
                                        <a:lnTo>
                                          <a:pt x="4" y="17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1" name="Freeform 1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3 w 18"/>
                                      <a:gd name="T1" fmla="*/ 0 h 55"/>
                                      <a:gd name="T2" fmla="*/ 5 w 18"/>
                                      <a:gd name="T3" fmla="*/ 12 h 55"/>
                                      <a:gd name="T4" fmla="*/ 0 w 18"/>
                                      <a:gd name="T5" fmla="*/ 27 h 55"/>
                                      <a:gd name="T6" fmla="*/ 0 w 18"/>
                                      <a:gd name="T7" fmla="*/ 40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2 h 55"/>
                                      <a:gd name="T12" fmla="*/ 13 w 18"/>
                                      <a:gd name="T13" fmla="*/ 45 h 55"/>
                                      <a:gd name="T14" fmla="*/ 15 w 18"/>
                                      <a:gd name="T15" fmla="*/ 37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2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7 h 55"/>
                                      <a:gd name="T24" fmla="*/ 13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3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2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3 w 18"/>
                                      <a:gd name="T1" fmla="*/ 0 h 55"/>
                                      <a:gd name="T2" fmla="*/ 5 w 18"/>
                                      <a:gd name="T3" fmla="*/ 12 h 55"/>
                                      <a:gd name="T4" fmla="*/ 0 w 18"/>
                                      <a:gd name="T5" fmla="*/ 27 h 55"/>
                                      <a:gd name="T6" fmla="*/ 0 w 18"/>
                                      <a:gd name="T7" fmla="*/ 40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2 h 55"/>
                                      <a:gd name="T12" fmla="*/ 13 w 18"/>
                                      <a:gd name="T13" fmla="*/ 45 h 55"/>
                                      <a:gd name="T14" fmla="*/ 15 w 18"/>
                                      <a:gd name="T15" fmla="*/ 37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2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7 h 55"/>
                                      <a:gd name="T24" fmla="*/ 13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3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3" name="Freeform 15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27" y="1215"/>
                                    <a:ext cx="17" cy="127"/>
                                  </a:xfrm>
                                  <a:custGeom>
                                    <a:avLst/>
                                    <a:gdLst>
                                      <a:gd name="T0" fmla="*/ 10 w 17"/>
                                      <a:gd name="T1" fmla="*/ 70 h 127"/>
                                      <a:gd name="T2" fmla="*/ 2 w 17"/>
                                      <a:gd name="T3" fmla="*/ 82 h 127"/>
                                      <a:gd name="T4" fmla="*/ 0 w 17"/>
                                      <a:gd name="T5" fmla="*/ 97 h 127"/>
                                      <a:gd name="T6" fmla="*/ 0 w 17"/>
                                      <a:gd name="T7" fmla="*/ 112 h 127"/>
                                      <a:gd name="T8" fmla="*/ 5 w 17"/>
                                      <a:gd name="T9" fmla="*/ 127 h 127"/>
                                      <a:gd name="T10" fmla="*/ 10 w 17"/>
                                      <a:gd name="T11" fmla="*/ 122 h 127"/>
                                      <a:gd name="T12" fmla="*/ 12 w 17"/>
                                      <a:gd name="T13" fmla="*/ 117 h 127"/>
                                      <a:gd name="T14" fmla="*/ 15 w 17"/>
                                      <a:gd name="T15" fmla="*/ 110 h 127"/>
                                      <a:gd name="T16" fmla="*/ 17 w 17"/>
                                      <a:gd name="T17" fmla="*/ 102 h 127"/>
                                      <a:gd name="T18" fmla="*/ 17 w 17"/>
                                      <a:gd name="T19" fmla="*/ 92 h 127"/>
                                      <a:gd name="T20" fmla="*/ 15 w 17"/>
                                      <a:gd name="T21" fmla="*/ 85 h 127"/>
                                      <a:gd name="T22" fmla="*/ 12 w 17"/>
                                      <a:gd name="T23" fmla="*/ 77 h 127"/>
                                      <a:gd name="T24" fmla="*/ 10 w 17"/>
                                      <a:gd name="T25" fmla="*/ 70 h 127"/>
                                      <a:gd name="T26" fmla="*/ 10 w 17"/>
                                      <a:gd name="T27" fmla="*/ 70 h 127"/>
                                      <a:gd name="T28" fmla="*/ 2 w 17"/>
                                      <a:gd name="T29" fmla="*/ 0 h 127"/>
                                      <a:gd name="T30" fmla="*/ 10 w 17"/>
                                      <a:gd name="T31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7">
                                        <a:moveTo>
                                          <a:pt x="10" y="70"/>
                                        </a:move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27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  <a:moveTo>
                                          <a:pt x="1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4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1285"/>
                                    <a:ext cx="17" cy="57"/>
                                  </a:xfrm>
                                  <a:custGeom>
                                    <a:avLst/>
                                    <a:gdLst>
                                      <a:gd name="T0" fmla="*/ 10 w 17"/>
                                      <a:gd name="T1" fmla="*/ 0 h 57"/>
                                      <a:gd name="T2" fmla="*/ 2 w 17"/>
                                      <a:gd name="T3" fmla="*/ 12 h 57"/>
                                      <a:gd name="T4" fmla="*/ 0 w 17"/>
                                      <a:gd name="T5" fmla="*/ 27 h 57"/>
                                      <a:gd name="T6" fmla="*/ 0 w 17"/>
                                      <a:gd name="T7" fmla="*/ 42 h 57"/>
                                      <a:gd name="T8" fmla="*/ 5 w 17"/>
                                      <a:gd name="T9" fmla="*/ 57 h 57"/>
                                      <a:gd name="T10" fmla="*/ 10 w 17"/>
                                      <a:gd name="T11" fmla="*/ 52 h 57"/>
                                      <a:gd name="T12" fmla="*/ 12 w 17"/>
                                      <a:gd name="T13" fmla="*/ 47 h 57"/>
                                      <a:gd name="T14" fmla="*/ 15 w 17"/>
                                      <a:gd name="T15" fmla="*/ 40 h 57"/>
                                      <a:gd name="T16" fmla="*/ 17 w 17"/>
                                      <a:gd name="T17" fmla="*/ 32 h 57"/>
                                      <a:gd name="T18" fmla="*/ 17 w 17"/>
                                      <a:gd name="T19" fmla="*/ 22 h 57"/>
                                      <a:gd name="T20" fmla="*/ 15 w 17"/>
                                      <a:gd name="T21" fmla="*/ 15 h 57"/>
                                      <a:gd name="T22" fmla="*/ 12 w 17"/>
                                      <a:gd name="T23" fmla="*/ 7 h 57"/>
                                      <a:gd name="T24" fmla="*/ 10 w 17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7">
                                        <a:moveTo>
                                          <a:pt x="10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5" name="Freeform 1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1215"/>
                                    <a:ext cx="8" cy="70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70 h 70"/>
                                      <a:gd name="T2" fmla="*/ 0 w 8"/>
                                      <a:gd name="T3" fmla="*/ 0 h 70"/>
                                      <a:gd name="T4" fmla="*/ 8 w 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70">
                                        <a:moveTo>
                                          <a:pt x="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6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2"/>
                                      <a:gd name="T2" fmla="*/ 5 w 19"/>
                                      <a:gd name="T3" fmla="*/ 12 h 52"/>
                                      <a:gd name="T4" fmla="*/ 2 w 19"/>
                                      <a:gd name="T5" fmla="*/ 25 h 52"/>
                                      <a:gd name="T6" fmla="*/ 0 w 19"/>
                                      <a:gd name="T7" fmla="*/ 40 h 52"/>
                                      <a:gd name="T8" fmla="*/ 5 w 19"/>
                                      <a:gd name="T9" fmla="*/ 52 h 52"/>
                                      <a:gd name="T10" fmla="*/ 10 w 19"/>
                                      <a:gd name="T11" fmla="*/ 50 h 52"/>
                                      <a:gd name="T12" fmla="*/ 14 w 19"/>
                                      <a:gd name="T13" fmla="*/ 45 h 52"/>
                                      <a:gd name="T14" fmla="*/ 17 w 19"/>
                                      <a:gd name="T15" fmla="*/ 37 h 52"/>
                                      <a:gd name="T16" fmla="*/ 19 w 19"/>
                                      <a:gd name="T17" fmla="*/ 30 h 52"/>
                                      <a:gd name="T18" fmla="*/ 19 w 19"/>
                                      <a:gd name="T19" fmla="*/ 22 h 52"/>
                                      <a:gd name="T20" fmla="*/ 19 w 19"/>
                                      <a:gd name="T21" fmla="*/ 15 h 52"/>
                                      <a:gd name="T22" fmla="*/ 19 w 19"/>
                                      <a:gd name="T23" fmla="*/ 7 h 52"/>
                                      <a:gd name="T24" fmla="*/ 14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14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4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7" name="Freeform 1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2"/>
                                      <a:gd name="T2" fmla="*/ 5 w 19"/>
                                      <a:gd name="T3" fmla="*/ 12 h 52"/>
                                      <a:gd name="T4" fmla="*/ 2 w 19"/>
                                      <a:gd name="T5" fmla="*/ 25 h 52"/>
                                      <a:gd name="T6" fmla="*/ 0 w 19"/>
                                      <a:gd name="T7" fmla="*/ 40 h 52"/>
                                      <a:gd name="T8" fmla="*/ 5 w 19"/>
                                      <a:gd name="T9" fmla="*/ 52 h 52"/>
                                      <a:gd name="T10" fmla="*/ 10 w 19"/>
                                      <a:gd name="T11" fmla="*/ 50 h 52"/>
                                      <a:gd name="T12" fmla="*/ 14 w 19"/>
                                      <a:gd name="T13" fmla="*/ 45 h 52"/>
                                      <a:gd name="T14" fmla="*/ 17 w 19"/>
                                      <a:gd name="T15" fmla="*/ 37 h 52"/>
                                      <a:gd name="T16" fmla="*/ 19 w 19"/>
                                      <a:gd name="T17" fmla="*/ 30 h 52"/>
                                      <a:gd name="T18" fmla="*/ 19 w 19"/>
                                      <a:gd name="T19" fmla="*/ 22 h 52"/>
                                      <a:gd name="T20" fmla="*/ 19 w 19"/>
                                      <a:gd name="T21" fmla="*/ 15 h 52"/>
                                      <a:gd name="T22" fmla="*/ 19 w 19"/>
                                      <a:gd name="T23" fmla="*/ 7 h 52"/>
                                      <a:gd name="T24" fmla="*/ 14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14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4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8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9" name="Freeform 1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0" name="Freeform 1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2"/>
                                      <a:gd name="T2" fmla="*/ 8 w 20"/>
                                      <a:gd name="T3" fmla="*/ 12 h 52"/>
                                      <a:gd name="T4" fmla="*/ 3 w 20"/>
                                      <a:gd name="T5" fmla="*/ 25 h 52"/>
                                      <a:gd name="T6" fmla="*/ 0 w 20"/>
                                      <a:gd name="T7" fmla="*/ 37 h 52"/>
                                      <a:gd name="T8" fmla="*/ 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13 w 20"/>
                                      <a:gd name="T13" fmla="*/ 42 h 52"/>
                                      <a:gd name="T14" fmla="*/ 18 w 20"/>
                                      <a:gd name="T15" fmla="*/ 35 h 52"/>
                                      <a:gd name="T16" fmla="*/ 20 w 20"/>
                                      <a:gd name="T17" fmla="*/ 30 h 52"/>
                                      <a:gd name="T18" fmla="*/ 20 w 20"/>
                                      <a:gd name="T19" fmla="*/ 22 h 52"/>
                                      <a:gd name="T20" fmla="*/ 20 w 20"/>
                                      <a:gd name="T21" fmla="*/ 12 h 52"/>
                                      <a:gd name="T22" fmla="*/ 20 w 20"/>
                                      <a:gd name="T23" fmla="*/ 5 h 52"/>
                                      <a:gd name="T24" fmla="*/ 1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15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1" name="Freeform 1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2"/>
                                      <a:gd name="T2" fmla="*/ 8 w 20"/>
                                      <a:gd name="T3" fmla="*/ 12 h 52"/>
                                      <a:gd name="T4" fmla="*/ 3 w 20"/>
                                      <a:gd name="T5" fmla="*/ 25 h 52"/>
                                      <a:gd name="T6" fmla="*/ 0 w 20"/>
                                      <a:gd name="T7" fmla="*/ 37 h 52"/>
                                      <a:gd name="T8" fmla="*/ 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13 w 20"/>
                                      <a:gd name="T13" fmla="*/ 42 h 52"/>
                                      <a:gd name="T14" fmla="*/ 18 w 20"/>
                                      <a:gd name="T15" fmla="*/ 35 h 52"/>
                                      <a:gd name="T16" fmla="*/ 20 w 20"/>
                                      <a:gd name="T17" fmla="*/ 30 h 52"/>
                                      <a:gd name="T18" fmla="*/ 20 w 20"/>
                                      <a:gd name="T19" fmla="*/ 22 h 52"/>
                                      <a:gd name="T20" fmla="*/ 20 w 20"/>
                                      <a:gd name="T21" fmla="*/ 12 h 52"/>
                                      <a:gd name="T22" fmla="*/ 20 w 20"/>
                                      <a:gd name="T23" fmla="*/ 5 h 52"/>
                                      <a:gd name="T24" fmla="*/ 1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15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2" name="Freeform 1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5 h 65"/>
                                      <a:gd name="T2" fmla="*/ 2 w 2"/>
                                      <a:gd name="T3" fmla="*/ 0 h 65"/>
                                      <a:gd name="T4" fmla="*/ 0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0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3" name="Freeform 1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5 h 65"/>
                                      <a:gd name="T2" fmla="*/ 2 w 2"/>
                                      <a:gd name="T3" fmla="*/ 0 h 65"/>
                                      <a:gd name="T4" fmla="*/ 0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0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4" name="Freeform 1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55"/>
                                      <a:gd name="T2" fmla="*/ 8 w 20"/>
                                      <a:gd name="T3" fmla="*/ 13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3 w 20"/>
                                      <a:gd name="T9" fmla="*/ 55 h 55"/>
                                      <a:gd name="T10" fmla="*/ 8 w 20"/>
                                      <a:gd name="T11" fmla="*/ 50 h 55"/>
                                      <a:gd name="T12" fmla="*/ 13 w 20"/>
                                      <a:gd name="T13" fmla="*/ 45 h 55"/>
                                      <a:gd name="T14" fmla="*/ 15 w 20"/>
                                      <a:gd name="T15" fmla="*/ 40 h 55"/>
                                      <a:gd name="T16" fmla="*/ 18 w 20"/>
                                      <a:gd name="T17" fmla="*/ 32 h 55"/>
                                      <a:gd name="T18" fmla="*/ 20 w 20"/>
                                      <a:gd name="T19" fmla="*/ 25 h 55"/>
                                      <a:gd name="T20" fmla="*/ 20 w 20"/>
                                      <a:gd name="T21" fmla="*/ 17 h 55"/>
                                      <a:gd name="T22" fmla="*/ 20 w 20"/>
                                      <a:gd name="T23" fmla="*/ 8 h 55"/>
                                      <a:gd name="T24" fmla="*/ 1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5" name="Freeform 1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55"/>
                                      <a:gd name="T2" fmla="*/ 8 w 20"/>
                                      <a:gd name="T3" fmla="*/ 13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3 w 20"/>
                                      <a:gd name="T9" fmla="*/ 55 h 55"/>
                                      <a:gd name="T10" fmla="*/ 8 w 20"/>
                                      <a:gd name="T11" fmla="*/ 50 h 55"/>
                                      <a:gd name="T12" fmla="*/ 13 w 20"/>
                                      <a:gd name="T13" fmla="*/ 45 h 55"/>
                                      <a:gd name="T14" fmla="*/ 15 w 20"/>
                                      <a:gd name="T15" fmla="*/ 40 h 55"/>
                                      <a:gd name="T16" fmla="*/ 18 w 20"/>
                                      <a:gd name="T17" fmla="*/ 32 h 55"/>
                                      <a:gd name="T18" fmla="*/ 20 w 20"/>
                                      <a:gd name="T19" fmla="*/ 25 h 55"/>
                                      <a:gd name="T20" fmla="*/ 20 w 20"/>
                                      <a:gd name="T21" fmla="*/ 17 h 55"/>
                                      <a:gd name="T22" fmla="*/ 20 w 20"/>
                                      <a:gd name="T23" fmla="*/ 8 h 55"/>
                                      <a:gd name="T24" fmla="*/ 1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6" name="Freeform 1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7" name="Freeform 1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8" name="Freeform 1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2"/>
                                      <a:gd name="T2" fmla="*/ 8 w 23"/>
                                      <a:gd name="T3" fmla="*/ 13 h 52"/>
                                      <a:gd name="T4" fmla="*/ 3 w 23"/>
                                      <a:gd name="T5" fmla="*/ 25 h 52"/>
                                      <a:gd name="T6" fmla="*/ 0 w 23"/>
                                      <a:gd name="T7" fmla="*/ 40 h 52"/>
                                      <a:gd name="T8" fmla="*/ 3 w 23"/>
                                      <a:gd name="T9" fmla="*/ 52 h 52"/>
                                      <a:gd name="T10" fmla="*/ 8 w 23"/>
                                      <a:gd name="T11" fmla="*/ 50 h 52"/>
                                      <a:gd name="T12" fmla="*/ 13 w 23"/>
                                      <a:gd name="T13" fmla="*/ 45 h 52"/>
                                      <a:gd name="T14" fmla="*/ 15 w 23"/>
                                      <a:gd name="T15" fmla="*/ 38 h 52"/>
                                      <a:gd name="T16" fmla="*/ 20 w 23"/>
                                      <a:gd name="T17" fmla="*/ 30 h 52"/>
                                      <a:gd name="T18" fmla="*/ 23 w 23"/>
                                      <a:gd name="T19" fmla="*/ 23 h 52"/>
                                      <a:gd name="T20" fmla="*/ 23 w 23"/>
                                      <a:gd name="T21" fmla="*/ 15 h 52"/>
                                      <a:gd name="T22" fmla="*/ 20 w 23"/>
                                      <a:gd name="T23" fmla="*/ 8 h 52"/>
                                      <a:gd name="T24" fmla="*/ 20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9" name="Freeform 1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2"/>
                                      <a:gd name="T2" fmla="*/ 8 w 23"/>
                                      <a:gd name="T3" fmla="*/ 13 h 52"/>
                                      <a:gd name="T4" fmla="*/ 3 w 23"/>
                                      <a:gd name="T5" fmla="*/ 25 h 52"/>
                                      <a:gd name="T6" fmla="*/ 0 w 23"/>
                                      <a:gd name="T7" fmla="*/ 40 h 52"/>
                                      <a:gd name="T8" fmla="*/ 3 w 23"/>
                                      <a:gd name="T9" fmla="*/ 52 h 52"/>
                                      <a:gd name="T10" fmla="*/ 8 w 23"/>
                                      <a:gd name="T11" fmla="*/ 50 h 52"/>
                                      <a:gd name="T12" fmla="*/ 13 w 23"/>
                                      <a:gd name="T13" fmla="*/ 45 h 52"/>
                                      <a:gd name="T14" fmla="*/ 15 w 23"/>
                                      <a:gd name="T15" fmla="*/ 38 h 52"/>
                                      <a:gd name="T16" fmla="*/ 20 w 23"/>
                                      <a:gd name="T17" fmla="*/ 30 h 52"/>
                                      <a:gd name="T18" fmla="*/ 23 w 23"/>
                                      <a:gd name="T19" fmla="*/ 23 h 52"/>
                                      <a:gd name="T20" fmla="*/ 23 w 23"/>
                                      <a:gd name="T21" fmla="*/ 15 h 52"/>
                                      <a:gd name="T22" fmla="*/ 20 w 23"/>
                                      <a:gd name="T23" fmla="*/ 8 h 52"/>
                                      <a:gd name="T24" fmla="*/ 20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0" name="Freeform 1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1" name="Freeform 15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2" name="Freeform 1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12 w 25"/>
                                      <a:gd name="T3" fmla="*/ 5 h 57"/>
                                      <a:gd name="T4" fmla="*/ 7 w 25"/>
                                      <a:gd name="T5" fmla="*/ 12 h 57"/>
                                      <a:gd name="T6" fmla="*/ 2 w 25"/>
                                      <a:gd name="T7" fmla="*/ 17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0 w 25"/>
                                      <a:gd name="T13" fmla="*/ 40 h 57"/>
                                      <a:gd name="T14" fmla="*/ 2 w 25"/>
                                      <a:gd name="T15" fmla="*/ 47 h 57"/>
                                      <a:gd name="T16" fmla="*/ 7 w 25"/>
                                      <a:gd name="T17" fmla="*/ 57 h 57"/>
                                      <a:gd name="T18" fmla="*/ 12 w 25"/>
                                      <a:gd name="T19" fmla="*/ 52 h 57"/>
                                      <a:gd name="T20" fmla="*/ 17 w 25"/>
                                      <a:gd name="T21" fmla="*/ 47 h 57"/>
                                      <a:gd name="T22" fmla="*/ 20 w 25"/>
                                      <a:gd name="T23" fmla="*/ 42 h 57"/>
                                      <a:gd name="T24" fmla="*/ 22 w 25"/>
                                      <a:gd name="T25" fmla="*/ 35 h 57"/>
                                      <a:gd name="T26" fmla="*/ 25 w 25"/>
                                      <a:gd name="T27" fmla="*/ 25 h 57"/>
                                      <a:gd name="T28" fmla="*/ 25 w 25"/>
                                      <a:gd name="T29" fmla="*/ 17 h 57"/>
                                      <a:gd name="T30" fmla="*/ 22 w 25"/>
                                      <a:gd name="T31" fmla="*/ 10 h 57"/>
                                      <a:gd name="T32" fmla="*/ 20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3" name="Freeform 1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12 w 25"/>
                                      <a:gd name="T3" fmla="*/ 5 h 57"/>
                                      <a:gd name="T4" fmla="*/ 7 w 25"/>
                                      <a:gd name="T5" fmla="*/ 12 h 57"/>
                                      <a:gd name="T6" fmla="*/ 2 w 25"/>
                                      <a:gd name="T7" fmla="*/ 17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0 w 25"/>
                                      <a:gd name="T13" fmla="*/ 40 h 57"/>
                                      <a:gd name="T14" fmla="*/ 2 w 25"/>
                                      <a:gd name="T15" fmla="*/ 47 h 57"/>
                                      <a:gd name="T16" fmla="*/ 7 w 25"/>
                                      <a:gd name="T17" fmla="*/ 57 h 57"/>
                                      <a:gd name="T18" fmla="*/ 12 w 25"/>
                                      <a:gd name="T19" fmla="*/ 52 h 57"/>
                                      <a:gd name="T20" fmla="*/ 17 w 25"/>
                                      <a:gd name="T21" fmla="*/ 47 h 57"/>
                                      <a:gd name="T22" fmla="*/ 20 w 25"/>
                                      <a:gd name="T23" fmla="*/ 42 h 57"/>
                                      <a:gd name="T24" fmla="*/ 22 w 25"/>
                                      <a:gd name="T25" fmla="*/ 35 h 57"/>
                                      <a:gd name="T26" fmla="*/ 25 w 25"/>
                                      <a:gd name="T27" fmla="*/ 25 h 57"/>
                                      <a:gd name="T28" fmla="*/ 25 w 25"/>
                                      <a:gd name="T29" fmla="*/ 17 h 57"/>
                                      <a:gd name="T30" fmla="*/ 22 w 25"/>
                                      <a:gd name="T31" fmla="*/ 10 h 57"/>
                                      <a:gd name="T32" fmla="*/ 20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4" name="Freeform 1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5 h 75"/>
                                      <a:gd name="T2" fmla="*/ 2 w 2"/>
                                      <a:gd name="T3" fmla="*/ 0 h 75"/>
                                      <a:gd name="T4" fmla="*/ 0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0" y="7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5" name="Freeform 1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5 h 75"/>
                                      <a:gd name="T2" fmla="*/ 2 w 2"/>
                                      <a:gd name="T3" fmla="*/ 0 h 75"/>
                                      <a:gd name="T4" fmla="*/ 0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0" y="7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6" name="Freeform 1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70 h 130"/>
                                      <a:gd name="T2" fmla="*/ 0 w 23"/>
                                      <a:gd name="T3" fmla="*/ 0 h 130"/>
                                      <a:gd name="T4" fmla="*/ 13 w 23"/>
                                      <a:gd name="T5" fmla="*/ 70 h 130"/>
                                      <a:gd name="T6" fmla="*/ 13 w 23"/>
                                      <a:gd name="T7" fmla="*/ 70 h 130"/>
                                      <a:gd name="T8" fmla="*/ 13 w 23"/>
                                      <a:gd name="T9" fmla="*/ 70 h 130"/>
                                      <a:gd name="T10" fmla="*/ 5 w 23"/>
                                      <a:gd name="T11" fmla="*/ 85 h 130"/>
                                      <a:gd name="T12" fmla="*/ 3 w 23"/>
                                      <a:gd name="T13" fmla="*/ 100 h 130"/>
                                      <a:gd name="T14" fmla="*/ 5 w 23"/>
                                      <a:gd name="T15" fmla="*/ 115 h 130"/>
                                      <a:gd name="T16" fmla="*/ 13 w 23"/>
                                      <a:gd name="T17" fmla="*/ 130 h 130"/>
                                      <a:gd name="T18" fmla="*/ 18 w 23"/>
                                      <a:gd name="T19" fmla="*/ 125 h 130"/>
                                      <a:gd name="T20" fmla="*/ 20 w 23"/>
                                      <a:gd name="T21" fmla="*/ 118 h 130"/>
                                      <a:gd name="T22" fmla="*/ 23 w 23"/>
                                      <a:gd name="T23" fmla="*/ 110 h 130"/>
                                      <a:gd name="T24" fmla="*/ 23 w 23"/>
                                      <a:gd name="T25" fmla="*/ 103 h 130"/>
                                      <a:gd name="T26" fmla="*/ 23 w 23"/>
                                      <a:gd name="T27" fmla="*/ 93 h 130"/>
                                      <a:gd name="T28" fmla="*/ 20 w 23"/>
                                      <a:gd name="T29" fmla="*/ 85 h 130"/>
                                      <a:gd name="T30" fmla="*/ 18 w 23"/>
                                      <a:gd name="T31" fmla="*/ 78 h 130"/>
                                      <a:gd name="T32" fmla="*/ 13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7" name="Freeform 1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70 h 130"/>
                                      <a:gd name="T2" fmla="*/ 0 w 23"/>
                                      <a:gd name="T3" fmla="*/ 0 h 130"/>
                                      <a:gd name="T4" fmla="*/ 13 w 23"/>
                                      <a:gd name="T5" fmla="*/ 70 h 130"/>
                                      <a:gd name="T6" fmla="*/ 13 w 23"/>
                                      <a:gd name="T7" fmla="*/ 70 h 130"/>
                                      <a:gd name="T8" fmla="*/ 13 w 23"/>
                                      <a:gd name="T9" fmla="*/ 70 h 130"/>
                                      <a:gd name="T10" fmla="*/ 5 w 23"/>
                                      <a:gd name="T11" fmla="*/ 85 h 130"/>
                                      <a:gd name="T12" fmla="*/ 3 w 23"/>
                                      <a:gd name="T13" fmla="*/ 100 h 130"/>
                                      <a:gd name="T14" fmla="*/ 5 w 23"/>
                                      <a:gd name="T15" fmla="*/ 115 h 130"/>
                                      <a:gd name="T16" fmla="*/ 13 w 23"/>
                                      <a:gd name="T17" fmla="*/ 130 h 130"/>
                                      <a:gd name="T18" fmla="*/ 18 w 23"/>
                                      <a:gd name="T19" fmla="*/ 125 h 130"/>
                                      <a:gd name="T20" fmla="*/ 20 w 23"/>
                                      <a:gd name="T21" fmla="*/ 118 h 130"/>
                                      <a:gd name="T22" fmla="*/ 23 w 23"/>
                                      <a:gd name="T23" fmla="*/ 110 h 130"/>
                                      <a:gd name="T24" fmla="*/ 23 w 23"/>
                                      <a:gd name="T25" fmla="*/ 103 h 130"/>
                                      <a:gd name="T26" fmla="*/ 23 w 23"/>
                                      <a:gd name="T27" fmla="*/ 93 h 130"/>
                                      <a:gd name="T28" fmla="*/ 20 w 23"/>
                                      <a:gd name="T29" fmla="*/ 85 h 130"/>
                                      <a:gd name="T30" fmla="*/ 18 w 23"/>
                                      <a:gd name="T31" fmla="*/ 78 h 130"/>
                                      <a:gd name="T32" fmla="*/ 13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8" name="Freeform 1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2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2 w 20"/>
                                      <a:gd name="T11" fmla="*/ 82 h 127"/>
                                      <a:gd name="T12" fmla="*/ 0 w 20"/>
                                      <a:gd name="T13" fmla="*/ 97 h 127"/>
                                      <a:gd name="T14" fmla="*/ 2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12 w 20"/>
                                      <a:gd name="T19" fmla="*/ 122 h 127"/>
                                      <a:gd name="T20" fmla="*/ 17 w 20"/>
                                      <a:gd name="T21" fmla="*/ 117 h 127"/>
                                      <a:gd name="T22" fmla="*/ 20 w 20"/>
                                      <a:gd name="T23" fmla="*/ 107 h 127"/>
                                      <a:gd name="T24" fmla="*/ 20 w 20"/>
                                      <a:gd name="T25" fmla="*/ 100 h 127"/>
                                      <a:gd name="T26" fmla="*/ 20 w 20"/>
                                      <a:gd name="T27" fmla="*/ 92 h 127"/>
                                      <a:gd name="T28" fmla="*/ 17 w 20"/>
                                      <a:gd name="T29" fmla="*/ 82 h 127"/>
                                      <a:gd name="T30" fmla="*/ 1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17" y="11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9" name="Freeform 1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2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2 w 20"/>
                                      <a:gd name="T11" fmla="*/ 82 h 127"/>
                                      <a:gd name="T12" fmla="*/ 0 w 20"/>
                                      <a:gd name="T13" fmla="*/ 97 h 127"/>
                                      <a:gd name="T14" fmla="*/ 2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12 w 20"/>
                                      <a:gd name="T19" fmla="*/ 122 h 127"/>
                                      <a:gd name="T20" fmla="*/ 17 w 20"/>
                                      <a:gd name="T21" fmla="*/ 117 h 127"/>
                                      <a:gd name="T22" fmla="*/ 20 w 20"/>
                                      <a:gd name="T23" fmla="*/ 107 h 127"/>
                                      <a:gd name="T24" fmla="*/ 20 w 20"/>
                                      <a:gd name="T25" fmla="*/ 100 h 127"/>
                                      <a:gd name="T26" fmla="*/ 20 w 20"/>
                                      <a:gd name="T27" fmla="*/ 92 h 127"/>
                                      <a:gd name="T28" fmla="*/ 17 w 20"/>
                                      <a:gd name="T29" fmla="*/ 82 h 127"/>
                                      <a:gd name="T30" fmla="*/ 1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17" y="11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0" name="Freeform 1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1" name="Freeform 1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2" name="Freeform 15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5" y="1242"/>
                                    <a:ext cx="90" cy="88"/>
                                  </a:xfrm>
                                  <a:custGeom>
                                    <a:avLst/>
                                    <a:gdLst>
                                      <a:gd name="T0" fmla="*/ 43 w 90"/>
                                      <a:gd name="T1" fmla="*/ 55 h 88"/>
                                      <a:gd name="T2" fmla="*/ 0 w 90"/>
                                      <a:gd name="T3" fmla="*/ 0 h 88"/>
                                      <a:gd name="T4" fmla="*/ 43 w 90"/>
                                      <a:gd name="T5" fmla="*/ 55 h 88"/>
                                      <a:gd name="T6" fmla="*/ 43 w 90"/>
                                      <a:gd name="T7" fmla="*/ 55 h 88"/>
                                      <a:gd name="T8" fmla="*/ 53 w 90"/>
                                      <a:gd name="T9" fmla="*/ 70 h 88"/>
                                      <a:gd name="T10" fmla="*/ 63 w 90"/>
                                      <a:gd name="T11" fmla="*/ 83 h 88"/>
                                      <a:gd name="T12" fmla="*/ 70 w 90"/>
                                      <a:gd name="T13" fmla="*/ 85 h 88"/>
                                      <a:gd name="T14" fmla="*/ 75 w 90"/>
                                      <a:gd name="T15" fmla="*/ 88 h 88"/>
                                      <a:gd name="T16" fmla="*/ 82 w 90"/>
                                      <a:gd name="T17" fmla="*/ 88 h 88"/>
                                      <a:gd name="T18" fmla="*/ 90 w 90"/>
                                      <a:gd name="T19" fmla="*/ 88 h 88"/>
                                      <a:gd name="T20" fmla="*/ 90 w 90"/>
                                      <a:gd name="T21" fmla="*/ 80 h 88"/>
                                      <a:gd name="T22" fmla="*/ 85 w 90"/>
                                      <a:gd name="T23" fmla="*/ 73 h 88"/>
                                      <a:gd name="T24" fmla="*/ 80 w 90"/>
                                      <a:gd name="T25" fmla="*/ 68 h 88"/>
                                      <a:gd name="T26" fmla="*/ 75 w 90"/>
                                      <a:gd name="T27" fmla="*/ 63 h 88"/>
                                      <a:gd name="T28" fmla="*/ 68 w 90"/>
                                      <a:gd name="T29" fmla="*/ 58 h 88"/>
                                      <a:gd name="T30" fmla="*/ 60 w 90"/>
                                      <a:gd name="T31" fmla="*/ 55 h 88"/>
                                      <a:gd name="T32" fmla="*/ 53 w 90"/>
                                      <a:gd name="T33" fmla="*/ 55 h 88"/>
                                      <a:gd name="T34" fmla="*/ 43 w 90"/>
                                      <a:gd name="T35" fmla="*/ 5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88">
                                        <a:moveTo>
                                          <a:pt x="43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  <a:moveTo>
                                          <a:pt x="43" y="55"/>
                                        </a:moveTo>
                                        <a:lnTo>
                                          <a:pt x="53" y="70"/>
                                        </a:lnTo>
                                        <a:lnTo>
                                          <a:pt x="63" y="83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5" y="88"/>
                                        </a:lnTo>
                                        <a:lnTo>
                                          <a:pt x="82" y="88"/>
                                        </a:lnTo>
                                        <a:lnTo>
                                          <a:pt x="90" y="88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5" y="73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5" y="63"/>
                                        </a:lnTo>
                                        <a:lnTo>
                                          <a:pt x="68" y="58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53" y="55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3" name="Freeform 1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5" y="1242"/>
                                    <a:ext cx="43" cy="55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5 h 55"/>
                                      <a:gd name="T2" fmla="*/ 0 w 43"/>
                                      <a:gd name="T3" fmla="*/ 0 h 55"/>
                                      <a:gd name="T4" fmla="*/ 43 w 4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5">
                                        <a:moveTo>
                                          <a:pt x="43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4" name="Freeform 1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297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3"/>
                                      <a:gd name="T2" fmla="*/ 10 w 47"/>
                                      <a:gd name="T3" fmla="*/ 15 h 33"/>
                                      <a:gd name="T4" fmla="*/ 20 w 47"/>
                                      <a:gd name="T5" fmla="*/ 28 h 33"/>
                                      <a:gd name="T6" fmla="*/ 27 w 47"/>
                                      <a:gd name="T7" fmla="*/ 30 h 33"/>
                                      <a:gd name="T8" fmla="*/ 32 w 47"/>
                                      <a:gd name="T9" fmla="*/ 33 h 33"/>
                                      <a:gd name="T10" fmla="*/ 39 w 47"/>
                                      <a:gd name="T11" fmla="*/ 33 h 33"/>
                                      <a:gd name="T12" fmla="*/ 47 w 47"/>
                                      <a:gd name="T13" fmla="*/ 33 h 33"/>
                                      <a:gd name="T14" fmla="*/ 47 w 47"/>
                                      <a:gd name="T15" fmla="*/ 25 h 33"/>
                                      <a:gd name="T16" fmla="*/ 42 w 47"/>
                                      <a:gd name="T17" fmla="*/ 18 h 33"/>
                                      <a:gd name="T18" fmla="*/ 37 w 47"/>
                                      <a:gd name="T19" fmla="*/ 13 h 33"/>
                                      <a:gd name="T20" fmla="*/ 32 w 47"/>
                                      <a:gd name="T21" fmla="*/ 8 h 33"/>
                                      <a:gd name="T22" fmla="*/ 25 w 47"/>
                                      <a:gd name="T23" fmla="*/ 3 h 33"/>
                                      <a:gd name="T24" fmla="*/ 17 w 47"/>
                                      <a:gd name="T25" fmla="*/ 0 h 33"/>
                                      <a:gd name="T26" fmla="*/ 10 w 47"/>
                                      <a:gd name="T27" fmla="*/ 0 h 33"/>
                                      <a:gd name="T28" fmla="*/ 0 w 47"/>
                                      <a:gd name="T29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0" y="0"/>
                                        </a:moveTo>
                                        <a:lnTo>
                                          <a:pt x="10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39" y="33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5" name="Freeform 15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292"/>
                                    <a:ext cx="100" cy="73"/>
                                  </a:xfrm>
                                  <a:custGeom>
                                    <a:avLst/>
                                    <a:gdLst>
                                      <a:gd name="T0" fmla="*/ 53 w 100"/>
                                      <a:gd name="T1" fmla="*/ 43 h 73"/>
                                      <a:gd name="T2" fmla="*/ 0 w 100"/>
                                      <a:gd name="T3" fmla="*/ 0 h 73"/>
                                      <a:gd name="T4" fmla="*/ 53 w 100"/>
                                      <a:gd name="T5" fmla="*/ 43 h 73"/>
                                      <a:gd name="T6" fmla="*/ 53 w 100"/>
                                      <a:gd name="T7" fmla="*/ 43 h 73"/>
                                      <a:gd name="T8" fmla="*/ 60 w 100"/>
                                      <a:gd name="T9" fmla="*/ 55 h 73"/>
                                      <a:gd name="T10" fmla="*/ 72 w 100"/>
                                      <a:gd name="T11" fmla="*/ 65 h 73"/>
                                      <a:gd name="T12" fmla="*/ 85 w 100"/>
                                      <a:gd name="T13" fmla="*/ 73 h 73"/>
                                      <a:gd name="T14" fmla="*/ 100 w 100"/>
                                      <a:gd name="T15" fmla="*/ 73 h 73"/>
                                      <a:gd name="T16" fmla="*/ 97 w 100"/>
                                      <a:gd name="T17" fmla="*/ 65 h 73"/>
                                      <a:gd name="T18" fmla="*/ 95 w 100"/>
                                      <a:gd name="T19" fmla="*/ 58 h 73"/>
                                      <a:gd name="T20" fmla="*/ 90 w 100"/>
                                      <a:gd name="T21" fmla="*/ 53 h 73"/>
                                      <a:gd name="T22" fmla="*/ 82 w 100"/>
                                      <a:gd name="T23" fmla="*/ 48 h 73"/>
                                      <a:gd name="T24" fmla="*/ 77 w 100"/>
                                      <a:gd name="T25" fmla="*/ 43 h 73"/>
                                      <a:gd name="T26" fmla="*/ 67 w 100"/>
                                      <a:gd name="T27" fmla="*/ 40 h 73"/>
                                      <a:gd name="T28" fmla="*/ 60 w 100"/>
                                      <a:gd name="T29" fmla="*/ 40 h 73"/>
                                      <a:gd name="T30" fmla="*/ 53 w 100"/>
                                      <a:gd name="T31" fmla="*/ 4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3">
                                        <a:moveTo>
                                          <a:pt x="53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  <a:moveTo>
                                          <a:pt x="53" y="43"/>
                                        </a:moveTo>
                                        <a:lnTo>
                                          <a:pt x="60" y="5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85" y="73"/>
                                        </a:lnTo>
                                        <a:lnTo>
                                          <a:pt x="100" y="73"/>
                                        </a:lnTo>
                                        <a:lnTo>
                                          <a:pt x="97" y="65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82" y="48"/>
                                        </a:lnTo>
                                        <a:lnTo>
                                          <a:pt x="77" y="43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6" name="Freeform 1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5" y="1292"/>
                                    <a:ext cx="53" cy="43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43 h 43"/>
                                      <a:gd name="T2" fmla="*/ 0 w 53"/>
                                      <a:gd name="T3" fmla="*/ 0 h 43"/>
                                      <a:gd name="T4" fmla="*/ 53 w 53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43">
                                        <a:moveTo>
                                          <a:pt x="53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7" name="Freeform 1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1332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3 h 33"/>
                                      <a:gd name="T2" fmla="*/ 7 w 47"/>
                                      <a:gd name="T3" fmla="*/ 15 h 33"/>
                                      <a:gd name="T4" fmla="*/ 19 w 47"/>
                                      <a:gd name="T5" fmla="*/ 25 h 33"/>
                                      <a:gd name="T6" fmla="*/ 32 w 47"/>
                                      <a:gd name="T7" fmla="*/ 33 h 33"/>
                                      <a:gd name="T8" fmla="*/ 47 w 47"/>
                                      <a:gd name="T9" fmla="*/ 33 h 33"/>
                                      <a:gd name="T10" fmla="*/ 44 w 47"/>
                                      <a:gd name="T11" fmla="*/ 25 h 33"/>
                                      <a:gd name="T12" fmla="*/ 42 w 47"/>
                                      <a:gd name="T13" fmla="*/ 18 h 33"/>
                                      <a:gd name="T14" fmla="*/ 37 w 47"/>
                                      <a:gd name="T15" fmla="*/ 13 h 33"/>
                                      <a:gd name="T16" fmla="*/ 29 w 47"/>
                                      <a:gd name="T17" fmla="*/ 8 h 33"/>
                                      <a:gd name="T18" fmla="*/ 24 w 47"/>
                                      <a:gd name="T19" fmla="*/ 3 h 33"/>
                                      <a:gd name="T20" fmla="*/ 14 w 47"/>
                                      <a:gd name="T21" fmla="*/ 0 h 33"/>
                                      <a:gd name="T22" fmla="*/ 7 w 47"/>
                                      <a:gd name="T23" fmla="*/ 0 h 33"/>
                                      <a:gd name="T24" fmla="*/ 0 w 47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0" y="3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8" name="Freeform 15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5" y="1325"/>
                                    <a:ext cx="100" cy="72"/>
                                  </a:xfrm>
                                  <a:custGeom>
                                    <a:avLst/>
                                    <a:gdLst>
                                      <a:gd name="T0" fmla="*/ 52 w 100"/>
                                      <a:gd name="T1" fmla="*/ 42 h 72"/>
                                      <a:gd name="T2" fmla="*/ 0 w 100"/>
                                      <a:gd name="T3" fmla="*/ 0 h 72"/>
                                      <a:gd name="T4" fmla="*/ 52 w 100"/>
                                      <a:gd name="T5" fmla="*/ 42 h 72"/>
                                      <a:gd name="T6" fmla="*/ 52 w 100"/>
                                      <a:gd name="T7" fmla="*/ 42 h 72"/>
                                      <a:gd name="T8" fmla="*/ 62 w 100"/>
                                      <a:gd name="T9" fmla="*/ 55 h 72"/>
                                      <a:gd name="T10" fmla="*/ 72 w 100"/>
                                      <a:gd name="T11" fmla="*/ 65 h 72"/>
                                      <a:gd name="T12" fmla="*/ 85 w 100"/>
                                      <a:gd name="T13" fmla="*/ 72 h 72"/>
                                      <a:gd name="T14" fmla="*/ 100 w 100"/>
                                      <a:gd name="T15" fmla="*/ 72 h 72"/>
                                      <a:gd name="T16" fmla="*/ 100 w 100"/>
                                      <a:gd name="T17" fmla="*/ 65 h 72"/>
                                      <a:gd name="T18" fmla="*/ 95 w 100"/>
                                      <a:gd name="T19" fmla="*/ 60 h 72"/>
                                      <a:gd name="T20" fmla="*/ 90 w 100"/>
                                      <a:gd name="T21" fmla="*/ 52 h 72"/>
                                      <a:gd name="T22" fmla="*/ 85 w 100"/>
                                      <a:gd name="T23" fmla="*/ 47 h 72"/>
                                      <a:gd name="T24" fmla="*/ 77 w 100"/>
                                      <a:gd name="T25" fmla="*/ 45 h 72"/>
                                      <a:gd name="T26" fmla="*/ 70 w 100"/>
                                      <a:gd name="T27" fmla="*/ 42 h 72"/>
                                      <a:gd name="T28" fmla="*/ 62 w 100"/>
                                      <a:gd name="T29" fmla="*/ 40 h 72"/>
                                      <a:gd name="T30" fmla="*/ 52 w 100"/>
                                      <a:gd name="T3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2">
                                        <a:moveTo>
                                          <a:pt x="52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  <a:moveTo>
                                          <a:pt x="52" y="42"/>
                                        </a:moveTo>
                                        <a:lnTo>
                                          <a:pt x="62" y="5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85" y="72"/>
                                        </a:lnTo>
                                        <a:lnTo>
                                          <a:pt x="100" y="72"/>
                                        </a:lnTo>
                                        <a:lnTo>
                                          <a:pt x="100" y="6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90" y="52"/>
                                        </a:lnTo>
                                        <a:lnTo>
                                          <a:pt x="85" y="47"/>
                                        </a:lnTo>
                                        <a:lnTo>
                                          <a:pt x="77" y="45"/>
                                        </a:lnTo>
                                        <a:lnTo>
                                          <a:pt x="70" y="42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9" name="Freeform 1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325"/>
                                    <a:ext cx="52" cy="4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2 h 42"/>
                                      <a:gd name="T2" fmla="*/ 0 w 52"/>
                                      <a:gd name="T3" fmla="*/ 0 h 42"/>
                                      <a:gd name="T4" fmla="*/ 52 w 52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2">
                                        <a:moveTo>
                                          <a:pt x="52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0" name="Freeform 1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36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2"/>
                                      <a:gd name="T2" fmla="*/ 10 w 48"/>
                                      <a:gd name="T3" fmla="*/ 15 h 32"/>
                                      <a:gd name="T4" fmla="*/ 20 w 48"/>
                                      <a:gd name="T5" fmla="*/ 25 h 32"/>
                                      <a:gd name="T6" fmla="*/ 33 w 48"/>
                                      <a:gd name="T7" fmla="*/ 32 h 32"/>
                                      <a:gd name="T8" fmla="*/ 48 w 48"/>
                                      <a:gd name="T9" fmla="*/ 32 h 32"/>
                                      <a:gd name="T10" fmla="*/ 48 w 48"/>
                                      <a:gd name="T11" fmla="*/ 25 h 32"/>
                                      <a:gd name="T12" fmla="*/ 43 w 48"/>
                                      <a:gd name="T13" fmla="*/ 20 h 32"/>
                                      <a:gd name="T14" fmla="*/ 38 w 48"/>
                                      <a:gd name="T15" fmla="*/ 12 h 32"/>
                                      <a:gd name="T16" fmla="*/ 33 w 48"/>
                                      <a:gd name="T17" fmla="*/ 7 h 32"/>
                                      <a:gd name="T18" fmla="*/ 25 w 48"/>
                                      <a:gd name="T19" fmla="*/ 5 h 32"/>
                                      <a:gd name="T20" fmla="*/ 18 w 48"/>
                                      <a:gd name="T21" fmla="*/ 2 h 32"/>
                                      <a:gd name="T22" fmla="*/ 10 w 48"/>
                                      <a:gd name="T23" fmla="*/ 0 h 32"/>
                                      <a:gd name="T24" fmla="*/ 0 w 48"/>
                                      <a:gd name="T25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0" y="2"/>
                                        </a:moveTo>
                                        <a:lnTo>
                                          <a:pt x="10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33" y="32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8" y="25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1" name="Freeform 15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28" y="1202"/>
                                    <a:ext cx="90" cy="93"/>
                                  </a:xfrm>
                                  <a:custGeom>
                                    <a:avLst/>
                                    <a:gdLst>
                                      <a:gd name="T0" fmla="*/ 42 w 90"/>
                                      <a:gd name="T1" fmla="*/ 60 h 93"/>
                                      <a:gd name="T2" fmla="*/ 0 w 90"/>
                                      <a:gd name="T3" fmla="*/ 0 h 93"/>
                                      <a:gd name="T4" fmla="*/ 42 w 90"/>
                                      <a:gd name="T5" fmla="*/ 60 h 93"/>
                                      <a:gd name="T6" fmla="*/ 42 w 90"/>
                                      <a:gd name="T7" fmla="*/ 60 h 93"/>
                                      <a:gd name="T8" fmla="*/ 50 w 90"/>
                                      <a:gd name="T9" fmla="*/ 75 h 93"/>
                                      <a:gd name="T10" fmla="*/ 60 w 90"/>
                                      <a:gd name="T11" fmla="*/ 85 h 93"/>
                                      <a:gd name="T12" fmla="*/ 67 w 90"/>
                                      <a:gd name="T13" fmla="*/ 88 h 93"/>
                                      <a:gd name="T14" fmla="*/ 72 w 90"/>
                                      <a:gd name="T15" fmla="*/ 90 h 93"/>
                                      <a:gd name="T16" fmla="*/ 80 w 90"/>
                                      <a:gd name="T17" fmla="*/ 93 h 93"/>
                                      <a:gd name="T18" fmla="*/ 90 w 90"/>
                                      <a:gd name="T19" fmla="*/ 90 h 93"/>
                                      <a:gd name="T20" fmla="*/ 87 w 90"/>
                                      <a:gd name="T21" fmla="*/ 83 h 93"/>
                                      <a:gd name="T22" fmla="*/ 85 w 90"/>
                                      <a:gd name="T23" fmla="*/ 75 h 93"/>
                                      <a:gd name="T24" fmla="*/ 80 w 90"/>
                                      <a:gd name="T25" fmla="*/ 70 h 93"/>
                                      <a:gd name="T26" fmla="*/ 72 w 90"/>
                                      <a:gd name="T27" fmla="*/ 65 h 93"/>
                                      <a:gd name="T28" fmla="*/ 65 w 90"/>
                                      <a:gd name="T29" fmla="*/ 60 h 93"/>
                                      <a:gd name="T30" fmla="*/ 57 w 90"/>
                                      <a:gd name="T31" fmla="*/ 58 h 93"/>
                                      <a:gd name="T32" fmla="*/ 50 w 90"/>
                                      <a:gd name="T33" fmla="*/ 58 h 93"/>
                                      <a:gd name="T34" fmla="*/ 42 w 90"/>
                                      <a:gd name="T35" fmla="*/ 6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93">
                                        <a:moveTo>
                                          <a:pt x="4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50" y="75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67" y="88"/>
                                        </a:lnTo>
                                        <a:lnTo>
                                          <a:pt x="72" y="90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7" y="83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65" y="60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0" y="58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2" name="Freeform 1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202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60 h 60"/>
                                      <a:gd name="T2" fmla="*/ 0 w 42"/>
                                      <a:gd name="T3" fmla="*/ 0 h 60"/>
                                      <a:gd name="T4" fmla="*/ 42 w 4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4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3" name="Freeform 1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0" y="1260"/>
                                    <a:ext cx="48" cy="35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5"/>
                                      <a:gd name="T2" fmla="*/ 8 w 48"/>
                                      <a:gd name="T3" fmla="*/ 17 h 35"/>
                                      <a:gd name="T4" fmla="*/ 18 w 48"/>
                                      <a:gd name="T5" fmla="*/ 27 h 35"/>
                                      <a:gd name="T6" fmla="*/ 25 w 48"/>
                                      <a:gd name="T7" fmla="*/ 30 h 35"/>
                                      <a:gd name="T8" fmla="*/ 30 w 48"/>
                                      <a:gd name="T9" fmla="*/ 32 h 35"/>
                                      <a:gd name="T10" fmla="*/ 38 w 48"/>
                                      <a:gd name="T11" fmla="*/ 35 h 35"/>
                                      <a:gd name="T12" fmla="*/ 48 w 48"/>
                                      <a:gd name="T13" fmla="*/ 32 h 35"/>
                                      <a:gd name="T14" fmla="*/ 45 w 48"/>
                                      <a:gd name="T15" fmla="*/ 25 h 35"/>
                                      <a:gd name="T16" fmla="*/ 43 w 48"/>
                                      <a:gd name="T17" fmla="*/ 17 h 35"/>
                                      <a:gd name="T18" fmla="*/ 38 w 48"/>
                                      <a:gd name="T19" fmla="*/ 12 h 35"/>
                                      <a:gd name="T20" fmla="*/ 30 w 48"/>
                                      <a:gd name="T21" fmla="*/ 7 h 35"/>
                                      <a:gd name="T22" fmla="*/ 23 w 48"/>
                                      <a:gd name="T23" fmla="*/ 2 h 35"/>
                                      <a:gd name="T24" fmla="*/ 15 w 48"/>
                                      <a:gd name="T25" fmla="*/ 0 h 35"/>
                                      <a:gd name="T26" fmla="*/ 8 w 48"/>
                                      <a:gd name="T27" fmla="*/ 0 h 35"/>
                                      <a:gd name="T28" fmla="*/ 0 w 48"/>
                                      <a:gd name="T29" fmla="*/ 2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5">
                                        <a:moveTo>
                                          <a:pt x="0" y="2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4" name="Freeform 15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3" y="1170"/>
                                    <a:ext cx="95" cy="87"/>
                                  </a:xfrm>
                                  <a:custGeom>
                                    <a:avLst/>
                                    <a:gdLst>
                                      <a:gd name="T0" fmla="*/ 47 w 95"/>
                                      <a:gd name="T1" fmla="*/ 57 h 87"/>
                                      <a:gd name="T2" fmla="*/ 0 w 95"/>
                                      <a:gd name="T3" fmla="*/ 0 h 87"/>
                                      <a:gd name="T4" fmla="*/ 47 w 95"/>
                                      <a:gd name="T5" fmla="*/ 57 h 87"/>
                                      <a:gd name="T6" fmla="*/ 47 w 95"/>
                                      <a:gd name="T7" fmla="*/ 57 h 87"/>
                                      <a:gd name="T8" fmla="*/ 57 w 95"/>
                                      <a:gd name="T9" fmla="*/ 72 h 87"/>
                                      <a:gd name="T10" fmla="*/ 67 w 95"/>
                                      <a:gd name="T11" fmla="*/ 82 h 87"/>
                                      <a:gd name="T12" fmla="*/ 75 w 95"/>
                                      <a:gd name="T13" fmla="*/ 85 h 87"/>
                                      <a:gd name="T14" fmla="*/ 80 w 95"/>
                                      <a:gd name="T15" fmla="*/ 87 h 87"/>
                                      <a:gd name="T16" fmla="*/ 87 w 95"/>
                                      <a:gd name="T17" fmla="*/ 87 h 87"/>
                                      <a:gd name="T18" fmla="*/ 95 w 95"/>
                                      <a:gd name="T19" fmla="*/ 87 h 87"/>
                                      <a:gd name="T20" fmla="*/ 95 w 95"/>
                                      <a:gd name="T21" fmla="*/ 80 h 87"/>
                                      <a:gd name="T22" fmla="*/ 90 w 95"/>
                                      <a:gd name="T23" fmla="*/ 72 h 87"/>
                                      <a:gd name="T24" fmla="*/ 85 w 95"/>
                                      <a:gd name="T25" fmla="*/ 67 h 87"/>
                                      <a:gd name="T26" fmla="*/ 80 w 95"/>
                                      <a:gd name="T27" fmla="*/ 62 h 87"/>
                                      <a:gd name="T28" fmla="*/ 72 w 95"/>
                                      <a:gd name="T29" fmla="*/ 57 h 87"/>
                                      <a:gd name="T30" fmla="*/ 65 w 95"/>
                                      <a:gd name="T31" fmla="*/ 55 h 87"/>
                                      <a:gd name="T32" fmla="*/ 57 w 95"/>
                                      <a:gd name="T33" fmla="*/ 55 h 87"/>
                                      <a:gd name="T34" fmla="*/ 47 w 95"/>
                                      <a:gd name="T35" fmla="*/ 5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87">
                                        <a:moveTo>
                                          <a:pt x="4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  <a:moveTo>
                                          <a:pt x="47" y="57"/>
                                        </a:moveTo>
                                        <a:lnTo>
                                          <a:pt x="57" y="72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80" y="87"/>
                                        </a:lnTo>
                                        <a:lnTo>
                                          <a:pt x="87" y="87"/>
                                        </a:lnTo>
                                        <a:lnTo>
                                          <a:pt x="95" y="87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90" y="72"/>
                                        </a:lnTo>
                                        <a:lnTo>
                                          <a:pt x="85" y="67"/>
                                        </a:lnTo>
                                        <a:lnTo>
                                          <a:pt x="80" y="62"/>
                                        </a:lnTo>
                                        <a:lnTo>
                                          <a:pt x="72" y="57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57" y="55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5" name="Freeform 1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170"/>
                                    <a:ext cx="47" cy="5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7 h 57"/>
                                      <a:gd name="T2" fmla="*/ 0 w 47"/>
                                      <a:gd name="T3" fmla="*/ 0 h 57"/>
                                      <a:gd name="T4" fmla="*/ 47 w 4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7">
                                        <a:moveTo>
                                          <a:pt x="4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6" name="Freeform 1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22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2"/>
                                      <a:gd name="T2" fmla="*/ 10 w 48"/>
                                      <a:gd name="T3" fmla="*/ 17 h 32"/>
                                      <a:gd name="T4" fmla="*/ 20 w 48"/>
                                      <a:gd name="T5" fmla="*/ 27 h 32"/>
                                      <a:gd name="T6" fmla="*/ 28 w 48"/>
                                      <a:gd name="T7" fmla="*/ 30 h 32"/>
                                      <a:gd name="T8" fmla="*/ 33 w 48"/>
                                      <a:gd name="T9" fmla="*/ 32 h 32"/>
                                      <a:gd name="T10" fmla="*/ 40 w 48"/>
                                      <a:gd name="T11" fmla="*/ 32 h 32"/>
                                      <a:gd name="T12" fmla="*/ 48 w 48"/>
                                      <a:gd name="T13" fmla="*/ 32 h 32"/>
                                      <a:gd name="T14" fmla="*/ 48 w 48"/>
                                      <a:gd name="T15" fmla="*/ 25 h 32"/>
                                      <a:gd name="T16" fmla="*/ 43 w 48"/>
                                      <a:gd name="T17" fmla="*/ 17 h 32"/>
                                      <a:gd name="T18" fmla="*/ 38 w 48"/>
                                      <a:gd name="T19" fmla="*/ 12 h 32"/>
                                      <a:gd name="T20" fmla="*/ 33 w 48"/>
                                      <a:gd name="T21" fmla="*/ 7 h 32"/>
                                      <a:gd name="T22" fmla="*/ 25 w 48"/>
                                      <a:gd name="T23" fmla="*/ 2 h 32"/>
                                      <a:gd name="T24" fmla="*/ 18 w 48"/>
                                      <a:gd name="T25" fmla="*/ 0 h 32"/>
                                      <a:gd name="T26" fmla="*/ 10 w 48"/>
                                      <a:gd name="T27" fmla="*/ 0 h 32"/>
                                      <a:gd name="T28" fmla="*/ 0 w 48"/>
                                      <a:gd name="T29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0" y="2"/>
                                        </a:moveTo>
                                        <a:lnTo>
                                          <a:pt x="10" y="17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3" y="32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8" y="2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7" name="Freeform 15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1" y="1143"/>
                                    <a:ext cx="89" cy="84"/>
                                  </a:xfrm>
                                  <a:custGeom>
                                    <a:avLst/>
                                    <a:gdLst>
                                      <a:gd name="T0" fmla="*/ 45 w 89"/>
                                      <a:gd name="T1" fmla="*/ 52 h 84"/>
                                      <a:gd name="T2" fmla="*/ 0 w 89"/>
                                      <a:gd name="T3" fmla="*/ 0 h 84"/>
                                      <a:gd name="T4" fmla="*/ 45 w 89"/>
                                      <a:gd name="T5" fmla="*/ 52 h 84"/>
                                      <a:gd name="T6" fmla="*/ 45 w 89"/>
                                      <a:gd name="T7" fmla="*/ 52 h 84"/>
                                      <a:gd name="T8" fmla="*/ 52 w 89"/>
                                      <a:gd name="T9" fmla="*/ 67 h 84"/>
                                      <a:gd name="T10" fmla="*/ 62 w 89"/>
                                      <a:gd name="T11" fmla="*/ 77 h 84"/>
                                      <a:gd name="T12" fmla="*/ 69 w 89"/>
                                      <a:gd name="T13" fmla="*/ 82 h 84"/>
                                      <a:gd name="T14" fmla="*/ 74 w 89"/>
                                      <a:gd name="T15" fmla="*/ 84 h 84"/>
                                      <a:gd name="T16" fmla="*/ 82 w 89"/>
                                      <a:gd name="T17" fmla="*/ 84 h 84"/>
                                      <a:gd name="T18" fmla="*/ 89 w 89"/>
                                      <a:gd name="T19" fmla="*/ 84 h 84"/>
                                      <a:gd name="T20" fmla="*/ 89 w 89"/>
                                      <a:gd name="T21" fmla="*/ 77 h 84"/>
                                      <a:gd name="T22" fmla="*/ 87 w 89"/>
                                      <a:gd name="T23" fmla="*/ 69 h 84"/>
                                      <a:gd name="T24" fmla="*/ 82 w 89"/>
                                      <a:gd name="T25" fmla="*/ 62 h 84"/>
                                      <a:gd name="T26" fmla="*/ 74 w 89"/>
                                      <a:gd name="T27" fmla="*/ 57 h 84"/>
                                      <a:gd name="T28" fmla="*/ 69 w 89"/>
                                      <a:gd name="T29" fmla="*/ 54 h 84"/>
                                      <a:gd name="T30" fmla="*/ 62 w 89"/>
                                      <a:gd name="T31" fmla="*/ 49 h 84"/>
                                      <a:gd name="T32" fmla="*/ 52 w 89"/>
                                      <a:gd name="T33" fmla="*/ 49 h 84"/>
                                      <a:gd name="T34" fmla="*/ 45 w 89"/>
                                      <a:gd name="T35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9" h="84">
                                        <a:moveTo>
                                          <a:pt x="45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  <a:moveTo>
                                          <a:pt x="45" y="52"/>
                                        </a:moveTo>
                                        <a:lnTo>
                                          <a:pt x="52" y="67"/>
                                        </a:lnTo>
                                        <a:lnTo>
                                          <a:pt x="62" y="77"/>
                                        </a:lnTo>
                                        <a:lnTo>
                                          <a:pt x="69" y="82"/>
                                        </a:lnTo>
                                        <a:lnTo>
                                          <a:pt x="74" y="84"/>
                                        </a:lnTo>
                                        <a:lnTo>
                                          <a:pt x="82" y="84"/>
                                        </a:lnTo>
                                        <a:lnTo>
                                          <a:pt x="89" y="84"/>
                                        </a:lnTo>
                                        <a:lnTo>
                                          <a:pt x="89" y="77"/>
                                        </a:lnTo>
                                        <a:lnTo>
                                          <a:pt x="87" y="69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69" y="54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8" name="Freeform 1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1" y="1143"/>
                                    <a:ext cx="45" cy="52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2 h 52"/>
                                      <a:gd name="T2" fmla="*/ 0 w 45"/>
                                      <a:gd name="T3" fmla="*/ 0 h 52"/>
                                      <a:gd name="T4" fmla="*/ 45 w 4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2">
                                        <a:moveTo>
                                          <a:pt x="45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9" name="Freeform 1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192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3 h 35"/>
                                      <a:gd name="T2" fmla="*/ 7 w 44"/>
                                      <a:gd name="T3" fmla="*/ 18 h 35"/>
                                      <a:gd name="T4" fmla="*/ 17 w 44"/>
                                      <a:gd name="T5" fmla="*/ 28 h 35"/>
                                      <a:gd name="T6" fmla="*/ 24 w 44"/>
                                      <a:gd name="T7" fmla="*/ 33 h 35"/>
                                      <a:gd name="T8" fmla="*/ 29 w 44"/>
                                      <a:gd name="T9" fmla="*/ 35 h 35"/>
                                      <a:gd name="T10" fmla="*/ 37 w 44"/>
                                      <a:gd name="T11" fmla="*/ 35 h 35"/>
                                      <a:gd name="T12" fmla="*/ 44 w 44"/>
                                      <a:gd name="T13" fmla="*/ 35 h 35"/>
                                      <a:gd name="T14" fmla="*/ 44 w 44"/>
                                      <a:gd name="T15" fmla="*/ 28 h 35"/>
                                      <a:gd name="T16" fmla="*/ 42 w 44"/>
                                      <a:gd name="T17" fmla="*/ 20 h 35"/>
                                      <a:gd name="T18" fmla="*/ 37 w 44"/>
                                      <a:gd name="T19" fmla="*/ 13 h 35"/>
                                      <a:gd name="T20" fmla="*/ 29 w 44"/>
                                      <a:gd name="T21" fmla="*/ 8 h 35"/>
                                      <a:gd name="T22" fmla="*/ 24 w 44"/>
                                      <a:gd name="T23" fmla="*/ 5 h 35"/>
                                      <a:gd name="T24" fmla="*/ 17 w 44"/>
                                      <a:gd name="T25" fmla="*/ 0 h 35"/>
                                      <a:gd name="T26" fmla="*/ 7 w 44"/>
                                      <a:gd name="T27" fmla="*/ 0 h 35"/>
                                      <a:gd name="T28" fmla="*/ 0 w 44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0" y="3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0" name="Freeform 16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8" y="1098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38 w 85"/>
                                      <a:gd name="T1" fmla="*/ 60 h 92"/>
                                      <a:gd name="T2" fmla="*/ 0 w 85"/>
                                      <a:gd name="T3" fmla="*/ 0 h 92"/>
                                      <a:gd name="T4" fmla="*/ 38 w 85"/>
                                      <a:gd name="T5" fmla="*/ 60 h 92"/>
                                      <a:gd name="T6" fmla="*/ 38 w 85"/>
                                      <a:gd name="T7" fmla="*/ 60 h 92"/>
                                      <a:gd name="T8" fmla="*/ 45 w 85"/>
                                      <a:gd name="T9" fmla="*/ 74 h 92"/>
                                      <a:gd name="T10" fmla="*/ 55 w 85"/>
                                      <a:gd name="T11" fmla="*/ 84 h 92"/>
                                      <a:gd name="T12" fmla="*/ 63 w 85"/>
                                      <a:gd name="T13" fmla="*/ 87 h 92"/>
                                      <a:gd name="T14" fmla="*/ 67 w 85"/>
                                      <a:gd name="T15" fmla="*/ 89 h 92"/>
                                      <a:gd name="T16" fmla="*/ 75 w 85"/>
                                      <a:gd name="T17" fmla="*/ 92 h 92"/>
                                      <a:gd name="T18" fmla="*/ 85 w 85"/>
                                      <a:gd name="T19" fmla="*/ 92 h 92"/>
                                      <a:gd name="T20" fmla="*/ 82 w 85"/>
                                      <a:gd name="T21" fmla="*/ 84 h 92"/>
                                      <a:gd name="T22" fmla="*/ 80 w 85"/>
                                      <a:gd name="T23" fmla="*/ 77 h 92"/>
                                      <a:gd name="T24" fmla="*/ 75 w 85"/>
                                      <a:gd name="T25" fmla="*/ 70 h 92"/>
                                      <a:gd name="T26" fmla="*/ 70 w 85"/>
                                      <a:gd name="T27" fmla="*/ 65 h 92"/>
                                      <a:gd name="T28" fmla="*/ 63 w 85"/>
                                      <a:gd name="T29" fmla="*/ 60 h 92"/>
                                      <a:gd name="T30" fmla="*/ 55 w 85"/>
                                      <a:gd name="T31" fmla="*/ 57 h 92"/>
                                      <a:gd name="T32" fmla="*/ 45 w 85"/>
                                      <a:gd name="T33" fmla="*/ 57 h 92"/>
                                      <a:gd name="T34" fmla="*/ 38 w 85"/>
                                      <a:gd name="T35" fmla="*/ 6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92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  <a:moveTo>
                                          <a:pt x="38" y="60"/>
                                        </a:moveTo>
                                        <a:lnTo>
                                          <a:pt x="45" y="74"/>
                                        </a:lnTo>
                                        <a:lnTo>
                                          <a:pt x="55" y="84"/>
                                        </a:lnTo>
                                        <a:lnTo>
                                          <a:pt x="63" y="87"/>
                                        </a:lnTo>
                                        <a:lnTo>
                                          <a:pt x="67" y="89"/>
                                        </a:lnTo>
                                        <a:lnTo>
                                          <a:pt x="75" y="92"/>
                                        </a:lnTo>
                                        <a:lnTo>
                                          <a:pt x="85" y="92"/>
                                        </a:lnTo>
                                        <a:lnTo>
                                          <a:pt x="82" y="84"/>
                                        </a:lnTo>
                                        <a:lnTo>
                                          <a:pt x="80" y="77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1" name="Freeform 1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8" y="1098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0 h 60"/>
                                      <a:gd name="T2" fmla="*/ 0 w 38"/>
                                      <a:gd name="T3" fmla="*/ 0 h 60"/>
                                      <a:gd name="T4" fmla="*/ 38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2" name="Freeform 1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1155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3 h 35"/>
                                      <a:gd name="T2" fmla="*/ 7 w 47"/>
                                      <a:gd name="T3" fmla="*/ 17 h 35"/>
                                      <a:gd name="T4" fmla="*/ 17 w 47"/>
                                      <a:gd name="T5" fmla="*/ 27 h 35"/>
                                      <a:gd name="T6" fmla="*/ 25 w 47"/>
                                      <a:gd name="T7" fmla="*/ 30 h 35"/>
                                      <a:gd name="T8" fmla="*/ 29 w 47"/>
                                      <a:gd name="T9" fmla="*/ 32 h 35"/>
                                      <a:gd name="T10" fmla="*/ 37 w 47"/>
                                      <a:gd name="T11" fmla="*/ 35 h 35"/>
                                      <a:gd name="T12" fmla="*/ 47 w 47"/>
                                      <a:gd name="T13" fmla="*/ 35 h 35"/>
                                      <a:gd name="T14" fmla="*/ 44 w 47"/>
                                      <a:gd name="T15" fmla="*/ 27 h 35"/>
                                      <a:gd name="T16" fmla="*/ 42 w 47"/>
                                      <a:gd name="T17" fmla="*/ 20 h 35"/>
                                      <a:gd name="T18" fmla="*/ 37 w 47"/>
                                      <a:gd name="T19" fmla="*/ 13 h 35"/>
                                      <a:gd name="T20" fmla="*/ 32 w 47"/>
                                      <a:gd name="T21" fmla="*/ 8 h 35"/>
                                      <a:gd name="T22" fmla="*/ 25 w 47"/>
                                      <a:gd name="T23" fmla="*/ 3 h 35"/>
                                      <a:gd name="T24" fmla="*/ 17 w 47"/>
                                      <a:gd name="T25" fmla="*/ 0 h 35"/>
                                      <a:gd name="T26" fmla="*/ 7 w 47"/>
                                      <a:gd name="T27" fmla="*/ 0 h 35"/>
                                      <a:gd name="T28" fmla="*/ 0 w 47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3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9" y="32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4" y="27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3" name="Freeform 16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3" y="1050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33 w 75"/>
                                      <a:gd name="T1" fmla="*/ 68 h 110"/>
                                      <a:gd name="T2" fmla="*/ 0 w 75"/>
                                      <a:gd name="T3" fmla="*/ 0 h 110"/>
                                      <a:gd name="T4" fmla="*/ 33 w 75"/>
                                      <a:gd name="T5" fmla="*/ 68 h 110"/>
                                      <a:gd name="T6" fmla="*/ 33 w 75"/>
                                      <a:gd name="T7" fmla="*/ 68 h 110"/>
                                      <a:gd name="T8" fmla="*/ 40 w 75"/>
                                      <a:gd name="T9" fmla="*/ 85 h 110"/>
                                      <a:gd name="T10" fmla="*/ 50 w 75"/>
                                      <a:gd name="T11" fmla="*/ 98 h 110"/>
                                      <a:gd name="T12" fmla="*/ 55 w 75"/>
                                      <a:gd name="T13" fmla="*/ 103 h 110"/>
                                      <a:gd name="T14" fmla="*/ 60 w 75"/>
                                      <a:gd name="T15" fmla="*/ 105 h 110"/>
                                      <a:gd name="T16" fmla="*/ 68 w 75"/>
                                      <a:gd name="T17" fmla="*/ 108 h 110"/>
                                      <a:gd name="T18" fmla="*/ 75 w 75"/>
                                      <a:gd name="T19" fmla="*/ 110 h 110"/>
                                      <a:gd name="T20" fmla="*/ 75 w 75"/>
                                      <a:gd name="T21" fmla="*/ 100 h 110"/>
                                      <a:gd name="T22" fmla="*/ 72 w 75"/>
                                      <a:gd name="T23" fmla="*/ 93 h 110"/>
                                      <a:gd name="T24" fmla="*/ 68 w 75"/>
                                      <a:gd name="T25" fmla="*/ 85 h 110"/>
                                      <a:gd name="T26" fmla="*/ 63 w 75"/>
                                      <a:gd name="T27" fmla="*/ 78 h 110"/>
                                      <a:gd name="T28" fmla="*/ 55 w 75"/>
                                      <a:gd name="T29" fmla="*/ 73 h 110"/>
                                      <a:gd name="T30" fmla="*/ 48 w 75"/>
                                      <a:gd name="T31" fmla="*/ 70 h 110"/>
                                      <a:gd name="T32" fmla="*/ 40 w 75"/>
                                      <a:gd name="T33" fmla="*/ 68 h 110"/>
                                      <a:gd name="T34" fmla="*/ 33 w 75"/>
                                      <a:gd name="T35" fmla="*/ 6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3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  <a:moveTo>
                                          <a:pt x="33" y="68"/>
                                        </a:moveTo>
                                        <a:lnTo>
                                          <a:pt x="40" y="85"/>
                                        </a:lnTo>
                                        <a:lnTo>
                                          <a:pt x="50" y="98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68" y="108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72" y="93"/>
                                        </a:lnTo>
                                        <a:lnTo>
                                          <a:pt x="68" y="85"/>
                                        </a:lnTo>
                                        <a:lnTo>
                                          <a:pt x="63" y="78"/>
                                        </a:lnTo>
                                        <a:lnTo>
                                          <a:pt x="55" y="73"/>
                                        </a:lnTo>
                                        <a:lnTo>
                                          <a:pt x="48" y="70"/>
                                        </a:lnTo>
                                        <a:lnTo>
                                          <a:pt x="40" y="68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4" name="Freeform 1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3" y="1050"/>
                                    <a:ext cx="33" cy="6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68 h 68"/>
                                      <a:gd name="T2" fmla="*/ 0 w 33"/>
                                      <a:gd name="T3" fmla="*/ 0 h 68"/>
                                      <a:gd name="T4" fmla="*/ 33 w 3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68">
                                        <a:moveTo>
                                          <a:pt x="3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5" name="Freeform 1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6" y="1118"/>
                                    <a:ext cx="42" cy="4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2"/>
                                      <a:gd name="T2" fmla="*/ 7 w 42"/>
                                      <a:gd name="T3" fmla="*/ 17 h 42"/>
                                      <a:gd name="T4" fmla="*/ 17 w 42"/>
                                      <a:gd name="T5" fmla="*/ 30 h 42"/>
                                      <a:gd name="T6" fmla="*/ 22 w 42"/>
                                      <a:gd name="T7" fmla="*/ 35 h 42"/>
                                      <a:gd name="T8" fmla="*/ 27 w 42"/>
                                      <a:gd name="T9" fmla="*/ 37 h 42"/>
                                      <a:gd name="T10" fmla="*/ 35 w 42"/>
                                      <a:gd name="T11" fmla="*/ 40 h 42"/>
                                      <a:gd name="T12" fmla="*/ 42 w 42"/>
                                      <a:gd name="T13" fmla="*/ 42 h 42"/>
                                      <a:gd name="T14" fmla="*/ 42 w 42"/>
                                      <a:gd name="T15" fmla="*/ 32 h 42"/>
                                      <a:gd name="T16" fmla="*/ 39 w 42"/>
                                      <a:gd name="T17" fmla="*/ 25 h 42"/>
                                      <a:gd name="T18" fmla="*/ 35 w 42"/>
                                      <a:gd name="T19" fmla="*/ 17 h 42"/>
                                      <a:gd name="T20" fmla="*/ 30 w 42"/>
                                      <a:gd name="T21" fmla="*/ 10 h 42"/>
                                      <a:gd name="T22" fmla="*/ 22 w 42"/>
                                      <a:gd name="T23" fmla="*/ 5 h 42"/>
                                      <a:gd name="T24" fmla="*/ 15 w 42"/>
                                      <a:gd name="T25" fmla="*/ 2 h 42"/>
                                      <a:gd name="T26" fmla="*/ 7 w 42"/>
                                      <a:gd name="T27" fmla="*/ 0 h 42"/>
                                      <a:gd name="T28" fmla="*/ 0 w 42"/>
                                      <a:gd name="T29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42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42" y="32"/>
                                        </a:lnTo>
                                        <a:lnTo>
                                          <a:pt x="39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6" name="Freeform 16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3 w 20"/>
                                      <a:gd name="T3" fmla="*/ 15 h 58"/>
                                      <a:gd name="T4" fmla="*/ 0 w 20"/>
                                      <a:gd name="T5" fmla="*/ 28 h 58"/>
                                      <a:gd name="T6" fmla="*/ 3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13 w 20"/>
                                      <a:gd name="T11" fmla="*/ 53 h 58"/>
                                      <a:gd name="T12" fmla="*/ 17 w 20"/>
                                      <a:gd name="T13" fmla="*/ 45 h 58"/>
                                      <a:gd name="T14" fmla="*/ 17 w 20"/>
                                      <a:gd name="T15" fmla="*/ 38 h 58"/>
                                      <a:gd name="T16" fmla="*/ 20 w 20"/>
                                      <a:gd name="T17" fmla="*/ 30 h 58"/>
                                      <a:gd name="T18" fmla="*/ 20 w 20"/>
                                      <a:gd name="T19" fmla="*/ 23 h 58"/>
                                      <a:gd name="T20" fmla="*/ 17 w 20"/>
                                      <a:gd name="T21" fmla="*/ 15 h 58"/>
                                      <a:gd name="T22" fmla="*/ 1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7" name="Freeform 16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3 w 20"/>
                                      <a:gd name="T3" fmla="*/ 15 h 58"/>
                                      <a:gd name="T4" fmla="*/ 0 w 20"/>
                                      <a:gd name="T5" fmla="*/ 28 h 58"/>
                                      <a:gd name="T6" fmla="*/ 3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13 w 20"/>
                                      <a:gd name="T11" fmla="*/ 53 h 58"/>
                                      <a:gd name="T12" fmla="*/ 17 w 20"/>
                                      <a:gd name="T13" fmla="*/ 45 h 58"/>
                                      <a:gd name="T14" fmla="*/ 17 w 20"/>
                                      <a:gd name="T15" fmla="*/ 38 h 58"/>
                                      <a:gd name="T16" fmla="*/ 20 w 20"/>
                                      <a:gd name="T17" fmla="*/ 30 h 58"/>
                                      <a:gd name="T18" fmla="*/ 20 w 20"/>
                                      <a:gd name="T19" fmla="*/ 23 h 58"/>
                                      <a:gd name="T20" fmla="*/ 17 w 20"/>
                                      <a:gd name="T21" fmla="*/ 15 h 58"/>
                                      <a:gd name="T22" fmla="*/ 1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8" name="Freeform 16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3" y="1207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14 w 27"/>
                                      <a:gd name="T1" fmla="*/ 68 h 125"/>
                                      <a:gd name="T2" fmla="*/ 9 w 27"/>
                                      <a:gd name="T3" fmla="*/ 83 h 125"/>
                                      <a:gd name="T4" fmla="*/ 7 w 27"/>
                                      <a:gd name="T5" fmla="*/ 98 h 125"/>
                                      <a:gd name="T6" fmla="*/ 9 w 27"/>
                                      <a:gd name="T7" fmla="*/ 113 h 125"/>
                                      <a:gd name="T8" fmla="*/ 17 w 27"/>
                                      <a:gd name="T9" fmla="*/ 125 h 125"/>
                                      <a:gd name="T10" fmla="*/ 22 w 27"/>
                                      <a:gd name="T11" fmla="*/ 120 h 125"/>
                                      <a:gd name="T12" fmla="*/ 24 w 27"/>
                                      <a:gd name="T13" fmla="*/ 115 h 125"/>
                                      <a:gd name="T14" fmla="*/ 24 w 27"/>
                                      <a:gd name="T15" fmla="*/ 108 h 125"/>
                                      <a:gd name="T16" fmla="*/ 27 w 27"/>
                                      <a:gd name="T17" fmla="*/ 100 h 125"/>
                                      <a:gd name="T18" fmla="*/ 24 w 27"/>
                                      <a:gd name="T19" fmla="*/ 90 h 125"/>
                                      <a:gd name="T20" fmla="*/ 22 w 27"/>
                                      <a:gd name="T21" fmla="*/ 83 h 125"/>
                                      <a:gd name="T22" fmla="*/ 19 w 27"/>
                                      <a:gd name="T23" fmla="*/ 75 h 125"/>
                                      <a:gd name="T24" fmla="*/ 14 w 27"/>
                                      <a:gd name="T25" fmla="*/ 68 h 125"/>
                                      <a:gd name="T26" fmla="*/ 17 w 27"/>
                                      <a:gd name="T27" fmla="*/ 68 h 125"/>
                                      <a:gd name="T28" fmla="*/ 0 w 27"/>
                                      <a:gd name="T29" fmla="*/ 0 h 125"/>
                                      <a:gd name="T30" fmla="*/ 17 w 27"/>
                                      <a:gd name="T31" fmla="*/ 68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14" y="68"/>
                                        </a:moveTo>
                                        <a:lnTo>
                                          <a:pt x="9" y="83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9" y="113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22" y="120"/>
                                        </a:lnTo>
                                        <a:lnTo>
                                          <a:pt x="24" y="115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2" y="83"/>
                                        </a:lnTo>
                                        <a:lnTo>
                                          <a:pt x="19" y="75"/>
                                        </a:lnTo>
                                        <a:lnTo>
                                          <a:pt x="14" y="68"/>
                                        </a:lnTo>
                                        <a:close/>
                                        <a:moveTo>
                                          <a:pt x="17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9" name="Freeform 1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275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57"/>
                                      <a:gd name="T2" fmla="*/ 2 w 20"/>
                                      <a:gd name="T3" fmla="*/ 15 h 57"/>
                                      <a:gd name="T4" fmla="*/ 0 w 20"/>
                                      <a:gd name="T5" fmla="*/ 30 h 57"/>
                                      <a:gd name="T6" fmla="*/ 2 w 20"/>
                                      <a:gd name="T7" fmla="*/ 45 h 57"/>
                                      <a:gd name="T8" fmla="*/ 10 w 20"/>
                                      <a:gd name="T9" fmla="*/ 57 h 57"/>
                                      <a:gd name="T10" fmla="*/ 15 w 20"/>
                                      <a:gd name="T11" fmla="*/ 52 h 57"/>
                                      <a:gd name="T12" fmla="*/ 17 w 20"/>
                                      <a:gd name="T13" fmla="*/ 47 h 57"/>
                                      <a:gd name="T14" fmla="*/ 17 w 20"/>
                                      <a:gd name="T15" fmla="*/ 40 h 57"/>
                                      <a:gd name="T16" fmla="*/ 20 w 20"/>
                                      <a:gd name="T17" fmla="*/ 32 h 57"/>
                                      <a:gd name="T18" fmla="*/ 17 w 20"/>
                                      <a:gd name="T19" fmla="*/ 22 h 57"/>
                                      <a:gd name="T20" fmla="*/ 15 w 20"/>
                                      <a:gd name="T21" fmla="*/ 15 h 57"/>
                                      <a:gd name="T22" fmla="*/ 12 w 20"/>
                                      <a:gd name="T23" fmla="*/ 7 h 57"/>
                                      <a:gd name="T24" fmla="*/ 7 w 20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0" name="Freeform 1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207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68 h 68"/>
                                      <a:gd name="T2" fmla="*/ 0 w 17"/>
                                      <a:gd name="T3" fmla="*/ 0 h 68"/>
                                      <a:gd name="T4" fmla="*/ 17 w 17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8">
                                        <a:moveTo>
                                          <a:pt x="17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1" name="Freeform 1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0 w 18"/>
                                      <a:gd name="T1" fmla="*/ 0 h 55"/>
                                      <a:gd name="T2" fmla="*/ 3 w 18"/>
                                      <a:gd name="T3" fmla="*/ 15 h 55"/>
                                      <a:gd name="T4" fmla="*/ 0 w 18"/>
                                      <a:gd name="T5" fmla="*/ 28 h 55"/>
                                      <a:gd name="T6" fmla="*/ 0 w 18"/>
                                      <a:gd name="T7" fmla="*/ 43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3 h 55"/>
                                      <a:gd name="T12" fmla="*/ 15 w 18"/>
                                      <a:gd name="T13" fmla="*/ 45 h 55"/>
                                      <a:gd name="T14" fmla="*/ 18 w 18"/>
                                      <a:gd name="T15" fmla="*/ 38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3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8 h 55"/>
                                      <a:gd name="T24" fmla="*/ 10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922" name="Group 1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20" y="374015"/>
                                  <a:ext cx="321945" cy="361315"/>
                                  <a:chOff x="5733" y="1003"/>
                                  <a:chExt cx="507" cy="569"/>
                                </a:xfrm>
                              </wpg:grpSpPr>
                              <wps:wsp>
                                <wps:cNvPr id="3923" name="Freeform 1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0 w 18"/>
                                      <a:gd name="T1" fmla="*/ 0 h 55"/>
                                      <a:gd name="T2" fmla="*/ 3 w 18"/>
                                      <a:gd name="T3" fmla="*/ 15 h 55"/>
                                      <a:gd name="T4" fmla="*/ 0 w 18"/>
                                      <a:gd name="T5" fmla="*/ 28 h 55"/>
                                      <a:gd name="T6" fmla="*/ 0 w 18"/>
                                      <a:gd name="T7" fmla="*/ 43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3 h 55"/>
                                      <a:gd name="T12" fmla="*/ 15 w 18"/>
                                      <a:gd name="T13" fmla="*/ 45 h 55"/>
                                      <a:gd name="T14" fmla="*/ 18 w 18"/>
                                      <a:gd name="T15" fmla="*/ 38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3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8 h 55"/>
                                      <a:gd name="T24" fmla="*/ 10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4" name="Freeform 1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4 h 64"/>
                                      <a:gd name="T2" fmla="*/ 0 w 7"/>
                                      <a:gd name="T3" fmla="*/ 0 h 64"/>
                                      <a:gd name="T4" fmla="*/ 7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7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5" name="Freeform 1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4 h 64"/>
                                      <a:gd name="T2" fmla="*/ 0 w 7"/>
                                      <a:gd name="T3" fmla="*/ 0 h 64"/>
                                      <a:gd name="T4" fmla="*/ 7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7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6" name="Freeform 1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0 h 55"/>
                                      <a:gd name="T2" fmla="*/ 5 w 20"/>
                                      <a:gd name="T3" fmla="*/ 12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15 w 20"/>
                                      <a:gd name="T13" fmla="*/ 42 h 55"/>
                                      <a:gd name="T14" fmla="*/ 17 w 20"/>
                                      <a:gd name="T15" fmla="*/ 37 h 55"/>
                                      <a:gd name="T16" fmla="*/ 17 w 20"/>
                                      <a:gd name="T17" fmla="*/ 30 h 55"/>
                                      <a:gd name="T18" fmla="*/ 20 w 20"/>
                                      <a:gd name="T19" fmla="*/ 22 h 55"/>
                                      <a:gd name="T20" fmla="*/ 17 w 20"/>
                                      <a:gd name="T21" fmla="*/ 12 h 55"/>
                                      <a:gd name="T22" fmla="*/ 15 w 20"/>
                                      <a:gd name="T23" fmla="*/ 7 h 55"/>
                                      <a:gd name="T24" fmla="*/ 1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7" name="Freeform 1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0 h 55"/>
                                      <a:gd name="T2" fmla="*/ 5 w 20"/>
                                      <a:gd name="T3" fmla="*/ 12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15 w 20"/>
                                      <a:gd name="T13" fmla="*/ 42 h 55"/>
                                      <a:gd name="T14" fmla="*/ 17 w 20"/>
                                      <a:gd name="T15" fmla="*/ 37 h 55"/>
                                      <a:gd name="T16" fmla="*/ 17 w 20"/>
                                      <a:gd name="T17" fmla="*/ 30 h 55"/>
                                      <a:gd name="T18" fmla="*/ 20 w 20"/>
                                      <a:gd name="T19" fmla="*/ 22 h 55"/>
                                      <a:gd name="T20" fmla="*/ 17 w 20"/>
                                      <a:gd name="T21" fmla="*/ 12 h 55"/>
                                      <a:gd name="T22" fmla="*/ 15 w 20"/>
                                      <a:gd name="T23" fmla="*/ 7 h 55"/>
                                      <a:gd name="T24" fmla="*/ 1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8" name="Freeform 1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9" name="Freeform 1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0" name="Freeform 1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2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15 w 20"/>
                                      <a:gd name="T13" fmla="*/ 44 h 54"/>
                                      <a:gd name="T14" fmla="*/ 17 w 20"/>
                                      <a:gd name="T15" fmla="*/ 37 h 54"/>
                                      <a:gd name="T16" fmla="*/ 20 w 20"/>
                                      <a:gd name="T17" fmla="*/ 29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7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1" name="Freeform 1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2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15 w 20"/>
                                      <a:gd name="T13" fmla="*/ 44 h 54"/>
                                      <a:gd name="T14" fmla="*/ 17 w 20"/>
                                      <a:gd name="T15" fmla="*/ 37 h 54"/>
                                      <a:gd name="T16" fmla="*/ 20 w 20"/>
                                      <a:gd name="T17" fmla="*/ 29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7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2" name="Freeform 1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3" name="Freeform 1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4" name="Freeform 1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5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3 w 20"/>
                                      <a:gd name="T9" fmla="*/ 54 h 54"/>
                                      <a:gd name="T10" fmla="*/ 8 w 20"/>
                                      <a:gd name="T11" fmla="*/ 52 h 54"/>
                                      <a:gd name="T12" fmla="*/ 13 w 20"/>
                                      <a:gd name="T13" fmla="*/ 45 h 54"/>
                                      <a:gd name="T14" fmla="*/ 18 w 20"/>
                                      <a:gd name="T15" fmla="*/ 40 h 54"/>
                                      <a:gd name="T16" fmla="*/ 18 w 20"/>
                                      <a:gd name="T17" fmla="*/ 32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8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5" name="Freeform 1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5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3 w 20"/>
                                      <a:gd name="T9" fmla="*/ 54 h 54"/>
                                      <a:gd name="T10" fmla="*/ 8 w 20"/>
                                      <a:gd name="T11" fmla="*/ 52 h 54"/>
                                      <a:gd name="T12" fmla="*/ 13 w 20"/>
                                      <a:gd name="T13" fmla="*/ 45 h 54"/>
                                      <a:gd name="T14" fmla="*/ 18 w 20"/>
                                      <a:gd name="T15" fmla="*/ 40 h 54"/>
                                      <a:gd name="T16" fmla="*/ 18 w 20"/>
                                      <a:gd name="T17" fmla="*/ 32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8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6" name="Freeform 1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0 h 70"/>
                                      <a:gd name="T2" fmla="*/ 0 w 2"/>
                                      <a:gd name="T3" fmla="*/ 0 h 70"/>
                                      <a:gd name="T4" fmla="*/ 2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2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7" name="Freeform 1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0 h 70"/>
                                      <a:gd name="T2" fmla="*/ 0 w 2"/>
                                      <a:gd name="T3" fmla="*/ 0 h 70"/>
                                      <a:gd name="T4" fmla="*/ 2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2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8" name="Freeform 1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57"/>
                                      <a:gd name="T2" fmla="*/ 10 w 25"/>
                                      <a:gd name="T3" fmla="*/ 5 h 57"/>
                                      <a:gd name="T4" fmla="*/ 5 w 25"/>
                                      <a:gd name="T5" fmla="*/ 12 h 57"/>
                                      <a:gd name="T6" fmla="*/ 3 w 25"/>
                                      <a:gd name="T7" fmla="*/ 20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3 w 25"/>
                                      <a:gd name="T13" fmla="*/ 40 h 57"/>
                                      <a:gd name="T14" fmla="*/ 5 w 25"/>
                                      <a:gd name="T15" fmla="*/ 50 h 57"/>
                                      <a:gd name="T16" fmla="*/ 10 w 25"/>
                                      <a:gd name="T17" fmla="*/ 57 h 57"/>
                                      <a:gd name="T18" fmla="*/ 15 w 25"/>
                                      <a:gd name="T19" fmla="*/ 52 h 57"/>
                                      <a:gd name="T20" fmla="*/ 20 w 25"/>
                                      <a:gd name="T21" fmla="*/ 47 h 57"/>
                                      <a:gd name="T22" fmla="*/ 22 w 25"/>
                                      <a:gd name="T23" fmla="*/ 40 h 57"/>
                                      <a:gd name="T24" fmla="*/ 22 w 25"/>
                                      <a:gd name="T25" fmla="*/ 32 h 57"/>
                                      <a:gd name="T26" fmla="*/ 25 w 25"/>
                                      <a:gd name="T27" fmla="*/ 25 h 57"/>
                                      <a:gd name="T28" fmla="*/ 22 w 25"/>
                                      <a:gd name="T29" fmla="*/ 15 h 57"/>
                                      <a:gd name="T30" fmla="*/ 20 w 25"/>
                                      <a:gd name="T31" fmla="*/ 7 h 57"/>
                                      <a:gd name="T32" fmla="*/ 17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1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9" name="Freeform 1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57"/>
                                      <a:gd name="T2" fmla="*/ 10 w 25"/>
                                      <a:gd name="T3" fmla="*/ 5 h 57"/>
                                      <a:gd name="T4" fmla="*/ 5 w 25"/>
                                      <a:gd name="T5" fmla="*/ 12 h 57"/>
                                      <a:gd name="T6" fmla="*/ 3 w 25"/>
                                      <a:gd name="T7" fmla="*/ 20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3 w 25"/>
                                      <a:gd name="T13" fmla="*/ 40 h 57"/>
                                      <a:gd name="T14" fmla="*/ 5 w 25"/>
                                      <a:gd name="T15" fmla="*/ 50 h 57"/>
                                      <a:gd name="T16" fmla="*/ 10 w 25"/>
                                      <a:gd name="T17" fmla="*/ 57 h 57"/>
                                      <a:gd name="T18" fmla="*/ 15 w 25"/>
                                      <a:gd name="T19" fmla="*/ 52 h 57"/>
                                      <a:gd name="T20" fmla="*/ 20 w 25"/>
                                      <a:gd name="T21" fmla="*/ 47 h 57"/>
                                      <a:gd name="T22" fmla="*/ 22 w 25"/>
                                      <a:gd name="T23" fmla="*/ 40 h 57"/>
                                      <a:gd name="T24" fmla="*/ 22 w 25"/>
                                      <a:gd name="T25" fmla="*/ 32 h 57"/>
                                      <a:gd name="T26" fmla="*/ 25 w 25"/>
                                      <a:gd name="T27" fmla="*/ 25 h 57"/>
                                      <a:gd name="T28" fmla="*/ 22 w 25"/>
                                      <a:gd name="T29" fmla="*/ 15 h 57"/>
                                      <a:gd name="T30" fmla="*/ 20 w 25"/>
                                      <a:gd name="T31" fmla="*/ 7 h 57"/>
                                      <a:gd name="T32" fmla="*/ 17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1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0" name="Freeform 1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1" name="Freeform 1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2" name="Freeform 1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67 h 127"/>
                                      <a:gd name="T2" fmla="*/ 0 w 37"/>
                                      <a:gd name="T3" fmla="*/ 0 h 127"/>
                                      <a:gd name="T4" fmla="*/ 20 w 37"/>
                                      <a:gd name="T5" fmla="*/ 67 h 127"/>
                                      <a:gd name="T6" fmla="*/ 20 w 37"/>
                                      <a:gd name="T7" fmla="*/ 67 h 127"/>
                                      <a:gd name="T8" fmla="*/ 20 w 37"/>
                                      <a:gd name="T9" fmla="*/ 67 h 127"/>
                                      <a:gd name="T10" fmla="*/ 15 w 37"/>
                                      <a:gd name="T11" fmla="*/ 82 h 127"/>
                                      <a:gd name="T12" fmla="*/ 15 w 37"/>
                                      <a:gd name="T13" fmla="*/ 97 h 127"/>
                                      <a:gd name="T14" fmla="*/ 20 w 37"/>
                                      <a:gd name="T15" fmla="*/ 112 h 127"/>
                                      <a:gd name="T16" fmla="*/ 27 w 37"/>
                                      <a:gd name="T17" fmla="*/ 127 h 127"/>
                                      <a:gd name="T18" fmla="*/ 32 w 37"/>
                                      <a:gd name="T19" fmla="*/ 120 h 127"/>
                                      <a:gd name="T20" fmla="*/ 35 w 37"/>
                                      <a:gd name="T21" fmla="*/ 115 h 127"/>
                                      <a:gd name="T22" fmla="*/ 35 w 37"/>
                                      <a:gd name="T23" fmla="*/ 105 h 127"/>
                                      <a:gd name="T24" fmla="*/ 37 w 37"/>
                                      <a:gd name="T25" fmla="*/ 97 h 127"/>
                                      <a:gd name="T26" fmla="*/ 35 w 37"/>
                                      <a:gd name="T27" fmla="*/ 90 h 127"/>
                                      <a:gd name="T28" fmla="*/ 32 w 37"/>
                                      <a:gd name="T29" fmla="*/ 80 h 127"/>
                                      <a:gd name="T30" fmla="*/ 27 w 37"/>
                                      <a:gd name="T31" fmla="*/ 72 h 127"/>
                                      <a:gd name="T32" fmla="*/ 20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2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3" name="Freeform 1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67 h 127"/>
                                      <a:gd name="T2" fmla="*/ 0 w 37"/>
                                      <a:gd name="T3" fmla="*/ 0 h 127"/>
                                      <a:gd name="T4" fmla="*/ 20 w 37"/>
                                      <a:gd name="T5" fmla="*/ 67 h 127"/>
                                      <a:gd name="T6" fmla="*/ 20 w 37"/>
                                      <a:gd name="T7" fmla="*/ 67 h 127"/>
                                      <a:gd name="T8" fmla="*/ 20 w 37"/>
                                      <a:gd name="T9" fmla="*/ 67 h 127"/>
                                      <a:gd name="T10" fmla="*/ 15 w 37"/>
                                      <a:gd name="T11" fmla="*/ 82 h 127"/>
                                      <a:gd name="T12" fmla="*/ 15 w 37"/>
                                      <a:gd name="T13" fmla="*/ 97 h 127"/>
                                      <a:gd name="T14" fmla="*/ 20 w 37"/>
                                      <a:gd name="T15" fmla="*/ 112 h 127"/>
                                      <a:gd name="T16" fmla="*/ 27 w 37"/>
                                      <a:gd name="T17" fmla="*/ 127 h 127"/>
                                      <a:gd name="T18" fmla="*/ 32 w 37"/>
                                      <a:gd name="T19" fmla="*/ 120 h 127"/>
                                      <a:gd name="T20" fmla="*/ 35 w 37"/>
                                      <a:gd name="T21" fmla="*/ 115 h 127"/>
                                      <a:gd name="T22" fmla="*/ 35 w 37"/>
                                      <a:gd name="T23" fmla="*/ 105 h 127"/>
                                      <a:gd name="T24" fmla="*/ 37 w 37"/>
                                      <a:gd name="T25" fmla="*/ 97 h 127"/>
                                      <a:gd name="T26" fmla="*/ 35 w 37"/>
                                      <a:gd name="T27" fmla="*/ 90 h 127"/>
                                      <a:gd name="T28" fmla="*/ 32 w 37"/>
                                      <a:gd name="T29" fmla="*/ 80 h 127"/>
                                      <a:gd name="T30" fmla="*/ 27 w 37"/>
                                      <a:gd name="T31" fmla="*/ 72 h 127"/>
                                      <a:gd name="T32" fmla="*/ 20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2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4" name="Freeform 1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10 w 30"/>
                                      <a:gd name="T11" fmla="*/ 80 h 125"/>
                                      <a:gd name="T12" fmla="*/ 10 w 30"/>
                                      <a:gd name="T13" fmla="*/ 95 h 125"/>
                                      <a:gd name="T14" fmla="*/ 12 w 30"/>
                                      <a:gd name="T15" fmla="*/ 112 h 125"/>
                                      <a:gd name="T16" fmla="*/ 20 w 30"/>
                                      <a:gd name="T17" fmla="*/ 125 h 125"/>
                                      <a:gd name="T18" fmla="*/ 25 w 30"/>
                                      <a:gd name="T19" fmla="*/ 120 h 125"/>
                                      <a:gd name="T20" fmla="*/ 27 w 30"/>
                                      <a:gd name="T21" fmla="*/ 112 h 125"/>
                                      <a:gd name="T22" fmla="*/ 30 w 30"/>
                                      <a:gd name="T23" fmla="*/ 105 h 125"/>
                                      <a:gd name="T24" fmla="*/ 30 w 30"/>
                                      <a:gd name="T25" fmla="*/ 97 h 125"/>
                                      <a:gd name="T26" fmla="*/ 27 w 30"/>
                                      <a:gd name="T27" fmla="*/ 87 h 125"/>
                                      <a:gd name="T28" fmla="*/ 25 w 30"/>
                                      <a:gd name="T29" fmla="*/ 80 h 125"/>
                                      <a:gd name="T30" fmla="*/ 2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0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5" name="Freeform 1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10 w 30"/>
                                      <a:gd name="T11" fmla="*/ 80 h 125"/>
                                      <a:gd name="T12" fmla="*/ 10 w 30"/>
                                      <a:gd name="T13" fmla="*/ 95 h 125"/>
                                      <a:gd name="T14" fmla="*/ 12 w 30"/>
                                      <a:gd name="T15" fmla="*/ 112 h 125"/>
                                      <a:gd name="T16" fmla="*/ 20 w 30"/>
                                      <a:gd name="T17" fmla="*/ 125 h 125"/>
                                      <a:gd name="T18" fmla="*/ 25 w 30"/>
                                      <a:gd name="T19" fmla="*/ 120 h 125"/>
                                      <a:gd name="T20" fmla="*/ 27 w 30"/>
                                      <a:gd name="T21" fmla="*/ 112 h 125"/>
                                      <a:gd name="T22" fmla="*/ 30 w 30"/>
                                      <a:gd name="T23" fmla="*/ 105 h 125"/>
                                      <a:gd name="T24" fmla="*/ 30 w 30"/>
                                      <a:gd name="T25" fmla="*/ 97 h 125"/>
                                      <a:gd name="T26" fmla="*/ 27 w 30"/>
                                      <a:gd name="T27" fmla="*/ 87 h 125"/>
                                      <a:gd name="T28" fmla="*/ 25 w 30"/>
                                      <a:gd name="T29" fmla="*/ 80 h 125"/>
                                      <a:gd name="T30" fmla="*/ 2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0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6" name="Freeform 1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65 h 65"/>
                                      <a:gd name="T2" fmla="*/ 0 w 10"/>
                                      <a:gd name="T3" fmla="*/ 0 h 65"/>
                                      <a:gd name="T4" fmla="*/ 1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1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7" name="Freeform 1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65 h 65"/>
                                      <a:gd name="T2" fmla="*/ 0 w 10"/>
                                      <a:gd name="T3" fmla="*/ 0 h 65"/>
                                      <a:gd name="T4" fmla="*/ 1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1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8" name="Freeform 16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235"/>
                                    <a:ext cx="79" cy="95"/>
                                  </a:xfrm>
                                  <a:custGeom>
                                    <a:avLst/>
                                    <a:gdLst>
                                      <a:gd name="T0" fmla="*/ 37 w 79"/>
                                      <a:gd name="T1" fmla="*/ 60 h 95"/>
                                      <a:gd name="T2" fmla="*/ 0 w 79"/>
                                      <a:gd name="T3" fmla="*/ 0 h 95"/>
                                      <a:gd name="T4" fmla="*/ 37 w 79"/>
                                      <a:gd name="T5" fmla="*/ 60 h 95"/>
                                      <a:gd name="T6" fmla="*/ 37 w 79"/>
                                      <a:gd name="T7" fmla="*/ 60 h 95"/>
                                      <a:gd name="T8" fmla="*/ 42 w 79"/>
                                      <a:gd name="T9" fmla="*/ 75 h 95"/>
                                      <a:gd name="T10" fmla="*/ 52 w 79"/>
                                      <a:gd name="T11" fmla="*/ 87 h 95"/>
                                      <a:gd name="T12" fmla="*/ 59 w 79"/>
                                      <a:gd name="T13" fmla="*/ 90 h 95"/>
                                      <a:gd name="T14" fmla="*/ 64 w 79"/>
                                      <a:gd name="T15" fmla="*/ 92 h 95"/>
                                      <a:gd name="T16" fmla="*/ 72 w 79"/>
                                      <a:gd name="T17" fmla="*/ 95 h 95"/>
                                      <a:gd name="T18" fmla="*/ 79 w 79"/>
                                      <a:gd name="T19" fmla="*/ 95 h 95"/>
                                      <a:gd name="T20" fmla="*/ 79 w 79"/>
                                      <a:gd name="T21" fmla="*/ 87 h 95"/>
                                      <a:gd name="T22" fmla="*/ 77 w 79"/>
                                      <a:gd name="T23" fmla="*/ 80 h 95"/>
                                      <a:gd name="T24" fmla="*/ 72 w 79"/>
                                      <a:gd name="T25" fmla="*/ 75 h 95"/>
                                      <a:gd name="T26" fmla="*/ 67 w 79"/>
                                      <a:gd name="T27" fmla="*/ 67 h 95"/>
                                      <a:gd name="T28" fmla="*/ 59 w 79"/>
                                      <a:gd name="T29" fmla="*/ 62 h 95"/>
                                      <a:gd name="T30" fmla="*/ 52 w 79"/>
                                      <a:gd name="T31" fmla="*/ 60 h 95"/>
                                      <a:gd name="T32" fmla="*/ 44 w 79"/>
                                      <a:gd name="T33" fmla="*/ 57 h 95"/>
                                      <a:gd name="T34" fmla="*/ 37 w 79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95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  <a:moveTo>
                                          <a:pt x="37" y="60"/>
                                        </a:moveTo>
                                        <a:lnTo>
                                          <a:pt x="42" y="75"/>
                                        </a:lnTo>
                                        <a:lnTo>
                                          <a:pt x="52" y="87"/>
                                        </a:lnTo>
                                        <a:lnTo>
                                          <a:pt x="59" y="90"/>
                                        </a:lnTo>
                                        <a:lnTo>
                                          <a:pt x="64" y="92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79" y="95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59" y="62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44" y="57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9" name="Freeform 1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235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0 h 60"/>
                                      <a:gd name="T2" fmla="*/ 0 w 37"/>
                                      <a:gd name="T3" fmla="*/ 0 h 60"/>
                                      <a:gd name="T4" fmla="*/ 37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0" name="Freeform 1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129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 h 38"/>
                                      <a:gd name="T2" fmla="*/ 5 w 42"/>
                                      <a:gd name="T3" fmla="*/ 18 h 38"/>
                                      <a:gd name="T4" fmla="*/ 15 w 42"/>
                                      <a:gd name="T5" fmla="*/ 30 h 38"/>
                                      <a:gd name="T6" fmla="*/ 22 w 42"/>
                                      <a:gd name="T7" fmla="*/ 33 h 38"/>
                                      <a:gd name="T8" fmla="*/ 27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40 w 42"/>
                                      <a:gd name="T17" fmla="*/ 23 h 38"/>
                                      <a:gd name="T18" fmla="*/ 35 w 42"/>
                                      <a:gd name="T19" fmla="*/ 18 h 38"/>
                                      <a:gd name="T20" fmla="*/ 30 w 42"/>
                                      <a:gd name="T21" fmla="*/ 10 h 38"/>
                                      <a:gd name="T22" fmla="*/ 22 w 42"/>
                                      <a:gd name="T23" fmla="*/ 5 h 38"/>
                                      <a:gd name="T24" fmla="*/ 15 w 42"/>
                                      <a:gd name="T25" fmla="*/ 3 h 38"/>
                                      <a:gd name="T26" fmla="*/ 7 w 42"/>
                                      <a:gd name="T27" fmla="*/ 0 h 38"/>
                                      <a:gd name="T28" fmla="*/ 0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3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1" name="Freeform 16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3" y="1285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7 w 89"/>
                                      <a:gd name="T1" fmla="*/ 47 h 82"/>
                                      <a:gd name="T2" fmla="*/ 0 w 89"/>
                                      <a:gd name="T3" fmla="*/ 0 h 82"/>
                                      <a:gd name="T4" fmla="*/ 47 w 89"/>
                                      <a:gd name="T5" fmla="*/ 47 h 82"/>
                                      <a:gd name="T6" fmla="*/ 47 w 89"/>
                                      <a:gd name="T7" fmla="*/ 47 h 82"/>
                                      <a:gd name="T8" fmla="*/ 52 w 89"/>
                                      <a:gd name="T9" fmla="*/ 62 h 82"/>
                                      <a:gd name="T10" fmla="*/ 62 w 89"/>
                                      <a:gd name="T11" fmla="*/ 72 h 82"/>
                                      <a:gd name="T12" fmla="*/ 74 w 89"/>
                                      <a:gd name="T13" fmla="*/ 80 h 82"/>
                                      <a:gd name="T14" fmla="*/ 89 w 89"/>
                                      <a:gd name="T15" fmla="*/ 82 h 82"/>
                                      <a:gd name="T16" fmla="*/ 89 w 89"/>
                                      <a:gd name="T17" fmla="*/ 75 h 82"/>
                                      <a:gd name="T18" fmla="*/ 87 w 89"/>
                                      <a:gd name="T19" fmla="*/ 70 h 82"/>
                                      <a:gd name="T20" fmla="*/ 82 w 89"/>
                                      <a:gd name="T21" fmla="*/ 62 h 82"/>
                                      <a:gd name="T22" fmla="*/ 77 w 89"/>
                                      <a:gd name="T23" fmla="*/ 57 h 82"/>
                                      <a:gd name="T24" fmla="*/ 69 w 89"/>
                                      <a:gd name="T25" fmla="*/ 52 h 82"/>
                                      <a:gd name="T26" fmla="*/ 62 w 89"/>
                                      <a:gd name="T27" fmla="*/ 50 h 82"/>
                                      <a:gd name="T28" fmla="*/ 54 w 89"/>
                                      <a:gd name="T29" fmla="*/ 47 h 82"/>
                                      <a:gd name="T30" fmla="*/ 47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7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  <a:moveTo>
                                          <a:pt x="47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89" y="82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7" y="70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69" y="52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4" y="47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2" name="Freeform 1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3" y="1285"/>
                                    <a:ext cx="47" cy="4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7 h 47"/>
                                      <a:gd name="T2" fmla="*/ 0 w 47"/>
                                      <a:gd name="T3" fmla="*/ 0 h 47"/>
                                      <a:gd name="T4" fmla="*/ 47 w 47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7">
                                        <a:moveTo>
                                          <a:pt x="47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3" name="Freeform 1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332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5"/>
                                      <a:gd name="T2" fmla="*/ 5 w 42"/>
                                      <a:gd name="T3" fmla="*/ 15 h 35"/>
                                      <a:gd name="T4" fmla="*/ 15 w 42"/>
                                      <a:gd name="T5" fmla="*/ 25 h 35"/>
                                      <a:gd name="T6" fmla="*/ 27 w 42"/>
                                      <a:gd name="T7" fmla="*/ 33 h 35"/>
                                      <a:gd name="T8" fmla="*/ 42 w 42"/>
                                      <a:gd name="T9" fmla="*/ 35 h 35"/>
                                      <a:gd name="T10" fmla="*/ 42 w 42"/>
                                      <a:gd name="T11" fmla="*/ 28 h 35"/>
                                      <a:gd name="T12" fmla="*/ 40 w 42"/>
                                      <a:gd name="T13" fmla="*/ 23 h 35"/>
                                      <a:gd name="T14" fmla="*/ 35 w 42"/>
                                      <a:gd name="T15" fmla="*/ 15 h 35"/>
                                      <a:gd name="T16" fmla="*/ 30 w 42"/>
                                      <a:gd name="T17" fmla="*/ 10 h 35"/>
                                      <a:gd name="T18" fmla="*/ 22 w 42"/>
                                      <a:gd name="T19" fmla="*/ 5 h 35"/>
                                      <a:gd name="T20" fmla="*/ 15 w 42"/>
                                      <a:gd name="T21" fmla="*/ 3 h 35"/>
                                      <a:gd name="T22" fmla="*/ 7 w 42"/>
                                      <a:gd name="T23" fmla="*/ 0 h 35"/>
                                      <a:gd name="T24" fmla="*/ 0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0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4" name="Freeform 16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0" y="1320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5 w 89"/>
                                      <a:gd name="T1" fmla="*/ 47 h 82"/>
                                      <a:gd name="T2" fmla="*/ 0 w 89"/>
                                      <a:gd name="T3" fmla="*/ 0 h 82"/>
                                      <a:gd name="T4" fmla="*/ 45 w 89"/>
                                      <a:gd name="T5" fmla="*/ 47 h 82"/>
                                      <a:gd name="T6" fmla="*/ 45 w 89"/>
                                      <a:gd name="T7" fmla="*/ 47 h 82"/>
                                      <a:gd name="T8" fmla="*/ 52 w 89"/>
                                      <a:gd name="T9" fmla="*/ 62 h 82"/>
                                      <a:gd name="T10" fmla="*/ 62 w 89"/>
                                      <a:gd name="T11" fmla="*/ 72 h 82"/>
                                      <a:gd name="T12" fmla="*/ 75 w 89"/>
                                      <a:gd name="T13" fmla="*/ 80 h 82"/>
                                      <a:gd name="T14" fmla="*/ 89 w 89"/>
                                      <a:gd name="T15" fmla="*/ 82 h 82"/>
                                      <a:gd name="T16" fmla="*/ 89 w 89"/>
                                      <a:gd name="T17" fmla="*/ 75 h 82"/>
                                      <a:gd name="T18" fmla="*/ 85 w 89"/>
                                      <a:gd name="T19" fmla="*/ 70 h 82"/>
                                      <a:gd name="T20" fmla="*/ 82 w 89"/>
                                      <a:gd name="T21" fmla="*/ 62 h 82"/>
                                      <a:gd name="T22" fmla="*/ 77 w 89"/>
                                      <a:gd name="T23" fmla="*/ 57 h 82"/>
                                      <a:gd name="T24" fmla="*/ 70 w 89"/>
                                      <a:gd name="T25" fmla="*/ 52 h 82"/>
                                      <a:gd name="T26" fmla="*/ 62 w 89"/>
                                      <a:gd name="T27" fmla="*/ 47 h 82"/>
                                      <a:gd name="T28" fmla="*/ 55 w 89"/>
                                      <a:gd name="T29" fmla="*/ 47 h 82"/>
                                      <a:gd name="T30" fmla="*/ 45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5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  <a:moveTo>
                                          <a:pt x="45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75" y="80"/>
                                        </a:lnTo>
                                        <a:lnTo>
                                          <a:pt x="89" y="82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5" y="70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70" y="52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5" y="47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5" name="Freeform 1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320"/>
                                    <a:ext cx="45" cy="4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47 h 47"/>
                                      <a:gd name="T2" fmla="*/ 0 w 45"/>
                                      <a:gd name="T3" fmla="*/ 0 h 47"/>
                                      <a:gd name="T4" fmla="*/ 45 w 45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47">
                                        <a:moveTo>
                                          <a:pt x="45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6" name="Freeform 1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367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35"/>
                                      <a:gd name="T2" fmla="*/ 7 w 44"/>
                                      <a:gd name="T3" fmla="*/ 15 h 35"/>
                                      <a:gd name="T4" fmla="*/ 17 w 44"/>
                                      <a:gd name="T5" fmla="*/ 25 h 35"/>
                                      <a:gd name="T6" fmla="*/ 30 w 44"/>
                                      <a:gd name="T7" fmla="*/ 33 h 35"/>
                                      <a:gd name="T8" fmla="*/ 44 w 44"/>
                                      <a:gd name="T9" fmla="*/ 35 h 35"/>
                                      <a:gd name="T10" fmla="*/ 44 w 44"/>
                                      <a:gd name="T11" fmla="*/ 28 h 35"/>
                                      <a:gd name="T12" fmla="*/ 40 w 44"/>
                                      <a:gd name="T13" fmla="*/ 23 h 35"/>
                                      <a:gd name="T14" fmla="*/ 37 w 44"/>
                                      <a:gd name="T15" fmla="*/ 15 h 35"/>
                                      <a:gd name="T16" fmla="*/ 32 w 44"/>
                                      <a:gd name="T17" fmla="*/ 10 h 35"/>
                                      <a:gd name="T18" fmla="*/ 25 w 44"/>
                                      <a:gd name="T19" fmla="*/ 5 h 35"/>
                                      <a:gd name="T20" fmla="*/ 17 w 44"/>
                                      <a:gd name="T21" fmla="*/ 0 h 35"/>
                                      <a:gd name="T22" fmla="*/ 10 w 44"/>
                                      <a:gd name="T23" fmla="*/ 0 h 35"/>
                                      <a:gd name="T24" fmla="*/ 0 w 4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7" name="Freeform 16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192"/>
                                    <a:ext cx="77" cy="100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63 h 100"/>
                                      <a:gd name="T2" fmla="*/ 0 w 77"/>
                                      <a:gd name="T3" fmla="*/ 0 h 100"/>
                                      <a:gd name="T4" fmla="*/ 35 w 77"/>
                                      <a:gd name="T5" fmla="*/ 63 h 100"/>
                                      <a:gd name="T6" fmla="*/ 35 w 77"/>
                                      <a:gd name="T7" fmla="*/ 63 h 100"/>
                                      <a:gd name="T8" fmla="*/ 40 w 77"/>
                                      <a:gd name="T9" fmla="*/ 80 h 100"/>
                                      <a:gd name="T10" fmla="*/ 50 w 77"/>
                                      <a:gd name="T11" fmla="*/ 90 h 100"/>
                                      <a:gd name="T12" fmla="*/ 55 w 77"/>
                                      <a:gd name="T13" fmla="*/ 95 h 100"/>
                                      <a:gd name="T14" fmla="*/ 62 w 77"/>
                                      <a:gd name="T15" fmla="*/ 98 h 100"/>
                                      <a:gd name="T16" fmla="*/ 70 w 77"/>
                                      <a:gd name="T17" fmla="*/ 100 h 100"/>
                                      <a:gd name="T18" fmla="*/ 77 w 77"/>
                                      <a:gd name="T19" fmla="*/ 100 h 100"/>
                                      <a:gd name="T20" fmla="*/ 77 w 77"/>
                                      <a:gd name="T21" fmla="*/ 93 h 100"/>
                                      <a:gd name="T22" fmla="*/ 75 w 77"/>
                                      <a:gd name="T23" fmla="*/ 85 h 100"/>
                                      <a:gd name="T24" fmla="*/ 70 w 77"/>
                                      <a:gd name="T25" fmla="*/ 78 h 100"/>
                                      <a:gd name="T26" fmla="*/ 65 w 77"/>
                                      <a:gd name="T27" fmla="*/ 73 h 100"/>
                                      <a:gd name="T28" fmla="*/ 57 w 77"/>
                                      <a:gd name="T29" fmla="*/ 68 h 100"/>
                                      <a:gd name="T30" fmla="*/ 50 w 77"/>
                                      <a:gd name="T31" fmla="*/ 63 h 100"/>
                                      <a:gd name="T32" fmla="*/ 43 w 77"/>
                                      <a:gd name="T33" fmla="*/ 63 h 100"/>
                                      <a:gd name="T34" fmla="*/ 35 w 77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100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  <a:moveTo>
                                          <a:pt x="35" y="63"/>
                                        </a:moveTo>
                                        <a:lnTo>
                                          <a:pt x="40" y="80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55" y="95"/>
                                        </a:lnTo>
                                        <a:lnTo>
                                          <a:pt x="62" y="98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77" y="100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70" y="78"/>
                                        </a:lnTo>
                                        <a:lnTo>
                                          <a:pt x="65" y="73"/>
                                        </a:lnTo>
                                        <a:lnTo>
                                          <a:pt x="57" y="68"/>
                                        </a:lnTo>
                                        <a:lnTo>
                                          <a:pt x="50" y="63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8" name="Freeform 1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192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3 h 63"/>
                                      <a:gd name="T2" fmla="*/ 0 w 35"/>
                                      <a:gd name="T3" fmla="*/ 0 h 63"/>
                                      <a:gd name="T4" fmla="*/ 35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9" name="Freeform 1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5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7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40 w 42"/>
                                      <a:gd name="T17" fmla="*/ 22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2 w 42"/>
                                      <a:gd name="T23" fmla="*/ 5 h 37"/>
                                      <a:gd name="T24" fmla="*/ 15 w 42"/>
                                      <a:gd name="T25" fmla="*/ 0 h 37"/>
                                      <a:gd name="T26" fmla="*/ 8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0" name="Freeform 16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3" y="1158"/>
                                    <a:ext cx="84" cy="97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62 h 97"/>
                                      <a:gd name="T2" fmla="*/ 0 w 84"/>
                                      <a:gd name="T3" fmla="*/ 0 h 97"/>
                                      <a:gd name="T4" fmla="*/ 42 w 84"/>
                                      <a:gd name="T5" fmla="*/ 62 h 97"/>
                                      <a:gd name="T6" fmla="*/ 42 w 84"/>
                                      <a:gd name="T7" fmla="*/ 62 h 97"/>
                                      <a:gd name="T8" fmla="*/ 50 w 84"/>
                                      <a:gd name="T9" fmla="*/ 77 h 97"/>
                                      <a:gd name="T10" fmla="*/ 57 w 84"/>
                                      <a:gd name="T11" fmla="*/ 87 h 97"/>
                                      <a:gd name="T12" fmla="*/ 65 w 84"/>
                                      <a:gd name="T13" fmla="*/ 92 h 97"/>
                                      <a:gd name="T14" fmla="*/ 70 w 84"/>
                                      <a:gd name="T15" fmla="*/ 94 h 97"/>
                                      <a:gd name="T16" fmla="*/ 77 w 84"/>
                                      <a:gd name="T17" fmla="*/ 97 h 97"/>
                                      <a:gd name="T18" fmla="*/ 84 w 84"/>
                                      <a:gd name="T19" fmla="*/ 97 h 97"/>
                                      <a:gd name="T20" fmla="*/ 84 w 84"/>
                                      <a:gd name="T21" fmla="*/ 89 h 97"/>
                                      <a:gd name="T22" fmla="*/ 82 w 84"/>
                                      <a:gd name="T23" fmla="*/ 82 h 97"/>
                                      <a:gd name="T24" fmla="*/ 77 w 84"/>
                                      <a:gd name="T25" fmla="*/ 74 h 97"/>
                                      <a:gd name="T26" fmla="*/ 72 w 84"/>
                                      <a:gd name="T27" fmla="*/ 69 h 97"/>
                                      <a:gd name="T28" fmla="*/ 67 w 84"/>
                                      <a:gd name="T29" fmla="*/ 64 h 97"/>
                                      <a:gd name="T30" fmla="*/ 60 w 84"/>
                                      <a:gd name="T31" fmla="*/ 62 h 97"/>
                                      <a:gd name="T32" fmla="*/ 50 w 84"/>
                                      <a:gd name="T33" fmla="*/ 59 h 97"/>
                                      <a:gd name="T34" fmla="*/ 42 w 84"/>
                                      <a:gd name="T35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4" h="97">
                                        <a:moveTo>
                                          <a:pt x="4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50" y="77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92"/>
                                        </a:lnTo>
                                        <a:lnTo>
                                          <a:pt x="70" y="94"/>
                                        </a:lnTo>
                                        <a:lnTo>
                                          <a:pt x="77" y="97"/>
                                        </a:lnTo>
                                        <a:lnTo>
                                          <a:pt x="84" y="97"/>
                                        </a:lnTo>
                                        <a:lnTo>
                                          <a:pt x="84" y="89"/>
                                        </a:lnTo>
                                        <a:lnTo>
                                          <a:pt x="82" y="82"/>
                                        </a:lnTo>
                                        <a:lnTo>
                                          <a:pt x="77" y="74"/>
                                        </a:lnTo>
                                        <a:lnTo>
                                          <a:pt x="72" y="69"/>
                                        </a:lnTo>
                                        <a:lnTo>
                                          <a:pt x="67" y="64"/>
                                        </a:lnTo>
                                        <a:lnTo>
                                          <a:pt x="60" y="62"/>
                                        </a:lnTo>
                                        <a:lnTo>
                                          <a:pt x="50" y="59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1" name="Freeform 1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1158"/>
                                    <a:ext cx="42" cy="6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62 h 62"/>
                                      <a:gd name="T2" fmla="*/ 0 w 42"/>
                                      <a:gd name="T3" fmla="*/ 0 h 62"/>
                                      <a:gd name="T4" fmla="*/ 42 w 4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2">
                                        <a:moveTo>
                                          <a:pt x="4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2" name="Freeform 1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 h 38"/>
                                      <a:gd name="T2" fmla="*/ 8 w 42"/>
                                      <a:gd name="T3" fmla="*/ 18 h 38"/>
                                      <a:gd name="T4" fmla="*/ 15 w 42"/>
                                      <a:gd name="T5" fmla="*/ 28 h 38"/>
                                      <a:gd name="T6" fmla="*/ 23 w 42"/>
                                      <a:gd name="T7" fmla="*/ 33 h 38"/>
                                      <a:gd name="T8" fmla="*/ 28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40 w 42"/>
                                      <a:gd name="T17" fmla="*/ 23 h 38"/>
                                      <a:gd name="T18" fmla="*/ 35 w 42"/>
                                      <a:gd name="T19" fmla="*/ 15 h 38"/>
                                      <a:gd name="T20" fmla="*/ 30 w 42"/>
                                      <a:gd name="T21" fmla="*/ 10 h 38"/>
                                      <a:gd name="T22" fmla="*/ 25 w 42"/>
                                      <a:gd name="T23" fmla="*/ 5 h 38"/>
                                      <a:gd name="T24" fmla="*/ 18 w 42"/>
                                      <a:gd name="T25" fmla="*/ 3 h 38"/>
                                      <a:gd name="T26" fmla="*/ 8 w 42"/>
                                      <a:gd name="T27" fmla="*/ 0 h 38"/>
                                      <a:gd name="T28" fmla="*/ 0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3"/>
                                        </a:moveTo>
                                        <a:lnTo>
                                          <a:pt x="8" y="18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3" name="Freeform 16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5" y="1130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38 w 80"/>
                                      <a:gd name="T1" fmla="*/ 55 h 92"/>
                                      <a:gd name="T2" fmla="*/ 0 w 80"/>
                                      <a:gd name="T3" fmla="*/ 0 h 92"/>
                                      <a:gd name="T4" fmla="*/ 38 w 80"/>
                                      <a:gd name="T5" fmla="*/ 55 h 92"/>
                                      <a:gd name="T6" fmla="*/ 38 w 80"/>
                                      <a:gd name="T7" fmla="*/ 55 h 92"/>
                                      <a:gd name="T8" fmla="*/ 43 w 80"/>
                                      <a:gd name="T9" fmla="*/ 70 h 92"/>
                                      <a:gd name="T10" fmla="*/ 53 w 80"/>
                                      <a:gd name="T11" fmla="*/ 82 h 92"/>
                                      <a:gd name="T12" fmla="*/ 58 w 80"/>
                                      <a:gd name="T13" fmla="*/ 87 h 92"/>
                                      <a:gd name="T14" fmla="*/ 65 w 80"/>
                                      <a:gd name="T15" fmla="*/ 90 h 92"/>
                                      <a:gd name="T16" fmla="*/ 73 w 80"/>
                                      <a:gd name="T17" fmla="*/ 92 h 92"/>
                                      <a:gd name="T18" fmla="*/ 80 w 80"/>
                                      <a:gd name="T19" fmla="*/ 92 h 92"/>
                                      <a:gd name="T20" fmla="*/ 80 w 80"/>
                                      <a:gd name="T21" fmla="*/ 85 h 92"/>
                                      <a:gd name="T22" fmla="*/ 78 w 80"/>
                                      <a:gd name="T23" fmla="*/ 77 h 92"/>
                                      <a:gd name="T24" fmla="*/ 73 w 80"/>
                                      <a:gd name="T25" fmla="*/ 70 h 92"/>
                                      <a:gd name="T26" fmla="*/ 68 w 80"/>
                                      <a:gd name="T27" fmla="*/ 65 h 92"/>
                                      <a:gd name="T28" fmla="*/ 63 w 80"/>
                                      <a:gd name="T29" fmla="*/ 60 h 92"/>
                                      <a:gd name="T30" fmla="*/ 55 w 80"/>
                                      <a:gd name="T31" fmla="*/ 55 h 92"/>
                                      <a:gd name="T32" fmla="*/ 45 w 80"/>
                                      <a:gd name="T33" fmla="*/ 55 h 92"/>
                                      <a:gd name="T34" fmla="*/ 38 w 80"/>
                                      <a:gd name="T35" fmla="*/ 5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38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  <a:moveTo>
                                          <a:pt x="38" y="55"/>
                                        </a:moveTo>
                                        <a:lnTo>
                                          <a:pt x="43" y="70"/>
                                        </a:lnTo>
                                        <a:lnTo>
                                          <a:pt x="53" y="82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73" y="92"/>
                                        </a:lnTo>
                                        <a:lnTo>
                                          <a:pt x="80" y="92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78" y="77"/>
                                        </a:lnTo>
                                        <a:lnTo>
                                          <a:pt x="73" y="70"/>
                                        </a:lnTo>
                                        <a:lnTo>
                                          <a:pt x="68" y="6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4" name="Freeform 1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5" y="1130"/>
                                    <a:ext cx="38" cy="5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55 h 55"/>
                                      <a:gd name="T2" fmla="*/ 0 w 38"/>
                                      <a:gd name="T3" fmla="*/ 0 h 55"/>
                                      <a:gd name="T4" fmla="*/ 38 w 38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5">
                                        <a:moveTo>
                                          <a:pt x="38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5" name="Freeform 1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3" y="118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5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40 w 42"/>
                                      <a:gd name="T17" fmla="*/ 22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5 w 42"/>
                                      <a:gd name="T23" fmla="*/ 5 h 37"/>
                                      <a:gd name="T24" fmla="*/ 17 w 42"/>
                                      <a:gd name="T25" fmla="*/ 0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6" name="Freeform 16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6" y="1083"/>
                                    <a:ext cx="74" cy="99"/>
                                  </a:xfrm>
                                  <a:custGeom>
                                    <a:avLst/>
                                    <a:gdLst>
                                      <a:gd name="T0" fmla="*/ 32 w 74"/>
                                      <a:gd name="T1" fmla="*/ 62 h 99"/>
                                      <a:gd name="T2" fmla="*/ 0 w 74"/>
                                      <a:gd name="T3" fmla="*/ 0 h 99"/>
                                      <a:gd name="T4" fmla="*/ 32 w 74"/>
                                      <a:gd name="T5" fmla="*/ 62 h 99"/>
                                      <a:gd name="T6" fmla="*/ 32 w 74"/>
                                      <a:gd name="T7" fmla="*/ 62 h 99"/>
                                      <a:gd name="T8" fmla="*/ 37 w 74"/>
                                      <a:gd name="T9" fmla="*/ 80 h 99"/>
                                      <a:gd name="T10" fmla="*/ 47 w 74"/>
                                      <a:gd name="T11" fmla="*/ 89 h 99"/>
                                      <a:gd name="T12" fmla="*/ 52 w 74"/>
                                      <a:gd name="T13" fmla="*/ 94 h 99"/>
                                      <a:gd name="T14" fmla="*/ 59 w 74"/>
                                      <a:gd name="T15" fmla="*/ 97 h 99"/>
                                      <a:gd name="T16" fmla="*/ 67 w 74"/>
                                      <a:gd name="T17" fmla="*/ 99 h 99"/>
                                      <a:gd name="T18" fmla="*/ 74 w 74"/>
                                      <a:gd name="T19" fmla="*/ 99 h 99"/>
                                      <a:gd name="T20" fmla="*/ 72 w 74"/>
                                      <a:gd name="T21" fmla="*/ 92 h 99"/>
                                      <a:gd name="T22" fmla="*/ 72 w 74"/>
                                      <a:gd name="T23" fmla="*/ 85 h 99"/>
                                      <a:gd name="T24" fmla="*/ 67 w 74"/>
                                      <a:gd name="T25" fmla="*/ 77 h 99"/>
                                      <a:gd name="T26" fmla="*/ 62 w 74"/>
                                      <a:gd name="T27" fmla="*/ 72 h 99"/>
                                      <a:gd name="T28" fmla="*/ 54 w 74"/>
                                      <a:gd name="T29" fmla="*/ 67 h 99"/>
                                      <a:gd name="T30" fmla="*/ 47 w 74"/>
                                      <a:gd name="T31" fmla="*/ 65 h 99"/>
                                      <a:gd name="T32" fmla="*/ 39 w 74"/>
                                      <a:gd name="T33" fmla="*/ 62 h 99"/>
                                      <a:gd name="T34" fmla="*/ 32 w 74"/>
                                      <a:gd name="T35" fmla="*/ 6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99">
                                        <a:moveTo>
                                          <a:pt x="3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  <a:moveTo>
                                          <a:pt x="32" y="62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52" y="94"/>
                                        </a:lnTo>
                                        <a:lnTo>
                                          <a:pt x="59" y="97"/>
                                        </a:lnTo>
                                        <a:lnTo>
                                          <a:pt x="67" y="99"/>
                                        </a:lnTo>
                                        <a:lnTo>
                                          <a:pt x="74" y="9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7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4" y="67"/>
                                        </a:lnTo>
                                        <a:lnTo>
                                          <a:pt x="47" y="65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7" name="Freeform 1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083"/>
                                    <a:ext cx="32" cy="62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2 h 62"/>
                                      <a:gd name="T2" fmla="*/ 0 w 32"/>
                                      <a:gd name="T3" fmla="*/ 0 h 62"/>
                                      <a:gd name="T4" fmla="*/ 32 w 3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2">
                                        <a:moveTo>
                                          <a:pt x="3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8" name="Freeform 1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114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8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0 w 42"/>
                                      <a:gd name="T15" fmla="*/ 30 h 37"/>
                                      <a:gd name="T16" fmla="*/ 40 w 42"/>
                                      <a:gd name="T17" fmla="*/ 23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2 w 42"/>
                                      <a:gd name="T23" fmla="*/ 5 h 37"/>
                                      <a:gd name="T24" fmla="*/ 15 w 42"/>
                                      <a:gd name="T25" fmla="*/ 3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9" name="Freeform 16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6" y="1035"/>
                                    <a:ext cx="64" cy="118"/>
                                  </a:xfrm>
                                  <a:custGeom>
                                    <a:avLst/>
                                    <a:gdLst>
                                      <a:gd name="T0" fmla="*/ 27 w 64"/>
                                      <a:gd name="T1" fmla="*/ 70 h 118"/>
                                      <a:gd name="T2" fmla="*/ 0 w 64"/>
                                      <a:gd name="T3" fmla="*/ 0 h 118"/>
                                      <a:gd name="T4" fmla="*/ 27 w 64"/>
                                      <a:gd name="T5" fmla="*/ 70 h 118"/>
                                      <a:gd name="T6" fmla="*/ 27 w 64"/>
                                      <a:gd name="T7" fmla="*/ 70 h 118"/>
                                      <a:gd name="T8" fmla="*/ 32 w 64"/>
                                      <a:gd name="T9" fmla="*/ 88 h 118"/>
                                      <a:gd name="T10" fmla="*/ 39 w 64"/>
                                      <a:gd name="T11" fmla="*/ 103 h 118"/>
                                      <a:gd name="T12" fmla="*/ 44 w 64"/>
                                      <a:gd name="T13" fmla="*/ 108 h 118"/>
                                      <a:gd name="T14" fmla="*/ 49 w 64"/>
                                      <a:gd name="T15" fmla="*/ 113 h 118"/>
                                      <a:gd name="T16" fmla="*/ 57 w 64"/>
                                      <a:gd name="T17" fmla="*/ 115 h 118"/>
                                      <a:gd name="T18" fmla="*/ 64 w 64"/>
                                      <a:gd name="T19" fmla="*/ 118 h 118"/>
                                      <a:gd name="T20" fmla="*/ 64 w 64"/>
                                      <a:gd name="T21" fmla="*/ 108 h 118"/>
                                      <a:gd name="T22" fmla="*/ 62 w 64"/>
                                      <a:gd name="T23" fmla="*/ 100 h 118"/>
                                      <a:gd name="T24" fmla="*/ 59 w 64"/>
                                      <a:gd name="T25" fmla="*/ 93 h 118"/>
                                      <a:gd name="T26" fmla="*/ 54 w 64"/>
                                      <a:gd name="T27" fmla="*/ 85 h 118"/>
                                      <a:gd name="T28" fmla="*/ 49 w 64"/>
                                      <a:gd name="T29" fmla="*/ 78 h 118"/>
                                      <a:gd name="T30" fmla="*/ 42 w 64"/>
                                      <a:gd name="T31" fmla="*/ 75 h 118"/>
                                      <a:gd name="T32" fmla="*/ 34 w 64"/>
                                      <a:gd name="T33" fmla="*/ 70 h 118"/>
                                      <a:gd name="T34" fmla="*/ 27 w 64"/>
                                      <a:gd name="T35" fmla="*/ 7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18">
                                        <a:moveTo>
                                          <a:pt x="2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  <a:moveTo>
                                          <a:pt x="27" y="70"/>
                                        </a:moveTo>
                                        <a:lnTo>
                                          <a:pt x="32" y="88"/>
                                        </a:lnTo>
                                        <a:lnTo>
                                          <a:pt x="39" y="103"/>
                                        </a:lnTo>
                                        <a:lnTo>
                                          <a:pt x="44" y="108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57" y="115"/>
                                        </a:lnTo>
                                        <a:lnTo>
                                          <a:pt x="64" y="118"/>
                                        </a:lnTo>
                                        <a:lnTo>
                                          <a:pt x="64" y="108"/>
                                        </a:lnTo>
                                        <a:lnTo>
                                          <a:pt x="62" y="100"/>
                                        </a:lnTo>
                                        <a:lnTo>
                                          <a:pt x="59" y="93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0" name="Freeform 1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035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0 h 70"/>
                                      <a:gd name="T2" fmla="*/ 0 w 27"/>
                                      <a:gd name="T3" fmla="*/ 0 h 70"/>
                                      <a:gd name="T4" fmla="*/ 27 w 2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70">
                                        <a:moveTo>
                                          <a:pt x="2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1" name="Freeform 1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05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8"/>
                                      <a:gd name="T2" fmla="*/ 5 w 37"/>
                                      <a:gd name="T3" fmla="*/ 18 h 48"/>
                                      <a:gd name="T4" fmla="*/ 12 w 37"/>
                                      <a:gd name="T5" fmla="*/ 33 h 48"/>
                                      <a:gd name="T6" fmla="*/ 17 w 37"/>
                                      <a:gd name="T7" fmla="*/ 38 h 48"/>
                                      <a:gd name="T8" fmla="*/ 22 w 37"/>
                                      <a:gd name="T9" fmla="*/ 43 h 48"/>
                                      <a:gd name="T10" fmla="*/ 30 w 37"/>
                                      <a:gd name="T11" fmla="*/ 45 h 48"/>
                                      <a:gd name="T12" fmla="*/ 37 w 37"/>
                                      <a:gd name="T13" fmla="*/ 48 h 48"/>
                                      <a:gd name="T14" fmla="*/ 37 w 37"/>
                                      <a:gd name="T15" fmla="*/ 38 h 48"/>
                                      <a:gd name="T16" fmla="*/ 35 w 37"/>
                                      <a:gd name="T17" fmla="*/ 30 h 48"/>
                                      <a:gd name="T18" fmla="*/ 32 w 37"/>
                                      <a:gd name="T19" fmla="*/ 23 h 48"/>
                                      <a:gd name="T20" fmla="*/ 27 w 37"/>
                                      <a:gd name="T21" fmla="*/ 15 h 48"/>
                                      <a:gd name="T22" fmla="*/ 22 w 37"/>
                                      <a:gd name="T23" fmla="*/ 8 h 48"/>
                                      <a:gd name="T24" fmla="*/ 15 w 37"/>
                                      <a:gd name="T25" fmla="*/ 5 h 48"/>
                                      <a:gd name="T26" fmla="*/ 7 w 37"/>
                                      <a:gd name="T27" fmla="*/ 0 h 48"/>
                                      <a:gd name="T28" fmla="*/ 0 w 37"/>
                                      <a:gd name="T29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0" y="0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7" y="48"/>
                                        </a:lnTo>
                                        <a:lnTo>
                                          <a:pt x="37" y="3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2" name="Freeform 16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5"/>
                                      <a:gd name="T2" fmla="*/ 2 w 17"/>
                                      <a:gd name="T3" fmla="*/ 13 h 55"/>
                                      <a:gd name="T4" fmla="*/ 0 w 17"/>
                                      <a:gd name="T5" fmla="*/ 28 h 55"/>
                                      <a:gd name="T6" fmla="*/ 0 w 17"/>
                                      <a:gd name="T7" fmla="*/ 40 h 55"/>
                                      <a:gd name="T8" fmla="*/ 5 w 17"/>
                                      <a:gd name="T9" fmla="*/ 55 h 55"/>
                                      <a:gd name="T10" fmla="*/ 7 w 17"/>
                                      <a:gd name="T11" fmla="*/ 50 h 55"/>
                                      <a:gd name="T12" fmla="*/ 12 w 17"/>
                                      <a:gd name="T13" fmla="*/ 45 h 55"/>
                                      <a:gd name="T14" fmla="*/ 15 w 17"/>
                                      <a:gd name="T15" fmla="*/ 38 h 55"/>
                                      <a:gd name="T16" fmla="*/ 17 w 17"/>
                                      <a:gd name="T17" fmla="*/ 30 h 55"/>
                                      <a:gd name="T18" fmla="*/ 17 w 17"/>
                                      <a:gd name="T19" fmla="*/ 23 h 55"/>
                                      <a:gd name="T20" fmla="*/ 17 w 17"/>
                                      <a:gd name="T21" fmla="*/ 15 h 55"/>
                                      <a:gd name="T22" fmla="*/ 15 w 17"/>
                                      <a:gd name="T23" fmla="*/ 8 h 55"/>
                                      <a:gd name="T24" fmla="*/ 12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12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3" name="Freeform 1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5"/>
                                      <a:gd name="T2" fmla="*/ 2 w 17"/>
                                      <a:gd name="T3" fmla="*/ 13 h 55"/>
                                      <a:gd name="T4" fmla="*/ 0 w 17"/>
                                      <a:gd name="T5" fmla="*/ 28 h 55"/>
                                      <a:gd name="T6" fmla="*/ 0 w 17"/>
                                      <a:gd name="T7" fmla="*/ 40 h 55"/>
                                      <a:gd name="T8" fmla="*/ 5 w 17"/>
                                      <a:gd name="T9" fmla="*/ 55 h 55"/>
                                      <a:gd name="T10" fmla="*/ 7 w 17"/>
                                      <a:gd name="T11" fmla="*/ 50 h 55"/>
                                      <a:gd name="T12" fmla="*/ 12 w 17"/>
                                      <a:gd name="T13" fmla="*/ 45 h 55"/>
                                      <a:gd name="T14" fmla="*/ 15 w 17"/>
                                      <a:gd name="T15" fmla="*/ 38 h 55"/>
                                      <a:gd name="T16" fmla="*/ 17 w 17"/>
                                      <a:gd name="T17" fmla="*/ 30 h 55"/>
                                      <a:gd name="T18" fmla="*/ 17 w 17"/>
                                      <a:gd name="T19" fmla="*/ 23 h 55"/>
                                      <a:gd name="T20" fmla="*/ 17 w 17"/>
                                      <a:gd name="T21" fmla="*/ 15 h 55"/>
                                      <a:gd name="T22" fmla="*/ 15 w 17"/>
                                      <a:gd name="T23" fmla="*/ 8 h 55"/>
                                      <a:gd name="T24" fmla="*/ 12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12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4" name="Freeform 16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1207"/>
                                    <a:ext cx="17" cy="128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70 h 128"/>
                                      <a:gd name="T2" fmla="*/ 5 w 17"/>
                                      <a:gd name="T3" fmla="*/ 83 h 128"/>
                                      <a:gd name="T4" fmla="*/ 0 w 17"/>
                                      <a:gd name="T5" fmla="*/ 98 h 128"/>
                                      <a:gd name="T6" fmla="*/ 2 w 17"/>
                                      <a:gd name="T7" fmla="*/ 113 h 128"/>
                                      <a:gd name="T8" fmla="*/ 7 w 17"/>
                                      <a:gd name="T9" fmla="*/ 128 h 128"/>
                                      <a:gd name="T10" fmla="*/ 10 w 17"/>
                                      <a:gd name="T11" fmla="*/ 123 h 128"/>
                                      <a:gd name="T12" fmla="*/ 15 w 17"/>
                                      <a:gd name="T13" fmla="*/ 118 h 128"/>
                                      <a:gd name="T14" fmla="*/ 17 w 17"/>
                                      <a:gd name="T15" fmla="*/ 110 h 128"/>
                                      <a:gd name="T16" fmla="*/ 17 w 17"/>
                                      <a:gd name="T17" fmla="*/ 103 h 128"/>
                                      <a:gd name="T18" fmla="*/ 17 w 17"/>
                                      <a:gd name="T19" fmla="*/ 93 h 128"/>
                                      <a:gd name="T20" fmla="*/ 17 w 17"/>
                                      <a:gd name="T21" fmla="*/ 85 h 128"/>
                                      <a:gd name="T22" fmla="*/ 15 w 17"/>
                                      <a:gd name="T23" fmla="*/ 78 h 128"/>
                                      <a:gd name="T24" fmla="*/ 12 w 17"/>
                                      <a:gd name="T25" fmla="*/ 70 h 128"/>
                                      <a:gd name="T26" fmla="*/ 12 w 17"/>
                                      <a:gd name="T27" fmla="*/ 70 h 128"/>
                                      <a:gd name="T28" fmla="*/ 5 w 17"/>
                                      <a:gd name="T29" fmla="*/ 0 h 128"/>
                                      <a:gd name="T30" fmla="*/ 12 w 17"/>
                                      <a:gd name="T31" fmla="*/ 7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8">
                                        <a:moveTo>
                                          <a:pt x="12" y="70"/>
                                        </a:moveTo>
                                        <a:lnTo>
                                          <a:pt x="5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113"/>
                                        </a:lnTo>
                                        <a:lnTo>
                                          <a:pt x="7" y="128"/>
                                        </a:lnTo>
                                        <a:lnTo>
                                          <a:pt x="10" y="123"/>
                                        </a:lnTo>
                                        <a:lnTo>
                                          <a:pt x="15" y="118"/>
                                        </a:lnTo>
                                        <a:lnTo>
                                          <a:pt x="17" y="110"/>
                                        </a:lnTo>
                                        <a:lnTo>
                                          <a:pt x="17" y="103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  <a:moveTo>
                                          <a:pt x="12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5" name="Freeform 16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277"/>
                                    <a:ext cx="17" cy="58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8"/>
                                      <a:gd name="T2" fmla="*/ 5 w 17"/>
                                      <a:gd name="T3" fmla="*/ 13 h 58"/>
                                      <a:gd name="T4" fmla="*/ 0 w 17"/>
                                      <a:gd name="T5" fmla="*/ 28 h 58"/>
                                      <a:gd name="T6" fmla="*/ 2 w 17"/>
                                      <a:gd name="T7" fmla="*/ 43 h 58"/>
                                      <a:gd name="T8" fmla="*/ 7 w 17"/>
                                      <a:gd name="T9" fmla="*/ 58 h 58"/>
                                      <a:gd name="T10" fmla="*/ 10 w 17"/>
                                      <a:gd name="T11" fmla="*/ 53 h 58"/>
                                      <a:gd name="T12" fmla="*/ 15 w 17"/>
                                      <a:gd name="T13" fmla="*/ 48 h 58"/>
                                      <a:gd name="T14" fmla="*/ 17 w 17"/>
                                      <a:gd name="T15" fmla="*/ 40 h 58"/>
                                      <a:gd name="T16" fmla="*/ 17 w 17"/>
                                      <a:gd name="T17" fmla="*/ 33 h 58"/>
                                      <a:gd name="T18" fmla="*/ 17 w 17"/>
                                      <a:gd name="T19" fmla="*/ 23 h 58"/>
                                      <a:gd name="T20" fmla="*/ 17 w 17"/>
                                      <a:gd name="T21" fmla="*/ 15 h 58"/>
                                      <a:gd name="T22" fmla="*/ 15 w 17"/>
                                      <a:gd name="T23" fmla="*/ 8 h 58"/>
                                      <a:gd name="T24" fmla="*/ 12 w 17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8">
                                        <a:moveTo>
                                          <a:pt x="12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6" name="Freeform 1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207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7" name="Freeform 1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3"/>
                                      <a:gd name="T2" fmla="*/ 5 w 20"/>
                                      <a:gd name="T3" fmla="*/ 13 h 53"/>
                                      <a:gd name="T4" fmla="*/ 0 w 20"/>
                                      <a:gd name="T5" fmla="*/ 25 h 53"/>
                                      <a:gd name="T6" fmla="*/ 0 w 20"/>
                                      <a:gd name="T7" fmla="*/ 40 h 53"/>
                                      <a:gd name="T8" fmla="*/ 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12 w 20"/>
                                      <a:gd name="T13" fmla="*/ 43 h 53"/>
                                      <a:gd name="T14" fmla="*/ 17 w 20"/>
                                      <a:gd name="T15" fmla="*/ 38 h 53"/>
                                      <a:gd name="T16" fmla="*/ 20 w 20"/>
                                      <a:gd name="T17" fmla="*/ 30 h 53"/>
                                      <a:gd name="T18" fmla="*/ 20 w 20"/>
                                      <a:gd name="T19" fmla="*/ 23 h 53"/>
                                      <a:gd name="T20" fmla="*/ 20 w 20"/>
                                      <a:gd name="T21" fmla="*/ 15 h 53"/>
                                      <a:gd name="T22" fmla="*/ 17 w 20"/>
                                      <a:gd name="T23" fmla="*/ 5 h 53"/>
                                      <a:gd name="T24" fmla="*/ 1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15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8" name="Freeform 1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3"/>
                                      <a:gd name="T2" fmla="*/ 5 w 20"/>
                                      <a:gd name="T3" fmla="*/ 13 h 53"/>
                                      <a:gd name="T4" fmla="*/ 0 w 20"/>
                                      <a:gd name="T5" fmla="*/ 25 h 53"/>
                                      <a:gd name="T6" fmla="*/ 0 w 20"/>
                                      <a:gd name="T7" fmla="*/ 40 h 53"/>
                                      <a:gd name="T8" fmla="*/ 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12 w 20"/>
                                      <a:gd name="T13" fmla="*/ 43 h 53"/>
                                      <a:gd name="T14" fmla="*/ 17 w 20"/>
                                      <a:gd name="T15" fmla="*/ 38 h 53"/>
                                      <a:gd name="T16" fmla="*/ 20 w 20"/>
                                      <a:gd name="T17" fmla="*/ 30 h 53"/>
                                      <a:gd name="T18" fmla="*/ 20 w 20"/>
                                      <a:gd name="T19" fmla="*/ 23 h 53"/>
                                      <a:gd name="T20" fmla="*/ 20 w 20"/>
                                      <a:gd name="T21" fmla="*/ 15 h 53"/>
                                      <a:gd name="T22" fmla="*/ 17 w 20"/>
                                      <a:gd name="T23" fmla="*/ 5 h 53"/>
                                      <a:gd name="T24" fmla="*/ 1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15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9" name="Freeform 1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7 h 67"/>
                                      <a:gd name="T2" fmla="*/ 0 w 3"/>
                                      <a:gd name="T3" fmla="*/ 0 h 67"/>
                                      <a:gd name="T4" fmla="*/ 3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0" name="Freeform 1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7 h 67"/>
                                      <a:gd name="T2" fmla="*/ 0 w 3"/>
                                      <a:gd name="T3" fmla="*/ 0 h 67"/>
                                      <a:gd name="T4" fmla="*/ 3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1" name="Freeform 16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5"/>
                                      <a:gd name="T2" fmla="*/ 4 w 19"/>
                                      <a:gd name="T3" fmla="*/ 12 h 55"/>
                                      <a:gd name="T4" fmla="*/ 0 w 19"/>
                                      <a:gd name="T5" fmla="*/ 27 h 55"/>
                                      <a:gd name="T6" fmla="*/ 0 w 19"/>
                                      <a:gd name="T7" fmla="*/ 40 h 55"/>
                                      <a:gd name="T8" fmla="*/ 2 w 19"/>
                                      <a:gd name="T9" fmla="*/ 55 h 55"/>
                                      <a:gd name="T10" fmla="*/ 7 w 19"/>
                                      <a:gd name="T11" fmla="*/ 50 h 55"/>
                                      <a:gd name="T12" fmla="*/ 12 w 19"/>
                                      <a:gd name="T13" fmla="*/ 45 h 55"/>
                                      <a:gd name="T14" fmla="*/ 17 w 19"/>
                                      <a:gd name="T15" fmla="*/ 37 h 55"/>
                                      <a:gd name="T16" fmla="*/ 19 w 19"/>
                                      <a:gd name="T17" fmla="*/ 32 h 55"/>
                                      <a:gd name="T18" fmla="*/ 19 w 19"/>
                                      <a:gd name="T19" fmla="*/ 22 h 55"/>
                                      <a:gd name="T20" fmla="*/ 19 w 19"/>
                                      <a:gd name="T21" fmla="*/ 15 h 55"/>
                                      <a:gd name="T22" fmla="*/ 17 w 19"/>
                                      <a:gd name="T23" fmla="*/ 7 h 55"/>
                                      <a:gd name="T24" fmla="*/ 14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14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2" name="Freeform 1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5"/>
                                      <a:gd name="T2" fmla="*/ 4 w 19"/>
                                      <a:gd name="T3" fmla="*/ 12 h 55"/>
                                      <a:gd name="T4" fmla="*/ 0 w 19"/>
                                      <a:gd name="T5" fmla="*/ 27 h 55"/>
                                      <a:gd name="T6" fmla="*/ 0 w 19"/>
                                      <a:gd name="T7" fmla="*/ 40 h 55"/>
                                      <a:gd name="T8" fmla="*/ 2 w 19"/>
                                      <a:gd name="T9" fmla="*/ 55 h 55"/>
                                      <a:gd name="T10" fmla="*/ 7 w 19"/>
                                      <a:gd name="T11" fmla="*/ 50 h 55"/>
                                      <a:gd name="T12" fmla="*/ 12 w 19"/>
                                      <a:gd name="T13" fmla="*/ 45 h 55"/>
                                      <a:gd name="T14" fmla="*/ 17 w 19"/>
                                      <a:gd name="T15" fmla="*/ 37 h 55"/>
                                      <a:gd name="T16" fmla="*/ 19 w 19"/>
                                      <a:gd name="T17" fmla="*/ 32 h 55"/>
                                      <a:gd name="T18" fmla="*/ 19 w 19"/>
                                      <a:gd name="T19" fmla="*/ 22 h 55"/>
                                      <a:gd name="T20" fmla="*/ 19 w 19"/>
                                      <a:gd name="T21" fmla="*/ 15 h 55"/>
                                      <a:gd name="T22" fmla="*/ 17 w 19"/>
                                      <a:gd name="T23" fmla="*/ 7 h 55"/>
                                      <a:gd name="T24" fmla="*/ 14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14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3" name="Freeform 1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4 h 64"/>
                                      <a:gd name="T2" fmla="*/ 5 w 5"/>
                                      <a:gd name="T3" fmla="*/ 0 h 64"/>
                                      <a:gd name="T4" fmla="*/ 0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0" y="64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4" name="Freeform 16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4 h 64"/>
                                      <a:gd name="T2" fmla="*/ 5 w 5"/>
                                      <a:gd name="T3" fmla="*/ 0 h 64"/>
                                      <a:gd name="T4" fmla="*/ 0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0" y="64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5" name="Freeform 1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4"/>
                                      <a:gd name="T2" fmla="*/ 10 w 22"/>
                                      <a:gd name="T3" fmla="*/ 12 h 54"/>
                                      <a:gd name="T4" fmla="*/ 3 w 22"/>
                                      <a:gd name="T5" fmla="*/ 24 h 54"/>
                                      <a:gd name="T6" fmla="*/ 0 w 22"/>
                                      <a:gd name="T7" fmla="*/ 39 h 54"/>
                                      <a:gd name="T8" fmla="*/ 3 w 22"/>
                                      <a:gd name="T9" fmla="*/ 54 h 54"/>
                                      <a:gd name="T10" fmla="*/ 8 w 22"/>
                                      <a:gd name="T11" fmla="*/ 49 h 54"/>
                                      <a:gd name="T12" fmla="*/ 13 w 22"/>
                                      <a:gd name="T13" fmla="*/ 44 h 54"/>
                                      <a:gd name="T14" fmla="*/ 17 w 22"/>
                                      <a:gd name="T15" fmla="*/ 39 h 54"/>
                                      <a:gd name="T16" fmla="*/ 20 w 22"/>
                                      <a:gd name="T17" fmla="*/ 32 h 54"/>
                                      <a:gd name="T18" fmla="*/ 22 w 22"/>
                                      <a:gd name="T19" fmla="*/ 24 h 54"/>
                                      <a:gd name="T20" fmla="*/ 22 w 22"/>
                                      <a:gd name="T21" fmla="*/ 15 h 54"/>
                                      <a:gd name="T22" fmla="*/ 22 w 22"/>
                                      <a:gd name="T23" fmla="*/ 7 h 54"/>
                                      <a:gd name="T24" fmla="*/ 20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6" name="Freeform 1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4"/>
                                      <a:gd name="T2" fmla="*/ 10 w 22"/>
                                      <a:gd name="T3" fmla="*/ 12 h 54"/>
                                      <a:gd name="T4" fmla="*/ 3 w 22"/>
                                      <a:gd name="T5" fmla="*/ 24 h 54"/>
                                      <a:gd name="T6" fmla="*/ 0 w 22"/>
                                      <a:gd name="T7" fmla="*/ 39 h 54"/>
                                      <a:gd name="T8" fmla="*/ 3 w 22"/>
                                      <a:gd name="T9" fmla="*/ 54 h 54"/>
                                      <a:gd name="T10" fmla="*/ 8 w 22"/>
                                      <a:gd name="T11" fmla="*/ 49 h 54"/>
                                      <a:gd name="T12" fmla="*/ 13 w 22"/>
                                      <a:gd name="T13" fmla="*/ 44 h 54"/>
                                      <a:gd name="T14" fmla="*/ 17 w 22"/>
                                      <a:gd name="T15" fmla="*/ 39 h 54"/>
                                      <a:gd name="T16" fmla="*/ 20 w 22"/>
                                      <a:gd name="T17" fmla="*/ 32 h 54"/>
                                      <a:gd name="T18" fmla="*/ 22 w 22"/>
                                      <a:gd name="T19" fmla="*/ 24 h 54"/>
                                      <a:gd name="T20" fmla="*/ 22 w 22"/>
                                      <a:gd name="T21" fmla="*/ 15 h 54"/>
                                      <a:gd name="T22" fmla="*/ 22 w 22"/>
                                      <a:gd name="T23" fmla="*/ 7 h 54"/>
                                      <a:gd name="T24" fmla="*/ 20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7" name="Freeform 16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8 h 68"/>
                                      <a:gd name="T2" fmla="*/ 5 w 5"/>
                                      <a:gd name="T3" fmla="*/ 0 h 68"/>
                                      <a:gd name="T4" fmla="*/ 0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0" y="6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8" name="Freeform 1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8 h 68"/>
                                      <a:gd name="T2" fmla="*/ 5 w 5"/>
                                      <a:gd name="T3" fmla="*/ 0 h 68"/>
                                      <a:gd name="T4" fmla="*/ 0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0" y="6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9" name="Freeform 1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2"/>
                                      <a:gd name="T2" fmla="*/ 10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3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5 w 25"/>
                                      <a:gd name="T13" fmla="*/ 45 h 52"/>
                                      <a:gd name="T14" fmla="*/ 18 w 25"/>
                                      <a:gd name="T15" fmla="*/ 37 h 52"/>
                                      <a:gd name="T16" fmla="*/ 20 w 25"/>
                                      <a:gd name="T17" fmla="*/ 30 h 52"/>
                                      <a:gd name="T18" fmla="*/ 23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20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0" name="Freeform 1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2"/>
                                      <a:gd name="T2" fmla="*/ 10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3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5 w 25"/>
                                      <a:gd name="T13" fmla="*/ 45 h 52"/>
                                      <a:gd name="T14" fmla="*/ 18 w 25"/>
                                      <a:gd name="T15" fmla="*/ 37 h 52"/>
                                      <a:gd name="T16" fmla="*/ 20 w 25"/>
                                      <a:gd name="T17" fmla="*/ 30 h 52"/>
                                      <a:gd name="T18" fmla="*/ 23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20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1" name="Freeform 1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2" name="Freeform 16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3" name="Freeform 1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8"/>
                                      <a:gd name="T2" fmla="*/ 13 w 23"/>
                                      <a:gd name="T3" fmla="*/ 5 h 58"/>
                                      <a:gd name="T4" fmla="*/ 8 w 23"/>
                                      <a:gd name="T5" fmla="*/ 13 h 58"/>
                                      <a:gd name="T6" fmla="*/ 3 w 23"/>
                                      <a:gd name="T7" fmla="*/ 18 h 58"/>
                                      <a:gd name="T8" fmla="*/ 0 w 23"/>
                                      <a:gd name="T9" fmla="*/ 25 h 58"/>
                                      <a:gd name="T10" fmla="*/ 0 w 23"/>
                                      <a:gd name="T11" fmla="*/ 33 h 58"/>
                                      <a:gd name="T12" fmla="*/ 0 w 23"/>
                                      <a:gd name="T13" fmla="*/ 40 h 58"/>
                                      <a:gd name="T14" fmla="*/ 3 w 23"/>
                                      <a:gd name="T15" fmla="*/ 48 h 58"/>
                                      <a:gd name="T16" fmla="*/ 8 w 23"/>
                                      <a:gd name="T17" fmla="*/ 58 h 58"/>
                                      <a:gd name="T18" fmla="*/ 13 w 23"/>
                                      <a:gd name="T19" fmla="*/ 53 h 58"/>
                                      <a:gd name="T20" fmla="*/ 15 w 23"/>
                                      <a:gd name="T21" fmla="*/ 48 h 58"/>
                                      <a:gd name="T22" fmla="*/ 20 w 23"/>
                                      <a:gd name="T23" fmla="*/ 40 h 58"/>
                                      <a:gd name="T24" fmla="*/ 23 w 23"/>
                                      <a:gd name="T25" fmla="*/ 33 h 58"/>
                                      <a:gd name="T26" fmla="*/ 23 w 23"/>
                                      <a:gd name="T27" fmla="*/ 25 h 58"/>
                                      <a:gd name="T28" fmla="*/ 23 w 23"/>
                                      <a:gd name="T29" fmla="*/ 18 h 58"/>
                                      <a:gd name="T30" fmla="*/ 23 w 23"/>
                                      <a:gd name="T31" fmla="*/ 8 h 58"/>
                                      <a:gd name="T32" fmla="*/ 20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2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4" name="Freeform 1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8"/>
                                      <a:gd name="T2" fmla="*/ 13 w 23"/>
                                      <a:gd name="T3" fmla="*/ 5 h 58"/>
                                      <a:gd name="T4" fmla="*/ 8 w 23"/>
                                      <a:gd name="T5" fmla="*/ 13 h 58"/>
                                      <a:gd name="T6" fmla="*/ 3 w 23"/>
                                      <a:gd name="T7" fmla="*/ 18 h 58"/>
                                      <a:gd name="T8" fmla="*/ 0 w 23"/>
                                      <a:gd name="T9" fmla="*/ 25 h 58"/>
                                      <a:gd name="T10" fmla="*/ 0 w 23"/>
                                      <a:gd name="T11" fmla="*/ 33 h 58"/>
                                      <a:gd name="T12" fmla="*/ 0 w 23"/>
                                      <a:gd name="T13" fmla="*/ 40 h 58"/>
                                      <a:gd name="T14" fmla="*/ 3 w 23"/>
                                      <a:gd name="T15" fmla="*/ 48 h 58"/>
                                      <a:gd name="T16" fmla="*/ 8 w 23"/>
                                      <a:gd name="T17" fmla="*/ 58 h 58"/>
                                      <a:gd name="T18" fmla="*/ 13 w 23"/>
                                      <a:gd name="T19" fmla="*/ 53 h 58"/>
                                      <a:gd name="T20" fmla="*/ 15 w 23"/>
                                      <a:gd name="T21" fmla="*/ 48 h 58"/>
                                      <a:gd name="T22" fmla="*/ 20 w 23"/>
                                      <a:gd name="T23" fmla="*/ 40 h 58"/>
                                      <a:gd name="T24" fmla="*/ 23 w 23"/>
                                      <a:gd name="T25" fmla="*/ 33 h 58"/>
                                      <a:gd name="T26" fmla="*/ 23 w 23"/>
                                      <a:gd name="T27" fmla="*/ 25 h 58"/>
                                      <a:gd name="T28" fmla="*/ 23 w 23"/>
                                      <a:gd name="T29" fmla="*/ 18 h 58"/>
                                      <a:gd name="T30" fmla="*/ 23 w 23"/>
                                      <a:gd name="T31" fmla="*/ 8 h 58"/>
                                      <a:gd name="T32" fmla="*/ 20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2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5" name="Freeform 1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6" name="Freeform 1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7" name="Freeform 1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3 w 25"/>
                                      <a:gd name="T1" fmla="*/ 70 h 130"/>
                                      <a:gd name="T2" fmla="*/ 0 w 25"/>
                                      <a:gd name="T3" fmla="*/ 0 h 130"/>
                                      <a:gd name="T4" fmla="*/ 13 w 25"/>
                                      <a:gd name="T5" fmla="*/ 70 h 130"/>
                                      <a:gd name="T6" fmla="*/ 13 w 25"/>
                                      <a:gd name="T7" fmla="*/ 70 h 130"/>
                                      <a:gd name="T8" fmla="*/ 13 w 25"/>
                                      <a:gd name="T9" fmla="*/ 70 h 130"/>
                                      <a:gd name="T10" fmla="*/ 8 w 25"/>
                                      <a:gd name="T11" fmla="*/ 85 h 130"/>
                                      <a:gd name="T12" fmla="*/ 5 w 25"/>
                                      <a:gd name="T13" fmla="*/ 100 h 130"/>
                                      <a:gd name="T14" fmla="*/ 8 w 25"/>
                                      <a:gd name="T15" fmla="*/ 115 h 130"/>
                                      <a:gd name="T16" fmla="*/ 13 w 25"/>
                                      <a:gd name="T17" fmla="*/ 130 h 130"/>
                                      <a:gd name="T18" fmla="*/ 18 w 25"/>
                                      <a:gd name="T19" fmla="*/ 125 h 130"/>
                                      <a:gd name="T20" fmla="*/ 23 w 25"/>
                                      <a:gd name="T21" fmla="*/ 117 h 130"/>
                                      <a:gd name="T22" fmla="*/ 25 w 25"/>
                                      <a:gd name="T23" fmla="*/ 110 h 130"/>
                                      <a:gd name="T24" fmla="*/ 25 w 25"/>
                                      <a:gd name="T25" fmla="*/ 102 h 130"/>
                                      <a:gd name="T26" fmla="*/ 25 w 25"/>
                                      <a:gd name="T27" fmla="*/ 92 h 130"/>
                                      <a:gd name="T28" fmla="*/ 23 w 25"/>
                                      <a:gd name="T29" fmla="*/ 85 h 130"/>
                                      <a:gd name="T30" fmla="*/ 20 w 25"/>
                                      <a:gd name="T31" fmla="*/ 77 h 130"/>
                                      <a:gd name="T32" fmla="*/ 13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8" name="Freeform 16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3 w 25"/>
                                      <a:gd name="T1" fmla="*/ 70 h 130"/>
                                      <a:gd name="T2" fmla="*/ 0 w 25"/>
                                      <a:gd name="T3" fmla="*/ 0 h 130"/>
                                      <a:gd name="T4" fmla="*/ 13 w 25"/>
                                      <a:gd name="T5" fmla="*/ 70 h 130"/>
                                      <a:gd name="T6" fmla="*/ 13 w 25"/>
                                      <a:gd name="T7" fmla="*/ 70 h 130"/>
                                      <a:gd name="T8" fmla="*/ 13 w 25"/>
                                      <a:gd name="T9" fmla="*/ 70 h 130"/>
                                      <a:gd name="T10" fmla="*/ 8 w 25"/>
                                      <a:gd name="T11" fmla="*/ 85 h 130"/>
                                      <a:gd name="T12" fmla="*/ 5 w 25"/>
                                      <a:gd name="T13" fmla="*/ 100 h 130"/>
                                      <a:gd name="T14" fmla="*/ 8 w 25"/>
                                      <a:gd name="T15" fmla="*/ 115 h 130"/>
                                      <a:gd name="T16" fmla="*/ 13 w 25"/>
                                      <a:gd name="T17" fmla="*/ 130 h 130"/>
                                      <a:gd name="T18" fmla="*/ 18 w 25"/>
                                      <a:gd name="T19" fmla="*/ 125 h 130"/>
                                      <a:gd name="T20" fmla="*/ 23 w 25"/>
                                      <a:gd name="T21" fmla="*/ 117 h 130"/>
                                      <a:gd name="T22" fmla="*/ 25 w 25"/>
                                      <a:gd name="T23" fmla="*/ 110 h 130"/>
                                      <a:gd name="T24" fmla="*/ 25 w 25"/>
                                      <a:gd name="T25" fmla="*/ 102 h 130"/>
                                      <a:gd name="T26" fmla="*/ 25 w 25"/>
                                      <a:gd name="T27" fmla="*/ 92 h 130"/>
                                      <a:gd name="T28" fmla="*/ 23 w 25"/>
                                      <a:gd name="T29" fmla="*/ 85 h 130"/>
                                      <a:gd name="T30" fmla="*/ 20 w 25"/>
                                      <a:gd name="T31" fmla="*/ 77 h 130"/>
                                      <a:gd name="T32" fmla="*/ 13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9" name="Freeform 1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7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68 h 128"/>
                                      <a:gd name="T2" fmla="*/ 0 w 20"/>
                                      <a:gd name="T3" fmla="*/ 0 h 128"/>
                                      <a:gd name="T4" fmla="*/ 8 w 20"/>
                                      <a:gd name="T5" fmla="*/ 68 h 128"/>
                                      <a:gd name="T6" fmla="*/ 8 w 20"/>
                                      <a:gd name="T7" fmla="*/ 68 h 128"/>
                                      <a:gd name="T8" fmla="*/ 8 w 20"/>
                                      <a:gd name="T9" fmla="*/ 68 h 128"/>
                                      <a:gd name="T10" fmla="*/ 3 w 20"/>
                                      <a:gd name="T11" fmla="*/ 83 h 128"/>
                                      <a:gd name="T12" fmla="*/ 0 w 20"/>
                                      <a:gd name="T13" fmla="*/ 98 h 128"/>
                                      <a:gd name="T14" fmla="*/ 3 w 20"/>
                                      <a:gd name="T15" fmla="*/ 113 h 128"/>
                                      <a:gd name="T16" fmla="*/ 8 w 20"/>
                                      <a:gd name="T17" fmla="*/ 128 h 128"/>
                                      <a:gd name="T18" fmla="*/ 12 w 20"/>
                                      <a:gd name="T19" fmla="*/ 123 h 128"/>
                                      <a:gd name="T20" fmla="*/ 17 w 20"/>
                                      <a:gd name="T21" fmla="*/ 115 h 128"/>
                                      <a:gd name="T22" fmla="*/ 20 w 20"/>
                                      <a:gd name="T23" fmla="*/ 108 h 128"/>
                                      <a:gd name="T24" fmla="*/ 20 w 20"/>
                                      <a:gd name="T25" fmla="*/ 100 h 128"/>
                                      <a:gd name="T26" fmla="*/ 20 w 20"/>
                                      <a:gd name="T27" fmla="*/ 93 h 128"/>
                                      <a:gd name="T28" fmla="*/ 17 w 20"/>
                                      <a:gd name="T29" fmla="*/ 83 h 128"/>
                                      <a:gd name="T30" fmla="*/ 12 w 20"/>
                                      <a:gd name="T31" fmla="*/ 75 h 128"/>
                                      <a:gd name="T32" fmla="*/ 8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8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0" name="Freeform 16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7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68 h 128"/>
                                      <a:gd name="T2" fmla="*/ 0 w 20"/>
                                      <a:gd name="T3" fmla="*/ 0 h 128"/>
                                      <a:gd name="T4" fmla="*/ 8 w 20"/>
                                      <a:gd name="T5" fmla="*/ 68 h 128"/>
                                      <a:gd name="T6" fmla="*/ 8 w 20"/>
                                      <a:gd name="T7" fmla="*/ 68 h 128"/>
                                      <a:gd name="T8" fmla="*/ 8 w 20"/>
                                      <a:gd name="T9" fmla="*/ 68 h 128"/>
                                      <a:gd name="T10" fmla="*/ 3 w 20"/>
                                      <a:gd name="T11" fmla="*/ 83 h 128"/>
                                      <a:gd name="T12" fmla="*/ 0 w 20"/>
                                      <a:gd name="T13" fmla="*/ 98 h 128"/>
                                      <a:gd name="T14" fmla="*/ 3 w 20"/>
                                      <a:gd name="T15" fmla="*/ 113 h 128"/>
                                      <a:gd name="T16" fmla="*/ 8 w 20"/>
                                      <a:gd name="T17" fmla="*/ 128 h 128"/>
                                      <a:gd name="T18" fmla="*/ 12 w 20"/>
                                      <a:gd name="T19" fmla="*/ 123 h 128"/>
                                      <a:gd name="T20" fmla="*/ 17 w 20"/>
                                      <a:gd name="T21" fmla="*/ 115 h 128"/>
                                      <a:gd name="T22" fmla="*/ 20 w 20"/>
                                      <a:gd name="T23" fmla="*/ 108 h 128"/>
                                      <a:gd name="T24" fmla="*/ 20 w 20"/>
                                      <a:gd name="T25" fmla="*/ 100 h 128"/>
                                      <a:gd name="T26" fmla="*/ 20 w 20"/>
                                      <a:gd name="T27" fmla="*/ 93 h 128"/>
                                      <a:gd name="T28" fmla="*/ 17 w 20"/>
                                      <a:gd name="T29" fmla="*/ 83 h 128"/>
                                      <a:gd name="T30" fmla="*/ 12 w 20"/>
                                      <a:gd name="T31" fmla="*/ 75 h 128"/>
                                      <a:gd name="T32" fmla="*/ 8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8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1" name="Freeform 1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7 h 67"/>
                                      <a:gd name="T2" fmla="*/ 0 w 5"/>
                                      <a:gd name="T3" fmla="*/ 0 h 67"/>
                                      <a:gd name="T4" fmla="*/ 5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2" name="Freeform 1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7 h 67"/>
                                      <a:gd name="T2" fmla="*/ 0 w 5"/>
                                      <a:gd name="T3" fmla="*/ 0 h 67"/>
                                      <a:gd name="T4" fmla="*/ 5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3" name="Freeform 16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1" y="1477"/>
                                    <a:ext cx="104" cy="32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22 h 32"/>
                                      <a:gd name="T2" fmla="*/ 0 w 104"/>
                                      <a:gd name="T3" fmla="*/ 0 h 32"/>
                                      <a:gd name="T4" fmla="*/ 57 w 104"/>
                                      <a:gd name="T5" fmla="*/ 22 h 32"/>
                                      <a:gd name="T6" fmla="*/ 55 w 104"/>
                                      <a:gd name="T7" fmla="*/ 22 h 32"/>
                                      <a:gd name="T8" fmla="*/ 70 w 104"/>
                                      <a:gd name="T9" fmla="*/ 30 h 32"/>
                                      <a:gd name="T10" fmla="*/ 80 w 104"/>
                                      <a:gd name="T11" fmla="*/ 32 h 32"/>
                                      <a:gd name="T12" fmla="*/ 92 w 104"/>
                                      <a:gd name="T13" fmla="*/ 30 h 32"/>
                                      <a:gd name="T14" fmla="*/ 104 w 104"/>
                                      <a:gd name="T15" fmla="*/ 25 h 32"/>
                                      <a:gd name="T16" fmla="*/ 99 w 104"/>
                                      <a:gd name="T17" fmla="*/ 20 h 32"/>
                                      <a:gd name="T18" fmla="*/ 94 w 104"/>
                                      <a:gd name="T19" fmla="*/ 17 h 32"/>
                                      <a:gd name="T20" fmla="*/ 87 w 104"/>
                                      <a:gd name="T21" fmla="*/ 15 h 32"/>
                                      <a:gd name="T22" fmla="*/ 82 w 104"/>
                                      <a:gd name="T23" fmla="*/ 12 h 32"/>
                                      <a:gd name="T24" fmla="*/ 75 w 104"/>
                                      <a:gd name="T25" fmla="*/ 12 h 32"/>
                                      <a:gd name="T26" fmla="*/ 67 w 104"/>
                                      <a:gd name="T27" fmla="*/ 15 h 32"/>
                                      <a:gd name="T28" fmla="*/ 62 w 104"/>
                                      <a:gd name="T29" fmla="*/ 17 h 32"/>
                                      <a:gd name="T30" fmla="*/ 55 w 104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3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  <a:moveTo>
                                          <a:pt x="55" y="22"/>
                                        </a:moveTo>
                                        <a:lnTo>
                                          <a:pt x="70" y="30"/>
                                        </a:lnTo>
                                        <a:lnTo>
                                          <a:pt x="80" y="32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104" y="25"/>
                                        </a:lnTo>
                                        <a:lnTo>
                                          <a:pt x="99" y="20"/>
                                        </a:lnTo>
                                        <a:lnTo>
                                          <a:pt x="94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75" y="12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5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4" name="Freeform 1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1" y="1477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2 h 22"/>
                                      <a:gd name="T2" fmla="*/ 0 w 57"/>
                                      <a:gd name="T3" fmla="*/ 0 h 22"/>
                                      <a:gd name="T4" fmla="*/ 57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5" name="Freeform 1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1489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10 h 20"/>
                                      <a:gd name="T2" fmla="*/ 15 w 49"/>
                                      <a:gd name="T3" fmla="*/ 18 h 20"/>
                                      <a:gd name="T4" fmla="*/ 25 w 49"/>
                                      <a:gd name="T5" fmla="*/ 20 h 20"/>
                                      <a:gd name="T6" fmla="*/ 37 w 49"/>
                                      <a:gd name="T7" fmla="*/ 18 h 20"/>
                                      <a:gd name="T8" fmla="*/ 49 w 49"/>
                                      <a:gd name="T9" fmla="*/ 13 h 20"/>
                                      <a:gd name="T10" fmla="*/ 44 w 49"/>
                                      <a:gd name="T11" fmla="*/ 8 h 20"/>
                                      <a:gd name="T12" fmla="*/ 39 w 49"/>
                                      <a:gd name="T13" fmla="*/ 5 h 20"/>
                                      <a:gd name="T14" fmla="*/ 32 w 49"/>
                                      <a:gd name="T15" fmla="*/ 3 h 20"/>
                                      <a:gd name="T16" fmla="*/ 27 w 49"/>
                                      <a:gd name="T17" fmla="*/ 0 h 20"/>
                                      <a:gd name="T18" fmla="*/ 20 w 49"/>
                                      <a:gd name="T19" fmla="*/ 0 h 20"/>
                                      <a:gd name="T20" fmla="*/ 12 w 49"/>
                                      <a:gd name="T21" fmla="*/ 3 h 20"/>
                                      <a:gd name="T22" fmla="*/ 7 w 49"/>
                                      <a:gd name="T23" fmla="*/ 5 h 20"/>
                                      <a:gd name="T24" fmla="*/ 0 w 49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0" y="10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6" name="Freeform 16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08" y="150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100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5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7" name="Freeform 1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150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8" name="Freeform 1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3" y="150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5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5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9" name="Freeform 16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8" y="1519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97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5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0" name="Freeform 1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8" y="1519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1" name="Freeform 1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3" y="151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2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5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2" name="Freeform 17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1457"/>
                                    <a:ext cx="105" cy="35"/>
                                  </a:xfrm>
                                  <a:custGeom>
                                    <a:avLst/>
                                    <a:gdLst>
                                      <a:gd name="T0" fmla="*/ 55 w 105"/>
                                      <a:gd name="T1" fmla="*/ 25 h 35"/>
                                      <a:gd name="T2" fmla="*/ 0 w 105"/>
                                      <a:gd name="T3" fmla="*/ 0 h 35"/>
                                      <a:gd name="T4" fmla="*/ 55 w 105"/>
                                      <a:gd name="T5" fmla="*/ 25 h 35"/>
                                      <a:gd name="T6" fmla="*/ 55 w 105"/>
                                      <a:gd name="T7" fmla="*/ 25 h 35"/>
                                      <a:gd name="T8" fmla="*/ 67 w 105"/>
                                      <a:gd name="T9" fmla="*/ 30 h 35"/>
                                      <a:gd name="T10" fmla="*/ 80 w 105"/>
                                      <a:gd name="T11" fmla="*/ 35 h 35"/>
                                      <a:gd name="T12" fmla="*/ 92 w 105"/>
                                      <a:gd name="T13" fmla="*/ 32 h 35"/>
                                      <a:gd name="T14" fmla="*/ 105 w 105"/>
                                      <a:gd name="T15" fmla="*/ 27 h 35"/>
                                      <a:gd name="T16" fmla="*/ 100 w 105"/>
                                      <a:gd name="T17" fmla="*/ 22 h 35"/>
                                      <a:gd name="T18" fmla="*/ 95 w 105"/>
                                      <a:gd name="T19" fmla="*/ 17 h 35"/>
                                      <a:gd name="T20" fmla="*/ 87 w 105"/>
                                      <a:gd name="T21" fmla="*/ 15 h 35"/>
                                      <a:gd name="T22" fmla="*/ 80 w 105"/>
                                      <a:gd name="T23" fmla="*/ 15 h 35"/>
                                      <a:gd name="T24" fmla="*/ 75 w 105"/>
                                      <a:gd name="T25" fmla="*/ 15 h 35"/>
                                      <a:gd name="T26" fmla="*/ 67 w 105"/>
                                      <a:gd name="T27" fmla="*/ 15 h 35"/>
                                      <a:gd name="T28" fmla="*/ 60 w 105"/>
                                      <a:gd name="T29" fmla="*/ 20 h 35"/>
                                      <a:gd name="T30" fmla="*/ 55 w 105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5">
                                        <a:moveTo>
                                          <a:pt x="5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  <a:moveTo>
                                          <a:pt x="55" y="25"/>
                                        </a:moveTo>
                                        <a:lnTo>
                                          <a:pt x="67" y="3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92" y="32"/>
                                        </a:lnTo>
                                        <a:lnTo>
                                          <a:pt x="105" y="27"/>
                                        </a:lnTo>
                                        <a:lnTo>
                                          <a:pt x="100" y="22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3" name="Freeform 1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457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5 h 25"/>
                                      <a:gd name="T2" fmla="*/ 0 w 55"/>
                                      <a:gd name="T3" fmla="*/ 0 h 25"/>
                                      <a:gd name="T4" fmla="*/ 55 w 5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>
                                        <a:moveTo>
                                          <a:pt x="5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4" name="Freeform 1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6" y="1472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0 h 20"/>
                                      <a:gd name="T2" fmla="*/ 12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17 h 20"/>
                                      <a:gd name="T8" fmla="*/ 50 w 50"/>
                                      <a:gd name="T9" fmla="*/ 12 h 20"/>
                                      <a:gd name="T10" fmla="*/ 45 w 50"/>
                                      <a:gd name="T11" fmla="*/ 7 h 20"/>
                                      <a:gd name="T12" fmla="*/ 40 w 50"/>
                                      <a:gd name="T13" fmla="*/ 2 h 20"/>
                                      <a:gd name="T14" fmla="*/ 32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2 w 50"/>
                                      <a:gd name="T21" fmla="*/ 0 h 20"/>
                                      <a:gd name="T22" fmla="*/ 5 w 50"/>
                                      <a:gd name="T23" fmla="*/ 5 h 20"/>
                                      <a:gd name="T24" fmla="*/ 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10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5" name="Freeform 17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9" y="1444"/>
                                    <a:ext cx="107" cy="28"/>
                                  </a:xfrm>
                                  <a:custGeom>
                                    <a:avLst/>
                                    <a:gdLst>
                                      <a:gd name="T0" fmla="*/ 60 w 107"/>
                                      <a:gd name="T1" fmla="*/ 18 h 28"/>
                                      <a:gd name="T2" fmla="*/ 0 w 107"/>
                                      <a:gd name="T3" fmla="*/ 0 h 28"/>
                                      <a:gd name="T4" fmla="*/ 60 w 107"/>
                                      <a:gd name="T5" fmla="*/ 18 h 28"/>
                                      <a:gd name="T6" fmla="*/ 60 w 107"/>
                                      <a:gd name="T7" fmla="*/ 18 h 28"/>
                                      <a:gd name="T8" fmla="*/ 72 w 107"/>
                                      <a:gd name="T9" fmla="*/ 25 h 28"/>
                                      <a:gd name="T10" fmla="*/ 84 w 107"/>
                                      <a:gd name="T11" fmla="*/ 28 h 28"/>
                                      <a:gd name="T12" fmla="*/ 97 w 107"/>
                                      <a:gd name="T13" fmla="*/ 28 h 28"/>
                                      <a:gd name="T14" fmla="*/ 107 w 107"/>
                                      <a:gd name="T15" fmla="*/ 23 h 28"/>
                                      <a:gd name="T16" fmla="*/ 102 w 107"/>
                                      <a:gd name="T17" fmla="*/ 18 h 28"/>
                                      <a:gd name="T18" fmla="*/ 97 w 107"/>
                                      <a:gd name="T19" fmla="*/ 13 h 28"/>
                                      <a:gd name="T20" fmla="*/ 92 w 107"/>
                                      <a:gd name="T21" fmla="*/ 10 h 28"/>
                                      <a:gd name="T22" fmla="*/ 84 w 107"/>
                                      <a:gd name="T23" fmla="*/ 10 h 28"/>
                                      <a:gd name="T24" fmla="*/ 77 w 107"/>
                                      <a:gd name="T25" fmla="*/ 10 h 28"/>
                                      <a:gd name="T26" fmla="*/ 72 w 107"/>
                                      <a:gd name="T27" fmla="*/ 10 h 28"/>
                                      <a:gd name="T28" fmla="*/ 65 w 107"/>
                                      <a:gd name="T29" fmla="*/ 13 h 28"/>
                                      <a:gd name="T30" fmla="*/ 60 w 107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28">
                                        <a:moveTo>
                                          <a:pt x="60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  <a:moveTo>
                                          <a:pt x="60" y="18"/>
                                        </a:moveTo>
                                        <a:lnTo>
                                          <a:pt x="72" y="25"/>
                                        </a:lnTo>
                                        <a:lnTo>
                                          <a:pt x="84" y="28"/>
                                        </a:lnTo>
                                        <a:lnTo>
                                          <a:pt x="97" y="2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2" y="18"/>
                                        </a:lnTo>
                                        <a:lnTo>
                                          <a:pt x="97" y="13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77" y="10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6" name="Freeform 1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44"/>
                                    <a:ext cx="60" cy="1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8 h 18"/>
                                      <a:gd name="T2" fmla="*/ 0 w 60"/>
                                      <a:gd name="T3" fmla="*/ 0 h 18"/>
                                      <a:gd name="T4" fmla="*/ 60 w 60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8">
                                        <a:moveTo>
                                          <a:pt x="60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7" name="Freeform 1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45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4 w 47"/>
                                      <a:gd name="T5" fmla="*/ 18 h 18"/>
                                      <a:gd name="T6" fmla="*/ 37 w 47"/>
                                      <a:gd name="T7" fmla="*/ 18 h 18"/>
                                      <a:gd name="T8" fmla="*/ 47 w 47"/>
                                      <a:gd name="T9" fmla="*/ 13 h 18"/>
                                      <a:gd name="T10" fmla="*/ 42 w 47"/>
                                      <a:gd name="T11" fmla="*/ 8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4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8" name="Freeform 17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9" y="1429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18 h 28"/>
                                      <a:gd name="T2" fmla="*/ 0 w 102"/>
                                      <a:gd name="T3" fmla="*/ 0 h 28"/>
                                      <a:gd name="T4" fmla="*/ 55 w 102"/>
                                      <a:gd name="T5" fmla="*/ 18 h 28"/>
                                      <a:gd name="T6" fmla="*/ 52 w 102"/>
                                      <a:gd name="T7" fmla="*/ 18 h 28"/>
                                      <a:gd name="T8" fmla="*/ 65 w 102"/>
                                      <a:gd name="T9" fmla="*/ 25 h 28"/>
                                      <a:gd name="T10" fmla="*/ 77 w 102"/>
                                      <a:gd name="T11" fmla="*/ 28 h 28"/>
                                      <a:gd name="T12" fmla="*/ 89 w 102"/>
                                      <a:gd name="T13" fmla="*/ 28 h 28"/>
                                      <a:gd name="T14" fmla="*/ 102 w 102"/>
                                      <a:gd name="T15" fmla="*/ 23 h 28"/>
                                      <a:gd name="T16" fmla="*/ 97 w 102"/>
                                      <a:gd name="T17" fmla="*/ 18 h 28"/>
                                      <a:gd name="T18" fmla="*/ 92 w 102"/>
                                      <a:gd name="T19" fmla="*/ 13 h 28"/>
                                      <a:gd name="T20" fmla="*/ 85 w 102"/>
                                      <a:gd name="T21" fmla="*/ 10 h 28"/>
                                      <a:gd name="T22" fmla="*/ 80 w 102"/>
                                      <a:gd name="T23" fmla="*/ 8 h 28"/>
                                      <a:gd name="T24" fmla="*/ 72 w 102"/>
                                      <a:gd name="T25" fmla="*/ 8 h 28"/>
                                      <a:gd name="T26" fmla="*/ 65 w 102"/>
                                      <a:gd name="T27" fmla="*/ 10 h 28"/>
                                      <a:gd name="T28" fmla="*/ 60 w 102"/>
                                      <a:gd name="T29" fmla="*/ 13 h 28"/>
                                      <a:gd name="T30" fmla="*/ 52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  <a:moveTo>
                                          <a:pt x="52" y="18"/>
                                        </a:moveTo>
                                        <a:lnTo>
                                          <a:pt x="65" y="25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89" y="28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2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9" name="Freeform 1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29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8 h 18"/>
                                      <a:gd name="T2" fmla="*/ 0 w 55"/>
                                      <a:gd name="T3" fmla="*/ 0 h 18"/>
                                      <a:gd name="T4" fmla="*/ 55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0" name="Freeform 1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43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0 h 20"/>
                                      <a:gd name="T2" fmla="*/ 13 w 50"/>
                                      <a:gd name="T3" fmla="*/ 17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20 h 20"/>
                                      <a:gd name="T8" fmla="*/ 50 w 50"/>
                                      <a:gd name="T9" fmla="*/ 15 h 20"/>
                                      <a:gd name="T10" fmla="*/ 45 w 50"/>
                                      <a:gd name="T11" fmla="*/ 10 h 20"/>
                                      <a:gd name="T12" fmla="*/ 40 w 50"/>
                                      <a:gd name="T13" fmla="*/ 5 h 20"/>
                                      <a:gd name="T14" fmla="*/ 33 w 50"/>
                                      <a:gd name="T15" fmla="*/ 2 h 20"/>
                                      <a:gd name="T16" fmla="*/ 28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3 w 50"/>
                                      <a:gd name="T21" fmla="*/ 2 h 20"/>
                                      <a:gd name="T22" fmla="*/ 8 w 50"/>
                                      <a:gd name="T23" fmla="*/ 5 h 20"/>
                                      <a:gd name="T24" fmla="*/ 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1" name="Freeform 1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57" y="1402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54 w 102"/>
                                      <a:gd name="T1" fmla="*/ 25 h 37"/>
                                      <a:gd name="T2" fmla="*/ 0 w 102"/>
                                      <a:gd name="T3" fmla="*/ 0 h 37"/>
                                      <a:gd name="T4" fmla="*/ 54 w 102"/>
                                      <a:gd name="T5" fmla="*/ 25 h 37"/>
                                      <a:gd name="T6" fmla="*/ 54 w 102"/>
                                      <a:gd name="T7" fmla="*/ 25 h 37"/>
                                      <a:gd name="T8" fmla="*/ 67 w 102"/>
                                      <a:gd name="T9" fmla="*/ 32 h 37"/>
                                      <a:gd name="T10" fmla="*/ 79 w 102"/>
                                      <a:gd name="T11" fmla="*/ 37 h 37"/>
                                      <a:gd name="T12" fmla="*/ 92 w 102"/>
                                      <a:gd name="T13" fmla="*/ 35 h 37"/>
                                      <a:gd name="T14" fmla="*/ 102 w 102"/>
                                      <a:gd name="T15" fmla="*/ 30 h 37"/>
                                      <a:gd name="T16" fmla="*/ 99 w 102"/>
                                      <a:gd name="T17" fmla="*/ 25 h 37"/>
                                      <a:gd name="T18" fmla="*/ 92 w 102"/>
                                      <a:gd name="T19" fmla="*/ 20 h 37"/>
                                      <a:gd name="T20" fmla="*/ 87 w 102"/>
                                      <a:gd name="T21" fmla="*/ 18 h 37"/>
                                      <a:gd name="T22" fmla="*/ 79 w 102"/>
                                      <a:gd name="T23" fmla="*/ 18 h 37"/>
                                      <a:gd name="T24" fmla="*/ 74 w 102"/>
                                      <a:gd name="T25" fmla="*/ 18 h 37"/>
                                      <a:gd name="T26" fmla="*/ 67 w 102"/>
                                      <a:gd name="T27" fmla="*/ 18 h 37"/>
                                      <a:gd name="T28" fmla="*/ 59 w 102"/>
                                      <a:gd name="T29" fmla="*/ 20 h 37"/>
                                      <a:gd name="T30" fmla="*/ 54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54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  <a:moveTo>
                                          <a:pt x="54" y="25"/>
                                        </a:moveTo>
                                        <a:lnTo>
                                          <a:pt x="67" y="32"/>
                                        </a:lnTo>
                                        <a:lnTo>
                                          <a:pt x="79" y="37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9" y="25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74" y="18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2" name="Freeform 1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402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5 h 25"/>
                                      <a:gd name="T2" fmla="*/ 0 w 54"/>
                                      <a:gd name="T3" fmla="*/ 0 h 25"/>
                                      <a:gd name="T4" fmla="*/ 54 w 54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54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3" name="Freeform 1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1420"/>
                                    <a:ext cx="48" cy="19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7 h 19"/>
                                      <a:gd name="T2" fmla="*/ 13 w 48"/>
                                      <a:gd name="T3" fmla="*/ 14 h 19"/>
                                      <a:gd name="T4" fmla="*/ 25 w 48"/>
                                      <a:gd name="T5" fmla="*/ 19 h 19"/>
                                      <a:gd name="T6" fmla="*/ 38 w 48"/>
                                      <a:gd name="T7" fmla="*/ 17 h 19"/>
                                      <a:gd name="T8" fmla="*/ 48 w 48"/>
                                      <a:gd name="T9" fmla="*/ 12 h 19"/>
                                      <a:gd name="T10" fmla="*/ 45 w 48"/>
                                      <a:gd name="T11" fmla="*/ 7 h 19"/>
                                      <a:gd name="T12" fmla="*/ 38 w 48"/>
                                      <a:gd name="T13" fmla="*/ 2 h 19"/>
                                      <a:gd name="T14" fmla="*/ 33 w 48"/>
                                      <a:gd name="T15" fmla="*/ 0 h 19"/>
                                      <a:gd name="T16" fmla="*/ 25 w 48"/>
                                      <a:gd name="T17" fmla="*/ 0 h 19"/>
                                      <a:gd name="T18" fmla="*/ 20 w 48"/>
                                      <a:gd name="T19" fmla="*/ 0 h 19"/>
                                      <a:gd name="T20" fmla="*/ 13 w 48"/>
                                      <a:gd name="T21" fmla="*/ 0 h 19"/>
                                      <a:gd name="T22" fmla="*/ 5 w 48"/>
                                      <a:gd name="T23" fmla="*/ 2 h 19"/>
                                      <a:gd name="T24" fmla="*/ 0 w 48"/>
                                      <a:gd name="T25" fmla="*/ 7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9">
                                        <a:moveTo>
                                          <a:pt x="0" y="7"/>
                                        </a:moveTo>
                                        <a:lnTo>
                                          <a:pt x="13" y="14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4" name="Freeform 17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4" y="1367"/>
                                    <a:ext cx="102" cy="53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38 h 53"/>
                                      <a:gd name="T2" fmla="*/ 0 w 102"/>
                                      <a:gd name="T3" fmla="*/ 0 h 53"/>
                                      <a:gd name="T4" fmla="*/ 55 w 102"/>
                                      <a:gd name="T5" fmla="*/ 38 h 53"/>
                                      <a:gd name="T6" fmla="*/ 53 w 102"/>
                                      <a:gd name="T7" fmla="*/ 38 h 53"/>
                                      <a:gd name="T8" fmla="*/ 67 w 102"/>
                                      <a:gd name="T9" fmla="*/ 45 h 53"/>
                                      <a:gd name="T10" fmla="*/ 80 w 102"/>
                                      <a:gd name="T11" fmla="*/ 50 h 53"/>
                                      <a:gd name="T12" fmla="*/ 90 w 102"/>
                                      <a:gd name="T13" fmla="*/ 53 h 53"/>
                                      <a:gd name="T14" fmla="*/ 102 w 102"/>
                                      <a:gd name="T15" fmla="*/ 50 h 53"/>
                                      <a:gd name="T16" fmla="*/ 97 w 102"/>
                                      <a:gd name="T17" fmla="*/ 43 h 53"/>
                                      <a:gd name="T18" fmla="*/ 92 w 102"/>
                                      <a:gd name="T19" fmla="*/ 38 h 53"/>
                                      <a:gd name="T20" fmla="*/ 87 w 102"/>
                                      <a:gd name="T21" fmla="*/ 35 h 53"/>
                                      <a:gd name="T22" fmla="*/ 80 w 102"/>
                                      <a:gd name="T23" fmla="*/ 33 h 53"/>
                                      <a:gd name="T24" fmla="*/ 72 w 102"/>
                                      <a:gd name="T25" fmla="*/ 30 h 53"/>
                                      <a:gd name="T26" fmla="*/ 65 w 102"/>
                                      <a:gd name="T27" fmla="*/ 30 h 53"/>
                                      <a:gd name="T28" fmla="*/ 60 w 102"/>
                                      <a:gd name="T29" fmla="*/ 33 h 53"/>
                                      <a:gd name="T30" fmla="*/ 53 w 102"/>
                                      <a:gd name="T31" fmla="*/ 3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3">
                                        <a:moveTo>
                                          <a:pt x="5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38"/>
                                        </a:lnTo>
                                        <a:close/>
                                        <a:moveTo>
                                          <a:pt x="53" y="38"/>
                                        </a:moveTo>
                                        <a:lnTo>
                                          <a:pt x="67" y="4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97" y="43"/>
                                        </a:lnTo>
                                        <a:lnTo>
                                          <a:pt x="92" y="38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0" y="3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33"/>
                                        </a:lnTo>
                                        <a:lnTo>
                                          <a:pt x="53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5" name="Freeform 1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4" y="1367"/>
                                    <a:ext cx="55" cy="3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8 h 38"/>
                                      <a:gd name="T2" fmla="*/ 0 w 55"/>
                                      <a:gd name="T3" fmla="*/ 0 h 38"/>
                                      <a:gd name="T4" fmla="*/ 55 w 55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38">
                                        <a:moveTo>
                                          <a:pt x="5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6" name="Freeform 1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7" y="1397"/>
                                    <a:ext cx="49" cy="23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8 h 23"/>
                                      <a:gd name="T2" fmla="*/ 14 w 49"/>
                                      <a:gd name="T3" fmla="*/ 15 h 23"/>
                                      <a:gd name="T4" fmla="*/ 27 w 49"/>
                                      <a:gd name="T5" fmla="*/ 20 h 23"/>
                                      <a:gd name="T6" fmla="*/ 37 w 49"/>
                                      <a:gd name="T7" fmla="*/ 23 h 23"/>
                                      <a:gd name="T8" fmla="*/ 49 w 49"/>
                                      <a:gd name="T9" fmla="*/ 20 h 23"/>
                                      <a:gd name="T10" fmla="*/ 44 w 49"/>
                                      <a:gd name="T11" fmla="*/ 13 h 23"/>
                                      <a:gd name="T12" fmla="*/ 39 w 49"/>
                                      <a:gd name="T13" fmla="*/ 8 h 23"/>
                                      <a:gd name="T14" fmla="*/ 34 w 49"/>
                                      <a:gd name="T15" fmla="*/ 5 h 23"/>
                                      <a:gd name="T16" fmla="*/ 27 w 49"/>
                                      <a:gd name="T17" fmla="*/ 3 h 23"/>
                                      <a:gd name="T18" fmla="*/ 19 w 49"/>
                                      <a:gd name="T19" fmla="*/ 0 h 23"/>
                                      <a:gd name="T20" fmla="*/ 12 w 49"/>
                                      <a:gd name="T21" fmla="*/ 0 h 23"/>
                                      <a:gd name="T22" fmla="*/ 7 w 49"/>
                                      <a:gd name="T23" fmla="*/ 3 h 23"/>
                                      <a:gd name="T24" fmla="*/ 0 w 49"/>
                                      <a:gd name="T25" fmla="*/ 8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3">
                                        <a:moveTo>
                                          <a:pt x="0" y="8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7" y="23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39" y="8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7" name="Freeform 1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0"/>
                                      <a:gd name="T2" fmla="*/ 0 w 23"/>
                                      <a:gd name="T3" fmla="*/ 13 h 40"/>
                                      <a:gd name="T4" fmla="*/ 5 w 23"/>
                                      <a:gd name="T5" fmla="*/ 23 h 40"/>
                                      <a:gd name="T6" fmla="*/ 13 w 23"/>
                                      <a:gd name="T7" fmla="*/ 33 h 40"/>
                                      <a:gd name="T8" fmla="*/ 23 w 23"/>
                                      <a:gd name="T9" fmla="*/ 40 h 40"/>
                                      <a:gd name="T10" fmla="*/ 23 w 23"/>
                                      <a:gd name="T11" fmla="*/ 30 h 40"/>
                                      <a:gd name="T12" fmla="*/ 20 w 23"/>
                                      <a:gd name="T13" fmla="*/ 18 h 40"/>
                                      <a:gd name="T14" fmla="*/ 10 w 23"/>
                                      <a:gd name="T15" fmla="*/ 8 h 40"/>
                                      <a:gd name="T16" fmla="*/ 0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8" name="Freeform 1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0"/>
                                      <a:gd name="T2" fmla="*/ 0 w 23"/>
                                      <a:gd name="T3" fmla="*/ 13 h 40"/>
                                      <a:gd name="T4" fmla="*/ 5 w 23"/>
                                      <a:gd name="T5" fmla="*/ 23 h 40"/>
                                      <a:gd name="T6" fmla="*/ 13 w 23"/>
                                      <a:gd name="T7" fmla="*/ 33 h 40"/>
                                      <a:gd name="T8" fmla="*/ 23 w 23"/>
                                      <a:gd name="T9" fmla="*/ 40 h 40"/>
                                      <a:gd name="T10" fmla="*/ 23 w 23"/>
                                      <a:gd name="T11" fmla="*/ 30 h 40"/>
                                      <a:gd name="T12" fmla="*/ 20 w 23"/>
                                      <a:gd name="T13" fmla="*/ 18 h 40"/>
                                      <a:gd name="T14" fmla="*/ 10 w 23"/>
                                      <a:gd name="T15" fmla="*/ 8 h 40"/>
                                      <a:gd name="T16" fmla="*/ 0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9" name="Freeform 17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13" y="1420"/>
                                    <a:ext cx="67" cy="82"/>
                                  </a:xfrm>
                                  <a:custGeom>
                                    <a:avLst/>
                                    <a:gdLst>
                                      <a:gd name="T0" fmla="*/ 40 w 67"/>
                                      <a:gd name="T1" fmla="*/ 42 h 82"/>
                                      <a:gd name="T2" fmla="*/ 43 w 67"/>
                                      <a:gd name="T3" fmla="*/ 54 h 82"/>
                                      <a:gd name="T4" fmla="*/ 47 w 67"/>
                                      <a:gd name="T5" fmla="*/ 64 h 82"/>
                                      <a:gd name="T6" fmla="*/ 55 w 67"/>
                                      <a:gd name="T7" fmla="*/ 74 h 82"/>
                                      <a:gd name="T8" fmla="*/ 67 w 67"/>
                                      <a:gd name="T9" fmla="*/ 82 h 82"/>
                                      <a:gd name="T10" fmla="*/ 65 w 67"/>
                                      <a:gd name="T11" fmla="*/ 72 h 82"/>
                                      <a:gd name="T12" fmla="*/ 60 w 67"/>
                                      <a:gd name="T13" fmla="*/ 59 h 82"/>
                                      <a:gd name="T14" fmla="*/ 52 w 67"/>
                                      <a:gd name="T15" fmla="*/ 49 h 82"/>
                                      <a:gd name="T16" fmla="*/ 40 w 67"/>
                                      <a:gd name="T17" fmla="*/ 42 h 82"/>
                                      <a:gd name="T18" fmla="*/ 40 w 67"/>
                                      <a:gd name="T19" fmla="*/ 42 h 82"/>
                                      <a:gd name="T20" fmla="*/ 0 w 67"/>
                                      <a:gd name="T21" fmla="*/ 0 h 82"/>
                                      <a:gd name="T22" fmla="*/ 40 w 67"/>
                                      <a:gd name="T23" fmla="*/ 4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2">
                                        <a:moveTo>
                                          <a:pt x="40" y="42"/>
                                        </a:moveTo>
                                        <a:lnTo>
                                          <a:pt x="43" y="54"/>
                                        </a:lnTo>
                                        <a:lnTo>
                                          <a:pt x="47" y="64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65" y="72"/>
                                        </a:lnTo>
                                        <a:lnTo>
                                          <a:pt x="60" y="59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  <a:moveTo>
                                          <a:pt x="40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0" name="Freeform 17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3" y="1462"/>
                                    <a:ext cx="27" cy="40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40"/>
                                      <a:gd name="T2" fmla="*/ 3 w 27"/>
                                      <a:gd name="T3" fmla="*/ 12 h 40"/>
                                      <a:gd name="T4" fmla="*/ 7 w 27"/>
                                      <a:gd name="T5" fmla="*/ 22 h 40"/>
                                      <a:gd name="T6" fmla="*/ 15 w 27"/>
                                      <a:gd name="T7" fmla="*/ 32 h 40"/>
                                      <a:gd name="T8" fmla="*/ 27 w 27"/>
                                      <a:gd name="T9" fmla="*/ 40 h 40"/>
                                      <a:gd name="T10" fmla="*/ 25 w 27"/>
                                      <a:gd name="T11" fmla="*/ 30 h 40"/>
                                      <a:gd name="T12" fmla="*/ 20 w 27"/>
                                      <a:gd name="T13" fmla="*/ 17 h 40"/>
                                      <a:gd name="T14" fmla="*/ 12 w 27"/>
                                      <a:gd name="T15" fmla="*/ 7 h 40"/>
                                      <a:gd name="T16" fmla="*/ 0 w 27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1" name="Freeform 1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1420"/>
                                    <a:ext cx="40" cy="42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2 h 42"/>
                                      <a:gd name="T2" fmla="*/ 0 w 40"/>
                                      <a:gd name="T3" fmla="*/ 0 h 42"/>
                                      <a:gd name="T4" fmla="*/ 40 w 40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2">
                                        <a:moveTo>
                                          <a:pt x="40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2" name="Freeform 1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3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3"/>
                                      <a:gd name="T2" fmla="*/ 0 w 23"/>
                                      <a:gd name="T3" fmla="*/ 13 h 43"/>
                                      <a:gd name="T4" fmla="*/ 5 w 23"/>
                                      <a:gd name="T5" fmla="*/ 25 h 43"/>
                                      <a:gd name="T6" fmla="*/ 13 w 23"/>
                                      <a:gd name="T7" fmla="*/ 35 h 43"/>
                                      <a:gd name="T8" fmla="*/ 23 w 23"/>
                                      <a:gd name="T9" fmla="*/ 43 h 43"/>
                                      <a:gd name="T10" fmla="*/ 23 w 23"/>
                                      <a:gd name="T11" fmla="*/ 30 h 43"/>
                                      <a:gd name="T12" fmla="*/ 20 w 23"/>
                                      <a:gd name="T13" fmla="*/ 18 h 43"/>
                                      <a:gd name="T14" fmla="*/ 13 w 23"/>
                                      <a:gd name="T15" fmla="*/ 8 h 43"/>
                                      <a:gd name="T16" fmla="*/ 0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3" name="Freeform 17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3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3"/>
                                      <a:gd name="T2" fmla="*/ 0 w 23"/>
                                      <a:gd name="T3" fmla="*/ 13 h 43"/>
                                      <a:gd name="T4" fmla="*/ 5 w 23"/>
                                      <a:gd name="T5" fmla="*/ 25 h 43"/>
                                      <a:gd name="T6" fmla="*/ 13 w 23"/>
                                      <a:gd name="T7" fmla="*/ 35 h 43"/>
                                      <a:gd name="T8" fmla="*/ 23 w 23"/>
                                      <a:gd name="T9" fmla="*/ 43 h 43"/>
                                      <a:gd name="T10" fmla="*/ 23 w 23"/>
                                      <a:gd name="T11" fmla="*/ 30 h 43"/>
                                      <a:gd name="T12" fmla="*/ 20 w 23"/>
                                      <a:gd name="T13" fmla="*/ 18 h 43"/>
                                      <a:gd name="T14" fmla="*/ 13 w 23"/>
                                      <a:gd name="T15" fmla="*/ 8 h 43"/>
                                      <a:gd name="T16" fmla="*/ 0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4" name="Freeform 1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44 h 44"/>
                                      <a:gd name="T2" fmla="*/ 0 w 34"/>
                                      <a:gd name="T3" fmla="*/ 0 h 44"/>
                                      <a:gd name="T4" fmla="*/ 34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34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5" name="Freeform 1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44 h 44"/>
                                      <a:gd name="T2" fmla="*/ 0 w 34"/>
                                      <a:gd name="T3" fmla="*/ 0 h 44"/>
                                      <a:gd name="T4" fmla="*/ 34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34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6" name="Freeform 17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3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8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7" name="Freeform 1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3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8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8" name="Freeform 1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9" name="Freeform 17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0" name="Freeform 1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1" name="Freeform 1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2" name="Freeform 17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3" name="Freeform 1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4" name="Freeform 1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5" name="Freeform 1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6" name="Freeform 1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7" name="Freeform 17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8" name="Freeform 1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45"/>
                                      <a:gd name="T2" fmla="*/ 0 w 25"/>
                                      <a:gd name="T3" fmla="*/ 7 h 45"/>
                                      <a:gd name="T4" fmla="*/ 0 w 25"/>
                                      <a:gd name="T5" fmla="*/ 12 h 45"/>
                                      <a:gd name="T6" fmla="*/ 0 w 25"/>
                                      <a:gd name="T7" fmla="*/ 20 h 45"/>
                                      <a:gd name="T8" fmla="*/ 3 w 25"/>
                                      <a:gd name="T9" fmla="*/ 25 h 45"/>
                                      <a:gd name="T10" fmla="*/ 10 w 25"/>
                                      <a:gd name="T11" fmla="*/ 35 h 45"/>
                                      <a:gd name="T12" fmla="*/ 23 w 25"/>
                                      <a:gd name="T13" fmla="*/ 45 h 45"/>
                                      <a:gd name="T14" fmla="*/ 25 w 25"/>
                                      <a:gd name="T15" fmla="*/ 32 h 45"/>
                                      <a:gd name="T16" fmla="*/ 23 w 25"/>
                                      <a:gd name="T17" fmla="*/ 20 h 45"/>
                                      <a:gd name="T18" fmla="*/ 15 w 25"/>
                                      <a:gd name="T19" fmla="*/ 10 h 45"/>
                                      <a:gd name="T20" fmla="*/ 3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9" name="Freeform 1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45"/>
                                      <a:gd name="T2" fmla="*/ 0 w 25"/>
                                      <a:gd name="T3" fmla="*/ 7 h 45"/>
                                      <a:gd name="T4" fmla="*/ 0 w 25"/>
                                      <a:gd name="T5" fmla="*/ 12 h 45"/>
                                      <a:gd name="T6" fmla="*/ 0 w 25"/>
                                      <a:gd name="T7" fmla="*/ 20 h 45"/>
                                      <a:gd name="T8" fmla="*/ 3 w 25"/>
                                      <a:gd name="T9" fmla="*/ 25 h 45"/>
                                      <a:gd name="T10" fmla="*/ 10 w 25"/>
                                      <a:gd name="T11" fmla="*/ 35 h 45"/>
                                      <a:gd name="T12" fmla="*/ 23 w 25"/>
                                      <a:gd name="T13" fmla="*/ 45 h 45"/>
                                      <a:gd name="T14" fmla="*/ 25 w 25"/>
                                      <a:gd name="T15" fmla="*/ 32 h 45"/>
                                      <a:gd name="T16" fmla="*/ 23 w 25"/>
                                      <a:gd name="T17" fmla="*/ 20 h 45"/>
                                      <a:gd name="T18" fmla="*/ 15 w 25"/>
                                      <a:gd name="T19" fmla="*/ 10 h 45"/>
                                      <a:gd name="T20" fmla="*/ 3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0" name="Freeform 1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1" name="Freeform 1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2" name="Freeform 1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7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2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67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7 w 75"/>
                                      <a:gd name="T29" fmla="*/ 47 h 82"/>
                                      <a:gd name="T30" fmla="*/ 52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67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3" name="Freeform 1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7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2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67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7 w 75"/>
                                      <a:gd name="T29" fmla="*/ 47 h 82"/>
                                      <a:gd name="T30" fmla="*/ 52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67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4" name="Freeform 1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40 h 80"/>
                                      <a:gd name="T2" fmla="*/ 0 w 73"/>
                                      <a:gd name="T3" fmla="*/ 0 h 80"/>
                                      <a:gd name="T4" fmla="*/ 40 w 73"/>
                                      <a:gd name="T5" fmla="*/ 40 h 80"/>
                                      <a:gd name="T6" fmla="*/ 40 w 73"/>
                                      <a:gd name="T7" fmla="*/ 40 h 80"/>
                                      <a:gd name="T8" fmla="*/ 40 w 73"/>
                                      <a:gd name="T9" fmla="*/ 40 h 80"/>
                                      <a:gd name="T10" fmla="*/ 43 w 73"/>
                                      <a:gd name="T11" fmla="*/ 53 h 80"/>
                                      <a:gd name="T12" fmla="*/ 50 w 73"/>
                                      <a:gd name="T13" fmla="*/ 65 h 80"/>
                                      <a:gd name="T14" fmla="*/ 60 w 73"/>
                                      <a:gd name="T15" fmla="*/ 73 h 80"/>
                                      <a:gd name="T16" fmla="*/ 70 w 73"/>
                                      <a:gd name="T17" fmla="*/ 80 h 80"/>
                                      <a:gd name="T18" fmla="*/ 73 w 73"/>
                                      <a:gd name="T19" fmla="*/ 75 h 80"/>
                                      <a:gd name="T20" fmla="*/ 70 w 73"/>
                                      <a:gd name="T21" fmla="*/ 68 h 80"/>
                                      <a:gd name="T22" fmla="*/ 68 w 73"/>
                                      <a:gd name="T23" fmla="*/ 63 h 80"/>
                                      <a:gd name="T24" fmla="*/ 65 w 73"/>
                                      <a:gd name="T25" fmla="*/ 55 h 80"/>
                                      <a:gd name="T26" fmla="*/ 60 w 73"/>
                                      <a:gd name="T27" fmla="*/ 50 h 80"/>
                                      <a:gd name="T28" fmla="*/ 55 w 73"/>
                                      <a:gd name="T29" fmla="*/ 45 h 80"/>
                                      <a:gd name="T30" fmla="*/ 48 w 73"/>
                                      <a:gd name="T31" fmla="*/ 43 h 80"/>
                                      <a:gd name="T32" fmla="*/ 40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4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60" y="73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0" y="68"/>
                                        </a:lnTo>
                                        <a:lnTo>
                                          <a:pt x="68" y="63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8" y="43"/>
                                        </a:lnTo>
                                        <a:lnTo>
                                          <a:pt x="4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5" name="Freeform 1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40 h 80"/>
                                      <a:gd name="T2" fmla="*/ 0 w 73"/>
                                      <a:gd name="T3" fmla="*/ 0 h 80"/>
                                      <a:gd name="T4" fmla="*/ 40 w 73"/>
                                      <a:gd name="T5" fmla="*/ 40 h 80"/>
                                      <a:gd name="T6" fmla="*/ 40 w 73"/>
                                      <a:gd name="T7" fmla="*/ 40 h 80"/>
                                      <a:gd name="T8" fmla="*/ 40 w 73"/>
                                      <a:gd name="T9" fmla="*/ 40 h 80"/>
                                      <a:gd name="T10" fmla="*/ 43 w 73"/>
                                      <a:gd name="T11" fmla="*/ 53 h 80"/>
                                      <a:gd name="T12" fmla="*/ 50 w 73"/>
                                      <a:gd name="T13" fmla="*/ 65 h 80"/>
                                      <a:gd name="T14" fmla="*/ 60 w 73"/>
                                      <a:gd name="T15" fmla="*/ 73 h 80"/>
                                      <a:gd name="T16" fmla="*/ 70 w 73"/>
                                      <a:gd name="T17" fmla="*/ 80 h 80"/>
                                      <a:gd name="T18" fmla="*/ 73 w 73"/>
                                      <a:gd name="T19" fmla="*/ 75 h 80"/>
                                      <a:gd name="T20" fmla="*/ 70 w 73"/>
                                      <a:gd name="T21" fmla="*/ 68 h 80"/>
                                      <a:gd name="T22" fmla="*/ 68 w 73"/>
                                      <a:gd name="T23" fmla="*/ 63 h 80"/>
                                      <a:gd name="T24" fmla="*/ 65 w 73"/>
                                      <a:gd name="T25" fmla="*/ 55 h 80"/>
                                      <a:gd name="T26" fmla="*/ 60 w 73"/>
                                      <a:gd name="T27" fmla="*/ 50 h 80"/>
                                      <a:gd name="T28" fmla="*/ 55 w 73"/>
                                      <a:gd name="T29" fmla="*/ 45 h 80"/>
                                      <a:gd name="T30" fmla="*/ 48 w 73"/>
                                      <a:gd name="T31" fmla="*/ 43 h 80"/>
                                      <a:gd name="T32" fmla="*/ 40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4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60" y="73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0" y="68"/>
                                        </a:lnTo>
                                        <a:lnTo>
                                          <a:pt x="68" y="63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8" y="43"/>
                                        </a:lnTo>
                                        <a:lnTo>
                                          <a:pt x="4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6" name="Freeform 17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7" name="Freeform 1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8" name="Freeform 17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4" y="1529"/>
                                    <a:ext cx="104" cy="23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15 h 23"/>
                                      <a:gd name="T2" fmla="*/ 0 w 104"/>
                                      <a:gd name="T3" fmla="*/ 0 h 23"/>
                                      <a:gd name="T4" fmla="*/ 57 w 104"/>
                                      <a:gd name="T5" fmla="*/ 15 h 23"/>
                                      <a:gd name="T6" fmla="*/ 57 w 104"/>
                                      <a:gd name="T7" fmla="*/ 15 h 23"/>
                                      <a:gd name="T8" fmla="*/ 70 w 104"/>
                                      <a:gd name="T9" fmla="*/ 20 h 23"/>
                                      <a:gd name="T10" fmla="*/ 82 w 104"/>
                                      <a:gd name="T11" fmla="*/ 23 h 23"/>
                                      <a:gd name="T12" fmla="*/ 94 w 104"/>
                                      <a:gd name="T13" fmla="*/ 20 h 23"/>
                                      <a:gd name="T14" fmla="*/ 104 w 104"/>
                                      <a:gd name="T15" fmla="*/ 13 h 23"/>
                                      <a:gd name="T16" fmla="*/ 99 w 104"/>
                                      <a:gd name="T17" fmla="*/ 10 h 23"/>
                                      <a:gd name="T18" fmla="*/ 94 w 104"/>
                                      <a:gd name="T19" fmla="*/ 5 h 23"/>
                                      <a:gd name="T20" fmla="*/ 87 w 104"/>
                                      <a:gd name="T21" fmla="*/ 3 h 23"/>
                                      <a:gd name="T22" fmla="*/ 79 w 104"/>
                                      <a:gd name="T23" fmla="*/ 3 h 23"/>
                                      <a:gd name="T24" fmla="*/ 74 w 104"/>
                                      <a:gd name="T25" fmla="*/ 5 h 23"/>
                                      <a:gd name="T26" fmla="*/ 67 w 104"/>
                                      <a:gd name="T27" fmla="*/ 5 h 23"/>
                                      <a:gd name="T28" fmla="*/ 62 w 104"/>
                                      <a:gd name="T29" fmla="*/ 10 h 23"/>
                                      <a:gd name="T30" fmla="*/ 57 w 104"/>
                                      <a:gd name="T31" fmla="*/ 15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3">
                                        <a:moveTo>
                                          <a:pt x="57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  <a:moveTo>
                                          <a:pt x="57" y="15"/>
                                        </a:moveTo>
                                        <a:lnTo>
                                          <a:pt x="70" y="20"/>
                                        </a:lnTo>
                                        <a:lnTo>
                                          <a:pt x="82" y="23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104" y="13"/>
                                        </a:lnTo>
                                        <a:lnTo>
                                          <a:pt x="99" y="10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79" y="3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9" name="Freeform 1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4" y="15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5 h 15"/>
                                      <a:gd name="T2" fmla="*/ 0 w 57"/>
                                      <a:gd name="T3" fmla="*/ 0 h 15"/>
                                      <a:gd name="T4" fmla="*/ 57 w 57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0" name="Freeform 1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1" y="153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3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7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2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1" name="Freeform 17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1542"/>
                                    <a:ext cx="105" cy="17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12 h 17"/>
                                      <a:gd name="T2" fmla="*/ 0 w 105"/>
                                      <a:gd name="T3" fmla="*/ 10 h 17"/>
                                      <a:gd name="T4" fmla="*/ 57 w 105"/>
                                      <a:gd name="T5" fmla="*/ 12 h 17"/>
                                      <a:gd name="T6" fmla="*/ 57 w 105"/>
                                      <a:gd name="T7" fmla="*/ 12 h 17"/>
                                      <a:gd name="T8" fmla="*/ 70 w 105"/>
                                      <a:gd name="T9" fmla="*/ 17 h 17"/>
                                      <a:gd name="T10" fmla="*/ 82 w 105"/>
                                      <a:gd name="T11" fmla="*/ 17 h 17"/>
                                      <a:gd name="T12" fmla="*/ 95 w 105"/>
                                      <a:gd name="T13" fmla="*/ 15 h 17"/>
                                      <a:gd name="T14" fmla="*/ 105 w 105"/>
                                      <a:gd name="T15" fmla="*/ 10 h 17"/>
                                      <a:gd name="T16" fmla="*/ 100 w 105"/>
                                      <a:gd name="T17" fmla="*/ 5 h 17"/>
                                      <a:gd name="T18" fmla="*/ 95 w 105"/>
                                      <a:gd name="T19" fmla="*/ 2 h 17"/>
                                      <a:gd name="T20" fmla="*/ 87 w 105"/>
                                      <a:gd name="T21" fmla="*/ 0 h 17"/>
                                      <a:gd name="T22" fmla="*/ 82 w 105"/>
                                      <a:gd name="T23" fmla="*/ 0 h 17"/>
                                      <a:gd name="T24" fmla="*/ 75 w 105"/>
                                      <a:gd name="T25" fmla="*/ 2 h 17"/>
                                      <a:gd name="T26" fmla="*/ 67 w 105"/>
                                      <a:gd name="T27" fmla="*/ 2 h 17"/>
                                      <a:gd name="T28" fmla="*/ 62 w 105"/>
                                      <a:gd name="T29" fmla="*/ 7 h 17"/>
                                      <a:gd name="T30" fmla="*/ 57 w 105"/>
                                      <a:gd name="T31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17">
                                        <a:moveTo>
                                          <a:pt x="57" y="12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7" y="12"/>
                                        </a:lnTo>
                                        <a:close/>
                                        <a:moveTo>
                                          <a:pt x="57" y="12"/>
                                        </a:moveTo>
                                        <a:lnTo>
                                          <a:pt x="70" y="1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5" y="2"/>
                                        </a:lnTo>
                                        <a:lnTo>
                                          <a:pt x="67" y="2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5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2" name="Freeform 1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552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2"/>
                                      <a:gd name="T2" fmla="*/ 0 w 57"/>
                                      <a:gd name="T3" fmla="*/ 0 h 2"/>
                                      <a:gd name="T4" fmla="*/ 57 w 57"/>
                                      <a:gd name="T5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">
                                        <a:moveTo>
                                          <a:pt x="57" y="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3" name="Freeform 1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8" y="1542"/>
                                    <a:ext cx="48" cy="17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2 h 17"/>
                                      <a:gd name="T2" fmla="*/ 13 w 48"/>
                                      <a:gd name="T3" fmla="*/ 17 h 17"/>
                                      <a:gd name="T4" fmla="*/ 25 w 48"/>
                                      <a:gd name="T5" fmla="*/ 17 h 17"/>
                                      <a:gd name="T6" fmla="*/ 38 w 48"/>
                                      <a:gd name="T7" fmla="*/ 15 h 17"/>
                                      <a:gd name="T8" fmla="*/ 48 w 48"/>
                                      <a:gd name="T9" fmla="*/ 10 h 17"/>
                                      <a:gd name="T10" fmla="*/ 43 w 48"/>
                                      <a:gd name="T11" fmla="*/ 5 h 17"/>
                                      <a:gd name="T12" fmla="*/ 38 w 48"/>
                                      <a:gd name="T13" fmla="*/ 2 h 17"/>
                                      <a:gd name="T14" fmla="*/ 30 w 48"/>
                                      <a:gd name="T15" fmla="*/ 0 h 17"/>
                                      <a:gd name="T16" fmla="*/ 25 w 48"/>
                                      <a:gd name="T17" fmla="*/ 0 h 17"/>
                                      <a:gd name="T18" fmla="*/ 18 w 48"/>
                                      <a:gd name="T19" fmla="*/ 2 h 17"/>
                                      <a:gd name="T20" fmla="*/ 10 w 48"/>
                                      <a:gd name="T21" fmla="*/ 2 h 17"/>
                                      <a:gd name="T22" fmla="*/ 5 w 48"/>
                                      <a:gd name="T23" fmla="*/ 7 h 17"/>
                                      <a:gd name="T24" fmla="*/ 0 w 48"/>
                                      <a:gd name="T25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7">
                                        <a:moveTo>
                                          <a:pt x="0" y="12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4" name="Freeform 17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4" y="1554"/>
                                    <a:ext cx="104" cy="18"/>
                                  </a:xfrm>
                                  <a:custGeom>
                                    <a:avLst/>
                                    <a:gdLst>
                                      <a:gd name="T0" fmla="*/ 54 w 104"/>
                                      <a:gd name="T1" fmla="*/ 13 h 18"/>
                                      <a:gd name="T2" fmla="*/ 0 w 104"/>
                                      <a:gd name="T3" fmla="*/ 10 h 18"/>
                                      <a:gd name="T4" fmla="*/ 54 w 104"/>
                                      <a:gd name="T5" fmla="*/ 13 h 18"/>
                                      <a:gd name="T6" fmla="*/ 54 w 104"/>
                                      <a:gd name="T7" fmla="*/ 13 h 18"/>
                                      <a:gd name="T8" fmla="*/ 69 w 104"/>
                                      <a:gd name="T9" fmla="*/ 18 h 18"/>
                                      <a:gd name="T10" fmla="*/ 82 w 104"/>
                                      <a:gd name="T11" fmla="*/ 18 h 18"/>
                                      <a:gd name="T12" fmla="*/ 91 w 104"/>
                                      <a:gd name="T13" fmla="*/ 15 h 18"/>
                                      <a:gd name="T14" fmla="*/ 104 w 104"/>
                                      <a:gd name="T15" fmla="*/ 10 h 18"/>
                                      <a:gd name="T16" fmla="*/ 99 w 104"/>
                                      <a:gd name="T17" fmla="*/ 5 h 18"/>
                                      <a:gd name="T18" fmla="*/ 91 w 104"/>
                                      <a:gd name="T19" fmla="*/ 3 h 18"/>
                                      <a:gd name="T20" fmla="*/ 86 w 104"/>
                                      <a:gd name="T21" fmla="*/ 0 h 18"/>
                                      <a:gd name="T22" fmla="*/ 79 w 104"/>
                                      <a:gd name="T23" fmla="*/ 0 h 18"/>
                                      <a:gd name="T24" fmla="*/ 72 w 104"/>
                                      <a:gd name="T25" fmla="*/ 0 h 18"/>
                                      <a:gd name="T26" fmla="*/ 67 w 104"/>
                                      <a:gd name="T27" fmla="*/ 3 h 18"/>
                                      <a:gd name="T28" fmla="*/ 59 w 104"/>
                                      <a:gd name="T29" fmla="*/ 8 h 18"/>
                                      <a:gd name="T30" fmla="*/ 54 w 104"/>
                                      <a:gd name="T3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18">
                                        <a:moveTo>
                                          <a:pt x="54" y="13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4" y="13"/>
                                        </a:lnTo>
                                        <a:close/>
                                        <a:moveTo>
                                          <a:pt x="54" y="13"/>
                                        </a:moveTo>
                                        <a:lnTo>
                                          <a:pt x="69" y="18"/>
                                        </a:lnTo>
                                        <a:lnTo>
                                          <a:pt x="82" y="18"/>
                                        </a:lnTo>
                                        <a:lnTo>
                                          <a:pt x="91" y="15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91" y="3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5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5" name="Freeform 1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4" y="1564"/>
                                    <a:ext cx="54" cy="3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 h 3"/>
                                      <a:gd name="T2" fmla="*/ 0 w 54"/>
                                      <a:gd name="T3" fmla="*/ 0 h 3"/>
                                      <a:gd name="T4" fmla="*/ 54 w 54"/>
                                      <a:gd name="T5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">
                                        <a:moveTo>
                                          <a:pt x="54" y="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6" name="Freeform 1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554"/>
                                    <a:ext cx="50" cy="18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3 h 18"/>
                                      <a:gd name="T2" fmla="*/ 15 w 50"/>
                                      <a:gd name="T3" fmla="*/ 18 h 18"/>
                                      <a:gd name="T4" fmla="*/ 28 w 50"/>
                                      <a:gd name="T5" fmla="*/ 18 h 18"/>
                                      <a:gd name="T6" fmla="*/ 37 w 50"/>
                                      <a:gd name="T7" fmla="*/ 15 h 18"/>
                                      <a:gd name="T8" fmla="*/ 50 w 50"/>
                                      <a:gd name="T9" fmla="*/ 10 h 18"/>
                                      <a:gd name="T10" fmla="*/ 45 w 50"/>
                                      <a:gd name="T11" fmla="*/ 5 h 18"/>
                                      <a:gd name="T12" fmla="*/ 37 w 50"/>
                                      <a:gd name="T13" fmla="*/ 3 h 18"/>
                                      <a:gd name="T14" fmla="*/ 32 w 50"/>
                                      <a:gd name="T15" fmla="*/ 0 h 18"/>
                                      <a:gd name="T16" fmla="*/ 25 w 50"/>
                                      <a:gd name="T17" fmla="*/ 0 h 18"/>
                                      <a:gd name="T18" fmla="*/ 18 w 50"/>
                                      <a:gd name="T19" fmla="*/ 0 h 18"/>
                                      <a:gd name="T20" fmla="*/ 13 w 50"/>
                                      <a:gd name="T21" fmla="*/ 3 h 18"/>
                                      <a:gd name="T22" fmla="*/ 5 w 50"/>
                                      <a:gd name="T23" fmla="*/ 8 h 18"/>
                                      <a:gd name="T24" fmla="*/ 0 w 50"/>
                                      <a:gd name="T25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7" name="Freeform 17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72" y="1509"/>
                                    <a:ext cx="104" cy="28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20 h 28"/>
                                      <a:gd name="T2" fmla="*/ 0 w 104"/>
                                      <a:gd name="T3" fmla="*/ 0 h 28"/>
                                      <a:gd name="T4" fmla="*/ 57 w 104"/>
                                      <a:gd name="T5" fmla="*/ 20 h 28"/>
                                      <a:gd name="T6" fmla="*/ 57 w 104"/>
                                      <a:gd name="T7" fmla="*/ 20 h 28"/>
                                      <a:gd name="T8" fmla="*/ 69 w 104"/>
                                      <a:gd name="T9" fmla="*/ 25 h 28"/>
                                      <a:gd name="T10" fmla="*/ 82 w 104"/>
                                      <a:gd name="T11" fmla="*/ 28 h 28"/>
                                      <a:gd name="T12" fmla="*/ 94 w 104"/>
                                      <a:gd name="T13" fmla="*/ 25 h 28"/>
                                      <a:gd name="T14" fmla="*/ 104 w 104"/>
                                      <a:gd name="T15" fmla="*/ 18 h 28"/>
                                      <a:gd name="T16" fmla="*/ 99 w 104"/>
                                      <a:gd name="T17" fmla="*/ 13 h 28"/>
                                      <a:gd name="T18" fmla="*/ 94 w 104"/>
                                      <a:gd name="T19" fmla="*/ 10 h 28"/>
                                      <a:gd name="T20" fmla="*/ 87 w 104"/>
                                      <a:gd name="T21" fmla="*/ 8 h 28"/>
                                      <a:gd name="T22" fmla="*/ 79 w 104"/>
                                      <a:gd name="T23" fmla="*/ 8 h 28"/>
                                      <a:gd name="T24" fmla="*/ 74 w 104"/>
                                      <a:gd name="T25" fmla="*/ 8 h 28"/>
                                      <a:gd name="T26" fmla="*/ 67 w 104"/>
                                      <a:gd name="T27" fmla="*/ 10 h 28"/>
                                      <a:gd name="T28" fmla="*/ 62 w 104"/>
                                      <a:gd name="T29" fmla="*/ 15 h 28"/>
                                      <a:gd name="T30" fmla="*/ 57 w 104"/>
                                      <a:gd name="T31" fmla="*/ 2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8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  <a:moveTo>
                                          <a:pt x="57" y="20"/>
                                        </a:moveTo>
                                        <a:lnTo>
                                          <a:pt x="69" y="25"/>
                                        </a:lnTo>
                                        <a:lnTo>
                                          <a:pt x="82" y="28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104" y="18"/>
                                        </a:lnTo>
                                        <a:lnTo>
                                          <a:pt x="99" y="13"/>
                                        </a:lnTo>
                                        <a:lnTo>
                                          <a:pt x="94" y="10"/>
                                        </a:lnTo>
                                        <a:lnTo>
                                          <a:pt x="87" y="8"/>
                                        </a:lnTo>
                                        <a:lnTo>
                                          <a:pt x="79" y="8"/>
                                        </a:lnTo>
                                        <a:lnTo>
                                          <a:pt x="74" y="8"/>
                                        </a:lnTo>
                                        <a:lnTo>
                                          <a:pt x="67" y="10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8" name="Freeform 1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1509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0 h 20"/>
                                      <a:gd name="T2" fmla="*/ 0 w 57"/>
                                      <a:gd name="T3" fmla="*/ 0 h 20"/>
                                      <a:gd name="T4" fmla="*/ 57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9" name="Freeform 1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517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2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5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0" name="Freeform 17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7" y="1502"/>
                                    <a:ext cx="109" cy="20"/>
                                  </a:xfrm>
                                  <a:custGeom>
                                    <a:avLst/>
                                    <a:gdLst>
                                      <a:gd name="T0" fmla="*/ 62 w 109"/>
                                      <a:gd name="T1" fmla="*/ 12 h 20"/>
                                      <a:gd name="T2" fmla="*/ 0 w 109"/>
                                      <a:gd name="T3" fmla="*/ 0 h 20"/>
                                      <a:gd name="T4" fmla="*/ 62 w 109"/>
                                      <a:gd name="T5" fmla="*/ 12 h 20"/>
                                      <a:gd name="T6" fmla="*/ 62 w 109"/>
                                      <a:gd name="T7" fmla="*/ 12 h 20"/>
                                      <a:gd name="T8" fmla="*/ 74 w 109"/>
                                      <a:gd name="T9" fmla="*/ 17 h 20"/>
                                      <a:gd name="T10" fmla="*/ 87 w 109"/>
                                      <a:gd name="T11" fmla="*/ 20 h 20"/>
                                      <a:gd name="T12" fmla="*/ 99 w 109"/>
                                      <a:gd name="T13" fmla="*/ 17 h 20"/>
                                      <a:gd name="T14" fmla="*/ 109 w 109"/>
                                      <a:gd name="T15" fmla="*/ 10 h 20"/>
                                      <a:gd name="T16" fmla="*/ 104 w 109"/>
                                      <a:gd name="T17" fmla="*/ 7 h 20"/>
                                      <a:gd name="T18" fmla="*/ 99 w 109"/>
                                      <a:gd name="T19" fmla="*/ 2 h 20"/>
                                      <a:gd name="T20" fmla="*/ 92 w 109"/>
                                      <a:gd name="T21" fmla="*/ 2 h 20"/>
                                      <a:gd name="T22" fmla="*/ 84 w 109"/>
                                      <a:gd name="T23" fmla="*/ 0 h 20"/>
                                      <a:gd name="T24" fmla="*/ 79 w 109"/>
                                      <a:gd name="T25" fmla="*/ 2 h 20"/>
                                      <a:gd name="T26" fmla="*/ 72 w 109"/>
                                      <a:gd name="T27" fmla="*/ 2 h 20"/>
                                      <a:gd name="T28" fmla="*/ 67 w 109"/>
                                      <a:gd name="T29" fmla="*/ 7 h 20"/>
                                      <a:gd name="T30" fmla="*/ 62 w 109"/>
                                      <a:gd name="T31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20">
                                        <a:moveTo>
                                          <a:pt x="62" y="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  <a:moveTo>
                                          <a:pt x="62" y="12"/>
                                        </a:moveTo>
                                        <a:lnTo>
                                          <a:pt x="74" y="17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9" y="17"/>
                                        </a:lnTo>
                                        <a:lnTo>
                                          <a:pt x="109" y="10"/>
                                        </a:lnTo>
                                        <a:lnTo>
                                          <a:pt x="104" y="7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92" y="2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72" y="2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1" name="Freeform 1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7" y="1502"/>
                                    <a:ext cx="62" cy="1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12 h 12"/>
                                      <a:gd name="T2" fmla="*/ 0 w 62"/>
                                      <a:gd name="T3" fmla="*/ 0 h 12"/>
                                      <a:gd name="T4" fmla="*/ 62 w 62"/>
                                      <a:gd name="T5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12">
                                        <a:moveTo>
                                          <a:pt x="62" y="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2" name="Freeform 1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50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2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7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2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2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3" name="Freeform 17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14" y="1489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58 w 105"/>
                                      <a:gd name="T1" fmla="*/ 13 h 20"/>
                                      <a:gd name="T2" fmla="*/ 0 w 105"/>
                                      <a:gd name="T3" fmla="*/ 0 h 20"/>
                                      <a:gd name="T4" fmla="*/ 58 w 105"/>
                                      <a:gd name="T5" fmla="*/ 13 h 20"/>
                                      <a:gd name="T6" fmla="*/ 58 w 105"/>
                                      <a:gd name="T7" fmla="*/ 13 h 20"/>
                                      <a:gd name="T8" fmla="*/ 70 w 105"/>
                                      <a:gd name="T9" fmla="*/ 18 h 20"/>
                                      <a:gd name="T10" fmla="*/ 82 w 105"/>
                                      <a:gd name="T11" fmla="*/ 20 h 20"/>
                                      <a:gd name="T12" fmla="*/ 95 w 105"/>
                                      <a:gd name="T13" fmla="*/ 18 h 20"/>
                                      <a:gd name="T14" fmla="*/ 105 w 105"/>
                                      <a:gd name="T15" fmla="*/ 10 h 20"/>
                                      <a:gd name="T16" fmla="*/ 100 w 105"/>
                                      <a:gd name="T17" fmla="*/ 8 h 20"/>
                                      <a:gd name="T18" fmla="*/ 95 w 105"/>
                                      <a:gd name="T19" fmla="*/ 3 h 20"/>
                                      <a:gd name="T20" fmla="*/ 87 w 105"/>
                                      <a:gd name="T21" fmla="*/ 0 h 20"/>
                                      <a:gd name="T22" fmla="*/ 80 w 105"/>
                                      <a:gd name="T23" fmla="*/ 0 h 20"/>
                                      <a:gd name="T24" fmla="*/ 75 w 105"/>
                                      <a:gd name="T25" fmla="*/ 0 h 20"/>
                                      <a:gd name="T26" fmla="*/ 68 w 105"/>
                                      <a:gd name="T27" fmla="*/ 3 h 20"/>
                                      <a:gd name="T28" fmla="*/ 63 w 105"/>
                                      <a:gd name="T29" fmla="*/ 8 h 20"/>
                                      <a:gd name="T30" fmla="*/ 58 w 105"/>
                                      <a:gd name="T31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58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  <a:moveTo>
                                          <a:pt x="58" y="13"/>
                                        </a:moveTo>
                                        <a:lnTo>
                                          <a:pt x="70" y="18"/>
                                        </a:lnTo>
                                        <a:lnTo>
                                          <a:pt x="82" y="20"/>
                                        </a:lnTo>
                                        <a:lnTo>
                                          <a:pt x="95" y="18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95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68" y="3"/>
                                        </a:lnTo>
                                        <a:lnTo>
                                          <a:pt x="63" y="8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4" name="Freeform 1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89"/>
                                    <a:ext cx="58" cy="13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13 h 13"/>
                                      <a:gd name="T2" fmla="*/ 0 w 58"/>
                                      <a:gd name="T3" fmla="*/ 0 h 13"/>
                                      <a:gd name="T4" fmla="*/ 58 w 58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3">
                                        <a:moveTo>
                                          <a:pt x="58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5" name="Freeform 1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1489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3 h 20"/>
                                      <a:gd name="T2" fmla="*/ 12 w 47"/>
                                      <a:gd name="T3" fmla="*/ 18 h 20"/>
                                      <a:gd name="T4" fmla="*/ 24 w 47"/>
                                      <a:gd name="T5" fmla="*/ 20 h 20"/>
                                      <a:gd name="T6" fmla="*/ 37 w 47"/>
                                      <a:gd name="T7" fmla="*/ 18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8 h 20"/>
                                      <a:gd name="T12" fmla="*/ 37 w 47"/>
                                      <a:gd name="T13" fmla="*/ 3 h 20"/>
                                      <a:gd name="T14" fmla="*/ 29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3 h 20"/>
                                      <a:gd name="T22" fmla="*/ 5 w 47"/>
                                      <a:gd name="T23" fmla="*/ 8 h 20"/>
                                      <a:gd name="T24" fmla="*/ 0 w 47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3"/>
                                        </a:moveTo>
                                        <a:lnTo>
                                          <a:pt x="12" y="18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6" name="Freeform 17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2" y="1464"/>
                                    <a:ext cx="105" cy="30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20 h 30"/>
                                      <a:gd name="T2" fmla="*/ 0 w 105"/>
                                      <a:gd name="T3" fmla="*/ 0 h 30"/>
                                      <a:gd name="T4" fmla="*/ 57 w 105"/>
                                      <a:gd name="T5" fmla="*/ 20 h 30"/>
                                      <a:gd name="T6" fmla="*/ 57 w 105"/>
                                      <a:gd name="T7" fmla="*/ 20 h 30"/>
                                      <a:gd name="T8" fmla="*/ 70 w 105"/>
                                      <a:gd name="T9" fmla="*/ 28 h 30"/>
                                      <a:gd name="T10" fmla="*/ 82 w 105"/>
                                      <a:gd name="T11" fmla="*/ 30 h 30"/>
                                      <a:gd name="T12" fmla="*/ 95 w 105"/>
                                      <a:gd name="T13" fmla="*/ 28 h 30"/>
                                      <a:gd name="T14" fmla="*/ 105 w 105"/>
                                      <a:gd name="T15" fmla="*/ 20 h 30"/>
                                      <a:gd name="T16" fmla="*/ 100 w 105"/>
                                      <a:gd name="T17" fmla="*/ 15 h 30"/>
                                      <a:gd name="T18" fmla="*/ 95 w 105"/>
                                      <a:gd name="T19" fmla="*/ 13 h 30"/>
                                      <a:gd name="T20" fmla="*/ 87 w 105"/>
                                      <a:gd name="T21" fmla="*/ 10 h 30"/>
                                      <a:gd name="T22" fmla="*/ 80 w 105"/>
                                      <a:gd name="T23" fmla="*/ 10 h 30"/>
                                      <a:gd name="T24" fmla="*/ 75 w 105"/>
                                      <a:gd name="T25" fmla="*/ 10 h 30"/>
                                      <a:gd name="T26" fmla="*/ 67 w 105"/>
                                      <a:gd name="T27" fmla="*/ 13 h 30"/>
                                      <a:gd name="T28" fmla="*/ 62 w 105"/>
                                      <a:gd name="T29" fmla="*/ 15 h 30"/>
                                      <a:gd name="T30" fmla="*/ 57 w 105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  <a:moveTo>
                                          <a:pt x="57" y="20"/>
                                        </a:moveTo>
                                        <a:lnTo>
                                          <a:pt x="70" y="28"/>
                                        </a:lnTo>
                                        <a:lnTo>
                                          <a:pt x="82" y="30"/>
                                        </a:lnTo>
                                        <a:lnTo>
                                          <a:pt x="95" y="28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95" y="1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7" name="Freeform 1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464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0 h 20"/>
                                      <a:gd name="T2" fmla="*/ 0 w 57"/>
                                      <a:gd name="T3" fmla="*/ 0 h 20"/>
                                      <a:gd name="T4" fmla="*/ 57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8" name="Freeform 1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47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0 h 20"/>
                                      <a:gd name="T2" fmla="*/ 13 w 48"/>
                                      <a:gd name="T3" fmla="*/ 18 h 20"/>
                                      <a:gd name="T4" fmla="*/ 25 w 48"/>
                                      <a:gd name="T5" fmla="*/ 20 h 20"/>
                                      <a:gd name="T6" fmla="*/ 38 w 48"/>
                                      <a:gd name="T7" fmla="*/ 18 h 20"/>
                                      <a:gd name="T8" fmla="*/ 48 w 48"/>
                                      <a:gd name="T9" fmla="*/ 10 h 20"/>
                                      <a:gd name="T10" fmla="*/ 43 w 48"/>
                                      <a:gd name="T11" fmla="*/ 5 h 20"/>
                                      <a:gd name="T12" fmla="*/ 38 w 48"/>
                                      <a:gd name="T13" fmla="*/ 3 h 20"/>
                                      <a:gd name="T14" fmla="*/ 30 w 48"/>
                                      <a:gd name="T15" fmla="*/ 0 h 20"/>
                                      <a:gd name="T16" fmla="*/ 23 w 48"/>
                                      <a:gd name="T17" fmla="*/ 0 h 20"/>
                                      <a:gd name="T18" fmla="*/ 18 w 48"/>
                                      <a:gd name="T19" fmla="*/ 0 h 20"/>
                                      <a:gd name="T20" fmla="*/ 10 w 48"/>
                                      <a:gd name="T21" fmla="*/ 3 h 20"/>
                                      <a:gd name="T22" fmla="*/ 5 w 48"/>
                                      <a:gd name="T23" fmla="*/ 5 h 20"/>
                                      <a:gd name="T24" fmla="*/ 0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8" y="18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9" name="Freeform 17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1434"/>
                                    <a:ext cx="107" cy="43"/>
                                  </a:xfrm>
                                  <a:custGeom>
                                    <a:avLst/>
                                    <a:gdLst>
                                      <a:gd name="T0" fmla="*/ 57 w 107"/>
                                      <a:gd name="T1" fmla="*/ 30 h 43"/>
                                      <a:gd name="T2" fmla="*/ 0 w 107"/>
                                      <a:gd name="T3" fmla="*/ 0 h 43"/>
                                      <a:gd name="T4" fmla="*/ 57 w 107"/>
                                      <a:gd name="T5" fmla="*/ 30 h 43"/>
                                      <a:gd name="T6" fmla="*/ 57 w 107"/>
                                      <a:gd name="T7" fmla="*/ 30 h 43"/>
                                      <a:gd name="T8" fmla="*/ 69 w 107"/>
                                      <a:gd name="T9" fmla="*/ 38 h 43"/>
                                      <a:gd name="T10" fmla="*/ 84 w 107"/>
                                      <a:gd name="T11" fmla="*/ 43 h 43"/>
                                      <a:gd name="T12" fmla="*/ 94 w 107"/>
                                      <a:gd name="T13" fmla="*/ 43 h 43"/>
                                      <a:gd name="T14" fmla="*/ 107 w 107"/>
                                      <a:gd name="T15" fmla="*/ 38 h 43"/>
                                      <a:gd name="T16" fmla="*/ 102 w 107"/>
                                      <a:gd name="T17" fmla="*/ 33 h 43"/>
                                      <a:gd name="T18" fmla="*/ 97 w 107"/>
                                      <a:gd name="T19" fmla="*/ 28 h 43"/>
                                      <a:gd name="T20" fmla="*/ 89 w 107"/>
                                      <a:gd name="T21" fmla="*/ 25 h 43"/>
                                      <a:gd name="T22" fmla="*/ 82 w 107"/>
                                      <a:gd name="T23" fmla="*/ 23 h 43"/>
                                      <a:gd name="T24" fmla="*/ 74 w 107"/>
                                      <a:gd name="T25" fmla="*/ 23 h 43"/>
                                      <a:gd name="T26" fmla="*/ 67 w 107"/>
                                      <a:gd name="T27" fmla="*/ 23 h 43"/>
                                      <a:gd name="T28" fmla="*/ 62 w 107"/>
                                      <a:gd name="T29" fmla="*/ 25 h 43"/>
                                      <a:gd name="T30" fmla="*/ 57 w 107"/>
                                      <a:gd name="T31" fmla="*/ 3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43">
                                        <a:moveTo>
                                          <a:pt x="57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  <a:moveTo>
                                          <a:pt x="57" y="30"/>
                                        </a:moveTo>
                                        <a:lnTo>
                                          <a:pt x="69" y="38"/>
                                        </a:lnTo>
                                        <a:lnTo>
                                          <a:pt x="84" y="43"/>
                                        </a:lnTo>
                                        <a:lnTo>
                                          <a:pt x="94" y="43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02" y="33"/>
                                        </a:lnTo>
                                        <a:lnTo>
                                          <a:pt x="97" y="28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2" y="23"/>
                                        </a:lnTo>
                                        <a:lnTo>
                                          <a:pt x="74" y="23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0" name="Freeform 1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434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30 h 30"/>
                                      <a:gd name="T2" fmla="*/ 0 w 57"/>
                                      <a:gd name="T3" fmla="*/ 0 h 30"/>
                                      <a:gd name="T4" fmla="*/ 57 w 57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30">
                                        <a:moveTo>
                                          <a:pt x="57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1" name="Freeform 1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2" y="145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7 h 20"/>
                                      <a:gd name="T2" fmla="*/ 12 w 50"/>
                                      <a:gd name="T3" fmla="*/ 15 h 20"/>
                                      <a:gd name="T4" fmla="*/ 27 w 50"/>
                                      <a:gd name="T5" fmla="*/ 20 h 20"/>
                                      <a:gd name="T6" fmla="*/ 37 w 50"/>
                                      <a:gd name="T7" fmla="*/ 20 h 20"/>
                                      <a:gd name="T8" fmla="*/ 50 w 50"/>
                                      <a:gd name="T9" fmla="*/ 15 h 20"/>
                                      <a:gd name="T10" fmla="*/ 45 w 50"/>
                                      <a:gd name="T11" fmla="*/ 10 h 20"/>
                                      <a:gd name="T12" fmla="*/ 40 w 50"/>
                                      <a:gd name="T13" fmla="*/ 5 h 20"/>
                                      <a:gd name="T14" fmla="*/ 32 w 50"/>
                                      <a:gd name="T15" fmla="*/ 2 h 20"/>
                                      <a:gd name="T16" fmla="*/ 25 w 50"/>
                                      <a:gd name="T17" fmla="*/ 0 h 20"/>
                                      <a:gd name="T18" fmla="*/ 17 w 50"/>
                                      <a:gd name="T19" fmla="*/ 0 h 20"/>
                                      <a:gd name="T20" fmla="*/ 10 w 50"/>
                                      <a:gd name="T21" fmla="*/ 0 h 20"/>
                                      <a:gd name="T22" fmla="*/ 5 w 50"/>
                                      <a:gd name="T23" fmla="*/ 2 h 20"/>
                                      <a:gd name="T24" fmla="*/ 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7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2" name="Freeform 1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38"/>
                                      <a:gd name="T2" fmla="*/ 3 w 27"/>
                                      <a:gd name="T3" fmla="*/ 13 h 38"/>
                                      <a:gd name="T4" fmla="*/ 8 w 27"/>
                                      <a:gd name="T5" fmla="*/ 23 h 38"/>
                                      <a:gd name="T6" fmla="*/ 18 w 27"/>
                                      <a:gd name="T7" fmla="*/ 33 h 38"/>
                                      <a:gd name="T8" fmla="*/ 27 w 27"/>
                                      <a:gd name="T9" fmla="*/ 38 h 38"/>
                                      <a:gd name="T10" fmla="*/ 27 w 27"/>
                                      <a:gd name="T11" fmla="*/ 28 h 38"/>
                                      <a:gd name="T12" fmla="*/ 22 w 27"/>
                                      <a:gd name="T13" fmla="*/ 15 h 38"/>
                                      <a:gd name="T14" fmla="*/ 13 w 27"/>
                                      <a:gd name="T15" fmla="*/ 5 h 38"/>
                                      <a:gd name="T16" fmla="*/ 0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3" name="Freeform 1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38"/>
                                      <a:gd name="T2" fmla="*/ 3 w 27"/>
                                      <a:gd name="T3" fmla="*/ 13 h 38"/>
                                      <a:gd name="T4" fmla="*/ 8 w 27"/>
                                      <a:gd name="T5" fmla="*/ 23 h 38"/>
                                      <a:gd name="T6" fmla="*/ 18 w 27"/>
                                      <a:gd name="T7" fmla="*/ 33 h 38"/>
                                      <a:gd name="T8" fmla="*/ 27 w 27"/>
                                      <a:gd name="T9" fmla="*/ 38 h 38"/>
                                      <a:gd name="T10" fmla="*/ 27 w 27"/>
                                      <a:gd name="T11" fmla="*/ 28 h 38"/>
                                      <a:gd name="T12" fmla="*/ 22 w 27"/>
                                      <a:gd name="T13" fmla="*/ 15 h 38"/>
                                      <a:gd name="T14" fmla="*/ 13 w 27"/>
                                      <a:gd name="T15" fmla="*/ 5 h 38"/>
                                      <a:gd name="T16" fmla="*/ 0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4" name="Freeform 17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1467"/>
                                    <a:ext cx="74" cy="75"/>
                                  </a:xfrm>
                                  <a:custGeom>
                                    <a:avLst/>
                                    <a:gdLst>
                                      <a:gd name="T0" fmla="*/ 44 w 74"/>
                                      <a:gd name="T1" fmla="*/ 37 h 75"/>
                                      <a:gd name="T2" fmla="*/ 47 w 74"/>
                                      <a:gd name="T3" fmla="*/ 50 h 75"/>
                                      <a:gd name="T4" fmla="*/ 52 w 74"/>
                                      <a:gd name="T5" fmla="*/ 60 h 75"/>
                                      <a:gd name="T6" fmla="*/ 62 w 74"/>
                                      <a:gd name="T7" fmla="*/ 70 h 75"/>
                                      <a:gd name="T8" fmla="*/ 74 w 74"/>
                                      <a:gd name="T9" fmla="*/ 75 h 75"/>
                                      <a:gd name="T10" fmla="*/ 72 w 74"/>
                                      <a:gd name="T11" fmla="*/ 65 h 75"/>
                                      <a:gd name="T12" fmla="*/ 67 w 74"/>
                                      <a:gd name="T13" fmla="*/ 52 h 75"/>
                                      <a:gd name="T14" fmla="*/ 57 w 74"/>
                                      <a:gd name="T15" fmla="*/ 42 h 75"/>
                                      <a:gd name="T16" fmla="*/ 44 w 74"/>
                                      <a:gd name="T17" fmla="*/ 37 h 75"/>
                                      <a:gd name="T18" fmla="*/ 44 w 74"/>
                                      <a:gd name="T19" fmla="*/ 37 h 75"/>
                                      <a:gd name="T20" fmla="*/ 0 w 74"/>
                                      <a:gd name="T21" fmla="*/ 0 h 75"/>
                                      <a:gd name="T22" fmla="*/ 44 w 74"/>
                                      <a:gd name="T23" fmla="*/ 37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75">
                                        <a:moveTo>
                                          <a:pt x="44" y="37"/>
                                        </a:moveTo>
                                        <a:lnTo>
                                          <a:pt x="47" y="50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74" y="7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67" y="52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44" y="37"/>
                                        </a:lnTo>
                                        <a:close/>
                                        <a:moveTo>
                                          <a:pt x="44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5" name="Freeform 1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504"/>
                                    <a:ext cx="30" cy="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38"/>
                                      <a:gd name="T2" fmla="*/ 3 w 30"/>
                                      <a:gd name="T3" fmla="*/ 13 h 38"/>
                                      <a:gd name="T4" fmla="*/ 8 w 30"/>
                                      <a:gd name="T5" fmla="*/ 23 h 38"/>
                                      <a:gd name="T6" fmla="*/ 18 w 30"/>
                                      <a:gd name="T7" fmla="*/ 33 h 38"/>
                                      <a:gd name="T8" fmla="*/ 30 w 30"/>
                                      <a:gd name="T9" fmla="*/ 38 h 38"/>
                                      <a:gd name="T10" fmla="*/ 28 w 30"/>
                                      <a:gd name="T11" fmla="*/ 28 h 38"/>
                                      <a:gd name="T12" fmla="*/ 23 w 30"/>
                                      <a:gd name="T13" fmla="*/ 15 h 38"/>
                                      <a:gd name="T14" fmla="*/ 13 w 30"/>
                                      <a:gd name="T15" fmla="*/ 5 h 38"/>
                                      <a:gd name="T16" fmla="*/ 0 w 30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6" name="Freeform 1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1467"/>
                                    <a:ext cx="44" cy="37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7 h 37"/>
                                      <a:gd name="T2" fmla="*/ 0 w 44"/>
                                      <a:gd name="T3" fmla="*/ 0 h 37"/>
                                      <a:gd name="T4" fmla="*/ 44 w 44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37">
                                        <a:moveTo>
                                          <a:pt x="44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7" name="Freeform 1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2 h 40"/>
                                      <a:gd name="T4" fmla="*/ 5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27 h 40"/>
                                      <a:gd name="T12" fmla="*/ 20 w 25"/>
                                      <a:gd name="T13" fmla="*/ 17 h 40"/>
                                      <a:gd name="T14" fmla="*/ 10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8" name="Freeform 1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2 h 40"/>
                                      <a:gd name="T4" fmla="*/ 5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27 h 40"/>
                                      <a:gd name="T12" fmla="*/ 20 w 25"/>
                                      <a:gd name="T13" fmla="*/ 17 h 40"/>
                                      <a:gd name="T14" fmla="*/ 10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9" name="Freeform 1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0 h 40"/>
                                      <a:gd name="T2" fmla="*/ 0 w 42"/>
                                      <a:gd name="T3" fmla="*/ 0 h 40"/>
                                      <a:gd name="T4" fmla="*/ 42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0" name="Freeform 1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0 h 40"/>
                                      <a:gd name="T2" fmla="*/ 0 w 42"/>
                                      <a:gd name="T3" fmla="*/ 0 h 40"/>
                                      <a:gd name="T4" fmla="*/ 42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1" name="Freeform 1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3 w 25"/>
                                      <a:gd name="T3" fmla="*/ 12 h 40"/>
                                      <a:gd name="T4" fmla="*/ 8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7 h 40"/>
                                      <a:gd name="T14" fmla="*/ 13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2" name="Freeform 1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3 w 25"/>
                                      <a:gd name="T3" fmla="*/ 12 h 40"/>
                                      <a:gd name="T4" fmla="*/ 8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7 h 40"/>
                                      <a:gd name="T14" fmla="*/ 13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3" name="Freeform 1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0 h 40"/>
                                      <a:gd name="T2" fmla="*/ 0 w 37"/>
                                      <a:gd name="T3" fmla="*/ 0 h 40"/>
                                      <a:gd name="T4" fmla="*/ 37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4" name="Freeform 1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0 h 40"/>
                                      <a:gd name="T2" fmla="*/ 0 w 37"/>
                                      <a:gd name="T3" fmla="*/ 0 h 40"/>
                                      <a:gd name="T4" fmla="*/ 37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5" name="Freeform 1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2"/>
                                      <a:gd name="T2" fmla="*/ 0 w 22"/>
                                      <a:gd name="T3" fmla="*/ 12 h 42"/>
                                      <a:gd name="T4" fmla="*/ 3 w 22"/>
                                      <a:gd name="T5" fmla="*/ 25 h 42"/>
                                      <a:gd name="T6" fmla="*/ 10 w 22"/>
                                      <a:gd name="T7" fmla="*/ 35 h 42"/>
                                      <a:gd name="T8" fmla="*/ 20 w 22"/>
                                      <a:gd name="T9" fmla="*/ 42 h 42"/>
                                      <a:gd name="T10" fmla="*/ 22 w 22"/>
                                      <a:gd name="T11" fmla="*/ 30 h 42"/>
                                      <a:gd name="T12" fmla="*/ 17 w 22"/>
                                      <a:gd name="T13" fmla="*/ 17 h 42"/>
                                      <a:gd name="T14" fmla="*/ 10 w 22"/>
                                      <a:gd name="T15" fmla="*/ 7 h 42"/>
                                      <a:gd name="T16" fmla="*/ 0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6" name="Freeform 1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2"/>
                                      <a:gd name="T2" fmla="*/ 0 w 22"/>
                                      <a:gd name="T3" fmla="*/ 12 h 42"/>
                                      <a:gd name="T4" fmla="*/ 3 w 22"/>
                                      <a:gd name="T5" fmla="*/ 25 h 42"/>
                                      <a:gd name="T6" fmla="*/ 10 w 22"/>
                                      <a:gd name="T7" fmla="*/ 35 h 42"/>
                                      <a:gd name="T8" fmla="*/ 20 w 22"/>
                                      <a:gd name="T9" fmla="*/ 42 h 42"/>
                                      <a:gd name="T10" fmla="*/ 22 w 22"/>
                                      <a:gd name="T11" fmla="*/ 30 h 42"/>
                                      <a:gd name="T12" fmla="*/ 17 w 22"/>
                                      <a:gd name="T13" fmla="*/ 17 h 42"/>
                                      <a:gd name="T14" fmla="*/ 10 w 22"/>
                                      <a:gd name="T15" fmla="*/ 7 h 42"/>
                                      <a:gd name="T16" fmla="*/ 0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7" name="Freeform 1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5 h 45"/>
                                      <a:gd name="T2" fmla="*/ 0 w 37"/>
                                      <a:gd name="T3" fmla="*/ 0 h 45"/>
                                      <a:gd name="T4" fmla="*/ 37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3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8" name="Freeform 1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5 h 45"/>
                                      <a:gd name="T2" fmla="*/ 0 w 37"/>
                                      <a:gd name="T3" fmla="*/ 0 h 45"/>
                                      <a:gd name="T4" fmla="*/ 37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3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9" name="Freeform 1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5 h 43"/>
                                      <a:gd name="T4" fmla="*/ 5 w 22"/>
                                      <a:gd name="T5" fmla="*/ 25 h 43"/>
                                      <a:gd name="T6" fmla="*/ 10 w 22"/>
                                      <a:gd name="T7" fmla="*/ 35 h 43"/>
                                      <a:gd name="T8" fmla="*/ 20 w 22"/>
                                      <a:gd name="T9" fmla="*/ 43 h 43"/>
                                      <a:gd name="T10" fmla="*/ 22 w 22"/>
                                      <a:gd name="T11" fmla="*/ 33 h 43"/>
                                      <a:gd name="T12" fmla="*/ 17 w 22"/>
                                      <a:gd name="T13" fmla="*/ 20 h 43"/>
                                      <a:gd name="T14" fmla="*/ 10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0" name="Freeform 1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5 h 43"/>
                                      <a:gd name="T4" fmla="*/ 5 w 22"/>
                                      <a:gd name="T5" fmla="*/ 25 h 43"/>
                                      <a:gd name="T6" fmla="*/ 10 w 22"/>
                                      <a:gd name="T7" fmla="*/ 35 h 43"/>
                                      <a:gd name="T8" fmla="*/ 20 w 22"/>
                                      <a:gd name="T9" fmla="*/ 43 h 43"/>
                                      <a:gd name="T10" fmla="*/ 22 w 22"/>
                                      <a:gd name="T11" fmla="*/ 33 h 43"/>
                                      <a:gd name="T12" fmla="*/ 17 w 22"/>
                                      <a:gd name="T13" fmla="*/ 20 h 43"/>
                                      <a:gd name="T14" fmla="*/ 10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1" name="Freeform 1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4 h 44"/>
                                      <a:gd name="T2" fmla="*/ 0 w 38"/>
                                      <a:gd name="T3" fmla="*/ 0 h 44"/>
                                      <a:gd name="T4" fmla="*/ 38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38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2" name="Freeform 1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4 h 44"/>
                                      <a:gd name="T2" fmla="*/ 0 w 38"/>
                                      <a:gd name="T3" fmla="*/ 0 h 44"/>
                                      <a:gd name="T4" fmla="*/ 38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38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3" name="Freeform 1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39"/>
                                      <a:gd name="T2" fmla="*/ 0 w 27"/>
                                      <a:gd name="T3" fmla="*/ 7 h 39"/>
                                      <a:gd name="T4" fmla="*/ 0 w 27"/>
                                      <a:gd name="T5" fmla="*/ 12 h 39"/>
                                      <a:gd name="T6" fmla="*/ 0 w 27"/>
                                      <a:gd name="T7" fmla="*/ 19 h 39"/>
                                      <a:gd name="T8" fmla="*/ 2 w 27"/>
                                      <a:gd name="T9" fmla="*/ 24 h 39"/>
                                      <a:gd name="T10" fmla="*/ 12 w 27"/>
                                      <a:gd name="T11" fmla="*/ 34 h 39"/>
                                      <a:gd name="T12" fmla="*/ 27 w 27"/>
                                      <a:gd name="T13" fmla="*/ 39 h 39"/>
                                      <a:gd name="T14" fmla="*/ 27 w 27"/>
                                      <a:gd name="T15" fmla="*/ 29 h 39"/>
                                      <a:gd name="T16" fmla="*/ 22 w 27"/>
                                      <a:gd name="T17" fmla="*/ 17 h 39"/>
                                      <a:gd name="T18" fmla="*/ 12 w 27"/>
                                      <a:gd name="T19" fmla="*/ 7 h 39"/>
                                      <a:gd name="T20" fmla="*/ 2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2" y="34"/>
                                        </a:lnTo>
                                        <a:lnTo>
                                          <a:pt x="27" y="39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4" name="Freeform 1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39"/>
                                      <a:gd name="T2" fmla="*/ 0 w 27"/>
                                      <a:gd name="T3" fmla="*/ 7 h 39"/>
                                      <a:gd name="T4" fmla="*/ 0 w 27"/>
                                      <a:gd name="T5" fmla="*/ 12 h 39"/>
                                      <a:gd name="T6" fmla="*/ 0 w 27"/>
                                      <a:gd name="T7" fmla="*/ 19 h 39"/>
                                      <a:gd name="T8" fmla="*/ 2 w 27"/>
                                      <a:gd name="T9" fmla="*/ 24 h 39"/>
                                      <a:gd name="T10" fmla="*/ 12 w 27"/>
                                      <a:gd name="T11" fmla="*/ 34 h 39"/>
                                      <a:gd name="T12" fmla="*/ 27 w 27"/>
                                      <a:gd name="T13" fmla="*/ 39 h 39"/>
                                      <a:gd name="T14" fmla="*/ 27 w 27"/>
                                      <a:gd name="T15" fmla="*/ 29 h 39"/>
                                      <a:gd name="T16" fmla="*/ 22 w 27"/>
                                      <a:gd name="T17" fmla="*/ 17 h 39"/>
                                      <a:gd name="T18" fmla="*/ 12 w 27"/>
                                      <a:gd name="T19" fmla="*/ 7 h 39"/>
                                      <a:gd name="T20" fmla="*/ 2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2" y="34"/>
                                        </a:lnTo>
                                        <a:lnTo>
                                          <a:pt x="27" y="39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5" name="Freeform 1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8 h 48"/>
                                      <a:gd name="T2" fmla="*/ 0 w 42"/>
                                      <a:gd name="T3" fmla="*/ 0 h 48"/>
                                      <a:gd name="T4" fmla="*/ 42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42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6" name="Freeform 1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8 h 48"/>
                                      <a:gd name="T2" fmla="*/ 0 w 42"/>
                                      <a:gd name="T3" fmla="*/ 0 h 48"/>
                                      <a:gd name="T4" fmla="*/ 42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42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7" name="Freeform 1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49 w 84"/>
                                      <a:gd name="T1" fmla="*/ 37 h 72"/>
                                      <a:gd name="T2" fmla="*/ 0 w 84"/>
                                      <a:gd name="T3" fmla="*/ 0 h 72"/>
                                      <a:gd name="T4" fmla="*/ 49 w 84"/>
                                      <a:gd name="T5" fmla="*/ 37 h 72"/>
                                      <a:gd name="T6" fmla="*/ 49 w 84"/>
                                      <a:gd name="T7" fmla="*/ 37 h 72"/>
                                      <a:gd name="T8" fmla="*/ 49 w 84"/>
                                      <a:gd name="T9" fmla="*/ 37 h 72"/>
                                      <a:gd name="T10" fmla="*/ 54 w 84"/>
                                      <a:gd name="T11" fmla="*/ 50 h 72"/>
                                      <a:gd name="T12" fmla="*/ 62 w 84"/>
                                      <a:gd name="T13" fmla="*/ 60 h 72"/>
                                      <a:gd name="T14" fmla="*/ 72 w 84"/>
                                      <a:gd name="T15" fmla="*/ 67 h 72"/>
                                      <a:gd name="T16" fmla="*/ 84 w 84"/>
                                      <a:gd name="T17" fmla="*/ 72 h 72"/>
                                      <a:gd name="T18" fmla="*/ 84 w 84"/>
                                      <a:gd name="T19" fmla="*/ 67 h 72"/>
                                      <a:gd name="T20" fmla="*/ 82 w 84"/>
                                      <a:gd name="T21" fmla="*/ 62 h 72"/>
                                      <a:gd name="T22" fmla="*/ 79 w 84"/>
                                      <a:gd name="T23" fmla="*/ 55 h 72"/>
                                      <a:gd name="T24" fmla="*/ 74 w 84"/>
                                      <a:gd name="T25" fmla="*/ 50 h 72"/>
                                      <a:gd name="T26" fmla="*/ 69 w 84"/>
                                      <a:gd name="T27" fmla="*/ 45 h 72"/>
                                      <a:gd name="T28" fmla="*/ 62 w 84"/>
                                      <a:gd name="T29" fmla="*/ 40 h 72"/>
                                      <a:gd name="T30" fmla="*/ 57 w 84"/>
                                      <a:gd name="T31" fmla="*/ 37 h 72"/>
                                      <a:gd name="T32" fmla="*/ 49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49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84" y="72"/>
                                        </a:lnTo>
                                        <a:lnTo>
                                          <a:pt x="84" y="67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9" y="55"/>
                                        </a:lnTo>
                                        <a:lnTo>
                                          <a:pt x="74" y="50"/>
                                        </a:lnTo>
                                        <a:lnTo>
                                          <a:pt x="69" y="45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49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8" name="Freeform 1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49 w 84"/>
                                      <a:gd name="T1" fmla="*/ 37 h 72"/>
                                      <a:gd name="T2" fmla="*/ 0 w 84"/>
                                      <a:gd name="T3" fmla="*/ 0 h 72"/>
                                      <a:gd name="T4" fmla="*/ 49 w 84"/>
                                      <a:gd name="T5" fmla="*/ 37 h 72"/>
                                      <a:gd name="T6" fmla="*/ 49 w 84"/>
                                      <a:gd name="T7" fmla="*/ 37 h 72"/>
                                      <a:gd name="T8" fmla="*/ 49 w 84"/>
                                      <a:gd name="T9" fmla="*/ 37 h 72"/>
                                      <a:gd name="T10" fmla="*/ 54 w 84"/>
                                      <a:gd name="T11" fmla="*/ 50 h 72"/>
                                      <a:gd name="T12" fmla="*/ 62 w 84"/>
                                      <a:gd name="T13" fmla="*/ 60 h 72"/>
                                      <a:gd name="T14" fmla="*/ 72 w 84"/>
                                      <a:gd name="T15" fmla="*/ 67 h 72"/>
                                      <a:gd name="T16" fmla="*/ 84 w 84"/>
                                      <a:gd name="T17" fmla="*/ 72 h 72"/>
                                      <a:gd name="T18" fmla="*/ 84 w 84"/>
                                      <a:gd name="T19" fmla="*/ 67 h 72"/>
                                      <a:gd name="T20" fmla="*/ 82 w 84"/>
                                      <a:gd name="T21" fmla="*/ 62 h 72"/>
                                      <a:gd name="T22" fmla="*/ 79 w 84"/>
                                      <a:gd name="T23" fmla="*/ 55 h 72"/>
                                      <a:gd name="T24" fmla="*/ 74 w 84"/>
                                      <a:gd name="T25" fmla="*/ 50 h 72"/>
                                      <a:gd name="T26" fmla="*/ 69 w 84"/>
                                      <a:gd name="T27" fmla="*/ 45 h 72"/>
                                      <a:gd name="T28" fmla="*/ 62 w 84"/>
                                      <a:gd name="T29" fmla="*/ 40 h 72"/>
                                      <a:gd name="T30" fmla="*/ 57 w 84"/>
                                      <a:gd name="T31" fmla="*/ 37 h 72"/>
                                      <a:gd name="T32" fmla="*/ 49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49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84" y="72"/>
                                        </a:lnTo>
                                        <a:lnTo>
                                          <a:pt x="84" y="67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9" y="55"/>
                                        </a:lnTo>
                                        <a:lnTo>
                                          <a:pt x="74" y="50"/>
                                        </a:lnTo>
                                        <a:lnTo>
                                          <a:pt x="69" y="45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49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9" name="Freeform 1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45 w 80"/>
                                      <a:gd name="T1" fmla="*/ 38 h 75"/>
                                      <a:gd name="T2" fmla="*/ 0 w 80"/>
                                      <a:gd name="T3" fmla="*/ 0 h 75"/>
                                      <a:gd name="T4" fmla="*/ 45 w 80"/>
                                      <a:gd name="T5" fmla="*/ 38 h 75"/>
                                      <a:gd name="T6" fmla="*/ 45 w 80"/>
                                      <a:gd name="T7" fmla="*/ 38 h 75"/>
                                      <a:gd name="T8" fmla="*/ 45 w 80"/>
                                      <a:gd name="T9" fmla="*/ 38 h 75"/>
                                      <a:gd name="T10" fmla="*/ 50 w 80"/>
                                      <a:gd name="T11" fmla="*/ 50 h 75"/>
                                      <a:gd name="T12" fmla="*/ 58 w 80"/>
                                      <a:gd name="T13" fmla="*/ 60 h 75"/>
                                      <a:gd name="T14" fmla="*/ 67 w 80"/>
                                      <a:gd name="T15" fmla="*/ 68 h 75"/>
                                      <a:gd name="T16" fmla="*/ 80 w 80"/>
                                      <a:gd name="T17" fmla="*/ 75 h 75"/>
                                      <a:gd name="T18" fmla="*/ 80 w 80"/>
                                      <a:gd name="T19" fmla="*/ 68 h 75"/>
                                      <a:gd name="T20" fmla="*/ 77 w 80"/>
                                      <a:gd name="T21" fmla="*/ 63 h 75"/>
                                      <a:gd name="T22" fmla="*/ 75 w 80"/>
                                      <a:gd name="T23" fmla="*/ 58 h 75"/>
                                      <a:gd name="T24" fmla="*/ 70 w 80"/>
                                      <a:gd name="T25" fmla="*/ 50 h 75"/>
                                      <a:gd name="T26" fmla="*/ 65 w 80"/>
                                      <a:gd name="T27" fmla="*/ 45 h 75"/>
                                      <a:gd name="T28" fmla="*/ 58 w 80"/>
                                      <a:gd name="T29" fmla="*/ 43 h 75"/>
                                      <a:gd name="T30" fmla="*/ 53 w 80"/>
                                      <a:gd name="T31" fmla="*/ 40 h 75"/>
                                      <a:gd name="T32" fmla="*/ 4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4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8" y="60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75" y="58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4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0" name="Freeform 1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45 w 80"/>
                                      <a:gd name="T1" fmla="*/ 38 h 75"/>
                                      <a:gd name="T2" fmla="*/ 0 w 80"/>
                                      <a:gd name="T3" fmla="*/ 0 h 75"/>
                                      <a:gd name="T4" fmla="*/ 45 w 80"/>
                                      <a:gd name="T5" fmla="*/ 38 h 75"/>
                                      <a:gd name="T6" fmla="*/ 45 w 80"/>
                                      <a:gd name="T7" fmla="*/ 38 h 75"/>
                                      <a:gd name="T8" fmla="*/ 45 w 80"/>
                                      <a:gd name="T9" fmla="*/ 38 h 75"/>
                                      <a:gd name="T10" fmla="*/ 50 w 80"/>
                                      <a:gd name="T11" fmla="*/ 50 h 75"/>
                                      <a:gd name="T12" fmla="*/ 58 w 80"/>
                                      <a:gd name="T13" fmla="*/ 60 h 75"/>
                                      <a:gd name="T14" fmla="*/ 67 w 80"/>
                                      <a:gd name="T15" fmla="*/ 68 h 75"/>
                                      <a:gd name="T16" fmla="*/ 80 w 80"/>
                                      <a:gd name="T17" fmla="*/ 75 h 75"/>
                                      <a:gd name="T18" fmla="*/ 80 w 80"/>
                                      <a:gd name="T19" fmla="*/ 68 h 75"/>
                                      <a:gd name="T20" fmla="*/ 77 w 80"/>
                                      <a:gd name="T21" fmla="*/ 63 h 75"/>
                                      <a:gd name="T22" fmla="*/ 75 w 80"/>
                                      <a:gd name="T23" fmla="*/ 58 h 75"/>
                                      <a:gd name="T24" fmla="*/ 70 w 80"/>
                                      <a:gd name="T25" fmla="*/ 50 h 75"/>
                                      <a:gd name="T26" fmla="*/ 65 w 80"/>
                                      <a:gd name="T27" fmla="*/ 45 h 75"/>
                                      <a:gd name="T28" fmla="*/ 58 w 80"/>
                                      <a:gd name="T29" fmla="*/ 43 h 75"/>
                                      <a:gd name="T30" fmla="*/ 53 w 80"/>
                                      <a:gd name="T31" fmla="*/ 40 h 75"/>
                                      <a:gd name="T32" fmla="*/ 4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4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8" y="60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75" y="58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4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1" name="Freeform 1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4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7 h 37"/>
                                      <a:gd name="T2" fmla="*/ 0 w 42"/>
                                      <a:gd name="T3" fmla="*/ 0 h 37"/>
                                      <a:gd name="T4" fmla="*/ 42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2" name="Freeform 1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4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7 h 37"/>
                                      <a:gd name="T2" fmla="*/ 0 w 42"/>
                                      <a:gd name="T3" fmla="*/ 0 h 37"/>
                                      <a:gd name="T4" fmla="*/ 42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3" name="Freeform 18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6" y="1502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22 h 32"/>
                                      <a:gd name="T2" fmla="*/ 0 w 105"/>
                                      <a:gd name="T3" fmla="*/ 0 h 32"/>
                                      <a:gd name="T4" fmla="*/ 57 w 105"/>
                                      <a:gd name="T5" fmla="*/ 22 h 32"/>
                                      <a:gd name="T6" fmla="*/ 57 w 105"/>
                                      <a:gd name="T7" fmla="*/ 22 h 32"/>
                                      <a:gd name="T8" fmla="*/ 70 w 105"/>
                                      <a:gd name="T9" fmla="*/ 30 h 32"/>
                                      <a:gd name="T10" fmla="*/ 82 w 105"/>
                                      <a:gd name="T11" fmla="*/ 32 h 32"/>
                                      <a:gd name="T12" fmla="*/ 92 w 105"/>
                                      <a:gd name="T13" fmla="*/ 30 h 32"/>
                                      <a:gd name="T14" fmla="*/ 105 w 105"/>
                                      <a:gd name="T15" fmla="*/ 25 h 32"/>
                                      <a:gd name="T16" fmla="*/ 100 w 105"/>
                                      <a:gd name="T17" fmla="*/ 20 h 32"/>
                                      <a:gd name="T18" fmla="*/ 95 w 105"/>
                                      <a:gd name="T19" fmla="*/ 17 h 32"/>
                                      <a:gd name="T20" fmla="*/ 87 w 105"/>
                                      <a:gd name="T21" fmla="*/ 15 h 32"/>
                                      <a:gd name="T22" fmla="*/ 82 w 105"/>
                                      <a:gd name="T23" fmla="*/ 12 h 32"/>
                                      <a:gd name="T24" fmla="*/ 75 w 105"/>
                                      <a:gd name="T25" fmla="*/ 12 h 32"/>
                                      <a:gd name="T26" fmla="*/ 67 w 105"/>
                                      <a:gd name="T27" fmla="*/ 15 h 32"/>
                                      <a:gd name="T28" fmla="*/ 62 w 105"/>
                                      <a:gd name="T29" fmla="*/ 17 h 32"/>
                                      <a:gd name="T30" fmla="*/ 57 w 105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  <a:moveTo>
                                          <a:pt x="57" y="22"/>
                                        </a:moveTo>
                                        <a:lnTo>
                                          <a:pt x="70" y="30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75" y="12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4" name="Freeform 1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6" y="1502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2 h 22"/>
                                      <a:gd name="T2" fmla="*/ 0 w 57"/>
                                      <a:gd name="T3" fmla="*/ 0 h 22"/>
                                      <a:gd name="T4" fmla="*/ 57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5" name="Freeform 1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51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0 h 20"/>
                                      <a:gd name="T2" fmla="*/ 13 w 48"/>
                                      <a:gd name="T3" fmla="*/ 18 h 20"/>
                                      <a:gd name="T4" fmla="*/ 25 w 48"/>
                                      <a:gd name="T5" fmla="*/ 20 h 20"/>
                                      <a:gd name="T6" fmla="*/ 35 w 48"/>
                                      <a:gd name="T7" fmla="*/ 18 h 20"/>
                                      <a:gd name="T8" fmla="*/ 48 w 48"/>
                                      <a:gd name="T9" fmla="*/ 13 h 20"/>
                                      <a:gd name="T10" fmla="*/ 43 w 48"/>
                                      <a:gd name="T11" fmla="*/ 8 h 20"/>
                                      <a:gd name="T12" fmla="*/ 38 w 48"/>
                                      <a:gd name="T13" fmla="*/ 5 h 20"/>
                                      <a:gd name="T14" fmla="*/ 30 w 48"/>
                                      <a:gd name="T15" fmla="*/ 3 h 20"/>
                                      <a:gd name="T16" fmla="*/ 25 w 48"/>
                                      <a:gd name="T17" fmla="*/ 0 h 20"/>
                                      <a:gd name="T18" fmla="*/ 18 w 48"/>
                                      <a:gd name="T19" fmla="*/ 0 h 20"/>
                                      <a:gd name="T20" fmla="*/ 10 w 48"/>
                                      <a:gd name="T21" fmla="*/ 3 h 20"/>
                                      <a:gd name="T22" fmla="*/ 5 w 48"/>
                                      <a:gd name="T23" fmla="*/ 5 h 20"/>
                                      <a:gd name="T24" fmla="*/ 0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8" y="13"/>
                                        </a:lnTo>
                                        <a:lnTo>
                                          <a:pt x="43" y="8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6" name="Freeform 18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4" y="1529"/>
                                    <a:ext cx="101" cy="18"/>
                                  </a:xfrm>
                                  <a:custGeom>
                                    <a:avLst/>
                                    <a:gdLst>
                                      <a:gd name="T0" fmla="*/ 54 w 101"/>
                                      <a:gd name="T1" fmla="*/ 8 h 18"/>
                                      <a:gd name="T2" fmla="*/ 0 w 101"/>
                                      <a:gd name="T3" fmla="*/ 0 h 18"/>
                                      <a:gd name="T4" fmla="*/ 54 w 101"/>
                                      <a:gd name="T5" fmla="*/ 8 h 18"/>
                                      <a:gd name="T6" fmla="*/ 54 w 101"/>
                                      <a:gd name="T7" fmla="*/ 8 h 18"/>
                                      <a:gd name="T8" fmla="*/ 67 w 101"/>
                                      <a:gd name="T9" fmla="*/ 15 h 18"/>
                                      <a:gd name="T10" fmla="*/ 79 w 101"/>
                                      <a:gd name="T11" fmla="*/ 18 h 18"/>
                                      <a:gd name="T12" fmla="*/ 92 w 101"/>
                                      <a:gd name="T13" fmla="*/ 15 h 18"/>
                                      <a:gd name="T14" fmla="*/ 101 w 101"/>
                                      <a:gd name="T15" fmla="*/ 10 h 18"/>
                                      <a:gd name="T16" fmla="*/ 99 w 101"/>
                                      <a:gd name="T17" fmla="*/ 5 h 18"/>
                                      <a:gd name="T18" fmla="*/ 92 w 101"/>
                                      <a:gd name="T19" fmla="*/ 3 h 18"/>
                                      <a:gd name="T20" fmla="*/ 87 w 101"/>
                                      <a:gd name="T21" fmla="*/ 0 h 18"/>
                                      <a:gd name="T22" fmla="*/ 79 w 101"/>
                                      <a:gd name="T23" fmla="*/ 0 h 18"/>
                                      <a:gd name="T24" fmla="*/ 72 w 101"/>
                                      <a:gd name="T25" fmla="*/ 0 h 18"/>
                                      <a:gd name="T26" fmla="*/ 67 w 101"/>
                                      <a:gd name="T27" fmla="*/ 0 h 18"/>
                                      <a:gd name="T28" fmla="*/ 59 w 101"/>
                                      <a:gd name="T29" fmla="*/ 3 h 18"/>
                                      <a:gd name="T30" fmla="*/ 54 w 101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8">
                                        <a:moveTo>
                                          <a:pt x="5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  <a:moveTo>
                                          <a:pt x="54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1" y="1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7" name="Freeform 1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1529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8"/>
                                      <a:gd name="T2" fmla="*/ 0 w 54"/>
                                      <a:gd name="T3" fmla="*/ 0 h 8"/>
                                      <a:gd name="T4" fmla="*/ 54 w 54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8">
                                        <a:moveTo>
                                          <a:pt x="5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8" name="Freeform 1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152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3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8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5 w 47"/>
                                      <a:gd name="T11" fmla="*/ 5 h 18"/>
                                      <a:gd name="T12" fmla="*/ 38 w 47"/>
                                      <a:gd name="T13" fmla="*/ 3 h 18"/>
                                      <a:gd name="T14" fmla="*/ 33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8 w 47"/>
                                      <a:gd name="T19" fmla="*/ 0 h 18"/>
                                      <a:gd name="T20" fmla="*/ 13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9" name="Freeform 18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3" y="154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97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3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0" name="Freeform 1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54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1" name="Freeform 1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8" y="154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2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2" name="Freeform 18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1479"/>
                                    <a:ext cx="105" cy="38"/>
                                  </a:xfrm>
                                  <a:custGeom>
                                    <a:avLst/>
                                    <a:gdLst>
                                      <a:gd name="T0" fmla="*/ 58 w 105"/>
                                      <a:gd name="T1" fmla="*/ 25 h 38"/>
                                      <a:gd name="T2" fmla="*/ 0 w 105"/>
                                      <a:gd name="T3" fmla="*/ 0 h 38"/>
                                      <a:gd name="T4" fmla="*/ 58 w 105"/>
                                      <a:gd name="T5" fmla="*/ 25 h 38"/>
                                      <a:gd name="T6" fmla="*/ 55 w 105"/>
                                      <a:gd name="T7" fmla="*/ 25 h 38"/>
                                      <a:gd name="T8" fmla="*/ 68 w 105"/>
                                      <a:gd name="T9" fmla="*/ 33 h 38"/>
                                      <a:gd name="T10" fmla="*/ 80 w 105"/>
                                      <a:gd name="T11" fmla="*/ 38 h 38"/>
                                      <a:gd name="T12" fmla="*/ 92 w 105"/>
                                      <a:gd name="T13" fmla="*/ 35 h 38"/>
                                      <a:gd name="T14" fmla="*/ 105 w 105"/>
                                      <a:gd name="T15" fmla="*/ 30 h 38"/>
                                      <a:gd name="T16" fmla="*/ 100 w 105"/>
                                      <a:gd name="T17" fmla="*/ 25 h 38"/>
                                      <a:gd name="T18" fmla="*/ 95 w 105"/>
                                      <a:gd name="T19" fmla="*/ 20 h 38"/>
                                      <a:gd name="T20" fmla="*/ 87 w 105"/>
                                      <a:gd name="T21" fmla="*/ 18 h 38"/>
                                      <a:gd name="T22" fmla="*/ 80 w 105"/>
                                      <a:gd name="T23" fmla="*/ 18 h 38"/>
                                      <a:gd name="T24" fmla="*/ 75 w 105"/>
                                      <a:gd name="T25" fmla="*/ 18 h 38"/>
                                      <a:gd name="T26" fmla="*/ 68 w 105"/>
                                      <a:gd name="T27" fmla="*/ 18 h 38"/>
                                      <a:gd name="T28" fmla="*/ 63 w 105"/>
                                      <a:gd name="T29" fmla="*/ 23 h 38"/>
                                      <a:gd name="T30" fmla="*/ 55 w 105"/>
                                      <a:gd name="T31" fmla="*/ 25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8">
                                        <a:moveTo>
                                          <a:pt x="5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25"/>
                                        </a:lnTo>
                                        <a:close/>
                                        <a:moveTo>
                                          <a:pt x="55" y="25"/>
                                        </a:moveTo>
                                        <a:lnTo>
                                          <a:pt x="68" y="33"/>
                                        </a:lnTo>
                                        <a:lnTo>
                                          <a:pt x="80" y="38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100" y="25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75" y="18"/>
                                        </a:lnTo>
                                        <a:lnTo>
                                          <a:pt x="68" y="18"/>
                                        </a:lnTo>
                                        <a:lnTo>
                                          <a:pt x="63" y="23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4123" name="Group 18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95" y="45720"/>
                                  <a:ext cx="323850" cy="678180"/>
                                  <a:chOff x="5698" y="486"/>
                                  <a:chExt cx="510" cy="1068"/>
                                </a:xfrm>
                              </wpg:grpSpPr>
                              <wps:wsp>
                                <wps:cNvPr id="4124" name="Freeform 1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1479"/>
                                    <a:ext cx="58" cy="2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25 h 25"/>
                                      <a:gd name="T2" fmla="*/ 0 w 58"/>
                                      <a:gd name="T3" fmla="*/ 0 h 25"/>
                                      <a:gd name="T4" fmla="*/ 58 w 5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25">
                                        <a:moveTo>
                                          <a:pt x="5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5" name="Freeform 1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149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7 h 20"/>
                                      <a:gd name="T2" fmla="*/ 13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17 h 20"/>
                                      <a:gd name="T8" fmla="*/ 50 w 50"/>
                                      <a:gd name="T9" fmla="*/ 12 h 20"/>
                                      <a:gd name="T10" fmla="*/ 45 w 50"/>
                                      <a:gd name="T11" fmla="*/ 7 h 20"/>
                                      <a:gd name="T12" fmla="*/ 40 w 50"/>
                                      <a:gd name="T13" fmla="*/ 2 h 20"/>
                                      <a:gd name="T14" fmla="*/ 32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3 w 50"/>
                                      <a:gd name="T21" fmla="*/ 0 h 20"/>
                                      <a:gd name="T22" fmla="*/ 8 w 50"/>
                                      <a:gd name="T23" fmla="*/ 5 h 20"/>
                                      <a:gd name="T24" fmla="*/ 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7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6" name="Freeform 18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4" y="1467"/>
                                    <a:ext cx="107" cy="30"/>
                                  </a:xfrm>
                                  <a:custGeom>
                                    <a:avLst/>
                                    <a:gdLst>
                                      <a:gd name="T0" fmla="*/ 60 w 107"/>
                                      <a:gd name="T1" fmla="*/ 20 h 30"/>
                                      <a:gd name="T2" fmla="*/ 0 w 107"/>
                                      <a:gd name="T3" fmla="*/ 0 h 30"/>
                                      <a:gd name="T4" fmla="*/ 60 w 107"/>
                                      <a:gd name="T5" fmla="*/ 20 h 30"/>
                                      <a:gd name="T6" fmla="*/ 60 w 107"/>
                                      <a:gd name="T7" fmla="*/ 20 h 30"/>
                                      <a:gd name="T8" fmla="*/ 72 w 107"/>
                                      <a:gd name="T9" fmla="*/ 27 h 30"/>
                                      <a:gd name="T10" fmla="*/ 85 w 107"/>
                                      <a:gd name="T11" fmla="*/ 30 h 30"/>
                                      <a:gd name="T12" fmla="*/ 97 w 107"/>
                                      <a:gd name="T13" fmla="*/ 30 h 30"/>
                                      <a:gd name="T14" fmla="*/ 107 w 107"/>
                                      <a:gd name="T15" fmla="*/ 25 h 30"/>
                                      <a:gd name="T16" fmla="*/ 102 w 107"/>
                                      <a:gd name="T17" fmla="*/ 20 h 30"/>
                                      <a:gd name="T18" fmla="*/ 97 w 107"/>
                                      <a:gd name="T19" fmla="*/ 15 h 30"/>
                                      <a:gd name="T20" fmla="*/ 92 w 107"/>
                                      <a:gd name="T21" fmla="*/ 12 h 30"/>
                                      <a:gd name="T22" fmla="*/ 85 w 107"/>
                                      <a:gd name="T23" fmla="*/ 12 h 30"/>
                                      <a:gd name="T24" fmla="*/ 77 w 107"/>
                                      <a:gd name="T25" fmla="*/ 12 h 30"/>
                                      <a:gd name="T26" fmla="*/ 72 w 107"/>
                                      <a:gd name="T27" fmla="*/ 12 h 30"/>
                                      <a:gd name="T28" fmla="*/ 65 w 107"/>
                                      <a:gd name="T29" fmla="*/ 15 h 30"/>
                                      <a:gd name="T30" fmla="*/ 60 w 107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30">
                                        <a:moveTo>
                                          <a:pt x="60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72" y="27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107" y="25"/>
                                        </a:lnTo>
                                        <a:lnTo>
                                          <a:pt x="102" y="20"/>
                                        </a:lnTo>
                                        <a:lnTo>
                                          <a:pt x="97" y="15"/>
                                        </a:lnTo>
                                        <a:lnTo>
                                          <a:pt x="92" y="12"/>
                                        </a:lnTo>
                                        <a:lnTo>
                                          <a:pt x="85" y="12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7" name="Freeform 1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4" y="1467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0 h 20"/>
                                      <a:gd name="T2" fmla="*/ 0 w 60"/>
                                      <a:gd name="T3" fmla="*/ 0 h 20"/>
                                      <a:gd name="T4" fmla="*/ 6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60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8" name="Freeform 1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7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8 h 18"/>
                                      <a:gd name="T8" fmla="*/ 47 w 47"/>
                                      <a:gd name="T9" fmla="*/ 13 h 18"/>
                                      <a:gd name="T10" fmla="*/ 42 w 47"/>
                                      <a:gd name="T11" fmla="*/ 8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9" name="Freeform 18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44" y="1454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18 h 28"/>
                                      <a:gd name="T2" fmla="*/ 0 w 102"/>
                                      <a:gd name="T3" fmla="*/ 0 h 28"/>
                                      <a:gd name="T4" fmla="*/ 55 w 102"/>
                                      <a:gd name="T5" fmla="*/ 18 h 28"/>
                                      <a:gd name="T6" fmla="*/ 55 w 102"/>
                                      <a:gd name="T7" fmla="*/ 18 h 28"/>
                                      <a:gd name="T8" fmla="*/ 67 w 102"/>
                                      <a:gd name="T9" fmla="*/ 25 h 28"/>
                                      <a:gd name="T10" fmla="*/ 77 w 102"/>
                                      <a:gd name="T11" fmla="*/ 28 h 28"/>
                                      <a:gd name="T12" fmla="*/ 90 w 102"/>
                                      <a:gd name="T13" fmla="*/ 28 h 28"/>
                                      <a:gd name="T14" fmla="*/ 102 w 102"/>
                                      <a:gd name="T15" fmla="*/ 23 h 28"/>
                                      <a:gd name="T16" fmla="*/ 97 w 102"/>
                                      <a:gd name="T17" fmla="*/ 18 h 28"/>
                                      <a:gd name="T18" fmla="*/ 92 w 102"/>
                                      <a:gd name="T19" fmla="*/ 13 h 28"/>
                                      <a:gd name="T20" fmla="*/ 85 w 102"/>
                                      <a:gd name="T21" fmla="*/ 10 h 28"/>
                                      <a:gd name="T22" fmla="*/ 80 w 102"/>
                                      <a:gd name="T23" fmla="*/ 8 h 28"/>
                                      <a:gd name="T24" fmla="*/ 72 w 102"/>
                                      <a:gd name="T25" fmla="*/ 8 h 28"/>
                                      <a:gd name="T26" fmla="*/ 65 w 102"/>
                                      <a:gd name="T27" fmla="*/ 10 h 28"/>
                                      <a:gd name="T28" fmla="*/ 60 w 102"/>
                                      <a:gd name="T29" fmla="*/ 13 h 28"/>
                                      <a:gd name="T30" fmla="*/ 55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  <a:moveTo>
                                          <a:pt x="55" y="18"/>
                                        </a:moveTo>
                                        <a:lnTo>
                                          <a:pt x="67" y="25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0" name="Freeform 1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4" y="1454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8 h 18"/>
                                      <a:gd name="T2" fmla="*/ 0 w 55"/>
                                      <a:gd name="T3" fmla="*/ 0 h 18"/>
                                      <a:gd name="T4" fmla="*/ 55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1" name="Freeform 1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46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0 h 20"/>
                                      <a:gd name="T2" fmla="*/ 12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35 w 47"/>
                                      <a:gd name="T7" fmla="*/ 20 h 20"/>
                                      <a:gd name="T8" fmla="*/ 47 w 47"/>
                                      <a:gd name="T9" fmla="*/ 15 h 20"/>
                                      <a:gd name="T10" fmla="*/ 42 w 47"/>
                                      <a:gd name="T11" fmla="*/ 10 h 20"/>
                                      <a:gd name="T12" fmla="*/ 37 w 47"/>
                                      <a:gd name="T13" fmla="*/ 5 h 20"/>
                                      <a:gd name="T14" fmla="*/ 30 w 47"/>
                                      <a:gd name="T15" fmla="*/ 2 h 20"/>
                                      <a:gd name="T16" fmla="*/ 25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5 h 20"/>
                                      <a:gd name="T24" fmla="*/ 0 w 47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0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2" name="Freeform 18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14" y="1427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53 w 102"/>
                                      <a:gd name="T1" fmla="*/ 25 h 37"/>
                                      <a:gd name="T2" fmla="*/ 0 w 102"/>
                                      <a:gd name="T3" fmla="*/ 0 h 37"/>
                                      <a:gd name="T4" fmla="*/ 53 w 102"/>
                                      <a:gd name="T5" fmla="*/ 25 h 37"/>
                                      <a:gd name="T6" fmla="*/ 53 w 102"/>
                                      <a:gd name="T7" fmla="*/ 25 h 37"/>
                                      <a:gd name="T8" fmla="*/ 65 w 102"/>
                                      <a:gd name="T9" fmla="*/ 32 h 37"/>
                                      <a:gd name="T10" fmla="*/ 78 w 102"/>
                                      <a:gd name="T11" fmla="*/ 37 h 37"/>
                                      <a:gd name="T12" fmla="*/ 90 w 102"/>
                                      <a:gd name="T13" fmla="*/ 35 h 37"/>
                                      <a:gd name="T14" fmla="*/ 102 w 102"/>
                                      <a:gd name="T15" fmla="*/ 30 h 37"/>
                                      <a:gd name="T16" fmla="*/ 97 w 102"/>
                                      <a:gd name="T17" fmla="*/ 25 h 37"/>
                                      <a:gd name="T18" fmla="*/ 92 w 102"/>
                                      <a:gd name="T19" fmla="*/ 20 h 37"/>
                                      <a:gd name="T20" fmla="*/ 85 w 102"/>
                                      <a:gd name="T21" fmla="*/ 17 h 37"/>
                                      <a:gd name="T22" fmla="*/ 78 w 102"/>
                                      <a:gd name="T23" fmla="*/ 17 h 37"/>
                                      <a:gd name="T24" fmla="*/ 73 w 102"/>
                                      <a:gd name="T25" fmla="*/ 17 h 37"/>
                                      <a:gd name="T26" fmla="*/ 65 w 102"/>
                                      <a:gd name="T27" fmla="*/ 17 h 37"/>
                                      <a:gd name="T28" fmla="*/ 58 w 102"/>
                                      <a:gd name="T29" fmla="*/ 20 h 37"/>
                                      <a:gd name="T30" fmla="*/ 53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53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  <a:moveTo>
                                          <a:pt x="53" y="25"/>
                                        </a:moveTo>
                                        <a:lnTo>
                                          <a:pt x="65" y="32"/>
                                        </a:lnTo>
                                        <a:lnTo>
                                          <a:pt x="78" y="37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7" y="25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78" y="17"/>
                                        </a:lnTo>
                                        <a:lnTo>
                                          <a:pt x="73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58" y="2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3" name="Freeform 1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27"/>
                                    <a:ext cx="53" cy="25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5 h 25"/>
                                      <a:gd name="T2" fmla="*/ 0 w 53"/>
                                      <a:gd name="T3" fmla="*/ 0 h 25"/>
                                      <a:gd name="T4" fmla="*/ 53 w 53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25">
                                        <a:moveTo>
                                          <a:pt x="53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4" name="Freeform 18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44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8 h 20"/>
                                      <a:gd name="T2" fmla="*/ 12 w 49"/>
                                      <a:gd name="T3" fmla="*/ 15 h 20"/>
                                      <a:gd name="T4" fmla="*/ 25 w 49"/>
                                      <a:gd name="T5" fmla="*/ 20 h 20"/>
                                      <a:gd name="T6" fmla="*/ 37 w 49"/>
                                      <a:gd name="T7" fmla="*/ 18 h 20"/>
                                      <a:gd name="T8" fmla="*/ 49 w 49"/>
                                      <a:gd name="T9" fmla="*/ 13 h 20"/>
                                      <a:gd name="T10" fmla="*/ 44 w 49"/>
                                      <a:gd name="T11" fmla="*/ 8 h 20"/>
                                      <a:gd name="T12" fmla="*/ 39 w 49"/>
                                      <a:gd name="T13" fmla="*/ 3 h 20"/>
                                      <a:gd name="T14" fmla="*/ 32 w 49"/>
                                      <a:gd name="T15" fmla="*/ 0 h 20"/>
                                      <a:gd name="T16" fmla="*/ 25 w 49"/>
                                      <a:gd name="T17" fmla="*/ 0 h 20"/>
                                      <a:gd name="T18" fmla="*/ 20 w 49"/>
                                      <a:gd name="T19" fmla="*/ 0 h 20"/>
                                      <a:gd name="T20" fmla="*/ 12 w 49"/>
                                      <a:gd name="T21" fmla="*/ 0 h 20"/>
                                      <a:gd name="T22" fmla="*/ 5 w 49"/>
                                      <a:gd name="T23" fmla="*/ 3 h 20"/>
                                      <a:gd name="T24" fmla="*/ 0 w 49"/>
                                      <a:gd name="T25" fmla="*/ 8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5" name="Freeform 18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90" y="1392"/>
                                    <a:ext cx="102" cy="52"/>
                                  </a:xfrm>
                                  <a:custGeom>
                                    <a:avLst/>
                                    <a:gdLst>
                                      <a:gd name="T0" fmla="*/ 54 w 102"/>
                                      <a:gd name="T1" fmla="*/ 35 h 52"/>
                                      <a:gd name="T2" fmla="*/ 0 w 102"/>
                                      <a:gd name="T3" fmla="*/ 0 h 52"/>
                                      <a:gd name="T4" fmla="*/ 54 w 102"/>
                                      <a:gd name="T5" fmla="*/ 35 h 52"/>
                                      <a:gd name="T6" fmla="*/ 54 w 102"/>
                                      <a:gd name="T7" fmla="*/ 35 h 52"/>
                                      <a:gd name="T8" fmla="*/ 67 w 102"/>
                                      <a:gd name="T9" fmla="*/ 45 h 52"/>
                                      <a:gd name="T10" fmla="*/ 79 w 102"/>
                                      <a:gd name="T11" fmla="*/ 50 h 52"/>
                                      <a:gd name="T12" fmla="*/ 89 w 102"/>
                                      <a:gd name="T13" fmla="*/ 52 h 52"/>
                                      <a:gd name="T14" fmla="*/ 102 w 102"/>
                                      <a:gd name="T15" fmla="*/ 47 h 52"/>
                                      <a:gd name="T16" fmla="*/ 97 w 102"/>
                                      <a:gd name="T17" fmla="*/ 42 h 52"/>
                                      <a:gd name="T18" fmla="*/ 92 w 102"/>
                                      <a:gd name="T19" fmla="*/ 37 h 52"/>
                                      <a:gd name="T20" fmla="*/ 87 w 102"/>
                                      <a:gd name="T21" fmla="*/ 35 h 52"/>
                                      <a:gd name="T22" fmla="*/ 79 w 102"/>
                                      <a:gd name="T23" fmla="*/ 32 h 52"/>
                                      <a:gd name="T24" fmla="*/ 72 w 102"/>
                                      <a:gd name="T25" fmla="*/ 30 h 52"/>
                                      <a:gd name="T26" fmla="*/ 64 w 102"/>
                                      <a:gd name="T27" fmla="*/ 30 h 52"/>
                                      <a:gd name="T28" fmla="*/ 59 w 102"/>
                                      <a:gd name="T29" fmla="*/ 32 h 52"/>
                                      <a:gd name="T30" fmla="*/ 54 w 102"/>
                                      <a:gd name="T31" fmla="*/ 35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2">
                                        <a:moveTo>
                                          <a:pt x="54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5"/>
                                        </a:moveTo>
                                        <a:lnTo>
                                          <a:pt x="67" y="45"/>
                                        </a:lnTo>
                                        <a:lnTo>
                                          <a:pt x="79" y="50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79" y="32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64" y="30"/>
                                        </a:lnTo>
                                        <a:lnTo>
                                          <a:pt x="59" y="32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6" name="Freeform 18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392"/>
                                    <a:ext cx="54" cy="3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5 h 35"/>
                                      <a:gd name="T2" fmla="*/ 0 w 54"/>
                                      <a:gd name="T3" fmla="*/ 0 h 35"/>
                                      <a:gd name="T4" fmla="*/ 54 w 54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5">
                                        <a:moveTo>
                                          <a:pt x="54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7" name="Freeform 1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4" y="1422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5 h 22"/>
                                      <a:gd name="T2" fmla="*/ 13 w 48"/>
                                      <a:gd name="T3" fmla="*/ 15 h 22"/>
                                      <a:gd name="T4" fmla="*/ 25 w 48"/>
                                      <a:gd name="T5" fmla="*/ 20 h 22"/>
                                      <a:gd name="T6" fmla="*/ 35 w 48"/>
                                      <a:gd name="T7" fmla="*/ 22 h 22"/>
                                      <a:gd name="T8" fmla="*/ 48 w 48"/>
                                      <a:gd name="T9" fmla="*/ 17 h 22"/>
                                      <a:gd name="T10" fmla="*/ 43 w 48"/>
                                      <a:gd name="T11" fmla="*/ 12 h 22"/>
                                      <a:gd name="T12" fmla="*/ 38 w 48"/>
                                      <a:gd name="T13" fmla="*/ 7 h 22"/>
                                      <a:gd name="T14" fmla="*/ 33 w 48"/>
                                      <a:gd name="T15" fmla="*/ 5 h 22"/>
                                      <a:gd name="T16" fmla="*/ 25 w 48"/>
                                      <a:gd name="T17" fmla="*/ 2 h 22"/>
                                      <a:gd name="T18" fmla="*/ 18 w 48"/>
                                      <a:gd name="T19" fmla="*/ 0 h 22"/>
                                      <a:gd name="T20" fmla="*/ 10 w 48"/>
                                      <a:gd name="T21" fmla="*/ 0 h 22"/>
                                      <a:gd name="T22" fmla="*/ 5 w 48"/>
                                      <a:gd name="T23" fmla="*/ 2 h 22"/>
                                      <a:gd name="T24" fmla="*/ 0 w 48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2">
                                        <a:moveTo>
                                          <a:pt x="0" y="5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8" y="1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38" y="7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8" name="Freeform 18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3 h 40"/>
                                      <a:gd name="T4" fmla="*/ 5 w 25"/>
                                      <a:gd name="T5" fmla="*/ 23 h 40"/>
                                      <a:gd name="T6" fmla="*/ 13 w 25"/>
                                      <a:gd name="T7" fmla="*/ 33 h 40"/>
                                      <a:gd name="T8" fmla="*/ 23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8 h 40"/>
                                      <a:gd name="T14" fmla="*/ 13 w 25"/>
                                      <a:gd name="T15" fmla="*/ 8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9" name="Freeform 1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3 h 40"/>
                                      <a:gd name="T4" fmla="*/ 5 w 25"/>
                                      <a:gd name="T5" fmla="*/ 23 h 40"/>
                                      <a:gd name="T6" fmla="*/ 13 w 25"/>
                                      <a:gd name="T7" fmla="*/ 33 h 40"/>
                                      <a:gd name="T8" fmla="*/ 23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8 h 40"/>
                                      <a:gd name="T14" fmla="*/ 13 w 25"/>
                                      <a:gd name="T15" fmla="*/ 8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0" name="Freeform 18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9" y="1444"/>
                                    <a:ext cx="67" cy="83"/>
                                  </a:xfrm>
                                  <a:custGeom>
                                    <a:avLst/>
                                    <a:gdLst>
                                      <a:gd name="T0" fmla="*/ 39 w 67"/>
                                      <a:gd name="T1" fmla="*/ 43 h 83"/>
                                      <a:gd name="T2" fmla="*/ 42 w 67"/>
                                      <a:gd name="T3" fmla="*/ 55 h 83"/>
                                      <a:gd name="T4" fmla="*/ 47 w 67"/>
                                      <a:gd name="T5" fmla="*/ 65 h 83"/>
                                      <a:gd name="T6" fmla="*/ 54 w 67"/>
                                      <a:gd name="T7" fmla="*/ 75 h 83"/>
                                      <a:gd name="T8" fmla="*/ 67 w 67"/>
                                      <a:gd name="T9" fmla="*/ 83 h 83"/>
                                      <a:gd name="T10" fmla="*/ 67 w 67"/>
                                      <a:gd name="T11" fmla="*/ 73 h 83"/>
                                      <a:gd name="T12" fmla="*/ 59 w 67"/>
                                      <a:gd name="T13" fmla="*/ 60 h 83"/>
                                      <a:gd name="T14" fmla="*/ 52 w 67"/>
                                      <a:gd name="T15" fmla="*/ 50 h 83"/>
                                      <a:gd name="T16" fmla="*/ 39 w 67"/>
                                      <a:gd name="T17" fmla="*/ 43 h 83"/>
                                      <a:gd name="T18" fmla="*/ 39 w 67"/>
                                      <a:gd name="T19" fmla="*/ 43 h 83"/>
                                      <a:gd name="T20" fmla="*/ 0 w 67"/>
                                      <a:gd name="T21" fmla="*/ 0 h 83"/>
                                      <a:gd name="T22" fmla="*/ 39 w 67"/>
                                      <a:gd name="T23" fmla="*/ 4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3">
                                        <a:moveTo>
                                          <a:pt x="39" y="43"/>
                                        </a:moveTo>
                                        <a:lnTo>
                                          <a:pt x="42" y="55"/>
                                        </a:lnTo>
                                        <a:lnTo>
                                          <a:pt x="47" y="65"/>
                                        </a:lnTo>
                                        <a:lnTo>
                                          <a:pt x="54" y="75"/>
                                        </a:lnTo>
                                        <a:lnTo>
                                          <a:pt x="67" y="83"/>
                                        </a:lnTo>
                                        <a:lnTo>
                                          <a:pt x="67" y="73"/>
                                        </a:lnTo>
                                        <a:lnTo>
                                          <a:pt x="59" y="60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  <a:moveTo>
                                          <a:pt x="3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1" name="Freeform 18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1487"/>
                                    <a:ext cx="28" cy="4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40"/>
                                      <a:gd name="T2" fmla="*/ 3 w 28"/>
                                      <a:gd name="T3" fmla="*/ 12 h 40"/>
                                      <a:gd name="T4" fmla="*/ 8 w 28"/>
                                      <a:gd name="T5" fmla="*/ 22 h 40"/>
                                      <a:gd name="T6" fmla="*/ 15 w 28"/>
                                      <a:gd name="T7" fmla="*/ 32 h 40"/>
                                      <a:gd name="T8" fmla="*/ 28 w 28"/>
                                      <a:gd name="T9" fmla="*/ 40 h 40"/>
                                      <a:gd name="T10" fmla="*/ 28 w 28"/>
                                      <a:gd name="T11" fmla="*/ 30 h 40"/>
                                      <a:gd name="T12" fmla="*/ 20 w 28"/>
                                      <a:gd name="T13" fmla="*/ 17 h 40"/>
                                      <a:gd name="T14" fmla="*/ 13 w 28"/>
                                      <a:gd name="T15" fmla="*/ 7 h 40"/>
                                      <a:gd name="T16" fmla="*/ 0 w 28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2" name="Freeform 1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444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43 h 43"/>
                                      <a:gd name="T2" fmla="*/ 0 w 39"/>
                                      <a:gd name="T3" fmla="*/ 0 h 43"/>
                                      <a:gd name="T4" fmla="*/ 39 w 3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3" name="Freeform 1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3 h 43"/>
                                      <a:gd name="T4" fmla="*/ 5 w 22"/>
                                      <a:gd name="T5" fmla="*/ 25 h 43"/>
                                      <a:gd name="T6" fmla="*/ 12 w 22"/>
                                      <a:gd name="T7" fmla="*/ 33 h 43"/>
                                      <a:gd name="T8" fmla="*/ 22 w 22"/>
                                      <a:gd name="T9" fmla="*/ 43 h 43"/>
                                      <a:gd name="T10" fmla="*/ 22 w 22"/>
                                      <a:gd name="T11" fmla="*/ 30 h 43"/>
                                      <a:gd name="T12" fmla="*/ 19 w 22"/>
                                      <a:gd name="T13" fmla="*/ 18 h 43"/>
                                      <a:gd name="T14" fmla="*/ 12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4" name="Freeform 18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3 h 43"/>
                                      <a:gd name="T4" fmla="*/ 5 w 22"/>
                                      <a:gd name="T5" fmla="*/ 25 h 43"/>
                                      <a:gd name="T6" fmla="*/ 12 w 22"/>
                                      <a:gd name="T7" fmla="*/ 33 h 43"/>
                                      <a:gd name="T8" fmla="*/ 22 w 22"/>
                                      <a:gd name="T9" fmla="*/ 43 h 43"/>
                                      <a:gd name="T10" fmla="*/ 22 w 22"/>
                                      <a:gd name="T11" fmla="*/ 30 h 43"/>
                                      <a:gd name="T12" fmla="*/ 19 w 22"/>
                                      <a:gd name="T13" fmla="*/ 18 h 43"/>
                                      <a:gd name="T14" fmla="*/ 12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5" name="Freeform 1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44 h 44"/>
                                      <a:gd name="T2" fmla="*/ 0 w 35"/>
                                      <a:gd name="T3" fmla="*/ 0 h 44"/>
                                      <a:gd name="T4" fmla="*/ 35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35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6" name="Freeform 1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44 h 44"/>
                                      <a:gd name="T2" fmla="*/ 0 w 35"/>
                                      <a:gd name="T3" fmla="*/ 0 h 44"/>
                                      <a:gd name="T4" fmla="*/ 35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35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7" name="Freeform 18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4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2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7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8" name="Freeform 1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4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2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7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9" name="Freeform 1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45 h 45"/>
                                      <a:gd name="T2" fmla="*/ 0 w 33"/>
                                      <a:gd name="T3" fmla="*/ 0 h 45"/>
                                      <a:gd name="T4" fmla="*/ 33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33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0" name="Freeform 18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45 h 45"/>
                                      <a:gd name="T2" fmla="*/ 0 w 33"/>
                                      <a:gd name="T3" fmla="*/ 0 h 45"/>
                                      <a:gd name="T4" fmla="*/ 33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33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1" name="Freeform 1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3"/>
                                      <a:gd name="T2" fmla="*/ 0 w 20"/>
                                      <a:gd name="T3" fmla="*/ 13 h 43"/>
                                      <a:gd name="T4" fmla="*/ 2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17 w 20"/>
                                      <a:gd name="T9" fmla="*/ 43 h 43"/>
                                      <a:gd name="T10" fmla="*/ 20 w 20"/>
                                      <a:gd name="T11" fmla="*/ 33 h 43"/>
                                      <a:gd name="T12" fmla="*/ 17 w 20"/>
                                      <a:gd name="T13" fmla="*/ 20 h 43"/>
                                      <a:gd name="T14" fmla="*/ 12 w 20"/>
                                      <a:gd name="T15" fmla="*/ 8 h 43"/>
                                      <a:gd name="T16" fmla="*/ 2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2" name="Freeform 1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3"/>
                                      <a:gd name="T2" fmla="*/ 0 w 20"/>
                                      <a:gd name="T3" fmla="*/ 13 h 43"/>
                                      <a:gd name="T4" fmla="*/ 2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17 w 20"/>
                                      <a:gd name="T9" fmla="*/ 43 h 43"/>
                                      <a:gd name="T10" fmla="*/ 20 w 20"/>
                                      <a:gd name="T11" fmla="*/ 33 h 43"/>
                                      <a:gd name="T12" fmla="*/ 17 w 20"/>
                                      <a:gd name="T13" fmla="*/ 20 h 43"/>
                                      <a:gd name="T14" fmla="*/ 12 w 20"/>
                                      <a:gd name="T15" fmla="*/ 8 h 43"/>
                                      <a:gd name="T16" fmla="*/ 2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3" name="Freeform 1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9 h 49"/>
                                      <a:gd name="T2" fmla="*/ 0 w 32"/>
                                      <a:gd name="T3" fmla="*/ 0 h 49"/>
                                      <a:gd name="T4" fmla="*/ 32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32" y="4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4" name="Freeform 1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9 h 49"/>
                                      <a:gd name="T2" fmla="*/ 0 w 32"/>
                                      <a:gd name="T3" fmla="*/ 0 h 49"/>
                                      <a:gd name="T4" fmla="*/ 32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32" y="4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5" name="Freeform 1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3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19 h 42"/>
                                      <a:gd name="T14" fmla="*/ 12 w 20"/>
                                      <a:gd name="T15" fmla="*/ 7 h 42"/>
                                      <a:gd name="T16" fmla="*/ 3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3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1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6" name="Freeform 1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3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19 h 42"/>
                                      <a:gd name="T14" fmla="*/ 12 w 20"/>
                                      <a:gd name="T15" fmla="*/ 7 h 42"/>
                                      <a:gd name="T16" fmla="*/ 3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3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1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7" name="Freeform 1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4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50 h 50"/>
                                      <a:gd name="T2" fmla="*/ 0 w 33"/>
                                      <a:gd name="T3" fmla="*/ 0 h 50"/>
                                      <a:gd name="T4" fmla="*/ 33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33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8" name="Freeform 1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4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50 h 50"/>
                                      <a:gd name="T2" fmla="*/ 0 w 33"/>
                                      <a:gd name="T3" fmla="*/ 0 h 50"/>
                                      <a:gd name="T4" fmla="*/ 33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33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9" name="Freeform 1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44"/>
                                      <a:gd name="T2" fmla="*/ 0 w 25"/>
                                      <a:gd name="T3" fmla="*/ 7 h 44"/>
                                      <a:gd name="T4" fmla="*/ 0 w 25"/>
                                      <a:gd name="T5" fmla="*/ 12 h 44"/>
                                      <a:gd name="T6" fmla="*/ 0 w 25"/>
                                      <a:gd name="T7" fmla="*/ 20 h 44"/>
                                      <a:gd name="T8" fmla="*/ 2 w 25"/>
                                      <a:gd name="T9" fmla="*/ 25 h 44"/>
                                      <a:gd name="T10" fmla="*/ 10 w 25"/>
                                      <a:gd name="T11" fmla="*/ 35 h 44"/>
                                      <a:gd name="T12" fmla="*/ 25 w 25"/>
                                      <a:gd name="T13" fmla="*/ 44 h 44"/>
                                      <a:gd name="T14" fmla="*/ 25 w 25"/>
                                      <a:gd name="T15" fmla="*/ 32 h 44"/>
                                      <a:gd name="T16" fmla="*/ 22 w 25"/>
                                      <a:gd name="T17" fmla="*/ 20 h 44"/>
                                      <a:gd name="T18" fmla="*/ 15 w 25"/>
                                      <a:gd name="T19" fmla="*/ 10 h 44"/>
                                      <a:gd name="T20" fmla="*/ 2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0" name="Freeform 1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44"/>
                                      <a:gd name="T2" fmla="*/ 0 w 25"/>
                                      <a:gd name="T3" fmla="*/ 7 h 44"/>
                                      <a:gd name="T4" fmla="*/ 0 w 25"/>
                                      <a:gd name="T5" fmla="*/ 12 h 44"/>
                                      <a:gd name="T6" fmla="*/ 0 w 25"/>
                                      <a:gd name="T7" fmla="*/ 20 h 44"/>
                                      <a:gd name="T8" fmla="*/ 2 w 25"/>
                                      <a:gd name="T9" fmla="*/ 25 h 44"/>
                                      <a:gd name="T10" fmla="*/ 10 w 25"/>
                                      <a:gd name="T11" fmla="*/ 35 h 44"/>
                                      <a:gd name="T12" fmla="*/ 25 w 25"/>
                                      <a:gd name="T13" fmla="*/ 44 h 44"/>
                                      <a:gd name="T14" fmla="*/ 25 w 25"/>
                                      <a:gd name="T15" fmla="*/ 32 h 44"/>
                                      <a:gd name="T16" fmla="*/ 22 w 25"/>
                                      <a:gd name="T17" fmla="*/ 20 h 44"/>
                                      <a:gd name="T18" fmla="*/ 15 w 25"/>
                                      <a:gd name="T19" fmla="*/ 10 h 44"/>
                                      <a:gd name="T20" fmla="*/ 2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1" name="Freeform 1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2" name="Freeform 1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3" name="Freeform 1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8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3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70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8 w 75"/>
                                      <a:gd name="T29" fmla="*/ 47 h 82"/>
                                      <a:gd name="T30" fmla="*/ 53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53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4" name="Freeform 1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8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3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70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8 w 75"/>
                                      <a:gd name="T29" fmla="*/ 47 h 82"/>
                                      <a:gd name="T30" fmla="*/ 53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53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5" name="Freeform 1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1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9 w 72"/>
                                      <a:gd name="T1" fmla="*/ 40 h 80"/>
                                      <a:gd name="T2" fmla="*/ 0 w 72"/>
                                      <a:gd name="T3" fmla="*/ 0 h 80"/>
                                      <a:gd name="T4" fmla="*/ 39 w 72"/>
                                      <a:gd name="T5" fmla="*/ 40 h 80"/>
                                      <a:gd name="T6" fmla="*/ 39 w 72"/>
                                      <a:gd name="T7" fmla="*/ 40 h 80"/>
                                      <a:gd name="T8" fmla="*/ 39 w 72"/>
                                      <a:gd name="T9" fmla="*/ 40 h 80"/>
                                      <a:gd name="T10" fmla="*/ 42 w 72"/>
                                      <a:gd name="T11" fmla="*/ 53 h 80"/>
                                      <a:gd name="T12" fmla="*/ 49 w 72"/>
                                      <a:gd name="T13" fmla="*/ 65 h 80"/>
                                      <a:gd name="T14" fmla="*/ 59 w 72"/>
                                      <a:gd name="T15" fmla="*/ 73 h 80"/>
                                      <a:gd name="T16" fmla="*/ 72 w 72"/>
                                      <a:gd name="T17" fmla="*/ 80 h 80"/>
                                      <a:gd name="T18" fmla="*/ 72 w 72"/>
                                      <a:gd name="T19" fmla="*/ 75 h 80"/>
                                      <a:gd name="T20" fmla="*/ 69 w 72"/>
                                      <a:gd name="T21" fmla="*/ 68 h 80"/>
                                      <a:gd name="T22" fmla="*/ 67 w 72"/>
                                      <a:gd name="T23" fmla="*/ 63 h 80"/>
                                      <a:gd name="T24" fmla="*/ 64 w 72"/>
                                      <a:gd name="T25" fmla="*/ 55 h 80"/>
                                      <a:gd name="T26" fmla="*/ 59 w 72"/>
                                      <a:gd name="T27" fmla="*/ 50 h 80"/>
                                      <a:gd name="T28" fmla="*/ 54 w 72"/>
                                      <a:gd name="T29" fmla="*/ 45 h 80"/>
                                      <a:gd name="T30" fmla="*/ 47 w 72"/>
                                      <a:gd name="T31" fmla="*/ 43 h 80"/>
                                      <a:gd name="T32" fmla="*/ 39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9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42" y="53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3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6" name="Freeform 1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1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9 w 72"/>
                                      <a:gd name="T1" fmla="*/ 40 h 80"/>
                                      <a:gd name="T2" fmla="*/ 0 w 72"/>
                                      <a:gd name="T3" fmla="*/ 0 h 80"/>
                                      <a:gd name="T4" fmla="*/ 39 w 72"/>
                                      <a:gd name="T5" fmla="*/ 40 h 80"/>
                                      <a:gd name="T6" fmla="*/ 39 w 72"/>
                                      <a:gd name="T7" fmla="*/ 40 h 80"/>
                                      <a:gd name="T8" fmla="*/ 39 w 72"/>
                                      <a:gd name="T9" fmla="*/ 40 h 80"/>
                                      <a:gd name="T10" fmla="*/ 42 w 72"/>
                                      <a:gd name="T11" fmla="*/ 53 h 80"/>
                                      <a:gd name="T12" fmla="*/ 49 w 72"/>
                                      <a:gd name="T13" fmla="*/ 65 h 80"/>
                                      <a:gd name="T14" fmla="*/ 59 w 72"/>
                                      <a:gd name="T15" fmla="*/ 73 h 80"/>
                                      <a:gd name="T16" fmla="*/ 72 w 72"/>
                                      <a:gd name="T17" fmla="*/ 80 h 80"/>
                                      <a:gd name="T18" fmla="*/ 72 w 72"/>
                                      <a:gd name="T19" fmla="*/ 75 h 80"/>
                                      <a:gd name="T20" fmla="*/ 69 w 72"/>
                                      <a:gd name="T21" fmla="*/ 68 h 80"/>
                                      <a:gd name="T22" fmla="*/ 67 w 72"/>
                                      <a:gd name="T23" fmla="*/ 63 h 80"/>
                                      <a:gd name="T24" fmla="*/ 64 w 72"/>
                                      <a:gd name="T25" fmla="*/ 55 h 80"/>
                                      <a:gd name="T26" fmla="*/ 59 w 72"/>
                                      <a:gd name="T27" fmla="*/ 50 h 80"/>
                                      <a:gd name="T28" fmla="*/ 54 w 72"/>
                                      <a:gd name="T29" fmla="*/ 45 h 80"/>
                                      <a:gd name="T30" fmla="*/ 47 w 72"/>
                                      <a:gd name="T31" fmla="*/ 43 h 80"/>
                                      <a:gd name="T32" fmla="*/ 39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9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42" y="53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3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7" name="Freeform 1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8" name="Freeform 1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9" name="Freeform 18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908"/>
                                    <a:ext cx="25" cy="132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75 h 132"/>
                                      <a:gd name="T2" fmla="*/ 8 w 25"/>
                                      <a:gd name="T3" fmla="*/ 0 h 132"/>
                                      <a:gd name="T4" fmla="*/ 3 w 25"/>
                                      <a:gd name="T5" fmla="*/ 75 h 132"/>
                                      <a:gd name="T6" fmla="*/ 3 w 25"/>
                                      <a:gd name="T7" fmla="*/ 75 h 132"/>
                                      <a:gd name="T8" fmla="*/ 0 w 25"/>
                                      <a:gd name="T9" fmla="*/ 92 h 132"/>
                                      <a:gd name="T10" fmla="*/ 0 w 25"/>
                                      <a:gd name="T11" fmla="*/ 107 h 132"/>
                                      <a:gd name="T12" fmla="*/ 3 w 25"/>
                                      <a:gd name="T13" fmla="*/ 115 h 132"/>
                                      <a:gd name="T14" fmla="*/ 8 w 25"/>
                                      <a:gd name="T15" fmla="*/ 120 h 132"/>
                                      <a:gd name="T16" fmla="*/ 13 w 25"/>
                                      <a:gd name="T17" fmla="*/ 125 h 132"/>
                                      <a:gd name="T18" fmla="*/ 18 w 25"/>
                                      <a:gd name="T19" fmla="*/ 132 h 132"/>
                                      <a:gd name="T20" fmla="*/ 22 w 25"/>
                                      <a:gd name="T21" fmla="*/ 125 h 132"/>
                                      <a:gd name="T22" fmla="*/ 25 w 25"/>
                                      <a:gd name="T23" fmla="*/ 115 h 132"/>
                                      <a:gd name="T24" fmla="*/ 25 w 25"/>
                                      <a:gd name="T25" fmla="*/ 107 h 132"/>
                                      <a:gd name="T26" fmla="*/ 25 w 25"/>
                                      <a:gd name="T27" fmla="*/ 100 h 132"/>
                                      <a:gd name="T28" fmla="*/ 22 w 25"/>
                                      <a:gd name="T29" fmla="*/ 92 h 132"/>
                                      <a:gd name="T30" fmla="*/ 18 w 25"/>
                                      <a:gd name="T31" fmla="*/ 85 h 132"/>
                                      <a:gd name="T32" fmla="*/ 13 w 25"/>
                                      <a:gd name="T33" fmla="*/ 77 h 132"/>
                                      <a:gd name="T34" fmla="*/ 3 w 25"/>
                                      <a:gd name="T35" fmla="*/ 75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2">
                                        <a:moveTo>
                                          <a:pt x="3" y="75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3" y="75"/>
                                        </a:lnTo>
                                        <a:close/>
                                        <a:moveTo>
                                          <a:pt x="3" y="75"/>
                                        </a:moveTo>
                                        <a:lnTo>
                                          <a:pt x="0" y="92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8" y="120"/>
                                        </a:lnTo>
                                        <a:lnTo>
                                          <a:pt x="13" y="125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22" y="12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3" y="77"/>
                                        </a:lnTo>
                                        <a:lnTo>
                                          <a:pt x="3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0" name="Freeform 1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8" y="908"/>
                                    <a:ext cx="5" cy="7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5 h 75"/>
                                      <a:gd name="T2" fmla="*/ 5 w 5"/>
                                      <a:gd name="T3" fmla="*/ 0 h 75"/>
                                      <a:gd name="T4" fmla="*/ 0 w 5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5">
                                        <a:moveTo>
                                          <a:pt x="0" y="7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1" name="Freeform 1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5" y="9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57"/>
                                      <a:gd name="T2" fmla="*/ 0 w 25"/>
                                      <a:gd name="T3" fmla="*/ 17 h 57"/>
                                      <a:gd name="T4" fmla="*/ 0 w 25"/>
                                      <a:gd name="T5" fmla="*/ 32 h 57"/>
                                      <a:gd name="T6" fmla="*/ 3 w 25"/>
                                      <a:gd name="T7" fmla="*/ 40 h 57"/>
                                      <a:gd name="T8" fmla="*/ 8 w 25"/>
                                      <a:gd name="T9" fmla="*/ 45 h 57"/>
                                      <a:gd name="T10" fmla="*/ 13 w 25"/>
                                      <a:gd name="T11" fmla="*/ 50 h 57"/>
                                      <a:gd name="T12" fmla="*/ 18 w 25"/>
                                      <a:gd name="T13" fmla="*/ 57 h 57"/>
                                      <a:gd name="T14" fmla="*/ 22 w 25"/>
                                      <a:gd name="T15" fmla="*/ 50 h 57"/>
                                      <a:gd name="T16" fmla="*/ 25 w 25"/>
                                      <a:gd name="T17" fmla="*/ 40 h 57"/>
                                      <a:gd name="T18" fmla="*/ 25 w 25"/>
                                      <a:gd name="T19" fmla="*/ 32 h 57"/>
                                      <a:gd name="T20" fmla="*/ 25 w 25"/>
                                      <a:gd name="T21" fmla="*/ 25 h 57"/>
                                      <a:gd name="T22" fmla="*/ 22 w 25"/>
                                      <a:gd name="T23" fmla="*/ 17 h 57"/>
                                      <a:gd name="T24" fmla="*/ 18 w 25"/>
                                      <a:gd name="T25" fmla="*/ 10 h 57"/>
                                      <a:gd name="T26" fmla="*/ 13 w 25"/>
                                      <a:gd name="T27" fmla="*/ 2 h 57"/>
                                      <a:gd name="T28" fmla="*/ 3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3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2" name="Freeform 18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963"/>
                                    <a:ext cx="32" cy="122"/>
                                  </a:xfrm>
                                  <a:custGeom>
                                    <a:avLst/>
                                    <a:gdLst>
                                      <a:gd name="T0" fmla="*/ 13 w 32"/>
                                      <a:gd name="T1" fmla="*/ 67 h 122"/>
                                      <a:gd name="T2" fmla="*/ 0 w 32"/>
                                      <a:gd name="T3" fmla="*/ 0 h 122"/>
                                      <a:gd name="T4" fmla="*/ 13 w 32"/>
                                      <a:gd name="T5" fmla="*/ 67 h 122"/>
                                      <a:gd name="T6" fmla="*/ 13 w 32"/>
                                      <a:gd name="T7" fmla="*/ 67 h 122"/>
                                      <a:gd name="T8" fmla="*/ 8 w 32"/>
                                      <a:gd name="T9" fmla="*/ 82 h 122"/>
                                      <a:gd name="T10" fmla="*/ 10 w 32"/>
                                      <a:gd name="T11" fmla="*/ 100 h 122"/>
                                      <a:gd name="T12" fmla="*/ 13 w 32"/>
                                      <a:gd name="T13" fmla="*/ 105 h 122"/>
                                      <a:gd name="T14" fmla="*/ 15 w 32"/>
                                      <a:gd name="T15" fmla="*/ 112 h 122"/>
                                      <a:gd name="T16" fmla="*/ 20 w 32"/>
                                      <a:gd name="T17" fmla="*/ 117 h 122"/>
                                      <a:gd name="T18" fmla="*/ 28 w 32"/>
                                      <a:gd name="T19" fmla="*/ 122 h 122"/>
                                      <a:gd name="T20" fmla="*/ 30 w 32"/>
                                      <a:gd name="T21" fmla="*/ 117 h 122"/>
                                      <a:gd name="T22" fmla="*/ 32 w 32"/>
                                      <a:gd name="T23" fmla="*/ 107 h 122"/>
                                      <a:gd name="T24" fmla="*/ 32 w 32"/>
                                      <a:gd name="T25" fmla="*/ 100 h 122"/>
                                      <a:gd name="T26" fmla="*/ 32 w 32"/>
                                      <a:gd name="T27" fmla="*/ 92 h 122"/>
                                      <a:gd name="T28" fmla="*/ 30 w 32"/>
                                      <a:gd name="T29" fmla="*/ 85 h 122"/>
                                      <a:gd name="T30" fmla="*/ 25 w 32"/>
                                      <a:gd name="T31" fmla="*/ 77 h 122"/>
                                      <a:gd name="T32" fmla="*/ 20 w 32"/>
                                      <a:gd name="T33" fmla="*/ 70 h 122"/>
                                      <a:gd name="T34" fmla="*/ 13 w 32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2">
                                        <a:moveTo>
                                          <a:pt x="1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  <a:moveTo>
                                          <a:pt x="13" y="67"/>
                                        </a:moveTo>
                                        <a:lnTo>
                                          <a:pt x="8" y="8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28" y="122"/>
                                        </a:lnTo>
                                        <a:lnTo>
                                          <a:pt x="30" y="117"/>
                                        </a:lnTo>
                                        <a:lnTo>
                                          <a:pt x="32" y="107"/>
                                        </a:lnTo>
                                        <a:lnTo>
                                          <a:pt x="32" y="100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3" name="Freeform 1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963"/>
                                    <a:ext cx="13" cy="67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67 h 67"/>
                                      <a:gd name="T2" fmla="*/ 0 w 13"/>
                                      <a:gd name="T3" fmla="*/ 0 h 67"/>
                                      <a:gd name="T4" fmla="*/ 13 w 1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7">
                                        <a:moveTo>
                                          <a:pt x="1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4" name="Freeform 1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3" y="1030"/>
                                    <a:ext cx="24" cy="55"/>
                                  </a:xfrm>
                                  <a:custGeom>
                                    <a:avLst/>
                                    <a:gdLst>
                                      <a:gd name="T0" fmla="*/ 5 w 24"/>
                                      <a:gd name="T1" fmla="*/ 0 h 55"/>
                                      <a:gd name="T2" fmla="*/ 0 w 24"/>
                                      <a:gd name="T3" fmla="*/ 15 h 55"/>
                                      <a:gd name="T4" fmla="*/ 2 w 24"/>
                                      <a:gd name="T5" fmla="*/ 33 h 55"/>
                                      <a:gd name="T6" fmla="*/ 5 w 24"/>
                                      <a:gd name="T7" fmla="*/ 38 h 55"/>
                                      <a:gd name="T8" fmla="*/ 7 w 24"/>
                                      <a:gd name="T9" fmla="*/ 45 h 55"/>
                                      <a:gd name="T10" fmla="*/ 12 w 24"/>
                                      <a:gd name="T11" fmla="*/ 50 h 55"/>
                                      <a:gd name="T12" fmla="*/ 20 w 24"/>
                                      <a:gd name="T13" fmla="*/ 55 h 55"/>
                                      <a:gd name="T14" fmla="*/ 22 w 24"/>
                                      <a:gd name="T15" fmla="*/ 50 h 55"/>
                                      <a:gd name="T16" fmla="*/ 24 w 24"/>
                                      <a:gd name="T17" fmla="*/ 40 h 55"/>
                                      <a:gd name="T18" fmla="*/ 24 w 24"/>
                                      <a:gd name="T19" fmla="*/ 33 h 55"/>
                                      <a:gd name="T20" fmla="*/ 24 w 24"/>
                                      <a:gd name="T21" fmla="*/ 25 h 55"/>
                                      <a:gd name="T22" fmla="*/ 22 w 24"/>
                                      <a:gd name="T23" fmla="*/ 18 h 55"/>
                                      <a:gd name="T24" fmla="*/ 17 w 24"/>
                                      <a:gd name="T25" fmla="*/ 10 h 55"/>
                                      <a:gd name="T26" fmla="*/ 12 w 24"/>
                                      <a:gd name="T27" fmla="*/ 3 h 55"/>
                                      <a:gd name="T28" fmla="*/ 5 w 24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4" h="55">
                                        <a:moveTo>
                                          <a:pt x="5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4" y="2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5" name="Freeform 18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003"/>
                                    <a:ext cx="35" cy="122"/>
                                  </a:xfrm>
                                  <a:custGeom>
                                    <a:avLst/>
                                    <a:gdLst>
                                      <a:gd name="T0" fmla="*/ 12 w 35"/>
                                      <a:gd name="T1" fmla="*/ 67 h 122"/>
                                      <a:gd name="T2" fmla="*/ 0 w 35"/>
                                      <a:gd name="T3" fmla="*/ 0 h 122"/>
                                      <a:gd name="T4" fmla="*/ 12 w 35"/>
                                      <a:gd name="T5" fmla="*/ 67 h 122"/>
                                      <a:gd name="T6" fmla="*/ 12 w 35"/>
                                      <a:gd name="T7" fmla="*/ 67 h 122"/>
                                      <a:gd name="T8" fmla="*/ 10 w 35"/>
                                      <a:gd name="T9" fmla="*/ 82 h 122"/>
                                      <a:gd name="T10" fmla="*/ 10 w 35"/>
                                      <a:gd name="T11" fmla="*/ 100 h 122"/>
                                      <a:gd name="T12" fmla="*/ 12 w 35"/>
                                      <a:gd name="T13" fmla="*/ 105 h 122"/>
                                      <a:gd name="T14" fmla="*/ 17 w 35"/>
                                      <a:gd name="T15" fmla="*/ 112 h 122"/>
                                      <a:gd name="T16" fmla="*/ 22 w 35"/>
                                      <a:gd name="T17" fmla="*/ 117 h 122"/>
                                      <a:gd name="T18" fmla="*/ 27 w 35"/>
                                      <a:gd name="T19" fmla="*/ 122 h 122"/>
                                      <a:gd name="T20" fmla="*/ 32 w 35"/>
                                      <a:gd name="T21" fmla="*/ 117 h 122"/>
                                      <a:gd name="T22" fmla="*/ 32 w 35"/>
                                      <a:gd name="T23" fmla="*/ 110 h 122"/>
                                      <a:gd name="T24" fmla="*/ 35 w 35"/>
                                      <a:gd name="T25" fmla="*/ 100 h 122"/>
                                      <a:gd name="T26" fmla="*/ 32 w 35"/>
                                      <a:gd name="T27" fmla="*/ 92 h 122"/>
                                      <a:gd name="T28" fmla="*/ 30 w 35"/>
                                      <a:gd name="T29" fmla="*/ 85 h 122"/>
                                      <a:gd name="T30" fmla="*/ 25 w 35"/>
                                      <a:gd name="T31" fmla="*/ 77 h 122"/>
                                      <a:gd name="T32" fmla="*/ 20 w 35"/>
                                      <a:gd name="T33" fmla="*/ 70 h 122"/>
                                      <a:gd name="T34" fmla="*/ 12 w 35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5" h="122">
                                        <a:moveTo>
                                          <a:pt x="1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  <a:moveTo>
                                          <a:pt x="12" y="67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27" y="122"/>
                                        </a:lnTo>
                                        <a:lnTo>
                                          <a:pt x="32" y="117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35" y="100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6" name="Freeform 1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003"/>
                                    <a:ext cx="12" cy="67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7 h 67"/>
                                      <a:gd name="T2" fmla="*/ 0 w 12"/>
                                      <a:gd name="T3" fmla="*/ 0 h 67"/>
                                      <a:gd name="T4" fmla="*/ 12 w 12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7">
                                        <a:moveTo>
                                          <a:pt x="1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7" name="Freeform 1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070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55"/>
                                      <a:gd name="T2" fmla="*/ 0 w 25"/>
                                      <a:gd name="T3" fmla="*/ 15 h 55"/>
                                      <a:gd name="T4" fmla="*/ 0 w 25"/>
                                      <a:gd name="T5" fmla="*/ 33 h 55"/>
                                      <a:gd name="T6" fmla="*/ 2 w 25"/>
                                      <a:gd name="T7" fmla="*/ 38 h 55"/>
                                      <a:gd name="T8" fmla="*/ 7 w 25"/>
                                      <a:gd name="T9" fmla="*/ 45 h 55"/>
                                      <a:gd name="T10" fmla="*/ 12 w 25"/>
                                      <a:gd name="T11" fmla="*/ 50 h 55"/>
                                      <a:gd name="T12" fmla="*/ 17 w 25"/>
                                      <a:gd name="T13" fmla="*/ 55 h 55"/>
                                      <a:gd name="T14" fmla="*/ 22 w 25"/>
                                      <a:gd name="T15" fmla="*/ 50 h 55"/>
                                      <a:gd name="T16" fmla="*/ 22 w 25"/>
                                      <a:gd name="T17" fmla="*/ 43 h 55"/>
                                      <a:gd name="T18" fmla="*/ 25 w 25"/>
                                      <a:gd name="T19" fmla="*/ 33 h 55"/>
                                      <a:gd name="T20" fmla="*/ 22 w 25"/>
                                      <a:gd name="T21" fmla="*/ 25 h 55"/>
                                      <a:gd name="T22" fmla="*/ 20 w 25"/>
                                      <a:gd name="T23" fmla="*/ 18 h 55"/>
                                      <a:gd name="T24" fmla="*/ 15 w 25"/>
                                      <a:gd name="T25" fmla="*/ 10 h 55"/>
                                      <a:gd name="T26" fmla="*/ 10 w 25"/>
                                      <a:gd name="T27" fmla="*/ 3 h 55"/>
                                      <a:gd name="T28" fmla="*/ 2 w 25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2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8" name="Freeform 18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5" y="866"/>
                                    <a:ext cx="27" cy="132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74 h 132"/>
                                      <a:gd name="T2" fmla="*/ 12 w 27"/>
                                      <a:gd name="T3" fmla="*/ 0 h 132"/>
                                      <a:gd name="T4" fmla="*/ 5 w 27"/>
                                      <a:gd name="T5" fmla="*/ 74 h 132"/>
                                      <a:gd name="T6" fmla="*/ 5 w 27"/>
                                      <a:gd name="T7" fmla="*/ 74 h 132"/>
                                      <a:gd name="T8" fmla="*/ 0 w 27"/>
                                      <a:gd name="T9" fmla="*/ 92 h 132"/>
                                      <a:gd name="T10" fmla="*/ 3 w 27"/>
                                      <a:gd name="T11" fmla="*/ 107 h 132"/>
                                      <a:gd name="T12" fmla="*/ 5 w 27"/>
                                      <a:gd name="T13" fmla="*/ 114 h 132"/>
                                      <a:gd name="T14" fmla="*/ 8 w 27"/>
                                      <a:gd name="T15" fmla="*/ 119 h 132"/>
                                      <a:gd name="T16" fmla="*/ 12 w 27"/>
                                      <a:gd name="T17" fmla="*/ 127 h 132"/>
                                      <a:gd name="T18" fmla="*/ 20 w 27"/>
                                      <a:gd name="T19" fmla="*/ 132 h 132"/>
                                      <a:gd name="T20" fmla="*/ 22 w 27"/>
                                      <a:gd name="T21" fmla="*/ 124 h 132"/>
                                      <a:gd name="T22" fmla="*/ 25 w 27"/>
                                      <a:gd name="T23" fmla="*/ 117 h 132"/>
                                      <a:gd name="T24" fmla="*/ 27 w 27"/>
                                      <a:gd name="T25" fmla="*/ 107 h 132"/>
                                      <a:gd name="T26" fmla="*/ 25 w 27"/>
                                      <a:gd name="T27" fmla="*/ 99 h 132"/>
                                      <a:gd name="T28" fmla="*/ 22 w 27"/>
                                      <a:gd name="T29" fmla="*/ 92 h 132"/>
                                      <a:gd name="T30" fmla="*/ 17 w 27"/>
                                      <a:gd name="T31" fmla="*/ 84 h 132"/>
                                      <a:gd name="T32" fmla="*/ 12 w 27"/>
                                      <a:gd name="T33" fmla="*/ 77 h 132"/>
                                      <a:gd name="T34" fmla="*/ 5 w 27"/>
                                      <a:gd name="T35" fmla="*/ 74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2">
                                        <a:moveTo>
                                          <a:pt x="5" y="7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  <a:moveTo>
                                          <a:pt x="5" y="74"/>
                                        </a:moveTo>
                                        <a:lnTo>
                                          <a:pt x="0" y="92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5" y="114"/>
                                        </a:lnTo>
                                        <a:lnTo>
                                          <a:pt x="8" y="119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2" y="124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9" name="Freeform 1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866"/>
                                    <a:ext cx="7" cy="7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4 h 74"/>
                                      <a:gd name="T2" fmla="*/ 7 w 7"/>
                                      <a:gd name="T3" fmla="*/ 0 h 74"/>
                                      <a:gd name="T4" fmla="*/ 0 w 7"/>
                                      <a:gd name="T5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4">
                                        <a:moveTo>
                                          <a:pt x="0" y="7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0" name="Freeform 1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5" y="940"/>
                                    <a:ext cx="27" cy="58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8"/>
                                      <a:gd name="T2" fmla="*/ 0 w 27"/>
                                      <a:gd name="T3" fmla="*/ 18 h 58"/>
                                      <a:gd name="T4" fmla="*/ 3 w 27"/>
                                      <a:gd name="T5" fmla="*/ 33 h 58"/>
                                      <a:gd name="T6" fmla="*/ 5 w 27"/>
                                      <a:gd name="T7" fmla="*/ 40 h 58"/>
                                      <a:gd name="T8" fmla="*/ 8 w 27"/>
                                      <a:gd name="T9" fmla="*/ 45 h 58"/>
                                      <a:gd name="T10" fmla="*/ 12 w 27"/>
                                      <a:gd name="T11" fmla="*/ 53 h 58"/>
                                      <a:gd name="T12" fmla="*/ 20 w 27"/>
                                      <a:gd name="T13" fmla="*/ 58 h 58"/>
                                      <a:gd name="T14" fmla="*/ 22 w 27"/>
                                      <a:gd name="T15" fmla="*/ 50 h 58"/>
                                      <a:gd name="T16" fmla="*/ 25 w 27"/>
                                      <a:gd name="T17" fmla="*/ 43 h 58"/>
                                      <a:gd name="T18" fmla="*/ 27 w 27"/>
                                      <a:gd name="T19" fmla="*/ 33 h 58"/>
                                      <a:gd name="T20" fmla="*/ 25 w 27"/>
                                      <a:gd name="T21" fmla="*/ 25 h 58"/>
                                      <a:gd name="T22" fmla="*/ 22 w 27"/>
                                      <a:gd name="T23" fmla="*/ 18 h 58"/>
                                      <a:gd name="T24" fmla="*/ 17 w 27"/>
                                      <a:gd name="T25" fmla="*/ 10 h 58"/>
                                      <a:gd name="T26" fmla="*/ 12 w 27"/>
                                      <a:gd name="T27" fmla="*/ 3 h 58"/>
                                      <a:gd name="T28" fmla="*/ 5 w 27"/>
                                      <a:gd name="T2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8">
                                        <a:moveTo>
                                          <a:pt x="5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1" name="Freeform 18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823"/>
                                    <a:ext cx="27" cy="135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78 h 135"/>
                                      <a:gd name="T2" fmla="*/ 5 w 27"/>
                                      <a:gd name="T3" fmla="*/ 0 h 135"/>
                                      <a:gd name="T4" fmla="*/ 5 w 27"/>
                                      <a:gd name="T5" fmla="*/ 78 h 135"/>
                                      <a:gd name="T6" fmla="*/ 5 w 27"/>
                                      <a:gd name="T7" fmla="*/ 78 h 135"/>
                                      <a:gd name="T8" fmla="*/ 0 w 27"/>
                                      <a:gd name="T9" fmla="*/ 95 h 135"/>
                                      <a:gd name="T10" fmla="*/ 2 w 27"/>
                                      <a:gd name="T11" fmla="*/ 110 h 135"/>
                                      <a:gd name="T12" fmla="*/ 5 w 27"/>
                                      <a:gd name="T13" fmla="*/ 117 h 135"/>
                                      <a:gd name="T14" fmla="*/ 7 w 27"/>
                                      <a:gd name="T15" fmla="*/ 122 h 135"/>
                                      <a:gd name="T16" fmla="*/ 12 w 27"/>
                                      <a:gd name="T17" fmla="*/ 130 h 135"/>
                                      <a:gd name="T18" fmla="*/ 20 w 27"/>
                                      <a:gd name="T19" fmla="*/ 135 h 135"/>
                                      <a:gd name="T20" fmla="*/ 25 w 27"/>
                                      <a:gd name="T21" fmla="*/ 127 h 135"/>
                                      <a:gd name="T22" fmla="*/ 27 w 27"/>
                                      <a:gd name="T23" fmla="*/ 120 h 135"/>
                                      <a:gd name="T24" fmla="*/ 27 w 27"/>
                                      <a:gd name="T25" fmla="*/ 110 h 135"/>
                                      <a:gd name="T26" fmla="*/ 25 w 27"/>
                                      <a:gd name="T27" fmla="*/ 102 h 135"/>
                                      <a:gd name="T28" fmla="*/ 22 w 27"/>
                                      <a:gd name="T29" fmla="*/ 95 h 135"/>
                                      <a:gd name="T30" fmla="*/ 20 w 27"/>
                                      <a:gd name="T31" fmla="*/ 88 h 135"/>
                                      <a:gd name="T32" fmla="*/ 12 w 27"/>
                                      <a:gd name="T33" fmla="*/ 80 h 135"/>
                                      <a:gd name="T34" fmla="*/ 5 w 27"/>
                                      <a:gd name="T35" fmla="*/ 78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5">
                                        <a:moveTo>
                                          <a:pt x="5" y="7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  <a:moveTo>
                                          <a:pt x="5" y="78"/>
                                        </a:moveTo>
                                        <a:lnTo>
                                          <a:pt x="0" y="95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25" y="127"/>
                                        </a:lnTo>
                                        <a:lnTo>
                                          <a:pt x="27" y="120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2" name="Freeform 18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823"/>
                                    <a:ext cx="1" cy="78"/>
                                  </a:xfrm>
                                  <a:custGeom>
                                    <a:avLst/>
                                    <a:gdLst>
                                      <a:gd name="T0" fmla="*/ 78 h 78"/>
                                      <a:gd name="T1" fmla="*/ 0 h 78"/>
                                      <a:gd name="T2" fmla="*/ 78 h 78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">
                                        <a:moveTo>
                                          <a:pt x="0" y="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3" name="Freeform 1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901"/>
                                    <a:ext cx="27" cy="57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7"/>
                                      <a:gd name="T2" fmla="*/ 0 w 27"/>
                                      <a:gd name="T3" fmla="*/ 17 h 57"/>
                                      <a:gd name="T4" fmla="*/ 2 w 27"/>
                                      <a:gd name="T5" fmla="*/ 32 h 57"/>
                                      <a:gd name="T6" fmla="*/ 5 w 27"/>
                                      <a:gd name="T7" fmla="*/ 39 h 57"/>
                                      <a:gd name="T8" fmla="*/ 7 w 27"/>
                                      <a:gd name="T9" fmla="*/ 44 h 57"/>
                                      <a:gd name="T10" fmla="*/ 12 w 27"/>
                                      <a:gd name="T11" fmla="*/ 52 h 57"/>
                                      <a:gd name="T12" fmla="*/ 20 w 27"/>
                                      <a:gd name="T13" fmla="*/ 57 h 57"/>
                                      <a:gd name="T14" fmla="*/ 25 w 27"/>
                                      <a:gd name="T15" fmla="*/ 49 h 57"/>
                                      <a:gd name="T16" fmla="*/ 27 w 27"/>
                                      <a:gd name="T17" fmla="*/ 42 h 57"/>
                                      <a:gd name="T18" fmla="*/ 27 w 27"/>
                                      <a:gd name="T19" fmla="*/ 32 h 57"/>
                                      <a:gd name="T20" fmla="*/ 25 w 27"/>
                                      <a:gd name="T21" fmla="*/ 24 h 57"/>
                                      <a:gd name="T22" fmla="*/ 22 w 27"/>
                                      <a:gd name="T23" fmla="*/ 17 h 57"/>
                                      <a:gd name="T24" fmla="*/ 20 w 27"/>
                                      <a:gd name="T25" fmla="*/ 10 h 57"/>
                                      <a:gd name="T26" fmla="*/ 12 w 27"/>
                                      <a:gd name="T27" fmla="*/ 2 h 57"/>
                                      <a:gd name="T28" fmla="*/ 5 w 27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7">
                                        <a:moveTo>
                                          <a:pt x="5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7" y="4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4" name="Freeform 18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793"/>
                                    <a:ext cx="25" cy="12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70 h 127"/>
                                      <a:gd name="T2" fmla="*/ 5 w 25"/>
                                      <a:gd name="T3" fmla="*/ 0 h 127"/>
                                      <a:gd name="T4" fmla="*/ 5 w 25"/>
                                      <a:gd name="T5" fmla="*/ 70 h 127"/>
                                      <a:gd name="T6" fmla="*/ 5 w 25"/>
                                      <a:gd name="T7" fmla="*/ 70 h 127"/>
                                      <a:gd name="T8" fmla="*/ 0 w 25"/>
                                      <a:gd name="T9" fmla="*/ 88 h 127"/>
                                      <a:gd name="T10" fmla="*/ 0 w 25"/>
                                      <a:gd name="T11" fmla="*/ 103 h 127"/>
                                      <a:gd name="T12" fmla="*/ 2 w 25"/>
                                      <a:gd name="T13" fmla="*/ 110 h 127"/>
                                      <a:gd name="T14" fmla="*/ 7 w 25"/>
                                      <a:gd name="T15" fmla="*/ 118 h 127"/>
                                      <a:gd name="T16" fmla="*/ 12 w 25"/>
                                      <a:gd name="T17" fmla="*/ 123 h 127"/>
                                      <a:gd name="T18" fmla="*/ 17 w 25"/>
                                      <a:gd name="T19" fmla="*/ 127 h 127"/>
                                      <a:gd name="T20" fmla="*/ 22 w 25"/>
                                      <a:gd name="T21" fmla="*/ 120 h 127"/>
                                      <a:gd name="T22" fmla="*/ 25 w 25"/>
                                      <a:gd name="T23" fmla="*/ 113 h 127"/>
                                      <a:gd name="T24" fmla="*/ 25 w 25"/>
                                      <a:gd name="T25" fmla="*/ 105 h 127"/>
                                      <a:gd name="T26" fmla="*/ 25 w 25"/>
                                      <a:gd name="T27" fmla="*/ 98 h 127"/>
                                      <a:gd name="T28" fmla="*/ 22 w 25"/>
                                      <a:gd name="T29" fmla="*/ 88 h 127"/>
                                      <a:gd name="T30" fmla="*/ 17 w 25"/>
                                      <a:gd name="T31" fmla="*/ 80 h 127"/>
                                      <a:gd name="T32" fmla="*/ 12 w 25"/>
                                      <a:gd name="T33" fmla="*/ 75 h 127"/>
                                      <a:gd name="T34" fmla="*/ 5 w 25"/>
                                      <a:gd name="T35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7">
                                        <a:moveTo>
                                          <a:pt x="5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  <a:moveTo>
                                          <a:pt x="5" y="70"/>
                                        </a:moveTo>
                                        <a:lnTo>
                                          <a:pt x="0" y="8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7" y="11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22" y="120"/>
                                        </a:lnTo>
                                        <a:lnTo>
                                          <a:pt x="25" y="113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5" name="Freeform 1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0" y="793"/>
                                    <a:ext cx="1" cy="70"/>
                                  </a:xfrm>
                                  <a:custGeom>
                                    <a:avLst/>
                                    <a:gdLst>
                                      <a:gd name="T0" fmla="*/ 70 h 70"/>
                                      <a:gd name="T1" fmla="*/ 0 h 70"/>
                                      <a:gd name="T2" fmla="*/ 70 h 7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0">
                                        <a:moveTo>
                                          <a:pt x="0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6" name="Freeform 1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86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0 w 25"/>
                                      <a:gd name="T3" fmla="*/ 18 h 57"/>
                                      <a:gd name="T4" fmla="*/ 0 w 25"/>
                                      <a:gd name="T5" fmla="*/ 33 h 57"/>
                                      <a:gd name="T6" fmla="*/ 2 w 25"/>
                                      <a:gd name="T7" fmla="*/ 40 h 57"/>
                                      <a:gd name="T8" fmla="*/ 7 w 25"/>
                                      <a:gd name="T9" fmla="*/ 48 h 57"/>
                                      <a:gd name="T10" fmla="*/ 12 w 25"/>
                                      <a:gd name="T11" fmla="*/ 53 h 57"/>
                                      <a:gd name="T12" fmla="*/ 17 w 25"/>
                                      <a:gd name="T13" fmla="*/ 57 h 57"/>
                                      <a:gd name="T14" fmla="*/ 22 w 25"/>
                                      <a:gd name="T15" fmla="*/ 50 h 57"/>
                                      <a:gd name="T16" fmla="*/ 25 w 25"/>
                                      <a:gd name="T17" fmla="*/ 43 h 57"/>
                                      <a:gd name="T18" fmla="*/ 25 w 25"/>
                                      <a:gd name="T19" fmla="*/ 35 h 57"/>
                                      <a:gd name="T20" fmla="*/ 25 w 25"/>
                                      <a:gd name="T21" fmla="*/ 28 h 57"/>
                                      <a:gd name="T22" fmla="*/ 22 w 25"/>
                                      <a:gd name="T23" fmla="*/ 18 h 57"/>
                                      <a:gd name="T24" fmla="*/ 17 w 25"/>
                                      <a:gd name="T25" fmla="*/ 10 h 57"/>
                                      <a:gd name="T26" fmla="*/ 12 w 25"/>
                                      <a:gd name="T27" fmla="*/ 5 h 57"/>
                                      <a:gd name="T28" fmla="*/ 5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7" name="Freeform 18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748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73 h 130"/>
                                      <a:gd name="T2" fmla="*/ 15 w 25"/>
                                      <a:gd name="T3" fmla="*/ 0 h 130"/>
                                      <a:gd name="T4" fmla="*/ 3 w 25"/>
                                      <a:gd name="T5" fmla="*/ 73 h 130"/>
                                      <a:gd name="T6" fmla="*/ 3 w 25"/>
                                      <a:gd name="T7" fmla="*/ 73 h 130"/>
                                      <a:gd name="T8" fmla="*/ 0 w 25"/>
                                      <a:gd name="T9" fmla="*/ 90 h 130"/>
                                      <a:gd name="T10" fmla="*/ 0 w 25"/>
                                      <a:gd name="T11" fmla="*/ 105 h 130"/>
                                      <a:gd name="T12" fmla="*/ 3 w 25"/>
                                      <a:gd name="T13" fmla="*/ 113 h 130"/>
                                      <a:gd name="T14" fmla="*/ 5 w 25"/>
                                      <a:gd name="T15" fmla="*/ 118 h 130"/>
                                      <a:gd name="T16" fmla="*/ 10 w 25"/>
                                      <a:gd name="T17" fmla="*/ 125 h 130"/>
                                      <a:gd name="T18" fmla="*/ 18 w 25"/>
                                      <a:gd name="T19" fmla="*/ 130 h 130"/>
                                      <a:gd name="T20" fmla="*/ 20 w 25"/>
                                      <a:gd name="T21" fmla="*/ 123 h 130"/>
                                      <a:gd name="T22" fmla="*/ 23 w 25"/>
                                      <a:gd name="T23" fmla="*/ 115 h 130"/>
                                      <a:gd name="T24" fmla="*/ 25 w 25"/>
                                      <a:gd name="T25" fmla="*/ 108 h 130"/>
                                      <a:gd name="T26" fmla="*/ 25 w 25"/>
                                      <a:gd name="T27" fmla="*/ 98 h 130"/>
                                      <a:gd name="T28" fmla="*/ 23 w 25"/>
                                      <a:gd name="T29" fmla="*/ 90 h 130"/>
                                      <a:gd name="T30" fmla="*/ 18 w 25"/>
                                      <a:gd name="T31" fmla="*/ 83 h 130"/>
                                      <a:gd name="T32" fmla="*/ 10 w 25"/>
                                      <a:gd name="T33" fmla="*/ 78 h 130"/>
                                      <a:gd name="T34" fmla="*/ 3 w 25"/>
                                      <a:gd name="T35" fmla="*/ 73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3" y="7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" y="73"/>
                                        </a:lnTo>
                                        <a:close/>
                                        <a:moveTo>
                                          <a:pt x="3" y="73"/>
                                        </a:moveTo>
                                        <a:lnTo>
                                          <a:pt x="0" y="9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5" y="118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18" y="130"/>
                                        </a:lnTo>
                                        <a:lnTo>
                                          <a:pt x="20" y="123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5" y="108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3" y="90"/>
                                        </a:lnTo>
                                        <a:lnTo>
                                          <a:pt x="18" y="83"/>
                                        </a:lnTo>
                                        <a:lnTo>
                                          <a:pt x="10" y="78"/>
                                        </a:lnTo>
                                        <a:lnTo>
                                          <a:pt x="3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8" name="Freeform 18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748"/>
                                    <a:ext cx="12" cy="73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73 h 73"/>
                                      <a:gd name="T2" fmla="*/ 12 w 12"/>
                                      <a:gd name="T3" fmla="*/ 0 h 73"/>
                                      <a:gd name="T4" fmla="*/ 0 w 12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73">
                                        <a:moveTo>
                                          <a:pt x="0" y="73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9" name="Freeform 1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21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57"/>
                                      <a:gd name="T2" fmla="*/ 0 w 25"/>
                                      <a:gd name="T3" fmla="*/ 17 h 57"/>
                                      <a:gd name="T4" fmla="*/ 0 w 25"/>
                                      <a:gd name="T5" fmla="*/ 32 h 57"/>
                                      <a:gd name="T6" fmla="*/ 3 w 25"/>
                                      <a:gd name="T7" fmla="*/ 40 h 57"/>
                                      <a:gd name="T8" fmla="*/ 5 w 25"/>
                                      <a:gd name="T9" fmla="*/ 45 h 57"/>
                                      <a:gd name="T10" fmla="*/ 10 w 25"/>
                                      <a:gd name="T11" fmla="*/ 52 h 57"/>
                                      <a:gd name="T12" fmla="*/ 18 w 25"/>
                                      <a:gd name="T13" fmla="*/ 57 h 57"/>
                                      <a:gd name="T14" fmla="*/ 20 w 25"/>
                                      <a:gd name="T15" fmla="*/ 50 h 57"/>
                                      <a:gd name="T16" fmla="*/ 23 w 25"/>
                                      <a:gd name="T17" fmla="*/ 42 h 57"/>
                                      <a:gd name="T18" fmla="*/ 25 w 25"/>
                                      <a:gd name="T19" fmla="*/ 35 h 57"/>
                                      <a:gd name="T20" fmla="*/ 25 w 25"/>
                                      <a:gd name="T21" fmla="*/ 25 h 57"/>
                                      <a:gd name="T22" fmla="*/ 23 w 25"/>
                                      <a:gd name="T23" fmla="*/ 17 h 57"/>
                                      <a:gd name="T24" fmla="*/ 18 w 25"/>
                                      <a:gd name="T25" fmla="*/ 10 h 57"/>
                                      <a:gd name="T26" fmla="*/ 10 w 25"/>
                                      <a:gd name="T27" fmla="*/ 5 h 57"/>
                                      <a:gd name="T28" fmla="*/ 3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3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0" name="Freeform 18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706"/>
                                    <a:ext cx="30" cy="140"/>
                                  </a:xfrm>
                                  <a:custGeom>
                                    <a:avLst/>
                                    <a:gdLst>
                                      <a:gd name="T0" fmla="*/ 8 w 30"/>
                                      <a:gd name="T1" fmla="*/ 77 h 140"/>
                                      <a:gd name="T2" fmla="*/ 30 w 30"/>
                                      <a:gd name="T3" fmla="*/ 0 h 140"/>
                                      <a:gd name="T4" fmla="*/ 8 w 30"/>
                                      <a:gd name="T5" fmla="*/ 77 h 140"/>
                                      <a:gd name="T6" fmla="*/ 8 w 30"/>
                                      <a:gd name="T7" fmla="*/ 77 h 140"/>
                                      <a:gd name="T8" fmla="*/ 3 w 30"/>
                                      <a:gd name="T9" fmla="*/ 95 h 140"/>
                                      <a:gd name="T10" fmla="*/ 0 w 30"/>
                                      <a:gd name="T11" fmla="*/ 112 h 140"/>
                                      <a:gd name="T12" fmla="*/ 0 w 30"/>
                                      <a:gd name="T13" fmla="*/ 120 h 140"/>
                                      <a:gd name="T14" fmla="*/ 3 w 30"/>
                                      <a:gd name="T15" fmla="*/ 127 h 140"/>
                                      <a:gd name="T16" fmla="*/ 8 w 30"/>
                                      <a:gd name="T17" fmla="*/ 132 h 140"/>
                                      <a:gd name="T18" fmla="*/ 13 w 30"/>
                                      <a:gd name="T19" fmla="*/ 140 h 140"/>
                                      <a:gd name="T20" fmla="*/ 18 w 30"/>
                                      <a:gd name="T21" fmla="*/ 132 h 140"/>
                                      <a:gd name="T22" fmla="*/ 20 w 30"/>
                                      <a:gd name="T23" fmla="*/ 122 h 140"/>
                                      <a:gd name="T24" fmla="*/ 23 w 30"/>
                                      <a:gd name="T25" fmla="*/ 115 h 140"/>
                                      <a:gd name="T26" fmla="*/ 23 w 30"/>
                                      <a:gd name="T27" fmla="*/ 105 h 140"/>
                                      <a:gd name="T28" fmla="*/ 23 w 30"/>
                                      <a:gd name="T29" fmla="*/ 97 h 140"/>
                                      <a:gd name="T30" fmla="*/ 20 w 30"/>
                                      <a:gd name="T31" fmla="*/ 90 h 140"/>
                                      <a:gd name="T32" fmla="*/ 15 w 30"/>
                                      <a:gd name="T33" fmla="*/ 82 h 140"/>
                                      <a:gd name="T34" fmla="*/ 8 w 30"/>
                                      <a:gd name="T35" fmla="*/ 7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40">
                                        <a:moveTo>
                                          <a:pt x="8" y="77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8" y="77"/>
                                        </a:lnTo>
                                        <a:close/>
                                        <a:moveTo>
                                          <a:pt x="8" y="77"/>
                                        </a:moveTo>
                                        <a:lnTo>
                                          <a:pt x="3" y="9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3" y="127"/>
                                        </a:lnTo>
                                        <a:lnTo>
                                          <a:pt x="8" y="132"/>
                                        </a:lnTo>
                                        <a:lnTo>
                                          <a:pt x="13" y="140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8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1" name="Freeform 1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706"/>
                                    <a:ext cx="22" cy="7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77 h 77"/>
                                      <a:gd name="T2" fmla="*/ 22 w 22"/>
                                      <a:gd name="T3" fmla="*/ 0 h 77"/>
                                      <a:gd name="T4" fmla="*/ 0 w 22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77">
                                        <a:moveTo>
                                          <a:pt x="0" y="7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2" name="Freeform 1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783"/>
                                    <a:ext cx="23" cy="63"/>
                                  </a:xfrm>
                                  <a:custGeom>
                                    <a:avLst/>
                                    <a:gdLst>
                                      <a:gd name="T0" fmla="*/ 8 w 23"/>
                                      <a:gd name="T1" fmla="*/ 0 h 63"/>
                                      <a:gd name="T2" fmla="*/ 3 w 23"/>
                                      <a:gd name="T3" fmla="*/ 18 h 63"/>
                                      <a:gd name="T4" fmla="*/ 0 w 23"/>
                                      <a:gd name="T5" fmla="*/ 35 h 63"/>
                                      <a:gd name="T6" fmla="*/ 0 w 23"/>
                                      <a:gd name="T7" fmla="*/ 43 h 63"/>
                                      <a:gd name="T8" fmla="*/ 3 w 23"/>
                                      <a:gd name="T9" fmla="*/ 50 h 63"/>
                                      <a:gd name="T10" fmla="*/ 8 w 23"/>
                                      <a:gd name="T11" fmla="*/ 55 h 63"/>
                                      <a:gd name="T12" fmla="*/ 13 w 23"/>
                                      <a:gd name="T13" fmla="*/ 63 h 63"/>
                                      <a:gd name="T14" fmla="*/ 18 w 23"/>
                                      <a:gd name="T15" fmla="*/ 55 h 63"/>
                                      <a:gd name="T16" fmla="*/ 20 w 23"/>
                                      <a:gd name="T17" fmla="*/ 45 h 63"/>
                                      <a:gd name="T18" fmla="*/ 23 w 23"/>
                                      <a:gd name="T19" fmla="*/ 38 h 63"/>
                                      <a:gd name="T20" fmla="*/ 23 w 23"/>
                                      <a:gd name="T21" fmla="*/ 28 h 63"/>
                                      <a:gd name="T22" fmla="*/ 23 w 23"/>
                                      <a:gd name="T23" fmla="*/ 20 h 63"/>
                                      <a:gd name="T24" fmla="*/ 20 w 23"/>
                                      <a:gd name="T25" fmla="*/ 13 h 63"/>
                                      <a:gd name="T26" fmla="*/ 15 w 23"/>
                                      <a:gd name="T27" fmla="*/ 5 h 63"/>
                                      <a:gd name="T28" fmla="*/ 8 w 23"/>
                                      <a:gd name="T2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18" y="5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3" y="38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3" name="Freeform 1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5"/>
                                      <a:gd name="T2" fmla="*/ 25 w 40"/>
                                      <a:gd name="T3" fmla="*/ 7 h 45"/>
                                      <a:gd name="T4" fmla="*/ 12 w 40"/>
                                      <a:gd name="T5" fmla="*/ 17 h 45"/>
                                      <a:gd name="T6" fmla="*/ 5 w 40"/>
                                      <a:gd name="T7" fmla="*/ 30 h 45"/>
                                      <a:gd name="T8" fmla="*/ 0 w 40"/>
                                      <a:gd name="T9" fmla="*/ 45 h 45"/>
                                      <a:gd name="T10" fmla="*/ 5 w 40"/>
                                      <a:gd name="T11" fmla="*/ 42 h 45"/>
                                      <a:gd name="T12" fmla="*/ 12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25 w 40"/>
                                      <a:gd name="T17" fmla="*/ 30 h 45"/>
                                      <a:gd name="T18" fmla="*/ 30 w 40"/>
                                      <a:gd name="T19" fmla="*/ 25 h 45"/>
                                      <a:gd name="T20" fmla="*/ 35 w 40"/>
                                      <a:gd name="T21" fmla="*/ 17 h 45"/>
                                      <a:gd name="T22" fmla="*/ 37 w 40"/>
                                      <a:gd name="T23" fmla="*/ 10 h 45"/>
                                      <a:gd name="T24" fmla="*/ 4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4" name="Freeform 1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5"/>
                                      <a:gd name="T2" fmla="*/ 25 w 40"/>
                                      <a:gd name="T3" fmla="*/ 7 h 45"/>
                                      <a:gd name="T4" fmla="*/ 12 w 40"/>
                                      <a:gd name="T5" fmla="*/ 17 h 45"/>
                                      <a:gd name="T6" fmla="*/ 5 w 40"/>
                                      <a:gd name="T7" fmla="*/ 30 h 45"/>
                                      <a:gd name="T8" fmla="*/ 0 w 40"/>
                                      <a:gd name="T9" fmla="*/ 45 h 45"/>
                                      <a:gd name="T10" fmla="*/ 5 w 40"/>
                                      <a:gd name="T11" fmla="*/ 42 h 45"/>
                                      <a:gd name="T12" fmla="*/ 12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25 w 40"/>
                                      <a:gd name="T17" fmla="*/ 30 h 45"/>
                                      <a:gd name="T18" fmla="*/ 30 w 40"/>
                                      <a:gd name="T19" fmla="*/ 25 h 45"/>
                                      <a:gd name="T20" fmla="*/ 35 w 40"/>
                                      <a:gd name="T21" fmla="*/ 17 h 45"/>
                                      <a:gd name="T22" fmla="*/ 37 w 40"/>
                                      <a:gd name="T23" fmla="*/ 10 h 45"/>
                                      <a:gd name="T24" fmla="*/ 4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5" name="Freeform 18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935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40 w 75"/>
                                      <a:gd name="T1" fmla="*/ 63 h 110"/>
                                      <a:gd name="T2" fmla="*/ 25 w 75"/>
                                      <a:gd name="T3" fmla="*/ 70 h 110"/>
                                      <a:gd name="T4" fmla="*/ 12 w 75"/>
                                      <a:gd name="T5" fmla="*/ 80 h 110"/>
                                      <a:gd name="T6" fmla="*/ 5 w 75"/>
                                      <a:gd name="T7" fmla="*/ 93 h 110"/>
                                      <a:gd name="T8" fmla="*/ 0 w 75"/>
                                      <a:gd name="T9" fmla="*/ 110 h 110"/>
                                      <a:gd name="T10" fmla="*/ 7 w 75"/>
                                      <a:gd name="T11" fmla="*/ 108 h 110"/>
                                      <a:gd name="T12" fmla="*/ 12 w 75"/>
                                      <a:gd name="T13" fmla="*/ 105 h 110"/>
                                      <a:gd name="T14" fmla="*/ 20 w 75"/>
                                      <a:gd name="T15" fmla="*/ 100 h 110"/>
                                      <a:gd name="T16" fmla="*/ 25 w 75"/>
                                      <a:gd name="T17" fmla="*/ 95 h 110"/>
                                      <a:gd name="T18" fmla="*/ 30 w 75"/>
                                      <a:gd name="T19" fmla="*/ 88 h 110"/>
                                      <a:gd name="T20" fmla="*/ 35 w 75"/>
                                      <a:gd name="T21" fmla="*/ 80 h 110"/>
                                      <a:gd name="T22" fmla="*/ 37 w 75"/>
                                      <a:gd name="T23" fmla="*/ 70 h 110"/>
                                      <a:gd name="T24" fmla="*/ 40 w 75"/>
                                      <a:gd name="T25" fmla="*/ 63 h 110"/>
                                      <a:gd name="T26" fmla="*/ 40 w 75"/>
                                      <a:gd name="T27" fmla="*/ 63 h 110"/>
                                      <a:gd name="T28" fmla="*/ 75 w 75"/>
                                      <a:gd name="T29" fmla="*/ 0 h 110"/>
                                      <a:gd name="T30" fmla="*/ 40 w 75"/>
                                      <a:gd name="T31" fmla="*/ 63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40" y="63"/>
                                        </a:moveTo>
                                        <a:lnTo>
                                          <a:pt x="25" y="70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40" y="63"/>
                                        </a:lnTo>
                                        <a:close/>
                                        <a:moveTo>
                                          <a:pt x="40" y="63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6" name="Freeform 1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998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7"/>
                                      <a:gd name="T2" fmla="*/ 25 w 40"/>
                                      <a:gd name="T3" fmla="*/ 7 h 47"/>
                                      <a:gd name="T4" fmla="*/ 12 w 40"/>
                                      <a:gd name="T5" fmla="*/ 17 h 47"/>
                                      <a:gd name="T6" fmla="*/ 5 w 40"/>
                                      <a:gd name="T7" fmla="*/ 30 h 47"/>
                                      <a:gd name="T8" fmla="*/ 0 w 40"/>
                                      <a:gd name="T9" fmla="*/ 47 h 47"/>
                                      <a:gd name="T10" fmla="*/ 7 w 40"/>
                                      <a:gd name="T11" fmla="*/ 45 h 47"/>
                                      <a:gd name="T12" fmla="*/ 12 w 40"/>
                                      <a:gd name="T13" fmla="*/ 42 h 47"/>
                                      <a:gd name="T14" fmla="*/ 20 w 40"/>
                                      <a:gd name="T15" fmla="*/ 37 h 47"/>
                                      <a:gd name="T16" fmla="*/ 25 w 40"/>
                                      <a:gd name="T17" fmla="*/ 32 h 47"/>
                                      <a:gd name="T18" fmla="*/ 30 w 40"/>
                                      <a:gd name="T19" fmla="*/ 25 h 47"/>
                                      <a:gd name="T20" fmla="*/ 35 w 40"/>
                                      <a:gd name="T21" fmla="*/ 17 h 47"/>
                                      <a:gd name="T22" fmla="*/ 37 w 40"/>
                                      <a:gd name="T23" fmla="*/ 7 h 47"/>
                                      <a:gd name="T24" fmla="*/ 40 w 40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7" name="Freeform 1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935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3 h 63"/>
                                      <a:gd name="T2" fmla="*/ 35 w 35"/>
                                      <a:gd name="T3" fmla="*/ 0 h 63"/>
                                      <a:gd name="T4" fmla="*/ 0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0" y="6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8" name="Freeform 1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7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8 h 40"/>
                                      <a:gd name="T14" fmla="*/ 22 w 42"/>
                                      <a:gd name="T15" fmla="*/ 33 h 40"/>
                                      <a:gd name="T16" fmla="*/ 27 w 42"/>
                                      <a:gd name="T17" fmla="*/ 28 h 40"/>
                                      <a:gd name="T18" fmla="*/ 35 w 42"/>
                                      <a:gd name="T19" fmla="*/ 23 h 40"/>
                                      <a:gd name="T20" fmla="*/ 37 w 42"/>
                                      <a:gd name="T21" fmla="*/ 15 h 40"/>
                                      <a:gd name="T22" fmla="*/ 42 w 42"/>
                                      <a:gd name="T23" fmla="*/ 8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9" name="Freeform 1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7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8 h 40"/>
                                      <a:gd name="T14" fmla="*/ 22 w 42"/>
                                      <a:gd name="T15" fmla="*/ 33 h 40"/>
                                      <a:gd name="T16" fmla="*/ 27 w 42"/>
                                      <a:gd name="T17" fmla="*/ 28 h 40"/>
                                      <a:gd name="T18" fmla="*/ 35 w 42"/>
                                      <a:gd name="T19" fmla="*/ 23 h 40"/>
                                      <a:gd name="T20" fmla="*/ 37 w 42"/>
                                      <a:gd name="T21" fmla="*/ 15 h 40"/>
                                      <a:gd name="T22" fmla="*/ 42 w 42"/>
                                      <a:gd name="T23" fmla="*/ 8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0" name="Freeform 1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9 h 59"/>
                                      <a:gd name="T2" fmla="*/ 40 w 40"/>
                                      <a:gd name="T3" fmla="*/ 0 h 59"/>
                                      <a:gd name="T4" fmla="*/ 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0" y="59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1" name="Freeform 1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9 h 59"/>
                                      <a:gd name="T2" fmla="*/ 40 w 40"/>
                                      <a:gd name="T3" fmla="*/ 0 h 59"/>
                                      <a:gd name="T4" fmla="*/ 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0" y="59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2" name="Freeform 1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28 w 43"/>
                                      <a:gd name="T3" fmla="*/ 5 h 37"/>
                                      <a:gd name="T4" fmla="*/ 15 w 43"/>
                                      <a:gd name="T5" fmla="*/ 13 h 37"/>
                                      <a:gd name="T6" fmla="*/ 5 w 43"/>
                                      <a:gd name="T7" fmla="*/ 25 h 37"/>
                                      <a:gd name="T8" fmla="*/ 0 w 43"/>
                                      <a:gd name="T9" fmla="*/ 37 h 37"/>
                                      <a:gd name="T10" fmla="*/ 5 w 43"/>
                                      <a:gd name="T11" fmla="*/ 37 h 37"/>
                                      <a:gd name="T12" fmla="*/ 13 w 43"/>
                                      <a:gd name="T13" fmla="*/ 35 h 37"/>
                                      <a:gd name="T14" fmla="*/ 20 w 43"/>
                                      <a:gd name="T15" fmla="*/ 32 h 37"/>
                                      <a:gd name="T16" fmla="*/ 28 w 43"/>
                                      <a:gd name="T17" fmla="*/ 27 h 37"/>
                                      <a:gd name="T18" fmla="*/ 33 w 43"/>
                                      <a:gd name="T19" fmla="*/ 23 h 37"/>
                                      <a:gd name="T20" fmla="*/ 38 w 43"/>
                                      <a:gd name="T21" fmla="*/ 15 h 37"/>
                                      <a:gd name="T22" fmla="*/ 40 w 43"/>
                                      <a:gd name="T23" fmla="*/ 8 h 37"/>
                                      <a:gd name="T24" fmla="*/ 43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3" name="Freeform 18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28 w 43"/>
                                      <a:gd name="T3" fmla="*/ 5 h 37"/>
                                      <a:gd name="T4" fmla="*/ 15 w 43"/>
                                      <a:gd name="T5" fmla="*/ 13 h 37"/>
                                      <a:gd name="T6" fmla="*/ 5 w 43"/>
                                      <a:gd name="T7" fmla="*/ 25 h 37"/>
                                      <a:gd name="T8" fmla="*/ 0 w 43"/>
                                      <a:gd name="T9" fmla="*/ 37 h 37"/>
                                      <a:gd name="T10" fmla="*/ 5 w 43"/>
                                      <a:gd name="T11" fmla="*/ 37 h 37"/>
                                      <a:gd name="T12" fmla="*/ 13 w 43"/>
                                      <a:gd name="T13" fmla="*/ 35 h 37"/>
                                      <a:gd name="T14" fmla="*/ 20 w 43"/>
                                      <a:gd name="T15" fmla="*/ 32 h 37"/>
                                      <a:gd name="T16" fmla="*/ 28 w 43"/>
                                      <a:gd name="T17" fmla="*/ 27 h 37"/>
                                      <a:gd name="T18" fmla="*/ 33 w 43"/>
                                      <a:gd name="T19" fmla="*/ 23 h 37"/>
                                      <a:gd name="T20" fmla="*/ 38 w 43"/>
                                      <a:gd name="T21" fmla="*/ 15 h 37"/>
                                      <a:gd name="T22" fmla="*/ 40 w 43"/>
                                      <a:gd name="T23" fmla="*/ 8 h 37"/>
                                      <a:gd name="T24" fmla="*/ 43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4" name="Freeform 18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2 h 52"/>
                                      <a:gd name="T2" fmla="*/ 42 w 42"/>
                                      <a:gd name="T3" fmla="*/ 0 h 52"/>
                                      <a:gd name="T4" fmla="*/ 0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0" y="5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5" name="Freeform 18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2 h 52"/>
                                      <a:gd name="T2" fmla="*/ 42 w 42"/>
                                      <a:gd name="T3" fmla="*/ 0 h 52"/>
                                      <a:gd name="T4" fmla="*/ 0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0" y="5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6" name="Freeform 18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5"/>
                                      <a:gd name="T2" fmla="*/ 30 w 47"/>
                                      <a:gd name="T3" fmla="*/ 2 h 35"/>
                                      <a:gd name="T4" fmla="*/ 17 w 47"/>
                                      <a:gd name="T5" fmla="*/ 10 h 35"/>
                                      <a:gd name="T6" fmla="*/ 7 w 47"/>
                                      <a:gd name="T7" fmla="*/ 22 h 35"/>
                                      <a:gd name="T8" fmla="*/ 0 w 47"/>
                                      <a:gd name="T9" fmla="*/ 35 h 35"/>
                                      <a:gd name="T10" fmla="*/ 7 w 47"/>
                                      <a:gd name="T11" fmla="*/ 35 h 35"/>
                                      <a:gd name="T12" fmla="*/ 15 w 47"/>
                                      <a:gd name="T13" fmla="*/ 35 h 35"/>
                                      <a:gd name="T14" fmla="*/ 22 w 47"/>
                                      <a:gd name="T15" fmla="*/ 30 h 35"/>
                                      <a:gd name="T16" fmla="*/ 30 w 47"/>
                                      <a:gd name="T17" fmla="*/ 25 h 35"/>
                                      <a:gd name="T18" fmla="*/ 35 w 47"/>
                                      <a:gd name="T19" fmla="*/ 20 h 35"/>
                                      <a:gd name="T20" fmla="*/ 42 w 47"/>
                                      <a:gd name="T21" fmla="*/ 15 h 35"/>
                                      <a:gd name="T22" fmla="*/ 45 w 47"/>
                                      <a:gd name="T23" fmla="*/ 7 h 35"/>
                                      <a:gd name="T24" fmla="*/ 47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7" name="Freeform 1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5"/>
                                      <a:gd name="T2" fmla="*/ 30 w 47"/>
                                      <a:gd name="T3" fmla="*/ 2 h 35"/>
                                      <a:gd name="T4" fmla="*/ 17 w 47"/>
                                      <a:gd name="T5" fmla="*/ 10 h 35"/>
                                      <a:gd name="T6" fmla="*/ 7 w 47"/>
                                      <a:gd name="T7" fmla="*/ 22 h 35"/>
                                      <a:gd name="T8" fmla="*/ 0 w 47"/>
                                      <a:gd name="T9" fmla="*/ 35 h 35"/>
                                      <a:gd name="T10" fmla="*/ 7 w 47"/>
                                      <a:gd name="T11" fmla="*/ 35 h 35"/>
                                      <a:gd name="T12" fmla="*/ 15 w 47"/>
                                      <a:gd name="T13" fmla="*/ 35 h 35"/>
                                      <a:gd name="T14" fmla="*/ 22 w 47"/>
                                      <a:gd name="T15" fmla="*/ 30 h 35"/>
                                      <a:gd name="T16" fmla="*/ 30 w 47"/>
                                      <a:gd name="T17" fmla="*/ 25 h 35"/>
                                      <a:gd name="T18" fmla="*/ 35 w 47"/>
                                      <a:gd name="T19" fmla="*/ 20 h 35"/>
                                      <a:gd name="T20" fmla="*/ 42 w 47"/>
                                      <a:gd name="T21" fmla="*/ 15 h 35"/>
                                      <a:gd name="T22" fmla="*/ 45 w 47"/>
                                      <a:gd name="T23" fmla="*/ 7 h 35"/>
                                      <a:gd name="T24" fmla="*/ 47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8" name="Freeform 18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2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8 h 58"/>
                                      <a:gd name="T2" fmla="*/ 47 w 47"/>
                                      <a:gd name="T3" fmla="*/ 0 h 58"/>
                                      <a:gd name="T4" fmla="*/ 0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0" y="5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9" name="Freeform 1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2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8 h 58"/>
                                      <a:gd name="T2" fmla="*/ 47 w 47"/>
                                      <a:gd name="T3" fmla="*/ 0 h 58"/>
                                      <a:gd name="T4" fmla="*/ 0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0" y="5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0" name="Freeform 19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8"/>
                                      <a:gd name="T2" fmla="*/ 30 w 47"/>
                                      <a:gd name="T3" fmla="*/ 5 h 38"/>
                                      <a:gd name="T4" fmla="*/ 17 w 47"/>
                                      <a:gd name="T5" fmla="*/ 13 h 38"/>
                                      <a:gd name="T6" fmla="*/ 7 w 47"/>
                                      <a:gd name="T7" fmla="*/ 23 h 38"/>
                                      <a:gd name="T8" fmla="*/ 0 w 47"/>
                                      <a:gd name="T9" fmla="*/ 38 h 38"/>
                                      <a:gd name="T10" fmla="*/ 7 w 47"/>
                                      <a:gd name="T11" fmla="*/ 38 h 38"/>
                                      <a:gd name="T12" fmla="*/ 15 w 47"/>
                                      <a:gd name="T13" fmla="*/ 35 h 38"/>
                                      <a:gd name="T14" fmla="*/ 22 w 47"/>
                                      <a:gd name="T15" fmla="*/ 33 h 38"/>
                                      <a:gd name="T16" fmla="*/ 27 w 47"/>
                                      <a:gd name="T17" fmla="*/ 28 h 38"/>
                                      <a:gd name="T18" fmla="*/ 35 w 47"/>
                                      <a:gd name="T19" fmla="*/ 23 h 38"/>
                                      <a:gd name="T20" fmla="*/ 39 w 47"/>
                                      <a:gd name="T21" fmla="*/ 15 h 38"/>
                                      <a:gd name="T22" fmla="*/ 44 w 47"/>
                                      <a:gd name="T23" fmla="*/ 8 h 38"/>
                                      <a:gd name="T24" fmla="*/ 47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47" y="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1" name="Freeform 19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8"/>
                                      <a:gd name="T2" fmla="*/ 30 w 47"/>
                                      <a:gd name="T3" fmla="*/ 5 h 38"/>
                                      <a:gd name="T4" fmla="*/ 17 w 47"/>
                                      <a:gd name="T5" fmla="*/ 13 h 38"/>
                                      <a:gd name="T6" fmla="*/ 7 w 47"/>
                                      <a:gd name="T7" fmla="*/ 23 h 38"/>
                                      <a:gd name="T8" fmla="*/ 0 w 47"/>
                                      <a:gd name="T9" fmla="*/ 38 h 38"/>
                                      <a:gd name="T10" fmla="*/ 7 w 47"/>
                                      <a:gd name="T11" fmla="*/ 38 h 38"/>
                                      <a:gd name="T12" fmla="*/ 15 w 47"/>
                                      <a:gd name="T13" fmla="*/ 35 h 38"/>
                                      <a:gd name="T14" fmla="*/ 22 w 47"/>
                                      <a:gd name="T15" fmla="*/ 33 h 38"/>
                                      <a:gd name="T16" fmla="*/ 27 w 47"/>
                                      <a:gd name="T17" fmla="*/ 28 h 38"/>
                                      <a:gd name="T18" fmla="*/ 35 w 47"/>
                                      <a:gd name="T19" fmla="*/ 23 h 38"/>
                                      <a:gd name="T20" fmla="*/ 39 w 47"/>
                                      <a:gd name="T21" fmla="*/ 15 h 38"/>
                                      <a:gd name="T22" fmla="*/ 44 w 47"/>
                                      <a:gd name="T23" fmla="*/ 8 h 38"/>
                                      <a:gd name="T24" fmla="*/ 47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47" y="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2" name="Freeform 19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7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5 h 55"/>
                                      <a:gd name="T2" fmla="*/ 47 w 47"/>
                                      <a:gd name="T3" fmla="*/ 0 h 55"/>
                                      <a:gd name="T4" fmla="*/ 0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0" y="5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3" name="Freeform 19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7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5 h 55"/>
                                      <a:gd name="T2" fmla="*/ 47 w 47"/>
                                      <a:gd name="T3" fmla="*/ 0 h 55"/>
                                      <a:gd name="T4" fmla="*/ 0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0" y="5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4" name="Freeform 19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40"/>
                                      <a:gd name="T2" fmla="*/ 34 w 44"/>
                                      <a:gd name="T3" fmla="*/ 0 h 40"/>
                                      <a:gd name="T4" fmla="*/ 27 w 44"/>
                                      <a:gd name="T5" fmla="*/ 2 h 40"/>
                                      <a:gd name="T6" fmla="*/ 20 w 44"/>
                                      <a:gd name="T7" fmla="*/ 5 h 40"/>
                                      <a:gd name="T8" fmla="*/ 15 w 44"/>
                                      <a:gd name="T9" fmla="*/ 10 h 40"/>
                                      <a:gd name="T10" fmla="*/ 10 w 44"/>
                                      <a:gd name="T11" fmla="*/ 15 h 40"/>
                                      <a:gd name="T12" fmla="*/ 5 w 44"/>
                                      <a:gd name="T13" fmla="*/ 22 h 40"/>
                                      <a:gd name="T14" fmla="*/ 2 w 44"/>
                                      <a:gd name="T15" fmla="*/ 30 h 40"/>
                                      <a:gd name="T16" fmla="*/ 0 w 44"/>
                                      <a:gd name="T17" fmla="*/ 40 h 40"/>
                                      <a:gd name="T18" fmla="*/ 5 w 44"/>
                                      <a:gd name="T19" fmla="*/ 40 h 40"/>
                                      <a:gd name="T20" fmla="*/ 12 w 44"/>
                                      <a:gd name="T21" fmla="*/ 37 h 40"/>
                                      <a:gd name="T22" fmla="*/ 20 w 44"/>
                                      <a:gd name="T23" fmla="*/ 35 h 40"/>
                                      <a:gd name="T24" fmla="*/ 27 w 44"/>
                                      <a:gd name="T25" fmla="*/ 30 h 40"/>
                                      <a:gd name="T26" fmla="*/ 32 w 44"/>
                                      <a:gd name="T27" fmla="*/ 22 h 40"/>
                                      <a:gd name="T28" fmla="*/ 39 w 44"/>
                                      <a:gd name="T29" fmla="*/ 15 h 40"/>
                                      <a:gd name="T30" fmla="*/ 42 w 44"/>
                                      <a:gd name="T31" fmla="*/ 7 h 40"/>
                                      <a:gd name="T32" fmla="*/ 44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44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5" name="Freeform 19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40"/>
                                      <a:gd name="T2" fmla="*/ 34 w 44"/>
                                      <a:gd name="T3" fmla="*/ 0 h 40"/>
                                      <a:gd name="T4" fmla="*/ 27 w 44"/>
                                      <a:gd name="T5" fmla="*/ 2 h 40"/>
                                      <a:gd name="T6" fmla="*/ 20 w 44"/>
                                      <a:gd name="T7" fmla="*/ 5 h 40"/>
                                      <a:gd name="T8" fmla="*/ 15 w 44"/>
                                      <a:gd name="T9" fmla="*/ 10 h 40"/>
                                      <a:gd name="T10" fmla="*/ 10 w 44"/>
                                      <a:gd name="T11" fmla="*/ 15 h 40"/>
                                      <a:gd name="T12" fmla="*/ 5 w 44"/>
                                      <a:gd name="T13" fmla="*/ 22 h 40"/>
                                      <a:gd name="T14" fmla="*/ 2 w 44"/>
                                      <a:gd name="T15" fmla="*/ 30 h 40"/>
                                      <a:gd name="T16" fmla="*/ 0 w 44"/>
                                      <a:gd name="T17" fmla="*/ 40 h 40"/>
                                      <a:gd name="T18" fmla="*/ 5 w 44"/>
                                      <a:gd name="T19" fmla="*/ 40 h 40"/>
                                      <a:gd name="T20" fmla="*/ 12 w 44"/>
                                      <a:gd name="T21" fmla="*/ 37 h 40"/>
                                      <a:gd name="T22" fmla="*/ 20 w 44"/>
                                      <a:gd name="T23" fmla="*/ 35 h 40"/>
                                      <a:gd name="T24" fmla="*/ 27 w 44"/>
                                      <a:gd name="T25" fmla="*/ 30 h 40"/>
                                      <a:gd name="T26" fmla="*/ 32 w 44"/>
                                      <a:gd name="T27" fmla="*/ 22 h 40"/>
                                      <a:gd name="T28" fmla="*/ 39 w 44"/>
                                      <a:gd name="T29" fmla="*/ 15 h 40"/>
                                      <a:gd name="T30" fmla="*/ 42 w 44"/>
                                      <a:gd name="T31" fmla="*/ 7 h 40"/>
                                      <a:gd name="T32" fmla="*/ 44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44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6" name="Freeform 19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63 h 63"/>
                                      <a:gd name="T2" fmla="*/ 48 w 48"/>
                                      <a:gd name="T3" fmla="*/ 0 h 63"/>
                                      <a:gd name="T4" fmla="*/ 0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0" y="63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7" name="Freeform 19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63 h 63"/>
                                      <a:gd name="T2" fmla="*/ 48 w 48"/>
                                      <a:gd name="T3" fmla="*/ 0 h 63"/>
                                      <a:gd name="T4" fmla="*/ 0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0" y="63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8" name="Freeform 19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7 w 69"/>
                                      <a:gd name="T1" fmla="*/ 67 h 120"/>
                                      <a:gd name="T2" fmla="*/ 69 w 69"/>
                                      <a:gd name="T3" fmla="*/ 0 h 120"/>
                                      <a:gd name="T4" fmla="*/ 37 w 69"/>
                                      <a:gd name="T5" fmla="*/ 67 h 120"/>
                                      <a:gd name="T6" fmla="*/ 37 w 69"/>
                                      <a:gd name="T7" fmla="*/ 67 h 120"/>
                                      <a:gd name="T8" fmla="*/ 37 w 69"/>
                                      <a:gd name="T9" fmla="*/ 67 h 120"/>
                                      <a:gd name="T10" fmla="*/ 22 w 69"/>
                                      <a:gd name="T11" fmla="*/ 75 h 120"/>
                                      <a:gd name="T12" fmla="*/ 12 w 69"/>
                                      <a:gd name="T13" fmla="*/ 87 h 120"/>
                                      <a:gd name="T14" fmla="*/ 4 w 69"/>
                                      <a:gd name="T15" fmla="*/ 102 h 120"/>
                                      <a:gd name="T16" fmla="*/ 0 w 69"/>
                                      <a:gd name="T17" fmla="*/ 120 h 120"/>
                                      <a:gd name="T18" fmla="*/ 7 w 69"/>
                                      <a:gd name="T19" fmla="*/ 117 h 120"/>
                                      <a:gd name="T20" fmla="*/ 14 w 69"/>
                                      <a:gd name="T21" fmla="*/ 115 h 120"/>
                                      <a:gd name="T22" fmla="*/ 22 w 69"/>
                                      <a:gd name="T23" fmla="*/ 107 h 120"/>
                                      <a:gd name="T24" fmla="*/ 27 w 69"/>
                                      <a:gd name="T25" fmla="*/ 102 h 120"/>
                                      <a:gd name="T26" fmla="*/ 32 w 69"/>
                                      <a:gd name="T27" fmla="*/ 95 h 120"/>
                                      <a:gd name="T28" fmla="*/ 34 w 69"/>
                                      <a:gd name="T29" fmla="*/ 85 h 120"/>
                                      <a:gd name="T30" fmla="*/ 37 w 69"/>
                                      <a:gd name="T31" fmla="*/ 77 h 120"/>
                                      <a:gd name="T32" fmla="*/ 37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7" y="67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14" y="115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4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9" name="Freeform 19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7 w 69"/>
                                      <a:gd name="T1" fmla="*/ 67 h 120"/>
                                      <a:gd name="T2" fmla="*/ 69 w 69"/>
                                      <a:gd name="T3" fmla="*/ 0 h 120"/>
                                      <a:gd name="T4" fmla="*/ 37 w 69"/>
                                      <a:gd name="T5" fmla="*/ 67 h 120"/>
                                      <a:gd name="T6" fmla="*/ 37 w 69"/>
                                      <a:gd name="T7" fmla="*/ 67 h 120"/>
                                      <a:gd name="T8" fmla="*/ 37 w 69"/>
                                      <a:gd name="T9" fmla="*/ 67 h 120"/>
                                      <a:gd name="T10" fmla="*/ 22 w 69"/>
                                      <a:gd name="T11" fmla="*/ 75 h 120"/>
                                      <a:gd name="T12" fmla="*/ 12 w 69"/>
                                      <a:gd name="T13" fmla="*/ 87 h 120"/>
                                      <a:gd name="T14" fmla="*/ 4 w 69"/>
                                      <a:gd name="T15" fmla="*/ 102 h 120"/>
                                      <a:gd name="T16" fmla="*/ 0 w 69"/>
                                      <a:gd name="T17" fmla="*/ 120 h 120"/>
                                      <a:gd name="T18" fmla="*/ 7 w 69"/>
                                      <a:gd name="T19" fmla="*/ 117 h 120"/>
                                      <a:gd name="T20" fmla="*/ 14 w 69"/>
                                      <a:gd name="T21" fmla="*/ 115 h 120"/>
                                      <a:gd name="T22" fmla="*/ 22 w 69"/>
                                      <a:gd name="T23" fmla="*/ 107 h 120"/>
                                      <a:gd name="T24" fmla="*/ 27 w 69"/>
                                      <a:gd name="T25" fmla="*/ 102 h 120"/>
                                      <a:gd name="T26" fmla="*/ 32 w 69"/>
                                      <a:gd name="T27" fmla="*/ 95 h 120"/>
                                      <a:gd name="T28" fmla="*/ 34 w 69"/>
                                      <a:gd name="T29" fmla="*/ 85 h 120"/>
                                      <a:gd name="T30" fmla="*/ 37 w 69"/>
                                      <a:gd name="T31" fmla="*/ 77 h 120"/>
                                      <a:gd name="T32" fmla="*/ 37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7" y="67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14" y="115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4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0" name="Freeform 19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7 w 72"/>
                                      <a:gd name="T1" fmla="*/ 62 h 112"/>
                                      <a:gd name="T2" fmla="*/ 72 w 72"/>
                                      <a:gd name="T3" fmla="*/ 0 h 112"/>
                                      <a:gd name="T4" fmla="*/ 37 w 72"/>
                                      <a:gd name="T5" fmla="*/ 62 h 112"/>
                                      <a:gd name="T6" fmla="*/ 37 w 72"/>
                                      <a:gd name="T7" fmla="*/ 62 h 112"/>
                                      <a:gd name="T8" fmla="*/ 37 w 72"/>
                                      <a:gd name="T9" fmla="*/ 62 h 112"/>
                                      <a:gd name="T10" fmla="*/ 22 w 72"/>
                                      <a:gd name="T11" fmla="*/ 70 h 112"/>
                                      <a:gd name="T12" fmla="*/ 12 w 72"/>
                                      <a:gd name="T13" fmla="*/ 82 h 112"/>
                                      <a:gd name="T14" fmla="*/ 5 w 72"/>
                                      <a:gd name="T15" fmla="*/ 97 h 112"/>
                                      <a:gd name="T16" fmla="*/ 0 w 72"/>
                                      <a:gd name="T17" fmla="*/ 112 h 112"/>
                                      <a:gd name="T18" fmla="*/ 7 w 72"/>
                                      <a:gd name="T19" fmla="*/ 112 h 112"/>
                                      <a:gd name="T20" fmla="*/ 14 w 72"/>
                                      <a:gd name="T21" fmla="*/ 107 h 112"/>
                                      <a:gd name="T22" fmla="*/ 22 w 72"/>
                                      <a:gd name="T23" fmla="*/ 102 h 112"/>
                                      <a:gd name="T24" fmla="*/ 27 w 72"/>
                                      <a:gd name="T25" fmla="*/ 95 h 112"/>
                                      <a:gd name="T26" fmla="*/ 32 w 72"/>
                                      <a:gd name="T27" fmla="*/ 87 h 112"/>
                                      <a:gd name="T28" fmla="*/ 37 w 72"/>
                                      <a:gd name="T29" fmla="*/ 80 h 112"/>
                                      <a:gd name="T30" fmla="*/ 37 w 72"/>
                                      <a:gd name="T31" fmla="*/ 70 h 112"/>
                                      <a:gd name="T32" fmla="*/ 37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7" y="62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4" y="10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1" name="Freeform 19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7 w 72"/>
                                      <a:gd name="T1" fmla="*/ 62 h 112"/>
                                      <a:gd name="T2" fmla="*/ 72 w 72"/>
                                      <a:gd name="T3" fmla="*/ 0 h 112"/>
                                      <a:gd name="T4" fmla="*/ 37 w 72"/>
                                      <a:gd name="T5" fmla="*/ 62 h 112"/>
                                      <a:gd name="T6" fmla="*/ 37 w 72"/>
                                      <a:gd name="T7" fmla="*/ 62 h 112"/>
                                      <a:gd name="T8" fmla="*/ 37 w 72"/>
                                      <a:gd name="T9" fmla="*/ 62 h 112"/>
                                      <a:gd name="T10" fmla="*/ 22 w 72"/>
                                      <a:gd name="T11" fmla="*/ 70 h 112"/>
                                      <a:gd name="T12" fmla="*/ 12 w 72"/>
                                      <a:gd name="T13" fmla="*/ 82 h 112"/>
                                      <a:gd name="T14" fmla="*/ 5 w 72"/>
                                      <a:gd name="T15" fmla="*/ 97 h 112"/>
                                      <a:gd name="T16" fmla="*/ 0 w 72"/>
                                      <a:gd name="T17" fmla="*/ 112 h 112"/>
                                      <a:gd name="T18" fmla="*/ 7 w 72"/>
                                      <a:gd name="T19" fmla="*/ 112 h 112"/>
                                      <a:gd name="T20" fmla="*/ 14 w 72"/>
                                      <a:gd name="T21" fmla="*/ 107 h 112"/>
                                      <a:gd name="T22" fmla="*/ 22 w 72"/>
                                      <a:gd name="T23" fmla="*/ 102 h 112"/>
                                      <a:gd name="T24" fmla="*/ 27 w 72"/>
                                      <a:gd name="T25" fmla="*/ 95 h 112"/>
                                      <a:gd name="T26" fmla="*/ 32 w 72"/>
                                      <a:gd name="T27" fmla="*/ 87 h 112"/>
                                      <a:gd name="T28" fmla="*/ 37 w 72"/>
                                      <a:gd name="T29" fmla="*/ 80 h 112"/>
                                      <a:gd name="T30" fmla="*/ 37 w 72"/>
                                      <a:gd name="T31" fmla="*/ 70 h 112"/>
                                      <a:gd name="T32" fmla="*/ 37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7" y="62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4" y="10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2" name="Freeform 19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7 h 57"/>
                                      <a:gd name="T2" fmla="*/ 37 w 37"/>
                                      <a:gd name="T3" fmla="*/ 0 h 57"/>
                                      <a:gd name="T4" fmla="*/ 0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0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3" name="Freeform 19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7 h 57"/>
                                      <a:gd name="T2" fmla="*/ 37 w 37"/>
                                      <a:gd name="T3" fmla="*/ 0 h 57"/>
                                      <a:gd name="T4" fmla="*/ 0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0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4" name="Freeform 19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1" y="871"/>
                                    <a:ext cx="27" cy="122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69 h 122"/>
                                      <a:gd name="T2" fmla="*/ 0 w 27"/>
                                      <a:gd name="T3" fmla="*/ 0 h 122"/>
                                      <a:gd name="T4" fmla="*/ 2 w 27"/>
                                      <a:gd name="T5" fmla="*/ 69 h 122"/>
                                      <a:gd name="T6" fmla="*/ 2 w 27"/>
                                      <a:gd name="T7" fmla="*/ 69 h 122"/>
                                      <a:gd name="T8" fmla="*/ 0 w 27"/>
                                      <a:gd name="T9" fmla="*/ 87 h 122"/>
                                      <a:gd name="T10" fmla="*/ 2 w 27"/>
                                      <a:gd name="T11" fmla="*/ 102 h 122"/>
                                      <a:gd name="T12" fmla="*/ 7 w 27"/>
                                      <a:gd name="T13" fmla="*/ 109 h 122"/>
                                      <a:gd name="T14" fmla="*/ 10 w 27"/>
                                      <a:gd name="T15" fmla="*/ 114 h 122"/>
                                      <a:gd name="T16" fmla="*/ 17 w 27"/>
                                      <a:gd name="T17" fmla="*/ 119 h 122"/>
                                      <a:gd name="T18" fmla="*/ 22 w 27"/>
                                      <a:gd name="T19" fmla="*/ 122 h 122"/>
                                      <a:gd name="T20" fmla="*/ 24 w 27"/>
                                      <a:gd name="T21" fmla="*/ 117 h 122"/>
                                      <a:gd name="T22" fmla="*/ 27 w 27"/>
                                      <a:gd name="T23" fmla="*/ 107 h 122"/>
                                      <a:gd name="T24" fmla="*/ 27 w 27"/>
                                      <a:gd name="T25" fmla="*/ 99 h 122"/>
                                      <a:gd name="T26" fmla="*/ 24 w 27"/>
                                      <a:gd name="T27" fmla="*/ 92 h 122"/>
                                      <a:gd name="T28" fmla="*/ 22 w 27"/>
                                      <a:gd name="T29" fmla="*/ 84 h 122"/>
                                      <a:gd name="T30" fmla="*/ 17 w 27"/>
                                      <a:gd name="T31" fmla="*/ 79 h 122"/>
                                      <a:gd name="T32" fmla="*/ 10 w 27"/>
                                      <a:gd name="T33" fmla="*/ 74 h 122"/>
                                      <a:gd name="T34" fmla="*/ 2 w 27"/>
                                      <a:gd name="T35" fmla="*/ 69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2">
                                        <a:moveTo>
                                          <a:pt x="2" y="6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  <a:moveTo>
                                          <a:pt x="2" y="69"/>
                                        </a:moveTo>
                                        <a:lnTo>
                                          <a:pt x="0" y="87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4"/>
                                        </a:lnTo>
                                        <a:lnTo>
                                          <a:pt x="17" y="119"/>
                                        </a:lnTo>
                                        <a:lnTo>
                                          <a:pt x="22" y="122"/>
                                        </a:lnTo>
                                        <a:lnTo>
                                          <a:pt x="24" y="11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4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17" y="79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5" name="Freeform 19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871"/>
                                    <a:ext cx="2" cy="69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9 h 69"/>
                                      <a:gd name="T2" fmla="*/ 0 w 2"/>
                                      <a:gd name="T3" fmla="*/ 0 h 69"/>
                                      <a:gd name="T4" fmla="*/ 2 w 2"/>
                                      <a:gd name="T5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9">
                                        <a:moveTo>
                                          <a:pt x="2" y="6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6" name="Freeform 19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940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3"/>
                                      <a:gd name="T2" fmla="*/ 0 w 27"/>
                                      <a:gd name="T3" fmla="*/ 18 h 53"/>
                                      <a:gd name="T4" fmla="*/ 2 w 27"/>
                                      <a:gd name="T5" fmla="*/ 33 h 53"/>
                                      <a:gd name="T6" fmla="*/ 7 w 27"/>
                                      <a:gd name="T7" fmla="*/ 40 h 53"/>
                                      <a:gd name="T8" fmla="*/ 10 w 27"/>
                                      <a:gd name="T9" fmla="*/ 45 h 53"/>
                                      <a:gd name="T10" fmla="*/ 17 w 27"/>
                                      <a:gd name="T11" fmla="*/ 50 h 53"/>
                                      <a:gd name="T12" fmla="*/ 22 w 27"/>
                                      <a:gd name="T13" fmla="*/ 53 h 53"/>
                                      <a:gd name="T14" fmla="*/ 24 w 27"/>
                                      <a:gd name="T15" fmla="*/ 48 h 53"/>
                                      <a:gd name="T16" fmla="*/ 27 w 27"/>
                                      <a:gd name="T17" fmla="*/ 38 h 53"/>
                                      <a:gd name="T18" fmla="*/ 27 w 27"/>
                                      <a:gd name="T19" fmla="*/ 30 h 53"/>
                                      <a:gd name="T20" fmla="*/ 24 w 27"/>
                                      <a:gd name="T21" fmla="*/ 23 h 53"/>
                                      <a:gd name="T22" fmla="*/ 22 w 27"/>
                                      <a:gd name="T23" fmla="*/ 15 h 53"/>
                                      <a:gd name="T24" fmla="*/ 17 w 27"/>
                                      <a:gd name="T25" fmla="*/ 10 h 53"/>
                                      <a:gd name="T26" fmla="*/ 10 w 27"/>
                                      <a:gd name="T27" fmla="*/ 5 h 53"/>
                                      <a:gd name="T28" fmla="*/ 2 w 27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4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7" name="Freeform 19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18" y="92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18 w 42"/>
                                      <a:gd name="T1" fmla="*/ 65 h 115"/>
                                      <a:gd name="T2" fmla="*/ 0 w 42"/>
                                      <a:gd name="T3" fmla="*/ 0 h 115"/>
                                      <a:gd name="T4" fmla="*/ 18 w 42"/>
                                      <a:gd name="T5" fmla="*/ 65 h 115"/>
                                      <a:gd name="T6" fmla="*/ 18 w 42"/>
                                      <a:gd name="T7" fmla="*/ 62 h 115"/>
                                      <a:gd name="T8" fmla="*/ 18 w 42"/>
                                      <a:gd name="T9" fmla="*/ 80 h 115"/>
                                      <a:gd name="T10" fmla="*/ 20 w 42"/>
                                      <a:gd name="T11" fmla="*/ 95 h 115"/>
                                      <a:gd name="T12" fmla="*/ 27 w 42"/>
                                      <a:gd name="T13" fmla="*/ 107 h 115"/>
                                      <a:gd name="T14" fmla="*/ 40 w 42"/>
                                      <a:gd name="T15" fmla="*/ 115 h 115"/>
                                      <a:gd name="T16" fmla="*/ 42 w 42"/>
                                      <a:gd name="T17" fmla="*/ 110 h 115"/>
                                      <a:gd name="T18" fmla="*/ 42 w 42"/>
                                      <a:gd name="T19" fmla="*/ 102 h 115"/>
                                      <a:gd name="T20" fmla="*/ 42 w 42"/>
                                      <a:gd name="T21" fmla="*/ 92 h 115"/>
                                      <a:gd name="T22" fmla="*/ 40 w 42"/>
                                      <a:gd name="T23" fmla="*/ 85 h 115"/>
                                      <a:gd name="T24" fmla="*/ 37 w 42"/>
                                      <a:gd name="T25" fmla="*/ 77 h 115"/>
                                      <a:gd name="T26" fmla="*/ 32 w 42"/>
                                      <a:gd name="T27" fmla="*/ 72 h 115"/>
                                      <a:gd name="T28" fmla="*/ 25 w 42"/>
                                      <a:gd name="T29" fmla="*/ 67 h 115"/>
                                      <a:gd name="T30" fmla="*/ 18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1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65"/>
                                        </a:lnTo>
                                        <a:close/>
                                        <a:moveTo>
                                          <a:pt x="18" y="62"/>
                                        </a:moveTo>
                                        <a:lnTo>
                                          <a:pt x="18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40" y="115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2" y="92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18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8" name="Freeform 19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8" y="923"/>
                                    <a:ext cx="18" cy="65"/>
                                  </a:xfrm>
                                  <a:custGeom>
                                    <a:avLst/>
                                    <a:gdLst>
                                      <a:gd name="T0" fmla="*/ 18 w 18"/>
                                      <a:gd name="T1" fmla="*/ 65 h 65"/>
                                      <a:gd name="T2" fmla="*/ 0 w 18"/>
                                      <a:gd name="T3" fmla="*/ 0 h 65"/>
                                      <a:gd name="T4" fmla="*/ 18 w 1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5">
                                        <a:moveTo>
                                          <a:pt x="1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9" name="Freeform 19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985"/>
                                    <a:ext cx="24" cy="53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53"/>
                                      <a:gd name="T2" fmla="*/ 0 w 24"/>
                                      <a:gd name="T3" fmla="*/ 18 h 53"/>
                                      <a:gd name="T4" fmla="*/ 2 w 24"/>
                                      <a:gd name="T5" fmla="*/ 33 h 53"/>
                                      <a:gd name="T6" fmla="*/ 9 w 24"/>
                                      <a:gd name="T7" fmla="*/ 45 h 53"/>
                                      <a:gd name="T8" fmla="*/ 22 w 24"/>
                                      <a:gd name="T9" fmla="*/ 53 h 53"/>
                                      <a:gd name="T10" fmla="*/ 24 w 24"/>
                                      <a:gd name="T11" fmla="*/ 48 h 53"/>
                                      <a:gd name="T12" fmla="*/ 24 w 24"/>
                                      <a:gd name="T13" fmla="*/ 40 h 53"/>
                                      <a:gd name="T14" fmla="*/ 24 w 24"/>
                                      <a:gd name="T15" fmla="*/ 30 h 53"/>
                                      <a:gd name="T16" fmla="*/ 22 w 24"/>
                                      <a:gd name="T17" fmla="*/ 23 h 53"/>
                                      <a:gd name="T18" fmla="*/ 19 w 24"/>
                                      <a:gd name="T19" fmla="*/ 15 h 53"/>
                                      <a:gd name="T20" fmla="*/ 14 w 24"/>
                                      <a:gd name="T21" fmla="*/ 10 h 53"/>
                                      <a:gd name="T22" fmla="*/ 7 w 24"/>
                                      <a:gd name="T23" fmla="*/ 5 h 53"/>
                                      <a:gd name="T24" fmla="*/ 0 w 24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53">
                                        <a:moveTo>
                                          <a:pt x="0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0" name="Freeform 19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16" y="96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17 w 42"/>
                                      <a:gd name="T1" fmla="*/ 62 h 115"/>
                                      <a:gd name="T2" fmla="*/ 0 w 42"/>
                                      <a:gd name="T3" fmla="*/ 0 h 115"/>
                                      <a:gd name="T4" fmla="*/ 17 w 42"/>
                                      <a:gd name="T5" fmla="*/ 62 h 115"/>
                                      <a:gd name="T6" fmla="*/ 17 w 42"/>
                                      <a:gd name="T7" fmla="*/ 62 h 115"/>
                                      <a:gd name="T8" fmla="*/ 17 w 42"/>
                                      <a:gd name="T9" fmla="*/ 77 h 115"/>
                                      <a:gd name="T10" fmla="*/ 20 w 42"/>
                                      <a:gd name="T11" fmla="*/ 92 h 115"/>
                                      <a:gd name="T12" fmla="*/ 27 w 42"/>
                                      <a:gd name="T13" fmla="*/ 105 h 115"/>
                                      <a:gd name="T14" fmla="*/ 39 w 42"/>
                                      <a:gd name="T15" fmla="*/ 115 h 115"/>
                                      <a:gd name="T16" fmla="*/ 42 w 42"/>
                                      <a:gd name="T17" fmla="*/ 107 h 115"/>
                                      <a:gd name="T18" fmla="*/ 42 w 42"/>
                                      <a:gd name="T19" fmla="*/ 100 h 115"/>
                                      <a:gd name="T20" fmla="*/ 42 w 42"/>
                                      <a:gd name="T21" fmla="*/ 92 h 115"/>
                                      <a:gd name="T22" fmla="*/ 39 w 42"/>
                                      <a:gd name="T23" fmla="*/ 85 h 115"/>
                                      <a:gd name="T24" fmla="*/ 37 w 42"/>
                                      <a:gd name="T25" fmla="*/ 77 h 115"/>
                                      <a:gd name="T26" fmla="*/ 32 w 42"/>
                                      <a:gd name="T27" fmla="*/ 70 h 115"/>
                                      <a:gd name="T28" fmla="*/ 25 w 42"/>
                                      <a:gd name="T29" fmla="*/ 65 h 115"/>
                                      <a:gd name="T30" fmla="*/ 17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1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  <a:moveTo>
                                          <a:pt x="17" y="62"/>
                                        </a:moveTo>
                                        <a:lnTo>
                                          <a:pt x="17" y="77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7" y="105"/>
                                        </a:lnTo>
                                        <a:lnTo>
                                          <a:pt x="39" y="115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42" y="92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1" name="Freeform 19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963"/>
                                    <a:ext cx="17" cy="62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62 h 62"/>
                                      <a:gd name="T2" fmla="*/ 0 w 17"/>
                                      <a:gd name="T3" fmla="*/ 0 h 62"/>
                                      <a:gd name="T4" fmla="*/ 17 w 1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2">
                                        <a:moveTo>
                                          <a:pt x="1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2" name="Freeform 19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25"/>
                                    <a:ext cx="25" cy="53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3"/>
                                      <a:gd name="T2" fmla="*/ 0 w 25"/>
                                      <a:gd name="T3" fmla="*/ 15 h 53"/>
                                      <a:gd name="T4" fmla="*/ 3 w 25"/>
                                      <a:gd name="T5" fmla="*/ 30 h 53"/>
                                      <a:gd name="T6" fmla="*/ 10 w 25"/>
                                      <a:gd name="T7" fmla="*/ 43 h 53"/>
                                      <a:gd name="T8" fmla="*/ 22 w 25"/>
                                      <a:gd name="T9" fmla="*/ 53 h 53"/>
                                      <a:gd name="T10" fmla="*/ 25 w 25"/>
                                      <a:gd name="T11" fmla="*/ 45 h 53"/>
                                      <a:gd name="T12" fmla="*/ 25 w 25"/>
                                      <a:gd name="T13" fmla="*/ 38 h 53"/>
                                      <a:gd name="T14" fmla="*/ 25 w 25"/>
                                      <a:gd name="T15" fmla="*/ 30 h 53"/>
                                      <a:gd name="T16" fmla="*/ 22 w 25"/>
                                      <a:gd name="T17" fmla="*/ 23 h 53"/>
                                      <a:gd name="T18" fmla="*/ 20 w 25"/>
                                      <a:gd name="T19" fmla="*/ 15 h 53"/>
                                      <a:gd name="T20" fmla="*/ 15 w 25"/>
                                      <a:gd name="T21" fmla="*/ 8 h 53"/>
                                      <a:gd name="T22" fmla="*/ 8 w 25"/>
                                      <a:gd name="T23" fmla="*/ 3 h 53"/>
                                      <a:gd name="T24" fmla="*/ 0 w 25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3" name="Freeform 19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8" y="831"/>
                                    <a:ext cx="25" cy="122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70 h 122"/>
                                      <a:gd name="T2" fmla="*/ 3 w 25"/>
                                      <a:gd name="T3" fmla="*/ 0 h 122"/>
                                      <a:gd name="T4" fmla="*/ 0 w 25"/>
                                      <a:gd name="T5" fmla="*/ 70 h 122"/>
                                      <a:gd name="T6" fmla="*/ 0 w 25"/>
                                      <a:gd name="T7" fmla="*/ 70 h 122"/>
                                      <a:gd name="T8" fmla="*/ 0 w 25"/>
                                      <a:gd name="T9" fmla="*/ 87 h 122"/>
                                      <a:gd name="T10" fmla="*/ 3 w 25"/>
                                      <a:gd name="T11" fmla="*/ 102 h 122"/>
                                      <a:gd name="T12" fmla="*/ 5 w 25"/>
                                      <a:gd name="T13" fmla="*/ 107 h 122"/>
                                      <a:gd name="T14" fmla="*/ 10 w 25"/>
                                      <a:gd name="T15" fmla="*/ 112 h 122"/>
                                      <a:gd name="T16" fmla="*/ 15 w 25"/>
                                      <a:gd name="T17" fmla="*/ 117 h 122"/>
                                      <a:gd name="T18" fmla="*/ 20 w 25"/>
                                      <a:gd name="T19" fmla="*/ 122 h 122"/>
                                      <a:gd name="T20" fmla="*/ 25 w 25"/>
                                      <a:gd name="T21" fmla="*/ 114 h 122"/>
                                      <a:gd name="T22" fmla="*/ 25 w 25"/>
                                      <a:gd name="T23" fmla="*/ 107 h 122"/>
                                      <a:gd name="T24" fmla="*/ 25 w 25"/>
                                      <a:gd name="T25" fmla="*/ 99 h 122"/>
                                      <a:gd name="T26" fmla="*/ 22 w 25"/>
                                      <a:gd name="T27" fmla="*/ 92 h 122"/>
                                      <a:gd name="T28" fmla="*/ 20 w 25"/>
                                      <a:gd name="T29" fmla="*/ 85 h 122"/>
                                      <a:gd name="T30" fmla="*/ 15 w 25"/>
                                      <a:gd name="T31" fmla="*/ 77 h 122"/>
                                      <a:gd name="T32" fmla="*/ 10 w 25"/>
                                      <a:gd name="T33" fmla="*/ 72 h 122"/>
                                      <a:gd name="T34" fmla="*/ 0 w 25"/>
                                      <a:gd name="T35" fmla="*/ 7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2">
                                        <a:moveTo>
                                          <a:pt x="0" y="7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0" y="87"/>
                                        </a:lnTo>
                                        <a:lnTo>
                                          <a:pt x="3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7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25" y="114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4" name="Freeform 19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831"/>
                                    <a:ext cx="3" cy="70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70 h 70"/>
                                      <a:gd name="T2" fmla="*/ 3 w 3"/>
                                      <a:gd name="T3" fmla="*/ 0 h 70"/>
                                      <a:gd name="T4" fmla="*/ 0 w 3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70">
                                        <a:moveTo>
                                          <a:pt x="0" y="7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5" name="Freeform 1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90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2"/>
                                      <a:gd name="T2" fmla="*/ 0 w 25"/>
                                      <a:gd name="T3" fmla="*/ 17 h 52"/>
                                      <a:gd name="T4" fmla="*/ 3 w 25"/>
                                      <a:gd name="T5" fmla="*/ 32 h 52"/>
                                      <a:gd name="T6" fmla="*/ 5 w 25"/>
                                      <a:gd name="T7" fmla="*/ 37 h 52"/>
                                      <a:gd name="T8" fmla="*/ 10 w 25"/>
                                      <a:gd name="T9" fmla="*/ 42 h 52"/>
                                      <a:gd name="T10" fmla="*/ 15 w 25"/>
                                      <a:gd name="T11" fmla="*/ 47 h 52"/>
                                      <a:gd name="T12" fmla="*/ 20 w 25"/>
                                      <a:gd name="T13" fmla="*/ 52 h 52"/>
                                      <a:gd name="T14" fmla="*/ 25 w 25"/>
                                      <a:gd name="T15" fmla="*/ 44 h 52"/>
                                      <a:gd name="T16" fmla="*/ 25 w 25"/>
                                      <a:gd name="T17" fmla="*/ 37 h 52"/>
                                      <a:gd name="T18" fmla="*/ 25 w 25"/>
                                      <a:gd name="T19" fmla="*/ 29 h 52"/>
                                      <a:gd name="T20" fmla="*/ 22 w 25"/>
                                      <a:gd name="T21" fmla="*/ 22 h 52"/>
                                      <a:gd name="T22" fmla="*/ 20 w 25"/>
                                      <a:gd name="T23" fmla="*/ 15 h 52"/>
                                      <a:gd name="T24" fmla="*/ 15 w 25"/>
                                      <a:gd name="T25" fmla="*/ 7 h 52"/>
                                      <a:gd name="T26" fmla="*/ 10 w 25"/>
                                      <a:gd name="T27" fmla="*/ 2 h 52"/>
                                      <a:gd name="T28" fmla="*/ 0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6" name="Freeform 19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8" y="788"/>
                                    <a:ext cx="32" cy="125"/>
                                  </a:xfrm>
                                  <a:custGeom>
                                    <a:avLst/>
                                    <a:gdLst>
                                      <a:gd name="T0" fmla="*/ 7 w 32"/>
                                      <a:gd name="T1" fmla="*/ 73 h 125"/>
                                      <a:gd name="T2" fmla="*/ 0 w 32"/>
                                      <a:gd name="T3" fmla="*/ 0 h 125"/>
                                      <a:gd name="T4" fmla="*/ 7 w 32"/>
                                      <a:gd name="T5" fmla="*/ 73 h 125"/>
                                      <a:gd name="T6" fmla="*/ 7 w 32"/>
                                      <a:gd name="T7" fmla="*/ 73 h 125"/>
                                      <a:gd name="T8" fmla="*/ 5 w 32"/>
                                      <a:gd name="T9" fmla="*/ 90 h 125"/>
                                      <a:gd name="T10" fmla="*/ 7 w 32"/>
                                      <a:gd name="T11" fmla="*/ 105 h 125"/>
                                      <a:gd name="T12" fmla="*/ 10 w 32"/>
                                      <a:gd name="T13" fmla="*/ 110 h 125"/>
                                      <a:gd name="T14" fmla="*/ 15 w 32"/>
                                      <a:gd name="T15" fmla="*/ 118 h 125"/>
                                      <a:gd name="T16" fmla="*/ 20 w 32"/>
                                      <a:gd name="T17" fmla="*/ 123 h 125"/>
                                      <a:gd name="T18" fmla="*/ 27 w 32"/>
                                      <a:gd name="T19" fmla="*/ 125 h 125"/>
                                      <a:gd name="T20" fmla="*/ 30 w 32"/>
                                      <a:gd name="T21" fmla="*/ 120 h 125"/>
                                      <a:gd name="T22" fmla="*/ 32 w 32"/>
                                      <a:gd name="T23" fmla="*/ 110 h 125"/>
                                      <a:gd name="T24" fmla="*/ 32 w 32"/>
                                      <a:gd name="T25" fmla="*/ 103 h 125"/>
                                      <a:gd name="T26" fmla="*/ 30 w 32"/>
                                      <a:gd name="T27" fmla="*/ 95 h 125"/>
                                      <a:gd name="T28" fmla="*/ 25 w 32"/>
                                      <a:gd name="T29" fmla="*/ 88 h 125"/>
                                      <a:gd name="T30" fmla="*/ 20 w 32"/>
                                      <a:gd name="T31" fmla="*/ 83 h 125"/>
                                      <a:gd name="T32" fmla="*/ 15 w 32"/>
                                      <a:gd name="T33" fmla="*/ 78 h 125"/>
                                      <a:gd name="T34" fmla="*/ 7 w 32"/>
                                      <a:gd name="T35" fmla="*/ 7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5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  <a:moveTo>
                                          <a:pt x="7" y="73"/>
                                        </a:moveTo>
                                        <a:lnTo>
                                          <a:pt x="5" y="90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15" y="118"/>
                                        </a:lnTo>
                                        <a:lnTo>
                                          <a:pt x="20" y="123"/>
                                        </a:lnTo>
                                        <a:lnTo>
                                          <a:pt x="27" y="125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0" y="83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7" name="Freeform 1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88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8" name="Freeform 19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861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2"/>
                                      <a:gd name="T2" fmla="*/ 0 w 27"/>
                                      <a:gd name="T3" fmla="*/ 17 h 52"/>
                                      <a:gd name="T4" fmla="*/ 2 w 27"/>
                                      <a:gd name="T5" fmla="*/ 32 h 52"/>
                                      <a:gd name="T6" fmla="*/ 5 w 27"/>
                                      <a:gd name="T7" fmla="*/ 37 h 52"/>
                                      <a:gd name="T8" fmla="*/ 10 w 27"/>
                                      <a:gd name="T9" fmla="*/ 45 h 52"/>
                                      <a:gd name="T10" fmla="*/ 15 w 27"/>
                                      <a:gd name="T11" fmla="*/ 50 h 52"/>
                                      <a:gd name="T12" fmla="*/ 22 w 27"/>
                                      <a:gd name="T13" fmla="*/ 52 h 52"/>
                                      <a:gd name="T14" fmla="*/ 25 w 27"/>
                                      <a:gd name="T15" fmla="*/ 47 h 52"/>
                                      <a:gd name="T16" fmla="*/ 27 w 27"/>
                                      <a:gd name="T17" fmla="*/ 37 h 52"/>
                                      <a:gd name="T18" fmla="*/ 27 w 27"/>
                                      <a:gd name="T19" fmla="*/ 30 h 52"/>
                                      <a:gd name="T20" fmla="*/ 25 w 27"/>
                                      <a:gd name="T21" fmla="*/ 22 h 52"/>
                                      <a:gd name="T22" fmla="*/ 20 w 27"/>
                                      <a:gd name="T23" fmla="*/ 15 h 52"/>
                                      <a:gd name="T24" fmla="*/ 15 w 27"/>
                                      <a:gd name="T25" fmla="*/ 10 h 52"/>
                                      <a:gd name="T26" fmla="*/ 10 w 27"/>
                                      <a:gd name="T27" fmla="*/ 5 h 52"/>
                                      <a:gd name="T28" fmla="*/ 2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9" name="Freeform 19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3" y="761"/>
                                    <a:ext cx="30" cy="117"/>
                                  </a:xfrm>
                                  <a:custGeom>
                                    <a:avLst/>
                                    <a:gdLst>
                                      <a:gd name="T0" fmla="*/ 7 w 30"/>
                                      <a:gd name="T1" fmla="*/ 65 h 117"/>
                                      <a:gd name="T2" fmla="*/ 0 w 30"/>
                                      <a:gd name="T3" fmla="*/ 0 h 117"/>
                                      <a:gd name="T4" fmla="*/ 7 w 30"/>
                                      <a:gd name="T5" fmla="*/ 65 h 117"/>
                                      <a:gd name="T6" fmla="*/ 7 w 30"/>
                                      <a:gd name="T7" fmla="*/ 65 h 117"/>
                                      <a:gd name="T8" fmla="*/ 5 w 30"/>
                                      <a:gd name="T9" fmla="*/ 82 h 117"/>
                                      <a:gd name="T10" fmla="*/ 7 w 30"/>
                                      <a:gd name="T11" fmla="*/ 97 h 117"/>
                                      <a:gd name="T12" fmla="*/ 10 w 30"/>
                                      <a:gd name="T13" fmla="*/ 102 h 117"/>
                                      <a:gd name="T14" fmla="*/ 15 w 30"/>
                                      <a:gd name="T15" fmla="*/ 110 h 117"/>
                                      <a:gd name="T16" fmla="*/ 20 w 30"/>
                                      <a:gd name="T17" fmla="*/ 115 h 117"/>
                                      <a:gd name="T18" fmla="*/ 25 w 30"/>
                                      <a:gd name="T19" fmla="*/ 117 h 117"/>
                                      <a:gd name="T20" fmla="*/ 30 w 30"/>
                                      <a:gd name="T21" fmla="*/ 112 h 117"/>
                                      <a:gd name="T22" fmla="*/ 30 w 30"/>
                                      <a:gd name="T23" fmla="*/ 105 h 117"/>
                                      <a:gd name="T24" fmla="*/ 30 w 30"/>
                                      <a:gd name="T25" fmla="*/ 95 h 117"/>
                                      <a:gd name="T26" fmla="*/ 30 w 30"/>
                                      <a:gd name="T27" fmla="*/ 87 h 117"/>
                                      <a:gd name="T28" fmla="*/ 25 w 30"/>
                                      <a:gd name="T29" fmla="*/ 80 h 117"/>
                                      <a:gd name="T30" fmla="*/ 22 w 30"/>
                                      <a:gd name="T31" fmla="*/ 75 h 117"/>
                                      <a:gd name="T32" fmla="*/ 15 w 30"/>
                                      <a:gd name="T33" fmla="*/ 70 h 117"/>
                                      <a:gd name="T34" fmla="*/ 7 w 30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17">
                                        <a:moveTo>
                                          <a:pt x="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  <a:moveTo>
                                          <a:pt x="7" y="65"/>
                                        </a:moveTo>
                                        <a:lnTo>
                                          <a:pt x="5" y="82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0" name="Freeform 19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761"/>
                                    <a:ext cx="7" cy="65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5 h 65"/>
                                      <a:gd name="T2" fmla="*/ 0 w 7"/>
                                      <a:gd name="T3" fmla="*/ 0 h 65"/>
                                      <a:gd name="T4" fmla="*/ 7 w 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5">
                                        <a:moveTo>
                                          <a:pt x="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1" name="Freeform 1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8" y="826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52"/>
                                      <a:gd name="T2" fmla="*/ 0 w 25"/>
                                      <a:gd name="T3" fmla="*/ 17 h 52"/>
                                      <a:gd name="T4" fmla="*/ 2 w 25"/>
                                      <a:gd name="T5" fmla="*/ 32 h 52"/>
                                      <a:gd name="T6" fmla="*/ 5 w 25"/>
                                      <a:gd name="T7" fmla="*/ 37 h 52"/>
                                      <a:gd name="T8" fmla="*/ 10 w 25"/>
                                      <a:gd name="T9" fmla="*/ 45 h 52"/>
                                      <a:gd name="T10" fmla="*/ 15 w 25"/>
                                      <a:gd name="T11" fmla="*/ 50 h 52"/>
                                      <a:gd name="T12" fmla="*/ 20 w 25"/>
                                      <a:gd name="T13" fmla="*/ 52 h 52"/>
                                      <a:gd name="T14" fmla="*/ 25 w 25"/>
                                      <a:gd name="T15" fmla="*/ 47 h 52"/>
                                      <a:gd name="T16" fmla="*/ 25 w 25"/>
                                      <a:gd name="T17" fmla="*/ 40 h 52"/>
                                      <a:gd name="T18" fmla="*/ 25 w 25"/>
                                      <a:gd name="T19" fmla="*/ 30 h 52"/>
                                      <a:gd name="T20" fmla="*/ 25 w 25"/>
                                      <a:gd name="T21" fmla="*/ 22 h 52"/>
                                      <a:gd name="T22" fmla="*/ 20 w 25"/>
                                      <a:gd name="T23" fmla="*/ 15 h 52"/>
                                      <a:gd name="T24" fmla="*/ 17 w 25"/>
                                      <a:gd name="T25" fmla="*/ 10 h 52"/>
                                      <a:gd name="T26" fmla="*/ 10 w 25"/>
                                      <a:gd name="T27" fmla="*/ 5 h 52"/>
                                      <a:gd name="T28" fmla="*/ 2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2" name="Freeform 19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3" y="713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70 h 125"/>
                                      <a:gd name="T2" fmla="*/ 7 w 27"/>
                                      <a:gd name="T3" fmla="*/ 0 h 125"/>
                                      <a:gd name="T4" fmla="*/ 2 w 27"/>
                                      <a:gd name="T5" fmla="*/ 70 h 125"/>
                                      <a:gd name="T6" fmla="*/ 2 w 27"/>
                                      <a:gd name="T7" fmla="*/ 70 h 125"/>
                                      <a:gd name="T8" fmla="*/ 0 w 27"/>
                                      <a:gd name="T9" fmla="*/ 88 h 125"/>
                                      <a:gd name="T10" fmla="*/ 2 w 27"/>
                                      <a:gd name="T11" fmla="*/ 103 h 125"/>
                                      <a:gd name="T12" fmla="*/ 5 w 27"/>
                                      <a:gd name="T13" fmla="*/ 110 h 125"/>
                                      <a:gd name="T14" fmla="*/ 10 w 27"/>
                                      <a:gd name="T15" fmla="*/ 115 h 125"/>
                                      <a:gd name="T16" fmla="*/ 15 w 27"/>
                                      <a:gd name="T17" fmla="*/ 120 h 125"/>
                                      <a:gd name="T18" fmla="*/ 22 w 27"/>
                                      <a:gd name="T19" fmla="*/ 125 h 125"/>
                                      <a:gd name="T20" fmla="*/ 25 w 27"/>
                                      <a:gd name="T21" fmla="*/ 118 h 125"/>
                                      <a:gd name="T22" fmla="*/ 27 w 27"/>
                                      <a:gd name="T23" fmla="*/ 110 h 125"/>
                                      <a:gd name="T24" fmla="*/ 27 w 27"/>
                                      <a:gd name="T25" fmla="*/ 103 h 125"/>
                                      <a:gd name="T26" fmla="*/ 25 w 27"/>
                                      <a:gd name="T27" fmla="*/ 93 h 125"/>
                                      <a:gd name="T28" fmla="*/ 22 w 27"/>
                                      <a:gd name="T29" fmla="*/ 85 h 125"/>
                                      <a:gd name="T30" fmla="*/ 17 w 27"/>
                                      <a:gd name="T31" fmla="*/ 80 h 125"/>
                                      <a:gd name="T32" fmla="*/ 10 w 27"/>
                                      <a:gd name="T33" fmla="*/ 75 h 125"/>
                                      <a:gd name="T34" fmla="*/ 2 w 27"/>
                                      <a:gd name="T35" fmla="*/ 7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2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  <a:moveTo>
                                          <a:pt x="2" y="70"/>
                                        </a:moveTo>
                                        <a:lnTo>
                                          <a:pt x="0" y="88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22" y="125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7" y="103"/>
                                        </a:lnTo>
                                        <a:lnTo>
                                          <a:pt x="25" y="93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3" name="Freeform 1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713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4" name="Freeform 1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783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5"/>
                                      <a:gd name="T2" fmla="*/ 0 w 27"/>
                                      <a:gd name="T3" fmla="*/ 18 h 55"/>
                                      <a:gd name="T4" fmla="*/ 2 w 27"/>
                                      <a:gd name="T5" fmla="*/ 33 h 55"/>
                                      <a:gd name="T6" fmla="*/ 5 w 27"/>
                                      <a:gd name="T7" fmla="*/ 40 h 55"/>
                                      <a:gd name="T8" fmla="*/ 10 w 27"/>
                                      <a:gd name="T9" fmla="*/ 45 h 55"/>
                                      <a:gd name="T10" fmla="*/ 15 w 27"/>
                                      <a:gd name="T11" fmla="*/ 50 h 55"/>
                                      <a:gd name="T12" fmla="*/ 22 w 27"/>
                                      <a:gd name="T13" fmla="*/ 55 h 55"/>
                                      <a:gd name="T14" fmla="*/ 25 w 27"/>
                                      <a:gd name="T15" fmla="*/ 48 h 55"/>
                                      <a:gd name="T16" fmla="*/ 27 w 27"/>
                                      <a:gd name="T17" fmla="*/ 40 h 55"/>
                                      <a:gd name="T18" fmla="*/ 27 w 27"/>
                                      <a:gd name="T19" fmla="*/ 33 h 55"/>
                                      <a:gd name="T20" fmla="*/ 25 w 27"/>
                                      <a:gd name="T21" fmla="*/ 23 h 55"/>
                                      <a:gd name="T22" fmla="*/ 22 w 27"/>
                                      <a:gd name="T23" fmla="*/ 15 h 55"/>
                                      <a:gd name="T24" fmla="*/ 17 w 27"/>
                                      <a:gd name="T25" fmla="*/ 10 h 55"/>
                                      <a:gd name="T26" fmla="*/ 10 w 27"/>
                                      <a:gd name="T27" fmla="*/ 5 h 55"/>
                                      <a:gd name="T28" fmla="*/ 2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5" name="Freeform 19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671"/>
                                    <a:ext cx="20" cy="13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77 h 135"/>
                                      <a:gd name="T2" fmla="*/ 15 w 20"/>
                                      <a:gd name="T3" fmla="*/ 0 h 135"/>
                                      <a:gd name="T4" fmla="*/ 2 w 20"/>
                                      <a:gd name="T5" fmla="*/ 77 h 135"/>
                                      <a:gd name="T6" fmla="*/ 2 w 20"/>
                                      <a:gd name="T7" fmla="*/ 75 h 135"/>
                                      <a:gd name="T8" fmla="*/ 0 w 20"/>
                                      <a:gd name="T9" fmla="*/ 95 h 135"/>
                                      <a:gd name="T10" fmla="*/ 0 w 20"/>
                                      <a:gd name="T11" fmla="*/ 110 h 135"/>
                                      <a:gd name="T12" fmla="*/ 0 w 20"/>
                                      <a:gd name="T13" fmla="*/ 117 h 135"/>
                                      <a:gd name="T14" fmla="*/ 5 w 20"/>
                                      <a:gd name="T15" fmla="*/ 122 h 135"/>
                                      <a:gd name="T16" fmla="*/ 7 w 20"/>
                                      <a:gd name="T17" fmla="*/ 130 h 135"/>
                                      <a:gd name="T18" fmla="*/ 12 w 20"/>
                                      <a:gd name="T19" fmla="*/ 135 h 135"/>
                                      <a:gd name="T20" fmla="*/ 17 w 20"/>
                                      <a:gd name="T21" fmla="*/ 127 h 135"/>
                                      <a:gd name="T22" fmla="*/ 20 w 20"/>
                                      <a:gd name="T23" fmla="*/ 117 h 135"/>
                                      <a:gd name="T24" fmla="*/ 20 w 20"/>
                                      <a:gd name="T25" fmla="*/ 110 h 135"/>
                                      <a:gd name="T26" fmla="*/ 20 w 20"/>
                                      <a:gd name="T27" fmla="*/ 102 h 135"/>
                                      <a:gd name="T28" fmla="*/ 20 w 20"/>
                                      <a:gd name="T29" fmla="*/ 92 h 135"/>
                                      <a:gd name="T30" fmla="*/ 15 w 20"/>
                                      <a:gd name="T31" fmla="*/ 85 h 135"/>
                                      <a:gd name="T32" fmla="*/ 10 w 20"/>
                                      <a:gd name="T33" fmla="*/ 80 h 135"/>
                                      <a:gd name="T34" fmla="*/ 2 w 20"/>
                                      <a:gd name="T35" fmla="*/ 7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135">
                                        <a:moveTo>
                                          <a:pt x="2" y="7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" y="77"/>
                                        </a:lnTo>
                                        <a:close/>
                                        <a:moveTo>
                                          <a:pt x="2" y="75"/>
                                        </a:moveTo>
                                        <a:lnTo>
                                          <a:pt x="0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7" y="130"/>
                                        </a:lnTo>
                                        <a:lnTo>
                                          <a:pt x="12" y="135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6" name="Freeform 19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0" y="671"/>
                                    <a:ext cx="13" cy="7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77 h 77"/>
                                      <a:gd name="T2" fmla="*/ 13 w 13"/>
                                      <a:gd name="T3" fmla="*/ 0 h 77"/>
                                      <a:gd name="T4" fmla="*/ 0 w 13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77">
                                        <a:moveTo>
                                          <a:pt x="0" y="77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7" name="Freeform 19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746"/>
                                    <a:ext cx="20" cy="60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60"/>
                                      <a:gd name="T2" fmla="*/ 0 w 20"/>
                                      <a:gd name="T3" fmla="*/ 20 h 60"/>
                                      <a:gd name="T4" fmla="*/ 0 w 20"/>
                                      <a:gd name="T5" fmla="*/ 35 h 60"/>
                                      <a:gd name="T6" fmla="*/ 0 w 20"/>
                                      <a:gd name="T7" fmla="*/ 42 h 60"/>
                                      <a:gd name="T8" fmla="*/ 5 w 20"/>
                                      <a:gd name="T9" fmla="*/ 47 h 60"/>
                                      <a:gd name="T10" fmla="*/ 7 w 20"/>
                                      <a:gd name="T11" fmla="*/ 55 h 60"/>
                                      <a:gd name="T12" fmla="*/ 12 w 20"/>
                                      <a:gd name="T13" fmla="*/ 60 h 60"/>
                                      <a:gd name="T14" fmla="*/ 17 w 20"/>
                                      <a:gd name="T15" fmla="*/ 52 h 60"/>
                                      <a:gd name="T16" fmla="*/ 20 w 20"/>
                                      <a:gd name="T17" fmla="*/ 42 h 60"/>
                                      <a:gd name="T18" fmla="*/ 20 w 20"/>
                                      <a:gd name="T19" fmla="*/ 35 h 60"/>
                                      <a:gd name="T20" fmla="*/ 20 w 20"/>
                                      <a:gd name="T21" fmla="*/ 27 h 60"/>
                                      <a:gd name="T22" fmla="*/ 20 w 20"/>
                                      <a:gd name="T23" fmla="*/ 17 h 60"/>
                                      <a:gd name="T24" fmla="*/ 15 w 20"/>
                                      <a:gd name="T25" fmla="*/ 10 h 60"/>
                                      <a:gd name="T26" fmla="*/ 10 w 20"/>
                                      <a:gd name="T27" fmla="*/ 5 h 60"/>
                                      <a:gd name="T28" fmla="*/ 2 w 20"/>
                                      <a:gd name="T29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0" h="60">
                                        <a:moveTo>
                                          <a:pt x="2" y="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8" name="Freeform 19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5"/>
                                      <a:gd name="T2" fmla="*/ 20 w 35"/>
                                      <a:gd name="T3" fmla="*/ 7 h 45"/>
                                      <a:gd name="T4" fmla="*/ 10 w 35"/>
                                      <a:gd name="T5" fmla="*/ 17 h 45"/>
                                      <a:gd name="T6" fmla="*/ 3 w 35"/>
                                      <a:gd name="T7" fmla="*/ 30 h 45"/>
                                      <a:gd name="T8" fmla="*/ 0 w 35"/>
                                      <a:gd name="T9" fmla="*/ 45 h 45"/>
                                      <a:gd name="T10" fmla="*/ 5 w 35"/>
                                      <a:gd name="T11" fmla="*/ 42 h 45"/>
                                      <a:gd name="T12" fmla="*/ 13 w 35"/>
                                      <a:gd name="T13" fmla="*/ 40 h 45"/>
                                      <a:gd name="T14" fmla="*/ 18 w 35"/>
                                      <a:gd name="T15" fmla="*/ 35 h 45"/>
                                      <a:gd name="T16" fmla="*/ 23 w 35"/>
                                      <a:gd name="T17" fmla="*/ 30 h 45"/>
                                      <a:gd name="T18" fmla="*/ 28 w 35"/>
                                      <a:gd name="T19" fmla="*/ 22 h 45"/>
                                      <a:gd name="T20" fmla="*/ 33 w 35"/>
                                      <a:gd name="T21" fmla="*/ 15 h 45"/>
                                      <a:gd name="T22" fmla="*/ 33 w 35"/>
                                      <a:gd name="T23" fmla="*/ 7 h 45"/>
                                      <a:gd name="T24" fmla="*/ 35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9" name="Freeform 19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5"/>
                                      <a:gd name="T2" fmla="*/ 20 w 35"/>
                                      <a:gd name="T3" fmla="*/ 7 h 45"/>
                                      <a:gd name="T4" fmla="*/ 10 w 35"/>
                                      <a:gd name="T5" fmla="*/ 17 h 45"/>
                                      <a:gd name="T6" fmla="*/ 3 w 35"/>
                                      <a:gd name="T7" fmla="*/ 30 h 45"/>
                                      <a:gd name="T8" fmla="*/ 0 w 35"/>
                                      <a:gd name="T9" fmla="*/ 45 h 45"/>
                                      <a:gd name="T10" fmla="*/ 5 w 35"/>
                                      <a:gd name="T11" fmla="*/ 42 h 45"/>
                                      <a:gd name="T12" fmla="*/ 13 w 35"/>
                                      <a:gd name="T13" fmla="*/ 40 h 45"/>
                                      <a:gd name="T14" fmla="*/ 18 w 35"/>
                                      <a:gd name="T15" fmla="*/ 35 h 45"/>
                                      <a:gd name="T16" fmla="*/ 23 w 35"/>
                                      <a:gd name="T17" fmla="*/ 30 h 45"/>
                                      <a:gd name="T18" fmla="*/ 28 w 35"/>
                                      <a:gd name="T19" fmla="*/ 22 h 45"/>
                                      <a:gd name="T20" fmla="*/ 33 w 35"/>
                                      <a:gd name="T21" fmla="*/ 15 h 45"/>
                                      <a:gd name="T22" fmla="*/ 33 w 35"/>
                                      <a:gd name="T23" fmla="*/ 7 h 45"/>
                                      <a:gd name="T24" fmla="*/ 35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0" name="Freeform 19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5" y="888"/>
                                    <a:ext cx="60" cy="110"/>
                                  </a:xfrm>
                                  <a:custGeom>
                                    <a:avLst/>
                                    <a:gdLst>
                                      <a:gd name="T0" fmla="*/ 33 w 60"/>
                                      <a:gd name="T1" fmla="*/ 62 h 110"/>
                                      <a:gd name="T2" fmla="*/ 20 w 60"/>
                                      <a:gd name="T3" fmla="*/ 70 h 110"/>
                                      <a:gd name="T4" fmla="*/ 10 w 60"/>
                                      <a:gd name="T5" fmla="*/ 82 h 110"/>
                                      <a:gd name="T6" fmla="*/ 3 w 60"/>
                                      <a:gd name="T7" fmla="*/ 95 h 110"/>
                                      <a:gd name="T8" fmla="*/ 0 w 60"/>
                                      <a:gd name="T9" fmla="*/ 110 h 110"/>
                                      <a:gd name="T10" fmla="*/ 5 w 60"/>
                                      <a:gd name="T11" fmla="*/ 110 h 110"/>
                                      <a:gd name="T12" fmla="*/ 13 w 60"/>
                                      <a:gd name="T13" fmla="*/ 105 h 110"/>
                                      <a:gd name="T14" fmla="*/ 18 w 60"/>
                                      <a:gd name="T15" fmla="*/ 100 h 110"/>
                                      <a:gd name="T16" fmla="*/ 23 w 60"/>
                                      <a:gd name="T17" fmla="*/ 95 h 110"/>
                                      <a:gd name="T18" fmla="*/ 28 w 60"/>
                                      <a:gd name="T19" fmla="*/ 87 h 110"/>
                                      <a:gd name="T20" fmla="*/ 30 w 60"/>
                                      <a:gd name="T21" fmla="*/ 80 h 110"/>
                                      <a:gd name="T22" fmla="*/ 33 w 60"/>
                                      <a:gd name="T23" fmla="*/ 70 h 110"/>
                                      <a:gd name="T24" fmla="*/ 33 w 60"/>
                                      <a:gd name="T25" fmla="*/ 62 h 110"/>
                                      <a:gd name="T26" fmla="*/ 33 w 60"/>
                                      <a:gd name="T27" fmla="*/ 62 h 110"/>
                                      <a:gd name="T28" fmla="*/ 60 w 60"/>
                                      <a:gd name="T29" fmla="*/ 0 h 110"/>
                                      <a:gd name="T30" fmla="*/ 33 w 60"/>
                                      <a:gd name="T31" fmla="*/ 62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0" h="110">
                                        <a:moveTo>
                                          <a:pt x="33" y="62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62"/>
                                        </a:lnTo>
                                        <a:close/>
                                        <a:moveTo>
                                          <a:pt x="33" y="6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3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1" name="Freeform 19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50"/>
                                    <a:ext cx="33" cy="4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48"/>
                                      <a:gd name="T2" fmla="*/ 20 w 33"/>
                                      <a:gd name="T3" fmla="*/ 8 h 48"/>
                                      <a:gd name="T4" fmla="*/ 10 w 33"/>
                                      <a:gd name="T5" fmla="*/ 20 h 48"/>
                                      <a:gd name="T6" fmla="*/ 3 w 33"/>
                                      <a:gd name="T7" fmla="*/ 33 h 48"/>
                                      <a:gd name="T8" fmla="*/ 0 w 33"/>
                                      <a:gd name="T9" fmla="*/ 48 h 48"/>
                                      <a:gd name="T10" fmla="*/ 5 w 33"/>
                                      <a:gd name="T11" fmla="*/ 48 h 48"/>
                                      <a:gd name="T12" fmla="*/ 13 w 33"/>
                                      <a:gd name="T13" fmla="*/ 43 h 48"/>
                                      <a:gd name="T14" fmla="*/ 18 w 33"/>
                                      <a:gd name="T15" fmla="*/ 38 h 48"/>
                                      <a:gd name="T16" fmla="*/ 23 w 33"/>
                                      <a:gd name="T17" fmla="*/ 33 h 48"/>
                                      <a:gd name="T18" fmla="*/ 28 w 33"/>
                                      <a:gd name="T19" fmla="*/ 25 h 48"/>
                                      <a:gd name="T20" fmla="*/ 30 w 33"/>
                                      <a:gd name="T21" fmla="*/ 18 h 48"/>
                                      <a:gd name="T22" fmla="*/ 33 w 33"/>
                                      <a:gd name="T23" fmla="*/ 8 h 48"/>
                                      <a:gd name="T24" fmla="*/ 33 w 33"/>
                                      <a:gd name="T25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" h="48">
                                        <a:moveTo>
                                          <a:pt x="33" y="0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5" y="48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2" name="Freeform 19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888"/>
                                    <a:ext cx="27" cy="6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62 h 62"/>
                                      <a:gd name="T2" fmla="*/ 27 w 27"/>
                                      <a:gd name="T3" fmla="*/ 0 h 62"/>
                                      <a:gd name="T4" fmla="*/ 0 w 2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62">
                                        <a:moveTo>
                                          <a:pt x="0" y="62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3" name="Freeform 19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2"/>
                                      <a:gd name="T2" fmla="*/ 22 w 35"/>
                                      <a:gd name="T3" fmla="*/ 7 h 42"/>
                                      <a:gd name="T4" fmla="*/ 10 w 35"/>
                                      <a:gd name="T5" fmla="*/ 15 h 42"/>
                                      <a:gd name="T6" fmla="*/ 2 w 35"/>
                                      <a:gd name="T7" fmla="*/ 27 h 42"/>
                                      <a:gd name="T8" fmla="*/ 0 w 35"/>
                                      <a:gd name="T9" fmla="*/ 42 h 42"/>
                                      <a:gd name="T10" fmla="*/ 7 w 35"/>
                                      <a:gd name="T11" fmla="*/ 39 h 42"/>
                                      <a:gd name="T12" fmla="*/ 12 w 35"/>
                                      <a:gd name="T13" fmla="*/ 37 h 42"/>
                                      <a:gd name="T14" fmla="*/ 20 w 35"/>
                                      <a:gd name="T15" fmla="*/ 34 h 42"/>
                                      <a:gd name="T16" fmla="*/ 25 w 35"/>
                                      <a:gd name="T17" fmla="*/ 27 h 42"/>
                                      <a:gd name="T18" fmla="*/ 30 w 35"/>
                                      <a:gd name="T19" fmla="*/ 22 h 42"/>
                                      <a:gd name="T20" fmla="*/ 32 w 35"/>
                                      <a:gd name="T21" fmla="*/ 15 h 42"/>
                                      <a:gd name="T22" fmla="*/ 35 w 35"/>
                                      <a:gd name="T23" fmla="*/ 7 h 42"/>
                                      <a:gd name="T24" fmla="*/ 35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35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4" name="Freeform 19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2"/>
                                      <a:gd name="T2" fmla="*/ 22 w 35"/>
                                      <a:gd name="T3" fmla="*/ 7 h 42"/>
                                      <a:gd name="T4" fmla="*/ 10 w 35"/>
                                      <a:gd name="T5" fmla="*/ 15 h 42"/>
                                      <a:gd name="T6" fmla="*/ 2 w 35"/>
                                      <a:gd name="T7" fmla="*/ 27 h 42"/>
                                      <a:gd name="T8" fmla="*/ 0 w 35"/>
                                      <a:gd name="T9" fmla="*/ 42 h 42"/>
                                      <a:gd name="T10" fmla="*/ 7 w 35"/>
                                      <a:gd name="T11" fmla="*/ 39 h 42"/>
                                      <a:gd name="T12" fmla="*/ 12 w 35"/>
                                      <a:gd name="T13" fmla="*/ 37 h 42"/>
                                      <a:gd name="T14" fmla="*/ 20 w 35"/>
                                      <a:gd name="T15" fmla="*/ 34 h 42"/>
                                      <a:gd name="T16" fmla="*/ 25 w 35"/>
                                      <a:gd name="T17" fmla="*/ 27 h 42"/>
                                      <a:gd name="T18" fmla="*/ 30 w 35"/>
                                      <a:gd name="T19" fmla="*/ 22 h 42"/>
                                      <a:gd name="T20" fmla="*/ 32 w 35"/>
                                      <a:gd name="T21" fmla="*/ 15 h 42"/>
                                      <a:gd name="T22" fmla="*/ 35 w 35"/>
                                      <a:gd name="T23" fmla="*/ 7 h 42"/>
                                      <a:gd name="T24" fmla="*/ 35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35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5" name="Freeform 19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0 h 60"/>
                                      <a:gd name="T2" fmla="*/ 32 w 32"/>
                                      <a:gd name="T3" fmla="*/ 0 h 60"/>
                                      <a:gd name="T4" fmla="*/ 0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0" y="6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6" name="Freeform 19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0 h 60"/>
                                      <a:gd name="T2" fmla="*/ 32 w 32"/>
                                      <a:gd name="T3" fmla="*/ 0 h 60"/>
                                      <a:gd name="T4" fmla="*/ 0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0" y="6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7" name="Freeform 19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3"/>
                                      <a:gd name="T2" fmla="*/ 22 w 37"/>
                                      <a:gd name="T3" fmla="*/ 8 h 43"/>
                                      <a:gd name="T4" fmla="*/ 12 w 37"/>
                                      <a:gd name="T5" fmla="*/ 15 h 43"/>
                                      <a:gd name="T6" fmla="*/ 5 w 37"/>
                                      <a:gd name="T7" fmla="*/ 28 h 43"/>
                                      <a:gd name="T8" fmla="*/ 0 w 37"/>
                                      <a:gd name="T9" fmla="*/ 43 h 43"/>
                                      <a:gd name="T10" fmla="*/ 7 w 37"/>
                                      <a:gd name="T11" fmla="*/ 40 h 43"/>
                                      <a:gd name="T12" fmla="*/ 15 w 37"/>
                                      <a:gd name="T13" fmla="*/ 38 h 43"/>
                                      <a:gd name="T14" fmla="*/ 20 w 37"/>
                                      <a:gd name="T15" fmla="*/ 35 h 43"/>
                                      <a:gd name="T16" fmla="*/ 25 w 37"/>
                                      <a:gd name="T17" fmla="*/ 28 h 43"/>
                                      <a:gd name="T18" fmla="*/ 30 w 37"/>
                                      <a:gd name="T19" fmla="*/ 23 h 43"/>
                                      <a:gd name="T20" fmla="*/ 35 w 37"/>
                                      <a:gd name="T21" fmla="*/ 15 h 43"/>
                                      <a:gd name="T22" fmla="*/ 37 w 37"/>
                                      <a:gd name="T23" fmla="*/ 8 h 43"/>
                                      <a:gd name="T24" fmla="*/ 37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37" y="0"/>
                                        </a:moveTo>
                                        <a:lnTo>
                                          <a:pt x="22" y="8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8" name="Freeform 19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3"/>
                                      <a:gd name="T2" fmla="*/ 22 w 37"/>
                                      <a:gd name="T3" fmla="*/ 8 h 43"/>
                                      <a:gd name="T4" fmla="*/ 12 w 37"/>
                                      <a:gd name="T5" fmla="*/ 15 h 43"/>
                                      <a:gd name="T6" fmla="*/ 5 w 37"/>
                                      <a:gd name="T7" fmla="*/ 28 h 43"/>
                                      <a:gd name="T8" fmla="*/ 0 w 37"/>
                                      <a:gd name="T9" fmla="*/ 43 h 43"/>
                                      <a:gd name="T10" fmla="*/ 7 w 37"/>
                                      <a:gd name="T11" fmla="*/ 40 h 43"/>
                                      <a:gd name="T12" fmla="*/ 15 w 37"/>
                                      <a:gd name="T13" fmla="*/ 38 h 43"/>
                                      <a:gd name="T14" fmla="*/ 20 w 37"/>
                                      <a:gd name="T15" fmla="*/ 35 h 43"/>
                                      <a:gd name="T16" fmla="*/ 25 w 37"/>
                                      <a:gd name="T17" fmla="*/ 28 h 43"/>
                                      <a:gd name="T18" fmla="*/ 30 w 37"/>
                                      <a:gd name="T19" fmla="*/ 23 h 43"/>
                                      <a:gd name="T20" fmla="*/ 35 w 37"/>
                                      <a:gd name="T21" fmla="*/ 15 h 43"/>
                                      <a:gd name="T22" fmla="*/ 37 w 37"/>
                                      <a:gd name="T23" fmla="*/ 8 h 43"/>
                                      <a:gd name="T24" fmla="*/ 37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37" y="0"/>
                                        </a:moveTo>
                                        <a:lnTo>
                                          <a:pt x="22" y="8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9" name="Freeform 19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5 h 55"/>
                                      <a:gd name="T2" fmla="*/ 35 w 35"/>
                                      <a:gd name="T3" fmla="*/ 0 h 55"/>
                                      <a:gd name="T4" fmla="*/ 0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0" y="55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0" name="Freeform 19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5 h 55"/>
                                      <a:gd name="T2" fmla="*/ 35 w 35"/>
                                      <a:gd name="T3" fmla="*/ 0 h 55"/>
                                      <a:gd name="T4" fmla="*/ 0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0" y="55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1" name="Freeform 19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5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7 h 40"/>
                                      <a:gd name="T14" fmla="*/ 20 w 42"/>
                                      <a:gd name="T15" fmla="*/ 32 h 40"/>
                                      <a:gd name="T16" fmla="*/ 27 w 42"/>
                                      <a:gd name="T17" fmla="*/ 27 h 40"/>
                                      <a:gd name="T18" fmla="*/ 32 w 42"/>
                                      <a:gd name="T19" fmla="*/ 22 h 40"/>
                                      <a:gd name="T20" fmla="*/ 37 w 42"/>
                                      <a:gd name="T21" fmla="*/ 15 h 40"/>
                                      <a:gd name="T22" fmla="*/ 40 w 42"/>
                                      <a:gd name="T23" fmla="*/ 7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2" name="Freeform 19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5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7 h 40"/>
                                      <a:gd name="T14" fmla="*/ 20 w 42"/>
                                      <a:gd name="T15" fmla="*/ 32 h 40"/>
                                      <a:gd name="T16" fmla="*/ 27 w 42"/>
                                      <a:gd name="T17" fmla="*/ 27 h 40"/>
                                      <a:gd name="T18" fmla="*/ 32 w 42"/>
                                      <a:gd name="T19" fmla="*/ 22 h 40"/>
                                      <a:gd name="T20" fmla="*/ 37 w 42"/>
                                      <a:gd name="T21" fmla="*/ 15 h 40"/>
                                      <a:gd name="T22" fmla="*/ 40 w 42"/>
                                      <a:gd name="T23" fmla="*/ 7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3" name="Freeform 19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8 h 58"/>
                                      <a:gd name="T2" fmla="*/ 37 w 37"/>
                                      <a:gd name="T3" fmla="*/ 0 h 58"/>
                                      <a:gd name="T4" fmla="*/ 0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0" y="58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4" name="Freeform 19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8 h 58"/>
                                      <a:gd name="T2" fmla="*/ 37 w 37"/>
                                      <a:gd name="T3" fmla="*/ 0 h 58"/>
                                      <a:gd name="T4" fmla="*/ 0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0" y="58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5" name="Freeform 19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25 w 42"/>
                                      <a:gd name="T3" fmla="*/ 5 h 37"/>
                                      <a:gd name="T4" fmla="*/ 15 w 42"/>
                                      <a:gd name="T5" fmla="*/ 15 h 37"/>
                                      <a:gd name="T6" fmla="*/ 5 w 42"/>
                                      <a:gd name="T7" fmla="*/ 25 h 37"/>
                                      <a:gd name="T8" fmla="*/ 0 w 42"/>
                                      <a:gd name="T9" fmla="*/ 37 h 37"/>
                                      <a:gd name="T10" fmla="*/ 7 w 42"/>
                                      <a:gd name="T11" fmla="*/ 37 h 37"/>
                                      <a:gd name="T12" fmla="*/ 15 w 42"/>
                                      <a:gd name="T13" fmla="*/ 35 h 37"/>
                                      <a:gd name="T14" fmla="*/ 20 w 42"/>
                                      <a:gd name="T15" fmla="*/ 32 h 37"/>
                                      <a:gd name="T16" fmla="*/ 27 w 42"/>
                                      <a:gd name="T17" fmla="*/ 27 h 37"/>
                                      <a:gd name="T18" fmla="*/ 32 w 42"/>
                                      <a:gd name="T19" fmla="*/ 22 h 37"/>
                                      <a:gd name="T20" fmla="*/ 37 w 42"/>
                                      <a:gd name="T21" fmla="*/ 15 h 37"/>
                                      <a:gd name="T22" fmla="*/ 40 w 42"/>
                                      <a:gd name="T23" fmla="*/ 7 h 37"/>
                                      <a:gd name="T24" fmla="*/ 42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6" name="Freeform 19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25 w 42"/>
                                      <a:gd name="T3" fmla="*/ 5 h 37"/>
                                      <a:gd name="T4" fmla="*/ 15 w 42"/>
                                      <a:gd name="T5" fmla="*/ 15 h 37"/>
                                      <a:gd name="T6" fmla="*/ 5 w 42"/>
                                      <a:gd name="T7" fmla="*/ 25 h 37"/>
                                      <a:gd name="T8" fmla="*/ 0 w 42"/>
                                      <a:gd name="T9" fmla="*/ 37 h 37"/>
                                      <a:gd name="T10" fmla="*/ 7 w 42"/>
                                      <a:gd name="T11" fmla="*/ 37 h 37"/>
                                      <a:gd name="T12" fmla="*/ 15 w 42"/>
                                      <a:gd name="T13" fmla="*/ 35 h 37"/>
                                      <a:gd name="T14" fmla="*/ 20 w 42"/>
                                      <a:gd name="T15" fmla="*/ 32 h 37"/>
                                      <a:gd name="T16" fmla="*/ 27 w 42"/>
                                      <a:gd name="T17" fmla="*/ 27 h 37"/>
                                      <a:gd name="T18" fmla="*/ 32 w 42"/>
                                      <a:gd name="T19" fmla="*/ 22 h 37"/>
                                      <a:gd name="T20" fmla="*/ 37 w 42"/>
                                      <a:gd name="T21" fmla="*/ 15 h 37"/>
                                      <a:gd name="T22" fmla="*/ 40 w 42"/>
                                      <a:gd name="T23" fmla="*/ 7 h 37"/>
                                      <a:gd name="T24" fmla="*/ 42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7" name="Freeform 19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8 h 58"/>
                                      <a:gd name="T2" fmla="*/ 39 w 39"/>
                                      <a:gd name="T3" fmla="*/ 0 h 58"/>
                                      <a:gd name="T4" fmla="*/ 0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0" y="5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8" name="Freeform 19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8 h 58"/>
                                      <a:gd name="T2" fmla="*/ 39 w 39"/>
                                      <a:gd name="T3" fmla="*/ 0 h 58"/>
                                      <a:gd name="T4" fmla="*/ 0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0" y="5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9" name="Freeform 19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0 h 43"/>
                                      <a:gd name="T2" fmla="*/ 32 w 39"/>
                                      <a:gd name="T3" fmla="*/ 0 h 43"/>
                                      <a:gd name="T4" fmla="*/ 22 w 39"/>
                                      <a:gd name="T5" fmla="*/ 3 h 43"/>
                                      <a:gd name="T6" fmla="*/ 17 w 39"/>
                                      <a:gd name="T7" fmla="*/ 8 h 43"/>
                                      <a:gd name="T8" fmla="*/ 12 w 39"/>
                                      <a:gd name="T9" fmla="*/ 13 h 43"/>
                                      <a:gd name="T10" fmla="*/ 7 w 39"/>
                                      <a:gd name="T11" fmla="*/ 18 h 43"/>
                                      <a:gd name="T12" fmla="*/ 5 w 39"/>
                                      <a:gd name="T13" fmla="*/ 25 h 43"/>
                                      <a:gd name="T14" fmla="*/ 2 w 39"/>
                                      <a:gd name="T15" fmla="*/ 33 h 43"/>
                                      <a:gd name="T16" fmla="*/ 0 w 39"/>
                                      <a:gd name="T17" fmla="*/ 43 h 43"/>
                                      <a:gd name="T18" fmla="*/ 7 w 39"/>
                                      <a:gd name="T19" fmla="*/ 43 h 43"/>
                                      <a:gd name="T20" fmla="*/ 12 w 39"/>
                                      <a:gd name="T21" fmla="*/ 40 h 43"/>
                                      <a:gd name="T22" fmla="*/ 20 w 39"/>
                                      <a:gd name="T23" fmla="*/ 35 h 43"/>
                                      <a:gd name="T24" fmla="*/ 25 w 39"/>
                                      <a:gd name="T25" fmla="*/ 30 h 43"/>
                                      <a:gd name="T26" fmla="*/ 30 w 39"/>
                                      <a:gd name="T27" fmla="*/ 23 h 43"/>
                                      <a:gd name="T28" fmla="*/ 35 w 39"/>
                                      <a:gd name="T29" fmla="*/ 15 h 43"/>
                                      <a:gd name="T30" fmla="*/ 37 w 39"/>
                                      <a:gd name="T31" fmla="*/ 8 h 43"/>
                                      <a:gd name="T32" fmla="*/ 39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0" name="Freeform 1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0 h 43"/>
                                      <a:gd name="T2" fmla="*/ 32 w 39"/>
                                      <a:gd name="T3" fmla="*/ 0 h 43"/>
                                      <a:gd name="T4" fmla="*/ 22 w 39"/>
                                      <a:gd name="T5" fmla="*/ 3 h 43"/>
                                      <a:gd name="T6" fmla="*/ 17 w 39"/>
                                      <a:gd name="T7" fmla="*/ 8 h 43"/>
                                      <a:gd name="T8" fmla="*/ 12 w 39"/>
                                      <a:gd name="T9" fmla="*/ 13 h 43"/>
                                      <a:gd name="T10" fmla="*/ 7 w 39"/>
                                      <a:gd name="T11" fmla="*/ 18 h 43"/>
                                      <a:gd name="T12" fmla="*/ 5 w 39"/>
                                      <a:gd name="T13" fmla="*/ 25 h 43"/>
                                      <a:gd name="T14" fmla="*/ 2 w 39"/>
                                      <a:gd name="T15" fmla="*/ 33 h 43"/>
                                      <a:gd name="T16" fmla="*/ 0 w 39"/>
                                      <a:gd name="T17" fmla="*/ 43 h 43"/>
                                      <a:gd name="T18" fmla="*/ 7 w 39"/>
                                      <a:gd name="T19" fmla="*/ 43 h 43"/>
                                      <a:gd name="T20" fmla="*/ 12 w 39"/>
                                      <a:gd name="T21" fmla="*/ 40 h 43"/>
                                      <a:gd name="T22" fmla="*/ 20 w 39"/>
                                      <a:gd name="T23" fmla="*/ 35 h 43"/>
                                      <a:gd name="T24" fmla="*/ 25 w 39"/>
                                      <a:gd name="T25" fmla="*/ 30 h 43"/>
                                      <a:gd name="T26" fmla="*/ 30 w 39"/>
                                      <a:gd name="T27" fmla="*/ 23 h 43"/>
                                      <a:gd name="T28" fmla="*/ 35 w 39"/>
                                      <a:gd name="T29" fmla="*/ 15 h 43"/>
                                      <a:gd name="T30" fmla="*/ 37 w 39"/>
                                      <a:gd name="T31" fmla="*/ 8 h 43"/>
                                      <a:gd name="T32" fmla="*/ 39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1" name="Freeform 1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5 h 65"/>
                                      <a:gd name="T2" fmla="*/ 38 w 38"/>
                                      <a:gd name="T3" fmla="*/ 0 h 65"/>
                                      <a:gd name="T4" fmla="*/ 0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0" y="6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2" name="Freeform 19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5 h 65"/>
                                      <a:gd name="T2" fmla="*/ 38 w 38"/>
                                      <a:gd name="T3" fmla="*/ 0 h 65"/>
                                      <a:gd name="T4" fmla="*/ 0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0" y="6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3" name="Freeform 19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7 w 52"/>
                                      <a:gd name="T1" fmla="*/ 67 h 119"/>
                                      <a:gd name="T2" fmla="*/ 52 w 52"/>
                                      <a:gd name="T3" fmla="*/ 0 h 119"/>
                                      <a:gd name="T4" fmla="*/ 27 w 52"/>
                                      <a:gd name="T5" fmla="*/ 67 h 119"/>
                                      <a:gd name="T6" fmla="*/ 27 w 52"/>
                                      <a:gd name="T7" fmla="*/ 67 h 119"/>
                                      <a:gd name="T8" fmla="*/ 27 w 52"/>
                                      <a:gd name="T9" fmla="*/ 64 h 119"/>
                                      <a:gd name="T10" fmla="*/ 15 w 52"/>
                                      <a:gd name="T11" fmla="*/ 74 h 119"/>
                                      <a:gd name="T12" fmla="*/ 7 w 52"/>
                                      <a:gd name="T13" fmla="*/ 87 h 119"/>
                                      <a:gd name="T14" fmla="*/ 0 w 52"/>
                                      <a:gd name="T15" fmla="*/ 102 h 119"/>
                                      <a:gd name="T16" fmla="*/ 0 w 52"/>
                                      <a:gd name="T17" fmla="*/ 119 h 119"/>
                                      <a:gd name="T18" fmla="*/ 5 w 52"/>
                                      <a:gd name="T19" fmla="*/ 117 h 119"/>
                                      <a:gd name="T20" fmla="*/ 12 w 52"/>
                                      <a:gd name="T21" fmla="*/ 112 h 119"/>
                                      <a:gd name="T22" fmla="*/ 17 w 52"/>
                                      <a:gd name="T23" fmla="*/ 107 h 119"/>
                                      <a:gd name="T24" fmla="*/ 22 w 52"/>
                                      <a:gd name="T25" fmla="*/ 99 h 119"/>
                                      <a:gd name="T26" fmla="*/ 27 w 52"/>
                                      <a:gd name="T27" fmla="*/ 92 h 119"/>
                                      <a:gd name="T28" fmla="*/ 30 w 52"/>
                                      <a:gd name="T29" fmla="*/ 84 h 119"/>
                                      <a:gd name="T30" fmla="*/ 30 w 52"/>
                                      <a:gd name="T31" fmla="*/ 74 h 119"/>
                                      <a:gd name="T32" fmla="*/ 27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7" y="67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0" y="74"/>
                                        </a:lnTo>
                                        <a:lnTo>
                                          <a:pt x="2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4" name="Freeform 1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7 w 52"/>
                                      <a:gd name="T1" fmla="*/ 67 h 119"/>
                                      <a:gd name="T2" fmla="*/ 52 w 52"/>
                                      <a:gd name="T3" fmla="*/ 0 h 119"/>
                                      <a:gd name="T4" fmla="*/ 27 w 52"/>
                                      <a:gd name="T5" fmla="*/ 67 h 119"/>
                                      <a:gd name="T6" fmla="*/ 27 w 52"/>
                                      <a:gd name="T7" fmla="*/ 67 h 119"/>
                                      <a:gd name="T8" fmla="*/ 27 w 52"/>
                                      <a:gd name="T9" fmla="*/ 64 h 119"/>
                                      <a:gd name="T10" fmla="*/ 15 w 52"/>
                                      <a:gd name="T11" fmla="*/ 74 h 119"/>
                                      <a:gd name="T12" fmla="*/ 7 w 52"/>
                                      <a:gd name="T13" fmla="*/ 87 h 119"/>
                                      <a:gd name="T14" fmla="*/ 0 w 52"/>
                                      <a:gd name="T15" fmla="*/ 102 h 119"/>
                                      <a:gd name="T16" fmla="*/ 0 w 52"/>
                                      <a:gd name="T17" fmla="*/ 119 h 119"/>
                                      <a:gd name="T18" fmla="*/ 5 w 52"/>
                                      <a:gd name="T19" fmla="*/ 117 h 119"/>
                                      <a:gd name="T20" fmla="*/ 12 w 52"/>
                                      <a:gd name="T21" fmla="*/ 112 h 119"/>
                                      <a:gd name="T22" fmla="*/ 17 w 52"/>
                                      <a:gd name="T23" fmla="*/ 107 h 119"/>
                                      <a:gd name="T24" fmla="*/ 22 w 52"/>
                                      <a:gd name="T25" fmla="*/ 99 h 119"/>
                                      <a:gd name="T26" fmla="*/ 27 w 52"/>
                                      <a:gd name="T27" fmla="*/ 92 h 119"/>
                                      <a:gd name="T28" fmla="*/ 30 w 52"/>
                                      <a:gd name="T29" fmla="*/ 84 h 119"/>
                                      <a:gd name="T30" fmla="*/ 30 w 52"/>
                                      <a:gd name="T31" fmla="*/ 74 h 119"/>
                                      <a:gd name="T32" fmla="*/ 27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7" y="67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0" y="74"/>
                                        </a:lnTo>
                                        <a:lnTo>
                                          <a:pt x="2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5" name="Freeform 1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62 h 115"/>
                                      <a:gd name="T2" fmla="*/ 55 w 55"/>
                                      <a:gd name="T3" fmla="*/ 0 h 115"/>
                                      <a:gd name="T4" fmla="*/ 30 w 55"/>
                                      <a:gd name="T5" fmla="*/ 62 h 115"/>
                                      <a:gd name="T6" fmla="*/ 30 w 55"/>
                                      <a:gd name="T7" fmla="*/ 62 h 115"/>
                                      <a:gd name="T8" fmla="*/ 30 w 55"/>
                                      <a:gd name="T9" fmla="*/ 62 h 115"/>
                                      <a:gd name="T10" fmla="*/ 17 w 55"/>
                                      <a:gd name="T11" fmla="*/ 72 h 115"/>
                                      <a:gd name="T12" fmla="*/ 7 w 55"/>
                                      <a:gd name="T13" fmla="*/ 85 h 115"/>
                                      <a:gd name="T14" fmla="*/ 2 w 55"/>
                                      <a:gd name="T15" fmla="*/ 100 h 115"/>
                                      <a:gd name="T16" fmla="*/ 0 w 55"/>
                                      <a:gd name="T17" fmla="*/ 115 h 115"/>
                                      <a:gd name="T18" fmla="*/ 5 w 55"/>
                                      <a:gd name="T19" fmla="*/ 112 h 115"/>
                                      <a:gd name="T20" fmla="*/ 12 w 55"/>
                                      <a:gd name="T21" fmla="*/ 107 h 115"/>
                                      <a:gd name="T22" fmla="*/ 17 w 55"/>
                                      <a:gd name="T23" fmla="*/ 102 h 115"/>
                                      <a:gd name="T24" fmla="*/ 22 w 55"/>
                                      <a:gd name="T25" fmla="*/ 95 h 115"/>
                                      <a:gd name="T26" fmla="*/ 27 w 55"/>
                                      <a:gd name="T27" fmla="*/ 87 h 115"/>
                                      <a:gd name="T28" fmla="*/ 30 w 55"/>
                                      <a:gd name="T29" fmla="*/ 80 h 115"/>
                                      <a:gd name="T30" fmla="*/ 30 w 55"/>
                                      <a:gd name="T31" fmla="*/ 70 h 115"/>
                                      <a:gd name="T32" fmla="*/ 30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30" y="62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6" name="Freeform 19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62 h 115"/>
                                      <a:gd name="T2" fmla="*/ 55 w 55"/>
                                      <a:gd name="T3" fmla="*/ 0 h 115"/>
                                      <a:gd name="T4" fmla="*/ 30 w 55"/>
                                      <a:gd name="T5" fmla="*/ 62 h 115"/>
                                      <a:gd name="T6" fmla="*/ 30 w 55"/>
                                      <a:gd name="T7" fmla="*/ 62 h 115"/>
                                      <a:gd name="T8" fmla="*/ 30 w 55"/>
                                      <a:gd name="T9" fmla="*/ 62 h 115"/>
                                      <a:gd name="T10" fmla="*/ 17 w 55"/>
                                      <a:gd name="T11" fmla="*/ 72 h 115"/>
                                      <a:gd name="T12" fmla="*/ 7 w 55"/>
                                      <a:gd name="T13" fmla="*/ 85 h 115"/>
                                      <a:gd name="T14" fmla="*/ 2 w 55"/>
                                      <a:gd name="T15" fmla="*/ 100 h 115"/>
                                      <a:gd name="T16" fmla="*/ 0 w 55"/>
                                      <a:gd name="T17" fmla="*/ 115 h 115"/>
                                      <a:gd name="T18" fmla="*/ 5 w 55"/>
                                      <a:gd name="T19" fmla="*/ 112 h 115"/>
                                      <a:gd name="T20" fmla="*/ 12 w 55"/>
                                      <a:gd name="T21" fmla="*/ 107 h 115"/>
                                      <a:gd name="T22" fmla="*/ 17 w 55"/>
                                      <a:gd name="T23" fmla="*/ 102 h 115"/>
                                      <a:gd name="T24" fmla="*/ 22 w 55"/>
                                      <a:gd name="T25" fmla="*/ 95 h 115"/>
                                      <a:gd name="T26" fmla="*/ 27 w 55"/>
                                      <a:gd name="T27" fmla="*/ 87 h 115"/>
                                      <a:gd name="T28" fmla="*/ 30 w 55"/>
                                      <a:gd name="T29" fmla="*/ 80 h 115"/>
                                      <a:gd name="T30" fmla="*/ 30 w 55"/>
                                      <a:gd name="T31" fmla="*/ 70 h 115"/>
                                      <a:gd name="T32" fmla="*/ 30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30" y="62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7" name="Freeform 19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60 h 60"/>
                                      <a:gd name="T2" fmla="*/ 28 w 28"/>
                                      <a:gd name="T3" fmla="*/ 0 h 60"/>
                                      <a:gd name="T4" fmla="*/ 0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0" y="6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8" name="Freeform 19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60 h 60"/>
                                      <a:gd name="T2" fmla="*/ 28 w 28"/>
                                      <a:gd name="T3" fmla="*/ 0 h 60"/>
                                      <a:gd name="T4" fmla="*/ 0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0" y="6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9" name="Freeform 19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291 w 294"/>
                                      <a:gd name="T1" fmla="*/ 80 h 120"/>
                                      <a:gd name="T2" fmla="*/ 294 w 294"/>
                                      <a:gd name="T3" fmla="*/ 70 h 120"/>
                                      <a:gd name="T4" fmla="*/ 291 w 294"/>
                                      <a:gd name="T5" fmla="*/ 60 h 120"/>
                                      <a:gd name="T6" fmla="*/ 289 w 294"/>
                                      <a:gd name="T7" fmla="*/ 50 h 120"/>
                                      <a:gd name="T8" fmla="*/ 281 w 294"/>
                                      <a:gd name="T9" fmla="*/ 42 h 120"/>
                                      <a:gd name="T10" fmla="*/ 271 w 294"/>
                                      <a:gd name="T11" fmla="*/ 37 h 120"/>
                                      <a:gd name="T12" fmla="*/ 256 w 294"/>
                                      <a:gd name="T13" fmla="*/ 32 h 120"/>
                                      <a:gd name="T14" fmla="*/ 242 w 294"/>
                                      <a:gd name="T15" fmla="*/ 27 h 120"/>
                                      <a:gd name="T16" fmla="*/ 222 w 294"/>
                                      <a:gd name="T17" fmla="*/ 27 h 120"/>
                                      <a:gd name="T18" fmla="*/ 214 w 294"/>
                                      <a:gd name="T19" fmla="*/ 22 h 120"/>
                                      <a:gd name="T20" fmla="*/ 207 w 294"/>
                                      <a:gd name="T21" fmla="*/ 20 h 120"/>
                                      <a:gd name="T22" fmla="*/ 202 w 294"/>
                                      <a:gd name="T23" fmla="*/ 13 h 120"/>
                                      <a:gd name="T24" fmla="*/ 194 w 294"/>
                                      <a:gd name="T25" fmla="*/ 8 h 120"/>
                                      <a:gd name="T26" fmla="*/ 187 w 294"/>
                                      <a:gd name="T27" fmla="*/ 3 h 120"/>
                                      <a:gd name="T28" fmla="*/ 179 w 294"/>
                                      <a:gd name="T29" fmla="*/ 0 h 120"/>
                                      <a:gd name="T30" fmla="*/ 169 w 294"/>
                                      <a:gd name="T31" fmla="*/ 0 h 120"/>
                                      <a:gd name="T32" fmla="*/ 160 w 294"/>
                                      <a:gd name="T33" fmla="*/ 3 h 120"/>
                                      <a:gd name="T34" fmla="*/ 150 w 294"/>
                                      <a:gd name="T35" fmla="*/ 5 h 120"/>
                                      <a:gd name="T36" fmla="*/ 137 w 294"/>
                                      <a:gd name="T37" fmla="*/ 10 h 120"/>
                                      <a:gd name="T38" fmla="*/ 112 w 294"/>
                                      <a:gd name="T39" fmla="*/ 22 h 120"/>
                                      <a:gd name="T40" fmla="*/ 85 w 294"/>
                                      <a:gd name="T41" fmla="*/ 35 h 120"/>
                                      <a:gd name="T42" fmla="*/ 58 w 294"/>
                                      <a:gd name="T43" fmla="*/ 47 h 120"/>
                                      <a:gd name="T44" fmla="*/ 30 w 294"/>
                                      <a:gd name="T45" fmla="*/ 57 h 120"/>
                                      <a:gd name="T46" fmla="*/ 23 w 294"/>
                                      <a:gd name="T47" fmla="*/ 60 h 120"/>
                                      <a:gd name="T48" fmla="*/ 15 w 294"/>
                                      <a:gd name="T49" fmla="*/ 57 h 120"/>
                                      <a:gd name="T50" fmla="*/ 13 w 294"/>
                                      <a:gd name="T51" fmla="*/ 57 h 120"/>
                                      <a:gd name="T52" fmla="*/ 8 w 294"/>
                                      <a:gd name="T53" fmla="*/ 55 h 120"/>
                                      <a:gd name="T54" fmla="*/ 8 w 294"/>
                                      <a:gd name="T55" fmla="*/ 45 h 120"/>
                                      <a:gd name="T56" fmla="*/ 13 w 294"/>
                                      <a:gd name="T57" fmla="*/ 30 h 120"/>
                                      <a:gd name="T58" fmla="*/ 8 w 294"/>
                                      <a:gd name="T59" fmla="*/ 35 h 120"/>
                                      <a:gd name="T60" fmla="*/ 3 w 294"/>
                                      <a:gd name="T61" fmla="*/ 40 h 120"/>
                                      <a:gd name="T62" fmla="*/ 3 w 294"/>
                                      <a:gd name="T63" fmla="*/ 45 h 120"/>
                                      <a:gd name="T64" fmla="*/ 0 w 294"/>
                                      <a:gd name="T65" fmla="*/ 52 h 120"/>
                                      <a:gd name="T66" fmla="*/ 3 w 294"/>
                                      <a:gd name="T67" fmla="*/ 57 h 120"/>
                                      <a:gd name="T68" fmla="*/ 8 w 294"/>
                                      <a:gd name="T69" fmla="*/ 62 h 120"/>
                                      <a:gd name="T70" fmla="*/ 15 w 294"/>
                                      <a:gd name="T71" fmla="*/ 67 h 120"/>
                                      <a:gd name="T72" fmla="*/ 23 w 294"/>
                                      <a:gd name="T73" fmla="*/ 72 h 120"/>
                                      <a:gd name="T74" fmla="*/ 35 w 294"/>
                                      <a:gd name="T75" fmla="*/ 80 h 120"/>
                                      <a:gd name="T76" fmla="*/ 45 w 294"/>
                                      <a:gd name="T77" fmla="*/ 87 h 120"/>
                                      <a:gd name="T78" fmla="*/ 55 w 294"/>
                                      <a:gd name="T79" fmla="*/ 97 h 120"/>
                                      <a:gd name="T80" fmla="*/ 65 w 294"/>
                                      <a:gd name="T81" fmla="*/ 112 h 120"/>
                                      <a:gd name="T82" fmla="*/ 70 w 294"/>
                                      <a:gd name="T83" fmla="*/ 115 h 120"/>
                                      <a:gd name="T84" fmla="*/ 75 w 294"/>
                                      <a:gd name="T85" fmla="*/ 120 h 120"/>
                                      <a:gd name="T86" fmla="*/ 85 w 294"/>
                                      <a:gd name="T87" fmla="*/ 120 h 120"/>
                                      <a:gd name="T88" fmla="*/ 100 w 294"/>
                                      <a:gd name="T89" fmla="*/ 117 h 120"/>
                                      <a:gd name="T90" fmla="*/ 117 w 294"/>
                                      <a:gd name="T91" fmla="*/ 112 h 120"/>
                                      <a:gd name="T92" fmla="*/ 135 w 294"/>
                                      <a:gd name="T93" fmla="*/ 105 h 120"/>
                                      <a:gd name="T94" fmla="*/ 150 w 294"/>
                                      <a:gd name="T95" fmla="*/ 95 h 120"/>
                                      <a:gd name="T96" fmla="*/ 164 w 294"/>
                                      <a:gd name="T97" fmla="*/ 85 h 120"/>
                                      <a:gd name="T98" fmla="*/ 182 w 294"/>
                                      <a:gd name="T99" fmla="*/ 75 h 120"/>
                                      <a:gd name="T100" fmla="*/ 197 w 294"/>
                                      <a:gd name="T101" fmla="*/ 62 h 120"/>
                                      <a:gd name="T102" fmla="*/ 214 w 294"/>
                                      <a:gd name="T103" fmla="*/ 55 h 120"/>
                                      <a:gd name="T104" fmla="*/ 232 w 294"/>
                                      <a:gd name="T105" fmla="*/ 47 h 120"/>
                                      <a:gd name="T106" fmla="*/ 242 w 294"/>
                                      <a:gd name="T107" fmla="*/ 45 h 120"/>
                                      <a:gd name="T108" fmla="*/ 251 w 294"/>
                                      <a:gd name="T109" fmla="*/ 45 h 120"/>
                                      <a:gd name="T110" fmla="*/ 259 w 294"/>
                                      <a:gd name="T111" fmla="*/ 45 h 120"/>
                                      <a:gd name="T112" fmla="*/ 266 w 294"/>
                                      <a:gd name="T113" fmla="*/ 50 h 120"/>
                                      <a:gd name="T114" fmla="*/ 274 w 294"/>
                                      <a:gd name="T115" fmla="*/ 55 h 120"/>
                                      <a:gd name="T116" fmla="*/ 281 w 294"/>
                                      <a:gd name="T117" fmla="*/ 62 h 120"/>
                                      <a:gd name="T118" fmla="*/ 286 w 294"/>
                                      <a:gd name="T119" fmla="*/ 70 h 120"/>
                                      <a:gd name="T120" fmla="*/ 291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291" y="80"/>
                                        </a:moveTo>
                                        <a:lnTo>
                                          <a:pt x="294" y="70"/>
                                        </a:lnTo>
                                        <a:lnTo>
                                          <a:pt x="291" y="60"/>
                                        </a:lnTo>
                                        <a:lnTo>
                                          <a:pt x="289" y="50"/>
                                        </a:lnTo>
                                        <a:lnTo>
                                          <a:pt x="281" y="42"/>
                                        </a:lnTo>
                                        <a:lnTo>
                                          <a:pt x="271" y="37"/>
                                        </a:lnTo>
                                        <a:lnTo>
                                          <a:pt x="256" y="32"/>
                                        </a:lnTo>
                                        <a:lnTo>
                                          <a:pt x="242" y="27"/>
                                        </a:lnTo>
                                        <a:lnTo>
                                          <a:pt x="222" y="27"/>
                                        </a:lnTo>
                                        <a:lnTo>
                                          <a:pt x="214" y="22"/>
                                        </a:lnTo>
                                        <a:lnTo>
                                          <a:pt x="207" y="20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194" y="8"/>
                                        </a:lnTo>
                                        <a:lnTo>
                                          <a:pt x="187" y="3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0" y="3"/>
                                        </a:lnTo>
                                        <a:lnTo>
                                          <a:pt x="150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72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85" y="120"/>
                                        </a:lnTo>
                                        <a:lnTo>
                                          <a:pt x="100" y="117"/>
                                        </a:lnTo>
                                        <a:lnTo>
                                          <a:pt x="117" y="112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50" y="95"/>
                                        </a:lnTo>
                                        <a:lnTo>
                                          <a:pt x="164" y="85"/>
                                        </a:lnTo>
                                        <a:lnTo>
                                          <a:pt x="182" y="75"/>
                                        </a:lnTo>
                                        <a:lnTo>
                                          <a:pt x="197" y="62"/>
                                        </a:lnTo>
                                        <a:lnTo>
                                          <a:pt x="214" y="55"/>
                                        </a:lnTo>
                                        <a:lnTo>
                                          <a:pt x="232" y="47"/>
                                        </a:lnTo>
                                        <a:lnTo>
                                          <a:pt x="242" y="45"/>
                                        </a:lnTo>
                                        <a:lnTo>
                                          <a:pt x="251" y="45"/>
                                        </a:lnTo>
                                        <a:lnTo>
                                          <a:pt x="259" y="45"/>
                                        </a:lnTo>
                                        <a:lnTo>
                                          <a:pt x="266" y="50"/>
                                        </a:lnTo>
                                        <a:lnTo>
                                          <a:pt x="274" y="55"/>
                                        </a:lnTo>
                                        <a:lnTo>
                                          <a:pt x="281" y="62"/>
                                        </a:lnTo>
                                        <a:lnTo>
                                          <a:pt x="286" y="70"/>
                                        </a:lnTo>
                                        <a:lnTo>
                                          <a:pt x="29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0" name="Freeform 19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291 w 294"/>
                                      <a:gd name="T1" fmla="*/ 80 h 120"/>
                                      <a:gd name="T2" fmla="*/ 294 w 294"/>
                                      <a:gd name="T3" fmla="*/ 70 h 120"/>
                                      <a:gd name="T4" fmla="*/ 291 w 294"/>
                                      <a:gd name="T5" fmla="*/ 60 h 120"/>
                                      <a:gd name="T6" fmla="*/ 289 w 294"/>
                                      <a:gd name="T7" fmla="*/ 50 h 120"/>
                                      <a:gd name="T8" fmla="*/ 281 w 294"/>
                                      <a:gd name="T9" fmla="*/ 42 h 120"/>
                                      <a:gd name="T10" fmla="*/ 271 w 294"/>
                                      <a:gd name="T11" fmla="*/ 37 h 120"/>
                                      <a:gd name="T12" fmla="*/ 256 w 294"/>
                                      <a:gd name="T13" fmla="*/ 32 h 120"/>
                                      <a:gd name="T14" fmla="*/ 242 w 294"/>
                                      <a:gd name="T15" fmla="*/ 27 h 120"/>
                                      <a:gd name="T16" fmla="*/ 222 w 294"/>
                                      <a:gd name="T17" fmla="*/ 27 h 120"/>
                                      <a:gd name="T18" fmla="*/ 214 w 294"/>
                                      <a:gd name="T19" fmla="*/ 22 h 120"/>
                                      <a:gd name="T20" fmla="*/ 207 w 294"/>
                                      <a:gd name="T21" fmla="*/ 20 h 120"/>
                                      <a:gd name="T22" fmla="*/ 202 w 294"/>
                                      <a:gd name="T23" fmla="*/ 13 h 120"/>
                                      <a:gd name="T24" fmla="*/ 194 w 294"/>
                                      <a:gd name="T25" fmla="*/ 8 h 120"/>
                                      <a:gd name="T26" fmla="*/ 187 w 294"/>
                                      <a:gd name="T27" fmla="*/ 3 h 120"/>
                                      <a:gd name="T28" fmla="*/ 179 w 294"/>
                                      <a:gd name="T29" fmla="*/ 0 h 120"/>
                                      <a:gd name="T30" fmla="*/ 169 w 294"/>
                                      <a:gd name="T31" fmla="*/ 0 h 120"/>
                                      <a:gd name="T32" fmla="*/ 160 w 294"/>
                                      <a:gd name="T33" fmla="*/ 3 h 120"/>
                                      <a:gd name="T34" fmla="*/ 150 w 294"/>
                                      <a:gd name="T35" fmla="*/ 5 h 120"/>
                                      <a:gd name="T36" fmla="*/ 137 w 294"/>
                                      <a:gd name="T37" fmla="*/ 10 h 120"/>
                                      <a:gd name="T38" fmla="*/ 112 w 294"/>
                                      <a:gd name="T39" fmla="*/ 22 h 120"/>
                                      <a:gd name="T40" fmla="*/ 85 w 294"/>
                                      <a:gd name="T41" fmla="*/ 35 h 120"/>
                                      <a:gd name="T42" fmla="*/ 58 w 294"/>
                                      <a:gd name="T43" fmla="*/ 47 h 120"/>
                                      <a:gd name="T44" fmla="*/ 30 w 294"/>
                                      <a:gd name="T45" fmla="*/ 57 h 120"/>
                                      <a:gd name="T46" fmla="*/ 23 w 294"/>
                                      <a:gd name="T47" fmla="*/ 60 h 120"/>
                                      <a:gd name="T48" fmla="*/ 15 w 294"/>
                                      <a:gd name="T49" fmla="*/ 57 h 120"/>
                                      <a:gd name="T50" fmla="*/ 13 w 294"/>
                                      <a:gd name="T51" fmla="*/ 57 h 120"/>
                                      <a:gd name="T52" fmla="*/ 8 w 294"/>
                                      <a:gd name="T53" fmla="*/ 55 h 120"/>
                                      <a:gd name="T54" fmla="*/ 8 w 294"/>
                                      <a:gd name="T55" fmla="*/ 45 h 120"/>
                                      <a:gd name="T56" fmla="*/ 13 w 294"/>
                                      <a:gd name="T57" fmla="*/ 30 h 120"/>
                                      <a:gd name="T58" fmla="*/ 8 w 294"/>
                                      <a:gd name="T59" fmla="*/ 35 h 120"/>
                                      <a:gd name="T60" fmla="*/ 3 w 294"/>
                                      <a:gd name="T61" fmla="*/ 40 h 120"/>
                                      <a:gd name="T62" fmla="*/ 3 w 294"/>
                                      <a:gd name="T63" fmla="*/ 45 h 120"/>
                                      <a:gd name="T64" fmla="*/ 0 w 294"/>
                                      <a:gd name="T65" fmla="*/ 52 h 120"/>
                                      <a:gd name="T66" fmla="*/ 3 w 294"/>
                                      <a:gd name="T67" fmla="*/ 57 h 120"/>
                                      <a:gd name="T68" fmla="*/ 8 w 294"/>
                                      <a:gd name="T69" fmla="*/ 62 h 120"/>
                                      <a:gd name="T70" fmla="*/ 15 w 294"/>
                                      <a:gd name="T71" fmla="*/ 67 h 120"/>
                                      <a:gd name="T72" fmla="*/ 23 w 294"/>
                                      <a:gd name="T73" fmla="*/ 72 h 120"/>
                                      <a:gd name="T74" fmla="*/ 35 w 294"/>
                                      <a:gd name="T75" fmla="*/ 80 h 120"/>
                                      <a:gd name="T76" fmla="*/ 45 w 294"/>
                                      <a:gd name="T77" fmla="*/ 87 h 120"/>
                                      <a:gd name="T78" fmla="*/ 55 w 294"/>
                                      <a:gd name="T79" fmla="*/ 97 h 120"/>
                                      <a:gd name="T80" fmla="*/ 65 w 294"/>
                                      <a:gd name="T81" fmla="*/ 112 h 120"/>
                                      <a:gd name="T82" fmla="*/ 70 w 294"/>
                                      <a:gd name="T83" fmla="*/ 115 h 120"/>
                                      <a:gd name="T84" fmla="*/ 75 w 294"/>
                                      <a:gd name="T85" fmla="*/ 120 h 120"/>
                                      <a:gd name="T86" fmla="*/ 85 w 294"/>
                                      <a:gd name="T87" fmla="*/ 120 h 120"/>
                                      <a:gd name="T88" fmla="*/ 100 w 294"/>
                                      <a:gd name="T89" fmla="*/ 117 h 120"/>
                                      <a:gd name="T90" fmla="*/ 117 w 294"/>
                                      <a:gd name="T91" fmla="*/ 112 h 120"/>
                                      <a:gd name="T92" fmla="*/ 135 w 294"/>
                                      <a:gd name="T93" fmla="*/ 105 h 120"/>
                                      <a:gd name="T94" fmla="*/ 150 w 294"/>
                                      <a:gd name="T95" fmla="*/ 95 h 120"/>
                                      <a:gd name="T96" fmla="*/ 164 w 294"/>
                                      <a:gd name="T97" fmla="*/ 85 h 120"/>
                                      <a:gd name="T98" fmla="*/ 182 w 294"/>
                                      <a:gd name="T99" fmla="*/ 75 h 120"/>
                                      <a:gd name="T100" fmla="*/ 197 w 294"/>
                                      <a:gd name="T101" fmla="*/ 62 h 120"/>
                                      <a:gd name="T102" fmla="*/ 214 w 294"/>
                                      <a:gd name="T103" fmla="*/ 55 h 120"/>
                                      <a:gd name="T104" fmla="*/ 232 w 294"/>
                                      <a:gd name="T105" fmla="*/ 47 h 120"/>
                                      <a:gd name="T106" fmla="*/ 242 w 294"/>
                                      <a:gd name="T107" fmla="*/ 45 h 120"/>
                                      <a:gd name="T108" fmla="*/ 251 w 294"/>
                                      <a:gd name="T109" fmla="*/ 45 h 120"/>
                                      <a:gd name="T110" fmla="*/ 259 w 294"/>
                                      <a:gd name="T111" fmla="*/ 45 h 120"/>
                                      <a:gd name="T112" fmla="*/ 266 w 294"/>
                                      <a:gd name="T113" fmla="*/ 50 h 120"/>
                                      <a:gd name="T114" fmla="*/ 274 w 294"/>
                                      <a:gd name="T115" fmla="*/ 55 h 120"/>
                                      <a:gd name="T116" fmla="*/ 281 w 294"/>
                                      <a:gd name="T117" fmla="*/ 62 h 120"/>
                                      <a:gd name="T118" fmla="*/ 286 w 294"/>
                                      <a:gd name="T119" fmla="*/ 70 h 120"/>
                                      <a:gd name="T120" fmla="*/ 291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291" y="80"/>
                                        </a:moveTo>
                                        <a:lnTo>
                                          <a:pt x="294" y="70"/>
                                        </a:lnTo>
                                        <a:lnTo>
                                          <a:pt x="291" y="60"/>
                                        </a:lnTo>
                                        <a:lnTo>
                                          <a:pt x="289" y="50"/>
                                        </a:lnTo>
                                        <a:lnTo>
                                          <a:pt x="281" y="42"/>
                                        </a:lnTo>
                                        <a:lnTo>
                                          <a:pt x="271" y="37"/>
                                        </a:lnTo>
                                        <a:lnTo>
                                          <a:pt x="256" y="32"/>
                                        </a:lnTo>
                                        <a:lnTo>
                                          <a:pt x="242" y="27"/>
                                        </a:lnTo>
                                        <a:lnTo>
                                          <a:pt x="222" y="27"/>
                                        </a:lnTo>
                                        <a:lnTo>
                                          <a:pt x="214" y="22"/>
                                        </a:lnTo>
                                        <a:lnTo>
                                          <a:pt x="207" y="20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194" y="8"/>
                                        </a:lnTo>
                                        <a:lnTo>
                                          <a:pt x="187" y="3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0" y="3"/>
                                        </a:lnTo>
                                        <a:lnTo>
                                          <a:pt x="150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72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85" y="120"/>
                                        </a:lnTo>
                                        <a:lnTo>
                                          <a:pt x="100" y="117"/>
                                        </a:lnTo>
                                        <a:lnTo>
                                          <a:pt x="117" y="112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50" y="95"/>
                                        </a:lnTo>
                                        <a:lnTo>
                                          <a:pt x="164" y="85"/>
                                        </a:lnTo>
                                        <a:lnTo>
                                          <a:pt x="182" y="75"/>
                                        </a:lnTo>
                                        <a:lnTo>
                                          <a:pt x="197" y="62"/>
                                        </a:lnTo>
                                        <a:lnTo>
                                          <a:pt x="214" y="55"/>
                                        </a:lnTo>
                                        <a:lnTo>
                                          <a:pt x="232" y="47"/>
                                        </a:lnTo>
                                        <a:lnTo>
                                          <a:pt x="242" y="45"/>
                                        </a:lnTo>
                                        <a:lnTo>
                                          <a:pt x="251" y="45"/>
                                        </a:lnTo>
                                        <a:lnTo>
                                          <a:pt x="259" y="45"/>
                                        </a:lnTo>
                                        <a:lnTo>
                                          <a:pt x="266" y="50"/>
                                        </a:lnTo>
                                        <a:lnTo>
                                          <a:pt x="274" y="55"/>
                                        </a:lnTo>
                                        <a:lnTo>
                                          <a:pt x="281" y="62"/>
                                        </a:lnTo>
                                        <a:lnTo>
                                          <a:pt x="286" y="70"/>
                                        </a:lnTo>
                                        <a:lnTo>
                                          <a:pt x="29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1" name="Freeform 19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66 w 268"/>
                                      <a:gd name="T1" fmla="*/ 115 h 115"/>
                                      <a:gd name="T2" fmla="*/ 268 w 268"/>
                                      <a:gd name="T3" fmla="*/ 113 h 115"/>
                                      <a:gd name="T4" fmla="*/ 268 w 268"/>
                                      <a:gd name="T5" fmla="*/ 108 h 115"/>
                                      <a:gd name="T6" fmla="*/ 268 w 268"/>
                                      <a:gd name="T7" fmla="*/ 103 h 115"/>
                                      <a:gd name="T8" fmla="*/ 266 w 268"/>
                                      <a:gd name="T9" fmla="*/ 98 h 115"/>
                                      <a:gd name="T10" fmla="*/ 263 w 268"/>
                                      <a:gd name="T11" fmla="*/ 93 h 115"/>
                                      <a:gd name="T12" fmla="*/ 258 w 268"/>
                                      <a:gd name="T13" fmla="*/ 85 h 115"/>
                                      <a:gd name="T14" fmla="*/ 253 w 268"/>
                                      <a:gd name="T15" fmla="*/ 83 h 115"/>
                                      <a:gd name="T16" fmla="*/ 246 w 268"/>
                                      <a:gd name="T17" fmla="*/ 78 h 115"/>
                                      <a:gd name="T18" fmla="*/ 231 w 268"/>
                                      <a:gd name="T19" fmla="*/ 75 h 115"/>
                                      <a:gd name="T20" fmla="*/ 223 w 268"/>
                                      <a:gd name="T21" fmla="*/ 70 h 115"/>
                                      <a:gd name="T22" fmla="*/ 216 w 268"/>
                                      <a:gd name="T23" fmla="*/ 63 h 115"/>
                                      <a:gd name="T24" fmla="*/ 211 w 268"/>
                                      <a:gd name="T25" fmla="*/ 58 h 115"/>
                                      <a:gd name="T26" fmla="*/ 203 w 268"/>
                                      <a:gd name="T27" fmla="*/ 45 h 115"/>
                                      <a:gd name="T28" fmla="*/ 196 w 268"/>
                                      <a:gd name="T29" fmla="*/ 35 h 115"/>
                                      <a:gd name="T30" fmla="*/ 189 w 268"/>
                                      <a:gd name="T31" fmla="*/ 30 h 115"/>
                                      <a:gd name="T32" fmla="*/ 181 w 268"/>
                                      <a:gd name="T33" fmla="*/ 25 h 115"/>
                                      <a:gd name="T34" fmla="*/ 171 w 268"/>
                                      <a:gd name="T35" fmla="*/ 23 h 115"/>
                                      <a:gd name="T36" fmla="*/ 161 w 268"/>
                                      <a:gd name="T37" fmla="*/ 20 h 115"/>
                                      <a:gd name="T38" fmla="*/ 136 w 268"/>
                                      <a:gd name="T39" fmla="*/ 20 h 115"/>
                                      <a:gd name="T40" fmla="*/ 112 w 268"/>
                                      <a:gd name="T41" fmla="*/ 23 h 115"/>
                                      <a:gd name="T42" fmla="*/ 62 w 268"/>
                                      <a:gd name="T43" fmla="*/ 30 h 115"/>
                                      <a:gd name="T44" fmla="*/ 25 w 268"/>
                                      <a:gd name="T45" fmla="*/ 33 h 115"/>
                                      <a:gd name="T46" fmla="*/ 20 w 268"/>
                                      <a:gd name="T47" fmla="*/ 30 h 115"/>
                                      <a:gd name="T48" fmla="*/ 12 w 268"/>
                                      <a:gd name="T49" fmla="*/ 30 h 115"/>
                                      <a:gd name="T50" fmla="*/ 10 w 268"/>
                                      <a:gd name="T51" fmla="*/ 28 h 115"/>
                                      <a:gd name="T52" fmla="*/ 7 w 268"/>
                                      <a:gd name="T53" fmla="*/ 23 h 115"/>
                                      <a:gd name="T54" fmla="*/ 7 w 268"/>
                                      <a:gd name="T55" fmla="*/ 13 h 115"/>
                                      <a:gd name="T56" fmla="*/ 15 w 268"/>
                                      <a:gd name="T57" fmla="*/ 0 h 115"/>
                                      <a:gd name="T58" fmla="*/ 10 w 268"/>
                                      <a:gd name="T59" fmla="*/ 5 h 115"/>
                                      <a:gd name="T60" fmla="*/ 5 w 268"/>
                                      <a:gd name="T61" fmla="*/ 8 h 115"/>
                                      <a:gd name="T62" fmla="*/ 2 w 268"/>
                                      <a:gd name="T63" fmla="*/ 13 h 115"/>
                                      <a:gd name="T64" fmla="*/ 0 w 268"/>
                                      <a:gd name="T65" fmla="*/ 20 h 115"/>
                                      <a:gd name="T66" fmla="*/ 0 w 268"/>
                                      <a:gd name="T67" fmla="*/ 25 h 115"/>
                                      <a:gd name="T68" fmla="*/ 5 w 268"/>
                                      <a:gd name="T69" fmla="*/ 30 h 115"/>
                                      <a:gd name="T70" fmla="*/ 10 w 268"/>
                                      <a:gd name="T71" fmla="*/ 38 h 115"/>
                                      <a:gd name="T72" fmla="*/ 17 w 268"/>
                                      <a:gd name="T73" fmla="*/ 43 h 115"/>
                                      <a:gd name="T74" fmla="*/ 25 w 268"/>
                                      <a:gd name="T75" fmla="*/ 55 h 115"/>
                                      <a:gd name="T76" fmla="*/ 32 w 268"/>
                                      <a:gd name="T77" fmla="*/ 63 h 115"/>
                                      <a:gd name="T78" fmla="*/ 39 w 268"/>
                                      <a:gd name="T79" fmla="*/ 75 h 115"/>
                                      <a:gd name="T80" fmla="*/ 47 w 268"/>
                                      <a:gd name="T81" fmla="*/ 93 h 115"/>
                                      <a:gd name="T82" fmla="*/ 49 w 268"/>
                                      <a:gd name="T83" fmla="*/ 95 h 115"/>
                                      <a:gd name="T84" fmla="*/ 49 w 268"/>
                                      <a:gd name="T85" fmla="*/ 100 h 115"/>
                                      <a:gd name="T86" fmla="*/ 57 w 268"/>
                                      <a:gd name="T87" fmla="*/ 105 h 115"/>
                                      <a:gd name="T88" fmla="*/ 72 w 268"/>
                                      <a:gd name="T89" fmla="*/ 110 h 115"/>
                                      <a:gd name="T90" fmla="*/ 102 w 268"/>
                                      <a:gd name="T91" fmla="*/ 110 h 115"/>
                                      <a:gd name="T92" fmla="*/ 129 w 268"/>
                                      <a:gd name="T93" fmla="*/ 108 h 115"/>
                                      <a:gd name="T94" fmla="*/ 161 w 268"/>
                                      <a:gd name="T95" fmla="*/ 100 h 115"/>
                                      <a:gd name="T96" fmla="*/ 203 w 268"/>
                                      <a:gd name="T97" fmla="*/ 88 h 115"/>
                                      <a:gd name="T98" fmla="*/ 218 w 268"/>
                                      <a:gd name="T99" fmla="*/ 85 h 115"/>
                                      <a:gd name="T100" fmla="*/ 233 w 268"/>
                                      <a:gd name="T101" fmla="*/ 88 h 115"/>
                                      <a:gd name="T102" fmla="*/ 241 w 268"/>
                                      <a:gd name="T103" fmla="*/ 90 h 115"/>
                                      <a:gd name="T104" fmla="*/ 248 w 268"/>
                                      <a:gd name="T105" fmla="*/ 95 h 115"/>
                                      <a:gd name="T106" fmla="*/ 256 w 268"/>
                                      <a:gd name="T107" fmla="*/ 105 h 115"/>
                                      <a:gd name="T108" fmla="*/ 266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66" y="115"/>
                                        </a:moveTo>
                                        <a:lnTo>
                                          <a:pt x="268" y="113"/>
                                        </a:lnTo>
                                        <a:lnTo>
                                          <a:pt x="268" y="108"/>
                                        </a:lnTo>
                                        <a:lnTo>
                                          <a:pt x="268" y="103"/>
                                        </a:lnTo>
                                        <a:lnTo>
                                          <a:pt x="266" y="98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58" y="85"/>
                                        </a:lnTo>
                                        <a:lnTo>
                                          <a:pt x="253" y="83"/>
                                        </a:lnTo>
                                        <a:lnTo>
                                          <a:pt x="246" y="78"/>
                                        </a:lnTo>
                                        <a:lnTo>
                                          <a:pt x="231" y="75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63"/>
                                        </a:lnTo>
                                        <a:lnTo>
                                          <a:pt x="211" y="58"/>
                                        </a:lnTo>
                                        <a:lnTo>
                                          <a:pt x="203" y="4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181" y="25"/>
                                        </a:lnTo>
                                        <a:lnTo>
                                          <a:pt x="171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12" y="23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49" y="100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102" y="110"/>
                                        </a:lnTo>
                                        <a:lnTo>
                                          <a:pt x="129" y="108"/>
                                        </a:lnTo>
                                        <a:lnTo>
                                          <a:pt x="161" y="100"/>
                                        </a:lnTo>
                                        <a:lnTo>
                                          <a:pt x="203" y="88"/>
                                        </a:lnTo>
                                        <a:lnTo>
                                          <a:pt x="218" y="85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41" y="90"/>
                                        </a:lnTo>
                                        <a:lnTo>
                                          <a:pt x="248" y="95"/>
                                        </a:lnTo>
                                        <a:lnTo>
                                          <a:pt x="256" y="105"/>
                                        </a:lnTo>
                                        <a:lnTo>
                                          <a:pt x="266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2" name="Freeform 19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66 w 268"/>
                                      <a:gd name="T1" fmla="*/ 115 h 115"/>
                                      <a:gd name="T2" fmla="*/ 268 w 268"/>
                                      <a:gd name="T3" fmla="*/ 113 h 115"/>
                                      <a:gd name="T4" fmla="*/ 268 w 268"/>
                                      <a:gd name="T5" fmla="*/ 108 h 115"/>
                                      <a:gd name="T6" fmla="*/ 268 w 268"/>
                                      <a:gd name="T7" fmla="*/ 103 h 115"/>
                                      <a:gd name="T8" fmla="*/ 266 w 268"/>
                                      <a:gd name="T9" fmla="*/ 98 h 115"/>
                                      <a:gd name="T10" fmla="*/ 263 w 268"/>
                                      <a:gd name="T11" fmla="*/ 93 h 115"/>
                                      <a:gd name="T12" fmla="*/ 258 w 268"/>
                                      <a:gd name="T13" fmla="*/ 85 h 115"/>
                                      <a:gd name="T14" fmla="*/ 253 w 268"/>
                                      <a:gd name="T15" fmla="*/ 83 h 115"/>
                                      <a:gd name="T16" fmla="*/ 246 w 268"/>
                                      <a:gd name="T17" fmla="*/ 78 h 115"/>
                                      <a:gd name="T18" fmla="*/ 231 w 268"/>
                                      <a:gd name="T19" fmla="*/ 75 h 115"/>
                                      <a:gd name="T20" fmla="*/ 223 w 268"/>
                                      <a:gd name="T21" fmla="*/ 70 h 115"/>
                                      <a:gd name="T22" fmla="*/ 216 w 268"/>
                                      <a:gd name="T23" fmla="*/ 63 h 115"/>
                                      <a:gd name="T24" fmla="*/ 211 w 268"/>
                                      <a:gd name="T25" fmla="*/ 58 h 115"/>
                                      <a:gd name="T26" fmla="*/ 203 w 268"/>
                                      <a:gd name="T27" fmla="*/ 45 h 115"/>
                                      <a:gd name="T28" fmla="*/ 196 w 268"/>
                                      <a:gd name="T29" fmla="*/ 35 h 115"/>
                                      <a:gd name="T30" fmla="*/ 189 w 268"/>
                                      <a:gd name="T31" fmla="*/ 30 h 115"/>
                                      <a:gd name="T32" fmla="*/ 181 w 268"/>
                                      <a:gd name="T33" fmla="*/ 25 h 115"/>
                                      <a:gd name="T34" fmla="*/ 171 w 268"/>
                                      <a:gd name="T35" fmla="*/ 23 h 115"/>
                                      <a:gd name="T36" fmla="*/ 161 w 268"/>
                                      <a:gd name="T37" fmla="*/ 20 h 115"/>
                                      <a:gd name="T38" fmla="*/ 136 w 268"/>
                                      <a:gd name="T39" fmla="*/ 20 h 115"/>
                                      <a:gd name="T40" fmla="*/ 112 w 268"/>
                                      <a:gd name="T41" fmla="*/ 23 h 115"/>
                                      <a:gd name="T42" fmla="*/ 62 w 268"/>
                                      <a:gd name="T43" fmla="*/ 30 h 115"/>
                                      <a:gd name="T44" fmla="*/ 25 w 268"/>
                                      <a:gd name="T45" fmla="*/ 33 h 115"/>
                                      <a:gd name="T46" fmla="*/ 20 w 268"/>
                                      <a:gd name="T47" fmla="*/ 30 h 115"/>
                                      <a:gd name="T48" fmla="*/ 12 w 268"/>
                                      <a:gd name="T49" fmla="*/ 30 h 115"/>
                                      <a:gd name="T50" fmla="*/ 10 w 268"/>
                                      <a:gd name="T51" fmla="*/ 28 h 115"/>
                                      <a:gd name="T52" fmla="*/ 7 w 268"/>
                                      <a:gd name="T53" fmla="*/ 23 h 115"/>
                                      <a:gd name="T54" fmla="*/ 7 w 268"/>
                                      <a:gd name="T55" fmla="*/ 13 h 115"/>
                                      <a:gd name="T56" fmla="*/ 15 w 268"/>
                                      <a:gd name="T57" fmla="*/ 0 h 115"/>
                                      <a:gd name="T58" fmla="*/ 10 w 268"/>
                                      <a:gd name="T59" fmla="*/ 5 h 115"/>
                                      <a:gd name="T60" fmla="*/ 5 w 268"/>
                                      <a:gd name="T61" fmla="*/ 8 h 115"/>
                                      <a:gd name="T62" fmla="*/ 2 w 268"/>
                                      <a:gd name="T63" fmla="*/ 13 h 115"/>
                                      <a:gd name="T64" fmla="*/ 0 w 268"/>
                                      <a:gd name="T65" fmla="*/ 20 h 115"/>
                                      <a:gd name="T66" fmla="*/ 0 w 268"/>
                                      <a:gd name="T67" fmla="*/ 25 h 115"/>
                                      <a:gd name="T68" fmla="*/ 5 w 268"/>
                                      <a:gd name="T69" fmla="*/ 30 h 115"/>
                                      <a:gd name="T70" fmla="*/ 10 w 268"/>
                                      <a:gd name="T71" fmla="*/ 38 h 115"/>
                                      <a:gd name="T72" fmla="*/ 17 w 268"/>
                                      <a:gd name="T73" fmla="*/ 43 h 115"/>
                                      <a:gd name="T74" fmla="*/ 25 w 268"/>
                                      <a:gd name="T75" fmla="*/ 55 h 115"/>
                                      <a:gd name="T76" fmla="*/ 32 w 268"/>
                                      <a:gd name="T77" fmla="*/ 63 h 115"/>
                                      <a:gd name="T78" fmla="*/ 39 w 268"/>
                                      <a:gd name="T79" fmla="*/ 75 h 115"/>
                                      <a:gd name="T80" fmla="*/ 47 w 268"/>
                                      <a:gd name="T81" fmla="*/ 93 h 115"/>
                                      <a:gd name="T82" fmla="*/ 49 w 268"/>
                                      <a:gd name="T83" fmla="*/ 95 h 115"/>
                                      <a:gd name="T84" fmla="*/ 49 w 268"/>
                                      <a:gd name="T85" fmla="*/ 100 h 115"/>
                                      <a:gd name="T86" fmla="*/ 57 w 268"/>
                                      <a:gd name="T87" fmla="*/ 105 h 115"/>
                                      <a:gd name="T88" fmla="*/ 72 w 268"/>
                                      <a:gd name="T89" fmla="*/ 110 h 115"/>
                                      <a:gd name="T90" fmla="*/ 102 w 268"/>
                                      <a:gd name="T91" fmla="*/ 110 h 115"/>
                                      <a:gd name="T92" fmla="*/ 129 w 268"/>
                                      <a:gd name="T93" fmla="*/ 108 h 115"/>
                                      <a:gd name="T94" fmla="*/ 161 w 268"/>
                                      <a:gd name="T95" fmla="*/ 100 h 115"/>
                                      <a:gd name="T96" fmla="*/ 203 w 268"/>
                                      <a:gd name="T97" fmla="*/ 88 h 115"/>
                                      <a:gd name="T98" fmla="*/ 218 w 268"/>
                                      <a:gd name="T99" fmla="*/ 85 h 115"/>
                                      <a:gd name="T100" fmla="*/ 233 w 268"/>
                                      <a:gd name="T101" fmla="*/ 88 h 115"/>
                                      <a:gd name="T102" fmla="*/ 241 w 268"/>
                                      <a:gd name="T103" fmla="*/ 90 h 115"/>
                                      <a:gd name="T104" fmla="*/ 248 w 268"/>
                                      <a:gd name="T105" fmla="*/ 95 h 115"/>
                                      <a:gd name="T106" fmla="*/ 256 w 268"/>
                                      <a:gd name="T107" fmla="*/ 105 h 115"/>
                                      <a:gd name="T108" fmla="*/ 266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66" y="115"/>
                                        </a:moveTo>
                                        <a:lnTo>
                                          <a:pt x="268" y="113"/>
                                        </a:lnTo>
                                        <a:lnTo>
                                          <a:pt x="268" y="108"/>
                                        </a:lnTo>
                                        <a:lnTo>
                                          <a:pt x="268" y="103"/>
                                        </a:lnTo>
                                        <a:lnTo>
                                          <a:pt x="266" y="98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58" y="85"/>
                                        </a:lnTo>
                                        <a:lnTo>
                                          <a:pt x="253" y="83"/>
                                        </a:lnTo>
                                        <a:lnTo>
                                          <a:pt x="246" y="78"/>
                                        </a:lnTo>
                                        <a:lnTo>
                                          <a:pt x="231" y="75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63"/>
                                        </a:lnTo>
                                        <a:lnTo>
                                          <a:pt x="211" y="58"/>
                                        </a:lnTo>
                                        <a:lnTo>
                                          <a:pt x="203" y="4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181" y="25"/>
                                        </a:lnTo>
                                        <a:lnTo>
                                          <a:pt x="171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12" y="23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49" y="100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102" y="110"/>
                                        </a:lnTo>
                                        <a:lnTo>
                                          <a:pt x="129" y="108"/>
                                        </a:lnTo>
                                        <a:lnTo>
                                          <a:pt x="161" y="100"/>
                                        </a:lnTo>
                                        <a:lnTo>
                                          <a:pt x="203" y="88"/>
                                        </a:lnTo>
                                        <a:lnTo>
                                          <a:pt x="218" y="85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41" y="90"/>
                                        </a:lnTo>
                                        <a:lnTo>
                                          <a:pt x="248" y="95"/>
                                        </a:lnTo>
                                        <a:lnTo>
                                          <a:pt x="256" y="105"/>
                                        </a:lnTo>
                                        <a:lnTo>
                                          <a:pt x="266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3" name="Freeform 19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143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234 w 241"/>
                                      <a:gd name="T1" fmla="*/ 169 h 169"/>
                                      <a:gd name="T2" fmla="*/ 239 w 241"/>
                                      <a:gd name="T3" fmla="*/ 167 h 169"/>
                                      <a:gd name="T4" fmla="*/ 239 w 241"/>
                                      <a:gd name="T5" fmla="*/ 162 h 169"/>
                                      <a:gd name="T6" fmla="*/ 241 w 241"/>
                                      <a:gd name="T7" fmla="*/ 157 h 169"/>
                                      <a:gd name="T8" fmla="*/ 241 w 241"/>
                                      <a:gd name="T9" fmla="*/ 152 h 169"/>
                                      <a:gd name="T10" fmla="*/ 239 w 241"/>
                                      <a:gd name="T11" fmla="*/ 144 h 169"/>
                                      <a:gd name="T12" fmla="*/ 236 w 241"/>
                                      <a:gd name="T13" fmla="*/ 137 h 169"/>
                                      <a:gd name="T14" fmla="*/ 231 w 241"/>
                                      <a:gd name="T15" fmla="*/ 132 h 169"/>
                                      <a:gd name="T16" fmla="*/ 224 w 241"/>
                                      <a:gd name="T17" fmla="*/ 127 h 169"/>
                                      <a:gd name="T18" fmla="*/ 211 w 241"/>
                                      <a:gd name="T19" fmla="*/ 119 h 169"/>
                                      <a:gd name="T20" fmla="*/ 204 w 241"/>
                                      <a:gd name="T21" fmla="*/ 114 h 169"/>
                                      <a:gd name="T22" fmla="*/ 199 w 241"/>
                                      <a:gd name="T23" fmla="*/ 107 h 169"/>
                                      <a:gd name="T24" fmla="*/ 194 w 241"/>
                                      <a:gd name="T25" fmla="*/ 99 h 169"/>
                                      <a:gd name="T26" fmla="*/ 191 w 241"/>
                                      <a:gd name="T27" fmla="*/ 87 h 169"/>
                                      <a:gd name="T28" fmla="*/ 186 w 241"/>
                                      <a:gd name="T29" fmla="*/ 74 h 169"/>
                                      <a:gd name="T30" fmla="*/ 181 w 241"/>
                                      <a:gd name="T31" fmla="*/ 67 h 169"/>
                                      <a:gd name="T32" fmla="*/ 174 w 241"/>
                                      <a:gd name="T33" fmla="*/ 62 h 169"/>
                                      <a:gd name="T34" fmla="*/ 164 w 241"/>
                                      <a:gd name="T35" fmla="*/ 54 h 169"/>
                                      <a:gd name="T36" fmla="*/ 154 w 241"/>
                                      <a:gd name="T37" fmla="*/ 52 h 169"/>
                                      <a:gd name="T38" fmla="*/ 132 w 241"/>
                                      <a:gd name="T39" fmla="*/ 44 h 169"/>
                                      <a:gd name="T40" fmla="*/ 107 w 241"/>
                                      <a:gd name="T41" fmla="*/ 42 h 169"/>
                                      <a:gd name="T42" fmla="*/ 57 w 241"/>
                                      <a:gd name="T43" fmla="*/ 37 h 169"/>
                                      <a:gd name="T44" fmla="*/ 22 w 241"/>
                                      <a:gd name="T45" fmla="*/ 32 h 169"/>
                                      <a:gd name="T46" fmla="*/ 15 w 241"/>
                                      <a:gd name="T47" fmla="*/ 29 h 169"/>
                                      <a:gd name="T48" fmla="*/ 10 w 241"/>
                                      <a:gd name="T49" fmla="*/ 27 h 169"/>
                                      <a:gd name="T50" fmla="*/ 8 w 241"/>
                                      <a:gd name="T51" fmla="*/ 22 h 169"/>
                                      <a:gd name="T52" fmla="*/ 5 w 241"/>
                                      <a:gd name="T53" fmla="*/ 20 h 169"/>
                                      <a:gd name="T54" fmla="*/ 8 w 241"/>
                                      <a:gd name="T55" fmla="*/ 10 h 169"/>
                                      <a:gd name="T56" fmla="*/ 17 w 241"/>
                                      <a:gd name="T57" fmla="*/ 0 h 169"/>
                                      <a:gd name="T58" fmla="*/ 13 w 241"/>
                                      <a:gd name="T59" fmla="*/ 2 h 169"/>
                                      <a:gd name="T60" fmla="*/ 8 w 241"/>
                                      <a:gd name="T61" fmla="*/ 5 h 169"/>
                                      <a:gd name="T62" fmla="*/ 3 w 241"/>
                                      <a:gd name="T63" fmla="*/ 10 h 169"/>
                                      <a:gd name="T64" fmla="*/ 0 w 241"/>
                                      <a:gd name="T65" fmla="*/ 15 h 169"/>
                                      <a:gd name="T66" fmla="*/ 0 w 241"/>
                                      <a:gd name="T67" fmla="*/ 20 h 169"/>
                                      <a:gd name="T68" fmla="*/ 0 w 241"/>
                                      <a:gd name="T69" fmla="*/ 27 h 169"/>
                                      <a:gd name="T70" fmla="*/ 3 w 241"/>
                                      <a:gd name="T71" fmla="*/ 32 h 169"/>
                                      <a:gd name="T72" fmla="*/ 10 w 241"/>
                                      <a:gd name="T73" fmla="*/ 42 h 169"/>
                                      <a:gd name="T74" fmla="*/ 15 w 241"/>
                                      <a:gd name="T75" fmla="*/ 52 h 169"/>
                                      <a:gd name="T76" fmla="*/ 20 w 241"/>
                                      <a:gd name="T77" fmla="*/ 64 h 169"/>
                                      <a:gd name="T78" fmla="*/ 25 w 241"/>
                                      <a:gd name="T79" fmla="*/ 77 h 169"/>
                                      <a:gd name="T80" fmla="*/ 27 w 241"/>
                                      <a:gd name="T81" fmla="*/ 94 h 169"/>
                                      <a:gd name="T82" fmla="*/ 27 w 241"/>
                                      <a:gd name="T83" fmla="*/ 99 h 169"/>
                                      <a:gd name="T84" fmla="*/ 27 w 241"/>
                                      <a:gd name="T85" fmla="*/ 104 h 169"/>
                                      <a:gd name="T86" fmla="*/ 32 w 241"/>
                                      <a:gd name="T87" fmla="*/ 109 h 169"/>
                                      <a:gd name="T88" fmla="*/ 47 w 241"/>
                                      <a:gd name="T89" fmla="*/ 119 h 169"/>
                                      <a:gd name="T90" fmla="*/ 77 w 241"/>
                                      <a:gd name="T91" fmla="*/ 127 h 169"/>
                                      <a:gd name="T92" fmla="*/ 104 w 241"/>
                                      <a:gd name="T93" fmla="*/ 127 h 169"/>
                                      <a:gd name="T94" fmla="*/ 137 w 241"/>
                                      <a:gd name="T95" fmla="*/ 127 h 169"/>
                                      <a:gd name="T96" fmla="*/ 181 w 241"/>
                                      <a:gd name="T97" fmla="*/ 127 h 169"/>
                                      <a:gd name="T98" fmla="*/ 194 w 241"/>
                                      <a:gd name="T99" fmla="*/ 129 h 169"/>
                                      <a:gd name="T100" fmla="*/ 209 w 241"/>
                                      <a:gd name="T101" fmla="*/ 134 h 169"/>
                                      <a:gd name="T102" fmla="*/ 216 w 241"/>
                                      <a:gd name="T103" fmla="*/ 137 h 169"/>
                                      <a:gd name="T104" fmla="*/ 221 w 241"/>
                                      <a:gd name="T105" fmla="*/ 144 h 169"/>
                                      <a:gd name="T106" fmla="*/ 229 w 241"/>
                                      <a:gd name="T107" fmla="*/ 154 h 169"/>
                                      <a:gd name="T108" fmla="*/ 234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234" y="169"/>
                                        </a:moveTo>
                                        <a:lnTo>
                                          <a:pt x="239" y="167"/>
                                        </a:lnTo>
                                        <a:lnTo>
                                          <a:pt x="239" y="162"/>
                                        </a:lnTo>
                                        <a:lnTo>
                                          <a:pt x="241" y="157"/>
                                        </a:lnTo>
                                        <a:lnTo>
                                          <a:pt x="241" y="152"/>
                                        </a:lnTo>
                                        <a:lnTo>
                                          <a:pt x="239" y="144"/>
                                        </a:lnTo>
                                        <a:lnTo>
                                          <a:pt x="236" y="137"/>
                                        </a:lnTo>
                                        <a:lnTo>
                                          <a:pt x="231" y="132"/>
                                        </a:lnTo>
                                        <a:lnTo>
                                          <a:pt x="224" y="127"/>
                                        </a:lnTo>
                                        <a:lnTo>
                                          <a:pt x="211" y="119"/>
                                        </a:lnTo>
                                        <a:lnTo>
                                          <a:pt x="204" y="114"/>
                                        </a:lnTo>
                                        <a:lnTo>
                                          <a:pt x="199" y="107"/>
                                        </a:lnTo>
                                        <a:lnTo>
                                          <a:pt x="194" y="99"/>
                                        </a:lnTo>
                                        <a:lnTo>
                                          <a:pt x="191" y="87"/>
                                        </a:lnTo>
                                        <a:lnTo>
                                          <a:pt x="186" y="74"/>
                                        </a:lnTo>
                                        <a:lnTo>
                                          <a:pt x="181" y="67"/>
                                        </a:lnTo>
                                        <a:lnTo>
                                          <a:pt x="174" y="62"/>
                                        </a:lnTo>
                                        <a:lnTo>
                                          <a:pt x="164" y="54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07" y="42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7" y="94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7" y="104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47" y="119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137" y="127"/>
                                        </a:lnTo>
                                        <a:lnTo>
                                          <a:pt x="181" y="127"/>
                                        </a:lnTo>
                                        <a:lnTo>
                                          <a:pt x="194" y="129"/>
                                        </a:lnTo>
                                        <a:lnTo>
                                          <a:pt x="209" y="134"/>
                                        </a:lnTo>
                                        <a:lnTo>
                                          <a:pt x="216" y="137"/>
                                        </a:lnTo>
                                        <a:lnTo>
                                          <a:pt x="221" y="144"/>
                                        </a:lnTo>
                                        <a:lnTo>
                                          <a:pt x="229" y="154"/>
                                        </a:lnTo>
                                        <a:lnTo>
                                          <a:pt x="23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4" name="Freeform 1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143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234 w 241"/>
                                      <a:gd name="T1" fmla="*/ 169 h 169"/>
                                      <a:gd name="T2" fmla="*/ 239 w 241"/>
                                      <a:gd name="T3" fmla="*/ 167 h 169"/>
                                      <a:gd name="T4" fmla="*/ 239 w 241"/>
                                      <a:gd name="T5" fmla="*/ 162 h 169"/>
                                      <a:gd name="T6" fmla="*/ 241 w 241"/>
                                      <a:gd name="T7" fmla="*/ 157 h 169"/>
                                      <a:gd name="T8" fmla="*/ 241 w 241"/>
                                      <a:gd name="T9" fmla="*/ 152 h 169"/>
                                      <a:gd name="T10" fmla="*/ 239 w 241"/>
                                      <a:gd name="T11" fmla="*/ 144 h 169"/>
                                      <a:gd name="T12" fmla="*/ 236 w 241"/>
                                      <a:gd name="T13" fmla="*/ 137 h 169"/>
                                      <a:gd name="T14" fmla="*/ 231 w 241"/>
                                      <a:gd name="T15" fmla="*/ 132 h 169"/>
                                      <a:gd name="T16" fmla="*/ 224 w 241"/>
                                      <a:gd name="T17" fmla="*/ 127 h 169"/>
                                      <a:gd name="T18" fmla="*/ 211 w 241"/>
                                      <a:gd name="T19" fmla="*/ 119 h 169"/>
                                      <a:gd name="T20" fmla="*/ 204 w 241"/>
                                      <a:gd name="T21" fmla="*/ 114 h 169"/>
                                      <a:gd name="T22" fmla="*/ 199 w 241"/>
                                      <a:gd name="T23" fmla="*/ 107 h 169"/>
                                      <a:gd name="T24" fmla="*/ 194 w 241"/>
                                      <a:gd name="T25" fmla="*/ 99 h 169"/>
                                      <a:gd name="T26" fmla="*/ 191 w 241"/>
                                      <a:gd name="T27" fmla="*/ 87 h 169"/>
                                      <a:gd name="T28" fmla="*/ 186 w 241"/>
                                      <a:gd name="T29" fmla="*/ 74 h 169"/>
                                      <a:gd name="T30" fmla="*/ 181 w 241"/>
                                      <a:gd name="T31" fmla="*/ 67 h 169"/>
                                      <a:gd name="T32" fmla="*/ 174 w 241"/>
                                      <a:gd name="T33" fmla="*/ 62 h 169"/>
                                      <a:gd name="T34" fmla="*/ 164 w 241"/>
                                      <a:gd name="T35" fmla="*/ 54 h 169"/>
                                      <a:gd name="T36" fmla="*/ 154 w 241"/>
                                      <a:gd name="T37" fmla="*/ 52 h 169"/>
                                      <a:gd name="T38" fmla="*/ 132 w 241"/>
                                      <a:gd name="T39" fmla="*/ 44 h 169"/>
                                      <a:gd name="T40" fmla="*/ 107 w 241"/>
                                      <a:gd name="T41" fmla="*/ 42 h 169"/>
                                      <a:gd name="T42" fmla="*/ 57 w 241"/>
                                      <a:gd name="T43" fmla="*/ 37 h 169"/>
                                      <a:gd name="T44" fmla="*/ 22 w 241"/>
                                      <a:gd name="T45" fmla="*/ 32 h 169"/>
                                      <a:gd name="T46" fmla="*/ 15 w 241"/>
                                      <a:gd name="T47" fmla="*/ 29 h 169"/>
                                      <a:gd name="T48" fmla="*/ 10 w 241"/>
                                      <a:gd name="T49" fmla="*/ 27 h 169"/>
                                      <a:gd name="T50" fmla="*/ 8 w 241"/>
                                      <a:gd name="T51" fmla="*/ 22 h 169"/>
                                      <a:gd name="T52" fmla="*/ 5 w 241"/>
                                      <a:gd name="T53" fmla="*/ 20 h 169"/>
                                      <a:gd name="T54" fmla="*/ 8 w 241"/>
                                      <a:gd name="T55" fmla="*/ 10 h 169"/>
                                      <a:gd name="T56" fmla="*/ 17 w 241"/>
                                      <a:gd name="T57" fmla="*/ 0 h 169"/>
                                      <a:gd name="T58" fmla="*/ 13 w 241"/>
                                      <a:gd name="T59" fmla="*/ 2 h 169"/>
                                      <a:gd name="T60" fmla="*/ 8 w 241"/>
                                      <a:gd name="T61" fmla="*/ 5 h 169"/>
                                      <a:gd name="T62" fmla="*/ 3 w 241"/>
                                      <a:gd name="T63" fmla="*/ 10 h 169"/>
                                      <a:gd name="T64" fmla="*/ 0 w 241"/>
                                      <a:gd name="T65" fmla="*/ 15 h 169"/>
                                      <a:gd name="T66" fmla="*/ 0 w 241"/>
                                      <a:gd name="T67" fmla="*/ 20 h 169"/>
                                      <a:gd name="T68" fmla="*/ 0 w 241"/>
                                      <a:gd name="T69" fmla="*/ 27 h 169"/>
                                      <a:gd name="T70" fmla="*/ 3 w 241"/>
                                      <a:gd name="T71" fmla="*/ 32 h 169"/>
                                      <a:gd name="T72" fmla="*/ 10 w 241"/>
                                      <a:gd name="T73" fmla="*/ 42 h 169"/>
                                      <a:gd name="T74" fmla="*/ 15 w 241"/>
                                      <a:gd name="T75" fmla="*/ 52 h 169"/>
                                      <a:gd name="T76" fmla="*/ 20 w 241"/>
                                      <a:gd name="T77" fmla="*/ 64 h 169"/>
                                      <a:gd name="T78" fmla="*/ 25 w 241"/>
                                      <a:gd name="T79" fmla="*/ 77 h 169"/>
                                      <a:gd name="T80" fmla="*/ 27 w 241"/>
                                      <a:gd name="T81" fmla="*/ 94 h 169"/>
                                      <a:gd name="T82" fmla="*/ 27 w 241"/>
                                      <a:gd name="T83" fmla="*/ 99 h 169"/>
                                      <a:gd name="T84" fmla="*/ 27 w 241"/>
                                      <a:gd name="T85" fmla="*/ 104 h 169"/>
                                      <a:gd name="T86" fmla="*/ 32 w 241"/>
                                      <a:gd name="T87" fmla="*/ 109 h 169"/>
                                      <a:gd name="T88" fmla="*/ 47 w 241"/>
                                      <a:gd name="T89" fmla="*/ 119 h 169"/>
                                      <a:gd name="T90" fmla="*/ 77 w 241"/>
                                      <a:gd name="T91" fmla="*/ 127 h 169"/>
                                      <a:gd name="T92" fmla="*/ 104 w 241"/>
                                      <a:gd name="T93" fmla="*/ 127 h 169"/>
                                      <a:gd name="T94" fmla="*/ 137 w 241"/>
                                      <a:gd name="T95" fmla="*/ 127 h 169"/>
                                      <a:gd name="T96" fmla="*/ 181 w 241"/>
                                      <a:gd name="T97" fmla="*/ 127 h 169"/>
                                      <a:gd name="T98" fmla="*/ 194 w 241"/>
                                      <a:gd name="T99" fmla="*/ 129 h 169"/>
                                      <a:gd name="T100" fmla="*/ 209 w 241"/>
                                      <a:gd name="T101" fmla="*/ 134 h 169"/>
                                      <a:gd name="T102" fmla="*/ 216 w 241"/>
                                      <a:gd name="T103" fmla="*/ 137 h 169"/>
                                      <a:gd name="T104" fmla="*/ 221 w 241"/>
                                      <a:gd name="T105" fmla="*/ 144 h 169"/>
                                      <a:gd name="T106" fmla="*/ 229 w 241"/>
                                      <a:gd name="T107" fmla="*/ 154 h 169"/>
                                      <a:gd name="T108" fmla="*/ 234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234" y="169"/>
                                        </a:moveTo>
                                        <a:lnTo>
                                          <a:pt x="239" y="167"/>
                                        </a:lnTo>
                                        <a:lnTo>
                                          <a:pt x="239" y="162"/>
                                        </a:lnTo>
                                        <a:lnTo>
                                          <a:pt x="241" y="157"/>
                                        </a:lnTo>
                                        <a:lnTo>
                                          <a:pt x="241" y="152"/>
                                        </a:lnTo>
                                        <a:lnTo>
                                          <a:pt x="239" y="144"/>
                                        </a:lnTo>
                                        <a:lnTo>
                                          <a:pt x="236" y="137"/>
                                        </a:lnTo>
                                        <a:lnTo>
                                          <a:pt x="231" y="132"/>
                                        </a:lnTo>
                                        <a:lnTo>
                                          <a:pt x="224" y="127"/>
                                        </a:lnTo>
                                        <a:lnTo>
                                          <a:pt x="211" y="119"/>
                                        </a:lnTo>
                                        <a:lnTo>
                                          <a:pt x="204" y="114"/>
                                        </a:lnTo>
                                        <a:lnTo>
                                          <a:pt x="199" y="107"/>
                                        </a:lnTo>
                                        <a:lnTo>
                                          <a:pt x="194" y="99"/>
                                        </a:lnTo>
                                        <a:lnTo>
                                          <a:pt x="191" y="87"/>
                                        </a:lnTo>
                                        <a:lnTo>
                                          <a:pt x="186" y="74"/>
                                        </a:lnTo>
                                        <a:lnTo>
                                          <a:pt x="181" y="67"/>
                                        </a:lnTo>
                                        <a:lnTo>
                                          <a:pt x="174" y="62"/>
                                        </a:lnTo>
                                        <a:lnTo>
                                          <a:pt x="164" y="54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07" y="42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7" y="94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7" y="104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47" y="119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137" y="127"/>
                                        </a:lnTo>
                                        <a:lnTo>
                                          <a:pt x="181" y="127"/>
                                        </a:lnTo>
                                        <a:lnTo>
                                          <a:pt x="194" y="129"/>
                                        </a:lnTo>
                                        <a:lnTo>
                                          <a:pt x="209" y="134"/>
                                        </a:lnTo>
                                        <a:lnTo>
                                          <a:pt x="216" y="137"/>
                                        </a:lnTo>
                                        <a:lnTo>
                                          <a:pt x="221" y="144"/>
                                        </a:lnTo>
                                        <a:lnTo>
                                          <a:pt x="229" y="154"/>
                                        </a:lnTo>
                                        <a:lnTo>
                                          <a:pt x="23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5" name="Freeform 1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86 w 198"/>
                                      <a:gd name="T1" fmla="*/ 234 h 234"/>
                                      <a:gd name="T2" fmla="*/ 191 w 198"/>
                                      <a:gd name="T3" fmla="*/ 232 h 234"/>
                                      <a:gd name="T4" fmla="*/ 193 w 198"/>
                                      <a:gd name="T5" fmla="*/ 229 h 234"/>
                                      <a:gd name="T6" fmla="*/ 196 w 198"/>
                                      <a:gd name="T7" fmla="*/ 224 h 234"/>
                                      <a:gd name="T8" fmla="*/ 198 w 198"/>
                                      <a:gd name="T9" fmla="*/ 219 h 234"/>
                                      <a:gd name="T10" fmla="*/ 198 w 198"/>
                                      <a:gd name="T11" fmla="*/ 212 h 234"/>
                                      <a:gd name="T12" fmla="*/ 198 w 198"/>
                                      <a:gd name="T13" fmla="*/ 204 h 234"/>
                                      <a:gd name="T14" fmla="*/ 196 w 198"/>
                                      <a:gd name="T15" fmla="*/ 197 h 234"/>
                                      <a:gd name="T16" fmla="*/ 191 w 198"/>
                                      <a:gd name="T17" fmla="*/ 190 h 234"/>
                                      <a:gd name="T18" fmla="*/ 181 w 198"/>
                                      <a:gd name="T19" fmla="*/ 180 h 234"/>
                                      <a:gd name="T20" fmla="*/ 176 w 198"/>
                                      <a:gd name="T21" fmla="*/ 170 h 234"/>
                                      <a:gd name="T22" fmla="*/ 171 w 198"/>
                                      <a:gd name="T23" fmla="*/ 162 h 234"/>
                                      <a:gd name="T24" fmla="*/ 171 w 198"/>
                                      <a:gd name="T25" fmla="*/ 155 h 234"/>
                                      <a:gd name="T26" fmla="*/ 171 w 198"/>
                                      <a:gd name="T27" fmla="*/ 140 h 234"/>
                                      <a:gd name="T28" fmla="*/ 171 w 198"/>
                                      <a:gd name="T29" fmla="*/ 127 h 234"/>
                                      <a:gd name="T30" fmla="*/ 169 w 198"/>
                                      <a:gd name="T31" fmla="*/ 117 h 234"/>
                                      <a:gd name="T32" fmla="*/ 164 w 198"/>
                                      <a:gd name="T33" fmla="*/ 110 h 234"/>
                                      <a:gd name="T34" fmla="*/ 156 w 198"/>
                                      <a:gd name="T35" fmla="*/ 102 h 234"/>
                                      <a:gd name="T36" fmla="*/ 149 w 198"/>
                                      <a:gd name="T37" fmla="*/ 95 h 234"/>
                                      <a:gd name="T38" fmla="*/ 126 w 198"/>
                                      <a:gd name="T39" fmla="*/ 80 h 234"/>
                                      <a:gd name="T40" fmla="*/ 104 w 198"/>
                                      <a:gd name="T41" fmla="*/ 70 h 234"/>
                                      <a:gd name="T42" fmla="*/ 57 w 198"/>
                                      <a:gd name="T43" fmla="*/ 50 h 234"/>
                                      <a:gd name="T44" fmla="*/ 24 w 198"/>
                                      <a:gd name="T45" fmla="*/ 32 h 234"/>
                                      <a:gd name="T46" fmla="*/ 17 w 198"/>
                                      <a:gd name="T47" fmla="*/ 27 h 234"/>
                                      <a:gd name="T48" fmla="*/ 15 w 198"/>
                                      <a:gd name="T49" fmla="*/ 22 h 234"/>
                                      <a:gd name="T50" fmla="*/ 12 w 198"/>
                                      <a:gd name="T51" fmla="*/ 20 h 234"/>
                                      <a:gd name="T52" fmla="*/ 12 w 198"/>
                                      <a:gd name="T53" fmla="*/ 15 h 234"/>
                                      <a:gd name="T54" fmla="*/ 17 w 198"/>
                                      <a:gd name="T55" fmla="*/ 7 h 234"/>
                                      <a:gd name="T56" fmla="*/ 32 w 198"/>
                                      <a:gd name="T57" fmla="*/ 0 h 234"/>
                                      <a:gd name="T58" fmla="*/ 24 w 198"/>
                                      <a:gd name="T59" fmla="*/ 0 h 234"/>
                                      <a:gd name="T60" fmla="*/ 17 w 198"/>
                                      <a:gd name="T61" fmla="*/ 0 h 234"/>
                                      <a:gd name="T62" fmla="*/ 12 w 198"/>
                                      <a:gd name="T63" fmla="*/ 2 h 234"/>
                                      <a:gd name="T64" fmla="*/ 10 w 198"/>
                                      <a:gd name="T65" fmla="*/ 7 h 234"/>
                                      <a:gd name="T66" fmla="*/ 5 w 198"/>
                                      <a:gd name="T67" fmla="*/ 12 h 234"/>
                                      <a:gd name="T68" fmla="*/ 5 w 198"/>
                                      <a:gd name="T69" fmla="*/ 20 h 234"/>
                                      <a:gd name="T70" fmla="*/ 5 w 198"/>
                                      <a:gd name="T71" fmla="*/ 27 h 234"/>
                                      <a:gd name="T72" fmla="*/ 10 w 198"/>
                                      <a:gd name="T73" fmla="*/ 37 h 234"/>
                                      <a:gd name="T74" fmla="*/ 10 w 198"/>
                                      <a:gd name="T75" fmla="*/ 50 h 234"/>
                                      <a:gd name="T76" fmla="*/ 7 w 198"/>
                                      <a:gd name="T77" fmla="*/ 62 h 234"/>
                                      <a:gd name="T78" fmla="*/ 5 w 198"/>
                                      <a:gd name="T79" fmla="*/ 77 h 234"/>
                                      <a:gd name="T80" fmla="*/ 0 w 198"/>
                                      <a:gd name="T81" fmla="*/ 95 h 234"/>
                                      <a:gd name="T82" fmla="*/ 0 w 198"/>
                                      <a:gd name="T83" fmla="*/ 100 h 234"/>
                                      <a:gd name="T84" fmla="*/ 2 w 198"/>
                                      <a:gd name="T85" fmla="*/ 105 h 234"/>
                                      <a:gd name="T86" fmla="*/ 7 w 198"/>
                                      <a:gd name="T87" fmla="*/ 112 h 234"/>
                                      <a:gd name="T88" fmla="*/ 20 w 198"/>
                                      <a:gd name="T89" fmla="*/ 125 h 234"/>
                                      <a:gd name="T90" fmla="*/ 34 w 198"/>
                                      <a:gd name="T91" fmla="*/ 135 h 234"/>
                                      <a:gd name="T92" fmla="*/ 47 w 198"/>
                                      <a:gd name="T93" fmla="*/ 142 h 234"/>
                                      <a:gd name="T94" fmla="*/ 59 w 198"/>
                                      <a:gd name="T95" fmla="*/ 147 h 234"/>
                                      <a:gd name="T96" fmla="*/ 72 w 198"/>
                                      <a:gd name="T97" fmla="*/ 152 h 234"/>
                                      <a:gd name="T98" fmla="*/ 104 w 198"/>
                                      <a:gd name="T99" fmla="*/ 162 h 234"/>
                                      <a:gd name="T100" fmla="*/ 149 w 198"/>
                                      <a:gd name="T101" fmla="*/ 177 h 234"/>
                                      <a:gd name="T102" fmla="*/ 161 w 198"/>
                                      <a:gd name="T103" fmla="*/ 182 h 234"/>
                                      <a:gd name="T104" fmla="*/ 174 w 198"/>
                                      <a:gd name="T105" fmla="*/ 192 h 234"/>
                                      <a:gd name="T106" fmla="*/ 179 w 198"/>
                                      <a:gd name="T107" fmla="*/ 197 h 234"/>
                                      <a:gd name="T108" fmla="*/ 184 w 198"/>
                                      <a:gd name="T109" fmla="*/ 207 h 234"/>
                                      <a:gd name="T110" fmla="*/ 186 w 198"/>
                                      <a:gd name="T111" fmla="*/ 219 h 234"/>
                                      <a:gd name="T112" fmla="*/ 186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86" y="234"/>
                                        </a:moveTo>
                                        <a:lnTo>
                                          <a:pt x="191" y="232"/>
                                        </a:lnTo>
                                        <a:lnTo>
                                          <a:pt x="193" y="229"/>
                                        </a:lnTo>
                                        <a:lnTo>
                                          <a:pt x="196" y="224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8" y="212"/>
                                        </a:lnTo>
                                        <a:lnTo>
                                          <a:pt x="198" y="204"/>
                                        </a:lnTo>
                                        <a:lnTo>
                                          <a:pt x="196" y="197"/>
                                        </a:lnTo>
                                        <a:lnTo>
                                          <a:pt x="191" y="190"/>
                                        </a:lnTo>
                                        <a:lnTo>
                                          <a:pt x="181" y="180"/>
                                        </a:lnTo>
                                        <a:lnTo>
                                          <a:pt x="176" y="170"/>
                                        </a:lnTo>
                                        <a:lnTo>
                                          <a:pt x="171" y="162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1" y="140"/>
                                        </a:lnTo>
                                        <a:lnTo>
                                          <a:pt x="171" y="127"/>
                                        </a:lnTo>
                                        <a:lnTo>
                                          <a:pt x="169" y="117"/>
                                        </a:lnTo>
                                        <a:lnTo>
                                          <a:pt x="164" y="110"/>
                                        </a:lnTo>
                                        <a:lnTo>
                                          <a:pt x="156" y="102"/>
                                        </a:lnTo>
                                        <a:lnTo>
                                          <a:pt x="149" y="95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57" y="5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9" y="147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104" y="162"/>
                                        </a:lnTo>
                                        <a:lnTo>
                                          <a:pt x="149" y="177"/>
                                        </a:lnTo>
                                        <a:lnTo>
                                          <a:pt x="161" y="182"/>
                                        </a:lnTo>
                                        <a:lnTo>
                                          <a:pt x="174" y="192"/>
                                        </a:lnTo>
                                        <a:lnTo>
                                          <a:pt x="179" y="19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86" y="219"/>
                                        </a:lnTo>
                                        <a:lnTo>
                                          <a:pt x="186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6" name="Freeform 1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86 w 198"/>
                                      <a:gd name="T1" fmla="*/ 234 h 234"/>
                                      <a:gd name="T2" fmla="*/ 191 w 198"/>
                                      <a:gd name="T3" fmla="*/ 232 h 234"/>
                                      <a:gd name="T4" fmla="*/ 193 w 198"/>
                                      <a:gd name="T5" fmla="*/ 229 h 234"/>
                                      <a:gd name="T6" fmla="*/ 196 w 198"/>
                                      <a:gd name="T7" fmla="*/ 224 h 234"/>
                                      <a:gd name="T8" fmla="*/ 198 w 198"/>
                                      <a:gd name="T9" fmla="*/ 219 h 234"/>
                                      <a:gd name="T10" fmla="*/ 198 w 198"/>
                                      <a:gd name="T11" fmla="*/ 212 h 234"/>
                                      <a:gd name="T12" fmla="*/ 198 w 198"/>
                                      <a:gd name="T13" fmla="*/ 204 h 234"/>
                                      <a:gd name="T14" fmla="*/ 196 w 198"/>
                                      <a:gd name="T15" fmla="*/ 197 h 234"/>
                                      <a:gd name="T16" fmla="*/ 191 w 198"/>
                                      <a:gd name="T17" fmla="*/ 190 h 234"/>
                                      <a:gd name="T18" fmla="*/ 181 w 198"/>
                                      <a:gd name="T19" fmla="*/ 180 h 234"/>
                                      <a:gd name="T20" fmla="*/ 176 w 198"/>
                                      <a:gd name="T21" fmla="*/ 170 h 234"/>
                                      <a:gd name="T22" fmla="*/ 171 w 198"/>
                                      <a:gd name="T23" fmla="*/ 162 h 234"/>
                                      <a:gd name="T24" fmla="*/ 171 w 198"/>
                                      <a:gd name="T25" fmla="*/ 155 h 234"/>
                                      <a:gd name="T26" fmla="*/ 171 w 198"/>
                                      <a:gd name="T27" fmla="*/ 140 h 234"/>
                                      <a:gd name="T28" fmla="*/ 171 w 198"/>
                                      <a:gd name="T29" fmla="*/ 127 h 234"/>
                                      <a:gd name="T30" fmla="*/ 169 w 198"/>
                                      <a:gd name="T31" fmla="*/ 117 h 234"/>
                                      <a:gd name="T32" fmla="*/ 164 w 198"/>
                                      <a:gd name="T33" fmla="*/ 110 h 234"/>
                                      <a:gd name="T34" fmla="*/ 156 w 198"/>
                                      <a:gd name="T35" fmla="*/ 102 h 234"/>
                                      <a:gd name="T36" fmla="*/ 149 w 198"/>
                                      <a:gd name="T37" fmla="*/ 95 h 234"/>
                                      <a:gd name="T38" fmla="*/ 126 w 198"/>
                                      <a:gd name="T39" fmla="*/ 80 h 234"/>
                                      <a:gd name="T40" fmla="*/ 104 w 198"/>
                                      <a:gd name="T41" fmla="*/ 70 h 234"/>
                                      <a:gd name="T42" fmla="*/ 57 w 198"/>
                                      <a:gd name="T43" fmla="*/ 50 h 234"/>
                                      <a:gd name="T44" fmla="*/ 24 w 198"/>
                                      <a:gd name="T45" fmla="*/ 32 h 234"/>
                                      <a:gd name="T46" fmla="*/ 17 w 198"/>
                                      <a:gd name="T47" fmla="*/ 27 h 234"/>
                                      <a:gd name="T48" fmla="*/ 15 w 198"/>
                                      <a:gd name="T49" fmla="*/ 22 h 234"/>
                                      <a:gd name="T50" fmla="*/ 12 w 198"/>
                                      <a:gd name="T51" fmla="*/ 20 h 234"/>
                                      <a:gd name="T52" fmla="*/ 12 w 198"/>
                                      <a:gd name="T53" fmla="*/ 15 h 234"/>
                                      <a:gd name="T54" fmla="*/ 17 w 198"/>
                                      <a:gd name="T55" fmla="*/ 7 h 234"/>
                                      <a:gd name="T56" fmla="*/ 32 w 198"/>
                                      <a:gd name="T57" fmla="*/ 0 h 234"/>
                                      <a:gd name="T58" fmla="*/ 24 w 198"/>
                                      <a:gd name="T59" fmla="*/ 0 h 234"/>
                                      <a:gd name="T60" fmla="*/ 17 w 198"/>
                                      <a:gd name="T61" fmla="*/ 0 h 234"/>
                                      <a:gd name="T62" fmla="*/ 12 w 198"/>
                                      <a:gd name="T63" fmla="*/ 2 h 234"/>
                                      <a:gd name="T64" fmla="*/ 10 w 198"/>
                                      <a:gd name="T65" fmla="*/ 7 h 234"/>
                                      <a:gd name="T66" fmla="*/ 5 w 198"/>
                                      <a:gd name="T67" fmla="*/ 12 h 234"/>
                                      <a:gd name="T68" fmla="*/ 5 w 198"/>
                                      <a:gd name="T69" fmla="*/ 20 h 234"/>
                                      <a:gd name="T70" fmla="*/ 5 w 198"/>
                                      <a:gd name="T71" fmla="*/ 27 h 234"/>
                                      <a:gd name="T72" fmla="*/ 10 w 198"/>
                                      <a:gd name="T73" fmla="*/ 37 h 234"/>
                                      <a:gd name="T74" fmla="*/ 10 w 198"/>
                                      <a:gd name="T75" fmla="*/ 50 h 234"/>
                                      <a:gd name="T76" fmla="*/ 7 w 198"/>
                                      <a:gd name="T77" fmla="*/ 62 h 234"/>
                                      <a:gd name="T78" fmla="*/ 5 w 198"/>
                                      <a:gd name="T79" fmla="*/ 77 h 234"/>
                                      <a:gd name="T80" fmla="*/ 0 w 198"/>
                                      <a:gd name="T81" fmla="*/ 95 h 234"/>
                                      <a:gd name="T82" fmla="*/ 0 w 198"/>
                                      <a:gd name="T83" fmla="*/ 100 h 234"/>
                                      <a:gd name="T84" fmla="*/ 2 w 198"/>
                                      <a:gd name="T85" fmla="*/ 105 h 234"/>
                                      <a:gd name="T86" fmla="*/ 7 w 198"/>
                                      <a:gd name="T87" fmla="*/ 112 h 234"/>
                                      <a:gd name="T88" fmla="*/ 20 w 198"/>
                                      <a:gd name="T89" fmla="*/ 125 h 234"/>
                                      <a:gd name="T90" fmla="*/ 34 w 198"/>
                                      <a:gd name="T91" fmla="*/ 135 h 234"/>
                                      <a:gd name="T92" fmla="*/ 47 w 198"/>
                                      <a:gd name="T93" fmla="*/ 142 h 234"/>
                                      <a:gd name="T94" fmla="*/ 59 w 198"/>
                                      <a:gd name="T95" fmla="*/ 147 h 234"/>
                                      <a:gd name="T96" fmla="*/ 72 w 198"/>
                                      <a:gd name="T97" fmla="*/ 152 h 234"/>
                                      <a:gd name="T98" fmla="*/ 104 w 198"/>
                                      <a:gd name="T99" fmla="*/ 162 h 234"/>
                                      <a:gd name="T100" fmla="*/ 149 w 198"/>
                                      <a:gd name="T101" fmla="*/ 177 h 234"/>
                                      <a:gd name="T102" fmla="*/ 161 w 198"/>
                                      <a:gd name="T103" fmla="*/ 182 h 234"/>
                                      <a:gd name="T104" fmla="*/ 174 w 198"/>
                                      <a:gd name="T105" fmla="*/ 192 h 234"/>
                                      <a:gd name="T106" fmla="*/ 179 w 198"/>
                                      <a:gd name="T107" fmla="*/ 197 h 234"/>
                                      <a:gd name="T108" fmla="*/ 184 w 198"/>
                                      <a:gd name="T109" fmla="*/ 207 h 234"/>
                                      <a:gd name="T110" fmla="*/ 186 w 198"/>
                                      <a:gd name="T111" fmla="*/ 219 h 234"/>
                                      <a:gd name="T112" fmla="*/ 186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86" y="234"/>
                                        </a:moveTo>
                                        <a:lnTo>
                                          <a:pt x="191" y="232"/>
                                        </a:lnTo>
                                        <a:lnTo>
                                          <a:pt x="193" y="229"/>
                                        </a:lnTo>
                                        <a:lnTo>
                                          <a:pt x="196" y="224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8" y="212"/>
                                        </a:lnTo>
                                        <a:lnTo>
                                          <a:pt x="198" y="204"/>
                                        </a:lnTo>
                                        <a:lnTo>
                                          <a:pt x="196" y="197"/>
                                        </a:lnTo>
                                        <a:lnTo>
                                          <a:pt x="191" y="190"/>
                                        </a:lnTo>
                                        <a:lnTo>
                                          <a:pt x="181" y="180"/>
                                        </a:lnTo>
                                        <a:lnTo>
                                          <a:pt x="176" y="170"/>
                                        </a:lnTo>
                                        <a:lnTo>
                                          <a:pt x="171" y="162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1" y="140"/>
                                        </a:lnTo>
                                        <a:lnTo>
                                          <a:pt x="171" y="127"/>
                                        </a:lnTo>
                                        <a:lnTo>
                                          <a:pt x="169" y="117"/>
                                        </a:lnTo>
                                        <a:lnTo>
                                          <a:pt x="164" y="110"/>
                                        </a:lnTo>
                                        <a:lnTo>
                                          <a:pt x="156" y="102"/>
                                        </a:lnTo>
                                        <a:lnTo>
                                          <a:pt x="149" y="95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57" y="5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9" y="147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104" y="162"/>
                                        </a:lnTo>
                                        <a:lnTo>
                                          <a:pt x="149" y="177"/>
                                        </a:lnTo>
                                        <a:lnTo>
                                          <a:pt x="161" y="182"/>
                                        </a:lnTo>
                                        <a:lnTo>
                                          <a:pt x="174" y="192"/>
                                        </a:lnTo>
                                        <a:lnTo>
                                          <a:pt x="179" y="19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86" y="219"/>
                                        </a:lnTo>
                                        <a:lnTo>
                                          <a:pt x="186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7" name="Freeform 1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44 w 162"/>
                                      <a:gd name="T1" fmla="*/ 277 h 280"/>
                                      <a:gd name="T2" fmla="*/ 149 w 162"/>
                                      <a:gd name="T3" fmla="*/ 280 h 280"/>
                                      <a:gd name="T4" fmla="*/ 152 w 162"/>
                                      <a:gd name="T5" fmla="*/ 277 h 280"/>
                                      <a:gd name="T6" fmla="*/ 157 w 162"/>
                                      <a:gd name="T7" fmla="*/ 272 h 280"/>
                                      <a:gd name="T8" fmla="*/ 159 w 162"/>
                                      <a:gd name="T9" fmla="*/ 267 h 280"/>
                                      <a:gd name="T10" fmla="*/ 162 w 162"/>
                                      <a:gd name="T11" fmla="*/ 262 h 280"/>
                                      <a:gd name="T12" fmla="*/ 162 w 162"/>
                                      <a:gd name="T13" fmla="*/ 255 h 280"/>
                                      <a:gd name="T14" fmla="*/ 162 w 162"/>
                                      <a:gd name="T15" fmla="*/ 247 h 280"/>
                                      <a:gd name="T16" fmla="*/ 159 w 162"/>
                                      <a:gd name="T17" fmla="*/ 240 h 280"/>
                                      <a:gd name="T18" fmla="*/ 152 w 162"/>
                                      <a:gd name="T19" fmla="*/ 225 h 280"/>
                                      <a:gd name="T20" fmla="*/ 149 w 162"/>
                                      <a:gd name="T21" fmla="*/ 215 h 280"/>
                                      <a:gd name="T22" fmla="*/ 149 w 162"/>
                                      <a:gd name="T23" fmla="*/ 205 h 280"/>
                                      <a:gd name="T24" fmla="*/ 149 w 162"/>
                                      <a:gd name="T25" fmla="*/ 197 h 280"/>
                                      <a:gd name="T26" fmla="*/ 154 w 162"/>
                                      <a:gd name="T27" fmla="*/ 185 h 280"/>
                                      <a:gd name="T28" fmla="*/ 159 w 162"/>
                                      <a:gd name="T29" fmla="*/ 172 h 280"/>
                                      <a:gd name="T30" fmla="*/ 157 w 162"/>
                                      <a:gd name="T31" fmla="*/ 162 h 280"/>
                                      <a:gd name="T32" fmla="*/ 154 w 162"/>
                                      <a:gd name="T33" fmla="*/ 152 h 280"/>
                                      <a:gd name="T34" fmla="*/ 149 w 162"/>
                                      <a:gd name="T35" fmla="*/ 142 h 280"/>
                                      <a:gd name="T36" fmla="*/ 144 w 162"/>
                                      <a:gd name="T37" fmla="*/ 132 h 280"/>
                                      <a:gd name="T38" fmla="*/ 127 w 162"/>
                                      <a:gd name="T39" fmla="*/ 113 h 280"/>
                                      <a:gd name="T40" fmla="*/ 107 w 162"/>
                                      <a:gd name="T41" fmla="*/ 93 h 280"/>
                                      <a:gd name="T42" fmla="*/ 67 w 162"/>
                                      <a:gd name="T43" fmla="*/ 58 h 280"/>
                                      <a:gd name="T44" fmla="*/ 40 w 162"/>
                                      <a:gd name="T45" fmla="*/ 28 h 280"/>
                                      <a:gd name="T46" fmla="*/ 35 w 162"/>
                                      <a:gd name="T47" fmla="*/ 23 h 280"/>
                                      <a:gd name="T48" fmla="*/ 32 w 162"/>
                                      <a:gd name="T49" fmla="*/ 18 h 280"/>
                                      <a:gd name="T50" fmla="*/ 32 w 162"/>
                                      <a:gd name="T51" fmla="*/ 13 h 280"/>
                                      <a:gd name="T52" fmla="*/ 35 w 162"/>
                                      <a:gd name="T53" fmla="*/ 10 h 280"/>
                                      <a:gd name="T54" fmla="*/ 42 w 162"/>
                                      <a:gd name="T55" fmla="*/ 5 h 280"/>
                                      <a:gd name="T56" fmla="*/ 57 w 162"/>
                                      <a:gd name="T57" fmla="*/ 5 h 280"/>
                                      <a:gd name="T58" fmla="*/ 50 w 162"/>
                                      <a:gd name="T59" fmla="*/ 0 h 280"/>
                                      <a:gd name="T60" fmla="*/ 45 w 162"/>
                                      <a:gd name="T61" fmla="*/ 0 h 280"/>
                                      <a:gd name="T62" fmla="*/ 37 w 162"/>
                                      <a:gd name="T63" fmla="*/ 0 h 280"/>
                                      <a:gd name="T64" fmla="*/ 32 w 162"/>
                                      <a:gd name="T65" fmla="*/ 3 h 280"/>
                                      <a:gd name="T66" fmla="*/ 27 w 162"/>
                                      <a:gd name="T67" fmla="*/ 5 h 280"/>
                                      <a:gd name="T68" fmla="*/ 25 w 162"/>
                                      <a:gd name="T69" fmla="*/ 10 h 280"/>
                                      <a:gd name="T70" fmla="*/ 22 w 162"/>
                                      <a:gd name="T71" fmla="*/ 18 h 280"/>
                                      <a:gd name="T72" fmla="*/ 25 w 162"/>
                                      <a:gd name="T73" fmla="*/ 28 h 280"/>
                                      <a:gd name="T74" fmla="*/ 20 w 162"/>
                                      <a:gd name="T75" fmla="*/ 43 h 280"/>
                                      <a:gd name="T76" fmla="*/ 17 w 162"/>
                                      <a:gd name="T77" fmla="*/ 53 h 280"/>
                                      <a:gd name="T78" fmla="*/ 10 w 162"/>
                                      <a:gd name="T79" fmla="*/ 65 h 280"/>
                                      <a:gd name="T80" fmla="*/ 0 w 162"/>
                                      <a:gd name="T81" fmla="*/ 78 h 280"/>
                                      <a:gd name="T82" fmla="*/ 0 w 162"/>
                                      <a:gd name="T83" fmla="*/ 83 h 280"/>
                                      <a:gd name="T84" fmla="*/ 0 w 162"/>
                                      <a:gd name="T85" fmla="*/ 88 h 280"/>
                                      <a:gd name="T86" fmla="*/ 3 w 162"/>
                                      <a:gd name="T87" fmla="*/ 98 h 280"/>
                                      <a:gd name="T88" fmla="*/ 12 w 162"/>
                                      <a:gd name="T89" fmla="*/ 115 h 280"/>
                                      <a:gd name="T90" fmla="*/ 32 w 162"/>
                                      <a:gd name="T91" fmla="*/ 140 h 280"/>
                                      <a:gd name="T92" fmla="*/ 55 w 162"/>
                                      <a:gd name="T93" fmla="*/ 160 h 280"/>
                                      <a:gd name="T94" fmla="*/ 82 w 162"/>
                                      <a:gd name="T95" fmla="*/ 180 h 280"/>
                                      <a:gd name="T96" fmla="*/ 122 w 162"/>
                                      <a:gd name="T97" fmla="*/ 210 h 280"/>
                                      <a:gd name="T98" fmla="*/ 134 w 162"/>
                                      <a:gd name="T99" fmla="*/ 220 h 280"/>
                                      <a:gd name="T100" fmla="*/ 142 w 162"/>
                                      <a:gd name="T101" fmla="*/ 232 h 280"/>
                                      <a:gd name="T102" fmla="*/ 147 w 162"/>
                                      <a:gd name="T103" fmla="*/ 242 h 280"/>
                                      <a:gd name="T104" fmla="*/ 147 w 162"/>
                                      <a:gd name="T105" fmla="*/ 252 h 280"/>
                                      <a:gd name="T106" fmla="*/ 147 w 162"/>
                                      <a:gd name="T107" fmla="*/ 265 h 280"/>
                                      <a:gd name="T108" fmla="*/ 144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44" y="277"/>
                                        </a:moveTo>
                                        <a:lnTo>
                                          <a:pt x="149" y="280"/>
                                        </a:lnTo>
                                        <a:lnTo>
                                          <a:pt x="152" y="277"/>
                                        </a:lnTo>
                                        <a:lnTo>
                                          <a:pt x="157" y="272"/>
                                        </a:lnTo>
                                        <a:lnTo>
                                          <a:pt x="159" y="267"/>
                                        </a:lnTo>
                                        <a:lnTo>
                                          <a:pt x="162" y="262"/>
                                        </a:lnTo>
                                        <a:lnTo>
                                          <a:pt x="162" y="255"/>
                                        </a:lnTo>
                                        <a:lnTo>
                                          <a:pt x="162" y="247"/>
                                        </a:lnTo>
                                        <a:lnTo>
                                          <a:pt x="159" y="240"/>
                                        </a:lnTo>
                                        <a:lnTo>
                                          <a:pt x="152" y="225"/>
                                        </a:lnTo>
                                        <a:lnTo>
                                          <a:pt x="149" y="215"/>
                                        </a:lnTo>
                                        <a:lnTo>
                                          <a:pt x="149" y="205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4" y="185"/>
                                        </a:lnTo>
                                        <a:lnTo>
                                          <a:pt x="159" y="172"/>
                                        </a:lnTo>
                                        <a:lnTo>
                                          <a:pt x="157" y="162"/>
                                        </a:lnTo>
                                        <a:lnTo>
                                          <a:pt x="154" y="152"/>
                                        </a:lnTo>
                                        <a:lnTo>
                                          <a:pt x="149" y="142"/>
                                        </a:lnTo>
                                        <a:lnTo>
                                          <a:pt x="144" y="132"/>
                                        </a:lnTo>
                                        <a:lnTo>
                                          <a:pt x="127" y="113"/>
                                        </a:lnTo>
                                        <a:lnTo>
                                          <a:pt x="107" y="93"/>
                                        </a:lnTo>
                                        <a:lnTo>
                                          <a:pt x="67" y="58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12" y="115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55" y="160"/>
                                        </a:lnTo>
                                        <a:lnTo>
                                          <a:pt x="82" y="180"/>
                                        </a:lnTo>
                                        <a:lnTo>
                                          <a:pt x="122" y="210"/>
                                        </a:lnTo>
                                        <a:lnTo>
                                          <a:pt x="134" y="220"/>
                                        </a:lnTo>
                                        <a:lnTo>
                                          <a:pt x="142" y="232"/>
                                        </a:lnTo>
                                        <a:lnTo>
                                          <a:pt x="147" y="242"/>
                                        </a:lnTo>
                                        <a:lnTo>
                                          <a:pt x="147" y="252"/>
                                        </a:lnTo>
                                        <a:lnTo>
                                          <a:pt x="147" y="265"/>
                                        </a:lnTo>
                                        <a:lnTo>
                                          <a:pt x="144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8" name="Freeform 1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44 w 162"/>
                                      <a:gd name="T1" fmla="*/ 277 h 280"/>
                                      <a:gd name="T2" fmla="*/ 149 w 162"/>
                                      <a:gd name="T3" fmla="*/ 280 h 280"/>
                                      <a:gd name="T4" fmla="*/ 152 w 162"/>
                                      <a:gd name="T5" fmla="*/ 277 h 280"/>
                                      <a:gd name="T6" fmla="*/ 157 w 162"/>
                                      <a:gd name="T7" fmla="*/ 272 h 280"/>
                                      <a:gd name="T8" fmla="*/ 159 w 162"/>
                                      <a:gd name="T9" fmla="*/ 267 h 280"/>
                                      <a:gd name="T10" fmla="*/ 162 w 162"/>
                                      <a:gd name="T11" fmla="*/ 262 h 280"/>
                                      <a:gd name="T12" fmla="*/ 162 w 162"/>
                                      <a:gd name="T13" fmla="*/ 255 h 280"/>
                                      <a:gd name="T14" fmla="*/ 162 w 162"/>
                                      <a:gd name="T15" fmla="*/ 247 h 280"/>
                                      <a:gd name="T16" fmla="*/ 159 w 162"/>
                                      <a:gd name="T17" fmla="*/ 240 h 280"/>
                                      <a:gd name="T18" fmla="*/ 152 w 162"/>
                                      <a:gd name="T19" fmla="*/ 225 h 280"/>
                                      <a:gd name="T20" fmla="*/ 149 w 162"/>
                                      <a:gd name="T21" fmla="*/ 215 h 280"/>
                                      <a:gd name="T22" fmla="*/ 149 w 162"/>
                                      <a:gd name="T23" fmla="*/ 205 h 280"/>
                                      <a:gd name="T24" fmla="*/ 149 w 162"/>
                                      <a:gd name="T25" fmla="*/ 197 h 280"/>
                                      <a:gd name="T26" fmla="*/ 154 w 162"/>
                                      <a:gd name="T27" fmla="*/ 185 h 280"/>
                                      <a:gd name="T28" fmla="*/ 159 w 162"/>
                                      <a:gd name="T29" fmla="*/ 172 h 280"/>
                                      <a:gd name="T30" fmla="*/ 157 w 162"/>
                                      <a:gd name="T31" fmla="*/ 162 h 280"/>
                                      <a:gd name="T32" fmla="*/ 154 w 162"/>
                                      <a:gd name="T33" fmla="*/ 152 h 280"/>
                                      <a:gd name="T34" fmla="*/ 149 w 162"/>
                                      <a:gd name="T35" fmla="*/ 142 h 280"/>
                                      <a:gd name="T36" fmla="*/ 144 w 162"/>
                                      <a:gd name="T37" fmla="*/ 132 h 280"/>
                                      <a:gd name="T38" fmla="*/ 127 w 162"/>
                                      <a:gd name="T39" fmla="*/ 113 h 280"/>
                                      <a:gd name="T40" fmla="*/ 107 w 162"/>
                                      <a:gd name="T41" fmla="*/ 93 h 280"/>
                                      <a:gd name="T42" fmla="*/ 67 w 162"/>
                                      <a:gd name="T43" fmla="*/ 58 h 280"/>
                                      <a:gd name="T44" fmla="*/ 40 w 162"/>
                                      <a:gd name="T45" fmla="*/ 28 h 280"/>
                                      <a:gd name="T46" fmla="*/ 35 w 162"/>
                                      <a:gd name="T47" fmla="*/ 23 h 280"/>
                                      <a:gd name="T48" fmla="*/ 32 w 162"/>
                                      <a:gd name="T49" fmla="*/ 18 h 280"/>
                                      <a:gd name="T50" fmla="*/ 32 w 162"/>
                                      <a:gd name="T51" fmla="*/ 13 h 280"/>
                                      <a:gd name="T52" fmla="*/ 35 w 162"/>
                                      <a:gd name="T53" fmla="*/ 10 h 280"/>
                                      <a:gd name="T54" fmla="*/ 42 w 162"/>
                                      <a:gd name="T55" fmla="*/ 5 h 280"/>
                                      <a:gd name="T56" fmla="*/ 57 w 162"/>
                                      <a:gd name="T57" fmla="*/ 5 h 280"/>
                                      <a:gd name="T58" fmla="*/ 50 w 162"/>
                                      <a:gd name="T59" fmla="*/ 0 h 280"/>
                                      <a:gd name="T60" fmla="*/ 45 w 162"/>
                                      <a:gd name="T61" fmla="*/ 0 h 280"/>
                                      <a:gd name="T62" fmla="*/ 37 w 162"/>
                                      <a:gd name="T63" fmla="*/ 0 h 280"/>
                                      <a:gd name="T64" fmla="*/ 32 w 162"/>
                                      <a:gd name="T65" fmla="*/ 3 h 280"/>
                                      <a:gd name="T66" fmla="*/ 27 w 162"/>
                                      <a:gd name="T67" fmla="*/ 5 h 280"/>
                                      <a:gd name="T68" fmla="*/ 25 w 162"/>
                                      <a:gd name="T69" fmla="*/ 10 h 280"/>
                                      <a:gd name="T70" fmla="*/ 22 w 162"/>
                                      <a:gd name="T71" fmla="*/ 18 h 280"/>
                                      <a:gd name="T72" fmla="*/ 25 w 162"/>
                                      <a:gd name="T73" fmla="*/ 28 h 280"/>
                                      <a:gd name="T74" fmla="*/ 20 w 162"/>
                                      <a:gd name="T75" fmla="*/ 43 h 280"/>
                                      <a:gd name="T76" fmla="*/ 17 w 162"/>
                                      <a:gd name="T77" fmla="*/ 53 h 280"/>
                                      <a:gd name="T78" fmla="*/ 10 w 162"/>
                                      <a:gd name="T79" fmla="*/ 65 h 280"/>
                                      <a:gd name="T80" fmla="*/ 0 w 162"/>
                                      <a:gd name="T81" fmla="*/ 78 h 280"/>
                                      <a:gd name="T82" fmla="*/ 0 w 162"/>
                                      <a:gd name="T83" fmla="*/ 83 h 280"/>
                                      <a:gd name="T84" fmla="*/ 0 w 162"/>
                                      <a:gd name="T85" fmla="*/ 88 h 280"/>
                                      <a:gd name="T86" fmla="*/ 3 w 162"/>
                                      <a:gd name="T87" fmla="*/ 98 h 280"/>
                                      <a:gd name="T88" fmla="*/ 12 w 162"/>
                                      <a:gd name="T89" fmla="*/ 115 h 280"/>
                                      <a:gd name="T90" fmla="*/ 32 w 162"/>
                                      <a:gd name="T91" fmla="*/ 140 h 280"/>
                                      <a:gd name="T92" fmla="*/ 55 w 162"/>
                                      <a:gd name="T93" fmla="*/ 160 h 280"/>
                                      <a:gd name="T94" fmla="*/ 82 w 162"/>
                                      <a:gd name="T95" fmla="*/ 180 h 280"/>
                                      <a:gd name="T96" fmla="*/ 122 w 162"/>
                                      <a:gd name="T97" fmla="*/ 210 h 280"/>
                                      <a:gd name="T98" fmla="*/ 134 w 162"/>
                                      <a:gd name="T99" fmla="*/ 220 h 280"/>
                                      <a:gd name="T100" fmla="*/ 142 w 162"/>
                                      <a:gd name="T101" fmla="*/ 232 h 280"/>
                                      <a:gd name="T102" fmla="*/ 147 w 162"/>
                                      <a:gd name="T103" fmla="*/ 242 h 280"/>
                                      <a:gd name="T104" fmla="*/ 147 w 162"/>
                                      <a:gd name="T105" fmla="*/ 252 h 280"/>
                                      <a:gd name="T106" fmla="*/ 147 w 162"/>
                                      <a:gd name="T107" fmla="*/ 265 h 280"/>
                                      <a:gd name="T108" fmla="*/ 144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44" y="277"/>
                                        </a:moveTo>
                                        <a:lnTo>
                                          <a:pt x="149" y="280"/>
                                        </a:lnTo>
                                        <a:lnTo>
                                          <a:pt x="152" y="277"/>
                                        </a:lnTo>
                                        <a:lnTo>
                                          <a:pt x="157" y="272"/>
                                        </a:lnTo>
                                        <a:lnTo>
                                          <a:pt x="159" y="267"/>
                                        </a:lnTo>
                                        <a:lnTo>
                                          <a:pt x="162" y="262"/>
                                        </a:lnTo>
                                        <a:lnTo>
                                          <a:pt x="162" y="255"/>
                                        </a:lnTo>
                                        <a:lnTo>
                                          <a:pt x="162" y="247"/>
                                        </a:lnTo>
                                        <a:lnTo>
                                          <a:pt x="159" y="240"/>
                                        </a:lnTo>
                                        <a:lnTo>
                                          <a:pt x="152" y="225"/>
                                        </a:lnTo>
                                        <a:lnTo>
                                          <a:pt x="149" y="215"/>
                                        </a:lnTo>
                                        <a:lnTo>
                                          <a:pt x="149" y="205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4" y="185"/>
                                        </a:lnTo>
                                        <a:lnTo>
                                          <a:pt x="159" y="172"/>
                                        </a:lnTo>
                                        <a:lnTo>
                                          <a:pt x="157" y="162"/>
                                        </a:lnTo>
                                        <a:lnTo>
                                          <a:pt x="154" y="152"/>
                                        </a:lnTo>
                                        <a:lnTo>
                                          <a:pt x="149" y="142"/>
                                        </a:lnTo>
                                        <a:lnTo>
                                          <a:pt x="144" y="132"/>
                                        </a:lnTo>
                                        <a:lnTo>
                                          <a:pt x="127" y="113"/>
                                        </a:lnTo>
                                        <a:lnTo>
                                          <a:pt x="107" y="93"/>
                                        </a:lnTo>
                                        <a:lnTo>
                                          <a:pt x="67" y="58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12" y="115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55" y="160"/>
                                        </a:lnTo>
                                        <a:lnTo>
                                          <a:pt x="82" y="180"/>
                                        </a:lnTo>
                                        <a:lnTo>
                                          <a:pt x="122" y="210"/>
                                        </a:lnTo>
                                        <a:lnTo>
                                          <a:pt x="134" y="220"/>
                                        </a:lnTo>
                                        <a:lnTo>
                                          <a:pt x="142" y="232"/>
                                        </a:lnTo>
                                        <a:lnTo>
                                          <a:pt x="147" y="242"/>
                                        </a:lnTo>
                                        <a:lnTo>
                                          <a:pt x="147" y="252"/>
                                        </a:lnTo>
                                        <a:lnTo>
                                          <a:pt x="147" y="265"/>
                                        </a:lnTo>
                                        <a:lnTo>
                                          <a:pt x="144" y="2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9" name="Freeform 1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77 w 117"/>
                                      <a:gd name="T1" fmla="*/ 247 h 247"/>
                                      <a:gd name="T2" fmla="*/ 87 w 117"/>
                                      <a:gd name="T3" fmla="*/ 247 h 247"/>
                                      <a:gd name="T4" fmla="*/ 102 w 117"/>
                                      <a:gd name="T5" fmla="*/ 242 h 247"/>
                                      <a:gd name="T6" fmla="*/ 107 w 117"/>
                                      <a:gd name="T7" fmla="*/ 237 h 247"/>
                                      <a:gd name="T8" fmla="*/ 112 w 117"/>
                                      <a:gd name="T9" fmla="*/ 232 h 247"/>
                                      <a:gd name="T10" fmla="*/ 114 w 117"/>
                                      <a:gd name="T11" fmla="*/ 224 h 247"/>
                                      <a:gd name="T12" fmla="*/ 112 w 117"/>
                                      <a:gd name="T13" fmla="*/ 217 h 247"/>
                                      <a:gd name="T14" fmla="*/ 109 w 117"/>
                                      <a:gd name="T15" fmla="*/ 204 h 247"/>
                                      <a:gd name="T16" fmla="*/ 107 w 117"/>
                                      <a:gd name="T17" fmla="*/ 194 h 247"/>
                                      <a:gd name="T18" fmla="*/ 107 w 117"/>
                                      <a:gd name="T19" fmla="*/ 189 h 247"/>
                                      <a:gd name="T20" fmla="*/ 107 w 117"/>
                                      <a:gd name="T21" fmla="*/ 182 h 247"/>
                                      <a:gd name="T22" fmla="*/ 112 w 117"/>
                                      <a:gd name="T23" fmla="*/ 172 h 247"/>
                                      <a:gd name="T24" fmla="*/ 117 w 117"/>
                                      <a:gd name="T25" fmla="*/ 162 h 247"/>
                                      <a:gd name="T26" fmla="*/ 117 w 117"/>
                                      <a:gd name="T27" fmla="*/ 154 h 247"/>
                                      <a:gd name="T28" fmla="*/ 117 w 117"/>
                                      <a:gd name="T29" fmla="*/ 144 h 247"/>
                                      <a:gd name="T30" fmla="*/ 114 w 117"/>
                                      <a:gd name="T31" fmla="*/ 134 h 247"/>
                                      <a:gd name="T32" fmla="*/ 109 w 117"/>
                                      <a:gd name="T33" fmla="*/ 127 h 247"/>
                                      <a:gd name="T34" fmla="*/ 97 w 117"/>
                                      <a:gd name="T35" fmla="*/ 107 h 247"/>
                                      <a:gd name="T36" fmla="*/ 85 w 117"/>
                                      <a:gd name="T37" fmla="*/ 87 h 247"/>
                                      <a:gd name="T38" fmla="*/ 55 w 117"/>
                                      <a:gd name="T39" fmla="*/ 52 h 247"/>
                                      <a:gd name="T40" fmla="*/ 37 w 117"/>
                                      <a:gd name="T41" fmla="*/ 27 h 247"/>
                                      <a:gd name="T42" fmla="*/ 35 w 117"/>
                                      <a:gd name="T43" fmla="*/ 17 h 247"/>
                                      <a:gd name="T44" fmla="*/ 35 w 117"/>
                                      <a:gd name="T45" fmla="*/ 10 h 247"/>
                                      <a:gd name="T46" fmla="*/ 40 w 117"/>
                                      <a:gd name="T47" fmla="*/ 7 h 247"/>
                                      <a:gd name="T48" fmla="*/ 52 w 117"/>
                                      <a:gd name="T49" fmla="*/ 7 h 247"/>
                                      <a:gd name="T50" fmla="*/ 47 w 117"/>
                                      <a:gd name="T51" fmla="*/ 2 h 247"/>
                                      <a:gd name="T52" fmla="*/ 40 w 117"/>
                                      <a:gd name="T53" fmla="*/ 2 h 247"/>
                                      <a:gd name="T54" fmla="*/ 35 w 117"/>
                                      <a:gd name="T55" fmla="*/ 0 h 247"/>
                                      <a:gd name="T56" fmla="*/ 30 w 117"/>
                                      <a:gd name="T57" fmla="*/ 2 h 247"/>
                                      <a:gd name="T58" fmla="*/ 27 w 117"/>
                                      <a:gd name="T59" fmla="*/ 5 h 247"/>
                                      <a:gd name="T60" fmla="*/ 25 w 117"/>
                                      <a:gd name="T61" fmla="*/ 10 h 247"/>
                                      <a:gd name="T62" fmla="*/ 22 w 117"/>
                                      <a:gd name="T63" fmla="*/ 17 h 247"/>
                                      <a:gd name="T64" fmla="*/ 22 w 117"/>
                                      <a:gd name="T65" fmla="*/ 27 h 247"/>
                                      <a:gd name="T66" fmla="*/ 13 w 117"/>
                                      <a:gd name="T67" fmla="*/ 39 h 247"/>
                                      <a:gd name="T68" fmla="*/ 0 w 117"/>
                                      <a:gd name="T69" fmla="*/ 54 h 247"/>
                                      <a:gd name="T70" fmla="*/ 0 w 117"/>
                                      <a:gd name="T71" fmla="*/ 62 h 247"/>
                                      <a:gd name="T72" fmla="*/ 0 w 117"/>
                                      <a:gd name="T73" fmla="*/ 69 h 247"/>
                                      <a:gd name="T74" fmla="*/ 3 w 117"/>
                                      <a:gd name="T75" fmla="*/ 82 h 247"/>
                                      <a:gd name="T76" fmla="*/ 13 w 117"/>
                                      <a:gd name="T77" fmla="*/ 97 h 247"/>
                                      <a:gd name="T78" fmla="*/ 27 w 117"/>
                                      <a:gd name="T79" fmla="*/ 119 h 247"/>
                                      <a:gd name="T80" fmla="*/ 42 w 117"/>
                                      <a:gd name="T81" fmla="*/ 137 h 247"/>
                                      <a:gd name="T82" fmla="*/ 60 w 117"/>
                                      <a:gd name="T83" fmla="*/ 157 h 247"/>
                                      <a:gd name="T84" fmla="*/ 87 w 117"/>
                                      <a:gd name="T85" fmla="*/ 187 h 247"/>
                                      <a:gd name="T86" fmla="*/ 92 w 117"/>
                                      <a:gd name="T87" fmla="*/ 192 h 247"/>
                                      <a:gd name="T88" fmla="*/ 97 w 117"/>
                                      <a:gd name="T89" fmla="*/ 199 h 247"/>
                                      <a:gd name="T90" fmla="*/ 99 w 117"/>
                                      <a:gd name="T91" fmla="*/ 207 h 247"/>
                                      <a:gd name="T92" fmla="*/ 99 w 117"/>
                                      <a:gd name="T93" fmla="*/ 217 h 247"/>
                                      <a:gd name="T94" fmla="*/ 99 w 117"/>
                                      <a:gd name="T95" fmla="*/ 227 h 247"/>
                                      <a:gd name="T96" fmla="*/ 95 w 117"/>
                                      <a:gd name="T97" fmla="*/ 234 h 247"/>
                                      <a:gd name="T98" fmla="*/ 87 w 117"/>
                                      <a:gd name="T99" fmla="*/ 242 h 247"/>
                                      <a:gd name="T100" fmla="*/ 77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77" y="247"/>
                                        </a:moveTo>
                                        <a:lnTo>
                                          <a:pt x="87" y="247"/>
                                        </a:lnTo>
                                        <a:lnTo>
                                          <a:pt x="102" y="242"/>
                                        </a:lnTo>
                                        <a:lnTo>
                                          <a:pt x="107" y="237"/>
                                        </a:lnTo>
                                        <a:lnTo>
                                          <a:pt x="112" y="232"/>
                                        </a:lnTo>
                                        <a:lnTo>
                                          <a:pt x="114" y="224"/>
                                        </a:lnTo>
                                        <a:lnTo>
                                          <a:pt x="112" y="217"/>
                                        </a:lnTo>
                                        <a:lnTo>
                                          <a:pt x="109" y="20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7" y="189"/>
                                        </a:lnTo>
                                        <a:lnTo>
                                          <a:pt x="107" y="182"/>
                                        </a:lnTo>
                                        <a:lnTo>
                                          <a:pt x="112" y="172"/>
                                        </a:lnTo>
                                        <a:lnTo>
                                          <a:pt x="117" y="162"/>
                                        </a:lnTo>
                                        <a:lnTo>
                                          <a:pt x="117" y="154"/>
                                        </a:lnTo>
                                        <a:lnTo>
                                          <a:pt x="117" y="144"/>
                                        </a:lnTo>
                                        <a:lnTo>
                                          <a:pt x="114" y="134"/>
                                        </a:lnTo>
                                        <a:lnTo>
                                          <a:pt x="109" y="127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85" y="8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27" y="119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92" y="19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9" y="207"/>
                                        </a:lnTo>
                                        <a:lnTo>
                                          <a:pt x="99" y="217"/>
                                        </a:lnTo>
                                        <a:lnTo>
                                          <a:pt x="99" y="227"/>
                                        </a:lnTo>
                                        <a:lnTo>
                                          <a:pt x="95" y="234"/>
                                        </a:lnTo>
                                        <a:lnTo>
                                          <a:pt x="87" y="242"/>
                                        </a:lnTo>
                                        <a:lnTo>
                                          <a:pt x="77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0" name="Freeform 1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77 w 117"/>
                                      <a:gd name="T1" fmla="*/ 247 h 247"/>
                                      <a:gd name="T2" fmla="*/ 87 w 117"/>
                                      <a:gd name="T3" fmla="*/ 247 h 247"/>
                                      <a:gd name="T4" fmla="*/ 102 w 117"/>
                                      <a:gd name="T5" fmla="*/ 242 h 247"/>
                                      <a:gd name="T6" fmla="*/ 107 w 117"/>
                                      <a:gd name="T7" fmla="*/ 237 h 247"/>
                                      <a:gd name="T8" fmla="*/ 112 w 117"/>
                                      <a:gd name="T9" fmla="*/ 232 h 247"/>
                                      <a:gd name="T10" fmla="*/ 114 w 117"/>
                                      <a:gd name="T11" fmla="*/ 224 h 247"/>
                                      <a:gd name="T12" fmla="*/ 112 w 117"/>
                                      <a:gd name="T13" fmla="*/ 217 h 247"/>
                                      <a:gd name="T14" fmla="*/ 109 w 117"/>
                                      <a:gd name="T15" fmla="*/ 204 h 247"/>
                                      <a:gd name="T16" fmla="*/ 107 w 117"/>
                                      <a:gd name="T17" fmla="*/ 194 h 247"/>
                                      <a:gd name="T18" fmla="*/ 107 w 117"/>
                                      <a:gd name="T19" fmla="*/ 189 h 247"/>
                                      <a:gd name="T20" fmla="*/ 107 w 117"/>
                                      <a:gd name="T21" fmla="*/ 182 h 247"/>
                                      <a:gd name="T22" fmla="*/ 112 w 117"/>
                                      <a:gd name="T23" fmla="*/ 172 h 247"/>
                                      <a:gd name="T24" fmla="*/ 117 w 117"/>
                                      <a:gd name="T25" fmla="*/ 162 h 247"/>
                                      <a:gd name="T26" fmla="*/ 117 w 117"/>
                                      <a:gd name="T27" fmla="*/ 154 h 247"/>
                                      <a:gd name="T28" fmla="*/ 117 w 117"/>
                                      <a:gd name="T29" fmla="*/ 144 h 247"/>
                                      <a:gd name="T30" fmla="*/ 114 w 117"/>
                                      <a:gd name="T31" fmla="*/ 134 h 247"/>
                                      <a:gd name="T32" fmla="*/ 109 w 117"/>
                                      <a:gd name="T33" fmla="*/ 127 h 247"/>
                                      <a:gd name="T34" fmla="*/ 97 w 117"/>
                                      <a:gd name="T35" fmla="*/ 107 h 247"/>
                                      <a:gd name="T36" fmla="*/ 85 w 117"/>
                                      <a:gd name="T37" fmla="*/ 87 h 247"/>
                                      <a:gd name="T38" fmla="*/ 55 w 117"/>
                                      <a:gd name="T39" fmla="*/ 52 h 247"/>
                                      <a:gd name="T40" fmla="*/ 37 w 117"/>
                                      <a:gd name="T41" fmla="*/ 27 h 247"/>
                                      <a:gd name="T42" fmla="*/ 35 w 117"/>
                                      <a:gd name="T43" fmla="*/ 17 h 247"/>
                                      <a:gd name="T44" fmla="*/ 35 w 117"/>
                                      <a:gd name="T45" fmla="*/ 10 h 247"/>
                                      <a:gd name="T46" fmla="*/ 40 w 117"/>
                                      <a:gd name="T47" fmla="*/ 7 h 247"/>
                                      <a:gd name="T48" fmla="*/ 52 w 117"/>
                                      <a:gd name="T49" fmla="*/ 7 h 247"/>
                                      <a:gd name="T50" fmla="*/ 47 w 117"/>
                                      <a:gd name="T51" fmla="*/ 2 h 247"/>
                                      <a:gd name="T52" fmla="*/ 40 w 117"/>
                                      <a:gd name="T53" fmla="*/ 2 h 247"/>
                                      <a:gd name="T54" fmla="*/ 35 w 117"/>
                                      <a:gd name="T55" fmla="*/ 0 h 247"/>
                                      <a:gd name="T56" fmla="*/ 30 w 117"/>
                                      <a:gd name="T57" fmla="*/ 2 h 247"/>
                                      <a:gd name="T58" fmla="*/ 27 w 117"/>
                                      <a:gd name="T59" fmla="*/ 5 h 247"/>
                                      <a:gd name="T60" fmla="*/ 25 w 117"/>
                                      <a:gd name="T61" fmla="*/ 10 h 247"/>
                                      <a:gd name="T62" fmla="*/ 22 w 117"/>
                                      <a:gd name="T63" fmla="*/ 17 h 247"/>
                                      <a:gd name="T64" fmla="*/ 22 w 117"/>
                                      <a:gd name="T65" fmla="*/ 27 h 247"/>
                                      <a:gd name="T66" fmla="*/ 13 w 117"/>
                                      <a:gd name="T67" fmla="*/ 39 h 247"/>
                                      <a:gd name="T68" fmla="*/ 0 w 117"/>
                                      <a:gd name="T69" fmla="*/ 54 h 247"/>
                                      <a:gd name="T70" fmla="*/ 0 w 117"/>
                                      <a:gd name="T71" fmla="*/ 62 h 247"/>
                                      <a:gd name="T72" fmla="*/ 0 w 117"/>
                                      <a:gd name="T73" fmla="*/ 69 h 247"/>
                                      <a:gd name="T74" fmla="*/ 3 w 117"/>
                                      <a:gd name="T75" fmla="*/ 82 h 247"/>
                                      <a:gd name="T76" fmla="*/ 13 w 117"/>
                                      <a:gd name="T77" fmla="*/ 97 h 247"/>
                                      <a:gd name="T78" fmla="*/ 27 w 117"/>
                                      <a:gd name="T79" fmla="*/ 119 h 247"/>
                                      <a:gd name="T80" fmla="*/ 42 w 117"/>
                                      <a:gd name="T81" fmla="*/ 137 h 247"/>
                                      <a:gd name="T82" fmla="*/ 60 w 117"/>
                                      <a:gd name="T83" fmla="*/ 157 h 247"/>
                                      <a:gd name="T84" fmla="*/ 87 w 117"/>
                                      <a:gd name="T85" fmla="*/ 187 h 247"/>
                                      <a:gd name="T86" fmla="*/ 92 w 117"/>
                                      <a:gd name="T87" fmla="*/ 192 h 247"/>
                                      <a:gd name="T88" fmla="*/ 97 w 117"/>
                                      <a:gd name="T89" fmla="*/ 199 h 247"/>
                                      <a:gd name="T90" fmla="*/ 99 w 117"/>
                                      <a:gd name="T91" fmla="*/ 207 h 247"/>
                                      <a:gd name="T92" fmla="*/ 99 w 117"/>
                                      <a:gd name="T93" fmla="*/ 217 h 247"/>
                                      <a:gd name="T94" fmla="*/ 99 w 117"/>
                                      <a:gd name="T95" fmla="*/ 227 h 247"/>
                                      <a:gd name="T96" fmla="*/ 95 w 117"/>
                                      <a:gd name="T97" fmla="*/ 234 h 247"/>
                                      <a:gd name="T98" fmla="*/ 87 w 117"/>
                                      <a:gd name="T99" fmla="*/ 242 h 247"/>
                                      <a:gd name="T100" fmla="*/ 77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77" y="247"/>
                                        </a:moveTo>
                                        <a:lnTo>
                                          <a:pt x="87" y="247"/>
                                        </a:lnTo>
                                        <a:lnTo>
                                          <a:pt x="102" y="242"/>
                                        </a:lnTo>
                                        <a:lnTo>
                                          <a:pt x="107" y="237"/>
                                        </a:lnTo>
                                        <a:lnTo>
                                          <a:pt x="112" y="232"/>
                                        </a:lnTo>
                                        <a:lnTo>
                                          <a:pt x="114" y="224"/>
                                        </a:lnTo>
                                        <a:lnTo>
                                          <a:pt x="112" y="217"/>
                                        </a:lnTo>
                                        <a:lnTo>
                                          <a:pt x="109" y="20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7" y="189"/>
                                        </a:lnTo>
                                        <a:lnTo>
                                          <a:pt x="107" y="182"/>
                                        </a:lnTo>
                                        <a:lnTo>
                                          <a:pt x="112" y="172"/>
                                        </a:lnTo>
                                        <a:lnTo>
                                          <a:pt x="117" y="162"/>
                                        </a:lnTo>
                                        <a:lnTo>
                                          <a:pt x="117" y="154"/>
                                        </a:lnTo>
                                        <a:lnTo>
                                          <a:pt x="117" y="144"/>
                                        </a:lnTo>
                                        <a:lnTo>
                                          <a:pt x="114" y="134"/>
                                        </a:lnTo>
                                        <a:lnTo>
                                          <a:pt x="109" y="127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85" y="8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27" y="119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92" y="19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9" y="207"/>
                                        </a:lnTo>
                                        <a:lnTo>
                                          <a:pt x="99" y="217"/>
                                        </a:lnTo>
                                        <a:lnTo>
                                          <a:pt x="99" y="227"/>
                                        </a:lnTo>
                                        <a:lnTo>
                                          <a:pt x="95" y="234"/>
                                        </a:lnTo>
                                        <a:lnTo>
                                          <a:pt x="87" y="242"/>
                                        </a:lnTo>
                                        <a:lnTo>
                                          <a:pt x="77" y="2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1" name="Freeform 1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7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237 h 239"/>
                                      <a:gd name="T2" fmla="*/ 15 w 77"/>
                                      <a:gd name="T3" fmla="*/ 239 h 239"/>
                                      <a:gd name="T4" fmla="*/ 27 w 77"/>
                                      <a:gd name="T5" fmla="*/ 237 h 239"/>
                                      <a:gd name="T6" fmla="*/ 35 w 77"/>
                                      <a:gd name="T7" fmla="*/ 234 h 239"/>
                                      <a:gd name="T8" fmla="*/ 42 w 77"/>
                                      <a:gd name="T9" fmla="*/ 229 h 239"/>
                                      <a:gd name="T10" fmla="*/ 45 w 77"/>
                                      <a:gd name="T11" fmla="*/ 224 h 239"/>
                                      <a:gd name="T12" fmla="*/ 47 w 77"/>
                                      <a:gd name="T13" fmla="*/ 217 h 239"/>
                                      <a:gd name="T14" fmla="*/ 47 w 77"/>
                                      <a:gd name="T15" fmla="*/ 204 h 239"/>
                                      <a:gd name="T16" fmla="*/ 50 w 77"/>
                                      <a:gd name="T17" fmla="*/ 194 h 239"/>
                                      <a:gd name="T18" fmla="*/ 52 w 77"/>
                                      <a:gd name="T19" fmla="*/ 189 h 239"/>
                                      <a:gd name="T20" fmla="*/ 55 w 77"/>
                                      <a:gd name="T21" fmla="*/ 184 h 239"/>
                                      <a:gd name="T22" fmla="*/ 62 w 77"/>
                                      <a:gd name="T23" fmla="*/ 177 h 239"/>
                                      <a:gd name="T24" fmla="*/ 72 w 77"/>
                                      <a:gd name="T25" fmla="*/ 167 h 239"/>
                                      <a:gd name="T26" fmla="*/ 75 w 77"/>
                                      <a:gd name="T27" fmla="*/ 159 h 239"/>
                                      <a:gd name="T28" fmla="*/ 77 w 77"/>
                                      <a:gd name="T29" fmla="*/ 152 h 239"/>
                                      <a:gd name="T30" fmla="*/ 77 w 77"/>
                                      <a:gd name="T31" fmla="*/ 142 h 239"/>
                                      <a:gd name="T32" fmla="*/ 77 w 77"/>
                                      <a:gd name="T33" fmla="*/ 132 h 239"/>
                                      <a:gd name="T34" fmla="*/ 75 w 77"/>
                                      <a:gd name="T35" fmla="*/ 112 h 239"/>
                                      <a:gd name="T36" fmla="*/ 70 w 77"/>
                                      <a:gd name="T37" fmla="*/ 92 h 239"/>
                                      <a:gd name="T38" fmla="*/ 57 w 77"/>
                                      <a:gd name="T39" fmla="*/ 52 h 239"/>
                                      <a:gd name="T40" fmla="*/ 50 w 77"/>
                                      <a:gd name="T41" fmla="*/ 25 h 239"/>
                                      <a:gd name="T42" fmla="*/ 50 w 77"/>
                                      <a:gd name="T43" fmla="*/ 15 h 239"/>
                                      <a:gd name="T44" fmla="*/ 52 w 77"/>
                                      <a:gd name="T45" fmla="*/ 10 h 239"/>
                                      <a:gd name="T46" fmla="*/ 60 w 77"/>
                                      <a:gd name="T47" fmla="*/ 7 h 239"/>
                                      <a:gd name="T48" fmla="*/ 70 w 77"/>
                                      <a:gd name="T49" fmla="*/ 10 h 239"/>
                                      <a:gd name="T50" fmla="*/ 67 w 77"/>
                                      <a:gd name="T51" fmla="*/ 5 h 239"/>
                                      <a:gd name="T52" fmla="*/ 62 w 77"/>
                                      <a:gd name="T53" fmla="*/ 2 h 239"/>
                                      <a:gd name="T54" fmla="*/ 57 w 77"/>
                                      <a:gd name="T55" fmla="*/ 0 h 239"/>
                                      <a:gd name="T56" fmla="*/ 52 w 77"/>
                                      <a:gd name="T57" fmla="*/ 0 h 239"/>
                                      <a:gd name="T58" fmla="*/ 47 w 77"/>
                                      <a:gd name="T59" fmla="*/ 2 h 239"/>
                                      <a:gd name="T60" fmla="*/ 45 w 77"/>
                                      <a:gd name="T61" fmla="*/ 5 h 239"/>
                                      <a:gd name="T62" fmla="*/ 40 w 77"/>
                                      <a:gd name="T63" fmla="*/ 12 h 239"/>
                                      <a:gd name="T64" fmla="*/ 37 w 77"/>
                                      <a:gd name="T65" fmla="*/ 20 h 239"/>
                                      <a:gd name="T66" fmla="*/ 25 w 77"/>
                                      <a:gd name="T67" fmla="*/ 30 h 239"/>
                                      <a:gd name="T68" fmla="*/ 5 w 77"/>
                                      <a:gd name="T69" fmla="*/ 42 h 239"/>
                                      <a:gd name="T70" fmla="*/ 2 w 77"/>
                                      <a:gd name="T71" fmla="*/ 47 h 239"/>
                                      <a:gd name="T72" fmla="*/ 0 w 77"/>
                                      <a:gd name="T73" fmla="*/ 55 h 239"/>
                                      <a:gd name="T74" fmla="*/ 0 w 77"/>
                                      <a:gd name="T75" fmla="*/ 67 h 239"/>
                                      <a:gd name="T76" fmla="*/ 2 w 77"/>
                                      <a:gd name="T77" fmla="*/ 82 h 239"/>
                                      <a:gd name="T78" fmla="*/ 7 w 77"/>
                                      <a:gd name="T79" fmla="*/ 107 h 239"/>
                                      <a:gd name="T80" fmla="*/ 12 w 77"/>
                                      <a:gd name="T81" fmla="*/ 127 h 239"/>
                                      <a:gd name="T82" fmla="*/ 22 w 77"/>
                                      <a:gd name="T83" fmla="*/ 149 h 239"/>
                                      <a:gd name="T84" fmla="*/ 35 w 77"/>
                                      <a:gd name="T85" fmla="*/ 182 h 239"/>
                                      <a:gd name="T86" fmla="*/ 37 w 77"/>
                                      <a:gd name="T87" fmla="*/ 189 h 239"/>
                                      <a:gd name="T88" fmla="*/ 40 w 77"/>
                                      <a:gd name="T89" fmla="*/ 197 h 239"/>
                                      <a:gd name="T90" fmla="*/ 37 w 77"/>
                                      <a:gd name="T91" fmla="*/ 204 h 239"/>
                                      <a:gd name="T92" fmla="*/ 35 w 77"/>
                                      <a:gd name="T93" fmla="*/ 212 h 239"/>
                                      <a:gd name="T94" fmla="*/ 32 w 77"/>
                                      <a:gd name="T95" fmla="*/ 222 h 239"/>
                                      <a:gd name="T96" fmla="*/ 25 w 77"/>
                                      <a:gd name="T97" fmla="*/ 227 h 239"/>
                                      <a:gd name="T98" fmla="*/ 17 w 77"/>
                                      <a:gd name="T99" fmla="*/ 232 h 239"/>
                                      <a:gd name="T100" fmla="*/ 5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5" y="237"/>
                                        </a:moveTo>
                                        <a:lnTo>
                                          <a:pt x="15" y="239"/>
                                        </a:lnTo>
                                        <a:lnTo>
                                          <a:pt x="27" y="237"/>
                                        </a:lnTo>
                                        <a:lnTo>
                                          <a:pt x="35" y="234"/>
                                        </a:lnTo>
                                        <a:lnTo>
                                          <a:pt x="42" y="229"/>
                                        </a:lnTo>
                                        <a:lnTo>
                                          <a:pt x="45" y="224"/>
                                        </a:lnTo>
                                        <a:lnTo>
                                          <a:pt x="47" y="217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52" y="189"/>
                                        </a:lnTo>
                                        <a:lnTo>
                                          <a:pt x="55" y="184"/>
                                        </a:lnTo>
                                        <a:lnTo>
                                          <a:pt x="62" y="177"/>
                                        </a:lnTo>
                                        <a:lnTo>
                                          <a:pt x="72" y="167"/>
                                        </a:lnTo>
                                        <a:lnTo>
                                          <a:pt x="75" y="159"/>
                                        </a:lnTo>
                                        <a:lnTo>
                                          <a:pt x="77" y="152"/>
                                        </a:lnTo>
                                        <a:lnTo>
                                          <a:pt x="77" y="142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75" y="112"/>
                                        </a:lnTo>
                                        <a:lnTo>
                                          <a:pt x="70" y="9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35" y="182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97"/>
                                        </a:lnTo>
                                        <a:lnTo>
                                          <a:pt x="37" y="204"/>
                                        </a:lnTo>
                                        <a:lnTo>
                                          <a:pt x="35" y="212"/>
                                        </a:lnTo>
                                        <a:lnTo>
                                          <a:pt x="32" y="222"/>
                                        </a:lnTo>
                                        <a:lnTo>
                                          <a:pt x="25" y="227"/>
                                        </a:lnTo>
                                        <a:lnTo>
                                          <a:pt x="17" y="232"/>
                                        </a:lnTo>
                                        <a:lnTo>
                                          <a:pt x="5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2" name="Freeform 19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7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237 h 239"/>
                                      <a:gd name="T2" fmla="*/ 15 w 77"/>
                                      <a:gd name="T3" fmla="*/ 239 h 239"/>
                                      <a:gd name="T4" fmla="*/ 27 w 77"/>
                                      <a:gd name="T5" fmla="*/ 237 h 239"/>
                                      <a:gd name="T6" fmla="*/ 35 w 77"/>
                                      <a:gd name="T7" fmla="*/ 234 h 239"/>
                                      <a:gd name="T8" fmla="*/ 42 w 77"/>
                                      <a:gd name="T9" fmla="*/ 229 h 239"/>
                                      <a:gd name="T10" fmla="*/ 45 w 77"/>
                                      <a:gd name="T11" fmla="*/ 224 h 239"/>
                                      <a:gd name="T12" fmla="*/ 47 w 77"/>
                                      <a:gd name="T13" fmla="*/ 217 h 239"/>
                                      <a:gd name="T14" fmla="*/ 47 w 77"/>
                                      <a:gd name="T15" fmla="*/ 204 h 239"/>
                                      <a:gd name="T16" fmla="*/ 50 w 77"/>
                                      <a:gd name="T17" fmla="*/ 194 h 239"/>
                                      <a:gd name="T18" fmla="*/ 52 w 77"/>
                                      <a:gd name="T19" fmla="*/ 189 h 239"/>
                                      <a:gd name="T20" fmla="*/ 55 w 77"/>
                                      <a:gd name="T21" fmla="*/ 184 h 239"/>
                                      <a:gd name="T22" fmla="*/ 62 w 77"/>
                                      <a:gd name="T23" fmla="*/ 177 h 239"/>
                                      <a:gd name="T24" fmla="*/ 72 w 77"/>
                                      <a:gd name="T25" fmla="*/ 167 h 239"/>
                                      <a:gd name="T26" fmla="*/ 75 w 77"/>
                                      <a:gd name="T27" fmla="*/ 159 h 239"/>
                                      <a:gd name="T28" fmla="*/ 77 w 77"/>
                                      <a:gd name="T29" fmla="*/ 152 h 239"/>
                                      <a:gd name="T30" fmla="*/ 77 w 77"/>
                                      <a:gd name="T31" fmla="*/ 142 h 239"/>
                                      <a:gd name="T32" fmla="*/ 77 w 77"/>
                                      <a:gd name="T33" fmla="*/ 132 h 239"/>
                                      <a:gd name="T34" fmla="*/ 75 w 77"/>
                                      <a:gd name="T35" fmla="*/ 112 h 239"/>
                                      <a:gd name="T36" fmla="*/ 70 w 77"/>
                                      <a:gd name="T37" fmla="*/ 92 h 239"/>
                                      <a:gd name="T38" fmla="*/ 57 w 77"/>
                                      <a:gd name="T39" fmla="*/ 52 h 239"/>
                                      <a:gd name="T40" fmla="*/ 50 w 77"/>
                                      <a:gd name="T41" fmla="*/ 25 h 239"/>
                                      <a:gd name="T42" fmla="*/ 50 w 77"/>
                                      <a:gd name="T43" fmla="*/ 15 h 239"/>
                                      <a:gd name="T44" fmla="*/ 52 w 77"/>
                                      <a:gd name="T45" fmla="*/ 10 h 239"/>
                                      <a:gd name="T46" fmla="*/ 60 w 77"/>
                                      <a:gd name="T47" fmla="*/ 7 h 239"/>
                                      <a:gd name="T48" fmla="*/ 70 w 77"/>
                                      <a:gd name="T49" fmla="*/ 10 h 239"/>
                                      <a:gd name="T50" fmla="*/ 67 w 77"/>
                                      <a:gd name="T51" fmla="*/ 5 h 239"/>
                                      <a:gd name="T52" fmla="*/ 62 w 77"/>
                                      <a:gd name="T53" fmla="*/ 2 h 239"/>
                                      <a:gd name="T54" fmla="*/ 57 w 77"/>
                                      <a:gd name="T55" fmla="*/ 0 h 239"/>
                                      <a:gd name="T56" fmla="*/ 52 w 77"/>
                                      <a:gd name="T57" fmla="*/ 0 h 239"/>
                                      <a:gd name="T58" fmla="*/ 47 w 77"/>
                                      <a:gd name="T59" fmla="*/ 2 h 239"/>
                                      <a:gd name="T60" fmla="*/ 45 w 77"/>
                                      <a:gd name="T61" fmla="*/ 5 h 239"/>
                                      <a:gd name="T62" fmla="*/ 40 w 77"/>
                                      <a:gd name="T63" fmla="*/ 12 h 239"/>
                                      <a:gd name="T64" fmla="*/ 37 w 77"/>
                                      <a:gd name="T65" fmla="*/ 20 h 239"/>
                                      <a:gd name="T66" fmla="*/ 25 w 77"/>
                                      <a:gd name="T67" fmla="*/ 30 h 239"/>
                                      <a:gd name="T68" fmla="*/ 5 w 77"/>
                                      <a:gd name="T69" fmla="*/ 42 h 239"/>
                                      <a:gd name="T70" fmla="*/ 2 w 77"/>
                                      <a:gd name="T71" fmla="*/ 47 h 239"/>
                                      <a:gd name="T72" fmla="*/ 0 w 77"/>
                                      <a:gd name="T73" fmla="*/ 55 h 239"/>
                                      <a:gd name="T74" fmla="*/ 0 w 77"/>
                                      <a:gd name="T75" fmla="*/ 67 h 239"/>
                                      <a:gd name="T76" fmla="*/ 2 w 77"/>
                                      <a:gd name="T77" fmla="*/ 82 h 239"/>
                                      <a:gd name="T78" fmla="*/ 7 w 77"/>
                                      <a:gd name="T79" fmla="*/ 107 h 239"/>
                                      <a:gd name="T80" fmla="*/ 12 w 77"/>
                                      <a:gd name="T81" fmla="*/ 127 h 239"/>
                                      <a:gd name="T82" fmla="*/ 22 w 77"/>
                                      <a:gd name="T83" fmla="*/ 149 h 239"/>
                                      <a:gd name="T84" fmla="*/ 35 w 77"/>
                                      <a:gd name="T85" fmla="*/ 182 h 239"/>
                                      <a:gd name="T86" fmla="*/ 37 w 77"/>
                                      <a:gd name="T87" fmla="*/ 189 h 239"/>
                                      <a:gd name="T88" fmla="*/ 40 w 77"/>
                                      <a:gd name="T89" fmla="*/ 197 h 239"/>
                                      <a:gd name="T90" fmla="*/ 37 w 77"/>
                                      <a:gd name="T91" fmla="*/ 204 h 239"/>
                                      <a:gd name="T92" fmla="*/ 35 w 77"/>
                                      <a:gd name="T93" fmla="*/ 212 h 239"/>
                                      <a:gd name="T94" fmla="*/ 32 w 77"/>
                                      <a:gd name="T95" fmla="*/ 222 h 239"/>
                                      <a:gd name="T96" fmla="*/ 25 w 77"/>
                                      <a:gd name="T97" fmla="*/ 227 h 239"/>
                                      <a:gd name="T98" fmla="*/ 17 w 77"/>
                                      <a:gd name="T99" fmla="*/ 232 h 239"/>
                                      <a:gd name="T100" fmla="*/ 5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5" y="237"/>
                                        </a:moveTo>
                                        <a:lnTo>
                                          <a:pt x="15" y="239"/>
                                        </a:lnTo>
                                        <a:lnTo>
                                          <a:pt x="27" y="237"/>
                                        </a:lnTo>
                                        <a:lnTo>
                                          <a:pt x="35" y="234"/>
                                        </a:lnTo>
                                        <a:lnTo>
                                          <a:pt x="42" y="229"/>
                                        </a:lnTo>
                                        <a:lnTo>
                                          <a:pt x="45" y="224"/>
                                        </a:lnTo>
                                        <a:lnTo>
                                          <a:pt x="47" y="217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52" y="189"/>
                                        </a:lnTo>
                                        <a:lnTo>
                                          <a:pt x="55" y="184"/>
                                        </a:lnTo>
                                        <a:lnTo>
                                          <a:pt x="62" y="177"/>
                                        </a:lnTo>
                                        <a:lnTo>
                                          <a:pt x="72" y="167"/>
                                        </a:lnTo>
                                        <a:lnTo>
                                          <a:pt x="75" y="159"/>
                                        </a:lnTo>
                                        <a:lnTo>
                                          <a:pt x="77" y="152"/>
                                        </a:lnTo>
                                        <a:lnTo>
                                          <a:pt x="77" y="142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75" y="112"/>
                                        </a:lnTo>
                                        <a:lnTo>
                                          <a:pt x="70" y="9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35" y="182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97"/>
                                        </a:lnTo>
                                        <a:lnTo>
                                          <a:pt x="37" y="204"/>
                                        </a:lnTo>
                                        <a:lnTo>
                                          <a:pt x="35" y="212"/>
                                        </a:lnTo>
                                        <a:lnTo>
                                          <a:pt x="32" y="222"/>
                                        </a:lnTo>
                                        <a:lnTo>
                                          <a:pt x="25" y="227"/>
                                        </a:lnTo>
                                        <a:lnTo>
                                          <a:pt x="17" y="232"/>
                                        </a:lnTo>
                                        <a:lnTo>
                                          <a:pt x="5" y="2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3" name="Freeform 1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0 w 112"/>
                                      <a:gd name="T1" fmla="*/ 180 h 187"/>
                                      <a:gd name="T2" fmla="*/ 8 w 112"/>
                                      <a:gd name="T3" fmla="*/ 185 h 187"/>
                                      <a:gd name="T4" fmla="*/ 20 w 112"/>
                                      <a:gd name="T5" fmla="*/ 187 h 187"/>
                                      <a:gd name="T6" fmla="*/ 25 w 112"/>
                                      <a:gd name="T7" fmla="*/ 187 h 187"/>
                                      <a:gd name="T8" fmla="*/ 33 w 112"/>
                                      <a:gd name="T9" fmla="*/ 187 h 187"/>
                                      <a:gd name="T10" fmla="*/ 38 w 112"/>
                                      <a:gd name="T11" fmla="*/ 182 h 187"/>
                                      <a:gd name="T12" fmla="*/ 40 w 112"/>
                                      <a:gd name="T13" fmla="*/ 178 h 187"/>
                                      <a:gd name="T14" fmla="*/ 48 w 112"/>
                                      <a:gd name="T15" fmla="*/ 160 h 187"/>
                                      <a:gd name="T16" fmla="*/ 55 w 112"/>
                                      <a:gd name="T17" fmla="*/ 153 h 187"/>
                                      <a:gd name="T18" fmla="*/ 65 w 112"/>
                                      <a:gd name="T19" fmla="*/ 148 h 187"/>
                                      <a:gd name="T20" fmla="*/ 73 w 112"/>
                                      <a:gd name="T21" fmla="*/ 145 h 187"/>
                                      <a:gd name="T22" fmla="*/ 82 w 112"/>
                                      <a:gd name="T23" fmla="*/ 133 h 187"/>
                                      <a:gd name="T24" fmla="*/ 87 w 112"/>
                                      <a:gd name="T25" fmla="*/ 118 h 187"/>
                                      <a:gd name="T26" fmla="*/ 90 w 112"/>
                                      <a:gd name="T27" fmla="*/ 100 h 187"/>
                                      <a:gd name="T28" fmla="*/ 90 w 112"/>
                                      <a:gd name="T29" fmla="*/ 80 h 187"/>
                                      <a:gd name="T30" fmla="*/ 87 w 112"/>
                                      <a:gd name="T31" fmla="*/ 45 h 187"/>
                                      <a:gd name="T32" fmla="*/ 90 w 112"/>
                                      <a:gd name="T33" fmla="*/ 20 h 187"/>
                                      <a:gd name="T34" fmla="*/ 92 w 112"/>
                                      <a:gd name="T35" fmla="*/ 10 h 187"/>
                                      <a:gd name="T36" fmla="*/ 97 w 112"/>
                                      <a:gd name="T37" fmla="*/ 8 h 187"/>
                                      <a:gd name="T38" fmla="*/ 102 w 112"/>
                                      <a:gd name="T39" fmla="*/ 8 h 187"/>
                                      <a:gd name="T40" fmla="*/ 112 w 112"/>
                                      <a:gd name="T41" fmla="*/ 13 h 187"/>
                                      <a:gd name="T42" fmla="*/ 105 w 112"/>
                                      <a:gd name="T43" fmla="*/ 5 h 187"/>
                                      <a:gd name="T44" fmla="*/ 97 w 112"/>
                                      <a:gd name="T45" fmla="*/ 0 h 187"/>
                                      <a:gd name="T46" fmla="*/ 95 w 112"/>
                                      <a:gd name="T47" fmla="*/ 0 h 187"/>
                                      <a:gd name="T48" fmla="*/ 90 w 112"/>
                                      <a:gd name="T49" fmla="*/ 3 h 187"/>
                                      <a:gd name="T50" fmla="*/ 85 w 112"/>
                                      <a:gd name="T51" fmla="*/ 5 h 187"/>
                                      <a:gd name="T52" fmla="*/ 80 w 112"/>
                                      <a:gd name="T53" fmla="*/ 13 h 187"/>
                                      <a:gd name="T54" fmla="*/ 68 w 112"/>
                                      <a:gd name="T55" fmla="*/ 15 h 187"/>
                                      <a:gd name="T56" fmla="*/ 48 w 112"/>
                                      <a:gd name="T57" fmla="*/ 20 h 187"/>
                                      <a:gd name="T58" fmla="*/ 45 w 112"/>
                                      <a:gd name="T59" fmla="*/ 23 h 187"/>
                                      <a:gd name="T60" fmla="*/ 40 w 112"/>
                                      <a:gd name="T61" fmla="*/ 30 h 187"/>
                                      <a:gd name="T62" fmla="*/ 38 w 112"/>
                                      <a:gd name="T63" fmla="*/ 38 h 187"/>
                                      <a:gd name="T64" fmla="*/ 35 w 112"/>
                                      <a:gd name="T65" fmla="*/ 53 h 187"/>
                                      <a:gd name="T66" fmla="*/ 33 w 112"/>
                                      <a:gd name="T67" fmla="*/ 73 h 187"/>
                                      <a:gd name="T68" fmla="*/ 35 w 112"/>
                                      <a:gd name="T69" fmla="*/ 93 h 187"/>
                                      <a:gd name="T70" fmla="*/ 35 w 112"/>
                                      <a:gd name="T71" fmla="*/ 115 h 187"/>
                                      <a:gd name="T72" fmla="*/ 38 w 112"/>
                                      <a:gd name="T73" fmla="*/ 145 h 187"/>
                                      <a:gd name="T74" fmla="*/ 40 w 112"/>
                                      <a:gd name="T75" fmla="*/ 153 h 187"/>
                                      <a:gd name="T76" fmla="*/ 38 w 112"/>
                                      <a:gd name="T77" fmla="*/ 158 h 187"/>
                                      <a:gd name="T78" fmla="*/ 35 w 112"/>
                                      <a:gd name="T79" fmla="*/ 165 h 187"/>
                                      <a:gd name="T80" fmla="*/ 33 w 112"/>
                                      <a:gd name="T81" fmla="*/ 170 h 187"/>
                                      <a:gd name="T82" fmla="*/ 25 w 112"/>
                                      <a:gd name="T83" fmla="*/ 175 h 187"/>
                                      <a:gd name="T84" fmla="*/ 20 w 112"/>
                                      <a:gd name="T85" fmla="*/ 180 h 187"/>
                                      <a:gd name="T86" fmla="*/ 10 w 112"/>
                                      <a:gd name="T87" fmla="*/ 182 h 187"/>
                                      <a:gd name="T88" fmla="*/ 0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0" y="180"/>
                                        </a:moveTo>
                                        <a:lnTo>
                                          <a:pt x="8" y="185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5" y="187"/>
                                        </a:lnTo>
                                        <a:lnTo>
                                          <a:pt x="33" y="187"/>
                                        </a:lnTo>
                                        <a:lnTo>
                                          <a:pt x="38" y="182"/>
                                        </a:lnTo>
                                        <a:lnTo>
                                          <a:pt x="40" y="178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5" y="153"/>
                                        </a:lnTo>
                                        <a:lnTo>
                                          <a:pt x="65" y="148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82" y="133"/>
                                        </a:lnTo>
                                        <a:lnTo>
                                          <a:pt x="87" y="118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7" y="4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112" y="13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0" y="3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68" y="15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8" y="145"/>
                                        </a:lnTo>
                                        <a:lnTo>
                                          <a:pt x="40" y="153"/>
                                        </a:lnTo>
                                        <a:lnTo>
                                          <a:pt x="38" y="158"/>
                                        </a:lnTo>
                                        <a:lnTo>
                                          <a:pt x="35" y="165"/>
                                        </a:lnTo>
                                        <a:lnTo>
                                          <a:pt x="33" y="170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4" name="Freeform 1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0 w 112"/>
                                      <a:gd name="T1" fmla="*/ 180 h 187"/>
                                      <a:gd name="T2" fmla="*/ 8 w 112"/>
                                      <a:gd name="T3" fmla="*/ 185 h 187"/>
                                      <a:gd name="T4" fmla="*/ 20 w 112"/>
                                      <a:gd name="T5" fmla="*/ 187 h 187"/>
                                      <a:gd name="T6" fmla="*/ 25 w 112"/>
                                      <a:gd name="T7" fmla="*/ 187 h 187"/>
                                      <a:gd name="T8" fmla="*/ 33 w 112"/>
                                      <a:gd name="T9" fmla="*/ 187 h 187"/>
                                      <a:gd name="T10" fmla="*/ 38 w 112"/>
                                      <a:gd name="T11" fmla="*/ 182 h 187"/>
                                      <a:gd name="T12" fmla="*/ 40 w 112"/>
                                      <a:gd name="T13" fmla="*/ 178 h 187"/>
                                      <a:gd name="T14" fmla="*/ 48 w 112"/>
                                      <a:gd name="T15" fmla="*/ 160 h 187"/>
                                      <a:gd name="T16" fmla="*/ 55 w 112"/>
                                      <a:gd name="T17" fmla="*/ 153 h 187"/>
                                      <a:gd name="T18" fmla="*/ 65 w 112"/>
                                      <a:gd name="T19" fmla="*/ 148 h 187"/>
                                      <a:gd name="T20" fmla="*/ 73 w 112"/>
                                      <a:gd name="T21" fmla="*/ 145 h 187"/>
                                      <a:gd name="T22" fmla="*/ 82 w 112"/>
                                      <a:gd name="T23" fmla="*/ 133 h 187"/>
                                      <a:gd name="T24" fmla="*/ 87 w 112"/>
                                      <a:gd name="T25" fmla="*/ 118 h 187"/>
                                      <a:gd name="T26" fmla="*/ 90 w 112"/>
                                      <a:gd name="T27" fmla="*/ 100 h 187"/>
                                      <a:gd name="T28" fmla="*/ 90 w 112"/>
                                      <a:gd name="T29" fmla="*/ 80 h 187"/>
                                      <a:gd name="T30" fmla="*/ 87 w 112"/>
                                      <a:gd name="T31" fmla="*/ 45 h 187"/>
                                      <a:gd name="T32" fmla="*/ 90 w 112"/>
                                      <a:gd name="T33" fmla="*/ 20 h 187"/>
                                      <a:gd name="T34" fmla="*/ 92 w 112"/>
                                      <a:gd name="T35" fmla="*/ 10 h 187"/>
                                      <a:gd name="T36" fmla="*/ 97 w 112"/>
                                      <a:gd name="T37" fmla="*/ 8 h 187"/>
                                      <a:gd name="T38" fmla="*/ 102 w 112"/>
                                      <a:gd name="T39" fmla="*/ 8 h 187"/>
                                      <a:gd name="T40" fmla="*/ 112 w 112"/>
                                      <a:gd name="T41" fmla="*/ 13 h 187"/>
                                      <a:gd name="T42" fmla="*/ 105 w 112"/>
                                      <a:gd name="T43" fmla="*/ 5 h 187"/>
                                      <a:gd name="T44" fmla="*/ 97 w 112"/>
                                      <a:gd name="T45" fmla="*/ 0 h 187"/>
                                      <a:gd name="T46" fmla="*/ 95 w 112"/>
                                      <a:gd name="T47" fmla="*/ 0 h 187"/>
                                      <a:gd name="T48" fmla="*/ 90 w 112"/>
                                      <a:gd name="T49" fmla="*/ 3 h 187"/>
                                      <a:gd name="T50" fmla="*/ 85 w 112"/>
                                      <a:gd name="T51" fmla="*/ 5 h 187"/>
                                      <a:gd name="T52" fmla="*/ 80 w 112"/>
                                      <a:gd name="T53" fmla="*/ 13 h 187"/>
                                      <a:gd name="T54" fmla="*/ 68 w 112"/>
                                      <a:gd name="T55" fmla="*/ 15 h 187"/>
                                      <a:gd name="T56" fmla="*/ 48 w 112"/>
                                      <a:gd name="T57" fmla="*/ 20 h 187"/>
                                      <a:gd name="T58" fmla="*/ 45 w 112"/>
                                      <a:gd name="T59" fmla="*/ 23 h 187"/>
                                      <a:gd name="T60" fmla="*/ 40 w 112"/>
                                      <a:gd name="T61" fmla="*/ 30 h 187"/>
                                      <a:gd name="T62" fmla="*/ 38 w 112"/>
                                      <a:gd name="T63" fmla="*/ 38 h 187"/>
                                      <a:gd name="T64" fmla="*/ 35 w 112"/>
                                      <a:gd name="T65" fmla="*/ 53 h 187"/>
                                      <a:gd name="T66" fmla="*/ 33 w 112"/>
                                      <a:gd name="T67" fmla="*/ 73 h 187"/>
                                      <a:gd name="T68" fmla="*/ 35 w 112"/>
                                      <a:gd name="T69" fmla="*/ 93 h 187"/>
                                      <a:gd name="T70" fmla="*/ 35 w 112"/>
                                      <a:gd name="T71" fmla="*/ 115 h 187"/>
                                      <a:gd name="T72" fmla="*/ 38 w 112"/>
                                      <a:gd name="T73" fmla="*/ 145 h 187"/>
                                      <a:gd name="T74" fmla="*/ 40 w 112"/>
                                      <a:gd name="T75" fmla="*/ 153 h 187"/>
                                      <a:gd name="T76" fmla="*/ 38 w 112"/>
                                      <a:gd name="T77" fmla="*/ 158 h 187"/>
                                      <a:gd name="T78" fmla="*/ 35 w 112"/>
                                      <a:gd name="T79" fmla="*/ 165 h 187"/>
                                      <a:gd name="T80" fmla="*/ 33 w 112"/>
                                      <a:gd name="T81" fmla="*/ 170 h 187"/>
                                      <a:gd name="T82" fmla="*/ 25 w 112"/>
                                      <a:gd name="T83" fmla="*/ 175 h 187"/>
                                      <a:gd name="T84" fmla="*/ 20 w 112"/>
                                      <a:gd name="T85" fmla="*/ 180 h 187"/>
                                      <a:gd name="T86" fmla="*/ 10 w 112"/>
                                      <a:gd name="T87" fmla="*/ 182 h 187"/>
                                      <a:gd name="T88" fmla="*/ 0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0" y="180"/>
                                        </a:moveTo>
                                        <a:lnTo>
                                          <a:pt x="8" y="185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5" y="187"/>
                                        </a:lnTo>
                                        <a:lnTo>
                                          <a:pt x="33" y="187"/>
                                        </a:lnTo>
                                        <a:lnTo>
                                          <a:pt x="38" y="182"/>
                                        </a:lnTo>
                                        <a:lnTo>
                                          <a:pt x="40" y="178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5" y="153"/>
                                        </a:lnTo>
                                        <a:lnTo>
                                          <a:pt x="65" y="148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82" y="133"/>
                                        </a:lnTo>
                                        <a:lnTo>
                                          <a:pt x="87" y="118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7" y="4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112" y="13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0" y="3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68" y="15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8" y="145"/>
                                        </a:lnTo>
                                        <a:lnTo>
                                          <a:pt x="40" y="153"/>
                                        </a:lnTo>
                                        <a:lnTo>
                                          <a:pt x="38" y="158"/>
                                        </a:lnTo>
                                        <a:lnTo>
                                          <a:pt x="35" y="165"/>
                                        </a:lnTo>
                                        <a:lnTo>
                                          <a:pt x="33" y="170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5" name="Freeform 19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222 h 222"/>
                                      <a:gd name="T2" fmla="*/ 107 w 110"/>
                                      <a:gd name="T3" fmla="*/ 220 h 222"/>
                                      <a:gd name="T4" fmla="*/ 105 w 110"/>
                                      <a:gd name="T5" fmla="*/ 220 h 222"/>
                                      <a:gd name="T6" fmla="*/ 102 w 110"/>
                                      <a:gd name="T7" fmla="*/ 220 h 222"/>
                                      <a:gd name="T8" fmla="*/ 100 w 110"/>
                                      <a:gd name="T9" fmla="*/ 222 h 222"/>
                                      <a:gd name="T10" fmla="*/ 105 w 110"/>
                                      <a:gd name="T11" fmla="*/ 222 h 222"/>
                                      <a:gd name="T12" fmla="*/ 110 w 110"/>
                                      <a:gd name="T13" fmla="*/ 222 h 222"/>
                                      <a:gd name="T14" fmla="*/ 0 w 110"/>
                                      <a:gd name="T15" fmla="*/ 5 h 222"/>
                                      <a:gd name="T16" fmla="*/ 0 w 110"/>
                                      <a:gd name="T17" fmla="*/ 0 h 222"/>
                                      <a:gd name="T18" fmla="*/ 0 w 110"/>
                                      <a:gd name="T19" fmla="*/ 5 h 222"/>
                                      <a:gd name="T20" fmla="*/ 0 w 110"/>
                                      <a:gd name="T21" fmla="*/ 5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110" y="222"/>
                                        </a:moveTo>
                                        <a:lnTo>
                                          <a:pt x="107" y="220"/>
                                        </a:lnTo>
                                        <a:lnTo>
                                          <a:pt x="105" y="220"/>
                                        </a:lnTo>
                                        <a:lnTo>
                                          <a:pt x="102" y="220"/>
                                        </a:lnTo>
                                        <a:lnTo>
                                          <a:pt x="100" y="222"/>
                                        </a:lnTo>
                                        <a:lnTo>
                                          <a:pt x="105" y="222"/>
                                        </a:lnTo>
                                        <a:lnTo>
                                          <a:pt x="110" y="222"/>
                                        </a:lnTo>
                                        <a:close/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6" name="Freeform 19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3"/>
                                    <a:ext cx="107" cy="219"/>
                                  </a:xfrm>
                                  <a:custGeom>
                                    <a:avLst/>
                                    <a:gdLst>
                                      <a:gd name="T0" fmla="*/ 0 w 107"/>
                                      <a:gd name="T1" fmla="*/ 0 h 219"/>
                                      <a:gd name="T2" fmla="*/ 0 w 107"/>
                                      <a:gd name="T3" fmla="*/ 0 h 219"/>
                                      <a:gd name="T4" fmla="*/ 0 w 107"/>
                                      <a:gd name="T5" fmla="*/ 5 h 219"/>
                                      <a:gd name="T6" fmla="*/ 3 w 107"/>
                                      <a:gd name="T7" fmla="*/ 5 h 219"/>
                                      <a:gd name="T8" fmla="*/ 0 w 107"/>
                                      <a:gd name="T9" fmla="*/ 0 h 219"/>
                                      <a:gd name="T10" fmla="*/ 105 w 107"/>
                                      <a:gd name="T11" fmla="*/ 219 h 219"/>
                                      <a:gd name="T12" fmla="*/ 107 w 107"/>
                                      <a:gd name="T13" fmla="*/ 217 h 219"/>
                                      <a:gd name="T14" fmla="*/ 102 w 107"/>
                                      <a:gd name="T15" fmla="*/ 214 h 219"/>
                                      <a:gd name="T16" fmla="*/ 100 w 107"/>
                                      <a:gd name="T17" fmla="*/ 217 h 219"/>
                                      <a:gd name="T18" fmla="*/ 95 w 107"/>
                                      <a:gd name="T19" fmla="*/ 217 h 219"/>
                                      <a:gd name="T20" fmla="*/ 100 w 107"/>
                                      <a:gd name="T21" fmla="*/ 219 h 219"/>
                                      <a:gd name="T22" fmla="*/ 105 w 107"/>
                                      <a:gd name="T23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07" h="21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05" y="219"/>
                                        </a:moveTo>
                                        <a:lnTo>
                                          <a:pt x="107" y="217"/>
                                        </a:lnTo>
                                        <a:lnTo>
                                          <a:pt x="102" y="214"/>
                                        </a:lnTo>
                                        <a:lnTo>
                                          <a:pt x="100" y="217"/>
                                        </a:lnTo>
                                        <a:lnTo>
                                          <a:pt x="95" y="217"/>
                                        </a:lnTo>
                                        <a:lnTo>
                                          <a:pt x="100" y="219"/>
                                        </a:lnTo>
                                        <a:lnTo>
                                          <a:pt x="105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7" name="Freeform 19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5"/>
                                    <a:ext cx="105" cy="217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217"/>
                                      <a:gd name="T2" fmla="*/ 0 w 105"/>
                                      <a:gd name="T3" fmla="*/ 0 h 217"/>
                                      <a:gd name="T4" fmla="*/ 0 w 105"/>
                                      <a:gd name="T5" fmla="*/ 5 h 217"/>
                                      <a:gd name="T6" fmla="*/ 3 w 105"/>
                                      <a:gd name="T7" fmla="*/ 5 h 217"/>
                                      <a:gd name="T8" fmla="*/ 0 w 105"/>
                                      <a:gd name="T9" fmla="*/ 0 h 217"/>
                                      <a:gd name="T10" fmla="*/ 100 w 105"/>
                                      <a:gd name="T11" fmla="*/ 217 h 217"/>
                                      <a:gd name="T12" fmla="*/ 102 w 105"/>
                                      <a:gd name="T13" fmla="*/ 215 h 217"/>
                                      <a:gd name="T14" fmla="*/ 105 w 105"/>
                                      <a:gd name="T15" fmla="*/ 215 h 217"/>
                                      <a:gd name="T16" fmla="*/ 102 w 105"/>
                                      <a:gd name="T17" fmla="*/ 212 h 217"/>
                                      <a:gd name="T18" fmla="*/ 100 w 105"/>
                                      <a:gd name="T19" fmla="*/ 210 h 217"/>
                                      <a:gd name="T20" fmla="*/ 95 w 105"/>
                                      <a:gd name="T21" fmla="*/ 212 h 217"/>
                                      <a:gd name="T22" fmla="*/ 90 w 105"/>
                                      <a:gd name="T23" fmla="*/ 215 h 217"/>
                                      <a:gd name="T24" fmla="*/ 95 w 105"/>
                                      <a:gd name="T25" fmla="*/ 215 h 217"/>
                                      <a:gd name="T26" fmla="*/ 100 w 105"/>
                                      <a:gd name="T27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" h="2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00" y="217"/>
                                        </a:moveTo>
                                        <a:lnTo>
                                          <a:pt x="102" y="215"/>
                                        </a:lnTo>
                                        <a:lnTo>
                                          <a:pt x="105" y="215"/>
                                        </a:lnTo>
                                        <a:lnTo>
                                          <a:pt x="102" y="212"/>
                                        </a:lnTo>
                                        <a:lnTo>
                                          <a:pt x="100" y="210"/>
                                        </a:lnTo>
                                        <a:lnTo>
                                          <a:pt x="95" y="212"/>
                                        </a:lnTo>
                                        <a:lnTo>
                                          <a:pt x="90" y="215"/>
                                        </a:lnTo>
                                        <a:lnTo>
                                          <a:pt x="95" y="215"/>
                                        </a:lnTo>
                                        <a:lnTo>
                                          <a:pt x="100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8" name="Freeform 19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8"/>
                                    <a:ext cx="102" cy="212"/>
                                  </a:xfrm>
                                  <a:custGeom>
                                    <a:avLst/>
                                    <a:gdLst>
                                      <a:gd name="T0" fmla="*/ 3 w 102"/>
                                      <a:gd name="T1" fmla="*/ 0 h 212"/>
                                      <a:gd name="T2" fmla="*/ 0 w 102"/>
                                      <a:gd name="T3" fmla="*/ 0 h 212"/>
                                      <a:gd name="T4" fmla="*/ 0 w 102"/>
                                      <a:gd name="T5" fmla="*/ 5 h 212"/>
                                      <a:gd name="T6" fmla="*/ 3 w 102"/>
                                      <a:gd name="T7" fmla="*/ 5 h 212"/>
                                      <a:gd name="T8" fmla="*/ 3 w 102"/>
                                      <a:gd name="T9" fmla="*/ 0 h 212"/>
                                      <a:gd name="T10" fmla="*/ 95 w 102"/>
                                      <a:gd name="T11" fmla="*/ 212 h 212"/>
                                      <a:gd name="T12" fmla="*/ 100 w 102"/>
                                      <a:gd name="T13" fmla="*/ 212 h 212"/>
                                      <a:gd name="T14" fmla="*/ 102 w 102"/>
                                      <a:gd name="T15" fmla="*/ 209 h 212"/>
                                      <a:gd name="T16" fmla="*/ 100 w 102"/>
                                      <a:gd name="T17" fmla="*/ 207 h 212"/>
                                      <a:gd name="T18" fmla="*/ 100 w 102"/>
                                      <a:gd name="T19" fmla="*/ 207 h 212"/>
                                      <a:gd name="T20" fmla="*/ 90 w 102"/>
                                      <a:gd name="T21" fmla="*/ 209 h 212"/>
                                      <a:gd name="T22" fmla="*/ 82 w 102"/>
                                      <a:gd name="T23" fmla="*/ 212 h 212"/>
                                      <a:gd name="T24" fmla="*/ 90 w 102"/>
                                      <a:gd name="T25" fmla="*/ 212 h 212"/>
                                      <a:gd name="T26" fmla="*/ 95 w 102"/>
                                      <a:gd name="T27" fmla="*/ 212 h 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2" h="212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95" y="212"/>
                                        </a:moveTo>
                                        <a:lnTo>
                                          <a:pt x="100" y="212"/>
                                        </a:lnTo>
                                        <a:lnTo>
                                          <a:pt x="102" y="209"/>
                                        </a:lnTo>
                                        <a:lnTo>
                                          <a:pt x="100" y="207"/>
                                        </a:lnTo>
                                        <a:lnTo>
                                          <a:pt x="100" y="207"/>
                                        </a:lnTo>
                                        <a:lnTo>
                                          <a:pt x="90" y="209"/>
                                        </a:lnTo>
                                        <a:lnTo>
                                          <a:pt x="82" y="212"/>
                                        </a:lnTo>
                                        <a:lnTo>
                                          <a:pt x="90" y="212"/>
                                        </a:lnTo>
                                        <a:lnTo>
                                          <a:pt x="9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9" name="Freeform 19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0"/>
                                    <a:ext cx="100" cy="210"/>
                                  </a:xfrm>
                                  <a:custGeom>
                                    <a:avLst/>
                                    <a:gdLst>
                                      <a:gd name="T0" fmla="*/ 3 w 100"/>
                                      <a:gd name="T1" fmla="*/ 0 h 210"/>
                                      <a:gd name="T2" fmla="*/ 0 w 100"/>
                                      <a:gd name="T3" fmla="*/ 0 h 210"/>
                                      <a:gd name="T4" fmla="*/ 0 w 100"/>
                                      <a:gd name="T5" fmla="*/ 5 h 210"/>
                                      <a:gd name="T6" fmla="*/ 3 w 100"/>
                                      <a:gd name="T7" fmla="*/ 5 h 210"/>
                                      <a:gd name="T8" fmla="*/ 3 w 100"/>
                                      <a:gd name="T9" fmla="*/ 5 h 210"/>
                                      <a:gd name="T10" fmla="*/ 3 w 100"/>
                                      <a:gd name="T11" fmla="*/ 0 h 210"/>
                                      <a:gd name="T12" fmla="*/ 90 w 100"/>
                                      <a:gd name="T13" fmla="*/ 210 h 210"/>
                                      <a:gd name="T14" fmla="*/ 95 w 100"/>
                                      <a:gd name="T15" fmla="*/ 207 h 210"/>
                                      <a:gd name="T16" fmla="*/ 100 w 100"/>
                                      <a:gd name="T17" fmla="*/ 205 h 210"/>
                                      <a:gd name="T18" fmla="*/ 100 w 100"/>
                                      <a:gd name="T19" fmla="*/ 205 h 210"/>
                                      <a:gd name="T20" fmla="*/ 97 w 100"/>
                                      <a:gd name="T21" fmla="*/ 202 h 210"/>
                                      <a:gd name="T22" fmla="*/ 87 w 100"/>
                                      <a:gd name="T23" fmla="*/ 205 h 210"/>
                                      <a:gd name="T24" fmla="*/ 75 w 100"/>
                                      <a:gd name="T25" fmla="*/ 207 h 210"/>
                                      <a:gd name="T26" fmla="*/ 82 w 100"/>
                                      <a:gd name="T27" fmla="*/ 210 h 210"/>
                                      <a:gd name="T28" fmla="*/ 90 w 100"/>
                                      <a:gd name="T29" fmla="*/ 210 h 2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1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90" y="210"/>
                                        </a:moveTo>
                                        <a:lnTo>
                                          <a:pt x="95" y="207"/>
                                        </a:lnTo>
                                        <a:lnTo>
                                          <a:pt x="100" y="205"/>
                                        </a:lnTo>
                                        <a:lnTo>
                                          <a:pt x="100" y="205"/>
                                        </a:lnTo>
                                        <a:lnTo>
                                          <a:pt x="97" y="202"/>
                                        </a:lnTo>
                                        <a:lnTo>
                                          <a:pt x="87" y="205"/>
                                        </a:lnTo>
                                        <a:lnTo>
                                          <a:pt x="75" y="207"/>
                                        </a:lnTo>
                                        <a:lnTo>
                                          <a:pt x="82" y="210"/>
                                        </a:lnTo>
                                        <a:lnTo>
                                          <a:pt x="90" y="2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0" name="Freeform 19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3"/>
                                    <a:ext cx="100" cy="207"/>
                                  </a:xfrm>
                                  <a:custGeom>
                                    <a:avLst/>
                                    <a:gdLst>
                                      <a:gd name="T0" fmla="*/ 3 w 100"/>
                                      <a:gd name="T1" fmla="*/ 0 h 207"/>
                                      <a:gd name="T2" fmla="*/ 0 w 100"/>
                                      <a:gd name="T3" fmla="*/ 0 h 207"/>
                                      <a:gd name="T4" fmla="*/ 0 w 100"/>
                                      <a:gd name="T5" fmla="*/ 7 h 207"/>
                                      <a:gd name="T6" fmla="*/ 3 w 100"/>
                                      <a:gd name="T7" fmla="*/ 5 h 207"/>
                                      <a:gd name="T8" fmla="*/ 3 w 100"/>
                                      <a:gd name="T9" fmla="*/ 5 h 207"/>
                                      <a:gd name="T10" fmla="*/ 3 w 100"/>
                                      <a:gd name="T11" fmla="*/ 0 h 207"/>
                                      <a:gd name="T12" fmla="*/ 82 w 100"/>
                                      <a:gd name="T13" fmla="*/ 207 h 207"/>
                                      <a:gd name="T14" fmla="*/ 90 w 100"/>
                                      <a:gd name="T15" fmla="*/ 204 h 207"/>
                                      <a:gd name="T16" fmla="*/ 100 w 100"/>
                                      <a:gd name="T17" fmla="*/ 202 h 207"/>
                                      <a:gd name="T18" fmla="*/ 97 w 100"/>
                                      <a:gd name="T19" fmla="*/ 199 h 207"/>
                                      <a:gd name="T20" fmla="*/ 95 w 100"/>
                                      <a:gd name="T21" fmla="*/ 197 h 207"/>
                                      <a:gd name="T22" fmla="*/ 82 w 100"/>
                                      <a:gd name="T23" fmla="*/ 202 h 207"/>
                                      <a:gd name="T24" fmla="*/ 67 w 100"/>
                                      <a:gd name="T25" fmla="*/ 204 h 207"/>
                                      <a:gd name="T26" fmla="*/ 75 w 100"/>
                                      <a:gd name="T27" fmla="*/ 204 h 207"/>
                                      <a:gd name="T28" fmla="*/ 82 w 100"/>
                                      <a:gd name="T29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07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82" y="207"/>
                                        </a:moveTo>
                                        <a:lnTo>
                                          <a:pt x="90" y="204"/>
                                        </a:lnTo>
                                        <a:lnTo>
                                          <a:pt x="100" y="20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5" y="197"/>
                                        </a:lnTo>
                                        <a:lnTo>
                                          <a:pt x="82" y="202"/>
                                        </a:lnTo>
                                        <a:lnTo>
                                          <a:pt x="67" y="204"/>
                                        </a:lnTo>
                                        <a:lnTo>
                                          <a:pt x="75" y="204"/>
                                        </a:lnTo>
                                        <a:lnTo>
                                          <a:pt x="82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1" name="Freeform 19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5"/>
                                    <a:ext cx="97" cy="202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202"/>
                                      <a:gd name="T2" fmla="*/ 3 w 97"/>
                                      <a:gd name="T3" fmla="*/ 0 h 202"/>
                                      <a:gd name="T4" fmla="*/ 0 w 97"/>
                                      <a:gd name="T5" fmla="*/ 0 h 202"/>
                                      <a:gd name="T6" fmla="*/ 0 w 97"/>
                                      <a:gd name="T7" fmla="*/ 8 h 202"/>
                                      <a:gd name="T8" fmla="*/ 3 w 97"/>
                                      <a:gd name="T9" fmla="*/ 5 h 202"/>
                                      <a:gd name="T10" fmla="*/ 5 w 97"/>
                                      <a:gd name="T11" fmla="*/ 5 h 202"/>
                                      <a:gd name="T12" fmla="*/ 3 w 97"/>
                                      <a:gd name="T13" fmla="*/ 0 h 202"/>
                                      <a:gd name="T14" fmla="*/ 75 w 97"/>
                                      <a:gd name="T15" fmla="*/ 202 h 202"/>
                                      <a:gd name="T16" fmla="*/ 87 w 97"/>
                                      <a:gd name="T17" fmla="*/ 200 h 202"/>
                                      <a:gd name="T18" fmla="*/ 97 w 97"/>
                                      <a:gd name="T19" fmla="*/ 197 h 202"/>
                                      <a:gd name="T20" fmla="*/ 95 w 97"/>
                                      <a:gd name="T21" fmla="*/ 195 h 202"/>
                                      <a:gd name="T22" fmla="*/ 92 w 97"/>
                                      <a:gd name="T23" fmla="*/ 193 h 202"/>
                                      <a:gd name="T24" fmla="*/ 77 w 97"/>
                                      <a:gd name="T25" fmla="*/ 197 h 202"/>
                                      <a:gd name="T26" fmla="*/ 57 w 97"/>
                                      <a:gd name="T27" fmla="*/ 200 h 202"/>
                                      <a:gd name="T28" fmla="*/ 67 w 97"/>
                                      <a:gd name="T29" fmla="*/ 202 h 202"/>
                                      <a:gd name="T30" fmla="*/ 75 w 97"/>
                                      <a:gd name="T31" fmla="*/ 202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7" h="202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75" y="202"/>
                                        </a:moveTo>
                                        <a:lnTo>
                                          <a:pt x="87" y="200"/>
                                        </a:lnTo>
                                        <a:lnTo>
                                          <a:pt x="97" y="197"/>
                                        </a:lnTo>
                                        <a:lnTo>
                                          <a:pt x="95" y="195"/>
                                        </a:lnTo>
                                        <a:lnTo>
                                          <a:pt x="92" y="193"/>
                                        </a:lnTo>
                                        <a:lnTo>
                                          <a:pt x="77" y="197"/>
                                        </a:lnTo>
                                        <a:lnTo>
                                          <a:pt x="57" y="200"/>
                                        </a:lnTo>
                                        <a:lnTo>
                                          <a:pt x="67" y="202"/>
                                        </a:lnTo>
                                        <a:lnTo>
                                          <a:pt x="75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2" name="Freeform 19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8"/>
                                    <a:ext cx="95" cy="199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99"/>
                                      <a:gd name="T2" fmla="*/ 3 w 95"/>
                                      <a:gd name="T3" fmla="*/ 0 h 199"/>
                                      <a:gd name="T4" fmla="*/ 0 w 95"/>
                                      <a:gd name="T5" fmla="*/ 2 h 199"/>
                                      <a:gd name="T6" fmla="*/ 0 w 95"/>
                                      <a:gd name="T7" fmla="*/ 7 h 199"/>
                                      <a:gd name="T8" fmla="*/ 3 w 95"/>
                                      <a:gd name="T9" fmla="*/ 5 h 199"/>
                                      <a:gd name="T10" fmla="*/ 5 w 95"/>
                                      <a:gd name="T11" fmla="*/ 5 h 199"/>
                                      <a:gd name="T12" fmla="*/ 3 w 95"/>
                                      <a:gd name="T13" fmla="*/ 0 h 199"/>
                                      <a:gd name="T14" fmla="*/ 67 w 95"/>
                                      <a:gd name="T15" fmla="*/ 199 h 199"/>
                                      <a:gd name="T16" fmla="*/ 82 w 95"/>
                                      <a:gd name="T17" fmla="*/ 197 h 199"/>
                                      <a:gd name="T18" fmla="*/ 95 w 95"/>
                                      <a:gd name="T19" fmla="*/ 192 h 199"/>
                                      <a:gd name="T20" fmla="*/ 92 w 95"/>
                                      <a:gd name="T21" fmla="*/ 190 h 199"/>
                                      <a:gd name="T22" fmla="*/ 92 w 95"/>
                                      <a:gd name="T23" fmla="*/ 190 h 199"/>
                                      <a:gd name="T24" fmla="*/ 72 w 95"/>
                                      <a:gd name="T25" fmla="*/ 194 h 199"/>
                                      <a:gd name="T26" fmla="*/ 55 w 95"/>
                                      <a:gd name="T27" fmla="*/ 194 h 199"/>
                                      <a:gd name="T28" fmla="*/ 52 w 95"/>
                                      <a:gd name="T29" fmla="*/ 194 h 199"/>
                                      <a:gd name="T30" fmla="*/ 50 w 95"/>
                                      <a:gd name="T31" fmla="*/ 194 h 199"/>
                                      <a:gd name="T32" fmla="*/ 60 w 95"/>
                                      <a:gd name="T33" fmla="*/ 197 h 199"/>
                                      <a:gd name="T34" fmla="*/ 67 w 95"/>
                                      <a:gd name="T35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199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67" y="199"/>
                                        </a:moveTo>
                                        <a:lnTo>
                                          <a:pt x="82" y="197"/>
                                        </a:lnTo>
                                        <a:lnTo>
                                          <a:pt x="95" y="192"/>
                                        </a:lnTo>
                                        <a:lnTo>
                                          <a:pt x="92" y="190"/>
                                        </a:lnTo>
                                        <a:lnTo>
                                          <a:pt x="92" y="190"/>
                                        </a:lnTo>
                                        <a:lnTo>
                                          <a:pt x="72" y="194"/>
                                        </a:lnTo>
                                        <a:lnTo>
                                          <a:pt x="55" y="194"/>
                                        </a:lnTo>
                                        <a:lnTo>
                                          <a:pt x="52" y="19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60" y="197"/>
                                        </a:lnTo>
                                        <a:lnTo>
                                          <a:pt x="67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3" name="Freeform 19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80"/>
                                    <a:ext cx="92" cy="195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95"/>
                                      <a:gd name="T2" fmla="*/ 3 w 92"/>
                                      <a:gd name="T3" fmla="*/ 0 h 195"/>
                                      <a:gd name="T4" fmla="*/ 0 w 92"/>
                                      <a:gd name="T5" fmla="*/ 3 h 195"/>
                                      <a:gd name="T6" fmla="*/ 3 w 92"/>
                                      <a:gd name="T7" fmla="*/ 8 h 195"/>
                                      <a:gd name="T8" fmla="*/ 3 w 92"/>
                                      <a:gd name="T9" fmla="*/ 8 h 195"/>
                                      <a:gd name="T10" fmla="*/ 5 w 92"/>
                                      <a:gd name="T11" fmla="*/ 5 h 195"/>
                                      <a:gd name="T12" fmla="*/ 5 w 92"/>
                                      <a:gd name="T13" fmla="*/ 0 h 195"/>
                                      <a:gd name="T14" fmla="*/ 57 w 92"/>
                                      <a:gd name="T15" fmla="*/ 195 h 195"/>
                                      <a:gd name="T16" fmla="*/ 77 w 92"/>
                                      <a:gd name="T17" fmla="*/ 192 h 195"/>
                                      <a:gd name="T18" fmla="*/ 92 w 92"/>
                                      <a:gd name="T19" fmla="*/ 188 h 195"/>
                                      <a:gd name="T20" fmla="*/ 92 w 92"/>
                                      <a:gd name="T21" fmla="*/ 188 h 195"/>
                                      <a:gd name="T22" fmla="*/ 90 w 92"/>
                                      <a:gd name="T23" fmla="*/ 185 h 195"/>
                                      <a:gd name="T24" fmla="*/ 72 w 92"/>
                                      <a:gd name="T25" fmla="*/ 190 h 195"/>
                                      <a:gd name="T26" fmla="*/ 55 w 92"/>
                                      <a:gd name="T27" fmla="*/ 190 h 195"/>
                                      <a:gd name="T28" fmla="*/ 50 w 92"/>
                                      <a:gd name="T29" fmla="*/ 190 h 195"/>
                                      <a:gd name="T30" fmla="*/ 43 w 92"/>
                                      <a:gd name="T31" fmla="*/ 190 h 195"/>
                                      <a:gd name="T32" fmla="*/ 50 w 92"/>
                                      <a:gd name="T33" fmla="*/ 192 h 195"/>
                                      <a:gd name="T34" fmla="*/ 57 w 92"/>
                                      <a:gd name="T35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2" h="195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57" y="195"/>
                                        </a:moveTo>
                                        <a:lnTo>
                                          <a:pt x="77" y="192"/>
                                        </a:lnTo>
                                        <a:lnTo>
                                          <a:pt x="92" y="188"/>
                                        </a:lnTo>
                                        <a:lnTo>
                                          <a:pt x="92" y="188"/>
                                        </a:lnTo>
                                        <a:lnTo>
                                          <a:pt x="90" y="185"/>
                                        </a:lnTo>
                                        <a:lnTo>
                                          <a:pt x="72" y="190"/>
                                        </a:lnTo>
                                        <a:lnTo>
                                          <a:pt x="55" y="190"/>
                                        </a:lnTo>
                                        <a:lnTo>
                                          <a:pt x="50" y="190"/>
                                        </a:lnTo>
                                        <a:lnTo>
                                          <a:pt x="43" y="190"/>
                                        </a:lnTo>
                                        <a:lnTo>
                                          <a:pt x="50" y="192"/>
                                        </a:lnTo>
                                        <a:lnTo>
                                          <a:pt x="57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4" name="Freeform 19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83"/>
                                    <a:ext cx="92" cy="189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89"/>
                                      <a:gd name="T2" fmla="*/ 3 w 92"/>
                                      <a:gd name="T3" fmla="*/ 0 h 189"/>
                                      <a:gd name="T4" fmla="*/ 0 w 92"/>
                                      <a:gd name="T5" fmla="*/ 2 h 189"/>
                                      <a:gd name="T6" fmla="*/ 3 w 92"/>
                                      <a:gd name="T7" fmla="*/ 7 h 189"/>
                                      <a:gd name="T8" fmla="*/ 3 w 92"/>
                                      <a:gd name="T9" fmla="*/ 7 h 189"/>
                                      <a:gd name="T10" fmla="*/ 5 w 92"/>
                                      <a:gd name="T11" fmla="*/ 5 h 189"/>
                                      <a:gd name="T12" fmla="*/ 5 w 92"/>
                                      <a:gd name="T13" fmla="*/ 0 h 189"/>
                                      <a:gd name="T14" fmla="*/ 50 w 92"/>
                                      <a:gd name="T15" fmla="*/ 189 h 189"/>
                                      <a:gd name="T16" fmla="*/ 52 w 92"/>
                                      <a:gd name="T17" fmla="*/ 189 h 189"/>
                                      <a:gd name="T18" fmla="*/ 55 w 92"/>
                                      <a:gd name="T19" fmla="*/ 189 h 189"/>
                                      <a:gd name="T20" fmla="*/ 72 w 92"/>
                                      <a:gd name="T21" fmla="*/ 189 h 189"/>
                                      <a:gd name="T22" fmla="*/ 92 w 92"/>
                                      <a:gd name="T23" fmla="*/ 185 h 189"/>
                                      <a:gd name="T24" fmla="*/ 90 w 92"/>
                                      <a:gd name="T25" fmla="*/ 182 h 189"/>
                                      <a:gd name="T26" fmla="*/ 87 w 92"/>
                                      <a:gd name="T27" fmla="*/ 180 h 189"/>
                                      <a:gd name="T28" fmla="*/ 72 w 92"/>
                                      <a:gd name="T29" fmla="*/ 185 h 189"/>
                                      <a:gd name="T30" fmla="*/ 55 w 92"/>
                                      <a:gd name="T31" fmla="*/ 185 h 189"/>
                                      <a:gd name="T32" fmla="*/ 47 w 92"/>
                                      <a:gd name="T33" fmla="*/ 185 h 189"/>
                                      <a:gd name="T34" fmla="*/ 40 w 92"/>
                                      <a:gd name="T35" fmla="*/ 185 h 189"/>
                                      <a:gd name="T36" fmla="*/ 40 w 92"/>
                                      <a:gd name="T37" fmla="*/ 185 h 189"/>
                                      <a:gd name="T38" fmla="*/ 45 w 92"/>
                                      <a:gd name="T39" fmla="*/ 187 h 189"/>
                                      <a:gd name="T40" fmla="*/ 50 w 92"/>
                                      <a:gd name="T41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2" h="189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50" y="189"/>
                                        </a:moveTo>
                                        <a:lnTo>
                                          <a:pt x="52" y="189"/>
                                        </a:lnTo>
                                        <a:lnTo>
                                          <a:pt x="55" y="189"/>
                                        </a:lnTo>
                                        <a:lnTo>
                                          <a:pt x="72" y="189"/>
                                        </a:lnTo>
                                        <a:lnTo>
                                          <a:pt x="92" y="185"/>
                                        </a:lnTo>
                                        <a:lnTo>
                                          <a:pt x="90" y="182"/>
                                        </a:lnTo>
                                        <a:lnTo>
                                          <a:pt x="87" y="180"/>
                                        </a:lnTo>
                                        <a:lnTo>
                                          <a:pt x="72" y="185"/>
                                        </a:lnTo>
                                        <a:lnTo>
                                          <a:pt x="55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5" y="187"/>
                                        </a:lnTo>
                                        <a:lnTo>
                                          <a:pt x="50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5" name="Freeform 19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85"/>
                                    <a:ext cx="87" cy="185"/>
                                  </a:xfrm>
                                  <a:custGeom>
                                    <a:avLst/>
                                    <a:gdLst>
                                      <a:gd name="T0" fmla="*/ 2 w 87"/>
                                      <a:gd name="T1" fmla="*/ 0 h 185"/>
                                      <a:gd name="T2" fmla="*/ 0 w 87"/>
                                      <a:gd name="T3" fmla="*/ 3 h 185"/>
                                      <a:gd name="T4" fmla="*/ 0 w 87"/>
                                      <a:gd name="T5" fmla="*/ 3 h 185"/>
                                      <a:gd name="T6" fmla="*/ 0 w 87"/>
                                      <a:gd name="T7" fmla="*/ 8 h 185"/>
                                      <a:gd name="T8" fmla="*/ 2 w 87"/>
                                      <a:gd name="T9" fmla="*/ 8 h 185"/>
                                      <a:gd name="T10" fmla="*/ 5 w 87"/>
                                      <a:gd name="T11" fmla="*/ 5 h 185"/>
                                      <a:gd name="T12" fmla="*/ 2 w 87"/>
                                      <a:gd name="T13" fmla="*/ 0 h 185"/>
                                      <a:gd name="T14" fmla="*/ 40 w 87"/>
                                      <a:gd name="T15" fmla="*/ 185 h 185"/>
                                      <a:gd name="T16" fmla="*/ 47 w 87"/>
                                      <a:gd name="T17" fmla="*/ 185 h 185"/>
                                      <a:gd name="T18" fmla="*/ 52 w 87"/>
                                      <a:gd name="T19" fmla="*/ 185 h 185"/>
                                      <a:gd name="T20" fmla="*/ 69 w 87"/>
                                      <a:gd name="T21" fmla="*/ 185 h 185"/>
                                      <a:gd name="T22" fmla="*/ 87 w 87"/>
                                      <a:gd name="T23" fmla="*/ 180 h 185"/>
                                      <a:gd name="T24" fmla="*/ 84 w 87"/>
                                      <a:gd name="T25" fmla="*/ 178 h 185"/>
                                      <a:gd name="T26" fmla="*/ 82 w 87"/>
                                      <a:gd name="T27" fmla="*/ 175 h 185"/>
                                      <a:gd name="T28" fmla="*/ 67 w 87"/>
                                      <a:gd name="T29" fmla="*/ 180 h 185"/>
                                      <a:gd name="T30" fmla="*/ 52 w 87"/>
                                      <a:gd name="T31" fmla="*/ 180 h 185"/>
                                      <a:gd name="T32" fmla="*/ 42 w 87"/>
                                      <a:gd name="T33" fmla="*/ 180 h 185"/>
                                      <a:gd name="T34" fmla="*/ 35 w 87"/>
                                      <a:gd name="T35" fmla="*/ 180 h 185"/>
                                      <a:gd name="T36" fmla="*/ 35 w 87"/>
                                      <a:gd name="T37" fmla="*/ 183 h 185"/>
                                      <a:gd name="T38" fmla="*/ 37 w 87"/>
                                      <a:gd name="T39" fmla="*/ 183 h 185"/>
                                      <a:gd name="T40" fmla="*/ 40 w 87"/>
                                      <a:gd name="T41" fmla="*/ 185 h 185"/>
                                      <a:gd name="T42" fmla="*/ 40 w 87"/>
                                      <a:gd name="T4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8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0" y="185"/>
                                        </a:moveTo>
                                        <a:lnTo>
                                          <a:pt x="47" y="185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69" y="185"/>
                                        </a:lnTo>
                                        <a:lnTo>
                                          <a:pt x="87" y="180"/>
                                        </a:lnTo>
                                        <a:lnTo>
                                          <a:pt x="84" y="178"/>
                                        </a:lnTo>
                                        <a:lnTo>
                                          <a:pt x="82" y="175"/>
                                        </a:lnTo>
                                        <a:lnTo>
                                          <a:pt x="67" y="180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42" y="180"/>
                                        </a:lnTo>
                                        <a:lnTo>
                                          <a:pt x="35" y="180"/>
                                        </a:lnTo>
                                        <a:lnTo>
                                          <a:pt x="35" y="183"/>
                                        </a:lnTo>
                                        <a:lnTo>
                                          <a:pt x="37" y="183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0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6" name="Freeform 19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88"/>
                                    <a:ext cx="84" cy="180"/>
                                  </a:xfrm>
                                  <a:custGeom>
                                    <a:avLst/>
                                    <a:gdLst>
                                      <a:gd name="T0" fmla="*/ 2 w 84"/>
                                      <a:gd name="T1" fmla="*/ 0 h 180"/>
                                      <a:gd name="T2" fmla="*/ 0 w 84"/>
                                      <a:gd name="T3" fmla="*/ 2 h 180"/>
                                      <a:gd name="T4" fmla="*/ 0 w 84"/>
                                      <a:gd name="T5" fmla="*/ 2 h 180"/>
                                      <a:gd name="T6" fmla="*/ 0 w 84"/>
                                      <a:gd name="T7" fmla="*/ 10 h 180"/>
                                      <a:gd name="T8" fmla="*/ 2 w 84"/>
                                      <a:gd name="T9" fmla="*/ 7 h 180"/>
                                      <a:gd name="T10" fmla="*/ 5 w 84"/>
                                      <a:gd name="T11" fmla="*/ 5 h 180"/>
                                      <a:gd name="T12" fmla="*/ 2 w 84"/>
                                      <a:gd name="T13" fmla="*/ 0 h 180"/>
                                      <a:gd name="T14" fmla="*/ 37 w 84"/>
                                      <a:gd name="T15" fmla="*/ 180 h 180"/>
                                      <a:gd name="T16" fmla="*/ 44 w 84"/>
                                      <a:gd name="T17" fmla="*/ 180 h 180"/>
                                      <a:gd name="T18" fmla="*/ 52 w 84"/>
                                      <a:gd name="T19" fmla="*/ 180 h 180"/>
                                      <a:gd name="T20" fmla="*/ 69 w 84"/>
                                      <a:gd name="T21" fmla="*/ 180 h 180"/>
                                      <a:gd name="T22" fmla="*/ 84 w 84"/>
                                      <a:gd name="T23" fmla="*/ 175 h 180"/>
                                      <a:gd name="T24" fmla="*/ 82 w 84"/>
                                      <a:gd name="T25" fmla="*/ 172 h 180"/>
                                      <a:gd name="T26" fmla="*/ 79 w 84"/>
                                      <a:gd name="T27" fmla="*/ 170 h 180"/>
                                      <a:gd name="T28" fmla="*/ 67 w 84"/>
                                      <a:gd name="T29" fmla="*/ 175 h 180"/>
                                      <a:gd name="T30" fmla="*/ 52 w 84"/>
                                      <a:gd name="T31" fmla="*/ 175 h 180"/>
                                      <a:gd name="T32" fmla="*/ 42 w 84"/>
                                      <a:gd name="T33" fmla="*/ 175 h 180"/>
                                      <a:gd name="T34" fmla="*/ 32 w 84"/>
                                      <a:gd name="T35" fmla="*/ 172 h 180"/>
                                      <a:gd name="T36" fmla="*/ 35 w 84"/>
                                      <a:gd name="T37" fmla="*/ 177 h 180"/>
                                      <a:gd name="T38" fmla="*/ 37 w 84"/>
                                      <a:gd name="T3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4" h="180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37" y="180"/>
                                        </a:moveTo>
                                        <a:lnTo>
                                          <a:pt x="44" y="180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69" y="180"/>
                                        </a:lnTo>
                                        <a:lnTo>
                                          <a:pt x="84" y="175"/>
                                        </a:lnTo>
                                        <a:lnTo>
                                          <a:pt x="82" y="172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52" y="175"/>
                                        </a:lnTo>
                                        <a:lnTo>
                                          <a:pt x="42" y="175"/>
                                        </a:lnTo>
                                        <a:lnTo>
                                          <a:pt x="32" y="172"/>
                                        </a:lnTo>
                                        <a:lnTo>
                                          <a:pt x="35" y="177"/>
                                        </a:lnTo>
                                        <a:lnTo>
                                          <a:pt x="37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7" name="Freeform 19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0"/>
                                    <a:ext cx="82" cy="175"/>
                                  </a:xfrm>
                                  <a:custGeom>
                                    <a:avLst/>
                                    <a:gdLst>
                                      <a:gd name="T0" fmla="*/ 5 w 82"/>
                                      <a:gd name="T1" fmla="*/ 0 h 175"/>
                                      <a:gd name="T2" fmla="*/ 2 w 82"/>
                                      <a:gd name="T3" fmla="*/ 3 h 175"/>
                                      <a:gd name="T4" fmla="*/ 0 w 82"/>
                                      <a:gd name="T5" fmla="*/ 3 h 175"/>
                                      <a:gd name="T6" fmla="*/ 0 w 82"/>
                                      <a:gd name="T7" fmla="*/ 10 h 175"/>
                                      <a:gd name="T8" fmla="*/ 2 w 82"/>
                                      <a:gd name="T9" fmla="*/ 8 h 175"/>
                                      <a:gd name="T10" fmla="*/ 5 w 82"/>
                                      <a:gd name="T11" fmla="*/ 5 h 175"/>
                                      <a:gd name="T12" fmla="*/ 5 w 82"/>
                                      <a:gd name="T13" fmla="*/ 0 h 175"/>
                                      <a:gd name="T14" fmla="*/ 35 w 82"/>
                                      <a:gd name="T15" fmla="*/ 175 h 175"/>
                                      <a:gd name="T16" fmla="*/ 42 w 82"/>
                                      <a:gd name="T17" fmla="*/ 175 h 175"/>
                                      <a:gd name="T18" fmla="*/ 52 w 82"/>
                                      <a:gd name="T19" fmla="*/ 175 h 175"/>
                                      <a:gd name="T20" fmla="*/ 67 w 82"/>
                                      <a:gd name="T21" fmla="*/ 175 h 175"/>
                                      <a:gd name="T22" fmla="*/ 82 w 82"/>
                                      <a:gd name="T23" fmla="*/ 170 h 175"/>
                                      <a:gd name="T24" fmla="*/ 79 w 82"/>
                                      <a:gd name="T25" fmla="*/ 168 h 175"/>
                                      <a:gd name="T26" fmla="*/ 79 w 82"/>
                                      <a:gd name="T27" fmla="*/ 168 h 175"/>
                                      <a:gd name="T28" fmla="*/ 64 w 82"/>
                                      <a:gd name="T29" fmla="*/ 170 h 175"/>
                                      <a:gd name="T30" fmla="*/ 52 w 82"/>
                                      <a:gd name="T31" fmla="*/ 170 h 175"/>
                                      <a:gd name="T32" fmla="*/ 42 w 82"/>
                                      <a:gd name="T33" fmla="*/ 170 h 175"/>
                                      <a:gd name="T34" fmla="*/ 30 w 82"/>
                                      <a:gd name="T35" fmla="*/ 168 h 175"/>
                                      <a:gd name="T36" fmla="*/ 32 w 82"/>
                                      <a:gd name="T37" fmla="*/ 170 h 175"/>
                                      <a:gd name="T38" fmla="*/ 35 w 82"/>
                                      <a:gd name="T39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7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5" y="175"/>
                                        </a:moveTo>
                                        <a:lnTo>
                                          <a:pt x="42" y="175"/>
                                        </a:lnTo>
                                        <a:lnTo>
                                          <a:pt x="52" y="175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82" y="170"/>
                                        </a:lnTo>
                                        <a:lnTo>
                                          <a:pt x="79" y="168"/>
                                        </a:lnTo>
                                        <a:lnTo>
                                          <a:pt x="79" y="168"/>
                                        </a:lnTo>
                                        <a:lnTo>
                                          <a:pt x="64" y="170"/>
                                        </a:lnTo>
                                        <a:lnTo>
                                          <a:pt x="52" y="170"/>
                                        </a:lnTo>
                                        <a:lnTo>
                                          <a:pt x="42" y="170"/>
                                        </a:lnTo>
                                        <a:lnTo>
                                          <a:pt x="30" y="168"/>
                                        </a:lnTo>
                                        <a:lnTo>
                                          <a:pt x="32" y="170"/>
                                        </a:lnTo>
                                        <a:lnTo>
                                          <a:pt x="35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9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8" name="Freeform 19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3"/>
                                    <a:ext cx="79" cy="170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70"/>
                                      <a:gd name="T2" fmla="*/ 2 w 79"/>
                                      <a:gd name="T3" fmla="*/ 2 h 170"/>
                                      <a:gd name="T4" fmla="*/ 0 w 79"/>
                                      <a:gd name="T5" fmla="*/ 5 h 170"/>
                                      <a:gd name="T6" fmla="*/ 0 w 79"/>
                                      <a:gd name="T7" fmla="*/ 10 h 170"/>
                                      <a:gd name="T8" fmla="*/ 2 w 79"/>
                                      <a:gd name="T9" fmla="*/ 7 h 170"/>
                                      <a:gd name="T10" fmla="*/ 5 w 79"/>
                                      <a:gd name="T11" fmla="*/ 5 h 170"/>
                                      <a:gd name="T12" fmla="*/ 5 w 79"/>
                                      <a:gd name="T13" fmla="*/ 0 h 170"/>
                                      <a:gd name="T14" fmla="*/ 32 w 79"/>
                                      <a:gd name="T15" fmla="*/ 167 h 170"/>
                                      <a:gd name="T16" fmla="*/ 42 w 79"/>
                                      <a:gd name="T17" fmla="*/ 170 h 170"/>
                                      <a:gd name="T18" fmla="*/ 52 w 79"/>
                                      <a:gd name="T19" fmla="*/ 170 h 170"/>
                                      <a:gd name="T20" fmla="*/ 67 w 79"/>
                                      <a:gd name="T21" fmla="*/ 170 h 170"/>
                                      <a:gd name="T22" fmla="*/ 79 w 79"/>
                                      <a:gd name="T23" fmla="*/ 165 h 170"/>
                                      <a:gd name="T24" fmla="*/ 79 w 79"/>
                                      <a:gd name="T25" fmla="*/ 165 h 170"/>
                                      <a:gd name="T26" fmla="*/ 77 w 79"/>
                                      <a:gd name="T27" fmla="*/ 162 h 170"/>
                                      <a:gd name="T28" fmla="*/ 64 w 79"/>
                                      <a:gd name="T29" fmla="*/ 165 h 170"/>
                                      <a:gd name="T30" fmla="*/ 52 w 79"/>
                                      <a:gd name="T31" fmla="*/ 165 h 170"/>
                                      <a:gd name="T32" fmla="*/ 40 w 79"/>
                                      <a:gd name="T33" fmla="*/ 165 h 170"/>
                                      <a:gd name="T34" fmla="*/ 30 w 79"/>
                                      <a:gd name="T35" fmla="*/ 162 h 170"/>
                                      <a:gd name="T36" fmla="*/ 30 w 79"/>
                                      <a:gd name="T37" fmla="*/ 165 h 170"/>
                                      <a:gd name="T38" fmla="*/ 32 w 79"/>
                                      <a:gd name="T39" fmla="*/ 167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7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2" y="167"/>
                                        </a:moveTo>
                                        <a:lnTo>
                                          <a:pt x="42" y="170"/>
                                        </a:lnTo>
                                        <a:lnTo>
                                          <a:pt x="52" y="170"/>
                                        </a:lnTo>
                                        <a:lnTo>
                                          <a:pt x="67" y="170"/>
                                        </a:lnTo>
                                        <a:lnTo>
                                          <a:pt x="79" y="165"/>
                                        </a:lnTo>
                                        <a:lnTo>
                                          <a:pt x="79" y="165"/>
                                        </a:lnTo>
                                        <a:lnTo>
                                          <a:pt x="77" y="162"/>
                                        </a:lnTo>
                                        <a:lnTo>
                                          <a:pt x="64" y="165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40" y="165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0" y="165"/>
                                        </a:lnTo>
                                        <a:lnTo>
                                          <a:pt x="32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9" name="Freeform 19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5"/>
                                    <a:ext cx="79" cy="165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65"/>
                                      <a:gd name="T2" fmla="*/ 2 w 79"/>
                                      <a:gd name="T3" fmla="*/ 3 h 165"/>
                                      <a:gd name="T4" fmla="*/ 0 w 79"/>
                                      <a:gd name="T5" fmla="*/ 5 h 165"/>
                                      <a:gd name="T6" fmla="*/ 0 w 79"/>
                                      <a:gd name="T7" fmla="*/ 10 h 165"/>
                                      <a:gd name="T8" fmla="*/ 2 w 79"/>
                                      <a:gd name="T9" fmla="*/ 8 h 165"/>
                                      <a:gd name="T10" fmla="*/ 5 w 79"/>
                                      <a:gd name="T11" fmla="*/ 5 h 165"/>
                                      <a:gd name="T12" fmla="*/ 5 w 79"/>
                                      <a:gd name="T13" fmla="*/ 0 h 165"/>
                                      <a:gd name="T14" fmla="*/ 30 w 79"/>
                                      <a:gd name="T15" fmla="*/ 163 h 165"/>
                                      <a:gd name="T16" fmla="*/ 42 w 79"/>
                                      <a:gd name="T17" fmla="*/ 165 h 165"/>
                                      <a:gd name="T18" fmla="*/ 52 w 79"/>
                                      <a:gd name="T19" fmla="*/ 165 h 165"/>
                                      <a:gd name="T20" fmla="*/ 64 w 79"/>
                                      <a:gd name="T21" fmla="*/ 165 h 165"/>
                                      <a:gd name="T22" fmla="*/ 79 w 79"/>
                                      <a:gd name="T23" fmla="*/ 163 h 165"/>
                                      <a:gd name="T24" fmla="*/ 77 w 79"/>
                                      <a:gd name="T25" fmla="*/ 160 h 165"/>
                                      <a:gd name="T26" fmla="*/ 74 w 79"/>
                                      <a:gd name="T27" fmla="*/ 158 h 165"/>
                                      <a:gd name="T28" fmla="*/ 64 w 79"/>
                                      <a:gd name="T29" fmla="*/ 160 h 165"/>
                                      <a:gd name="T30" fmla="*/ 52 w 79"/>
                                      <a:gd name="T31" fmla="*/ 160 h 165"/>
                                      <a:gd name="T32" fmla="*/ 40 w 79"/>
                                      <a:gd name="T33" fmla="*/ 160 h 165"/>
                                      <a:gd name="T34" fmla="*/ 27 w 79"/>
                                      <a:gd name="T35" fmla="*/ 158 h 165"/>
                                      <a:gd name="T36" fmla="*/ 30 w 79"/>
                                      <a:gd name="T37" fmla="*/ 160 h 165"/>
                                      <a:gd name="T38" fmla="*/ 30 w 79"/>
                                      <a:gd name="T39" fmla="*/ 16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6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0" y="163"/>
                                        </a:moveTo>
                                        <a:lnTo>
                                          <a:pt x="42" y="165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64" y="165"/>
                                        </a:lnTo>
                                        <a:lnTo>
                                          <a:pt x="79" y="163"/>
                                        </a:lnTo>
                                        <a:lnTo>
                                          <a:pt x="77" y="160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2" y="160"/>
                                        </a:lnTo>
                                        <a:lnTo>
                                          <a:pt x="40" y="160"/>
                                        </a:lnTo>
                                        <a:lnTo>
                                          <a:pt x="27" y="158"/>
                                        </a:lnTo>
                                        <a:lnTo>
                                          <a:pt x="30" y="160"/>
                                        </a:lnTo>
                                        <a:lnTo>
                                          <a:pt x="30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0" name="Freeform 20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8"/>
                                    <a:ext cx="77" cy="160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0 h 160"/>
                                      <a:gd name="T2" fmla="*/ 2 w 77"/>
                                      <a:gd name="T3" fmla="*/ 2 h 160"/>
                                      <a:gd name="T4" fmla="*/ 0 w 77"/>
                                      <a:gd name="T5" fmla="*/ 5 h 160"/>
                                      <a:gd name="T6" fmla="*/ 0 w 77"/>
                                      <a:gd name="T7" fmla="*/ 12 h 160"/>
                                      <a:gd name="T8" fmla="*/ 2 w 77"/>
                                      <a:gd name="T9" fmla="*/ 7 h 160"/>
                                      <a:gd name="T10" fmla="*/ 7 w 77"/>
                                      <a:gd name="T11" fmla="*/ 5 h 160"/>
                                      <a:gd name="T12" fmla="*/ 5 w 77"/>
                                      <a:gd name="T13" fmla="*/ 0 h 160"/>
                                      <a:gd name="T14" fmla="*/ 30 w 77"/>
                                      <a:gd name="T15" fmla="*/ 157 h 160"/>
                                      <a:gd name="T16" fmla="*/ 40 w 77"/>
                                      <a:gd name="T17" fmla="*/ 160 h 160"/>
                                      <a:gd name="T18" fmla="*/ 52 w 77"/>
                                      <a:gd name="T19" fmla="*/ 160 h 160"/>
                                      <a:gd name="T20" fmla="*/ 64 w 77"/>
                                      <a:gd name="T21" fmla="*/ 160 h 160"/>
                                      <a:gd name="T22" fmla="*/ 77 w 77"/>
                                      <a:gd name="T23" fmla="*/ 157 h 160"/>
                                      <a:gd name="T24" fmla="*/ 74 w 77"/>
                                      <a:gd name="T25" fmla="*/ 155 h 160"/>
                                      <a:gd name="T26" fmla="*/ 72 w 77"/>
                                      <a:gd name="T27" fmla="*/ 152 h 160"/>
                                      <a:gd name="T28" fmla="*/ 62 w 77"/>
                                      <a:gd name="T29" fmla="*/ 155 h 160"/>
                                      <a:gd name="T30" fmla="*/ 52 w 77"/>
                                      <a:gd name="T31" fmla="*/ 155 h 160"/>
                                      <a:gd name="T32" fmla="*/ 37 w 77"/>
                                      <a:gd name="T33" fmla="*/ 155 h 160"/>
                                      <a:gd name="T34" fmla="*/ 25 w 77"/>
                                      <a:gd name="T35" fmla="*/ 152 h 160"/>
                                      <a:gd name="T36" fmla="*/ 27 w 77"/>
                                      <a:gd name="T37" fmla="*/ 155 h 160"/>
                                      <a:gd name="T38" fmla="*/ 30 w 77"/>
                                      <a:gd name="T39" fmla="*/ 157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6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0" y="157"/>
                                        </a:moveTo>
                                        <a:lnTo>
                                          <a:pt x="40" y="160"/>
                                        </a:lnTo>
                                        <a:lnTo>
                                          <a:pt x="52" y="160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77" y="157"/>
                                        </a:lnTo>
                                        <a:lnTo>
                                          <a:pt x="74" y="155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37" y="155"/>
                                        </a:lnTo>
                                        <a:lnTo>
                                          <a:pt x="25" y="15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30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1" name="Freeform 20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0"/>
                                    <a:ext cx="74" cy="155"/>
                                  </a:xfrm>
                                  <a:custGeom>
                                    <a:avLst/>
                                    <a:gdLst>
                                      <a:gd name="T0" fmla="*/ 5 w 74"/>
                                      <a:gd name="T1" fmla="*/ 0 h 155"/>
                                      <a:gd name="T2" fmla="*/ 2 w 74"/>
                                      <a:gd name="T3" fmla="*/ 3 h 155"/>
                                      <a:gd name="T4" fmla="*/ 0 w 74"/>
                                      <a:gd name="T5" fmla="*/ 5 h 155"/>
                                      <a:gd name="T6" fmla="*/ 0 w 74"/>
                                      <a:gd name="T7" fmla="*/ 13 h 155"/>
                                      <a:gd name="T8" fmla="*/ 2 w 74"/>
                                      <a:gd name="T9" fmla="*/ 10 h 155"/>
                                      <a:gd name="T10" fmla="*/ 7 w 74"/>
                                      <a:gd name="T11" fmla="*/ 5 h 155"/>
                                      <a:gd name="T12" fmla="*/ 5 w 74"/>
                                      <a:gd name="T13" fmla="*/ 0 h 155"/>
                                      <a:gd name="T14" fmla="*/ 27 w 74"/>
                                      <a:gd name="T15" fmla="*/ 153 h 155"/>
                                      <a:gd name="T16" fmla="*/ 40 w 74"/>
                                      <a:gd name="T17" fmla="*/ 155 h 155"/>
                                      <a:gd name="T18" fmla="*/ 52 w 74"/>
                                      <a:gd name="T19" fmla="*/ 155 h 155"/>
                                      <a:gd name="T20" fmla="*/ 64 w 74"/>
                                      <a:gd name="T21" fmla="*/ 155 h 155"/>
                                      <a:gd name="T22" fmla="*/ 74 w 74"/>
                                      <a:gd name="T23" fmla="*/ 153 h 155"/>
                                      <a:gd name="T24" fmla="*/ 72 w 74"/>
                                      <a:gd name="T25" fmla="*/ 150 h 155"/>
                                      <a:gd name="T26" fmla="*/ 72 w 74"/>
                                      <a:gd name="T27" fmla="*/ 148 h 155"/>
                                      <a:gd name="T28" fmla="*/ 62 w 74"/>
                                      <a:gd name="T29" fmla="*/ 150 h 155"/>
                                      <a:gd name="T30" fmla="*/ 52 w 74"/>
                                      <a:gd name="T31" fmla="*/ 150 h 155"/>
                                      <a:gd name="T32" fmla="*/ 37 w 74"/>
                                      <a:gd name="T33" fmla="*/ 150 h 155"/>
                                      <a:gd name="T34" fmla="*/ 25 w 74"/>
                                      <a:gd name="T35" fmla="*/ 145 h 155"/>
                                      <a:gd name="T36" fmla="*/ 25 w 74"/>
                                      <a:gd name="T37" fmla="*/ 150 h 155"/>
                                      <a:gd name="T38" fmla="*/ 27 w 74"/>
                                      <a:gd name="T39" fmla="*/ 153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5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7" y="153"/>
                                        </a:moveTo>
                                        <a:lnTo>
                                          <a:pt x="40" y="155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64" y="155"/>
                                        </a:lnTo>
                                        <a:lnTo>
                                          <a:pt x="74" y="153"/>
                                        </a:lnTo>
                                        <a:lnTo>
                                          <a:pt x="72" y="150"/>
                                        </a:lnTo>
                                        <a:lnTo>
                                          <a:pt x="72" y="148"/>
                                        </a:lnTo>
                                        <a:lnTo>
                                          <a:pt x="62" y="150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37" y="150"/>
                                        </a:lnTo>
                                        <a:lnTo>
                                          <a:pt x="25" y="145"/>
                                        </a:lnTo>
                                        <a:lnTo>
                                          <a:pt x="25" y="150"/>
                                        </a:lnTo>
                                        <a:lnTo>
                                          <a:pt x="27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2" name="Freeform 20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3"/>
                                    <a:ext cx="72" cy="150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50"/>
                                      <a:gd name="T2" fmla="*/ 2 w 72"/>
                                      <a:gd name="T3" fmla="*/ 2 h 150"/>
                                      <a:gd name="T4" fmla="*/ 0 w 72"/>
                                      <a:gd name="T5" fmla="*/ 7 h 150"/>
                                      <a:gd name="T6" fmla="*/ 0 w 72"/>
                                      <a:gd name="T7" fmla="*/ 12 h 150"/>
                                      <a:gd name="T8" fmla="*/ 2 w 72"/>
                                      <a:gd name="T9" fmla="*/ 10 h 150"/>
                                      <a:gd name="T10" fmla="*/ 7 w 72"/>
                                      <a:gd name="T11" fmla="*/ 5 h 150"/>
                                      <a:gd name="T12" fmla="*/ 7 w 72"/>
                                      <a:gd name="T13" fmla="*/ 0 h 150"/>
                                      <a:gd name="T14" fmla="*/ 25 w 72"/>
                                      <a:gd name="T15" fmla="*/ 147 h 150"/>
                                      <a:gd name="T16" fmla="*/ 37 w 72"/>
                                      <a:gd name="T17" fmla="*/ 150 h 150"/>
                                      <a:gd name="T18" fmla="*/ 52 w 72"/>
                                      <a:gd name="T19" fmla="*/ 150 h 150"/>
                                      <a:gd name="T20" fmla="*/ 62 w 72"/>
                                      <a:gd name="T21" fmla="*/ 150 h 150"/>
                                      <a:gd name="T22" fmla="*/ 72 w 72"/>
                                      <a:gd name="T23" fmla="*/ 147 h 150"/>
                                      <a:gd name="T24" fmla="*/ 72 w 72"/>
                                      <a:gd name="T25" fmla="*/ 145 h 150"/>
                                      <a:gd name="T26" fmla="*/ 69 w 72"/>
                                      <a:gd name="T27" fmla="*/ 142 h 150"/>
                                      <a:gd name="T28" fmla="*/ 59 w 72"/>
                                      <a:gd name="T29" fmla="*/ 145 h 150"/>
                                      <a:gd name="T30" fmla="*/ 52 w 72"/>
                                      <a:gd name="T31" fmla="*/ 145 h 150"/>
                                      <a:gd name="T32" fmla="*/ 37 w 72"/>
                                      <a:gd name="T33" fmla="*/ 145 h 150"/>
                                      <a:gd name="T34" fmla="*/ 22 w 72"/>
                                      <a:gd name="T35" fmla="*/ 140 h 150"/>
                                      <a:gd name="T36" fmla="*/ 25 w 72"/>
                                      <a:gd name="T37" fmla="*/ 142 h 150"/>
                                      <a:gd name="T38" fmla="*/ 25 w 72"/>
                                      <a:gd name="T39" fmla="*/ 14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50">
                                        <a:moveTo>
                                          <a:pt x="7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5" y="147"/>
                                        </a:moveTo>
                                        <a:lnTo>
                                          <a:pt x="37" y="150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62" y="150"/>
                                        </a:lnTo>
                                        <a:lnTo>
                                          <a:pt x="72" y="147"/>
                                        </a:lnTo>
                                        <a:lnTo>
                                          <a:pt x="72" y="145"/>
                                        </a:lnTo>
                                        <a:lnTo>
                                          <a:pt x="69" y="142"/>
                                        </a:lnTo>
                                        <a:lnTo>
                                          <a:pt x="59" y="145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37" y="145"/>
                                        </a:lnTo>
                                        <a:lnTo>
                                          <a:pt x="22" y="140"/>
                                        </a:lnTo>
                                        <a:lnTo>
                                          <a:pt x="25" y="142"/>
                                        </a:lnTo>
                                        <a:lnTo>
                                          <a:pt x="25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9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3" name="Freeform 20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5"/>
                                    <a:ext cx="72" cy="145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45"/>
                                      <a:gd name="T2" fmla="*/ 2 w 72"/>
                                      <a:gd name="T3" fmla="*/ 5 h 145"/>
                                      <a:gd name="T4" fmla="*/ 0 w 72"/>
                                      <a:gd name="T5" fmla="*/ 8 h 145"/>
                                      <a:gd name="T6" fmla="*/ 0 w 72"/>
                                      <a:gd name="T7" fmla="*/ 13 h 145"/>
                                      <a:gd name="T8" fmla="*/ 2 w 72"/>
                                      <a:gd name="T9" fmla="*/ 10 h 145"/>
                                      <a:gd name="T10" fmla="*/ 7 w 72"/>
                                      <a:gd name="T11" fmla="*/ 5 h 145"/>
                                      <a:gd name="T12" fmla="*/ 7 w 72"/>
                                      <a:gd name="T13" fmla="*/ 0 h 145"/>
                                      <a:gd name="T14" fmla="*/ 25 w 72"/>
                                      <a:gd name="T15" fmla="*/ 140 h 145"/>
                                      <a:gd name="T16" fmla="*/ 37 w 72"/>
                                      <a:gd name="T17" fmla="*/ 145 h 145"/>
                                      <a:gd name="T18" fmla="*/ 52 w 72"/>
                                      <a:gd name="T19" fmla="*/ 145 h 145"/>
                                      <a:gd name="T20" fmla="*/ 62 w 72"/>
                                      <a:gd name="T21" fmla="*/ 145 h 145"/>
                                      <a:gd name="T22" fmla="*/ 72 w 72"/>
                                      <a:gd name="T23" fmla="*/ 143 h 145"/>
                                      <a:gd name="T24" fmla="*/ 69 w 72"/>
                                      <a:gd name="T25" fmla="*/ 140 h 145"/>
                                      <a:gd name="T26" fmla="*/ 67 w 72"/>
                                      <a:gd name="T27" fmla="*/ 140 h 145"/>
                                      <a:gd name="T28" fmla="*/ 59 w 72"/>
                                      <a:gd name="T29" fmla="*/ 140 h 145"/>
                                      <a:gd name="T30" fmla="*/ 52 w 72"/>
                                      <a:gd name="T31" fmla="*/ 140 h 145"/>
                                      <a:gd name="T32" fmla="*/ 35 w 72"/>
                                      <a:gd name="T33" fmla="*/ 140 h 145"/>
                                      <a:gd name="T34" fmla="*/ 20 w 72"/>
                                      <a:gd name="T35" fmla="*/ 135 h 145"/>
                                      <a:gd name="T36" fmla="*/ 22 w 72"/>
                                      <a:gd name="T37" fmla="*/ 138 h 145"/>
                                      <a:gd name="T38" fmla="*/ 25 w 72"/>
                                      <a:gd name="T39" fmla="*/ 14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4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5" y="140"/>
                                        </a:moveTo>
                                        <a:lnTo>
                                          <a:pt x="37" y="145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62" y="145"/>
                                        </a:lnTo>
                                        <a:lnTo>
                                          <a:pt x="72" y="143"/>
                                        </a:lnTo>
                                        <a:lnTo>
                                          <a:pt x="69" y="140"/>
                                        </a:lnTo>
                                        <a:lnTo>
                                          <a:pt x="67" y="140"/>
                                        </a:lnTo>
                                        <a:lnTo>
                                          <a:pt x="59" y="140"/>
                                        </a:lnTo>
                                        <a:lnTo>
                                          <a:pt x="52" y="140"/>
                                        </a:lnTo>
                                        <a:lnTo>
                                          <a:pt x="35" y="140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22" y="138"/>
                                        </a:lnTo>
                                        <a:lnTo>
                                          <a:pt x="25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4" name="Freeform 20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8"/>
                                    <a:ext cx="69" cy="140"/>
                                  </a:xfrm>
                                  <a:custGeom>
                                    <a:avLst/>
                                    <a:gdLst>
                                      <a:gd name="T0" fmla="*/ 7 w 69"/>
                                      <a:gd name="T1" fmla="*/ 0 h 140"/>
                                      <a:gd name="T2" fmla="*/ 2 w 69"/>
                                      <a:gd name="T3" fmla="*/ 5 h 140"/>
                                      <a:gd name="T4" fmla="*/ 0 w 69"/>
                                      <a:gd name="T5" fmla="*/ 7 h 140"/>
                                      <a:gd name="T6" fmla="*/ 0 w 69"/>
                                      <a:gd name="T7" fmla="*/ 15 h 140"/>
                                      <a:gd name="T8" fmla="*/ 5 w 69"/>
                                      <a:gd name="T9" fmla="*/ 10 h 140"/>
                                      <a:gd name="T10" fmla="*/ 10 w 69"/>
                                      <a:gd name="T11" fmla="*/ 7 h 140"/>
                                      <a:gd name="T12" fmla="*/ 7 w 69"/>
                                      <a:gd name="T13" fmla="*/ 0 h 140"/>
                                      <a:gd name="T14" fmla="*/ 22 w 69"/>
                                      <a:gd name="T15" fmla="*/ 135 h 140"/>
                                      <a:gd name="T16" fmla="*/ 37 w 69"/>
                                      <a:gd name="T17" fmla="*/ 140 h 140"/>
                                      <a:gd name="T18" fmla="*/ 52 w 69"/>
                                      <a:gd name="T19" fmla="*/ 140 h 140"/>
                                      <a:gd name="T20" fmla="*/ 59 w 69"/>
                                      <a:gd name="T21" fmla="*/ 140 h 140"/>
                                      <a:gd name="T22" fmla="*/ 69 w 69"/>
                                      <a:gd name="T23" fmla="*/ 137 h 140"/>
                                      <a:gd name="T24" fmla="*/ 67 w 69"/>
                                      <a:gd name="T25" fmla="*/ 137 h 140"/>
                                      <a:gd name="T26" fmla="*/ 64 w 69"/>
                                      <a:gd name="T27" fmla="*/ 135 h 140"/>
                                      <a:gd name="T28" fmla="*/ 59 w 69"/>
                                      <a:gd name="T29" fmla="*/ 135 h 140"/>
                                      <a:gd name="T30" fmla="*/ 52 w 69"/>
                                      <a:gd name="T31" fmla="*/ 135 h 140"/>
                                      <a:gd name="T32" fmla="*/ 35 w 69"/>
                                      <a:gd name="T33" fmla="*/ 132 h 140"/>
                                      <a:gd name="T34" fmla="*/ 20 w 69"/>
                                      <a:gd name="T35" fmla="*/ 127 h 140"/>
                                      <a:gd name="T36" fmla="*/ 20 w 69"/>
                                      <a:gd name="T37" fmla="*/ 132 h 140"/>
                                      <a:gd name="T38" fmla="*/ 22 w 69"/>
                                      <a:gd name="T39" fmla="*/ 135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9" h="14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2" y="135"/>
                                        </a:moveTo>
                                        <a:lnTo>
                                          <a:pt x="37" y="140"/>
                                        </a:lnTo>
                                        <a:lnTo>
                                          <a:pt x="52" y="140"/>
                                        </a:lnTo>
                                        <a:lnTo>
                                          <a:pt x="59" y="140"/>
                                        </a:lnTo>
                                        <a:lnTo>
                                          <a:pt x="69" y="137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59" y="135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35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2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F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5" name="Freeform 20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0"/>
                                    <a:ext cx="67" cy="135"/>
                                  </a:xfrm>
                                  <a:custGeom>
                                    <a:avLst/>
                                    <a:gdLst>
                                      <a:gd name="T0" fmla="*/ 7 w 67"/>
                                      <a:gd name="T1" fmla="*/ 0 h 135"/>
                                      <a:gd name="T2" fmla="*/ 2 w 67"/>
                                      <a:gd name="T3" fmla="*/ 5 h 135"/>
                                      <a:gd name="T4" fmla="*/ 0 w 67"/>
                                      <a:gd name="T5" fmla="*/ 8 h 135"/>
                                      <a:gd name="T6" fmla="*/ 0 w 67"/>
                                      <a:gd name="T7" fmla="*/ 15 h 135"/>
                                      <a:gd name="T8" fmla="*/ 5 w 67"/>
                                      <a:gd name="T9" fmla="*/ 10 h 135"/>
                                      <a:gd name="T10" fmla="*/ 10 w 67"/>
                                      <a:gd name="T11" fmla="*/ 8 h 135"/>
                                      <a:gd name="T12" fmla="*/ 7 w 67"/>
                                      <a:gd name="T13" fmla="*/ 0 h 135"/>
                                      <a:gd name="T14" fmla="*/ 20 w 67"/>
                                      <a:gd name="T15" fmla="*/ 130 h 135"/>
                                      <a:gd name="T16" fmla="*/ 35 w 67"/>
                                      <a:gd name="T17" fmla="*/ 135 h 135"/>
                                      <a:gd name="T18" fmla="*/ 52 w 67"/>
                                      <a:gd name="T19" fmla="*/ 135 h 135"/>
                                      <a:gd name="T20" fmla="*/ 59 w 67"/>
                                      <a:gd name="T21" fmla="*/ 135 h 135"/>
                                      <a:gd name="T22" fmla="*/ 67 w 67"/>
                                      <a:gd name="T23" fmla="*/ 135 h 135"/>
                                      <a:gd name="T24" fmla="*/ 64 w 67"/>
                                      <a:gd name="T25" fmla="*/ 133 h 135"/>
                                      <a:gd name="T26" fmla="*/ 64 w 67"/>
                                      <a:gd name="T27" fmla="*/ 130 h 135"/>
                                      <a:gd name="T28" fmla="*/ 57 w 67"/>
                                      <a:gd name="T29" fmla="*/ 130 h 135"/>
                                      <a:gd name="T30" fmla="*/ 52 w 67"/>
                                      <a:gd name="T31" fmla="*/ 130 h 135"/>
                                      <a:gd name="T32" fmla="*/ 35 w 67"/>
                                      <a:gd name="T33" fmla="*/ 128 h 135"/>
                                      <a:gd name="T34" fmla="*/ 17 w 67"/>
                                      <a:gd name="T35" fmla="*/ 123 h 135"/>
                                      <a:gd name="T36" fmla="*/ 20 w 67"/>
                                      <a:gd name="T37" fmla="*/ 125 h 135"/>
                                      <a:gd name="T38" fmla="*/ 20 w 67"/>
                                      <a:gd name="T39" fmla="*/ 130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3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0" y="130"/>
                                        </a:moveTo>
                                        <a:lnTo>
                                          <a:pt x="35" y="135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59" y="135"/>
                                        </a:lnTo>
                                        <a:lnTo>
                                          <a:pt x="67" y="135"/>
                                        </a:lnTo>
                                        <a:lnTo>
                                          <a:pt x="64" y="133"/>
                                        </a:lnTo>
                                        <a:lnTo>
                                          <a:pt x="64" y="130"/>
                                        </a:lnTo>
                                        <a:lnTo>
                                          <a:pt x="57" y="130"/>
                                        </a:lnTo>
                                        <a:lnTo>
                                          <a:pt x="52" y="130"/>
                                        </a:lnTo>
                                        <a:lnTo>
                                          <a:pt x="35" y="128"/>
                                        </a:lnTo>
                                        <a:lnTo>
                                          <a:pt x="17" y="123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6" name="Freeform 20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5"/>
                                    <a:ext cx="64" cy="128"/>
                                  </a:xfrm>
                                  <a:custGeom>
                                    <a:avLst/>
                                    <a:gdLst>
                                      <a:gd name="T0" fmla="*/ 10 w 64"/>
                                      <a:gd name="T1" fmla="*/ 0 h 128"/>
                                      <a:gd name="T2" fmla="*/ 5 w 64"/>
                                      <a:gd name="T3" fmla="*/ 3 h 128"/>
                                      <a:gd name="T4" fmla="*/ 0 w 64"/>
                                      <a:gd name="T5" fmla="*/ 8 h 128"/>
                                      <a:gd name="T6" fmla="*/ 0 w 64"/>
                                      <a:gd name="T7" fmla="*/ 10 h 128"/>
                                      <a:gd name="T8" fmla="*/ 0 w 64"/>
                                      <a:gd name="T9" fmla="*/ 15 h 128"/>
                                      <a:gd name="T10" fmla="*/ 5 w 64"/>
                                      <a:gd name="T11" fmla="*/ 10 h 128"/>
                                      <a:gd name="T12" fmla="*/ 10 w 64"/>
                                      <a:gd name="T13" fmla="*/ 5 h 128"/>
                                      <a:gd name="T14" fmla="*/ 10 w 64"/>
                                      <a:gd name="T15" fmla="*/ 0 h 128"/>
                                      <a:gd name="T16" fmla="*/ 20 w 64"/>
                                      <a:gd name="T17" fmla="*/ 120 h 128"/>
                                      <a:gd name="T18" fmla="*/ 35 w 64"/>
                                      <a:gd name="T19" fmla="*/ 125 h 128"/>
                                      <a:gd name="T20" fmla="*/ 52 w 64"/>
                                      <a:gd name="T21" fmla="*/ 128 h 128"/>
                                      <a:gd name="T22" fmla="*/ 59 w 64"/>
                                      <a:gd name="T23" fmla="*/ 128 h 128"/>
                                      <a:gd name="T24" fmla="*/ 64 w 64"/>
                                      <a:gd name="T25" fmla="*/ 128 h 128"/>
                                      <a:gd name="T26" fmla="*/ 64 w 64"/>
                                      <a:gd name="T27" fmla="*/ 125 h 128"/>
                                      <a:gd name="T28" fmla="*/ 62 w 64"/>
                                      <a:gd name="T29" fmla="*/ 123 h 128"/>
                                      <a:gd name="T30" fmla="*/ 57 w 64"/>
                                      <a:gd name="T31" fmla="*/ 123 h 128"/>
                                      <a:gd name="T32" fmla="*/ 52 w 64"/>
                                      <a:gd name="T33" fmla="*/ 123 h 128"/>
                                      <a:gd name="T34" fmla="*/ 42 w 64"/>
                                      <a:gd name="T35" fmla="*/ 123 h 128"/>
                                      <a:gd name="T36" fmla="*/ 32 w 64"/>
                                      <a:gd name="T37" fmla="*/ 120 h 128"/>
                                      <a:gd name="T38" fmla="*/ 25 w 64"/>
                                      <a:gd name="T39" fmla="*/ 118 h 128"/>
                                      <a:gd name="T40" fmla="*/ 15 w 64"/>
                                      <a:gd name="T41" fmla="*/ 113 h 128"/>
                                      <a:gd name="T42" fmla="*/ 17 w 64"/>
                                      <a:gd name="T43" fmla="*/ 118 h 128"/>
                                      <a:gd name="T44" fmla="*/ 20 w 64"/>
                                      <a:gd name="T45" fmla="*/ 12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8">
                                        <a:moveTo>
                                          <a:pt x="10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0" y="120"/>
                                        </a:moveTo>
                                        <a:lnTo>
                                          <a:pt x="35" y="125"/>
                                        </a:lnTo>
                                        <a:lnTo>
                                          <a:pt x="52" y="128"/>
                                        </a:lnTo>
                                        <a:lnTo>
                                          <a:pt x="59" y="128"/>
                                        </a:lnTo>
                                        <a:lnTo>
                                          <a:pt x="64" y="128"/>
                                        </a:lnTo>
                                        <a:lnTo>
                                          <a:pt x="64" y="125"/>
                                        </a:lnTo>
                                        <a:lnTo>
                                          <a:pt x="62" y="123"/>
                                        </a:lnTo>
                                        <a:lnTo>
                                          <a:pt x="57" y="123"/>
                                        </a:lnTo>
                                        <a:lnTo>
                                          <a:pt x="52" y="123"/>
                                        </a:lnTo>
                                        <a:lnTo>
                                          <a:pt x="42" y="123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17" y="118"/>
                                        </a:lnTo>
                                        <a:lnTo>
                                          <a:pt x="2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7" name="Freeform 20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8"/>
                                    <a:ext cx="64" cy="122"/>
                                  </a:xfrm>
                                  <a:custGeom>
                                    <a:avLst/>
                                    <a:gdLst>
                                      <a:gd name="T0" fmla="*/ 10 w 64"/>
                                      <a:gd name="T1" fmla="*/ 0 h 122"/>
                                      <a:gd name="T2" fmla="*/ 5 w 64"/>
                                      <a:gd name="T3" fmla="*/ 2 h 122"/>
                                      <a:gd name="T4" fmla="*/ 0 w 64"/>
                                      <a:gd name="T5" fmla="*/ 7 h 122"/>
                                      <a:gd name="T6" fmla="*/ 0 w 64"/>
                                      <a:gd name="T7" fmla="*/ 12 h 122"/>
                                      <a:gd name="T8" fmla="*/ 0 w 64"/>
                                      <a:gd name="T9" fmla="*/ 15 h 122"/>
                                      <a:gd name="T10" fmla="*/ 5 w 64"/>
                                      <a:gd name="T11" fmla="*/ 10 h 122"/>
                                      <a:gd name="T12" fmla="*/ 10 w 64"/>
                                      <a:gd name="T13" fmla="*/ 5 h 122"/>
                                      <a:gd name="T14" fmla="*/ 10 w 64"/>
                                      <a:gd name="T15" fmla="*/ 0 h 122"/>
                                      <a:gd name="T16" fmla="*/ 17 w 64"/>
                                      <a:gd name="T17" fmla="*/ 115 h 122"/>
                                      <a:gd name="T18" fmla="*/ 35 w 64"/>
                                      <a:gd name="T19" fmla="*/ 120 h 122"/>
                                      <a:gd name="T20" fmla="*/ 52 w 64"/>
                                      <a:gd name="T21" fmla="*/ 122 h 122"/>
                                      <a:gd name="T22" fmla="*/ 57 w 64"/>
                                      <a:gd name="T23" fmla="*/ 122 h 122"/>
                                      <a:gd name="T24" fmla="*/ 64 w 64"/>
                                      <a:gd name="T25" fmla="*/ 122 h 122"/>
                                      <a:gd name="T26" fmla="*/ 62 w 64"/>
                                      <a:gd name="T27" fmla="*/ 120 h 122"/>
                                      <a:gd name="T28" fmla="*/ 59 w 64"/>
                                      <a:gd name="T29" fmla="*/ 117 h 122"/>
                                      <a:gd name="T30" fmla="*/ 57 w 64"/>
                                      <a:gd name="T31" fmla="*/ 117 h 122"/>
                                      <a:gd name="T32" fmla="*/ 52 w 64"/>
                                      <a:gd name="T33" fmla="*/ 117 h 122"/>
                                      <a:gd name="T34" fmla="*/ 42 w 64"/>
                                      <a:gd name="T35" fmla="*/ 117 h 122"/>
                                      <a:gd name="T36" fmla="*/ 32 w 64"/>
                                      <a:gd name="T37" fmla="*/ 115 h 122"/>
                                      <a:gd name="T38" fmla="*/ 22 w 64"/>
                                      <a:gd name="T39" fmla="*/ 112 h 122"/>
                                      <a:gd name="T40" fmla="*/ 15 w 64"/>
                                      <a:gd name="T41" fmla="*/ 105 h 122"/>
                                      <a:gd name="T42" fmla="*/ 15 w 64"/>
                                      <a:gd name="T43" fmla="*/ 110 h 122"/>
                                      <a:gd name="T44" fmla="*/ 17 w 64"/>
                                      <a:gd name="T45" fmla="*/ 115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2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7" y="115"/>
                                        </a:moveTo>
                                        <a:lnTo>
                                          <a:pt x="35" y="120"/>
                                        </a:lnTo>
                                        <a:lnTo>
                                          <a:pt x="52" y="122"/>
                                        </a:lnTo>
                                        <a:lnTo>
                                          <a:pt x="57" y="122"/>
                                        </a:lnTo>
                                        <a:lnTo>
                                          <a:pt x="64" y="122"/>
                                        </a:lnTo>
                                        <a:lnTo>
                                          <a:pt x="62" y="120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57" y="117"/>
                                        </a:lnTo>
                                        <a:lnTo>
                                          <a:pt x="52" y="117"/>
                                        </a:lnTo>
                                        <a:lnTo>
                                          <a:pt x="42" y="117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22" y="11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7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8" name="Freeform 20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0"/>
                                    <a:ext cx="62" cy="118"/>
                                  </a:xfrm>
                                  <a:custGeom>
                                    <a:avLst/>
                                    <a:gdLst>
                                      <a:gd name="T0" fmla="*/ 10 w 62"/>
                                      <a:gd name="T1" fmla="*/ 0 h 118"/>
                                      <a:gd name="T2" fmla="*/ 5 w 62"/>
                                      <a:gd name="T3" fmla="*/ 5 h 118"/>
                                      <a:gd name="T4" fmla="*/ 0 w 62"/>
                                      <a:gd name="T5" fmla="*/ 10 h 118"/>
                                      <a:gd name="T6" fmla="*/ 0 w 62"/>
                                      <a:gd name="T7" fmla="*/ 13 h 118"/>
                                      <a:gd name="T8" fmla="*/ 0 w 62"/>
                                      <a:gd name="T9" fmla="*/ 18 h 118"/>
                                      <a:gd name="T10" fmla="*/ 5 w 62"/>
                                      <a:gd name="T11" fmla="*/ 10 h 118"/>
                                      <a:gd name="T12" fmla="*/ 12 w 62"/>
                                      <a:gd name="T13" fmla="*/ 5 h 118"/>
                                      <a:gd name="T14" fmla="*/ 10 w 62"/>
                                      <a:gd name="T15" fmla="*/ 0 h 118"/>
                                      <a:gd name="T16" fmla="*/ 15 w 62"/>
                                      <a:gd name="T17" fmla="*/ 108 h 118"/>
                                      <a:gd name="T18" fmla="*/ 25 w 62"/>
                                      <a:gd name="T19" fmla="*/ 113 h 118"/>
                                      <a:gd name="T20" fmla="*/ 32 w 62"/>
                                      <a:gd name="T21" fmla="*/ 115 h 118"/>
                                      <a:gd name="T22" fmla="*/ 42 w 62"/>
                                      <a:gd name="T23" fmla="*/ 118 h 118"/>
                                      <a:gd name="T24" fmla="*/ 52 w 62"/>
                                      <a:gd name="T25" fmla="*/ 118 h 118"/>
                                      <a:gd name="T26" fmla="*/ 57 w 62"/>
                                      <a:gd name="T27" fmla="*/ 118 h 118"/>
                                      <a:gd name="T28" fmla="*/ 62 w 62"/>
                                      <a:gd name="T29" fmla="*/ 118 h 118"/>
                                      <a:gd name="T30" fmla="*/ 59 w 62"/>
                                      <a:gd name="T31" fmla="*/ 115 h 118"/>
                                      <a:gd name="T32" fmla="*/ 59 w 62"/>
                                      <a:gd name="T33" fmla="*/ 113 h 118"/>
                                      <a:gd name="T34" fmla="*/ 54 w 62"/>
                                      <a:gd name="T35" fmla="*/ 113 h 118"/>
                                      <a:gd name="T36" fmla="*/ 52 w 62"/>
                                      <a:gd name="T37" fmla="*/ 113 h 118"/>
                                      <a:gd name="T38" fmla="*/ 40 w 62"/>
                                      <a:gd name="T39" fmla="*/ 113 h 118"/>
                                      <a:gd name="T40" fmla="*/ 30 w 62"/>
                                      <a:gd name="T41" fmla="*/ 110 h 118"/>
                                      <a:gd name="T42" fmla="*/ 22 w 62"/>
                                      <a:gd name="T43" fmla="*/ 105 h 118"/>
                                      <a:gd name="T44" fmla="*/ 12 w 62"/>
                                      <a:gd name="T45" fmla="*/ 100 h 118"/>
                                      <a:gd name="T46" fmla="*/ 15 w 62"/>
                                      <a:gd name="T47" fmla="*/ 103 h 118"/>
                                      <a:gd name="T48" fmla="*/ 15 w 62"/>
                                      <a:gd name="T49" fmla="*/ 10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62" h="118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5" y="108"/>
                                        </a:moveTo>
                                        <a:lnTo>
                                          <a:pt x="25" y="113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42" y="118"/>
                                        </a:lnTo>
                                        <a:lnTo>
                                          <a:pt x="52" y="118"/>
                                        </a:lnTo>
                                        <a:lnTo>
                                          <a:pt x="57" y="118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59" y="115"/>
                                        </a:lnTo>
                                        <a:lnTo>
                                          <a:pt x="59" y="113"/>
                                        </a:lnTo>
                                        <a:lnTo>
                                          <a:pt x="54" y="113"/>
                                        </a:lnTo>
                                        <a:lnTo>
                                          <a:pt x="52" y="113"/>
                                        </a:lnTo>
                                        <a:lnTo>
                                          <a:pt x="40" y="113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12" y="100"/>
                                        </a:lnTo>
                                        <a:lnTo>
                                          <a:pt x="15" y="103"/>
                                        </a:lnTo>
                                        <a:lnTo>
                                          <a:pt x="15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9" name="Freeform 20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3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10 w 59"/>
                                      <a:gd name="T1" fmla="*/ 0 h 112"/>
                                      <a:gd name="T2" fmla="*/ 5 w 59"/>
                                      <a:gd name="T3" fmla="*/ 5 h 112"/>
                                      <a:gd name="T4" fmla="*/ 0 w 59"/>
                                      <a:gd name="T5" fmla="*/ 10 h 112"/>
                                      <a:gd name="T6" fmla="*/ 0 w 59"/>
                                      <a:gd name="T7" fmla="*/ 15 h 112"/>
                                      <a:gd name="T8" fmla="*/ 0 w 59"/>
                                      <a:gd name="T9" fmla="*/ 20 h 112"/>
                                      <a:gd name="T10" fmla="*/ 5 w 59"/>
                                      <a:gd name="T11" fmla="*/ 12 h 112"/>
                                      <a:gd name="T12" fmla="*/ 12 w 59"/>
                                      <a:gd name="T13" fmla="*/ 5 h 112"/>
                                      <a:gd name="T14" fmla="*/ 10 w 59"/>
                                      <a:gd name="T15" fmla="*/ 0 h 112"/>
                                      <a:gd name="T16" fmla="*/ 15 w 59"/>
                                      <a:gd name="T17" fmla="*/ 100 h 112"/>
                                      <a:gd name="T18" fmla="*/ 22 w 59"/>
                                      <a:gd name="T19" fmla="*/ 107 h 112"/>
                                      <a:gd name="T20" fmla="*/ 32 w 59"/>
                                      <a:gd name="T21" fmla="*/ 110 h 112"/>
                                      <a:gd name="T22" fmla="*/ 42 w 59"/>
                                      <a:gd name="T23" fmla="*/ 112 h 112"/>
                                      <a:gd name="T24" fmla="*/ 52 w 59"/>
                                      <a:gd name="T25" fmla="*/ 112 h 112"/>
                                      <a:gd name="T26" fmla="*/ 57 w 59"/>
                                      <a:gd name="T27" fmla="*/ 112 h 112"/>
                                      <a:gd name="T28" fmla="*/ 59 w 59"/>
                                      <a:gd name="T29" fmla="*/ 112 h 112"/>
                                      <a:gd name="T30" fmla="*/ 59 w 59"/>
                                      <a:gd name="T31" fmla="*/ 110 h 112"/>
                                      <a:gd name="T32" fmla="*/ 57 w 59"/>
                                      <a:gd name="T33" fmla="*/ 107 h 112"/>
                                      <a:gd name="T34" fmla="*/ 54 w 59"/>
                                      <a:gd name="T35" fmla="*/ 107 h 112"/>
                                      <a:gd name="T36" fmla="*/ 52 w 59"/>
                                      <a:gd name="T37" fmla="*/ 107 h 112"/>
                                      <a:gd name="T38" fmla="*/ 40 w 59"/>
                                      <a:gd name="T39" fmla="*/ 107 h 112"/>
                                      <a:gd name="T40" fmla="*/ 30 w 59"/>
                                      <a:gd name="T41" fmla="*/ 105 h 112"/>
                                      <a:gd name="T42" fmla="*/ 20 w 59"/>
                                      <a:gd name="T43" fmla="*/ 100 h 112"/>
                                      <a:gd name="T44" fmla="*/ 12 w 59"/>
                                      <a:gd name="T45" fmla="*/ 92 h 112"/>
                                      <a:gd name="T46" fmla="*/ 12 w 59"/>
                                      <a:gd name="T47" fmla="*/ 97 h 112"/>
                                      <a:gd name="T48" fmla="*/ 15 w 59"/>
                                      <a:gd name="T49" fmla="*/ 100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5" y="100"/>
                                        </a:moveTo>
                                        <a:lnTo>
                                          <a:pt x="22" y="107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42" y="112"/>
                                        </a:lnTo>
                                        <a:lnTo>
                                          <a:pt x="52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9" y="112"/>
                                        </a:lnTo>
                                        <a:lnTo>
                                          <a:pt x="59" y="110"/>
                                        </a:lnTo>
                                        <a:lnTo>
                                          <a:pt x="57" y="107"/>
                                        </a:lnTo>
                                        <a:lnTo>
                                          <a:pt x="54" y="10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0" y="107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2" y="92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5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0" name="Freeform 20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5"/>
                                    <a:ext cx="59" cy="108"/>
                                  </a:xfrm>
                                  <a:custGeom>
                                    <a:avLst/>
                                    <a:gdLst>
                                      <a:gd name="T0" fmla="*/ 12 w 59"/>
                                      <a:gd name="T1" fmla="*/ 0 h 108"/>
                                      <a:gd name="T2" fmla="*/ 5 w 59"/>
                                      <a:gd name="T3" fmla="*/ 5 h 108"/>
                                      <a:gd name="T4" fmla="*/ 0 w 59"/>
                                      <a:gd name="T5" fmla="*/ 13 h 108"/>
                                      <a:gd name="T6" fmla="*/ 0 w 59"/>
                                      <a:gd name="T7" fmla="*/ 18 h 108"/>
                                      <a:gd name="T8" fmla="*/ 0 w 59"/>
                                      <a:gd name="T9" fmla="*/ 23 h 108"/>
                                      <a:gd name="T10" fmla="*/ 5 w 59"/>
                                      <a:gd name="T11" fmla="*/ 13 h 108"/>
                                      <a:gd name="T12" fmla="*/ 12 w 59"/>
                                      <a:gd name="T13" fmla="*/ 5 h 108"/>
                                      <a:gd name="T14" fmla="*/ 12 w 59"/>
                                      <a:gd name="T15" fmla="*/ 3 h 108"/>
                                      <a:gd name="T16" fmla="*/ 12 w 59"/>
                                      <a:gd name="T17" fmla="*/ 0 h 108"/>
                                      <a:gd name="T18" fmla="*/ 12 w 59"/>
                                      <a:gd name="T19" fmla="*/ 95 h 108"/>
                                      <a:gd name="T20" fmla="*/ 22 w 59"/>
                                      <a:gd name="T21" fmla="*/ 100 h 108"/>
                                      <a:gd name="T22" fmla="*/ 30 w 59"/>
                                      <a:gd name="T23" fmla="*/ 105 h 108"/>
                                      <a:gd name="T24" fmla="*/ 40 w 59"/>
                                      <a:gd name="T25" fmla="*/ 108 h 108"/>
                                      <a:gd name="T26" fmla="*/ 52 w 59"/>
                                      <a:gd name="T27" fmla="*/ 108 h 108"/>
                                      <a:gd name="T28" fmla="*/ 54 w 59"/>
                                      <a:gd name="T29" fmla="*/ 108 h 108"/>
                                      <a:gd name="T30" fmla="*/ 59 w 59"/>
                                      <a:gd name="T31" fmla="*/ 108 h 108"/>
                                      <a:gd name="T32" fmla="*/ 57 w 59"/>
                                      <a:gd name="T33" fmla="*/ 105 h 108"/>
                                      <a:gd name="T34" fmla="*/ 54 w 59"/>
                                      <a:gd name="T35" fmla="*/ 103 h 108"/>
                                      <a:gd name="T36" fmla="*/ 54 w 59"/>
                                      <a:gd name="T37" fmla="*/ 103 h 108"/>
                                      <a:gd name="T38" fmla="*/ 52 w 59"/>
                                      <a:gd name="T39" fmla="*/ 103 h 108"/>
                                      <a:gd name="T40" fmla="*/ 40 w 59"/>
                                      <a:gd name="T41" fmla="*/ 103 h 108"/>
                                      <a:gd name="T42" fmla="*/ 27 w 59"/>
                                      <a:gd name="T43" fmla="*/ 98 h 108"/>
                                      <a:gd name="T44" fmla="*/ 17 w 59"/>
                                      <a:gd name="T45" fmla="*/ 93 h 108"/>
                                      <a:gd name="T46" fmla="*/ 10 w 59"/>
                                      <a:gd name="T47" fmla="*/ 85 h 108"/>
                                      <a:gd name="T48" fmla="*/ 12 w 59"/>
                                      <a:gd name="T49" fmla="*/ 90 h 108"/>
                                      <a:gd name="T50" fmla="*/ 12 w 59"/>
                                      <a:gd name="T51" fmla="*/ 95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08">
                                        <a:moveTo>
                                          <a:pt x="12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95"/>
                                        </a:moveTo>
                                        <a:lnTo>
                                          <a:pt x="22" y="100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40" y="108"/>
                                        </a:lnTo>
                                        <a:lnTo>
                                          <a:pt x="52" y="108"/>
                                        </a:lnTo>
                                        <a:lnTo>
                                          <a:pt x="54" y="108"/>
                                        </a:lnTo>
                                        <a:lnTo>
                                          <a:pt x="59" y="108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4" y="103"/>
                                        </a:lnTo>
                                        <a:lnTo>
                                          <a:pt x="54" y="103"/>
                                        </a:lnTo>
                                        <a:lnTo>
                                          <a:pt x="52" y="103"/>
                                        </a:lnTo>
                                        <a:lnTo>
                                          <a:pt x="40" y="103"/>
                                        </a:lnTo>
                                        <a:lnTo>
                                          <a:pt x="27" y="98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12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1" name="Freeform 20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8"/>
                                    <a:ext cx="57" cy="102"/>
                                  </a:xfrm>
                                  <a:custGeom>
                                    <a:avLst/>
                                    <a:gdLst>
                                      <a:gd name="T0" fmla="*/ 12 w 57"/>
                                      <a:gd name="T1" fmla="*/ 0 h 102"/>
                                      <a:gd name="T2" fmla="*/ 5 w 57"/>
                                      <a:gd name="T3" fmla="*/ 7 h 102"/>
                                      <a:gd name="T4" fmla="*/ 0 w 57"/>
                                      <a:gd name="T5" fmla="*/ 15 h 102"/>
                                      <a:gd name="T6" fmla="*/ 0 w 57"/>
                                      <a:gd name="T7" fmla="*/ 20 h 102"/>
                                      <a:gd name="T8" fmla="*/ 0 w 57"/>
                                      <a:gd name="T9" fmla="*/ 25 h 102"/>
                                      <a:gd name="T10" fmla="*/ 5 w 57"/>
                                      <a:gd name="T11" fmla="*/ 15 h 102"/>
                                      <a:gd name="T12" fmla="*/ 12 w 57"/>
                                      <a:gd name="T13" fmla="*/ 5 h 102"/>
                                      <a:gd name="T14" fmla="*/ 12 w 57"/>
                                      <a:gd name="T15" fmla="*/ 2 h 102"/>
                                      <a:gd name="T16" fmla="*/ 12 w 57"/>
                                      <a:gd name="T17" fmla="*/ 0 h 102"/>
                                      <a:gd name="T18" fmla="*/ 12 w 57"/>
                                      <a:gd name="T19" fmla="*/ 87 h 102"/>
                                      <a:gd name="T20" fmla="*/ 20 w 57"/>
                                      <a:gd name="T21" fmla="*/ 95 h 102"/>
                                      <a:gd name="T22" fmla="*/ 30 w 57"/>
                                      <a:gd name="T23" fmla="*/ 100 h 102"/>
                                      <a:gd name="T24" fmla="*/ 40 w 57"/>
                                      <a:gd name="T25" fmla="*/ 102 h 102"/>
                                      <a:gd name="T26" fmla="*/ 52 w 57"/>
                                      <a:gd name="T27" fmla="*/ 102 h 102"/>
                                      <a:gd name="T28" fmla="*/ 54 w 57"/>
                                      <a:gd name="T29" fmla="*/ 102 h 102"/>
                                      <a:gd name="T30" fmla="*/ 57 w 57"/>
                                      <a:gd name="T31" fmla="*/ 102 h 102"/>
                                      <a:gd name="T32" fmla="*/ 54 w 57"/>
                                      <a:gd name="T33" fmla="*/ 100 h 102"/>
                                      <a:gd name="T34" fmla="*/ 54 w 57"/>
                                      <a:gd name="T35" fmla="*/ 97 h 102"/>
                                      <a:gd name="T36" fmla="*/ 52 w 57"/>
                                      <a:gd name="T37" fmla="*/ 97 h 102"/>
                                      <a:gd name="T38" fmla="*/ 52 w 57"/>
                                      <a:gd name="T39" fmla="*/ 97 h 102"/>
                                      <a:gd name="T40" fmla="*/ 40 w 57"/>
                                      <a:gd name="T41" fmla="*/ 97 h 102"/>
                                      <a:gd name="T42" fmla="*/ 27 w 57"/>
                                      <a:gd name="T43" fmla="*/ 92 h 102"/>
                                      <a:gd name="T44" fmla="*/ 17 w 57"/>
                                      <a:gd name="T45" fmla="*/ 85 h 102"/>
                                      <a:gd name="T46" fmla="*/ 7 w 57"/>
                                      <a:gd name="T47" fmla="*/ 77 h 102"/>
                                      <a:gd name="T48" fmla="*/ 10 w 57"/>
                                      <a:gd name="T49" fmla="*/ 82 h 102"/>
                                      <a:gd name="T50" fmla="*/ 12 w 57"/>
                                      <a:gd name="T51" fmla="*/ 8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102">
                                        <a:moveTo>
                                          <a:pt x="12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87"/>
                                        </a:moveTo>
                                        <a:lnTo>
                                          <a:pt x="20" y="95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4" y="102"/>
                                        </a:lnTo>
                                        <a:lnTo>
                                          <a:pt x="57" y="102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2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2" name="Freeform 20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30"/>
                                    <a:ext cx="54" cy="98"/>
                                  </a:xfrm>
                                  <a:custGeom>
                                    <a:avLst/>
                                    <a:gdLst>
                                      <a:gd name="T0" fmla="*/ 12 w 54"/>
                                      <a:gd name="T1" fmla="*/ 0 h 98"/>
                                      <a:gd name="T2" fmla="*/ 5 w 54"/>
                                      <a:gd name="T3" fmla="*/ 8 h 98"/>
                                      <a:gd name="T4" fmla="*/ 0 w 54"/>
                                      <a:gd name="T5" fmla="*/ 18 h 98"/>
                                      <a:gd name="T6" fmla="*/ 0 w 54"/>
                                      <a:gd name="T7" fmla="*/ 23 h 98"/>
                                      <a:gd name="T8" fmla="*/ 2 w 54"/>
                                      <a:gd name="T9" fmla="*/ 30 h 98"/>
                                      <a:gd name="T10" fmla="*/ 5 w 54"/>
                                      <a:gd name="T11" fmla="*/ 18 h 98"/>
                                      <a:gd name="T12" fmla="*/ 15 w 54"/>
                                      <a:gd name="T13" fmla="*/ 5 h 98"/>
                                      <a:gd name="T14" fmla="*/ 12 w 54"/>
                                      <a:gd name="T15" fmla="*/ 3 h 98"/>
                                      <a:gd name="T16" fmla="*/ 12 w 54"/>
                                      <a:gd name="T17" fmla="*/ 0 h 98"/>
                                      <a:gd name="T18" fmla="*/ 10 w 54"/>
                                      <a:gd name="T19" fmla="*/ 80 h 98"/>
                                      <a:gd name="T20" fmla="*/ 17 w 54"/>
                                      <a:gd name="T21" fmla="*/ 88 h 98"/>
                                      <a:gd name="T22" fmla="*/ 27 w 54"/>
                                      <a:gd name="T23" fmla="*/ 93 h 98"/>
                                      <a:gd name="T24" fmla="*/ 40 w 54"/>
                                      <a:gd name="T25" fmla="*/ 98 h 98"/>
                                      <a:gd name="T26" fmla="*/ 52 w 54"/>
                                      <a:gd name="T27" fmla="*/ 98 h 98"/>
                                      <a:gd name="T28" fmla="*/ 54 w 54"/>
                                      <a:gd name="T29" fmla="*/ 98 h 98"/>
                                      <a:gd name="T30" fmla="*/ 54 w 54"/>
                                      <a:gd name="T31" fmla="*/ 98 h 98"/>
                                      <a:gd name="T32" fmla="*/ 54 w 54"/>
                                      <a:gd name="T33" fmla="*/ 95 h 98"/>
                                      <a:gd name="T34" fmla="*/ 52 w 54"/>
                                      <a:gd name="T35" fmla="*/ 93 h 98"/>
                                      <a:gd name="T36" fmla="*/ 37 w 54"/>
                                      <a:gd name="T37" fmla="*/ 93 h 98"/>
                                      <a:gd name="T38" fmla="*/ 25 w 54"/>
                                      <a:gd name="T39" fmla="*/ 85 h 98"/>
                                      <a:gd name="T40" fmla="*/ 15 w 54"/>
                                      <a:gd name="T41" fmla="*/ 78 h 98"/>
                                      <a:gd name="T42" fmla="*/ 7 w 54"/>
                                      <a:gd name="T43" fmla="*/ 68 h 98"/>
                                      <a:gd name="T44" fmla="*/ 7 w 54"/>
                                      <a:gd name="T45" fmla="*/ 73 h 98"/>
                                      <a:gd name="T46" fmla="*/ 10 w 54"/>
                                      <a:gd name="T47" fmla="*/ 8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4" h="98">
                                        <a:moveTo>
                                          <a:pt x="12" y="0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0" y="80"/>
                                        </a:moveTo>
                                        <a:lnTo>
                                          <a:pt x="17" y="8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40" y="98"/>
                                        </a:lnTo>
                                        <a:lnTo>
                                          <a:pt x="52" y="98"/>
                                        </a:lnTo>
                                        <a:lnTo>
                                          <a:pt x="54" y="98"/>
                                        </a:lnTo>
                                        <a:lnTo>
                                          <a:pt x="54" y="98"/>
                                        </a:lnTo>
                                        <a:lnTo>
                                          <a:pt x="54" y="95"/>
                                        </a:lnTo>
                                        <a:lnTo>
                                          <a:pt x="52" y="93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7" y="68"/>
                                        </a:lnTo>
                                        <a:lnTo>
                                          <a:pt x="7" y="73"/>
                                        </a:lnTo>
                                        <a:lnTo>
                                          <a:pt x="1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3" name="Freeform 20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33"/>
                                    <a:ext cx="54" cy="92"/>
                                  </a:xfrm>
                                  <a:custGeom>
                                    <a:avLst/>
                                    <a:gdLst>
                                      <a:gd name="T0" fmla="*/ 12 w 54"/>
                                      <a:gd name="T1" fmla="*/ 0 h 92"/>
                                      <a:gd name="T2" fmla="*/ 5 w 54"/>
                                      <a:gd name="T3" fmla="*/ 10 h 92"/>
                                      <a:gd name="T4" fmla="*/ 0 w 54"/>
                                      <a:gd name="T5" fmla="*/ 20 h 92"/>
                                      <a:gd name="T6" fmla="*/ 2 w 54"/>
                                      <a:gd name="T7" fmla="*/ 30 h 92"/>
                                      <a:gd name="T8" fmla="*/ 2 w 54"/>
                                      <a:gd name="T9" fmla="*/ 40 h 92"/>
                                      <a:gd name="T10" fmla="*/ 2 w 54"/>
                                      <a:gd name="T11" fmla="*/ 40 h 92"/>
                                      <a:gd name="T12" fmla="*/ 2 w 54"/>
                                      <a:gd name="T13" fmla="*/ 30 h 92"/>
                                      <a:gd name="T14" fmla="*/ 5 w 54"/>
                                      <a:gd name="T15" fmla="*/ 20 h 92"/>
                                      <a:gd name="T16" fmla="*/ 10 w 54"/>
                                      <a:gd name="T17" fmla="*/ 12 h 92"/>
                                      <a:gd name="T18" fmla="*/ 15 w 54"/>
                                      <a:gd name="T19" fmla="*/ 5 h 92"/>
                                      <a:gd name="T20" fmla="*/ 15 w 54"/>
                                      <a:gd name="T21" fmla="*/ 2 h 92"/>
                                      <a:gd name="T22" fmla="*/ 12 w 54"/>
                                      <a:gd name="T23" fmla="*/ 0 h 92"/>
                                      <a:gd name="T24" fmla="*/ 7 w 54"/>
                                      <a:gd name="T25" fmla="*/ 72 h 92"/>
                                      <a:gd name="T26" fmla="*/ 17 w 54"/>
                                      <a:gd name="T27" fmla="*/ 80 h 92"/>
                                      <a:gd name="T28" fmla="*/ 27 w 54"/>
                                      <a:gd name="T29" fmla="*/ 87 h 92"/>
                                      <a:gd name="T30" fmla="*/ 40 w 54"/>
                                      <a:gd name="T31" fmla="*/ 92 h 92"/>
                                      <a:gd name="T32" fmla="*/ 52 w 54"/>
                                      <a:gd name="T33" fmla="*/ 92 h 92"/>
                                      <a:gd name="T34" fmla="*/ 52 w 54"/>
                                      <a:gd name="T35" fmla="*/ 92 h 92"/>
                                      <a:gd name="T36" fmla="*/ 54 w 54"/>
                                      <a:gd name="T37" fmla="*/ 92 h 92"/>
                                      <a:gd name="T38" fmla="*/ 52 w 54"/>
                                      <a:gd name="T39" fmla="*/ 90 h 92"/>
                                      <a:gd name="T40" fmla="*/ 49 w 54"/>
                                      <a:gd name="T41" fmla="*/ 87 h 92"/>
                                      <a:gd name="T42" fmla="*/ 42 w 54"/>
                                      <a:gd name="T43" fmla="*/ 87 h 92"/>
                                      <a:gd name="T44" fmla="*/ 35 w 54"/>
                                      <a:gd name="T45" fmla="*/ 85 h 92"/>
                                      <a:gd name="T46" fmla="*/ 27 w 54"/>
                                      <a:gd name="T47" fmla="*/ 82 h 92"/>
                                      <a:gd name="T48" fmla="*/ 20 w 54"/>
                                      <a:gd name="T49" fmla="*/ 77 h 92"/>
                                      <a:gd name="T50" fmla="*/ 10 w 54"/>
                                      <a:gd name="T51" fmla="*/ 65 h 92"/>
                                      <a:gd name="T52" fmla="*/ 5 w 54"/>
                                      <a:gd name="T53" fmla="*/ 52 h 92"/>
                                      <a:gd name="T54" fmla="*/ 5 w 54"/>
                                      <a:gd name="T55" fmla="*/ 62 h 92"/>
                                      <a:gd name="T56" fmla="*/ 7 w 54"/>
                                      <a:gd name="T57" fmla="*/ 7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" h="92">
                                        <a:moveTo>
                                          <a:pt x="12" y="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7" y="72"/>
                                        </a:moveTo>
                                        <a:lnTo>
                                          <a:pt x="17" y="80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4" y="92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49" y="87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4324" name="Group 20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95" y="69850"/>
                                  <a:ext cx="288925" cy="596900"/>
                                  <a:chOff x="5698" y="524"/>
                                  <a:chExt cx="455" cy="940"/>
                                </a:xfrm>
                              </wpg:grpSpPr>
                              <wps:wsp>
                                <wps:cNvPr id="4325" name="Freeform 20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035"/>
                                    <a:ext cx="50" cy="88"/>
                                  </a:xfrm>
                                  <a:custGeom>
                                    <a:avLst/>
                                    <a:gdLst>
                                      <a:gd name="T0" fmla="*/ 13 w 50"/>
                                      <a:gd name="T1" fmla="*/ 0 h 88"/>
                                      <a:gd name="T2" fmla="*/ 3 w 50"/>
                                      <a:gd name="T3" fmla="*/ 13 h 88"/>
                                      <a:gd name="T4" fmla="*/ 0 w 50"/>
                                      <a:gd name="T5" fmla="*/ 25 h 88"/>
                                      <a:gd name="T6" fmla="*/ 0 w 50"/>
                                      <a:gd name="T7" fmla="*/ 43 h 88"/>
                                      <a:gd name="T8" fmla="*/ 5 w 50"/>
                                      <a:gd name="T9" fmla="*/ 63 h 88"/>
                                      <a:gd name="T10" fmla="*/ 13 w 50"/>
                                      <a:gd name="T11" fmla="*/ 73 h 88"/>
                                      <a:gd name="T12" fmla="*/ 23 w 50"/>
                                      <a:gd name="T13" fmla="*/ 80 h 88"/>
                                      <a:gd name="T14" fmla="*/ 35 w 50"/>
                                      <a:gd name="T15" fmla="*/ 88 h 88"/>
                                      <a:gd name="T16" fmla="*/ 50 w 50"/>
                                      <a:gd name="T17" fmla="*/ 88 h 88"/>
                                      <a:gd name="T18" fmla="*/ 47 w 50"/>
                                      <a:gd name="T19" fmla="*/ 85 h 88"/>
                                      <a:gd name="T20" fmla="*/ 45 w 50"/>
                                      <a:gd name="T21" fmla="*/ 83 h 88"/>
                                      <a:gd name="T22" fmla="*/ 38 w 50"/>
                                      <a:gd name="T23" fmla="*/ 83 h 88"/>
                                      <a:gd name="T24" fmla="*/ 30 w 50"/>
                                      <a:gd name="T25" fmla="*/ 80 h 88"/>
                                      <a:gd name="T26" fmla="*/ 23 w 50"/>
                                      <a:gd name="T27" fmla="*/ 75 h 88"/>
                                      <a:gd name="T28" fmla="*/ 15 w 50"/>
                                      <a:gd name="T29" fmla="*/ 68 h 88"/>
                                      <a:gd name="T30" fmla="*/ 10 w 50"/>
                                      <a:gd name="T31" fmla="*/ 63 h 88"/>
                                      <a:gd name="T32" fmla="*/ 5 w 50"/>
                                      <a:gd name="T33" fmla="*/ 55 h 88"/>
                                      <a:gd name="T34" fmla="*/ 3 w 50"/>
                                      <a:gd name="T35" fmla="*/ 45 h 88"/>
                                      <a:gd name="T36" fmla="*/ 3 w 50"/>
                                      <a:gd name="T37" fmla="*/ 38 h 88"/>
                                      <a:gd name="T38" fmla="*/ 3 w 50"/>
                                      <a:gd name="T39" fmla="*/ 28 h 88"/>
                                      <a:gd name="T40" fmla="*/ 5 w 50"/>
                                      <a:gd name="T41" fmla="*/ 20 h 88"/>
                                      <a:gd name="T42" fmla="*/ 8 w 50"/>
                                      <a:gd name="T43" fmla="*/ 13 h 88"/>
                                      <a:gd name="T44" fmla="*/ 13 w 50"/>
                                      <a:gd name="T45" fmla="*/ 8 h 88"/>
                                      <a:gd name="T46" fmla="*/ 13 w 50"/>
                                      <a:gd name="T47" fmla="*/ 3 h 88"/>
                                      <a:gd name="T48" fmla="*/ 13 w 50"/>
                                      <a:gd name="T49" fmla="*/ 0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0" h="88">
                                        <a:moveTo>
                                          <a:pt x="13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23" y="80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47" y="85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38" y="83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6" name="Freeform 2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038"/>
                                    <a:ext cx="47" cy="82"/>
                                  </a:xfrm>
                                  <a:custGeom>
                                    <a:avLst/>
                                    <a:gdLst>
                                      <a:gd name="T0" fmla="*/ 13 w 47"/>
                                      <a:gd name="T1" fmla="*/ 0 h 82"/>
                                      <a:gd name="T2" fmla="*/ 8 w 47"/>
                                      <a:gd name="T3" fmla="*/ 7 h 82"/>
                                      <a:gd name="T4" fmla="*/ 3 w 47"/>
                                      <a:gd name="T5" fmla="*/ 15 h 82"/>
                                      <a:gd name="T6" fmla="*/ 0 w 47"/>
                                      <a:gd name="T7" fmla="*/ 25 h 82"/>
                                      <a:gd name="T8" fmla="*/ 0 w 47"/>
                                      <a:gd name="T9" fmla="*/ 35 h 82"/>
                                      <a:gd name="T10" fmla="*/ 0 w 47"/>
                                      <a:gd name="T11" fmla="*/ 35 h 82"/>
                                      <a:gd name="T12" fmla="*/ 0 w 47"/>
                                      <a:gd name="T13" fmla="*/ 40 h 82"/>
                                      <a:gd name="T14" fmla="*/ 3 w 47"/>
                                      <a:gd name="T15" fmla="*/ 47 h 82"/>
                                      <a:gd name="T16" fmla="*/ 8 w 47"/>
                                      <a:gd name="T17" fmla="*/ 60 h 82"/>
                                      <a:gd name="T18" fmla="*/ 18 w 47"/>
                                      <a:gd name="T19" fmla="*/ 72 h 82"/>
                                      <a:gd name="T20" fmla="*/ 25 w 47"/>
                                      <a:gd name="T21" fmla="*/ 77 h 82"/>
                                      <a:gd name="T22" fmla="*/ 33 w 47"/>
                                      <a:gd name="T23" fmla="*/ 80 h 82"/>
                                      <a:gd name="T24" fmla="*/ 40 w 47"/>
                                      <a:gd name="T25" fmla="*/ 82 h 82"/>
                                      <a:gd name="T26" fmla="*/ 47 w 47"/>
                                      <a:gd name="T27" fmla="*/ 82 h 82"/>
                                      <a:gd name="T28" fmla="*/ 45 w 47"/>
                                      <a:gd name="T29" fmla="*/ 80 h 82"/>
                                      <a:gd name="T30" fmla="*/ 45 w 47"/>
                                      <a:gd name="T31" fmla="*/ 77 h 82"/>
                                      <a:gd name="T32" fmla="*/ 38 w 47"/>
                                      <a:gd name="T33" fmla="*/ 77 h 82"/>
                                      <a:gd name="T34" fmla="*/ 30 w 47"/>
                                      <a:gd name="T35" fmla="*/ 72 h 82"/>
                                      <a:gd name="T36" fmla="*/ 23 w 47"/>
                                      <a:gd name="T37" fmla="*/ 70 h 82"/>
                                      <a:gd name="T38" fmla="*/ 18 w 47"/>
                                      <a:gd name="T39" fmla="*/ 62 h 82"/>
                                      <a:gd name="T40" fmla="*/ 13 w 47"/>
                                      <a:gd name="T41" fmla="*/ 57 h 82"/>
                                      <a:gd name="T42" fmla="*/ 8 w 47"/>
                                      <a:gd name="T43" fmla="*/ 50 h 82"/>
                                      <a:gd name="T44" fmla="*/ 5 w 47"/>
                                      <a:gd name="T45" fmla="*/ 42 h 82"/>
                                      <a:gd name="T46" fmla="*/ 5 w 47"/>
                                      <a:gd name="T47" fmla="*/ 35 h 82"/>
                                      <a:gd name="T48" fmla="*/ 8 w 47"/>
                                      <a:gd name="T49" fmla="*/ 20 h 82"/>
                                      <a:gd name="T50" fmla="*/ 15 w 47"/>
                                      <a:gd name="T51" fmla="*/ 7 h 82"/>
                                      <a:gd name="T52" fmla="*/ 13 w 47"/>
                                      <a:gd name="T53" fmla="*/ 5 h 82"/>
                                      <a:gd name="T54" fmla="*/ 13 w 47"/>
                                      <a:gd name="T55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7" h="82">
                                        <a:moveTo>
                                          <a:pt x="13" y="0"/>
                                        </a:moveTo>
                                        <a:lnTo>
                                          <a:pt x="8" y="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8" y="72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45" y="77"/>
                                        </a:lnTo>
                                        <a:lnTo>
                                          <a:pt x="38" y="77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23" y="70"/>
                                        </a:lnTo>
                                        <a:lnTo>
                                          <a:pt x="18" y="62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7" name="Freeform 20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6" y="1043"/>
                                    <a:ext cx="42" cy="75"/>
                                  </a:xfrm>
                                  <a:custGeom>
                                    <a:avLst/>
                                    <a:gdLst>
                                      <a:gd name="T0" fmla="*/ 10 w 42"/>
                                      <a:gd name="T1" fmla="*/ 0 h 75"/>
                                      <a:gd name="T2" fmla="*/ 5 w 42"/>
                                      <a:gd name="T3" fmla="*/ 5 h 75"/>
                                      <a:gd name="T4" fmla="*/ 2 w 42"/>
                                      <a:gd name="T5" fmla="*/ 12 h 75"/>
                                      <a:gd name="T6" fmla="*/ 0 w 42"/>
                                      <a:gd name="T7" fmla="*/ 20 h 75"/>
                                      <a:gd name="T8" fmla="*/ 0 w 42"/>
                                      <a:gd name="T9" fmla="*/ 30 h 75"/>
                                      <a:gd name="T10" fmla="*/ 0 w 42"/>
                                      <a:gd name="T11" fmla="*/ 37 h 75"/>
                                      <a:gd name="T12" fmla="*/ 2 w 42"/>
                                      <a:gd name="T13" fmla="*/ 47 h 75"/>
                                      <a:gd name="T14" fmla="*/ 7 w 42"/>
                                      <a:gd name="T15" fmla="*/ 55 h 75"/>
                                      <a:gd name="T16" fmla="*/ 12 w 42"/>
                                      <a:gd name="T17" fmla="*/ 60 h 75"/>
                                      <a:gd name="T18" fmla="*/ 20 w 42"/>
                                      <a:gd name="T19" fmla="*/ 67 h 75"/>
                                      <a:gd name="T20" fmla="*/ 27 w 42"/>
                                      <a:gd name="T21" fmla="*/ 72 h 75"/>
                                      <a:gd name="T22" fmla="*/ 35 w 42"/>
                                      <a:gd name="T23" fmla="*/ 75 h 75"/>
                                      <a:gd name="T24" fmla="*/ 42 w 42"/>
                                      <a:gd name="T25" fmla="*/ 75 h 75"/>
                                      <a:gd name="T26" fmla="*/ 42 w 42"/>
                                      <a:gd name="T27" fmla="*/ 72 h 75"/>
                                      <a:gd name="T28" fmla="*/ 39 w 42"/>
                                      <a:gd name="T29" fmla="*/ 70 h 75"/>
                                      <a:gd name="T30" fmla="*/ 32 w 42"/>
                                      <a:gd name="T31" fmla="*/ 67 h 75"/>
                                      <a:gd name="T32" fmla="*/ 27 w 42"/>
                                      <a:gd name="T33" fmla="*/ 65 h 75"/>
                                      <a:gd name="T34" fmla="*/ 20 w 42"/>
                                      <a:gd name="T35" fmla="*/ 62 h 75"/>
                                      <a:gd name="T36" fmla="*/ 15 w 42"/>
                                      <a:gd name="T37" fmla="*/ 57 h 75"/>
                                      <a:gd name="T38" fmla="*/ 10 w 42"/>
                                      <a:gd name="T39" fmla="*/ 50 h 75"/>
                                      <a:gd name="T40" fmla="*/ 7 w 42"/>
                                      <a:gd name="T41" fmla="*/ 42 h 75"/>
                                      <a:gd name="T42" fmla="*/ 5 w 42"/>
                                      <a:gd name="T43" fmla="*/ 37 h 75"/>
                                      <a:gd name="T44" fmla="*/ 5 w 42"/>
                                      <a:gd name="T45" fmla="*/ 30 h 75"/>
                                      <a:gd name="T46" fmla="*/ 7 w 42"/>
                                      <a:gd name="T47" fmla="*/ 15 h 75"/>
                                      <a:gd name="T48" fmla="*/ 12 w 42"/>
                                      <a:gd name="T49" fmla="*/ 5 h 75"/>
                                      <a:gd name="T50" fmla="*/ 12 w 42"/>
                                      <a:gd name="T51" fmla="*/ 2 h 75"/>
                                      <a:gd name="T52" fmla="*/ 10 w 42"/>
                                      <a:gd name="T53" fmla="*/ 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2" h="75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8" name="Freeform 20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8" y="1045"/>
                                    <a:ext cx="40" cy="70"/>
                                  </a:xfrm>
                                  <a:custGeom>
                                    <a:avLst/>
                                    <a:gdLst>
                                      <a:gd name="T0" fmla="*/ 10 w 40"/>
                                      <a:gd name="T1" fmla="*/ 0 h 70"/>
                                      <a:gd name="T2" fmla="*/ 3 w 40"/>
                                      <a:gd name="T3" fmla="*/ 13 h 70"/>
                                      <a:gd name="T4" fmla="*/ 0 w 40"/>
                                      <a:gd name="T5" fmla="*/ 28 h 70"/>
                                      <a:gd name="T6" fmla="*/ 0 w 40"/>
                                      <a:gd name="T7" fmla="*/ 35 h 70"/>
                                      <a:gd name="T8" fmla="*/ 3 w 40"/>
                                      <a:gd name="T9" fmla="*/ 43 h 70"/>
                                      <a:gd name="T10" fmla="*/ 8 w 40"/>
                                      <a:gd name="T11" fmla="*/ 50 h 70"/>
                                      <a:gd name="T12" fmla="*/ 13 w 40"/>
                                      <a:gd name="T13" fmla="*/ 55 h 70"/>
                                      <a:gd name="T14" fmla="*/ 18 w 40"/>
                                      <a:gd name="T15" fmla="*/ 63 h 70"/>
                                      <a:gd name="T16" fmla="*/ 25 w 40"/>
                                      <a:gd name="T17" fmla="*/ 65 h 70"/>
                                      <a:gd name="T18" fmla="*/ 33 w 40"/>
                                      <a:gd name="T19" fmla="*/ 70 h 70"/>
                                      <a:gd name="T20" fmla="*/ 40 w 40"/>
                                      <a:gd name="T21" fmla="*/ 70 h 70"/>
                                      <a:gd name="T22" fmla="*/ 37 w 40"/>
                                      <a:gd name="T23" fmla="*/ 68 h 70"/>
                                      <a:gd name="T24" fmla="*/ 35 w 40"/>
                                      <a:gd name="T25" fmla="*/ 65 h 70"/>
                                      <a:gd name="T26" fmla="*/ 23 w 40"/>
                                      <a:gd name="T27" fmla="*/ 60 h 70"/>
                                      <a:gd name="T28" fmla="*/ 15 w 40"/>
                                      <a:gd name="T29" fmla="*/ 53 h 70"/>
                                      <a:gd name="T30" fmla="*/ 8 w 40"/>
                                      <a:gd name="T31" fmla="*/ 40 h 70"/>
                                      <a:gd name="T32" fmla="*/ 5 w 40"/>
                                      <a:gd name="T33" fmla="*/ 28 h 70"/>
                                      <a:gd name="T34" fmla="*/ 8 w 40"/>
                                      <a:gd name="T35" fmla="*/ 15 h 70"/>
                                      <a:gd name="T36" fmla="*/ 10 w 40"/>
                                      <a:gd name="T37" fmla="*/ 5 h 70"/>
                                      <a:gd name="T38" fmla="*/ 10 w 40"/>
                                      <a:gd name="T39" fmla="*/ 3 h 70"/>
                                      <a:gd name="T40" fmla="*/ 10 w 40"/>
                                      <a:gd name="T41" fmla="*/ 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0" h="70">
                                        <a:moveTo>
                                          <a:pt x="1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40" y="70"/>
                                        </a:lnTo>
                                        <a:lnTo>
                                          <a:pt x="37" y="68"/>
                                        </a:lnTo>
                                        <a:lnTo>
                                          <a:pt x="35" y="65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9" name="Freeform 20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1" y="1048"/>
                                    <a:ext cx="34" cy="65"/>
                                  </a:xfrm>
                                  <a:custGeom>
                                    <a:avLst/>
                                    <a:gdLst>
                                      <a:gd name="T0" fmla="*/ 7 w 34"/>
                                      <a:gd name="T1" fmla="*/ 0 h 65"/>
                                      <a:gd name="T2" fmla="*/ 2 w 34"/>
                                      <a:gd name="T3" fmla="*/ 10 h 65"/>
                                      <a:gd name="T4" fmla="*/ 0 w 34"/>
                                      <a:gd name="T5" fmla="*/ 25 h 65"/>
                                      <a:gd name="T6" fmla="*/ 0 w 34"/>
                                      <a:gd name="T7" fmla="*/ 32 h 65"/>
                                      <a:gd name="T8" fmla="*/ 2 w 34"/>
                                      <a:gd name="T9" fmla="*/ 37 h 65"/>
                                      <a:gd name="T10" fmla="*/ 5 w 34"/>
                                      <a:gd name="T11" fmla="*/ 45 h 65"/>
                                      <a:gd name="T12" fmla="*/ 10 w 34"/>
                                      <a:gd name="T13" fmla="*/ 52 h 65"/>
                                      <a:gd name="T14" fmla="*/ 15 w 34"/>
                                      <a:gd name="T15" fmla="*/ 57 h 65"/>
                                      <a:gd name="T16" fmla="*/ 22 w 34"/>
                                      <a:gd name="T17" fmla="*/ 60 h 65"/>
                                      <a:gd name="T18" fmla="*/ 27 w 34"/>
                                      <a:gd name="T19" fmla="*/ 62 h 65"/>
                                      <a:gd name="T20" fmla="*/ 34 w 34"/>
                                      <a:gd name="T21" fmla="*/ 65 h 65"/>
                                      <a:gd name="T22" fmla="*/ 32 w 34"/>
                                      <a:gd name="T23" fmla="*/ 62 h 65"/>
                                      <a:gd name="T24" fmla="*/ 32 w 34"/>
                                      <a:gd name="T25" fmla="*/ 60 h 65"/>
                                      <a:gd name="T26" fmla="*/ 20 w 34"/>
                                      <a:gd name="T27" fmla="*/ 55 h 65"/>
                                      <a:gd name="T28" fmla="*/ 12 w 34"/>
                                      <a:gd name="T29" fmla="*/ 47 h 65"/>
                                      <a:gd name="T30" fmla="*/ 7 w 34"/>
                                      <a:gd name="T31" fmla="*/ 35 h 65"/>
                                      <a:gd name="T32" fmla="*/ 5 w 34"/>
                                      <a:gd name="T33" fmla="*/ 25 h 65"/>
                                      <a:gd name="T34" fmla="*/ 5 w 34"/>
                                      <a:gd name="T35" fmla="*/ 15 h 65"/>
                                      <a:gd name="T36" fmla="*/ 10 w 34"/>
                                      <a:gd name="T37" fmla="*/ 7 h 65"/>
                                      <a:gd name="T38" fmla="*/ 7 w 34"/>
                                      <a:gd name="T39" fmla="*/ 2 h 65"/>
                                      <a:gd name="T40" fmla="*/ 7 w 34"/>
                                      <a:gd name="T41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34" h="65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7" y="62"/>
                                        </a:lnTo>
                                        <a:lnTo>
                                          <a:pt x="34" y="65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0" name="Freeform 20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3" y="1050"/>
                                    <a:ext cx="30" cy="6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60"/>
                                      <a:gd name="T2" fmla="*/ 3 w 30"/>
                                      <a:gd name="T3" fmla="*/ 10 h 60"/>
                                      <a:gd name="T4" fmla="*/ 0 w 30"/>
                                      <a:gd name="T5" fmla="*/ 23 h 60"/>
                                      <a:gd name="T6" fmla="*/ 3 w 30"/>
                                      <a:gd name="T7" fmla="*/ 35 h 60"/>
                                      <a:gd name="T8" fmla="*/ 10 w 30"/>
                                      <a:gd name="T9" fmla="*/ 48 h 60"/>
                                      <a:gd name="T10" fmla="*/ 18 w 30"/>
                                      <a:gd name="T11" fmla="*/ 55 h 60"/>
                                      <a:gd name="T12" fmla="*/ 30 w 30"/>
                                      <a:gd name="T13" fmla="*/ 60 h 60"/>
                                      <a:gd name="T14" fmla="*/ 30 w 30"/>
                                      <a:gd name="T15" fmla="*/ 58 h 60"/>
                                      <a:gd name="T16" fmla="*/ 28 w 30"/>
                                      <a:gd name="T17" fmla="*/ 55 h 60"/>
                                      <a:gd name="T18" fmla="*/ 18 w 30"/>
                                      <a:gd name="T19" fmla="*/ 50 h 60"/>
                                      <a:gd name="T20" fmla="*/ 13 w 30"/>
                                      <a:gd name="T21" fmla="*/ 43 h 60"/>
                                      <a:gd name="T22" fmla="*/ 8 w 30"/>
                                      <a:gd name="T23" fmla="*/ 33 h 60"/>
                                      <a:gd name="T24" fmla="*/ 5 w 30"/>
                                      <a:gd name="T25" fmla="*/ 23 h 60"/>
                                      <a:gd name="T26" fmla="*/ 5 w 30"/>
                                      <a:gd name="T27" fmla="*/ 15 h 60"/>
                                      <a:gd name="T28" fmla="*/ 8 w 30"/>
                                      <a:gd name="T29" fmla="*/ 8 h 60"/>
                                      <a:gd name="T30" fmla="*/ 8 w 30"/>
                                      <a:gd name="T31" fmla="*/ 5 h 60"/>
                                      <a:gd name="T32" fmla="*/ 5 w 30"/>
                                      <a:gd name="T33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60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8" y="5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1" name="Freeform 20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1055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3"/>
                                      <a:gd name="T2" fmla="*/ 0 w 27"/>
                                      <a:gd name="T3" fmla="*/ 8 h 53"/>
                                      <a:gd name="T4" fmla="*/ 0 w 27"/>
                                      <a:gd name="T5" fmla="*/ 18 h 53"/>
                                      <a:gd name="T6" fmla="*/ 2 w 27"/>
                                      <a:gd name="T7" fmla="*/ 28 h 53"/>
                                      <a:gd name="T8" fmla="*/ 7 w 27"/>
                                      <a:gd name="T9" fmla="*/ 40 h 53"/>
                                      <a:gd name="T10" fmla="*/ 15 w 27"/>
                                      <a:gd name="T11" fmla="*/ 48 h 53"/>
                                      <a:gd name="T12" fmla="*/ 27 w 27"/>
                                      <a:gd name="T13" fmla="*/ 53 h 53"/>
                                      <a:gd name="T14" fmla="*/ 25 w 27"/>
                                      <a:gd name="T15" fmla="*/ 48 h 53"/>
                                      <a:gd name="T16" fmla="*/ 22 w 27"/>
                                      <a:gd name="T17" fmla="*/ 45 h 53"/>
                                      <a:gd name="T18" fmla="*/ 15 w 27"/>
                                      <a:gd name="T19" fmla="*/ 40 h 53"/>
                                      <a:gd name="T20" fmla="*/ 10 w 27"/>
                                      <a:gd name="T21" fmla="*/ 33 h 53"/>
                                      <a:gd name="T22" fmla="*/ 5 w 27"/>
                                      <a:gd name="T23" fmla="*/ 25 h 53"/>
                                      <a:gd name="T24" fmla="*/ 5 w 27"/>
                                      <a:gd name="T25" fmla="*/ 18 h 53"/>
                                      <a:gd name="T26" fmla="*/ 5 w 27"/>
                                      <a:gd name="T27" fmla="*/ 10 h 53"/>
                                      <a:gd name="T28" fmla="*/ 7 w 27"/>
                                      <a:gd name="T29" fmla="*/ 5 h 53"/>
                                      <a:gd name="T30" fmla="*/ 5 w 27"/>
                                      <a:gd name="T31" fmla="*/ 3 h 53"/>
                                      <a:gd name="T32" fmla="*/ 5 w 27"/>
                                      <a:gd name="T33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7" y="53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2" name="Freeform 2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8" y="1058"/>
                                    <a:ext cx="23" cy="47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47"/>
                                      <a:gd name="T2" fmla="*/ 0 w 23"/>
                                      <a:gd name="T3" fmla="*/ 7 h 47"/>
                                      <a:gd name="T4" fmla="*/ 0 w 23"/>
                                      <a:gd name="T5" fmla="*/ 15 h 47"/>
                                      <a:gd name="T6" fmla="*/ 3 w 23"/>
                                      <a:gd name="T7" fmla="*/ 25 h 47"/>
                                      <a:gd name="T8" fmla="*/ 8 w 23"/>
                                      <a:gd name="T9" fmla="*/ 35 h 47"/>
                                      <a:gd name="T10" fmla="*/ 13 w 23"/>
                                      <a:gd name="T11" fmla="*/ 42 h 47"/>
                                      <a:gd name="T12" fmla="*/ 23 w 23"/>
                                      <a:gd name="T13" fmla="*/ 47 h 47"/>
                                      <a:gd name="T14" fmla="*/ 20 w 23"/>
                                      <a:gd name="T15" fmla="*/ 42 h 47"/>
                                      <a:gd name="T16" fmla="*/ 18 w 23"/>
                                      <a:gd name="T17" fmla="*/ 40 h 47"/>
                                      <a:gd name="T18" fmla="*/ 13 w 23"/>
                                      <a:gd name="T19" fmla="*/ 35 h 47"/>
                                      <a:gd name="T20" fmla="*/ 8 w 23"/>
                                      <a:gd name="T21" fmla="*/ 27 h 47"/>
                                      <a:gd name="T22" fmla="*/ 5 w 23"/>
                                      <a:gd name="T23" fmla="*/ 22 h 47"/>
                                      <a:gd name="T24" fmla="*/ 5 w 23"/>
                                      <a:gd name="T25" fmla="*/ 15 h 47"/>
                                      <a:gd name="T26" fmla="*/ 5 w 23"/>
                                      <a:gd name="T27" fmla="*/ 10 h 47"/>
                                      <a:gd name="T28" fmla="*/ 5 w 23"/>
                                      <a:gd name="T29" fmla="*/ 7 h 47"/>
                                      <a:gd name="T30" fmla="*/ 5 w 23"/>
                                      <a:gd name="T31" fmla="*/ 2 h 47"/>
                                      <a:gd name="T32" fmla="*/ 3 w 23"/>
                                      <a:gd name="T33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47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8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3" name="Freeform 2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1060"/>
                                    <a:ext cx="17" cy="40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0"/>
                                      <a:gd name="T2" fmla="*/ 0 w 17"/>
                                      <a:gd name="T3" fmla="*/ 5 h 40"/>
                                      <a:gd name="T4" fmla="*/ 0 w 17"/>
                                      <a:gd name="T5" fmla="*/ 13 h 40"/>
                                      <a:gd name="T6" fmla="*/ 0 w 17"/>
                                      <a:gd name="T7" fmla="*/ 20 h 40"/>
                                      <a:gd name="T8" fmla="*/ 5 w 17"/>
                                      <a:gd name="T9" fmla="*/ 28 h 40"/>
                                      <a:gd name="T10" fmla="*/ 10 w 17"/>
                                      <a:gd name="T11" fmla="*/ 35 h 40"/>
                                      <a:gd name="T12" fmla="*/ 17 w 17"/>
                                      <a:gd name="T13" fmla="*/ 40 h 40"/>
                                      <a:gd name="T14" fmla="*/ 15 w 17"/>
                                      <a:gd name="T15" fmla="*/ 35 h 40"/>
                                      <a:gd name="T16" fmla="*/ 12 w 17"/>
                                      <a:gd name="T17" fmla="*/ 33 h 40"/>
                                      <a:gd name="T18" fmla="*/ 7 w 17"/>
                                      <a:gd name="T19" fmla="*/ 23 h 40"/>
                                      <a:gd name="T20" fmla="*/ 5 w 17"/>
                                      <a:gd name="T21" fmla="*/ 13 h 40"/>
                                      <a:gd name="T22" fmla="*/ 5 w 17"/>
                                      <a:gd name="T23" fmla="*/ 10 h 40"/>
                                      <a:gd name="T24" fmla="*/ 2 w 17"/>
                                      <a:gd name="T25" fmla="*/ 5 h 40"/>
                                      <a:gd name="T26" fmla="*/ 2 w 17"/>
                                      <a:gd name="T2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4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4" name="Freeform 2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3" y="1065"/>
                                    <a:ext cx="13" cy="3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0 h 33"/>
                                      <a:gd name="T2" fmla="*/ 0 w 13"/>
                                      <a:gd name="T3" fmla="*/ 3 h 33"/>
                                      <a:gd name="T4" fmla="*/ 0 w 13"/>
                                      <a:gd name="T5" fmla="*/ 8 h 33"/>
                                      <a:gd name="T6" fmla="*/ 0 w 13"/>
                                      <a:gd name="T7" fmla="*/ 15 h 33"/>
                                      <a:gd name="T8" fmla="*/ 3 w 13"/>
                                      <a:gd name="T9" fmla="*/ 20 h 33"/>
                                      <a:gd name="T10" fmla="*/ 8 w 13"/>
                                      <a:gd name="T11" fmla="*/ 28 h 33"/>
                                      <a:gd name="T12" fmla="*/ 13 w 13"/>
                                      <a:gd name="T13" fmla="*/ 33 h 33"/>
                                      <a:gd name="T14" fmla="*/ 8 w 13"/>
                                      <a:gd name="T15" fmla="*/ 15 h 33"/>
                                      <a:gd name="T16" fmla="*/ 0 w 13"/>
                                      <a:gd name="T17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3" h="33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5" name="Freeform 2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6" y="1070"/>
                                    <a:ext cx="7" cy="2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23"/>
                                      <a:gd name="T2" fmla="*/ 0 w 7"/>
                                      <a:gd name="T3" fmla="*/ 3 h 23"/>
                                      <a:gd name="T4" fmla="*/ 2 w 7"/>
                                      <a:gd name="T5" fmla="*/ 13 h 23"/>
                                      <a:gd name="T6" fmla="*/ 7 w 7"/>
                                      <a:gd name="T7" fmla="*/ 23 h 23"/>
                                      <a:gd name="T8" fmla="*/ 5 w 7"/>
                                      <a:gd name="T9" fmla="*/ 10 h 23"/>
                                      <a:gd name="T10" fmla="*/ 0 w 7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23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6" name="Freeform 2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8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222 h 222"/>
                                      <a:gd name="T2" fmla="*/ 82 w 110"/>
                                      <a:gd name="T3" fmla="*/ 198 h 222"/>
                                      <a:gd name="T4" fmla="*/ 62 w 110"/>
                                      <a:gd name="T5" fmla="*/ 173 h 222"/>
                                      <a:gd name="T6" fmla="*/ 45 w 110"/>
                                      <a:gd name="T7" fmla="*/ 150 h 222"/>
                                      <a:gd name="T8" fmla="*/ 33 w 110"/>
                                      <a:gd name="T9" fmla="*/ 125 h 222"/>
                                      <a:gd name="T10" fmla="*/ 23 w 110"/>
                                      <a:gd name="T11" fmla="*/ 98 h 222"/>
                                      <a:gd name="T12" fmla="*/ 15 w 110"/>
                                      <a:gd name="T13" fmla="*/ 70 h 222"/>
                                      <a:gd name="T14" fmla="*/ 8 w 110"/>
                                      <a:gd name="T15" fmla="*/ 38 h 222"/>
                                      <a:gd name="T16" fmla="*/ 0 w 110"/>
                                      <a:gd name="T17" fmla="*/ 0 h 222"/>
                                      <a:gd name="T18" fmla="*/ 3 w 110"/>
                                      <a:gd name="T19" fmla="*/ 58 h 222"/>
                                      <a:gd name="T20" fmla="*/ 5 w 110"/>
                                      <a:gd name="T21" fmla="*/ 110 h 222"/>
                                      <a:gd name="T22" fmla="*/ 8 w 110"/>
                                      <a:gd name="T23" fmla="*/ 135 h 222"/>
                                      <a:gd name="T24" fmla="*/ 15 w 110"/>
                                      <a:gd name="T25" fmla="*/ 158 h 222"/>
                                      <a:gd name="T26" fmla="*/ 25 w 110"/>
                                      <a:gd name="T27" fmla="*/ 183 h 222"/>
                                      <a:gd name="T28" fmla="*/ 40 w 110"/>
                                      <a:gd name="T29" fmla="*/ 208 h 222"/>
                                      <a:gd name="T30" fmla="*/ 57 w 110"/>
                                      <a:gd name="T31" fmla="*/ 215 h 222"/>
                                      <a:gd name="T32" fmla="*/ 75 w 110"/>
                                      <a:gd name="T33" fmla="*/ 217 h 222"/>
                                      <a:gd name="T34" fmla="*/ 92 w 110"/>
                                      <a:gd name="T35" fmla="*/ 220 h 222"/>
                                      <a:gd name="T36" fmla="*/ 110 w 110"/>
                                      <a:gd name="T37" fmla="*/ 222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110" y="222"/>
                                        </a:moveTo>
                                        <a:lnTo>
                                          <a:pt x="82" y="198"/>
                                        </a:lnTo>
                                        <a:lnTo>
                                          <a:pt x="62" y="173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33" y="125"/>
                                        </a:lnTo>
                                        <a:lnTo>
                                          <a:pt x="23" y="98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8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8" y="135"/>
                                        </a:lnTo>
                                        <a:lnTo>
                                          <a:pt x="15" y="158"/>
                                        </a:lnTo>
                                        <a:lnTo>
                                          <a:pt x="25" y="183"/>
                                        </a:lnTo>
                                        <a:lnTo>
                                          <a:pt x="40" y="208"/>
                                        </a:lnTo>
                                        <a:lnTo>
                                          <a:pt x="57" y="215"/>
                                        </a:lnTo>
                                        <a:lnTo>
                                          <a:pt x="75" y="217"/>
                                        </a:lnTo>
                                        <a:lnTo>
                                          <a:pt x="92" y="220"/>
                                        </a:lnTo>
                                        <a:lnTo>
                                          <a:pt x="110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7" name="Freeform 2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524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 h 5"/>
                                      <a:gd name="T2" fmla="*/ 3 w 3"/>
                                      <a:gd name="T3" fmla="*/ 0 h 5"/>
                                      <a:gd name="T4" fmla="*/ 0 w 3"/>
                                      <a:gd name="T5" fmla="*/ 5 h 5"/>
                                      <a:gd name="T6" fmla="*/ 0 w 3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5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8" name="Freeform 2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526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0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9" name="Freeform 20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7" y="529"/>
                                    <a:ext cx="52" cy="219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19"/>
                                      <a:gd name="T2" fmla="*/ 52 w 52"/>
                                      <a:gd name="T3" fmla="*/ 0 h 219"/>
                                      <a:gd name="T4" fmla="*/ 47 w 52"/>
                                      <a:gd name="T5" fmla="*/ 2 h 219"/>
                                      <a:gd name="T6" fmla="*/ 50 w 52"/>
                                      <a:gd name="T7" fmla="*/ 5 h 219"/>
                                      <a:gd name="T8" fmla="*/ 52 w 52"/>
                                      <a:gd name="T9" fmla="*/ 0 h 219"/>
                                      <a:gd name="T10" fmla="*/ 3 w 52"/>
                                      <a:gd name="T11" fmla="*/ 219 h 219"/>
                                      <a:gd name="T12" fmla="*/ 3 w 52"/>
                                      <a:gd name="T13" fmla="*/ 217 h 219"/>
                                      <a:gd name="T14" fmla="*/ 0 w 52"/>
                                      <a:gd name="T15" fmla="*/ 217 h 219"/>
                                      <a:gd name="T16" fmla="*/ 3 w 52"/>
                                      <a:gd name="T17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2" h="219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3" y="219"/>
                                        </a:moveTo>
                                        <a:lnTo>
                                          <a:pt x="3" y="217"/>
                                        </a:lnTo>
                                        <a:lnTo>
                                          <a:pt x="0" y="217"/>
                                        </a:lnTo>
                                        <a:lnTo>
                                          <a:pt x="3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0" name="Freeform 20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5" y="531"/>
                                    <a:ext cx="52" cy="2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17"/>
                                      <a:gd name="T2" fmla="*/ 52 w 52"/>
                                      <a:gd name="T3" fmla="*/ 0 h 217"/>
                                      <a:gd name="T4" fmla="*/ 49 w 52"/>
                                      <a:gd name="T5" fmla="*/ 3 h 217"/>
                                      <a:gd name="T6" fmla="*/ 49 w 52"/>
                                      <a:gd name="T7" fmla="*/ 3 h 217"/>
                                      <a:gd name="T8" fmla="*/ 52 w 52"/>
                                      <a:gd name="T9" fmla="*/ 0 h 217"/>
                                      <a:gd name="T10" fmla="*/ 5 w 52"/>
                                      <a:gd name="T11" fmla="*/ 217 h 217"/>
                                      <a:gd name="T12" fmla="*/ 5 w 52"/>
                                      <a:gd name="T13" fmla="*/ 212 h 217"/>
                                      <a:gd name="T14" fmla="*/ 2 w 52"/>
                                      <a:gd name="T15" fmla="*/ 212 h 217"/>
                                      <a:gd name="T16" fmla="*/ 0 w 52"/>
                                      <a:gd name="T17" fmla="*/ 212 h 217"/>
                                      <a:gd name="T18" fmla="*/ 2 w 52"/>
                                      <a:gd name="T19" fmla="*/ 215 h 217"/>
                                      <a:gd name="T20" fmla="*/ 5 w 52"/>
                                      <a:gd name="T21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217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5" y="217"/>
                                        </a:moveTo>
                                        <a:lnTo>
                                          <a:pt x="5" y="212"/>
                                        </a:lnTo>
                                        <a:lnTo>
                                          <a:pt x="2" y="212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2" y="215"/>
                                        </a:lnTo>
                                        <a:lnTo>
                                          <a:pt x="5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1" name="Freeform 20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2" y="531"/>
                                    <a:ext cx="55" cy="21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15"/>
                                      <a:gd name="T2" fmla="*/ 52 w 55"/>
                                      <a:gd name="T3" fmla="*/ 0 h 215"/>
                                      <a:gd name="T4" fmla="*/ 50 w 55"/>
                                      <a:gd name="T5" fmla="*/ 5 h 215"/>
                                      <a:gd name="T6" fmla="*/ 52 w 55"/>
                                      <a:gd name="T7" fmla="*/ 5 h 215"/>
                                      <a:gd name="T8" fmla="*/ 55 w 55"/>
                                      <a:gd name="T9" fmla="*/ 3 h 215"/>
                                      <a:gd name="T10" fmla="*/ 5 w 55"/>
                                      <a:gd name="T11" fmla="*/ 215 h 215"/>
                                      <a:gd name="T12" fmla="*/ 8 w 55"/>
                                      <a:gd name="T13" fmla="*/ 215 h 215"/>
                                      <a:gd name="T14" fmla="*/ 8 w 55"/>
                                      <a:gd name="T15" fmla="*/ 210 h 215"/>
                                      <a:gd name="T16" fmla="*/ 3 w 55"/>
                                      <a:gd name="T17" fmla="*/ 210 h 215"/>
                                      <a:gd name="T18" fmla="*/ 0 w 55"/>
                                      <a:gd name="T19" fmla="*/ 210 h 215"/>
                                      <a:gd name="T20" fmla="*/ 3 w 55"/>
                                      <a:gd name="T21" fmla="*/ 212 h 215"/>
                                      <a:gd name="T22" fmla="*/ 5 w 55"/>
                                      <a:gd name="T23" fmla="*/ 215 h 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5" h="215">
                                        <a:moveTo>
                                          <a:pt x="55" y="3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  <a:moveTo>
                                          <a:pt x="5" y="215"/>
                                        </a:moveTo>
                                        <a:lnTo>
                                          <a:pt x="8" y="215"/>
                                        </a:lnTo>
                                        <a:lnTo>
                                          <a:pt x="8" y="210"/>
                                        </a:lnTo>
                                        <a:lnTo>
                                          <a:pt x="3" y="210"/>
                                        </a:lnTo>
                                        <a:lnTo>
                                          <a:pt x="0" y="210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5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2" name="Freeform 20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2" y="534"/>
                                    <a:ext cx="52" cy="209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09"/>
                                      <a:gd name="T2" fmla="*/ 52 w 52"/>
                                      <a:gd name="T3" fmla="*/ 0 h 209"/>
                                      <a:gd name="T4" fmla="*/ 47 w 52"/>
                                      <a:gd name="T5" fmla="*/ 5 h 209"/>
                                      <a:gd name="T6" fmla="*/ 50 w 52"/>
                                      <a:gd name="T7" fmla="*/ 5 h 209"/>
                                      <a:gd name="T8" fmla="*/ 50 w 52"/>
                                      <a:gd name="T9" fmla="*/ 5 h 209"/>
                                      <a:gd name="T10" fmla="*/ 52 w 52"/>
                                      <a:gd name="T11" fmla="*/ 0 h 209"/>
                                      <a:gd name="T12" fmla="*/ 3 w 52"/>
                                      <a:gd name="T13" fmla="*/ 209 h 209"/>
                                      <a:gd name="T14" fmla="*/ 5 w 52"/>
                                      <a:gd name="T15" fmla="*/ 209 h 209"/>
                                      <a:gd name="T16" fmla="*/ 8 w 52"/>
                                      <a:gd name="T17" fmla="*/ 209 h 209"/>
                                      <a:gd name="T18" fmla="*/ 5 w 52"/>
                                      <a:gd name="T19" fmla="*/ 204 h 209"/>
                                      <a:gd name="T20" fmla="*/ 3 w 52"/>
                                      <a:gd name="T21" fmla="*/ 204 h 209"/>
                                      <a:gd name="T22" fmla="*/ 0 w 52"/>
                                      <a:gd name="T23" fmla="*/ 204 h 209"/>
                                      <a:gd name="T24" fmla="*/ 0 w 52"/>
                                      <a:gd name="T25" fmla="*/ 207 h 209"/>
                                      <a:gd name="T26" fmla="*/ 3 w 52"/>
                                      <a:gd name="T27" fmla="*/ 209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2" h="209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3" y="209"/>
                                        </a:moveTo>
                                        <a:lnTo>
                                          <a:pt x="5" y="209"/>
                                        </a:lnTo>
                                        <a:lnTo>
                                          <a:pt x="8" y="209"/>
                                        </a:lnTo>
                                        <a:lnTo>
                                          <a:pt x="5" y="204"/>
                                        </a:lnTo>
                                        <a:lnTo>
                                          <a:pt x="3" y="204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0" y="207"/>
                                        </a:lnTo>
                                        <a:lnTo>
                                          <a:pt x="3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3" name="Freeform 20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536"/>
                                    <a:ext cx="54" cy="20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0 h 205"/>
                                      <a:gd name="T2" fmla="*/ 52 w 54"/>
                                      <a:gd name="T3" fmla="*/ 0 h 205"/>
                                      <a:gd name="T4" fmla="*/ 49 w 54"/>
                                      <a:gd name="T5" fmla="*/ 5 h 205"/>
                                      <a:gd name="T6" fmla="*/ 49 w 54"/>
                                      <a:gd name="T7" fmla="*/ 5 h 205"/>
                                      <a:gd name="T8" fmla="*/ 52 w 54"/>
                                      <a:gd name="T9" fmla="*/ 5 h 205"/>
                                      <a:gd name="T10" fmla="*/ 54 w 54"/>
                                      <a:gd name="T11" fmla="*/ 0 h 205"/>
                                      <a:gd name="T12" fmla="*/ 2 w 54"/>
                                      <a:gd name="T13" fmla="*/ 205 h 205"/>
                                      <a:gd name="T14" fmla="*/ 5 w 54"/>
                                      <a:gd name="T15" fmla="*/ 205 h 205"/>
                                      <a:gd name="T16" fmla="*/ 10 w 54"/>
                                      <a:gd name="T17" fmla="*/ 205 h 205"/>
                                      <a:gd name="T18" fmla="*/ 7 w 54"/>
                                      <a:gd name="T19" fmla="*/ 200 h 205"/>
                                      <a:gd name="T20" fmla="*/ 2 w 54"/>
                                      <a:gd name="T21" fmla="*/ 200 h 205"/>
                                      <a:gd name="T22" fmla="*/ 0 w 54"/>
                                      <a:gd name="T23" fmla="*/ 200 h 205"/>
                                      <a:gd name="T24" fmla="*/ 0 w 54"/>
                                      <a:gd name="T25" fmla="*/ 202 h 205"/>
                                      <a:gd name="T26" fmla="*/ 2 w 54"/>
                                      <a:gd name="T27" fmla="*/ 20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" h="205">
                                        <a:moveTo>
                                          <a:pt x="54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4" y="0"/>
                                        </a:lnTo>
                                        <a:close/>
                                        <a:moveTo>
                                          <a:pt x="2" y="205"/>
                                        </a:moveTo>
                                        <a:lnTo>
                                          <a:pt x="5" y="205"/>
                                        </a:lnTo>
                                        <a:lnTo>
                                          <a:pt x="10" y="205"/>
                                        </a:lnTo>
                                        <a:lnTo>
                                          <a:pt x="7" y="200"/>
                                        </a:lnTo>
                                        <a:lnTo>
                                          <a:pt x="2" y="200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0" y="202"/>
                                        </a:lnTo>
                                        <a:lnTo>
                                          <a:pt x="2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4" name="Freeform 20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539"/>
                                    <a:ext cx="57" cy="199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0 h 199"/>
                                      <a:gd name="T2" fmla="*/ 57 w 57"/>
                                      <a:gd name="T3" fmla="*/ 0 h 199"/>
                                      <a:gd name="T4" fmla="*/ 54 w 57"/>
                                      <a:gd name="T5" fmla="*/ 0 h 199"/>
                                      <a:gd name="T6" fmla="*/ 52 w 57"/>
                                      <a:gd name="T7" fmla="*/ 5 h 199"/>
                                      <a:gd name="T8" fmla="*/ 54 w 57"/>
                                      <a:gd name="T9" fmla="*/ 5 h 199"/>
                                      <a:gd name="T10" fmla="*/ 54 w 57"/>
                                      <a:gd name="T11" fmla="*/ 5 h 199"/>
                                      <a:gd name="T12" fmla="*/ 57 w 57"/>
                                      <a:gd name="T13" fmla="*/ 0 h 199"/>
                                      <a:gd name="T14" fmla="*/ 7 w 57"/>
                                      <a:gd name="T15" fmla="*/ 199 h 199"/>
                                      <a:gd name="T16" fmla="*/ 10 w 57"/>
                                      <a:gd name="T17" fmla="*/ 199 h 199"/>
                                      <a:gd name="T18" fmla="*/ 12 w 57"/>
                                      <a:gd name="T19" fmla="*/ 199 h 199"/>
                                      <a:gd name="T20" fmla="*/ 12 w 57"/>
                                      <a:gd name="T21" fmla="*/ 194 h 199"/>
                                      <a:gd name="T22" fmla="*/ 7 w 57"/>
                                      <a:gd name="T23" fmla="*/ 194 h 199"/>
                                      <a:gd name="T24" fmla="*/ 0 w 57"/>
                                      <a:gd name="T25" fmla="*/ 194 h 199"/>
                                      <a:gd name="T26" fmla="*/ 2 w 57"/>
                                      <a:gd name="T27" fmla="*/ 197 h 199"/>
                                      <a:gd name="T28" fmla="*/ 7 w 57"/>
                                      <a:gd name="T29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199">
                                        <a:moveTo>
                                          <a:pt x="57" y="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  <a:moveTo>
                                          <a:pt x="7" y="199"/>
                                        </a:moveTo>
                                        <a:lnTo>
                                          <a:pt x="10" y="199"/>
                                        </a:lnTo>
                                        <a:lnTo>
                                          <a:pt x="12" y="199"/>
                                        </a:lnTo>
                                        <a:lnTo>
                                          <a:pt x="12" y="194"/>
                                        </a:lnTo>
                                        <a:lnTo>
                                          <a:pt x="7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5" name="Freeform 20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541"/>
                                    <a:ext cx="60" cy="19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95"/>
                                      <a:gd name="T2" fmla="*/ 57 w 60"/>
                                      <a:gd name="T3" fmla="*/ 0 h 195"/>
                                      <a:gd name="T4" fmla="*/ 57 w 60"/>
                                      <a:gd name="T5" fmla="*/ 0 h 195"/>
                                      <a:gd name="T6" fmla="*/ 52 w 60"/>
                                      <a:gd name="T7" fmla="*/ 3 h 195"/>
                                      <a:gd name="T8" fmla="*/ 55 w 60"/>
                                      <a:gd name="T9" fmla="*/ 5 h 195"/>
                                      <a:gd name="T10" fmla="*/ 57 w 60"/>
                                      <a:gd name="T11" fmla="*/ 5 h 195"/>
                                      <a:gd name="T12" fmla="*/ 60 w 60"/>
                                      <a:gd name="T13" fmla="*/ 0 h 195"/>
                                      <a:gd name="T14" fmla="*/ 8 w 60"/>
                                      <a:gd name="T15" fmla="*/ 195 h 195"/>
                                      <a:gd name="T16" fmla="*/ 10 w 60"/>
                                      <a:gd name="T17" fmla="*/ 195 h 195"/>
                                      <a:gd name="T18" fmla="*/ 15 w 60"/>
                                      <a:gd name="T19" fmla="*/ 195 h 195"/>
                                      <a:gd name="T20" fmla="*/ 15 w 60"/>
                                      <a:gd name="T21" fmla="*/ 190 h 195"/>
                                      <a:gd name="T22" fmla="*/ 8 w 60"/>
                                      <a:gd name="T23" fmla="*/ 190 h 195"/>
                                      <a:gd name="T24" fmla="*/ 0 w 60"/>
                                      <a:gd name="T25" fmla="*/ 187 h 195"/>
                                      <a:gd name="T26" fmla="*/ 3 w 60"/>
                                      <a:gd name="T27" fmla="*/ 192 h 195"/>
                                      <a:gd name="T28" fmla="*/ 8 w 60"/>
                                      <a:gd name="T29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195">
                                        <a:moveTo>
                                          <a:pt x="60" y="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8" y="195"/>
                                        </a:moveTo>
                                        <a:lnTo>
                                          <a:pt x="10" y="195"/>
                                        </a:lnTo>
                                        <a:lnTo>
                                          <a:pt x="15" y="195"/>
                                        </a:lnTo>
                                        <a:lnTo>
                                          <a:pt x="15" y="190"/>
                                        </a:lnTo>
                                        <a:lnTo>
                                          <a:pt x="8" y="190"/>
                                        </a:lnTo>
                                        <a:lnTo>
                                          <a:pt x="0" y="187"/>
                                        </a:lnTo>
                                        <a:lnTo>
                                          <a:pt x="3" y="192"/>
                                        </a:lnTo>
                                        <a:lnTo>
                                          <a:pt x="8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6" name="Freeform 20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544"/>
                                    <a:ext cx="59" cy="189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0 h 189"/>
                                      <a:gd name="T2" fmla="*/ 59 w 59"/>
                                      <a:gd name="T3" fmla="*/ 0 h 189"/>
                                      <a:gd name="T4" fmla="*/ 57 w 59"/>
                                      <a:gd name="T5" fmla="*/ 0 h 189"/>
                                      <a:gd name="T6" fmla="*/ 54 w 59"/>
                                      <a:gd name="T7" fmla="*/ 2 h 189"/>
                                      <a:gd name="T8" fmla="*/ 57 w 59"/>
                                      <a:gd name="T9" fmla="*/ 2 h 189"/>
                                      <a:gd name="T10" fmla="*/ 57 w 59"/>
                                      <a:gd name="T11" fmla="*/ 5 h 189"/>
                                      <a:gd name="T12" fmla="*/ 59 w 59"/>
                                      <a:gd name="T13" fmla="*/ 0 h 189"/>
                                      <a:gd name="T14" fmla="*/ 5 w 59"/>
                                      <a:gd name="T15" fmla="*/ 189 h 189"/>
                                      <a:gd name="T16" fmla="*/ 12 w 59"/>
                                      <a:gd name="T17" fmla="*/ 189 h 189"/>
                                      <a:gd name="T18" fmla="*/ 17 w 59"/>
                                      <a:gd name="T19" fmla="*/ 189 h 189"/>
                                      <a:gd name="T20" fmla="*/ 17 w 59"/>
                                      <a:gd name="T21" fmla="*/ 184 h 189"/>
                                      <a:gd name="T22" fmla="*/ 10 w 59"/>
                                      <a:gd name="T23" fmla="*/ 184 h 189"/>
                                      <a:gd name="T24" fmla="*/ 0 w 59"/>
                                      <a:gd name="T25" fmla="*/ 182 h 189"/>
                                      <a:gd name="T26" fmla="*/ 2 w 59"/>
                                      <a:gd name="T27" fmla="*/ 184 h 189"/>
                                      <a:gd name="T28" fmla="*/ 5 w 59"/>
                                      <a:gd name="T29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9" h="189">
                                        <a:moveTo>
                                          <a:pt x="59" y="0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0"/>
                                        </a:lnTo>
                                        <a:close/>
                                        <a:moveTo>
                                          <a:pt x="5" y="189"/>
                                        </a:moveTo>
                                        <a:lnTo>
                                          <a:pt x="12" y="189"/>
                                        </a:lnTo>
                                        <a:lnTo>
                                          <a:pt x="17" y="189"/>
                                        </a:lnTo>
                                        <a:lnTo>
                                          <a:pt x="17" y="184"/>
                                        </a:lnTo>
                                        <a:lnTo>
                                          <a:pt x="10" y="184"/>
                                        </a:lnTo>
                                        <a:lnTo>
                                          <a:pt x="0" y="182"/>
                                        </a:lnTo>
                                        <a:lnTo>
                                          <a:pt x="2" y="184"/>
                                        </a:lnTo>
                                        <a:lnTo>
                                          <a:pt x="5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7" name="Freeform 20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544"/>
                                    <a:ext cx="62" cy="18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 h 187"/>
                                      <a:gd name="T2" fmla="*/ 60 w 62"/>
                                      <a:gd name="T3" fmla="*/ 2 h 187"/>
                                      <a:gd name="T4" fmla="*/ 57 w 62"/>
                                      <a:gd name="T5" fmla="*/ 0 h 187"/>
                                      <a:gd name="T6" fmla="*/ 55 w 62"/>
                                      <a:gd name="T7" fmla="*/ 5 h 187"/>
                                      <a:gd name="T8" fmla="*/ 57 w 62"/>
                                      <a:gd name="T9" fmla="*/ 5 h 187"/>
                                      <a:gd name="T10" fmla="*/ 60 w 62"/>
                                      <a:gd name="T11" fmla="*/ 7 h 187"/>
                                      <a:gd name="T12" fmla="*/ 62 w 62"/>
                                      <a:gd name="T13" fmla="*/ 2 h 187"/>
                                      <a:gd name="T14" fmla="*/ 5 w 62"/>
                                      <a:gd name="T15" fmla="*/ 184 h 187"/>
                                      <a:gd name="T16" fmla="*/ 13 w 62"/>
                                      <a:gd name="T17" fmla="*/ 187 h 187"/>
                                      <a:gd name="T18" fmla="*/ 20 w 62"/>
                                      <a:gd name="T19" fmla="*/ 187 h 187"/>
                                      <a:gd name="T20" fmla="*/ 20 w 62"/>
                                      <a:gd name="T21" fmla="*/ 184 h 187"/>
                                      <a:gd name="T22" fmla="*/ 20 w 62"/>
                                      <a:gd name="T23" fmla="*/ 182 h 187"/>
                                      <a:gd name="T24" fmla="*/ 10 w 62"/>
                                      <a:gd name="T25" fmla="*/ 182 h 187"/>
                                      <a:gd name="T26" fmla="*/ 0 w 62"/>
                                      <a:gd name="T27" fmla="*/ 179 h 187"/>
                                      <a:gd name="T28" fmla="*/ 3 w 62"/>
                                      <a:gd name="T29" fmla="*/ 182 h 187"/>
                                      <a:gd name="T30" fmla="*/ 5 w 62"/>
                                      <a:gd name="T31" fmla="*/ 184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2" h="187">
                                        <a:moveTo>
                                          <a:pt x="62" y="2"/>
                                        </a:moveTo>
                                        <a:lnTo>
                                          <a:pt x="60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62" y="2"/>
                                        </a:lnTo>
                                        <a:close/>
                                        <a:moveTo>
                                          <a:pt x="5" y="184"/>
                                        </a:moveTo>
                                        <a:lnTo>
                                          <a:pt x="13" y="187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0" y="184"/>
                                        </a:lnTo>
                                        <a:lnTo>
                                          <a:pt x="20" y="182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5" y="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8" name="Freeform 20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546"/>
                                    <a:ext cx="62" cy="18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 h 182"/>
                                      <a:gd name="T2" fmla="*/ 62 w 62"/>
                                      <a:gd name="T3" fmla="*/ 0 h 182"/>
                                      <a:gd name="T4" fmla="*/ 59 w 62"/>
                                      <a:gd name="T5" fmla="*/ 0 h 182"/>
                                      <a:gd name="T6" fmla="*/ 54 w 62"/>
                                      <a:gd name="T7" fmla="*/ 5 h 182"/>
                                      <a:gd name="T8" fmla="*/ 57 w 62"/>
                                      <a:gd name="T9" fmla="*/ 5 h 182"/>
                                      <a:gd name="T10" fmla="*/ 59 w 62"/>
                                      <a:gd name="T11" fmla="*/ 5 h 182"/>
                                      <a:gd name="T12" fmla="*/ 62 w 62"/>
                                      <a:gd name="T13" fmla="*/ 3 h 182"/>
                                      <a:gd name="T14" fmla="*/ 5 w 62"/>
                                      <a:gd name="T15" fmla="*/ 180 h 182"/>
                                      <a:gd name="T16" fmla="*/ 15 w 62"/>
                                      <a:gd name="T17" fmla="*/ 182 h 182"/>
                                      <a:gd name="T18" fmla="*/ 22 w 62"/>
                                      <a:gd name="T19" fmla="*/ 182 h 182"/>
                                      <a:gd name="T20" fmla="*/ 22 w 62"/>
                                      <a:gd name="T21" fmla="*/ 177 h 182"/>
                                      <a:gd name="T22" fmla="*/ 10 w 62"/>
                                      <a:gd name="T23" fmla="*/ 177 h 182"/>
                                      <a:gd name="T24" fmla="*/ 0 w 62"/>
                                      <a:gd name="T25" fmla="*/ 172 h 182"/>
                                      <a:gd name="T26" fmla="*/ 2 w 62"/>
                                      <a:gd name="T27" fmla="*/ 177 h 182"/>
                                      <a:gd name="T28" fmla="*/ 5 w 62"/>
                                      <a:gd name="T29" fmla="*/ 180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2" h="182">
                                        <a:moveTo>
                                          <a:pt x="62" y="3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3"/>
                                        </a:lnTo>
                                        <a:close/>
                                        <a:moveTo>
                                          <a:pt x="5" y="180"/>
                                        </a:moveTo>
                                        <a:lnTo>
                                          <a:pt x="15" y="182"/>
                                        </a:lnTo>
                                        <a:lnTo>
                                          <a:pt x="22" y="182"/>
                                        </a:lnTo>
                                        <a:lnTo>
                                          <a:pt x="22" y="177"/>
                                        </a:lnTo>
                                        <a:lnTo>
                                          <a:pt x="10" y="177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2" y="177"/>
                                        </a:lnTo>
                                        <a:lnTo>
                                          <a:pt x="5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9" name="Freeform 20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49"/>
                                    <a:ext cx="65" cy="177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 h 177"/>
                                      <a:gd name="T2" fmla="*/ 62 w 65"/>
                                      <a:gd name="T3" fmla="*/ 0 h 177"/>
                                      <a:gd name="T4" fmla="*/ 60 w 65"/>
                                      <a:gd name="T5" fmla="*/ 0 h 177"/>
                                      <a:gd name="T6" fmla="*/ 57 w 65"/>
                                      <a:gd name="T7" fmla="*/ 5 h 177"/>
                                      <a:gd name="T8" fmla="*/ 60 w 65"/>
                                      <a:gd name="T9" fmla="*/ 5 h 177"/>
                                      <a:gd name="T10" fmla="*/ 62 w 65"/>
                                      <a:gd name="T11" fmla="*/ 5 h 177"/>
                                      <a:gd name="T12" fmla="*/ 65 w 65"/>
                                      <a:gd name="T13" fmla="*/ 2 h 177"/>
                                      <a:gd name="T14" fmla="*/ 5 w 65"/>
                                      <a:gd name="T15" fmla="*/ 174 h 177"/>
                                      <a:gd name="T16" fmla="*/ 15 w 65"/>
                                      <a:gd name="T17" fmla="*/ 177 h 177"/>
                                      <a:gd name="T18" fmla="*/ 25 w 65"/>
                                      <a:gd name="T19" fmla="*/ 177 h 177"/>
                                      <a:gd name="T20" fmla="*/ 25 w 65"/>
                                      <a:gd name="T21" fmla="*/ 174 h 177"/>
                                      <a:gd name="T22" fmla="*/ 25 w 65"/>
                                      <a:gd name="T23" fmla="*/ 172 h 177"/>
                                      <a:gd name="T24" fmla="*/ 13 w 65"/>
                                      <a:gd name="T25" fmla="*/ 169 h 177"/>
                                      <a:gd name="T26" fmla="*/ 0 w 65"/>
                                      <a:gd name="T27" fmla="*/ 167 h 177"/>
                                      <a:gd name="T28" fmla="*/ 3 w 65"/>
                                      <a:gd name="T29" fmla="*/ 169 h 177"/>
                                      <a:gd name="T30" fmla="*/ 5 w 65"/>
                                      <a:gd name="T31" fmla="*/ 174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77">
                                        <a:moveTo>
                                          <a:pt x="65" y="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5" y="2"/>
                                        </a:lnTo>
                                        <a:close/>
                                        <a:moveTo>
                                          <a:pt x="5" y="174"/>
                                        </a:moveTo>
                                        <a:lnTo>
                                          <a:pt x="15" y="177"/>
                                        </a:lnTo>
                                        <a:lnTo>
                                          <a:pt x="25" y="177"/>
                                        </a:lnTo>
                                        <a:lnTo>
                                          <a:pt x="25" y="174"/>
                                        </a:lnTo>
                                        <a:lnTo>
                                          <a:pt x="25" y="172"/>
                                        </a:lnTo>
                                        <a:lnTo>
                                          <a:pt x="13" y="169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3" y="169"/>
                                        </a:lnTo>
                                        <a:lnTo>
                                          <a:pt x="5" y="1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0" name="Freeform 20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51"/>
                                    <a:ext cx="64" cy="17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72"/>
                                      <a:gd name="T2" fmla="*/ 62 w 64"/>
                                      <a:gd name="T3" fmla="*/ 0 h 172"/>
                                      <a:gd name="T4" fmla="*/ 59 w 64"/>
                                      <a:gd name="T5" fmla="*/ 0 h 172"/>
                                      <a:gd name="T6" fmla="*/ 57 w 64"/>
                                      <a:gd name="T7" fmla="*/ 5 h 172"/>
                                      <a:gd name="T8" fmla="*/ 59 w 64"/>
                                      <a:gd name="T9" fmla="*/ 5 h 172"/>
                                      <a:gd name="T10" fmla="*/ 62 w 64"/>
                                      <a:gd name="T11" fmla="*/ 5 h 172"/>
                                      <a:gd name="T12" fmla="*/ 64 w 64"/>
                                      <a:gd name="T13" fmla="*/ 0 h 172"/>
                                      <a:gd name="T14" fmla="*/ 5 w 64"/>
                                      <a:gd name="T15" fmla="*/ 167 h 172"/>
                                      <a:gd name="T16" fmla="*/ 15 w 64"/>
                                      <a:gd name="T17" fmla="*/ 172 h 172"/>
                                      <a:gd name="T18" fmla="*/ 27 w 64"/>
                                      <a:gd name="T19" fmla="*/ 172 h 172"/>
                                      <a:gd name="T20" fmla="*/ 27 w 64"/>
                                      <a:gd name="T21" fmla="*/ 170 h 172"/>
                                      <a:gd name="T22" fmla="*/ 27 w 64"/>
                                      <a:gd name="T23" fmla="*/ 167 h 172"/>
                                      <a:gd name="T24" fmla="*/ 12 w 64"/>
                                      <a:gd name="T25" fmla="*/ 165 h 172"/>
                                      <a:gd name="T26" fmla="*/ 0 w 64"/>
                                      <a:gd name="T27" fmla="*/ 160 h 172"/>
                                      <a:gd name="T28" fmla="*/ 2 w 64"/>
                                      <a:gd name="T29" fmla="*/ 165 h 172"/>
                                      <a:gd name="T30" fmla="*/ 5 w 64"/>
                                      <a:gd name="T31" fmla="*/ 167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4" h="172">
                                        <a:moveTo>
                                          <a:pt x="64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  <a:moveTo>
                                          <a:pt x="5" y="167"/>
                                        </a:moveTo>
                                        <a:lnTo>
                                          <a:pt x="15" y="172"/>
                                        </a:lnTo>
                                        <a:lnTo>
                                          <a:pt x="27" y="172"/>
                                        </a:lnTo>
                                        <a:lnTo>
                                          <a:pt x="27" y="170"/>
                                        </a:lnTo>
                                        <a:lnTo>
                                          <a:pt x="27" y="167"/>
                                        </a:lnTo>
                                        <a:lnTo>
                                          <a:pt x="12" y="165"/>
                                        </a:lnTo>
                                        <a:lnTo>
                                          <a:pt x="0" y="160"/>
                                        </a:lnTo>
                                        <a:lnTo>
                                          <a:pt x="2" y="165"/>
                                        </a:lnTo>
                                        <a:lnTo>
                                          <a:pt x="5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D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1" name="Freeform 20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54"/>
                                    <a:ext cx="64" cy="16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67"/>
                                      <a:gd name="T2" fmla="*/ 62 w 64"/>
                                      <a:gd name="T3" fmla="*/ 0 h 167"/>
                                      <a:gd name="T4" fmla="*/ 59 w 64"/>
                                      <a:gd name="T5" fmla="*/ 0 h 167"/>
                                      <a:gd name="T6" fmla="*/ 55 w 64"/>
                                      <a:gd name="T7" fmla="*/ 2 h 167"/>
                                      <a:gd name="T8" fmla="*/ 59 w 64"/>
                                      <a:gd name="T9" fmla="*/ 5 h 167"/>
                                      <a:gd name="T10" fmla="*/ 62 w 64"/>
                                      <a:gd name="T11" fmla="*/ 5 h 167"/>
                                      <a:gd name="T12" fmla="*/ 62 w 64"/>
                                      <a:gd name="T13" fmla="*/ 2 h 167"/>
                                      <a:gd name="T14" fmla="*/ 64 w 64"/>
                                      <a:gd name="T15" fmla="*/ 0 h 167"/>
                                      <a:gd name="T16" fmla="*/ 2 w 64"/>
                                      <a:gd name="T17" fmla="*/ 162 h 167"/>
                                      <a:gd name="T18" fmla="*/ 15 w 64"/>
                                      <a:gd name="T19" fmla="*/ 164 h 167"/>
                                      <a:gd name="T20" fmla="*/ 27 w 64"/>
                                      <a:gd name="T21" fmla="*/ 167 h 167"/>
                                      <a:gd name="T22" fmla="*/ 27 w 64"/>
                                      <a:gd name="T23" fmla="*/ 164 h 167"/>
                                      <a:gd name="T24" fmla="*/ 27 w 64"/>
                                      <a:gd name="T25" fmla="*/ 162 h 167"/>
                                      <a:gd name="T26" fmla="*/ 12 w 64"/>
                                      <a:gd name="T27" fmla="*/ 159 h 167"/>
                                      <a:gd name="T28" fmla="*/ 0 w 64"/>
                                      <a:gd name="T29" fmla="*/ 154 h 167"/>
                                      <a:gd name="T30" fmla="*/ 0 w 64"/>
                                      <a:gd name="T31" fmla="*/ 157 h 167"/>
                                      <a:gd name="T32" fmla="*/ 2 w 64"/>
                                      <a:gd name="T33" fmla="*/ 16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67">
                                        <a:moveTo>
                                          <a:pt x="64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2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  <a:moveTo>
                                          <a:pt x="2" y="162"/>
                                        </a:moveTo>
                                        <a:lnTo>
                                          <a:pt x="15" y="164"/>
                                        </a:lnTo>
                                        <a:lnTo>
                                          <a:pt x="27" y="167"/>
                                        </a:lnTo>
                                        <a:lnTo>
                                          <a:pt x="27" y="164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12" y="159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2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0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2" name="Freeform 20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56"/>
                                    <a:ext cx="65" cy="162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0 h 162"/>
                                      <a:gd name="T2" fmla="*/ 62 w 65"/>
                                      <a:gd name="T3" fmla="*/ 0 h 162"/>
                                      <a:gd name="T4" fmla="*/ 60 w 65"/>
                                      <a:gd name="T5" fmla="*/ 0 h 162"/>
                                      <a:gd name="T6" fmla="*/ 58 w 65"/>
                                      <a:gd name="T7" fmla="*/ 3 h 162"/>
                                      <a:gd name="T8" fmla="*/ 60 w 65"/>
                                      <a:gd name="T9" fmla="*/ 5 h 162"/>
                                      <a:gd name="T10" fmla="*/ 65 w 65"/>
                                      <a:gd name="T11" fmla="*/ 5 h 162"/>
                                      <a:gd name="T12" fmla="*/ 65 w 65"/>
                                      <a:gd name="T13" fmla="*/ 0 h 162"/>
                                      <a:gd name="T14" fmla="*/ 3 w 65"/>
                                      <a:gd name="T15" fmla="*/ 155 h 162"/>
                                      <a:gd name="T16" fmla="*/ 15 w 65"/>
                                      <a:gd name="T17" fmla="*/ 160 h 162"/>
                                      <a:gd name="T18" fmla="*/ 30 w 65"/>
                                      <a:gd name="T19" fmla="*/ 162 h 162"/>
                                      <a:gd name="T20" fmla="*/ 30 w 65"/>
                                      <a:gd name="T21" fmla="*/ 160 h 162"/>
                                      <a:gd name="T22" fmla="*/ 28 w 65"/>
                                      <a:gd name="T23" fmla="*/ 157 h 162"/>
                                      <a:gd name="T24" fmla="*/ 13 w 65"/>
                                      <a:gd name="T25" fmla="*/ 155 h 162"/>
                                      <a:gd name="T26" fmla="*/ 0 w 65"/>
                                      <a:gd name="T27" fmla="*/ 147 h 162"/>
                                      <a:gd name="T28" fmla="*/ 3 w 65"/>
                                      <a:gd name="T29" fmla="*/ 152 h 162"/>
                                      <a:gd name="T30" fmla="*/ 3 w 65"/>
                                      <a:gd name="T31" fmla="*/ 155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62">
                                        <a:moveTo>
                                          <a:pt x="65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8" y="3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  <a:moveTo>
                                          <a:pt x="3" y="155"/>
                                        </a:moveTo>
                                        <a:lnTo>
                                          <a:pt x="15" y="160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0" y="160"/>
                                        </a:lnTo>
                                        <a:lnTo>
                                          <a:pt x="28" y="157"/>
                                        </a:lnTo>
                                        <a:lnTo>
                                          <a:pt x="13" y="155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3" y="152"/>
                                        </a:lnTo>
                                        <a:lnTo>
                                          <a:pt x="3" y="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3" name="Freeform 20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56"/>
                                    <a:ext cx="67" cy="160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 h 160"/>
                                      <a:gd name="T2" fmla="*/ 64 w 67"/>
                                      <a:gd name="T3" fmla="*/ 3 h 160"/>
                                      <a:gd name="T4" fmla="*/ 60 w 67"/>
                                      <a:gd name="T5" fmla="*/ 0 h 160"/>
                                      <a:gd name="T6" fmla="*/ 57 w 67"/>
                                      <a:gd name="T7" fmla="*/ 5 h 160"/>
                                      <a:gd name="T8" fmla="*/ 62 w 67"/>
                                      <a:gd name="T9" fmla="*/ 5 h 160"/>
                                      <a:gd name="T10" fmla="*/ 64 w 67"/>
                                      <a:gd name="T11" fmla="*/ 8 h 160"/>
                                      <a:gd name="T12" fmla="*/ 67 w 67"/>
                                      <a:gd name="T13" fmla="*/ 3 h 160"/>
                                      <a:gd name="T14" fmla="*/ 5 w 67"/>
                                      <a:gd name="T15" fmla="*/ 152 h 160"/>
                                      <a:gd name="T16" fmla="*/ 17 w 67"/>
                                      <a:gd name="T17" fmla="*/ 157 h 160"/>
                                      <a:gd name="T18" fmla="*/ 32 w 67"/>
                                      <a:gd name="T19" fmla="*/ 160 h 160"/>
                                      <a:gd name="T20" fmla="*/ 30 w 67"/>
                                      <a:gd name="T21" fmla="*/ 157 h 160"/>
                                      <a:gd name="T22" fmla="*/ 30 w 67"/>
                                      <a:gd name="T23" fmla="*/ 155 h 160"/>
                                      <a:gd name="T24" fmla="*/ 15 w 67"/>
                                      <a:gd name="T25" fmla="*/ 152 h 160"/>
                                      <a:gd name="T26" fmla="*/ 0 w 67"/>
                                      <a:gd name="T27" fmla="*/ 142 h 160"/>
                                      <a:gd name="T28" fmla="*/ 2 w 67"/>
                                      <a:gd name="T29" fmla="*/ 147 h 160"/>
                                      <a:gd name="T30" fmla="*/ 5 w 67"/>
                                      <a:gd name="T31" fmla="*/ 152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60">
                                        <a:moveTo>
                                          <a:pt x="67" y="3"/>
                                        </a:moveTo>
                                        <a:lnTo>
                                          <a:pt x="64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7" y="3"/>
                                        </a:lnTo>
                                        <a:close/>
                                        <a:moveTo>
                                          <a:pt x="5" y="152"/>
                                        </a:moveTo>
                                        <a:lnTo>
                                          <a:pt x="17" y="157"/>
                                        </a:lnTo>
                                        <a:lnTo>
                                          <a:pt x="32" y="160"/>
                                        </a:lnTo>
                                        <a:lnTo>
                                          <a:pt x="30" y="157"/>
                                        </a:lnTo>
                                        <a:lnTo>
                                          <a:pt x="30" y="155"/>
                                        </a:lnTo>
                                        <a:lnTo>
                                          <a:pt x="15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5" y="1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4" name="Freeform 20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59"/>
                                    <a:ext cx="67" cy="154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 h 154"/>
                                      <a:gd name="T2" fmla="*/ 62 w 67"/>
                                      <a:gd name="T3" fmla="*/ 2 h 154"/>
                                      <a:gd name="T4" fmla="*/ 60 w 67"/>
                                      <a:gd name="T5" fmla="*/ 0 h 154"/>
                                      <a:gd name="T6" fmla="*/ 55 w 67"/>
                                      <a:gd name="T7" fmla="*/ 5 h 154"/>
                                      <a:gd name="T8" fmla="*/ 60 w 67"/>
                                      <a:gd name="T9" fmla="*/ 5 h 154"/>
                                      <a:gd name="T10" fmla="*/ 64 w 67"/>
                                      <a:gd name="T11" fmla="*/ 7 h 154"/>
                                      <a:gd name="T12" fmla="*/ 67 w 67"/>
                                      <a:gd name="T13" fmla="*/ 2 h 154"/>
                                      <a:gd name="T14" fmla="*/ 2 w 67"/>
                                      <a:gd name="T15" fmla="*/ 144 h 154"/>
                                      <a:gd name="T16" fmla="*/ 15 w 67"/>
                                      <a:gd name="T17" fmla="*/ 152 h 154"/>
                                      <a:gd name="T18" fmla="*/ 30 w 67"/>
                                      <a:gd name="T19" fmla="*/ 154 h 154"/>
                                      <a:gd name="T20" fmla="*/ 30 w 67"/>
                                      <a:gd name="T21" fmla="*/ 152 h 154"/>
                                      <a:gd name="T22" fmla="*/ 30 w 67"/>
                                      <a:gd name="T23" fmla="*/ 149 h 154"/>
                                      <a:gd name="T24" fmla="*/ 15 w 67"/>
                                      <a:gd name="T25" fmla="*/ 144 h 154"/>
                                      <a:gd name="T26" fmla="*/ 0 w 67"/>
                                      <a:gd name="T27" fmla="*/ 137 h 154"/>
                                      <a:gd name="T28" fmla="*/ 0 w 67"/>
                                      <a:gd name="T29" fmla="*/ 137 h 154"/>
                                      <a:gd name="T30" fmla="*/ 0 w 67"/>
                                      <a:gd name="T31" fmla="*/ 142 h 154"/>
                                      <a:gd name="T32" fmla="*/ 2 w 67"/>
                                      <a:gd name="T33" fmla="*/ 14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7" h="154">
                                        <a:moveTo>
                                          <a:pt x="67" y="2"/>
                                        </a:moveTo>
                                        <a:lnTo>
                                          <a:pt x="62" y="2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4" y="7"/>
                                        </a:lnTo>
                                        <a:lnTo>
                                          <a:pt x="67" y="2"/>
                                        </a:lnTo>
                                        <a:close/>
                                        <a:moveTo>
                                          <a:pt x="2" y="144"/>
                                        </a:moveTo>
                                        <a:lnTo>
                                          <a:pt x="15" y="152"/>
                                        </a:lnTo>
                                        <a:lnTo>
                                          <a:pt x="30" y="154"/>
                                        </a:lnTo>
                                        <a:lnTo>
                                          <a:pt x="30" y="152"/>
                                        </a:lnTo>
                                        <a:lnTo>
                                          <a:pt x="30" y="149"/>
                                        </a:lnTo>
                                        <a:lnTo>
                                          <a:pt x="15" y="144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5" name="Freeform 20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1"/>
                                    <a:ext cx="64" cy="150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3 h 150"/>
                                      <a:gd name="T2" fmla="*/ 62 w 64"/>
                                      <a:gd name="T3" fmla="*/ 0 h 150"/>
                                      <a:gd name="T4" fmla="*/ 57 w 64"/>
                                      <a:gd name="T5" fmla="*/ 0 h 150"/>
                                      <a:gd name="T6" fmla="*/ 55 w 64"/>
                                      <a:gd name="T7" fmla="*/ 3 h 150"/>
                                      <a:gd name="T8" fmla="*/ 55 w 64"/>
                                      <a:gd name="T9" fmla="*/ 5 h 150"/>
                                      <a:gd name="T10" fmla="*/ 57 w 64"/>
                                      <a:gd name="T11" fmla="*/ 5 h 150"/>
                                      <a:gd name="T12" fmla="*/ 62 w 64"/>
                                      <a:gd name="T13" fmla="*/ 8 h 150"/>
                                      <a:gd name="T14" fmla="*/ 64 w 64"/>
                                      <a:gd name="T15" fmla="*/ 3 h 150"/>
                                      <a:gd name="T16" fmla="*/ 0 w 64"/>
                                      <a:gd name="T17" fmla="*/ 137 h 150"/>
                                      <a:gd name="T18" fmla="*/ 15 w 64"/>
                                      <a:gd name="T19" fmla="*/ 147 h 150"/>
                                      <a:gd name="T20" fmla="*/ 30 w 64"/>
                                      <a:gd name="T21" fmla="*/ 150 h 150"/>
                                      <a:gd name="T22" fmla="*/ 30 w 64"/>
                                      <a:gd name="T23" fmla="*/ 147 h 150"/>
                                      <a:gd name="T24" fmla="*/ 30 w 64"/>
                                      <a:gd name="T25" fmla="*/ 145 h 150"/>
                                      <a:gd name="T26" fmla="*/ 15 w 64"/>
                                      <a:gd name="T27" fmla="*/ 140 h 150"/>
                                      <a:gd name="T28" fmla="*/ 0 w 64"/>
                                      <a:gd name="T29" fmla="*/ 132 h 150"/>
                                      <a:gd name="T30" fmla="*/ 0 w 64"/>
                                      <a:gd name="T31" fmla="*/ 135 h 150"/>
                                      <a:gd name="T32" fmla="*/ 0 w 64"/>
                                      <a:gd name="T33" fmla="*/ 135 h 150"/>
                                      <a:gd name="T34" fmla="*/ 0 w 64"/>
                                      <a:gd name="T35" fmla="*/ 137 h 150"/>
                                      <a:gd name="T36" fmla="*/ 0 w 64"/>
                                      <a:gd name="T37" fmla="*/ 13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64" h="150">
                                        <a:moveTo>
                                          <a:pt x="64" y="3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4" y="3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5" y="147"/>
                                        </a:lnTo>
                                        <a:lnTo>
                                          <a:pt x="30" y="150"/>
                                        </a:lnTo>
                                        <a:lnTo>
                                          <a:pt x="30" y="147"/>
                                        </a:lnTo>
                                        <a:lnTo>
                                          <a:pt x="30" y="145"/>
                                        </a:lnTo>
                                        <a:lnTo>
                                          <a:pt x="15" y="140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6" name="Freeform 20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4"/>
                                    <a:ext cx="64" cy="144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2 h 144"/>
                                      <a:gd name="T2" fmla="*/ 60 w 64"/>
                                      <a:gd name="T3" fmla="*/ 0 h 144"/>
                                      <a:gd name="T4" fmla="*/ 55 w 64"/>
                                      <a:gd name="T5" fmla="*/ 0 h 144"/>
                                      <a:gd name="T6" fmla="*/ 52 w 64"/>
                                      <a:gd name="T7" fmla="*/ 5 h 144"/>
                                      <a:gd name="T8" fmla="*/ 57 w 64"/>
                                      <a:gd name="T9" fmla="*/ 5 h 144"/>
                                      <a:gd name="T10" fmla="*/ 62 w 64"/>
                                      <a:gd name="T11" fmla="*/ 7 h 144"/>
                                      <a:gd name="T12" fmla="*/ 62 w 64"/>
                                      <a:gd name="T13" fmla="*/ 5 h 144"/>
                                      <a:gd name="T14" fmla="*/ 64 w 64"/>
                                      <a:gd name="T15" fmla="*/ 2 h 144"/>
                                      <a:gd name="T16" fmla="*/ 0 w 64"/>
                                      <a:gd name="T17" fmla="*/ 132 h 144"/>
                                      <a:gd name="T18" fmla="*/ 15 w 64"/>
                                      <a:gd name="T19" fmla="*/ 139 h 144"/>
                                      <a:gd name="T20" fmla="*/ 30 w 64"/>
                                      <a:gd name="T21" fmla="*/ 144 h 144"/>
                                      <a:gd name="T22" fmla="*/ 30 w 64"/>
                                      <a:gd name="T23" fmla="*/ 142 h 144"/>
                                      <a:gd name="T24" fmla="*/ 30 w 64"/>
                                      <a:gd name="T25" fmla="*/ 139 h 144"/>
                                      <a:gd name="T26" fmla="*/ 15 w 64"/>
                                      <a:gd name="T27" fmla="*/ 134 h 144"/>
                                      <a:gd name="T28" fmla="*/ 0 w 64"/>
                                      <a:gd name="T29" fmla="*/ 127 h 144"/>
                                      <a:gd name="T30" fmla="*/ 0 w 64"/>
                                      <a:gd name="T31" fmla="*/ 129 h 144"/>
                                      <a:gd name="T32" fmla="*/ 0 w 64"/>
                                      <a:gd name="T33" fmla="*/ 1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44">
                                        <a:moveTo>
                                          <a:pt x="64" y="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2"/>
                                        </a:lnTo>
                                        <a:close/>
                                        <a:moveTo>
                                          <a:pt x="0" y="132"/>
                                        </a:moveTo>
                                        <a:lnTo>
                                          <a:pt x="15" y="139"/>
                                        </a:lnTo>
                                        <a:lnTo>
                                          <a:pt x="30" y="144"/>
                                        </a:lnTo>
                                        <a:lnTo>
                                          <a:pt x="30" y="142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15" y="134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7" name="Freeform 20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6"/>
                                    <a:ext cx="62" cy="140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 h 140"/>
                                      <a:gd name="T2" fmla="*/ 57 w 62"/>
                                      <a:gd name="T3" fmla="*/ 0 h 140"/>
                                      <a:gd name="T4" fmla="*/ 55 w 62"/>
                                      <a:gd name="T5" fmla="*/ 0 h 140"/>
                                      <a:gd name="T6" fmla="*/ 50 w 62"/>
                                      <a:gd name="T7" fmla="*/ 5 h 140"/>
                                      <a:gd name="T8" fmla="*/ 55 w 62"/>
                                      <a:gd name="T9" fmla="*/ 5 h 140"/>
                                      <a:gd name="T10" fmla="*/ 60 w 62"/>
                                      <a:gd name="T11" fmla="*/ 5 h 140"/>
                                      <a:gd name="T12" fmla="*/ 62 w 62"/>
                                      <a:gd name="T13" fmla="*/ 5 h 140"/>
                                      <a:gd name="T14" fmla="*/ 62 w 62"/>
                                      <a:gd name="T15" fmla="*/ 3 h 140"/>
                                      <a:gd name="T16" fmla="*/ 0 w 62"/>
                                      <a:gd name="T17" fmla="*/ 127 h 140"/>
                                      <a:gd name="T18" fmla="*/ 15 w 62"/>
                                      <a:gd name="T19" fmla="*/ 135 h 140"/>
                                      <a:gd name="T20" fmla="*/ 30 w 62"/>
                                      <a:gd name="T21" fmla="*/ 140 h 140"/>
                                      <a:gd name="T22" fmla="*/ 30 w 62"/>
                                      <a:gd name="T23" fmla="*/ 137 h 140"/>
                                      <a:gd name="T24" fmla="*/ 30 w 62"/>
                                      <a:gd name="T25" fmla="*/ 135 h 140"/>
                                      <a:gd name="T26" fmla="*/ 15 w 62"/>
                                      <a:gd name="T27" fmla="*/ 130 h 140"/>
                                      <a:gd name="T28" fmla="*/ 0 w 62"/>
                                      <a:gd name="T29" fmla="*/ 122 h 140"/>
                                      <a:gd name="T30" fmla="*/ 0 w 62"/>
                                      <a:gd name="T31" fmla="*/ 125 h 140"/>
                                      <a:gd name="T32" fmla="*/ 0 w 62"/>
                                      <a:gd name="T33" fmla="*/ 12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2" h="140">
                                        <a:moveTo>
                                          <a:pt x="62" y="3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2" y="3"/>
                                        </a:lnTo>
                                        <a:close/>
                                        <a:moveTo>
                                          <a:pt x="0" y="127"/>
                                        </a:moveTo>
                                        <a:lnTo>
                                          <a:pt x="15" y="135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30" y="137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0" y="122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3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8" name="Freeform 20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9"/>
                                    <a:ext cx="62" cy="134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 h 134"/>
                                      <a:gd name="T2" fmla="*/ 57 w 62"/>
                                      <a:gd name="T3" fmla="*/ 0 h 134"/>
                                      <a:gd name="T4" fmla="*/ 52 w 62"/>
                                      <a:gd name="T5" fmla="*/ 0 h 134"/>
                                      <a:gd name="T6" fmla="*/ 50 w 62"/>
                                      <a:gd name="T7" fmla="*/ 2 h 134"/>
                                      <a:gd name="T8" fmla="*/ 50 w 62"/>
                                      <a:gd name="T9" fmla="*/ 5 h 134"/>
                                      <a:gd name="T10" fmla="*/ 55 w 62"/>
                                      <a:gd name="T11" fmla="*/ 5 h 134"/>
                                      <a:gd name="T12" fmla="*/ 60 w 62"/>
                                      <a:gd name="T13" fmla="*/ 5 h 134"/>
                                      <a:gd name="T14" fmla="*/ 60 w 62"/>
                                      <a:gd name="T15" fmla="*/ 2 h 134"/>
                                      <a:gd name="T16" fmla="*/ 62 w 62"/>
                                      <a:gd name="T17" fmla="*/ 2 h 134"/>
                                      <a:gd name="T18" fmla="*/ 0 w 62"/>
                                      <a:gd name="T19" fmla="*/ 122 h 134"/>
                                      <a:gd name="T20" fmla="*/ 15 w 62"/>
                                      <a:gd name="T21" fmla="*/ 129 h 134"/>
                                      <a:gd name="T22" fmla="*/ 30 w 62"/>
                                      <a:gd name="T23" fmla="*/ 134 h 134"/>
                                      <a:gd name="T24" fmla="*/ 30 w 62"/>
                                      <a:gd name="T25" fmla="*/ 132 h 134"/>
                                      <a:gd name="T26" fmla="*/ 30 w 62"/>
                                      <a:gd name="T27" fmla="*/ 129 h 134"/>
                                      <a:gd name="T28" fmla="*/ 15 w 62"/>
                                      <a:gd name="T29" fmla="*/ 124 h 134"/>
                                      <a:gd name="T30" fmla="*/ 0 w 62"/>
                                      <a:gd name="T31" fmla="*/ 114 h 134"/>
                                      <a:gd name="T32" fmla="*/ 0 w 62"/>
                                      <a:gd name="T33" fmla="*/ 119 h 134"/>
                                      <a:gd name="T34" fmla="*/ 0 w 62"/>
                                      <a:gd name="T35" fmla="*/ 122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2" h="134">
                                        <a:moveTo>
                                          <a:pt x="62" y="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2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2"/>
                                        </a:lnTo>
                                        <a:lnTo>
                                          <a:pt x="62" y="2"/>
                                        </a:lnTo>
                                        <a:close/>
                                        <a:moveTo>
                                          <a:pt x="0" y="122"/>
                                        </a:moveTo>
                                        <a:lnTo>
                                          <a:pt x="15" y="129"/>
                                        </a:lnTo>
                                        <a:lnTo>
                                          <a:pt x="30" y="134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30" y="129"/>
                                        </a:lnTo>
                                        <a:lnTo>
                                          <a:pt x="15" y="124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9" name="Freeform 20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1"/>
                                    <a:ext cx="60" cy="1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30"/>
                                      <a:gd name="T2" fmla="*/ 55 w 60"/>
                                      <a:gd name="T3" fmla="*/ 0 h 130"/>
                                      <a:gd name="T4" fmla="*/ 50 w 60"/>
                                      <a:gd name="T5" fmla="*/ 0 h 130"/>
                                      <a:gd name="T6" fmla="*/ 50 w 60"/>
                                      <a:gd name="T7" fmla="*/ 3 h 130"/>
                                      <a:gd name="T8" fmla="*/ 47 w 60"/>
                                      <a:gd name="T9" fmla="*/ 5 h 130"/>
                                      <a:gd name="T10" fmla="*/ 52 w 60"/>
                                      <a:gd name="T11" fmla="*/ 5 h 130"/>
                                      <a:gd name="T12" fmla="*/ 57 w 60"/>
                                      <a:gd name="T13" fmla="*/ 5 h 130"/>
                                      <a:gd name="T14" fmla="*/ 60 w 60"/>
                                      <a:gd name="T15" fmla="*/ 3 h 130"/>
                                      <a:gd name="T16" fmla="*/ 60 w 60"/>
                                      <a:gd name="T17" fmla="*/ 0 h 130"/>
                                      <a:gd name="T18" fmla="*/ 0 w 60"/>
                                      <a:gd name="T19" fmla="*/ 117 h 130"/>
                                      <a:gd name="T20" fmla="*/ 15 w 60"/>
                                      <a:gd name="T21" fmla="*/ 125 h 130"/>
                                      <a:gd name="T22" fmla="*/ 30 w 60"/>
                                      <a:gd name="T23" fmla="*/ 130 h 130"/>
                                      <a:gd name="T24" fmla="*/ 30 w 60"/>
                                      <a:gd name="T25" fmla="*/ 127 h 130"/>
                                      <a:gd name="T26" fmla="*/ 30 w 60"/>
                                      <a:gd name="T27" fmla="*/ 125 h 130"/>
                                      <a:gd name="T28" fmla="*/ 15 w 60"/>
                                      <a:gd name="T29" fmla="*/ 120 h 130"/>
                                      <a:gd name="T30" fmla="*/ 0 w 60"/>
                                      <a:gd name="T31" fmla="*/ 110 h 130"/>
                                      <a:gd name="T32" fmla="*/ 0 w 60"/>
                                      <a:gd name="T33" fmla="*/ 112 h 130"/>
                                      <a:gd name="T34" fmla="*/ 0 w 60"/>
                                      <a:gd name="T35" fmla="*/ 117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30">
                                        <a:moveTo>
                                          <a:pt x="60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3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0" y="117"/>
                                        </a:moveTo>
                                        <a:lnTo>
                                          <a:pt x="1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30" y="127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A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0" name="Freeform 20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4"/>
                                    <a:ext cx="60" cy="124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24"/>
                                      <a:gd name="T2" fmla="*/ 55 w 60"/>
                                      <a:gd name="T3" fmla="*/ 0 h 124"/>
                                      <a:gd name="T4" fmla="*/ 50 w 60"/>
                                      <a:gd name="T5" fmla="*/ 0 h 124"/>
                                      <a:gd name="T6" fmla="*/ 47 w 60"/>
                                      <a:gd name="T7" fmla="*/ 2 h 124"/>
                                      <a:gd name="T8" fmla="*/ 45 w 60"/>
                                      <a:gd name="T9" fmla="*/ 5 h 124"/>
                                      <a:gd name="T10" fmla="*/ 52 w 60"/>
                                      <a:gd name="T11" fmla="*/ 5 h 124"/>
                                      <a:gd name="T12" fmla="*/ 57 w 60"/>
                                      <a:gd name="T13" fmla="*/ 5 h 124"/>
                                      <a:gd name="T14" fmla="*/ 57 w 60"/>
                                      <a:gd name="T15" fmla="*/ 2 h 124"/>
                                      <a:gd name="T16" fmla="*/ 60 w 60"/>
                                      <a:gd name="T17" fmla="*/ 0 h 124"/>
                                      <a:gd name="T18" fmla="*/ 0 w 60"/>
                                      <a:gd name="T19" fmla="*/ 109 h 124"/>
                                      <a:gd name="T20" fmla="*/ 15 w 60"/>
                                      <a:gd name="T21" fmla="*/ 119 h 124"/>
                                      <a:gd name="T22" fmla="*/ 30 w 60"/>
                                      <a:gd name="T23" fmla="*/ 124 h 124"/>
                                      <a:gd name="T24" fmla="*/ 30 w 60"/>
                                      <a:gd name="T25" fmla="*/ 122 h 124"/>
                                      <a:gd name="T26" fmla="*/ 30 w 60"/>
                                      <a:gd name="T27" fmla="*/ 119 h 124"/>
                                      <a:gd name="T28" fmla="*/ 15 w 60"/>
                                      <a:gd name="T29" fmla="*/ 114 h 124"/>
                                      <a:gd name="T30" fmla="*/ 2 w 60"/>
                                      <a:gd name="T31" fmla="*/ 104 h 124"/>
                                      <a:gd name="T32" fmla="*/ 0 w 60"/>
                                      <a:gd name="T33" fmla="*/ 107 h 124"/>
                                      <a:gd name="T34" fmla="*/ 0 w 60"/>
                                      <a:gd name="T35" fmla="*/ 109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24">
                                        <a:moveTo>
                                          <a:pt x="60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0" y="109"/>
                                        </a:moveTo>
                                        <a:lnTo>
                                          <a:pt x="15" y="119"/>
                                        </a:lnTo>
                                        <a:lnTo>
                                          <a:pt x="30" y="124"/>
                                        </a:lnTo>
                                        <a:lnTo>
                                          <a:pt x="30" y="122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1" name="Freeform 20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6"/>
                                    <a:ext cx="57" cy="1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0 h 120"/>
                                      <a:gd name="T2" fmla="*/ 52 w 57"/>
                                      <a:gd name="T3" fmla="*/ 0 h 120"/>
                                      <a:gd name="T4" fmla="*/ 47 w 57"/>
                                      <a:gd name="T5" fmla="*/ 0 h 120"/>
                                      <a:gd name="T6" fmla="*/ 45 w 57"/>
                                      <a:gd name="T7" fmla="*/ 3 h 120"/>
                                      <a:gd name="T8" fmla="*/ 45 w 57"/>
                                      <a:gd name="T9" fmla="*/ 3 h 120"/>
                                      <a:gd name="T10" fmla="*/ 50 w 57"/>
                                      <a:gd name="T11" fmla="*/ 5 h 120"/>
                                      <a:gd name="T12" fmla="*/ 55 w 57"/>
                                      <a:gd name="T13" fmla="*/ 5 h 120"/>
                                      <a:gd name="T14" fmla="*/ 57 w 57"/>
                                      <a:gd name="T15" fmla="*/ 3 h 120"/>
                                      <a:gd name="T16" fmla="*/ 57 w 57"/>
                                      <a:gd name="T17" fmla="*/ 0 h 120"/>
                                      <a:gd name="T18" fmla="*/ 0 w 57"/>
                                      <a:gd name="T19" fmla="*/ 105 h 120"/>
                                      <a:gd name="T20" fmla="*/ 15 w 57"/>
                                      <a:gd name="T21" fmla="*/ 115 h 120"/>
                                      <a:gd name="T22" fmla="*/ 30 w 57"/>
                                      <a:gd name="T23" fmla="*/ 120 h 120"/>
                                      <a:gd name="T24" fmla="*/ 30 w 57"/>
                                      <a:gd name="T25" fmla="*/ 117 h 120"/>
                                      <a:gd name="T26" fmla="*/ 30 w 57"/>
                                      <a:gd name="T27" fmla="*/ 115 h 120"/>
                                      <a:gd name="T28" fmla="*/ 15 w 57"/>
                                      <a:gd name="T29" fmla="*/ 110 h 120"/>
                                      <a:gd name="T30" fmla="*/ 2 w 57"/>
                                      <a:gd name="T31" fmla="*/ 100 h 120"/>
                                      <a:gd name="T32" fmla="*/ 2 w 57"/>
                                      <a:gd name="T33" fmla="*/ 102 h 120"/>
                                      <a:gd name="T34" fmla="*/ 0 w 57"/>
                                      <a:gd name="T35" fmla="*/ 105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20">
                                        <a:moveTo>
                                          <a:pt x="57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3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15" y="115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0" y="117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2" name="Freeform 20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79"/>
                                    <a:ext cx="55" cy="114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0 h 114"/>
                                      <a:gd name="T2" fmla="*/ 50 w 55"/>
                                      <a:gd name="T3" fmla="*/ 0 h 114"/>
                                      <a:gd name="T4" fmla="*/ 43 w 55"/>
                                      <a:gd name="T5" fmla="*/ 0 h 114"/>
                                      <a:gd name="T6" fmla="*/ 43 w 55"/>
                                      <a:gd name="T7" fmla="*/ 0 h 114"/>
                                      <a:gd name="T8" fmla="*/ 40 w 55"/>
                                      <a:gd name="T9" fmla="*/ 2 h 114"/>
                                      <a:gd name="T10" fmla="*/ 40 w 55"/>
                                      <a:gd name="T11" fmla="*/ 2 h 114"/>
                                      <a:gd name="T12" fmla="*/ 48 w 55"/>
                                      <a:gd name="T13" fmla="*/ 5 h 114"/>
                                      <a:gd name="T14" fmla="*/ 53 w 55"/>
                                      <a:gd name="T15" fmla="*/ 5 h 114"/>
                                      <a:gd name="T16" fmla="*/ 53 w 55"/>
                                      <a:gd name="T17" fmla="*/ 2 h 114"/>
                                      <a:gd name="T18" fmla="*/ 55 w 55"/>
                                      <a:gd name="T19" fmla="*/ 0 h 114"/>
                                      <a:gd name="T20" fmla="*/ 0 w 55"/>
                                      <a:gd name="T21" fmla="*/ 99 h 114"/>
                                      <a:gd name="T22" fmla="*/ 13 w 55"/>
                                      <a:gd name="T23" fmla="*/ 109 h 114"/>
                                      <a:gd name="T24" fmla="*/ 28 w 55"/>
                                      <a:gd name="T25" fmla="*/ 114 h 114"/>
                                      <a:gd name="T26" fmla="*/ 28 w 55"/>
                                      <a:gd name="T27" fmla="*/ 112 h 114"/>
                                      <a:gd name="T28" fmla="*/ 28 w 55"/>
                                      <a:gd name="T29" fmla="*/ 109 h 114"/>
                                      <a:gd name="T30" fmla="*/ 13 w 55"/>
                                      <a:gd name="T31" fmla="*/ 104 h 114"/>
                                      <a:gd name="T32" fmla="*/ 0 w 55"/>
                                      <a:gd name="T33" fmla="*/ 94 h 114"/>
                                      <a:gd name="T34" fmla="*/ 0 w 55"/>
                                      <a:gd name="T35" fmla="*/ 97 h 114"/>
                                      <a:gd name="T36" fmla="*/ 0 w 55"/>
                                      <a:gd name="T37" fmla="*/ 9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5" h="114">
                                        <a:moveTo>
                                          <a:pt x="55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8" y="5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2"/>
                                        </a:lnTo>
                                        <a:lnTo>
                                          <a:pt x="55" y="0"/>
                                        </a:lnTo>
                                        <a:close/>
                                        <a:moveTo>
                                          <a:pt x="0" y="99"/>
                                        </a:moveTo>
                                        <a:lnTo>
                                          <a:pt x="13" y="109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3" name="Freeform 20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79"/>
                                    <a:ext cx="53" cy="112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 h 112"/>
                                      <a:gd name="T2" fmla="*/ 48 w 53"/>
                                      <a:gd name="T3" fmla="*/ 2 h 112"/>
                                      <a:gd name="T4" fmla="*/ 43 w 53"/>
                                      <a:gd name="T5" fmla="*/ 0 h 112"/>
                                      <a:gd name="T6" fmla="*/ 40 w 53"/>
                                      <a:gd name="T7" fmla="*/ 2 h 112"/>
                                      <a:gd name="T8" fmla="*/ 38 w 53"/>
                                      <a:gd name="T9" fmla="*/ 5 h 112"/>
                                      <a:gd name="T10" fmla="*/ 40 w 53"/>
                                      <a:gd name="T11" fmla="*/ 5 h 112"/>
                                      <a:gd name="T12" fmla="*/ 40 w 53"/>
                                      <a:gd name="T13" fmla="*/ 5 h 112"/>
                                      <a:gd name="T14" fmla="*/ 45 w 53"/>
                                      <a:gd name="T15" fmla="*/ 7 h 112"/>
                                      <a:gd name="T16" fmla="*/ 53 w 53"/>
                                      <a:gd name="T17" fmla="*/ 7 h 112"/>
                                      <a:gd name="T18" fmla="*/ 53 w 53"/>
                                      <a:gd name="T19" fmla="*/ 5 h 112"/>
                                      <a:gd name="T20" fmla="*/ 53 w 53"/>
                                      <a:gd name="T21" fmla="*/ 2 h 112"/>
                                      <a:gd name="T22" fmla="*/ 0 w 53"/>
                                      <a:gd name="T23" fmla="*/ 97 h 112"/>
                                      <a:gd name="T24" fmla="*/ 13 w 53"/>
                                      <a:gd name="T25" fmla="*/ 107 h 112"/>
                                      <a:gd name="T26" fmla="*/ 28 w 53"/>
                                      <a:gd name="T27" fmla="*/ 112 h 112"/>
                                      <a:gd name="T28" fmla="*/ 28 w 53"/>
                                      <a:gd name="T29" fmla="*/ 109 h 112"/>
                                      <a:gd name="T30" fmla="*/ 28 w 53"/>
                                      <a:gd name="T31" fmla="*/ 107 h 112"/>
                                      <a:gd name="T32" fmla="*/ 13 w 53"/>
                                      <a:gd name="T33" fmla="*/ 102 h 112"/>
                                      <a:gd name="T34" fmla="*/ 0 w 53"/>
                                      <a:gd name="T35" fmla="*/ 92 h 112"/>
                                      <a:gd name="T36" fmla="*/ 0 w 53"/>
                                      <a:gd name="T37" fmla="*/ 94 h 112"/>
                                      <a:gd name="T38" fmla="*/ 0 w 53"/>
                                      <a:gd name="T39" fmla="*/ 9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" h="112">
                                        <a:moveTo>
                                          <a:pt x="53" y="2"/>
                                        </a:moveTo>
                                        <a:lnTo>
                                          <a:pt x="48" y="2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53" y="7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2"/>
                                        </a:lnTo>
                                        <a:close/>
                                        <a:moveTo>
                                          <a:pt x="0" y="97"/>
                                        </a:moveTo>
                                        <a:lnTo>
                                          <a:pt x="13" y="107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28" y="107"/>
                                        </a:lnTo>
                                        <a:lnTo>
                                          <a:pt x="13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61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4" name="Freeform 20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81"/>
                                    <a:ext cx="53" cy="107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3 h 107"/>
                                      <a:gd name="T2" fmla="*/ 48 w 53"/>
                                      <a:gd name="T3" fmla="*/ 3 h 107"/>
                                      <a:gd name="T4" fmla="*/ 40 w 53"/>
                                      <a:gd name="T5" fmla="*/ 0 h 107"/>
                                      <a:gd name="T6" fmla="*/ 40 w 53"/>
                                      <a:gd name="T7" fmla="*/ 0 h 107"/>
                                      <a:gd name="T8" fmla="*/ 38 w 53"/>
                                      <a:gd name="T9" fmla="*/ 3 h 107"/>
                                      <a:gd name="T10" fmla="*/ 38 w 53"/>
                                      <a:gd name="T11" fmla="*/ 5 h 107"/>
                                      <a:gd name="T12" fmla="*/ 38 w 53"/>
                                      <a:gd name="T13" fmla="*/ 5 h 107"/>
                                      <a:gd name="T14" fmla="*/ 40 w 53"/>
                                      <a:gd name="T15" fmla="*/ 5 h 107"/>
                                      <a:gd name="T16" fmla="*/ 45 w 53"/>
                                      <a:gd name="T17" fmla="*/ 8 h 107"/>
                                      <a:gd name="T18" fmla="*/ 50 w 53"/>
                                      <a:gd name="T19" fmla="*/ 8 h 107"/>
                                      <a:gd name="T20" fmla="*/ 53 w 53"/>
                                      <a:gd name="T21" fmla="*/ 5 h 107"/>
                                      <a:gd name="T22" fmla="*/ 53 w 53"/>
                                      <a:gd name="T23" fmla="*/ 3 h 107"/>
                                      <a:gd name="T24" fmla="*/ 0 w 53"/>
                                      <a:gd name="T25" fmla="*/ 92 h 107"/>
                                      <a:gd name="T26" fmla="*/ 13 w 53"/>
                                      <a:gd name="T27" fmla="*/ 102 h 107"/>
                                      <a:gd name="T28" fmla="*/ 28 w 53"/>
                                      <a:gd name="T29" fmla="*/ 107 h 107"/>
                                      <a:gd name="T30" fmla="*/ 28 w 53"/>
                                      <a:gd name="T31" fmla="*/ 105 h 107"/>
                                      <a:gd name="T32" fmla="*/ 28 w 53"/>
                                      <a:gd name="T33" fmla="*/ 102 h 107"/>
                                      <a:gd name="T34" fmla="*/ 20 w 53"/>
                                      <a:gd name="T35" fmla="*/ 100 h 107"/>
                                      <a:gd name="T36" fmla="*/ 13 w 53"/>
                                      <a:gd name="T37" fmla="*/ 97 h 107"/>
                                      <a:gd name="T38" fmla="*/ 8 w 53"/>
                                      <a:gd name="T39" fmla="*/ 92 h 107"/>
                                      <a:gd name="T40" fmla="*/ 3 w 53"/>
                                      <a:gd name="T41" fmla="*/ 85 h 107"/>
                                      <a:gd name="T42" fmla="*/ 0 w 53"/>
                                      <a:gd name="T43" fmla="*/ 90 h 107"/>
                                      <a:gd name="T44" fmla="*/ 0 w 53"/>
                                      <a:gd name="T45" fmla="*/ 92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3" h="107">
                                        <a:moveTo>
                                          <a:pt x="53" y="3"/>
                                        </a:moveTo>
                                        <a:lnTo>
                                          <a:pt x="48" y="3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3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13" y="102"/>
                                        </a:lnTo>
                                        <a:lnTo>
                                          <a:pt x="28" y="107"/>
                                        </a:lnTo>
                                        <a:lnTo>
                                          <a:pt x="28" y="105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B1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5" name="Freeform 20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84"/>
                                    <a:ext cx="53" cy="102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 h 102"/>
                                      <a:gd name="T2" fmla="*/ 45 w 53"/>
                                      <a:gd name="T3" fmla="*/ 2 h 102"/>
                                      <a:gd name="T4" fmla="*/ 40 w 53"/>
                                      <a:gd name="T5" fmla="*/ 0 h 102"/>
                                      <a:gd name="T6" fmla="*/ 40 w 53"/>
                                      <a:gd name="T7" fmla="*/ 0 h 102"/>
                                      <a:gd name="T8" fmla="*/ 38 w 53"/>
                                      <a:gd name="T9" fmla="*/ 0 h 102"/>
                                      <a:gd name="T10" fmla="*/ 38 w 53"/>
                                      <a:gd name="T11" fmla="*/ 2 h 102"/>
                                      <a:gd name="T12" fmla="*/ 35 w 53"/>
                                      <a:gd name="T13" fmla="*/ 7 h 102"/>
                                      <a:gd name="T14" fmla="*/ 38 w 53"/>
                                      <a:gd name="T15" fmla="*/ 5 h 102"/>
                                      <a:gd name="T16" fmla="*/ 40 w 53"/>
                                      <a:gd name="T17" fmla="*/ 5 h 102"/>
                                      <a:gd name="T18" fmla="*/ 45 w 53"/>
                                      <a:gd name="T19" fmla="*/ 5 h 102"/>
                                      <a:gd name="T20" fmla="*/ 50 w 53"/>
                                      <a:gd name="T21" fmla="*/ 7 h 102"/>
                                      <a:gd name="T22" fmla="*/ 50 w 53"/>
                                      <a:gd name="T23" fmla="*/ 5 h 102"/>
                                      <a:gd name="T24" fmla="*/ 53 w 53"/>
                                      <a:gd name="T25" fmla="*/ 2 h 102"/>
                                      <a:gd name="T26" fmla="*/ 0 w 53"/>
                                      <a:gd name="T27" fmla="*/ 87 h 102"/>
                                      <a:gd name="T28" fmla="*/ 13 w 53"/>
                                      <a:gd name="T29" fmla="*/ 97 h 102"/>
                                      <a:gd name="T30" fmla="*/ 28 w 53"/>
                                      <a:gd name="T31" fmla="*/ 102 h 102"/>
                                      <a:gd name="T32" fmla="*/ 28 w 53"/>
                                      <a:gd name="T33" fmla="*/ 99 h 102"/>
                                      <a:gd name="T34" fmla="*/ 28 w 53"/>
                                      <a:gd name="T35" fmla="*/ 97 h 102"/>
                                      <a:gd name="T36" fmla="*/ 20 w 53"/>
                                      <a:gd name="T37" fmla="*/ 94 h 102"/>
                                      <a:gd name="T38" fmla="*/ 13 w 53"/>
                                      <a:gd name="T39" fmla="*/ 92 h 102"/>
                                      <a:gd name="T40" fmla="*/ 8 w 53"/>
                                      <a:gd name="T41" fmla="*/ 87 h 102"/>
                                      <a:gd name="T42" fmla="*/ 3 w 53"/>
                                      <a:gd name="T43" fmla="*/ 80 h 102"/>
                                      <a:gd name="T44" fmla="*/ 3 w 53"/>
                                      <a:gd name="T45" fmla="*/ 82 h 102"/>
                                      <a:gd name="T46" fmla="*/ 0 w 53"/>
                                      <a:gd name="T47" fmla="*/ 8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3" h="102">
                                        <a:moveTo>
                                          <a:pt x="53" y="2"/>
                                        </a:moveTo>
                                        <a:lnTo>
                                          <a:pt x="45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3" y="2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13" y="97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20" y="94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8" y="87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E0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6" name="Freeform 20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86"/>
                                    <a:ext cx="47" cy="9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97"/>
                                      <a:gd name="T2" fmla="*/ 42 w 47"/>
                                      <a:gd name="T3" fmla="*/ 3 h 97"/>
                                      <a:gd name="T4" fmla="*/ 37 w 47"/>
                                      <a:gd name="T5" fmla="*/ 0 h 97"/>
                                      <a:gd name="T6" fmla="*/ 35 w 47"/>
                                      <a:gd name="T7" fmla="*/ 0 h 97"/>
                                      <a:gd name="T8" fmla="*/ 35 w 47"/>
                                      <a:gd name="T9" fmla="*/ 0 h 97"/>
                                      <a:gd name="T10" fmla="*/ 32 w 47"/>
                                      <a:gd name="T11" fmla="*/ 5 h 97"/>
                                      <a:gd name="T12" fmla="*/ 30 w 47"/>
                                      <a:gd name="T13" fmla="*/ 8 h 97"/>
                                      <a:gd name="T14" fmla="*/ 35 w 47"/>
                                      <a:gd name="T15" fmla="*/ 5 h 97"/>
                                      <a:gd name="T16" fmla="*/ 37 w 47"/>
                                      <a:gd name="T17" fmla="*/ 5 h 97"/>
                                      <a:gd name="T18" fmla="*/ 42 w 47"/>
                                      <a:gd name="T19" fmla="*/ 5 h 97"/>
                                      <a:gd name="T20" fmla="*/ 45 w 47"/>
                                      <a:gd name="T21" fmla="*/ 8 h 97"/>
                                      <a:gd name="T22" fmla="*/ 47 w 47"/>
                                      <a:gd name="T23" fmla="*/ 5 h 97"/>
                                      <a:gd name="T24" fmla="*/ 47 w 47"/>
                                      <a:gd name="T25" fmla="*/ 3 h 97"/>
                                      <a:gd name="T26" fmla="*/ 0 w 47"/>
                                      <a:gd name="T27" fmla="*/ 80 h 97"/>
                                      <a:gd name="T28" fmla="*/ 5 w 47"/>
                                      <a:gd name="T29" fmla="*/ 87 h 97"/>
                                      <a:gd name="T30" fmla="*/ 10 w 47"/>
                                      <a:gd name="T31" fmla="*/ 92 h 97"/>
                                      <a:gd name="T32" fmla="*/ 17 w 47"/>
                                      <a:gd name="T33" fmla="*/ 95 h 97"/>
                                      <a:gd name="T34" fmla="*/ 25 w 47"/>
                                      <a:gd name="T35" fmla="*/ 97 h 97"/>
                                      <a:gd name="T36" fmla="*/ 25 w 47"/>
                                      <a:gd name="T37" fmla="*/ 95 h 97"/>
                                      <a:gd name="T38" fmla="*/ 25 w 47"/>
                                      <a:gd name="T39" fmla="*/ 92 h 97"/>
                                      <a:gd name="T40" fmla="*/ 17 w 47"/>
                                      <a:gd name="T41" fmla="*/ 90 h 97"/>
                                      <a:gd name="T42" fmla="*/ 12 w 47"/>
                                      <a:gd name="T43" fmla="*/ 85 h 97"/>
                                      <a:gd name="T44" fmla="*/ 5 w 47"/>
                                      <a:gd name="T45" fmla="*/ 80 h 97"/>
                                      <a:gd name="T46" fmla="*/ 0 w 47"/>
                                      <a:gd name="T47" fmla="*/ 75 h 97"/>
                                      <a:gd name="T48" fmla="*/ 0 w 47"/>
                                      <a:gd name="T49" fmla="*/ 78 h 97"/>
                                      <a:gd name="T50" fmla="*/ 0 w 47"/>
                                      <a:gd name="T51" fmla="*/ 8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7">
                                        <a:moveTo>
                                          <a:pt x="47" y="3"/>
                                        </a:moveTo>
                                        <a:lnTo>
                                          <a:pt x="42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  <a:moveTo>
                                          <a:pt x="0" y="80"/>
                                        </a:moveTo>
                                        <a:lnTo>
                                          <a:pt x="5" y="87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17" y="95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2" y="85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7" name="Freeform 20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89"/>
                                    <a:ext cx="47" cy="92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2 h 92"/>
                                      <a:gd name="T2" fmla="*/ 42 w 47"/>
                                      <a:gd name="T3" fmla="*/ 0 h 92"/>
                                      <a:gd name="T4" fmla="*/ 37 w 47"/>
                                      <a:gd name="T5" fmla="*/ 0 h 92"/>
                                      <a:gd name="T6" fmla="*/ 35 w 47"/>
                                      <a:gd name="T7" fmla="*/ 0 h 92"/>
                                      <a:gd name="T8" fmla="*/ 32 w 47"/>
                                      <a:gd name="T9" fmla="*/ 2 h 92"/>
                                      <a:gd name="T10" fmla="*/ 30 w 47"/>
                                      <a:gd name="T11" fmla="*/ 5 h 92"/>
                                      <a:gd name="T12" fmla="*/ 30 w 47"/>
                                      <a:gd name="T13" fmla="*/ 7 h 92"/>
                                      <a:gd name="T14" fmla="*/ 32 w 47"/>
                                      <a:gd name="T15" fmla="*/ 5 h 92"/>
                                      <a:gd name="T16" fmla="*/ 37 w 47"/>
                                      <a:gd name="T17" fmla="*/ 5 h 92"/>
                                      <a:gd name="T18" fmla="*/ 42 w 47"/>
                                      <a:gd name="T19" fmla="*/ 5 h 92"/>
                                      <a:gd name="T20" fmla="*/ 45 w 47"/>
                                      <a:gd name="T21" fmla="*/ 7 h 92"/>
                                      <a:gd name="T22" fmla="*/ 45 w 47"/>
                                      <a:gd name="T23" fmla="*/ 5 h 92"/>
                                      <a:gd name="T24" fmla="*/ 47 w 47"/>
                                      <a:gd name="T25" fmla="*/ 2 h 92"/>
                                      <a:gd name="T26" fmla="*/ 0 w 47"/>
                                      <a:gd name="T27" fmla="*/ 75 h 92"/>
                                      <a:gd name="T28" fmla="*/ 5 w 47"/>
                                      <a:gd name="T29" fmla="*/ 82 h 92"/>
                                      <a:gd name="T30" fmla="*/ 10 w 47"/>
                                      <a:gd name="T31" fmla="*/ 87 h 92"/>
                                      <a:gd name="T32" fmla="*/ 17 w 47"/>
                                      <a:gd name="T33" fmla="*/ 89 h 92"/>
                                      <a:gd name="T34" fmla="*/ 25 w 47"/>
                                      <a:gd name="T35" fmla="*/ 92 h 92"/>
                                      <a:gd name="T36" fmla="*/ 25 w 47"/>
                                      <a:gd name="T37" fmla="*/ 89 h 92"/>
                                      <a:gd name="T38" fmla="*/ 25 w 47"/>
                                      <a:gd name="T39" fmla="*/ 87 h 92"/>
                                      <a:gd name="T40" fmla="*/ 17 w 47"/>
                                      <a:gd name="T41" fmla="*/ 84 h 92"/>
                                      <a:gd name="T42" fmla="*/ 12 w 47"/>
                                      <a:gd name="T43" fmla="*/ 79 h 92"/>
                                      <a:gd name="T44" fmla="*/ 7 w 47"/>
                                      <a:gd name="T45" fmla="*/ 75 h 92"/>
                                      <a:gd name="T46" fmla="*/ 2 w 47"/>
                                      <a:gd name="T47" fmla="*/ 70 h 92"/>
                                      <a:gd name="T48" fmla="*/ 0 w 47"/>
                                      <a:gd name="T49" fmla="*/ 72 h 92"/>
                                      <a:gd name="T50" fmla="*/ 0 w 47"/>
                                      <a:gd name="T51" fmla="*/ 7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2">
                                        <a:moveTo>
                                          <a:pt x="47" y="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7" y="2"/>
                                        </a:lnTo>
                                        <a:close/>
                                        <a:moveTo>
                                          <a:pt x="0" y="75"/>
                                        </a:moveTo>
                                        <a:lnTo>
                                          <a:pt x="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5" y="89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9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8" name="Freeform 20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91"/>
                                    <a:ext cx="45" cy="8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 h 87"/>
                                      <a:gd name="T2" fmla="*/ 42 w 45"/>
                                      <a:gd name="T3" fmla="*/ 0 h 87"/>
                                      <a:gd name="T4" fmla="*/ 37 w 45"/>
                                      <a:gd name="T5" fmla="*/ 0 h 87"/>
                                      <a:gd name="T6" fmla="*/ 35 w 45"/>
                                      <a:gd name="T7" fmla="*/ 0 h 87"/>
                                      <a:gd name="T8" fmla="*/ 30 w 45"/>
                                      <a:gd name="T9" fmla="*/ 3 h 87"/>
                                      <a:gd name="T10" fmla="*/ 30 w 45"/>
                                      <a:gd name="T11" fmla="*/ 5 h 87"/>
                                      <a:gd name="T12" fmla="*/ 27 w 45"/>
                                      <a:gd name="T13" fmla="*/ 8 h 87"/>
                                      <a:gd name="T14" fmla="*/ 32 w 45"/>
                                      <a:gd name="T15" fmla="*/ 8 h 87"/>
                                      <a:gd name="T16" fmla="*/ 37 w 45"/>
                                      <a:gd name="T17" fmla="*/ 5 h 87"/>
                                      <a:gd name="T18" fmla="*/ 40 w 45"/>
                                      <a:gd name="T19" fmla="*/ 5 h 87"/>
                                      <a:gd name="T20" fmla="*/ 45 w 45"/>
                                      <a:gd name="T21" fmla="*/ 8 h 87"/>
                                      <a:gd name="T22" fmla="*/ 45 w 45"/>
                                      <a:gd name="T23" fmla="*/ 5 h 87"/>
                                      <a:gd name="T24" fmla="*/ 45 w 45"/>
                                      <a:gd name="T25" fmla="*/ 3 h 87"/>
                                      <a:gd name="T26" fmla="*/ 0 w 45"/>
                                      <a:gd name="T27" fmla="*/ 70 h 87"/>
                                      <a:gd name="T28" fmla="*/ 5 w 45"/>
                                      <a:gd name="T29" fmla="*/ 75 h 87"/>
                                      <a:gd name="T30" fmla="*/ 12 w 45"/>
                                      <a:gd name="T31" fmla="*/ 80 h 87"/>
                                      <a:gd name="T32" fmla="*/ 17 w 45"/>
                                      <a:gd name="T33" fmla="*/ 85 h 87"/>
                                      <a:gd name="T34" fmla="*/ 25 w 45"/>
                                      <a:gd name="T35" fmla="*/ 87 h 87"/>
                                      <a:gd name="T36" fmla="*/ 25 w 45"/>
                                      <a:gd name="T37" fmla="*/ 85 h 87"/>
                                      <a:gd name="T38" fmla="*/ 25 w 45"/>
                                      <a:gd name="T39" fmla="*/ 82 h 87"/>
                                      <a:gd name="T40" fmla="*/ 17 w 45"/>
                                      <a:gd name="T41" fmla="*/ 80 h 87"/>
                                      <a:gd name="T42" fmla="*/ 12 w 45"/>
                                      <a:gd name="T43" fmla="*/ 75 h 87"/>
                                      <a:gd name="T44" fmla="*/ 7 w 45"/>
                                      <a:gd name="T45" fmla="*/ 70 h 87"/>
                                      <a:gd name="T46" fmla="*/ 2 w 45"/>
                                      <a:gd name="T47" fmla="*/ 63 h 87"/>
                                      <a:gd name="T48" fmla="*/ 2 w 45"/>
                                      <a:gd name="T49" fmla="*/ 68 h 87"/>
                                      <a:gd name="T50" fmla="*/ 0 w 45"/>
                                      <a:gd name="T51" fmla="*/ 70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5" h="87">
                                        <a:moveTo>
                                          <a:pt x="45" y="3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5" y="3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5" y="75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9" name="Freeform 20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94"/>
                                    <a:ext cx="43" cy="82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2 h 82"/>
                                      <a:gd name="T2" fmla="*/ 40 w 43"/>
                                      <a:gd name="T3" fmla="*/ 0 h 82"/>
                                      <a:gd name="T4" fmla="*/ 35 w 43"/>
                                      <a:gd name="T5" fmla="*/ 0 h 82"/>
                                      <a:gd name="T6" fmla="*/ 30 w 43"/>
                                      <a:gd name="T7" fmla="*/ 0 h 82"/>
                                      <a:gd name="T8" fmla="*/ 28 w 43"/>
                                      <a:gd name="T9" fmla="*/ 2 h 82"/>
                                      <a:gd name="T10" fmla="*/ 25 w 43"/>
                                      <a:gd name="T11" fmla="*/ 5 h 82"/>
                                      <a:gd name="T12" fmla="*/ 23 w 43"/>
                                      <a:gd name="T13" fmla="*/ 7 h 82"/>
                                      <a:gd name="T14" fmla="*/ 30 w 43"/>
                                      <a:gd name="T15" fmla="*/ 7 h 82"/>
                                      <a:gd name="T16" fmla="*/ 35 w 43"/>
                                      <a:gd name="T17" fmla="*/ 5 h 82"/>
                                      <a:gd name="T18" fmla="*/ 38 w 43"/>
                                      <a:gd name="T19" fmla="*/ 5 h 82"/>
                                      <a:gd name="T20" fmla="*/ 40 w 43"/>
                                      <a:gd name="T21" fmla="*/ 5 h 82"/>
                                      <a:gd name="T22" fmla="*/ 43 w 43"/>
                                      <a:gd name="T23" fmla="*/ 5 h 82"/>
                                      <a:gd name="T24" fmla="*/ 43 w 43"/>
                                      <a:gd name="T25" fmla="*/ 2 h 82"/>
                                      <a:gd name="T26" fmla="*/ 0 w 43"/>
                                      <a:gd name="T27" fmla="*/ 65 h 82"/>
                                      <a:gd name="T28" fmla="*/ 5 w 43"/>
                                      <a:gd name="T29" fmla="*/ 70 h 82"/>
                                      <a:gd name="T30" fmla="*/ 10 w 43"/>
                                      <a:gd name="T31" fmla="*/ 74 h 82"/>
                                      <a:gd name="T32" fmla="*/ 15 w 43"/>
                                      <a:gd name="T33" fmla="*/ 79 h 82"/>
                                      <a:gd name="T34" fmla="*/ 23 w 43"/>
                                      <a:gd name="T35" fmla="*/ 82 h 82"/>
                                      <a:gd name="T36" fmla="*/ 23 w 43"/>
                                      <a:gd name="T37" fmla="*/ 79 h 82"/>
                                      <a:gd name="T38" fmla="*/ 23 w 43"/>
                                      <a:gd name="T39" fmla="*/ 77 h 82"/>
                                      <a:gd name="T40" fmla="*/ 18 w 43"/>
                                      <a:gd name="T41" fmla="*/ 74 h 82"/>
                                      <a:gd name="T42" fmla="*/ 10 w 43"/>
                                      <a:gd name="T43" fmla="*/ 70 h 82"/>
                                      <a:gd name="T44" fmla="*/ 5 w 43"/>
                                      <a:gd name="T45" fmla="*/ 65 h 82"/>
                                      <a:gd name="T46" fmla="*/ 3 w 43"/>
                                      <a:gd name="T47" fmla="*/ 57 h 82"/>
                                      <a:gd name="T48" fmla="*/ 0 w 43"/>
                                      <a:gd name="T49" fmla="*/ 60 h 82"/>
                                      <a:gd name="T50" fmla="*/ 0 w 43"/>
                                      <a:gd name="T51" fmla="*/ 65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82">
                                        <a:moveTo>
                                          <a:pt x="43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3" y="2"/>
                                        </a:lnTo>
                                        <a:close/>
                                        <a:moveTo>
                                          <a:pt x="0" y="65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15" y="79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23" y="79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18" y="74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0" name="Freeform 20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96"/>
                                    <a:ext cx="43" cy="7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3 h 77"/>
                                      <a:gd name="T2" fmla="*/ 38 w 43"/>
                                      <a:gd name="T3" fmla="*/ 0 h 77"/>
                                      <a:gd name="T4" fmla="*/ 35 w 43"/>
                                      <a:gd name="T5" fmla="*/ 0 h 77"/>
                                      <a:gd name="T6" fmla="*/ 30 w 43"/>
                                      <a:gd name="T7" fmla="*/ 3 h 77"/>
                                      <a:gd name="T8" fmla="*/ 25 w 43"/>
                                      <a:gd name="T9" fmla="*/ 3 h 77"/>
                                      <a:gd name="T10" fmla="*/ 23 w 43"/>
                                      <a:gd name="T11" fmla="*/ 5 h 77"/>
                                      <a:gd name="T12" fmla="*/ 20 w 43"/>
                                      <a:gd name="T13" fmla="*/ 10 h 77"/>
                                      <a:gd name="T14" fmla="*/ 28 w 43"/>
                                      <a:gd name="T15" fmla="*/ 8 h 77"/>
                                      <a:gd name="T16" fmla="*/ 35 w 43"/>
                                      <a:gd name="T17" fmla="*/ 5 h 77"/>
                                      <a:gd name="T18" fmla="*/ 38 w 43"/>
                                      <a:gd name="T19" fmla="*/ 5 h 77"/>
                                      <a:gd name="T20" fmla="*/ 40 w 43"/>
                                      <a:gd name="T21" fmla="*/ 5 h 77"/>
                                      <a:gd name="T22" fmla="*/ 40 w 43"/>
                                      <a:gd name="T23" fmla="*/ 3 h 77"/>
                                      <a:gd name="T24" fmla="*/ 43 w 43"/>
                                      <a:gd name="T25" fmla="*/ 3 h 77"/>
                                      <a:gd name="T26" fmla="*/ 0 w 43"/>
                                      <a:gd name="T27" fmla="*/ 58 h 77"/>
                                      <a:gd name="T28" fmla="*/ 5 w 43"/>
                                      <a:gd name="T29" fmla="*/ 65 h 77"/>
                                      <a:gd name="T30" fmla="*/ 10 w 43"/>
                                      <a:gd name="T31" fmla="*/ 70 h 77"/>
                                      <a:gd name="T32" fmla="*/ 15 w 43"/>
                                      <a:gd name="T33" fmla="*/ 75 h 77"/>
                                      <a:gd name="T34" fmla="*/ 23 w 43"/>
                                      <a:gd name="T35" fmla="*/ 77 h 77"/>
                                      <a:gd name="T36" fmla="*/ 23 w 43"/>
                                      <a:gd name="T37" fmla="*/ 75 h 77"/>
                                      <a:gd name="T38" fmla="*/ 25 w 43"/>
                                      <a:gd name="T39" fmla="*/ 72 h 77"/>
                                      <a:gd name="T40" fmla="*/ 18 w 43"/>
                                      <a:gd name="T41" fmla="*/ 70 h 77"/>
                                      <a:gd name="T42" fmla="*/ 10 w 43"/>
                                      <a:gd name="T43" fmla="*/ 65 h 77"/>
                                      <a:gd name="T44" fmla="*/ 5 w 43"/>
                                      <a:gd name="T45" fmla="*/ 58 h 77"/>
                                      <a:gd name="T46" fmla="*/ 3 w 43"/>
                                      <a:gd name="T47" fmla="*/ 50 h 77"/>
                                      <a:gd name="T48" fmla="*/ 3 w 43"/>
                                      <a:gd name="T49" fmla="*/ 55 h 77"/>
                                      <a:gd name="T50" fmla="*/ 0 w 43"/>
                                      <a:gd name="T51" fmla="*/ 5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77">
                                        <a:moveTo>
                                          <a:pt x="43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0" y="3"/>
                                        </a:lnTo>
                                        <a:lnTo>
                                          <a:pt x="43" y="3"/>
                                        </a:lnTo>
                                        <a:close/>
                                        <a:moveTo>
                                          <a:pt x="0" y="58"/>
                                        </a:moveTo>
                                        <a:lnTo>
                                          <a:pt x="5" y="65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1" name="Freeform 20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599"/>
                                    <a:ext cx="37" cy="7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72"/>
                                      <a:gd name="T2" fmla="*/ 35 w 37"/>
                                      <a:gd name="T3" fmla="*/ 0 h 72"/>
                                      <a:gd name="T4" fmla="*/ 32 w 37"/>
                                      <a:gd name="T5" fmla="*/ 0 h 72"/>
                                      <a:gd name="T6" fmla="*/ 27 w 37"/>
                                      <a:gd name="T7" fmla="*/ 2 h 72"/>
                                      <a:gd name="T8" fmla="*/ 20 w 37"/>
                                      <a:gd name="T9" fmla="*/ 2 h 72"/>
                                      <a:gd name="T10" fmla="*/ 17 w 37"/>
                                      <a:gd name="T11" fmla="*/ 7 h 72"/>
                                      <a:gd name="T12" fmla="*/ 17 w 37"/>
                                      <a:gd name="T13" fmla="*/ 10 h 72"/>
                                      <a:gd name="T14" fmla="*/ 25 w 37"/>
                                      <a:gd name="T15" fmla="*/ 7 h 72"/>
                                      <a:gd name="T16" fmla="*/ 32 w 37"/>
                                      <a:gd name="T17" fmla="*/ 5 h 72"/>
                                      <a:gd name="T18" fmla="*/ 35 w 37"/>
                                      <a:gd name="T19" fmla="*/ 5 h 72"/>
                                      <a:gd name="T20" fmla="*/ 35 w 37"/>
                                      <a:gd name="T21" fmla="*/ 5 h 72"/>
                                      <a:gd name="T22" fmla="*/ 37 w 37"/>
                                      <a:gd name="T23" fmla="*/ 2 h 72"/>
                                      <a:gd name="T24" fmla="*/ 37 w 37"/>
                                      <a:gd name="T25" fmla="*/ 0 h 72"/>
                                      <a:gd name="T26" fmla="*/ 0 w 37"/>
                                      <a:gd name="T27" fmla="*/ 52 h 72"/>
                                      <a:gd name="T28" fmla="*/ 2 w 37"/>
                                      <a:gd name="T29" fmla="*/ 60 h 72"/>
                                      <a:gd name="T30" fmla="*/ 7 w 37"/>
                                      <a:gd name="T31" fmla="*/ 65 h 72"/>
                                      <a:gd name="T32" fmla="*/ 15 w 37"/>
                                      <a:gd name="T33" fmla="*/ 69 h 72"/>
                                      <a:gd name="T34" fmla="*/ 20 w 37"/>
                                      <a:gd name="T35" fmla="*/ 72 h 72"/>
                                      <a:gd name="T36" fmla="*/ 22 w 37"/>
                                      <a:gd name="T37" fmla="*/ 69 h 72"/>
                                      <a:gd name="T38" fmla="*/ 22 w 37"/>
                                      <a:gd name="T39" fmla="*/ 67 h 72"/>
                                      <a:gd name="T40" fmla="*/ 15 w 37"/>
                                      <a:gd name="T41" fmla="*/ 65 h 72"/>
                                      <a:gd name="T42" fmla="*/ 7 w 37"/>
                                      <a:gd name="T43" fmla="*/ 57 h 72"/>
                                      <a:gd name="T44" fmla="*/ 5 w 37"/>
                                      <a:gd name="T45" fmla="*/ 52 h 72"/>
                                      <a:gd name="T46" fmla="*/ 2 w 37"/>
                                      <a:gd name="T47" fmla="*/ 45 h 72"/>
                                      <a:gd name="T48" fmla="*/ 0 w 37"/>
                                      <a:gd name="T49" fmla="*/ 47 h 72"/>
                                      <a:gd name="T50" fmla="*/ 0 w 37"/>
                                      <a:gd name="T51" fmla="*/ 5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72">
                                        <a:moveTo>
                                          <a:pt x="37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2" y="60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2" name="Freeform 20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601"/>
                                    <a:ext cx="37" cy="6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67"/>
                                      <a:gd name="T2" fmla="*/ 35 w 37"/>
                                      <a:gd name="T3" fmla="*/ 0 h 67"/>
                                      <a:gd name="T4" fmla="*/ 32 w 37"/>
                                      <a:gd name="T5" fmla="*/ 0 h 67"/>
                                      <a:gd name="T6" fmla="*/ 25 w 37"/>
                                      <a:gd name="T7" fmla="*/ 3 h 67"/>
                                      <a:gd name="T8" fmla="*/ 17 w 37"/>
                                      <a:gd name="T9" fmla="*/ 5 h 67"/>
                                      <a:gd name="T10" fmla="*/ 17 w 37"/>
                                      <a:gd name="T11" fmla="*/ 8 h 67"/>
                                      <a:gd name="T12" fmla="*/ 15 w 37"/>
                                      <a:gd name="T13" fmla="*/ 13 h 67"/>
                                      <a:gd name="T14" fmla="*/ 22 w 37"/>
                                      <a:gd name="T15" fmla="*/ 8 h 67"/>
                                      <a:gd name="T16" fmla="*/ 32 w 37"/>
                                      <a:gd name="T17" fmla="*/ 5 h 67"/>
                                      <a:gd name="T18" fmla="*/ 35 w 37"/>
                                      <a:gd name="T19" fmla="*/ 5 h 67"/>
                                      <a:gd name="T20" fmla="*/ 35 w 37"/>
                                      <a:gd name="T21" fmla="*/ 5 h 67"/>
                                      <a:gd name="T22" fmla="*/ 35 w 37"/>
                                      <a:gd name="T23" fmla="*/ 3 h 67"/>
                                      <a:gd name="T24" fmla="*/ 37 w 37"/>
                                      <a:gd name="T25" fmla="*/ 0 h 67"/>
                                      <a:gd name="T26" fmla="*/ 0 w 37"/>
                                      <a:gd name="T27" fmla="*/ 45 h 67"/>
                                      <a:gd name="T28" fmla="*/ 2 w 37"/>
                                      <a:gd name="T29" fmla="*/ 53 h 67"/>
                                      <a:gd name="T30" fmla="*/ 7 w 37"/>
                                      <a:gd name="T31" fmla="*/ 60 h 67"/>
                                      <a:gd name="T32" fmla="*/ 15 w 37"/>
                                      <a:gd name="T33" fmla="*/ 65 h 67"/>
                                      <a:gd name="T34" fmla="*/ 22 w 37"/>
                                      <a:gd name="T35" fmla="*/ 67 h 67"/>
                                      <a:gd name="T36" fmla="*/ 22 w 37"/>
                                      <a:gd name="T37" fmla="*/ 65 h 67"/>
                                      <a:gd name="T38" fmla="*/ 22 w 37"/>
                                      <a:gd name="T39" fmla="*/ 63 h 67"/>
                                      <a:gd name="T40" fmla="*/ 15 w 37"/>
                                      <a:gd name="T41" fmla="*/ 58 h 67"/>
                                      <a:gd name="T42" fmla="*/ 10 w 37"/>
                                      <a:gd name="T43" fmla="*/ 53 h 67"/>
                                      <a:gd name="T44" fmla="*/ 5 w 37"/>
                                      <a:gd name="T45" fmla="*/ 45 h 67"/>
                                      <a:gd name="T46" fmla="*/ 2 w 37"/>
                                      <a:gd name="T47" fmla="*/ 38 h 67"/>
                                      <a:gd name="T48" fmla="*/ 2 w 37"/>
                                      <a:gd name="T49" fmla="*/ 40 h 67"/>
                                      <a:gd name="T50" fmla="*/ 0 w 37"/>
                                      <a:gd name="T51" fmla="*/ 45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67">
                                        <a:moveTo>
                                          <a:pt x="37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0" y="45"/>
                                        </a:moveTo>
                                        <a:lnTo>
                                          <a:pt x="2" y="53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3" name="Freeform 20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604"/>
                                    <a:ext cx="33" cy="62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62"/>
                                      <a:gd name="T2" fmla="*/ 33 w 33"/>
                                      <a:gd name="T3" fmla="*/ 0 h 62"/>
                                      <a:gd name="T4" fmla="*/ 30 w 33"/>
                                      <a:gd name="T5" fmla="*/ 0 h 62"/>
                                      <a:gd name="T6" fmla="*/ 23 w 33"/>
                                      <a:gd name="T7" fmla="*/ 2 h 62"/>
                                      <a:gd name="T8" fmla="*/ 15 w 33"/>
                                      <a:gd name="T9" fmla="*/ 5 h 62"/>
                                      <a:gd name="T10" fmla="*/ 10 w 33"/>
                                      <a:gd name="T11" fmla="*/ 12 h 62"/>
                                      <a:gd name="T12" fmla="*/ 8 w 33"/>
                                      <a:gd name="T13" fmla="*/ 20 h 62"/>
                                      <a:gd name="T14" fmla="*/ 13 w 33"/>
                                      <a:gd name="T15" fmla="*/ 12 h 62"/>
                                      <a:gd name="T16" fmla="*/ 18 w 33"/>
                                      <a:gd name="T17" fmla="*/ 10 h 62"/>
                                      <a:gd name="T18" fmla="*/ 23 w 33"/>
                                      <a:gd name="T19" fmla="*/ 7 h 62"/>
                                      <a:gd name="T20" fmla="*/ 30 w 33"/>
                                      <a:gd name="T21" fmla="*/ 5 h 62"/>
                                      <a:gd name="T22" fmla="*/ 30 w 33"/>
                                      <a:gd name="T23" fmla="*/ 5 h 62"/>
                                      <a:gd name="T24" fmla="*/ 33 w 33"/>
                                      <a:gd name="T25" fmla="*/ 5 h 62"/>
                                      <a:gd name="T26" fmla="*/ 33 w 33"/>
                                      <a:gd name="T27" fmla="*/ 2 h 62"/>
                                      <a:gd name="T28" fmla="*/ 33 w 33"/>
                                      <a:gd name="T29" fmla="*/ 0 h 62"/>
                                      <a:gd name="T30" fmla="*/ 0 w 33"/>
                                      <a:gd name="T31" fmla="*/ 40 h 62"/>
                                      <a:gd name="T32" fmla="*/ 3 w 33"/>
                                      <a:gd name="T33" fmla="*/ 47 h 62"/>
                                      <a:gd name="T34" fmla="*/ 5 w 33"/>
                                      <a:gd name="T35" fmla="*/ 52 h 62"/>
                                      <a:gd name="T36" fmla="*/ 13 w 33"/>
                                      <a:gd name="T37" fmla="*/ 60 h 62"/>
                                      <a:gd name="T38" fmla="*/ 20 w 33"/>
                                      <a:gd name="T39" fmla="*/ 62 h 62"/>
                                      <a:gd name="T40" fmla="*/ 20 w 33"/>
                                      <a:gd name="T41" fmla="*/ 60 h 62"/>
                                      <a:gd name="T42" fmla="*/ 20 w 33"/>
                                      <a:gd name="T43" fmla="*/ 57 h 62"/>
                                      <a:gd name="T44" fmla="*/ 13 w 33"/>
                                      <a:gd name="T45" fmla="*/ 52 h 62"/>
                                      <a:gd name="T46" fmla="*/ 8 w 33"/>
                                      <a:gd name="T47" fmla="*/ 47 h 62"/>
                                      <a:gd name="T48" fmla="*/ 5 w 33"/>
                                      <a:gd name="T49" fmla="*/ 40 h 62"/>
                                      <a:gd name="T50" fmla="*/ 3 w 33"/>
                                      <a:gd name="T51" fmla="*/ 32 h 62"/>
                                      <a:gd name="T52" fmla="*/ 3 w 33"/>
                                      <a:gd name="T53" fmla="*/ 30 h 62"/>
                                      <a:gd name="T54" fmla="*/ 5 w 33"/>
                                      <a:gd name="T55" fmla="*/ 25 h 62"/>
                                      <a:gd name="T56" fmla="*/ 3 w 33"/>
                                      <a:gd name="T57" fmla="*/ 32 h 62"/>
                                      <a:gd name="T58" fmla="*/ 0 w 33"/>
                                      <a:gd name="T59" fmla="*/ 4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" h="62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3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4" name="Freeform 2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606"/>
                                    <a:ext cx="33" cy="5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58"/>
                                      <a:gd name="T2" fmla="*/ 33 w 33"/>
                                      <a:gd name="T3" fmla="*/ 0 h 58"/>
                                      <a:gd name="T4" fmla="*/ 30 w 33"/>
                                      <a:gd name="T5" fmla="*/ 0 h 58"/>
                                      <a:gd name="T6" fmla="*/ 20 w 33"/>
                                      <a:gd name="T7" fmla="*/ 3 h 58"/>
                                      <a:gd name="T8" fmla="*/ 13 w 33"/>
                                      <a:gd name="T9" fmla="*/ 8 h 58"/>
                                      <a:gd name="T10" fmla="*/ 5 w 33"/>
                                      <a:gd name="T11" fmla="*/ 20 h 58"/>
                                      <a:gd name="T12" fmla="*/ 0 w 33"/>
                                      <a:gd name="T13" fmla="*/ 33 h 58"/>
                                      <a:gd name="T14" fmla="*/ 3 w 33"/>
                                      <a:gd name="T15" fmla="*/ 40 h 58"/>
                                      <a:gd name="T16" fmla="*/ 8 w 33"/>
                                      <a:gd name="T17" fmla="*/ 48 h 58"/>
                                      <a:gd name="T18" fmla="*/ 13 w 33"/>
                                      <a:gd name="T19" fmla="*/ 53 h 58"/>
                                      <a:gd name="T20" fmla="*/ 20 w 33"/>
                                      <a:gd name="T21" fmla="*/ 58 h 58"/>
                                      <a:gd name="T22" fmla="*/ 20 w 33"/>
                                      <a:gd name="T23" fmla="*/ 55 h 58"/>
                                      <a:gd name="T24" fmla="*/ 20 w 33"/>
                                      <a:gd name="T25" fmla="*/ 53 h 58"/>
                                      <a:gd name="T26" fmla="*/ 15 w 33"/>
                                      <a:gd name="T27" fmla="*/ 50 h 58"/>
                                      <a:gd name="T28" fmla="*/ 10 w 33"/>
                                      <a:gd name="T29" fmla="*/ 43 h 58"/>
                                      <a:gd name="T30" fmla="*/ 8 w 33"/>
                                      <a:gd name="T31" fmla="*/ 38 h 58"/>
                                      <a:gd name="T32" fmla="*/ 5 w 33"/>
                                      <a:gd name="T33" fmla="*/ 30 h 58"/>
                                      <a:gd name="T34" fmla="*/ 8 w 33"/>
                                      <a:gd name="T35" fmla="*/ 20 h 58"/>
                                      <a:gd name="T36" fmla="*/ 13 w 33"/>
                                      <a:gd name="T37" fmla="*/ 13 h 58"/>
                                      <a:gd name="T38" fmla="*/ 20 w 33"/>
                                      <a:gd name="T39" fmla="*/ 8 h 58"/>
                                      <a:gd name="T40" fmla="*/ 30 w 33"/>
                                      <a:gd name="T41" fmla="*/ 5 h 58"/>
                                      <a:gd name="T42" fmla="*/ 30 w 33"/>
                                      <a:gd name="T43" fmla="*/ 5 h 58"/>
                                      <a:gd name="T44" fmla="*/ 33 w 33"/>
                                      <a:gd name="T45" fmla="*/ 3 h 58"/>
                                      <a:gd name="T46" fmla="*/ 33 w 33"/>
                                      <a:gd name="T47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33" h="58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5" name="Freeform 20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609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52"/>
                                      <a:gd name="T2" fmla="*/ 27 w 30"/>
                                      <a:gd name="T3" fmla="*/ 0 h 52"/>
                                      <a:gd name="T4" fmla="*/ 27 w 30"/>
                                      <a:gd name="T5" fmla="*/ 0 h 52"/>
                                      <a:gd name="T6" fmla="*/ 20 w 30"/>
                                      <a:gd name="T7" fmla="*/ 2 h 52"/>
                                      <a:gd name="T8" fmla="*/ 15 w 30"/>
                                      <a:gd name="T9" fmla="*/ 5 h 52"/>
                                      <a:gd name="T10" fmla="*/ 10 w 30"/>
                                      <a:gd name="T11" fmla="*/ 7 h 52"/>
                                      <a:gd name="T12" fmla="*/ 5 w 30"/>
                                      <a:gd name="T13" fmla="*/ 15 h 52"/>
                                      <a:gd name="T14" fmla="*/ 2 w 30"/>
                                      <a:gd name="T15" fmla="*/ 17 h 52"/>
                                      <a:gd name="T16" fmla="*/ 2 w 30"/>
                                      <a:gd name="T17" fmla="*/ 20 h 52"/>
                                      <a:gd name="T18" fmla="*/ 0 w 30"/>
                                      <a:gd name="T19" fmla="*/ 25 h 52"/>
                                      <a:gd name="T20" fmla="*/ 0 w 30"/>
                                      <a:gd name="T21" fmla="*/ 27 h 52"/>
                                      <a:gd name="T22" fmla="*/ 2 w 30"/>
                                      <a:gd name="T23" fmla="*/ 35 h 52"/>
                                      <a:gd name="T24" fmla="*/ 5 w 30"/>
                                      <a:gd name="T25" fmla="*/ 42 h 52"/>
                                      <a:gd name="T26" fmla="*/ 10 w 30"/>
                                      <a:gd name="T27" fmla="*/ 47 h 52"/>
                                      <a:gd name="T28" fmla="*/ 17 w 30"/>
                                      <a:gd name="T29" fmla="*/ 52 h 52"/>
                                      <a:gd name="T30" fmla="*/ 17 w 30"/>
                                      <a:gd name="T31" fmla="*/ 50 h 52"/>
                                      <a:gd name="T32" fmla="*/ 17 w 30"/>
                                      <a:gd name="T33" fmla="*/ 47 h 52"/>
                                      <a:gd name="T34" fmla="*/ 12 w 30"/>
                                      <a:gd name="T35" fmla="*/ 45 h 52"/>
                                      <a:gd name="T36" fmla="*/ 10 w 30"/>
                                      <a:gd name="T37" fmla="*/ 40 h 52"/>
                                      <a:gd name="T38" fmla="*/ 7 w 30"/>
                                      <a:gd name="T39" fmla="*/ 35 h 52"/>
                                      <a:gd name="T40" fmla="*/ 5 w 30"/>
                                      <a:gd name="T41" fmla="*/ 27 h 52"/>
                                      <a:gd name="T42" fmla="*/ 7 w 30"/>
                                      <a:gd name="T43" fmla="*/ 20 h 52"/>
                                      <a:gd name="T44" fmla="*/ 12 w 30"/>
                                      <a:gd name="T45" fmla="*/ 12 h 52"/>
                                      <a:gd name="T46" fmla="*/ 20 w 30"/>
                                      <a:gd name="T47" fmla="*/ 7 h 52"/>
                                      <a:gd name="T48" fmla="*/ 27 w 30"/>
                                      <a:gd name="T49" fmla="*/ 5 h 52"/>
                                      <a:gd name="T50" fmla="*/ 27 w 30"/>
                                      <a:gd name="T51" fmla="*/ 2 h 52"/>
                                      <a:gd name="T52" fmla="*/ 30 w 30"/>
                                      <a:gd name="T5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0" y="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6" name="Freeform 2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611"/>
                                    <a:ext cx="25" cy="4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8"/>
                                      <a:gd name="T2" fmla="*/ 25 w 25"/>
                                      <a:gd name="T3" fmla="*/ 0 h 48"/>
                                      <a:gd name="T4" fmla="*/ 15 w 25"/>
                                      <a:gd name="T5" fmla="*/ 3 h 48"/>
                                      <a:gd name="T6" fmla="*/ 8 w 25"/>
                                      <a:gd name="T7" fmla="*/ 8 h 48"/>
                                      <a:gd name="T8" fmla="*/ 3 w 25"/>
                                      <a:gd name="T9" fmla="*/ 15 h 48"/>
                                      <a:gd name="T10" fmla="*/ 0 w 25"/>
                                      <a:gd name="T11" fmla="*/ 25 h 48"/>
                                      <a:gd name="T12" fmla="*/ 3 w 25"/>
                                      <a:gd name="T13" fmla="*/ 33 h 48"/>
                                      <a:gd name="T14" fmla="*/ 5 w 25"/>
                                      <a:gd name="T15" fmla="*/ 38 h 48"/>
                                      <a:gd name="T16" fmla="*/ 10 w 25"/>
                                      <a:gd name="T17" fmla="*/ 45 h 48"/>
                                      <a:gd name="T18" fmla="*/ 15 w 25"/>
                                      <a:gd name="T19" fmla="*/ 48 h 48"/>
                                      <a:gd name="T20" fmla="*/ 15 w 25"/>
                                      <a:gd name="T21" fmla="*/ 45 h 48"/>
                                      <a:gd name="T22" fmla="*/ 15 w 25"/>
                                      <a:gd name="T23" fmla="*/ 43 h 48"/>
                                      <a:gd name="T24" fmla="*/ 13 w 25"/>
                                      <a:gd name="T25" fmla="*/ 40 h 48"/>
                                      <a:gd name="T26" fmla="*/ 8 w 25"/>
                                      <a:gd name="T27" fmla="*/ 35 h 48"/>
                                      <a:gd name="T28" fmla="*/ 8 w 25"/>
                                      <a:gd name="T29" fmla="*/ 30 h 48"/>
                                      <a:gd name="T30" fmla="*/ 5 w 25"/>
                                      <a:gd name="T31" fmla="*/ 25 h 48"/>
                                      <a:gd name="T32" fmla="*/ 8 w 25"/>
                                      <a:gd name="T33" fmla="*/ 18 h 48"/>
                                      <a:gd name="T34" fmla="*/ 10 w 25"/>
                                      <a:gd name="T35" fmla="*/ 13 h 48"/>
                                      <a:gd name="T36" fmla="*/ 18 w 25"/>
                                      <a:gd name="T37" fmla="*/ 8 h 48"/>
                                      <a:gd name="T38" fmla="*/ 25 w 25"/>
                                      <a:gd name="T39" fmla="*/ 5 h 48"/>
                                      <a:gd name="T40" fmla="*/ 25 w 25"/>
                                      <a:gd name="T41" fmla="*/ 3 h 48"/>
                                      <a:gd name="T42" fmla="*/ 25 w 25"/>
                                      <a:gd name="T43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48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7" name="Freeform 20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14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15 w 22"/>
                                      <a:gd name="T3" fmla="*/ 2 h 42"/>
                                      <a:gd name="T4" fmla="*/ 7 w 22"/>
                                      <a:gd name="T5" fmla="*/ 7 h 42"/>
                                      <a:gd name="T6" fmla="*/ 2 w 22"/>
                                      <a:gd name="T7" fmla="*/ 15 h 42"/>
                                      <a:gd name="T8" fmla="*/ 0 w 22"/>
                                      <a:gd name="T9" fmla="*/ 22 h 42"/>
                                      <a:gd name="T10" fmla="*/ 2 w 22"/>
                                      <a:gd name="T11" fmla="*/ 30 h 42"/>
                                      <a:gd name="T12" fmla="*/ 5 w 22"/>
                                      <a:gd name="T13" fmla="*/ 35 h 42"/>
                                      <a:gd name="T14" fmla="*/ 7 w 22"/>
                                      <a:gd name="T15" fmla="*/ 40 h 42"/>
                                      <a:gd name="T16" fmla="*/ 12 w 22"/>
                                      <a:gd name="T17" fmla="*/ 42 h 42"/>
                                      <a:gd name="T18" fmla="*/ 12 w 22"/>
                                      <a:gd name="T19" fmla="*/ 40 h 42"/>
                                      <a:gd name="T20" fmla="*/ 12 w 22"/>
                                      <a:gd name="T21" fmla="*/ 37 h 42"/>
                                      <a:gd name="T22" fmla="*/ 7 w 22"/>
                                      <a:gd name="T23" fmla="*/ 30 h 42"/>
                                      <a:gd name="T24" fmla="*/ 5 w 22"/>
                                      <a:gd name="T25" fmla="*/ 22 h 42"/>
                                      <a:gd name="T26" fmla="*/ 7 w 22"/>
                                      <a:gd name="T27" fmla="*/ 17 h 42"/>
                                      <a:gd name="T28" fmla="*/ 10 w 22"/>
                                      <a:gd name="T29" fmla="*/ 12 h 42"/>
                                      <a:gd name="T30" fmla="*/ 15 w 22"/>
                                      <a:gd name="T31" fmla="*/ 7 h 42"/>
                                      <a:gd name="T32" fmla="*/ 20 w 22"/>
                                      <a:gd name="T33" fmla="*/ 5 h 42"/>
                                      <a:gd name="T34" fmla="*/ 22 w 22"/>
                                      <a:gd name="T35" fmla="*/ 2 h 42"/>
                                      <a:gd name="T36" fmla="*/ 22 w 22"/>
                                      <a:gd name="T3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8" name="Freeform 2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7" y="616"/>
                                    <a:ext cx="20" cy="38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38"/>
                                      <a:gd name="T2" fmla="*/ 13 w 20"/>
                                      <a:gd name="T3" fmla="*/ 3 h 38"/>
                                      <a:gd name="T4" fmla="*/ 5 w 20"/>
                                      <a:gd name="T5" fmla="*/ 8 h 38"/>
                                      <a:gd name="T6" fmla="*/ 3 w 20"/>
                                      <a:gd name="T7" fmla="*/ 13 h 38"/>
                                      <a:gd name="T8" fmla="*/ 0 w 20"/>
                                      <a:gd name="T9" fmla="*/ 20 h 38"/>
                                      <a:gd name="T10" fmla="*/ 3 w 20"/>
                                      <a:gd name="T11" fmla="*/ 25 h 38"/>
                                      <a:gd name="T12" fmla="*/ 3 w 20"/>
                                      <a:gd name="T13" fmla="*/ 30 h 38"/>
                                      <a:gd name="T14" fmla="*/ 8 w 20"/>
                                      <a:gd name="T15" fmla="*/ 35 h 38"/>
                                      <a:gd name="T16" fmla="*/ 10 w 20"/>
                                      <a:gd name="T17" fmla="*/ 38 h 38"/>
                                      <a:gd name="T18" fmla="*/ 10 w 20"/>
                                      <a:gd name="T19" fmla="*/ 35 h 38"/>
                                      <a:gd name="T20" fmla="*/ 13 w 20"/>
                                      <a:gd name="T21" fmla="*/ 33 h 38"/>
                                      <a:gd name="T22" fmla="*/ 8 w 20"/>
                                      <a:gd name="T23" fmla="*/ 28 h 38"/>
                                      <a:gd name="T24" fmla="*/ 5 w 20"/>
                                      <a:gd name="T25" fmla="*/ 20 h 38"/>
                                      <a:gd name="T26" fmla="*/ 8 w 20"/>
                                      <a:gd name="T27" fmla="*/ 15 h 38"/>
                                      <a:gd name="T28" fmla="*/ 10 w 20"/>
                                      <a:gd name="T29" fmla="*/ 10 h 38"/>
                                      <a:gd name="T30" fmla="*/ 13 w 20"/>
                                      <a:gd name="T31" fmla="*/ 8 h 38"/>
                                      <a:gd name="T32" fmla="*/ 18 w 20"/>
                                      <a:gd name="T33" fmla="*/ 5 h 38"/>
                                      <a:gd name="T34" fmla="*/ 18 w 20"/>
                                      <a:gd name="T35" fmla="*/ 3 h 38"/>
                                      <a:gd name="T36" fmla="*/ 20 w 20"/>
                                      <a:gd name="T3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" h="38">
                                        <a:moveTo>
                                          <a:pt x="20" y="0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9" name="Freeform 2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19"/>
                                    <a:ext cx="15" cy="32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0 h 32"/>
                                      <a:gd name="T2" fmla="*/ 10 w 15"/>
                                      <a:gd name="T3" fmla="*/ 2 h 32"/>
                                      <a:gd name="T4" fmla="*/ 5 w 15"/>
                                      <a:gd name="T5" fmla="*/ 7 h 32"/>
                                      <a:gd name="T6" fmla="*/ 2 w 15"/>
                                      <a:gd name="T7" fmla="*/ 12 h 32"/>
                                      <a:gd name="T8" fmla="*/ 0 w 15"/>
                                      <a:gd name="T9" fmla="*/ 17 h 32"/>
                                      <a:gd name="T10" fmla="*/ 2 w 15"/>
                                      <a:gd name="T11" fmla="*/ 25 h 32"/>
                                      <a:gd name="T12" fmla="*/ 7 w 15"/>
                                      <a:gd name="T13" fmla="*/ 32 h 32"/>
                                      <a:gd name="T14" fmla="*/ 10 w 15"/>
                                      <a:gd name="T15" fmla="*/ 30 h 32"/>
                                      <a:gd name="T16" fmla="*/ 10 w 15"/>
                                      <a:gd name="T17" fmla="*/ 27 h 32"/>
                                      <a:gd name="T18" fmla="*/ 7 w 15"/>
                                      <a:gd name="T19" fmla="*/ 22 h 32"/>
                                      <a:gd name="T20" fmla="*/ 5 w 15"/>
                                      <a:gd name="T21" fmla="*/ 17 h 32"/>
                                      <a:gd name="T22" fmla="*/ 7 w 15"/>
                                      <a:gd name="T23" fmla="*/ 10 h 32"/>
                                      <a:gd name="T24" fmla="*/ 15 w 15"/>
                                      <a:gd name="T25" fmla="*/ 5 h 32"/>
                                      <a:gd name="T26" fmla="*/ 15 w 15"/>
                                      <a:gd name="T27" fmla="*/ 2 h 32"/>
                                      <a:gd name="T28" fmla="*/ 15 w 15"/>
                                      <a:gd name="T2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5" h="32">
                                        <a:moveTo>
                                          <a:pt x="15" y="0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32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0" name="Freeform 2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621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0 h 28"/>
                                      <a:gd name="T2" fmla="*/ 8 w 13"/>
                                      <a:gd name="T3" fmla="*/ 3 h 28"/>
                                      <a:gd name="T4" fmla="*/ 5 w 13"/>
                                      <a:gd name="T5" fmla="*/ 5 h 28"/>
                                      <a:gd name="T6" fmla="*/ 3 w 13"/>
                                      <a:gd name="T7" fmla="*/ 10 h 28"/>
                                      <a:gd name="T8" fmla="*/ 0 w 13"/>
                                      <a:gd name="T9" fmla="*/ 15 h 28"/>
                                      <a:gd name="T10" fmla="*/ 3 w 13"/>
                                      <a:gd name="T11" fmla="*/ 23 h 28"/>
                                      <a:gd name="T12" fmla="*/ 8 w 13"/>
                                      <a:gd name="T13" fmla="*/ 28 h 28"/>
                                      <a:gd name="T14" fmla="*/ 8 w 13"/>
                                      <a:gd name="T15" fmla="*/ 25 h 28"/>
                                      <a:gd name="T16" fmla="*/ 8 w 13"/>
                                      <a:gd name="T17" fmla="*/ 20 h 28"/>
                                      <a:gd name="T18" fmla="*/ 5 w 13"/>
                                      <a:gd name="T19" fmla="*/ 18 h 28"/>
                                      <a:gd name="T20" fmla="*/ 5 w 13"/>
                                      <a:gd name="T21" fmla="*/ 15 h 28"/>
                                      <a:gd name="T22" fmla="*/ 8 w 13"/>
                                      <a:gd name="T23" fmla="*/ 10 h 28"/>
                                      <a:gd name="T24" fmla="*/ 10 w 13"/>
                                      <a:gd name="T25" fmla="*/ 8 h 28"/>
                                      <a:gd name="T26" fmla="*/ 13 w 13"/>
                                      <a:gd name="T27" fmla="*/ 3 h 28"/>
                                      <a:gd name="T28" fmla="*/ 13 w 13"/>
                                      <a:gd name="T2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3" h="28">
                                        <a:moveTo>
                                          <a:pt x="13" y="0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1" name="Freeform 2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624"/>
                                    <a:ext cx="10" cy="22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22"/>
                                      <a:gd name="T2" fmla="*/ 2 w 10"/>
                                      <a:gd name="T3" fmla="*/ 5 h 22"/>
                                      <a:gd name="T4" fmla="*/ 0 w 10"/>
                                      <a:gd name="T5" fmla="*/ 12 h 22"/>
                                      <a:gd name="T6" fmla="*/ 2 w 10"/>
                                      <a:gd name="T7" fmla="*/ 17 h 22"/>
                                      <a:gd name="T8" fmla="*/ 5 w 10"/>
                                      <a:gd name="T9" fmla="*/ 22 h 22"/>
                                      <a:gd name="T10" fmla="*/ 5 w 10"/>
                                      <a:gd name="T11" fmla="*/ 17 h 22"/>
                                      <a:gd name="T12" fmla="*/ 5 w 10"/>
                                      <a:gd name="T13" fmla="*/ 15 h 22"/>
                                      <a:gd name="T14" fmla="*/ 5 w 10"/>
                                      <a:gd name="T15" fmla="*/ 15 h 22"/>
                                      <a:gd name="T16" fmla="*/ 5 w 10"/>
                                      <a:gd name="T17" fmla="*/ 12 h 22"/>
                                      <a:gd name="T18" fmla="*/ 5 w 10"/>
                                      <a:gd name="T19" fmla="*/ 10 h 22"/>
                                      <a:gd name="T20" fmla="*/ 7 w 10"/>
                                      <a:gd name="T21" fmla="*/ 7 h 22"/>
                                      <a:gd name="T22" fmla="*/ 7 w 10"/>
                                      <a:gd name="T23" fmla="*/ 5 h 22"/>
                                      <a:gd name="T24" fmla="*/ 10 w 10"/>
                                      <a:gd name="T25" fmla="*/ 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22">
                                        <a:moveTo>
                                          <a:pt x="1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2" name="Freeform 2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629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12"/>
                                      <a:gd name="T2" fmla="*/ 3 w 5"/>
                                      <a:gd name="T3" fmla="*/ 2 h 12"/>
                                      <a:gd name="T4" fmla="*/ 0 w 5"/>
                                      <a:gd name="T5" fmla="*/ 7 h 12"/>
                                      <a:gd name="T6" fmla="*/ 0 w 5"/>
                                      <a:gd name="T7" fmla="*/ 10 h 12"/>
                                      <a:gd name="T8" fmla="*/ 3 w 5"/>
                                      <a:gd name="T9" fmla="*/ 12 h 12"/>
                                      <a:gd name="T10" fmla="*/ 5 w 5"/>
                                      <a:gd name="T11" fmla="*/ 7 h 12"/>
                                      <a:gd name="T12" fmla="*/ 5 w 5"/>
                                      <a:gd name="T13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2">
                                        <a:moveTo>
                                          <a:pt x="5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3" name="Freeform 20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631"/>
                                    <a:ext cx="2" cy="8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8"/>
                                      <a:gd name="T2" fmla="*/ 0 w 2"/>
                                      <a:gd name="T3" fmla="*/ 3 h 8"/>
                                      <a:gd name="T4" fmla="*/ 0 w 2"/>
                                      <a:gd name="T5" fmla="*/ 5 h 8"/>
                                      <a:gd name="T6" fmla="*/ 0 w 2"/>
                                      <a:gd name="T7" fmla="*/ 8 h 8"/>
                                      <a:gd name="T8" fmla="*/ 0 w 2"/>
                                      <a:gd name="T9" fmla="*/ 8 h 8"/>
                                      <a:gd name="T10" fmla="*/ 2 w 2"/>
                                      <a:gd name="T11" fmla="*/ 5 h 8"/>
                                      <a:gd name="T12" fmla="*/ 2 w 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4" name="Freeform 2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5" y="524"/>
                                    <a:ext cx="87" cy="224"/>
                                  </a:xfrm>
                                  <a:custGeom>
                                    <a:avLst/>
                                    <a:gdLst>
                                      <a:gd name="T0" fmla="*/ 35 w 87"/>
                                      <a:gd name="T1" fmla="*/ 224 h 224"/>
                                      <a:gd name="T2" fmla="*/ 30 w 87"/>
                                      <a:gd name="T3" fmla="*/ 192 h 224"/>
                                      <a:gd name="T4" fmla="*/ 30 w 87"/>
                                      <a:gd name="T5" fmla="*/ 162 h 224"/>
                                      <a:gd name="T6" fmla="*/ 32 w 87"/>
                                      <a:gd name="T7" fmla="*/ 135 h 224"/>
                                      <a:gd name="T8" fmla="*/ 37 w 87"/>
                                      <a:gd name="T9" fmla="*/ 110 h 224"/>
                                      <a:gd name="T10" fmla="*/ 45 w 87"/>
                                      <a:gd name="T11" fmla="*/ 85 h 224"/>
                                      <a:gd name="T12" fmla="*/ 55 w 87"/>
                                      <a:gd name="T13" fmla="*/ 57 h 224"/>
                                      <a:gd name="T14" fmla="*/ 69 w 87"/>
                                      <a:gd name="T15" fmla="*/ 30 h 224"/>
                                      <a:gd name="T16" fmla="*/ 87 w 87"/>
                                      <a:gd name="T17" fmla="*/ 0 h 224"/>
                                      <a:gd name="T18" fmla="*/ 55 w 87"/>
                                      <a:gd name="T19" fmla="*/ 42 h 224"/>
                                      <a:gd name="T20" fmla="*/ 30 w 87"/>
                                      <a:gd name="T21" fmla="*/ 80 h 224"/>
                                      <a:gd name="T22" fmla="*/ 17 w 87"/>
                                      <a:gd name="T23" fmla="*/ 100 h 224"/>
                                      <a:gd name="T24" fmla="*/ 10 w 87"/>
                                      <a:gd name="T25" fmla="*/ 122 h 224"/>
                                      <a:gd name="T26" fmla="*/ 2 w 87"/>
                                      <a:gd name="T27" fmla="*/ 147 h 224"/>
                                      <a:gd name="T28" fmla="*/ 0 w 87"/>
                                      <a:gd name="T29" fmla="*/ 172 h 224"/>
                                      <a:gd name="T30" fmla="*/ 7 w 87"/>
                                      <a:gd name="T31" fmla="*/ 189 h 224"/>
                                      <a:gd name="T32" fmla="*/ 15 w 87"/>
                                      <a:gd name="T33" fmla="*/ 202 h 224"/>
                                      <a:gd name="T34" fmla="*/ 25 w 87"/>
                                      <a:gd name="T35" fmla="*/ 212 h 224"/>
                                      <a:gd name="T36" fmla="*/ 35 w 87"/>
                                      <a:gd name="T37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87" h="224">
                                        <a:moveTo>
                                          <a:pt x="35" y="224"/>
                                        </a:moveTo>
                                        <a:lnTo>
                                          <a:pt x="30" y="192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37" y="110"/>
                                        </a:lnTo>
                                        <a:lnTo>
                                          <a:pt x="45" y="85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55" y="42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7" y="189"/>
                                        </a:lnTo>
                                        <a:lnTo>
                                          <a:pt x="15" y="202"/>
                                        </a:lnTo>
                                        <a:lnTo>
                                          <a:pt x="25" y="212"/>
                                        </a:lnTo>
                                        <a:lnTo>
                                          <a:pt x="35" y="2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5" name="Freeform 2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2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3 h 5"/>
                                      <a:gd name="T2" fmla="*/ 3 w 3"/>
                                      <a:gd name="T3" fmla="*/ 3 h 5"/>
                                      <a:gd name="T4" fmla="*/ 0 w 3"/>
                                      <a:gd name="T5" fmla="*/ 0 h 5"/>
                                      <a:gd name="T6" fmla="*/ 0 w 3"/>
                                      <a:gd name="T7" fmla="*/ 3 h 5"/>
                                      <a:gd name="T8" fmla="*/ 3 w 3"/>
                                      <a:gd name="T9" fmla="*/ 5 h 5"/>
                                      <a:gd name="T10" fmla="*/ 3 w 3"/>
                                      <a:gd name="T11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3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6" name="Freeform 20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3 w 5"/>
                                      <a:gd name="T1" fmla="*/ 0 h 5"/>
                                      <a:gd name="T2" fmla="*/ 0 w 5"/>
                                      <a:gd name="T3" fmla="*/ 0 h 5"/>
                                      <a:gd name="T4" fmla="*/ 3 w 5"/>
                                      <a:gd name="T5" fmla="*/ 2 h 5"/>
                                      <a:gd name="T6" fmla="*/ 5 w 5"/>
                                      <a:gd name="T7" fmla="*/ 5 h 5"/>
                                      <a:gd name="T8" fmla="*/ 5 w 5"/>
                                      <a:gd name="T9" fmla="*/ 2 h 5"/>
                                      <a:gd name="T10" fmla="*/ 3 w 5"/>
                                      <a:gd name="T11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7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7" name="Freeform 20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32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7"/>
                                      <a:gd name="T2" fmla="*/ 0 w 5"/>
                                      <a:gd name="T3" fmla="*/ 2 h 7"/>
                                      <a:gd name="T4" fmla="*/ 2 w 5"/>
                                      <a:gd name="T5" fmla="*/ 5 h 7"/>
                                      <a:gd name="T6" fmla="*/ 2 w 5"/>
                                      <a:gd name="T7" fmla="*/ 7 h 7"/>
                                      <a:gd name="T8" fmla="*/ 2 w 5"/>
                                      <a:gd name="T9" fmla="*/ 5 h 7"/>
                                      <a:gd name="T10" fmla="*/ 5 w 5"/>
                                      <a:gd name="T11" fmla="*/ 5 h 7"/>
                                      <a:gd name="T12" fmla="*/ 0 w 5"/>
                                      <a:gd name="T13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7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A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8" name="Freeform 20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327"/>
                                    <a:ext cx="234" cy="110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0 h 110"/>
                                      <a:gd name="T2" fmla="*/ 0 w 234"/>
                                      <a:gd name="T3" fmla="*/ 3 h 110"/>
                                      <a:gd name="T4" fmla="*/ 0 w 234"/>
                                      <a:gd name="T5" fmla="*/ 5 h 110"/>
                                      <a:gd name="T6" fmla="*/ 3 w 234"/>
                                      <a:gd name="T7" fmla="*/ 8 h 110"/>
                                      <a:gd name="T8" fmla="*/ 3 w 234"/>
                                      <a:gd name="T9" fmla="*/ 5 h 110"/>
                                      <a:gd name="T10" fmla="*/ 5 w 234"/>
                                      <a:gd name="T11" fmla="*/ 3 h 110"/>
                                      <a:gd name="T12" fmla="*/ 0 w 234"/>
                                      <a:gd name="T13" fmla="*/ 0 h 110"/>
                                      <a:gd name="T14" fmla="*/ 234 w 234"/>
                                      <a:gd name="T15" fmla="*/ 110 h 110"/>
                                      <a:gd name="T16" fmla="*/ 234 w 234"/>
                                      <a:gd name="T17" fmla="*/ 110 h 110"/>
                                      <a:gd name="T18" fmla="*/ 234 w 234"/>
                                      <a:gd name="T19" fmla="*/ 110 h 110"/>
                                      <a:gd name="T20" fmla="*/ 234 w 234"/>
                                      <a:gd name="T21" fmla="*/ 11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4" h="11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234" y="110"/>
                                        </a:moveTo>
                                        <a:lnTo>
                                          <a:pt x="234" y="110"/>
                                        </a:lnTo>
                                        <a:lnTo>
                                          <a:pt x="234" y="110"/>
                                        </a:lnTo>
                                        <a:lnTo>
                                          <a:pt x="234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9" name="Freeform 20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330"/>
                                    <a:ext cx="234" cy="109"/>
                                  </a:xfrm>
                                  <a:custGeom>
                                    <a:avLst/>
                                    <a:gdLst>
                                      <a:gd name="T0" fmla="*/ 3 w 234"/>
                                      <a:gd name="T1" fmla="*/ 0 h 109"/>
                                      <a:gd name="T2" fmla="*/ 0 w 234"/>
                                      <a:gd name="T3" fmla="*/ 0 h 109"/>
                                      <a:gd name="T4" fmla="*/ 0 w 234"/>
                                      <a:gd name="T5" fmla="*/ 2 h 109"/>
                                      <a:gd name="T6" fmla="*/ 3 w 234"/>
                                      <a:gd name="T7" fmla="*/ 5 h 109"/>
                                      <a:gd name="T8" fmla="*/ 3 w 234"/>
                                      <a:gd name="T9" fmla="*/ 7 h 109"/>
                                      <a:gd name="T10" fmla="*/ 5 w 234"/>
                                      <a:gd name="T11" fmla="*/ 5 h 109"/>
                                      <a:gd name="T12" fmla="*/ 5 w 234"/>
                                      <a:gd name="T13" fmla="*/ 2 h 109"/>
                                      <a:gd name="T14" fmla="*/ 3 w 234"/>
                                      <a:gd name="T15" fmla="*/ 0 h 109"/>
                                      <a:gd name="T16" fmla="*/ 234 w 234"/>
                                      <a:gd name="T17" fmla="*/ 107 h 109"/>
                                      <a:gd name="T18" fmla="*/ 231 w 234"/>
                                      <a:gd name="T19" fmla="*/ 107 h 109"/>
                                      <a:gd name="T20" fmla="*/ 231 w 234"/>
                                      <a:gd name="T21" fmla="*/ 109 h 109"/>
                                      <a:gd name="T22" fmla="*/ 231 w 234"/>
                                      <a:gd name="T23" fmla="*/ 109 h 109"/>
                                      <a:gd name="T24" fmla="*/ 234 w 234"/>
                                      <a:gd name="T25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4" h="109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34" y="107"/>
                                        </a:moveTo>
                                        <a:lnTo>
                                          <a:pt x="231" y="107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34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0" name="Freeform 20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1330"/>
                                    <a:ext cx="231" cy="112"/>
                                  </a:xfrm>
                                  <a:custGeom>
                                    <a:avLst/>
                                    <a:gdLst>
                                      <a:gd name="T0" fmla="*/ 2 w 231"/>
                                      <a:gd name="T1" fmla="*/ 0 h 112"/>
                                      <a:gd name="T2" fmla="*/ 0 w 231"/>
                                      <a:gd name="T3" fmla="*/ 2 h 112"/>
                                      <a:gd name="T4" fmla="*/ 0 w 231"/>
                                      <a:gd name="T5" fmla="*/ 5 h 112"/>
                                      <a:gd name="T6" fmla="*/ 0 w 231"/>
                                      <a:gd name="T7" fmla="*/ 7 h 112"/>
                                      <a:gd name="T8" fmla="*/ 2 w 231"/>
                                      <a:gd name="T9" fmla="*/ 10 h 112"/>
                                      <a:gd name="T10" fmla="*/ 2 w 231"/>
                                      <a:gd name="T11" fmla="*/ 7 h 112"/>
                                      <a:gd name="T12" fmla="*/ 5 w 231"/>
                                      <a:gd name="T13" fmla="*/ 5 h 112"/>
                                      <a:gd name="T14" fmla="*/ 2 w 231"/>
                                      <a:gd name="T15" fmla="*/ 0 h 112"/>
                                      <a:gd name="T16" fmla="*/ 231 w 231"/>
                                      <a:gd name="T17" fmla="*/ 107 h 112"/>
                                      <a:gd name="T18" fmla="*/ 231 w 231"/>
                                      <a:gd name="T19" fmla="*/ 107 h 112"/>
                                      <a:gd name="T20" fmla="*/ 226 w 231"/>
                                      <a:gd name="T21" fmla="*/ 107 h 112"/>
                                      <a:gd name="T22" fmla="*/ 226 w 231"/>
                                      <a:gd name="T23" fmla="*/ 109 h 112"/>
                                      <a:gd name="T24" fmla="*/ 224 w 231"/>
                                      <a:gd name="T25" fmla="*/ 112 h 112"/>
                                      <a:gd name="T26" fmla="*/ 228 w 231"/>
                                      <a:gd name="T27" fmla="*/ 109 h 112"/>
                                      <a:gd name="T28" fmla="*/ 231 w 231"/>
                                      <a:gd name="T29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1" h="112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31" y="107"/>
                                        </a:moveTo>
                                        <a:lnTo>
                                          <a:pt x="231" y="107"/>
                                        </a:lnTo>
                                        <a:lnTo>
                                          <a:pt x="226" y="107"/>
                                        </a:lnTo>
                                        <a:lnTo>
                                          <a:pt x="226" y="109"/>
                                        </a:lnTo>
                                        <a:lnTo>
                                          <a:pt x="224" y="112"/>
                                        </a:lnTo>
                                        <a:lnTo>
                                          <a:pt x="228" y="109"/>
                                        </a:lnTo>
                                        <a:lnTo>
                                          <a:pt x="231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1" name="Freeform 20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1332"/>
                                    <a:ext cx="228" cy="110"/>
                                  </a:xfrm>
                                  <a:custGeom>
                                    <a:avLst/>
                                    <a:gdLst>
                                      <a:gd name="T0" fmla="*/ 2 w 228"/>
                                      <a:gd name="T1" fmla="*/ 0 h 110"/>
                                      <a:gd name="T2" fmla="*/ 2 w 228"/>
                                      <a:gd name="T3" fmla="*/ 3 h 110"/>
                                      <a:gd name="T4" fmla="*/ 0 w 228"/>
                                      <a:gd name="T5" fmla="*/ 5 h 110"/>
                                      <a:gd name="T6" fmla="*/ 2 w 228"/>
                                      <a:gd name="T7" fmla="*/ 8 h 110"/>
                                      <a:gd name="T8" fmla="*/ 5 w 228"/>
                                      <a:gd name="T9" fmla="*/ 10 h 110"/>
                                      <a:gd name="T10" fmla="*/ 5 w 228"/>
                                      <a:gd name="T11" fmla="*/ 5 h 110"/>
                                      <a:gd name="T12" fmla="*/ 7 w 228"/>
                                      <a:gd name="T13" fmla="*/ 3 h 110"/>
                                      <a:gd name="T14" fmla="*/ 2 w 228"/>
                                      <a:gd name="T15" fmla="*/ 0 h 110"/>
                                      <a:gd name="T16" fmla="*/ 228 w 228"/>
                                      <a:gd name="T17" fmla="*/ 107 h 110"/>
                                      <a:gd name="T18" fmla="*/ 228 w 228"/>
                                      <a:gd name="T19" fmla="*/ 105 h 110"/>
                                      <a:gd name="T20" fmla="*/ 224 w 228"/>
                                      <a:gd name="T21" fmla="*/ 105 h 110"/>
                                      <a:gd name="T22" fmla="*/ 221 w 228"/>
                                      <a:gd name="T23" fmla="*/ 107 h 110"/>
                                      <a:gd name="T24" fmla="*/ 221 w 228"/>
                                      <a:gd name="T25" fmla="*/ 110 h 110"/>
                                      <a:gd name="T26" fmla="*/ 224 w 228"/>
                                      <a:gd name="T27" fmla="*/ 110 h 110"/>
                                      <a:gd name="T28" fmla="*/ 228 w 228"/>
                                      <a:gd name="T29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8" h="110">
                                        <a:moveTo>
                                          <a:pt x="2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28" y="107"/>
                                        </a:moveTo>
                                        <a:lnTo>
                                          <a:pt x="228" y="105"/>
                                        </a:lnTo>
                                        <a:lnTo>
                                          <a:pt x="224" y="105"/>
                                        </a:lnTo>
                                        <a:lnTo>
                                          <a:pt x="221" y="107"/>
                                        </a:lnTo>
                                        <a:lnTo>
                                          <a:pt x="221" y="110"/>
                                        </a:lnTo>
                                        <a:lnTo>
                                          <a:pt x="224" y="110"/>
                                        </a:lnTo>
                                        <a:lnTo>
                                          <a:pt x="228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2" name="Freeform 20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0" y="1335"/>
                                    <a:ext cx="224" cy="109"/>
                                  </a:xfrm>
                                  <a:custGeom>
                                    <a:avLst/>
                                    <a:gdLst>
                                      <a:gd name="T0" fmla="*/ 3 w 224"/>
                                      <a:gd name="T1" fmla="*/ 0 h 109"/>
                                      <a:gd name="T2" fmla="*/ 0 w 224"/>
                                      <a:gd name="T3" fmla="*/ 2 h 109"/>
                                      <a:gd name="T4" fmla="*/ 0 w 224"/>
                                      <a:gd name="T5" fmla="*/ 5 h 109"/>
                                      <a:gd name="T6" fmla="*/ 3 w 224"/>
                                      <a:gd name="T7" fmla="*/ 7 h 109"/>
                                      <a:gd name="T8" fmla="*/ 3 w 224"/>
                                      <a:gd name="T9" fmla="*/ 10 h 109"/>
                                      <a:gd name="T10" fmla="*/ 5 w 224"/>
                                      <a:gd name="T11" fmla="*/ 5 h 109"/>
                                      <a:gd name="T12" fmla="*/ 8 w 224"/>
                                      <a:gd name="T13" fmla="*/ 2 h 109"/>
                                      <a:gd name="T14" fmla="*/ 3 w 224"/>
                                      <a:gd name="T15" fmla="*/ 0 h 109"/>
                                      <a:gd name="T16" fmla="*/ 222 w 224"/>
                                      <a:gd name="T17" fmla="*/ 107 h 109"/>
                                      <a:gd name="T18" fmla="*/ 224 w 224"/>
                                      <a:gd name="T19" fmla="*/ 104 h 109"/>
                                      <a:gd name="T20" fmla="*/ 224 w 224"/>
                                      <a:gd name="T21" fmla="*/ 102 h 109"/>
                                      <a:gd name="T22" fmla="*/ 219 w 224"/>
                                      <a:gd name="T23" fmla="*/ 99 h 109"/>
                                      <a:gd name="T24" fmla="*/ 217 w 224"/>
                                      <a:gd name="T25" fmla="*/ 104 h 109"/>
                                      <a:gd name="T26" fmla="*/ 214 w 224"/>
                                      <a:gd name="T27" fmla="*/ 109 h 109"/>
                                      <a:gd name="T28" fmla="*/ 219 w 224"/>
                                      <a:gd name="T29" fmla="*/ 107 h 109"/>
                                      <a:gd name="T30" fmla="*/ 222 w 224"/>
                                      <a:gd name="T31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" h="109">
                                        <a:moveTo>
                                          <a:pt x="3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22" y="107"/>
                                        </a:moveTo>
                                        <a:lnTo>
                                          <a:pt x="224" y="104"/>
                                        </a:lnTo>
                                        <a:lnTo>
                                          <a:pt x="224" y="102"/>
                                        </a:lnTo>
                                        <a:lnTo>
                                          <a:pt x="219" y="99"/>
                                        </a:lnTo>
                                        <a:lnTo>
                                          <a:pt x="217" y="104"/>
                                        </a:lnTo>
                                        <a:lnTo>
                                          <a:pt x="214" y="109"/>
                                        </a:lnTo>
                                        <a:lnTo>
                                          <a:pt x="219" y="107"/>
                                        </a:lnTo>
                                        <a:lnTo>
                                          <a:pt x="222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3" name="Freeform 20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3" y="1335"/>
                                    <a:ext cx="219" cy="112"/>
                                  </a:xfrm>
                                  <a:custGeom>
                                    <a:avLst/>
                                    <a:gdLst>
                                      <a:gd name="T0" fmla="*/ 2 w 219"/>
                                      <a:gd name="T1" fmla="*/ 0 h 112"/>
                                      <a:gd name="T2" fmla="*/ 0 w 219"/>
                                      <a:gd name="T3" fmla="*/ 2 h 112"/>
                                      <a:gd name="T4" fmla="*/ 0 w 219"/>
                                      <a:gd name="T5" fmla="*/ 7 h 112"/>
                                      <a:gd name="T6" fmla="*/ 0 w 219"/>
                                      <a:gd name="T7" fmla="*/ 10 h 112"/>
                                      <a:gd name="T8" fmla="*/ 2 w 219"/>
                                      <a:gd name="T9" fmla="*/ 12 h 112"/>
                                      <a:gd name="T10" fmla="*/ 5 w 219"/>
                                      <a:gd name="T11" fmla="*/ 7 h 112"/>
                                      <a:gd name="T12" fmla="*/ 5 w 219"/>
                                      <a:gd name="T13" fmla="*/ 5 h 112"/>
                                      <a:gd name="T14" fmla="*/ 5 w 219"/>
                                      <a:gd name="T15" fmla="*/ 2 h 112"/>
                                      <a:gd name="T16" fmla="*/ 2 w 219"/>
                                      <a:gd name="T17" fmla="*/ 0 h 112"/>
                                      <a:gd name="T18" fmla="*/ 216 w 219"/>
                                      <a:gd name="T19" fmla="*/ 107 h 112"/>
                                      <a:gd name="T20" fmla="*/ 216 w 219"/>
                                      <a:gd name="T21" fmla="*/ 104 h 112"/>
                                      <a:gd name="T22" fmla="*/ 219 w 219"/>
                                      <a:gd name="T23" fmla="*/ 102 h 112"/>
                                      <a:gd name="T24" fmla="*/ 214 w 219"/>
                                      <a:gd name="T25" fmla="*/ 99 h 112"/>
                                      <a:gd name="T26" fmla="*/ 211 w 219"/>
                                      <a:gd name="T27" fmla="*/ 104 h 112"/>
                                      <a:gd name="T28" fmla="*/ 209 w 219"/>
                                      <a:gd name="T29" fmla="*/ 112 h 112"/>
                                      <a:gd name="T30" fmla="*/ 211 w 219"/>
                                      <a:gd name="T31" fmla="*/ 109 h 112"/>
                                      <a:gd name="T32" fmla="*/ 216 w 219"/>
                                      <a:gd name="T33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9" h="112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16" y="107"/>
                                        </a:moveTo>
                                        <a:lnTo>
                                          <a:pt x="216" y="104"/>
                                        </a:lnTo>
                                        <a:lnTo>
                                          <a:pt x="219" y="102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1" y="104"/>
                                        </a:lnTo>
                                        <a:lnTo>
                                          <a:pt x="209" y="112"/>
                                        </a:lnTo>
                                        <a:lnTo>
                                          <a:pt x="211" y="109"/>
                                        </a:lnTo>
                                        <a:lnTo>
                                          <a:pt x="216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4" name="Freeform 20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3" y="1337"/>
                                    <a:ext cx="216" cy="112"/>
                                  </a:xfrm>
                                  <a:custGeom>
                                    <a:avLst/>
                                    <a:gdLst>
                                      <a:gd name="T0" fmla="*/ 5 w 216"/>
                                      <a:gd name="T1" fmla="*/ 0 h 112"/>
                                      <a:gd name="T2" fmla="*/ 2 w 216"/>
                                      <a:gd name="T3" fmla="*/ 3 h 112"/>
                                      <a:gd name="T4" fmla="*/ 0 w 216"/>
                                      <a:gd name="T5" fmla="*/ 8 h 112"/>
                                      <a:gd name="T6" fmla="*/ 2 w 216"/>
                                      <a:gd name="T7" fmla="*/ 10 h 112"/>
                                      <a:gd name="T8" fmla="*/ 2 w 216"/>
                                      <a:gd name="T9" fmla="*/ 13 h 112"/>
                                      <a:gd name="T10" fmla="*/ 5 w 216"/>
                                      <a:gd name="T11" fmla="*/ 8 h 112"/>
                                      <a:gd name="T12" fmla="*/ 7 w 216"/>
                                      <a:gd name="T13" fmla="*/ 3 h 112"/>
                                      <a:gd name="T14" fmla="*/ 5 w 216"/>
                                      <a:gd name="T15" fmla="*/ 0 h 112"/>
                                      <a:gd name="T16" fmla="*/ 211 w 216"/>
                                      <a:gd name="T17" fmla="*/ 107 h 112"/>
                                      <a:gd name="T18" fmla="*/ 214 w 216"/>
                                      <a:gd name="T19" fmla="*/ 102 h 112"/>
                                      <a:gd name="T20" fmla="*/ 216 w 216"/>
                                      <a:gd name="T21" fmla="*/ 97 h 112"/>
                                      <a:gd name="T22" fmla="*/ 211 w 216"/>
                                      <a:gd name="T23" fmla="*/ 97 h 112"/>
                                      <a:gd name="T24" fmla="*/ 209 w 216"/>
                                      <a:gd name="T25" fmla="*/ 105 h 112"/>
                                      <a:gd name="T26" fmla="*/ 204 w 216"/>
                                      <a:gd name="T27" fmla="*/ 112 h 112"/>
                                      <a:gd name="T28" fmla="*/ 209 w 216"/>
                                      <a:gd name="T29" fmla="*/ 110 h 112"/>
                                      <a:gd name="T30" fmla="*/ 211 w 216"/>
                                      <a:gd name="T31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6" h="112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11" y="107"/>
                                        </a:moveTo>
                                        <a:lnTo>
                                          <a:pt x="214" y="102"/>
                                        </a:lnTo>
                                        <a:lnTo>
                                          <a:pt x="216" y="97"/>
                                        </a:lnTo>
                                        <a:lnTo>
                                          <a:pt x="211" y="97"/>
                                        </a:lnTo>
                                        <a:lnTo>
                                          <a:pt x="209" y="105"/>
                                        </a:lnTo>
                                        <a:lnTo>
                                          <a:pt x="204" y="112"/>
                                        </a:lnTo>
                                        <a:lnTo>
                                          <a:pt x="209" y="110"/>
                                        </a:lnTo>
                                        <a:lnTo>
                                          <a:pt x="211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5" name="Freeform 20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340"/>
                                    <a:ext cx="212" cy="112"/>
                                  </a:xfrm>
                                  <a:custGeom>
                                    <a:avLst/>
                                    <a:gdLst>
                                      <a:gd name="T0" fmla="*/ 3 w 212"/>
                                      <a:gd name="T1" fmla="*/ 0 h 112"/>
                                      <a:gd name="T2" fmla="*/ 3 w 212"/>
                                      <a:gd name="T3" fmla="*/ 2 h 112"/>
                                      <a:gd name="T4" fmla="*/ 0 w 212"/>
                                      <a:gd name="T5" fmla="*/ 7 h 112"/>
                                      <a:gd name="T6" fmla="*/ 0 w 212"/>
                                      <a:gd name="T7" fmla="*/ 10 h 112"/>
                                      <a:gd name="T8" fmla="*/ 3 w 212"/>
                                      <a:gd name="T9" fmla="*/ 12 h 112"/>
                                      <a:gd name="T10" fmla="*/ 5 w 212"/>
                                      <a:gd name="T11" fmla="*/ 7 h 112"/>
                                      <a:gd name="T12" fmla="*/ 8 w 212"/>
                                      <a:gd name="T13" fmla="*/ 2 h 112"/>
                                      <a:gd name="T14" fmla="*/ 5 w 212"/>
                                      <a:gd name="T15" fmla="*/ 0 h 112"/>
                                      <a:gd name="T16" fmla="*/ 3 w 212"/>
                                      <a:gd name="T17" fmla="*/ 0 h 112"/>
                                      <a:gd name="T18" fmla="*/ 207 w 212"/>
                                      <a:gd name="T19" fmla="*/ 107 h 112"/>
                                      <a:gd name="T20" fmla="*/ 209 w 212"/>
                                      <a:gd name="T21" fmla="*/ 99 h 112"/>
                                      <a:gd name="T22" fmla="*/ 212 w 212"/>
                                      <a:gd name="T23" fmla="*/ 94 h 112"/>
                                      <a:gd name="T24" fmla="*/ 207 w 212"/>
                                      <a:gd name="T25" fmla="*/ 94 h 112"/>
                                      <a:gd name="T26" fmla="*/ 204 w 212"/>
                                      <a:gd name="T27" fmla="*/ 102 h 112"/>
                                      <a:gd name="T28" fmla="*/ 199 w 212"/>
                                      <a:gd name="T29" fmla="*/ 112 h 112"/>
                                      <a:gd name="T30" fmla="*/ 202 w 212"/>
                                      <a:gd name="T31" fmla="*/ 109 h 112"/>
                                      <a:gd name="T32" fmla="*/ 207 w 212"/>
                                      <a:gd name="T33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2" h="112"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07" y="107"/>
                                        </a:moveTo>
                                        <a:lnTo>
                                          <a:pt x="209" y="99"/>
                                        </a:lnTo>
                                        <a:lnTo>
                                          <a:pt x="212" y="94"/>
                                        </a:lnTo>
                                        <a:lnTo>
                                          <a:pt x="207" y="94"/>
                                        </a:lnTo>
                                        <a:lnTo>
                                          <a:pt x="204" y="102"/>
                                        </a:lnTo>
                                        <a:lnTo>
                                          <a:pt x="199" y="112"/>
                                        </a:lnTo>
                                        <a:lnTo>
                                          <a:pt x="202" y="109"/>
                                        </a:lnTo>
                                        <a:lnTo>
                                          <a:pt x="207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0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6" name="Freeform 20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340"/>
                                    <a:ext cx="209" cy="114"/>
                                  </a:xfrm>
                                  <a:custGeom>
                                    <a:avLst/>
                                    <a:gdLst>
                                      <a:gd name="T0" fmla="*/ 5 w 209"/>
                                      <a:gd name="T1" fmla="*/ 0 h 114"/>
                                      <a:gd name="T2" fmla="*/ 3 w 209"/>
                                      <a:gd name="T3" fmla="*/ 5 h 114"/>
                                      <a:gd name="T4" fmla="*/ 0 w 209"/>
                                      <a:gd name="T5" fmla="*/ 10 h 114"/>
                                      <a:gd name="T6" fmla="*/ 3 w 209"/>
                                      <a:gd name="T7" fmla="*/ 12 h 114"/>
                                      <a:gd name="T8" fmla="*/ 5 w 209"/>
                                      <a:gd name="T9" fmla="*/ 12 h 114"/>
                                      <a:gd name="T10" fmla="*/ 8 w 209"/>
                                      <a:gd name="T11" fmla="*/ 7 h 114"/>
                                      <a:gd name="T12" fmla="*/ 10 w 209"/>
                                      <a:gd name="T13" fmla="*/ 2 h 114"/>
                                      <a:gd name="T14" fmla="*/ 8 w 209"/>
                                      <a:gd name="T15" fmla="*/ 2 h 114"/>
                                      <a:gd name="T16" fmla="*/ 5 w 209"/>
                                      <a:gd name="T17" fmla="*/ 0 h 114"/>
                                      <a:gd name="T18" fmla="*/ 202 w 209"/>
                                      <a:gd name="T19" fmla="*/ 109 h 114"/>
                                      <a:gd name="T20" fmla="*/ 207 w 209"/>
                                      <a:gd name="T21" fmla="*/ 102 h 114"/>
                                      <a:gd name="T22" fmla="*/ 209 w 209"/>
                                      <a:gd name="T23" fmla="*/ 94 h 114"/>
                                      <a:gd name="T24" fmla="*/ 204 w 209"/>
                                      <a:gd name="T25" fmla="*/ 92 h 114"/>
                                      <a:gd name="T26" fmla="*/ 199 w 209"/>
                                      <a:gd name="T27" fmla="*/ 104 h 114"/>
                                      <a:gd name="T28" fmla="*/ 194 w 209"/>
                                      <a:gd name="T29" fmla="*/ 114 h 114"/>
                                      <a:gd name="T30" fmla="*/ 199 w 209"/>
                                      <a:gd name="T31" fmla="*/ 112 h 114"/>
                                      <a:gd name="T32" fmla="*/ 202 w 209"/>
                                      <a:gd name="T33" fmla="*/ 10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9" h="114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02" y="109"/>
                                        </a:moveTo>
                                        <a:lnTo>
                                          <a:pt x="207" y="102"/>
                                        </a:lnTo>
                                        <a:lnTo>
                                          <a:pt x="209" y="94"/>
                                        </a:lnTo>
                                        <a:lnTo>
                                          <a:pt x="204" y="92"/>
                                        </a:lnTo>
                                        <a:lnTo>
                                          <a:pt x="199" y="104"/>
                                        </a:lnTo>
                                        <a:lnTo>
                                          <a:pt x="194" y="114"/>
                                        </a:lnTo>
                                        <a:lnTo>
                                          <a:pt x="199" y="112"/>
                                        </a:lnTo>
                                        <a:lnTo>
                                          <a:pt x="202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7" name="Freeform 20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8" y="1342"/>
                                    <a:ext cx="204" cy="115"/>
                                  </a:xfrm>
                                  <a:custGeom>
                                    <a:avLst/>
                                    <a:gdLst>
                                      <a:gd name="T0" fmla="*/ 5 w 204"/>
                                      <a:gd name="T1" fmla="*/ 0 h 115"/>
                                      <a:gd name="T2" fmla="*/ 2 w 204"/>
                                      <a:gd name="T3" fmla="*/ 5 h 115"/>
                                      <a:gd name="T4" fmla="*/ 0 w 204"/>
                                      <a:gd name="T5" fmla="*/ 10 h 115"/>
                                      <a:gd name="T6" fmla="*/ 2 w 204"/>
                                      <a:gd name="T7" fmla="*/ 10 h 115"/>
                                      <a:gd name="T8" fmla="*/ 2 w 204"/>
                                      <a:gd name="T9" fmla="*/ 13 h 115"/>
                                      <a:gd name="T10" fmla="*/ 5 w 204"/>
                                      <a:gd name="T11" fmla="*/ 8 h 115"/>
                                      <a:gd name="T12" fmla="*/ 7 w 204"/>
                                      <a:gd name="T13" fmla="*/ 3 h 115"/>
                                      <a:gd name="T14" fmla="*/ 5 w 204"/>
                                      <a:gd name="T15" fmla="*/ 0 h 115"/>
                                      <a:gd name="T16" fmla="*/ 196 w 204"/>
                                      <a:gd name="T17" fmla="*/ 110 h 115"/>
                                      <a:gd name="T18" fmla="*/ 201 w 204"/>
                                      <a:gd name="T19" fmla="*/ 100 h 115"/>
                                      <a:gd name="T20" fmla="*/ 204 w 204"/>
                                      <a:gd name="T21" fmla="*/ 92 h 115"/>
                                      <a:gd name="T22" fmla="*/ 199 w 204"/>
                                      <a:gd name="T23" fmla="*/ 90 h 115"/>
                                      <a:gd name="T24" fmla="*/ 194 w 204"/>
                                      <a:gd name="T25" fmla="*/ 102 h 115"/>
                                      <a:gd name="T26" fmla="*/ 186 w 204"/>
                                      <a:gd name="T27" fmla="*/ 115 h 115"/>
                                      <a:gd name="T28" fmla="*/ 191 w 204"/>
                                      <a:gd name="T29" fmla="*/ 112 h 115"/>
                                      <a:gd name="T30" fmla="*/ 196 w 204"/>
                                      <a:gd name="T31" fmla="*/ 110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" h="115"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96" y="110"/>
                                        </a:moveTo>
                                        <a:lnTo>
                                          <a:pt x="201" y="100"/>
                                        </a:lnTo>
                                        <a:lnTo>
                                          <a:pt x="204" y="92"/>
                                        </a:lnTo>
                                        <a:lnTo>
                                          <a:pt x="199" y="90"/>
                                        </a:lnTo>
                                        <a:lnTo>
                                          <a:pt x="194" y="102"/>
                                        </a:lnTo>
                                        <a:lnTo>
                                          <a:pt x="186" y="11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96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8" name="Freeform 20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0" y="1342"/>
                                    <a:ext cx="199" cy="117"/>
                                  </a:xfrm>
                                  <a:custGeom>
                                    <a:avLst/>
                                    <a:gdLst>
                                      <a:gd name="T0" fmla="*/ 5 w 199"/>
                                      <a:gd name="T1" fmla="*/ 0 h 117"/>
                                      <a:gd name="T2" fmla="*/ 3 w 199"/>
                                      <a:gd name="T3" fmla="*/ 5 h 117"/>
                                      <a:gd name="T4" fmla="*/ 0 w 199"/>
                                      <a:gd name="T5" fmla="*/ 10 h 117"/>
                                      <a:gd name="T6" fmla="*/ 0 w 199"/>
                                      <a:gd name="T7" fmla="*/ 13 h 117"/>
                                      <a:gd name="T8" fmla="*/ 3 w 199"/>
                                      <a:gd name="T9" fmla="*/ 15 h 117"/>
                                      <a:gd name="T10" fmla="*/ 5 w 199"/>
                                      <a:gd name="T11" fmla="*/ 10 h 117"/>
                                      <a:gd name="T12" fmla="*/ 8 w 199"/>
                                      <a:gd name="T13" fmla="*/ 5 h 117"/>
                                      <a:gd name="T14" fmla="*/ 5 w 199"/>
                                      <a:gd name="T15" fmla="*/ 3 h 117"/>
                                      <a:gd name="T16" fmla="*/ 5 w 199"/>
                                      <a:gd name="T17" fmla="*/ 0 h 117"/>
                                      <a:gd name="T18" fmla="*/ 189 w 199"/>
                                      <a:gd name="T19" fmla="*/ 112 h 117"/>
                                      <a:gd name="T20" fmla="*/ 194 w 199"/>
                                      <a:gd name="T21" fmla="*/ 102 h 117"/>
                                      <a:gd name="T22" fmla="*/ 199 w 199"/>
                                      <a:gd name="T23" fmla="*/ 90 h 117"/>
                                      <a:gd name="T24" fmla="*/ 194 w 199"/>
                                      <a:gd name="T25" fmla="*/ 90 h 117"/>
                                      <a:gd name="T26" fmla="*/ 189 w 199"/>
                                      <a:gd name="T27" fmla="*/ 102 h 117"/>
                                      <a:gd name="T28" fmla="*/ 179 w 199"/>
                                      <a:gd name="T29" fmla="*/ 117 h 117"/>
                                      <a:gd name="T30" fmla="*/ 184 w 199"/>
                                      <a:gd name="T31" fmla="*/ 115 h 117"/>
                                      <a:gd name="T32" fmla="*/ 189 w 199"/>
                                      <a:gd name="T33" fmla="*/ 112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9" h="117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89" y="112"/>
                                        </a:moveTo>
                                        <a:lnTo>
                                          <a:pt x="194" y="102"/>
                                        </a:lnTo>
                                        <a:lnTo>
                                          <a:pt x="199" y="90"/>
                                        </a:lnTo>
                                        <a:lnTo>
                                          <a:pt x="194" y="90"/>
                                        </a:lnTo>
                                        <a:lnTo>
                                          <a:pt x="189" y="102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84" y="115"/>
                                        </a:lnTo>
                                        <a:lnTo>
                                          <a:pt x="18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9" name="Freeform 20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0" y="1345"/>
                                    <a:ext cx="197" cy="114"/>
                                  </a:xfrm>
                                  <a:custGeom>
                                    <a:avLst/>
                                    <a:gdLst>
                                      <a:gd name="T0" fmla="*/ 5 w 197"/>
                                      <a:gd name="T1" fmla="*/ 0 h 114"/>
                                      <a:gd name="T2" fmla="*/ 3 w 197"/>
                                      <a:gd name="T3" fmla="*/ 5 h 114"/>
                                      <a:gd name="T4" fmla="*/ 0 w 197"/>
                                      <a:gd name="T5" fmla="*/ 10 h 114"/>
                                      <a:gd name="T6" fmla="*/ 3 w 197"/>
                                      <a:gd name="T7" fmla="*/ 12 h 114"/>
                                      <a:gd name="T8" fmla="*/ 5 w 197"/>
                                      <a:gd name="T9" fmla="*/ 15 h 114"/>
                                      <a:gd name="T10" fmla="*/ 8 w 197"/>
                                      <a:gd name="T11" fmla="*/ 10 h 114"/>
                                      <a:gd name="T12" fmla="*/ 10 w 197"/>
                                      <a:gd name="T13" fmla="*/ 2 h 114"/>
                                      <a:gd name="T14" fmla="*/ 5 w 197"/>
                                      <a:gd name="T15" fmla="*/ 0 h 114"/>
                                      <a:gd name="T16" fmla="*/ 184 w 197"/>
                                      <a:gd name="T17" fmla="*/ 112 h 114"/>
                                      <a:gd name="T18" fmla="*/ 192 w 197"/>
                                      <a:gd name="T19" fmla="*/ 99 h 114"/>
                                      <a:gd name="T20" fmla="*/ 197 w 197"/>
                                      <a:gd name="T21" fmla="*/ 87 h 114"/>
                                      <a:gd name="T22" fmla="*/ 192 w 197"/>
                                      <a:gd name="T23" fmla="*/ 87 h 114"/>
                                      <a:gd name="T24" fmla="*/ 184 w 197"/>
                                      <a:gd name="T25" fmla="*/ 102 h 114"/>
                                      <a:gd name="T26" fmla="*/ 174 w 197"/>
                                      <a:gd name="T27" fmla="*/ 114 h 114"/>
                                      <a:gd name="T28" fmla="*/ 179 w 197"/>
                                      <a:gd name="T29" fmla="*/ 114 h 114"/>
                                      <a:gd name="T30" fmla="*/ 184 w 197"/>
                                      <a:gd name="T31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7" h="114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84" y="112"/>
                                        </a:moveTo>
                                        <a:lnTo>
                                          <a:pt x="192" y="99"/>
                                        </a:lnTo>
                                        <a:lnTo>
                                          <a:pt x="197" y="87"/>
                                        </a:lnTo>
                                        <a:lnTo>
                                          <a:pt x="192" y="87"/>
                                        </a:lnTo>
                                        <a:lnTo>
                                          <a:pt x="184" y="102"/>
                                        </a:lnTo>
                                        <a:lnTo>
                                          <a:pt x="174" y="114"/>
                                        </a:lnTo>
                                        <a:lnTo>
                                          <a:pt x="179" y="114"/>
                                        </a:lnTo>
                                        <a:lnTo>
                                          <a:pt x="184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0" name="Freeform 20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3" y="1347"/>
                                    <a:ext cx="191" cy="115"/>
                                  </a:xfrm>
                                  <a:custGeom>
                                    <a:avLst/>
                                    <a:gdLst>
                                      <a:gd name="T0" fmla="*/ 5 w 191"/>
                                      <a:gd name="T1" fmla="*/ 0 h 115"/>
                                      <a:gd name="T2" fmla="*/ 2 w 191"/>
                                      <a:gd name="T3" fmla="*/ 5 h 115"/>
                                      <a:gd name="T4" fmla="*/ 0 w 191"/>
                                      <a:gd name="T5" fmla="*/ 10 h 115"/>
                                      <a:gd name="T6" fmla="*/ 2 w 191"/>
                                      <a:gd name="T7" fmla="*/ 13 h 115"/>
                                      <a:gd name="T8" fmla="*/ 5 w 191"/>
                                      <a:gd name="T9" fmla="*/ 15 h 115"/>
                                      <a:gd name="T10" fmla="*/ 7 w 191"/>
                                      <a:gd name="T11" fmla="*/ 10 h 115"/>
                                      <a:gd name="T12" fmla="*/ 10 w 191"/>
                                      <a:gd name="T13" fmla="*/ 3 h 115"/>
                                      <a:gd name="T14" fmla="*/ 7 w 191"/>
                                      <a:gd name="T15" fmla="*/ 0 h 115"/>
                                      <a:gd name="T16" fmla="*/ 5 w 191"/>
                                      <a:gd name="T17" fmla="*/ 0 h 115"/>
                                      <a:gd name="T18" fmla="*/ 176 w 191"/>
                                      <a:gd name="T19" fmla="*/ 112 h 115"/>
                                      <a:gd name="T20" fmla="*/ 186 w 191"/>
                                      <a:gd name="T21" fmla="*/ 97 h 115"/>
                                      <a:gd name="T22" fmla="*/ 191 w 191"/>
                                      <a:gd name="T23" fmla="*/ 85 h 115"/>
                                      <a:gd name="T24" fmla="*/ 186 w 191"/>
                                      <a:gd name="T25" fmla="*/ 82 h 115"/>
                                      <a:gd name="T26" fmla="*/ 179 w 191"/>
                                      <a:gd name="T27" fmla="*/ 100 h 115"/>
                                      <a:gd name="T28" fmla="*/ 166 w 191"/>
                                      <a:gd name="T29" fmla="*/ 115 h 115"/>
                                      <a:gd name="T30" fmla="*/ 171 w 191"/>
                                      <a:gd name="T31" fmla="*/ 112 h 115"/>
                                      <a:gd name="T32" fmla="*/ 176 w 191"/>
                                      <a:gd name="T33" fmla="*/ 11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1" h="115"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76" y="112"/>
                                        </a:moveTo>
                                        <a:lnTo>
                                          <a:pt x="186" y="97"/>
                                        </a:lnTo>
                                        <a:lnTo>
                                          <a:pt x="191" y="85"/>
                                        </a:lnTo>
                                        <a:lnTo>
                                          <a:pt x="186" y="82"/>
                                        </a:lnTo>
                                        <a:lnTo>
                                          <a:pt x="179" y="100"/>
                                        </a:lnTo>
                                        <a:lnTo>
                                          <a:pt x="166" y="115"/>
                                        </a:lnTo>
                                        <a:lnTo>
                                          <a:pt x="171" y="112"/>
                                        </a:lnTo>
                                        <a:lnTo>
                                          <a:pt x="17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1" name="Freeform 20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5" y="1347"/>
                                    <a:ext cx="187" cy="117"/>
                                  </a:xfrm>
                                  <a:custGeom>
                                    <a:avLst/>
                                    <a:gdLst>
                                      <a:gd name="T0" fmla="*/ 5 w 187"/>
                                      <a:gd name="T1" fmla="*/ 0 h 117"/>
                                      <a:gd name="T2" fmla="*/ 3 w 187"/>
                                      <a:gd name="T3" fmla="*/ 8 h 117"/>
                                      <a:gd name="T4" fmla="*/ 0 w 187"/>
                                      <a:gd name="T5" fmla="*/ 13 h 117"/>
                                      <a:gd name="T6" fmla="*/ 3 w 187"/>
                                      <a:gd name="T7" fmla="*/ 15 h 117"/>
                                      <a:gd name="T8" fmla="*/ 3 w 187"/>
                                      <a:gd name="T9" fmla="*/ 18 h 117"/>
                                      <a:gd name="T10" fmla="*/ 5 w 187"/>
                                      <a:gd name="T11" fmla="*/ 10 h 117"/>
                                      <a:gd name="T12" fmla="*/ 10 w 187"/>
                                      <a:gd name="T13" fmla="*/ 5 h 117"/>
                                      <a:gd name="T14" fmla="*/ 8 w 187"/>
                                      <a:gd name="T15" fmla="*/ 3 h 117"/>
                                      <a:gd name="T16" fmla="*/ 5 w 187"/>
                                      <a:gd name="T17" fmla="*/ 0 h 117"/>
                                      <a:gd name="T18" fmla="*/ 169 w 187"/>
                                      <a:gd name="T19" fmla="*/ 112 h 117"/>
                                      <a:gd name="T20" fmla="*/ 179 w 187"/>
                                      <a:gd name="T21" fmla="*/ 100 h 117"/>
                                      <a:gd name="T22" fmla="*/ 187 w 187"/>
                                      <a:gd name="T23" fmla="*/ 85 h 117"/>
                                      <a:gd name="T24" fmla="*/ 182 w 187"/>
                                      <a:gd name="T25" fmla="*/ 82 h 117"/>
                                      <a:gd name="T26" fmla="*/ 174 w 187"/>
                                      <a:gd name="T27" fmla="*/ 100 h 117"/>
                                      <a:gd name="T28" fmla="*/ 159 w 187"/>
                                      <a:gd name="T29" fmla="*/ 117 h 117"/>
                                      <a:gd name="T30" fmla="*/ 164 w 187"/>
                                      <a:gd name="T31" fmla="*/ 115 h 117"/>
                                      <a:gd name="T32" fmla="*/ 169 w 187"/>
                                      <a:gd name="T33" fmla="*/ 112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87" h="117"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69" y="112"/>
                                        </a:moveTo>
                                        <a:lnTo>
                                          <a:pt x="179" y="100"/>
                                        </a:lnTo>
                                        <a:lnTo>
                                          <a:pt x="187" y="85"/>
                                        </a:lnTo>
                                        <a:lnTo>
                                          <a:pt x="182" y="82"/>
                                        </a:lnTo>
                                        <a:lnTo>
                                          <a:pt x="174" y="100"/>
                                        </a:lnTo>
                                        <a:lnTo>
                                          <a:pt x="159" y="117"/>
                                        </a:lnTo>
                                        <a:lnTo>
                                          <a:pt x="164" y="115"/>
                                        </a:lnTo>
                                        <a:lnTo>
                                          <a:pt x="16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2" name="Freeform 20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350"/>
                                    <a:ext cx="181" cy="114"/>
                                  </a:xfrm>
                                  <a:custGeom>
                                    <a:avLst/>
                                    <a:gdLst>
                                      <a:gd name="T0" fmla="*/ 5 w 181"/>
                                      <a:gd name="T1" fmla="*/ 0 h 114"/>
                                      <a:gd name="T2" fmla="*/ 2 w 181"/>
                                      <a:gd name="T3" fmla="*/ 7 h 114"/>
                                      <a:gd name="T4" fmla="*/ 0 w 181"/>
                                      <a:gd name="T5" fmla="*/ 12 h 114"/>
                                      <a:gd name="T6" fmla="*/ 0 w 181"/>
                                      <a:gd name="T7" fmla="*/ 15 h 114"/>
                                      <a:gd name="T8" fmla="*/ 2 w 181"/>
                                      <a:gd name="T9" fmla="*/ 17 h 114"/>
                                      <a:gd name="T10" fmla="*/ 5 w 181"/>
                                      <a:gd name="T11" fmla="*/ 10 h 114"/>
                                      <a:gd name="T12" fmla="*/ 7 w 181"/>
                                      <a:gd name="T13" fmla="*/ 2 h 114"/>
                                      <a:gd name="T14" fmla="*/ 7 w 181"/>
                                      <a:gd name="T15" fmla="*/ 2 h 114"/>
                                      <a:gd name="T16" fmla="*/ 5 w 181"/>
                                      <a:gd name="T17" fmla="*/ 0 h 114"/>
                                      <a:gd name="T18" fmla="*/ 161 w 181"/>
                                      <a:gd name="T19" fmla="*/ 112 h 114"/>
                                      <a:gd name="T20" fmla="*/ 174 w 181"/>
                                      <a:gd name="T21" fmla="*/ 97 h 114"/>
                                      <a:gd name="T22" fmla="*/ 181 w 181"/>
                                      <a:gd name="T23" fmla="*/ 79 h 114"/>
                                      <a:gd name="T24" fmla="*/ 176 w 181"/>
                                      <a:gd name="T25" fmla="*/ 79 h 114"/>
                                      <a:gd name="T26" fmla="*/ 174 w 181"/>
                                      <a:gd name="T27" fmla="*/ 89 h 114"/>
                                      <a:gd name="T28" fmla="*/ 166 w 181"/>
                                      <a:gd name="T29" fmla="*/ 99 h 114"/>
                                      <a:gd name="T30" fmla="*/ 159 w 181"/>
                                      <a:gd name="T31" fmla="*/ 107 h 114"/>
                                      <a:gd name="T32" fmla="*/ 151 w 181"/>
                                      <a:gd name="T33" fmla="*/ 114 h 114"/>
                                      <a:gd name="T34" fmla="*/ 156 w 181"/>
                                      <a:gd name="T35" fmla="*/ 114 h 114"/>
                                      <a:gd name="T36" fmla="*/ 161 w 181"/>
                                      <a:gd name="T37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1" h="114"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61" y="112"/>
                                        </a:moveTo>
                                        <a:lnTo>
                                          <a:pt x="174" y="97"/>
                                        </a:lnTo>
                                        <a:lnTo>
                                          <a:pt x="181" y="79"/>
                                        </a:lnTo>
                                        <a:lnTo>
                                          <a:pt x="176" y="79"/>
                                        </a:lnTo>
                                        <a:lnTo>
                                          <a:pt x="174" y="89"/>
                                        </a:lnTo>
                                        <a:lnTo>
                                          <a:pt x="166" y="99"/>
                                        </a:lnTo>
                                        <a:lnTo>
                                          <a:pt x="159" y="107"/>
                                        </a:lnTo>
                                        <a:lnTo>
                                          <a:pt x="151" y="114"/>
                                        </a:lnTo>
                                        <a:lnTo>
                                          <a:pt x="156" y="114"/>
                                        </a:lnTo>
                                        <a:lnTo>
                                          <a:pt x="161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3" name="Freeform 20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352"/>
                                    <a:ext cx="179" cy="112"/>
                                  </a:xfrm>
                                  <a:custGeom>
                                    <a:avLst/>
                                    <a:gdLst>
                                      <a:gd name="T0" fmla="*/ 7 w 179"/>
                                      <a:gd name="T1" fmla="*/ 0 h 112"/>
                                      <a:gd name="T2" fmla="*/ 2 w 179"/>
                                      <a:gd name="T3" fmla="*/ 5 h 112"/>
                                      <a:gd name="T4" fmla="*/ 0 w 179"/>
                                      <a:gd name="T5" fmla="*/ 13 h 112"/>
                                      <a:gd name="T6" fmla="*/ 2 w 179"/>
                                      <a:gd name="T7" fmla="*/ 15 h 112"/>
                                      <a:gd name="T8" fmla="*/ 5 w 179"/>
                                      <a:gd name="T9" fmla="*/ 18 h 112"/>
                                      <a:gd name="T10" fmla="*/ 7 w 179"/>
                                      <a:gd name="T11" fmla="*/ 10 h 112"/>
                                      <a:gd name="T12" fmla="*/ 10 w 179"/>
                                      <a:gd name="T13" fmla="*/ 3 h 112"/>
                                      <a:gd name="T14" fmla="*/ 7 w 179"/>
                                      <a:gd name="T15" fmla="*/ 0 h 112"/>
                                      <a:gd name="T16" fmla="*/ 7 w 179"/>
                                      <a:gd name="T17" fmla="*/ 0 h 112"/>
                                      <a:gd name="T18" fmla="*/ 156 w 179"/>
                                      <a:gd name="T19" fmla="*/ 112 h 112"/>
                                      <a:gd name="T20" fmla="*/ 171 w 179"/>
                                      <a:gd name="T21" fmla="*/ 95 h 112"/>
                                      <a:gd name="T22" fmla="*/ 179 w 179"/>
                                      <a:gd name="T23" fmla="*/ 77 h 112"/>
                                      <a:gd name="T24" fmla="*/ 176 w 179"/>
                                      <a:gd name="T25" fmla="*/ 77 h 112"/>
                                      <a:gd name="T26" fmla="*/ 169 w 179"/>
                                      <a:gd name="T27" fmla="*/ 87 h 112"/>
                                      <a:gd name="T28" fmla="*/ 164 w 179"/>
                                      <a:gd name="T29" fmla="*/ 97 h 112"/>
                                      <a:gd name="T30" fmla="*/ 156 w 179"/>
                                      <a:gd name="T31" fmla="*/ 105 h 112"/>
                                      <a:gd name="T32" fmla="*/ 146 w 179"/>
                                      <a:gd name="T33" fmla="*/ 112 h 112"/>
                                      <a:gd name="T34" fmla="*/ 151 w 179"/>
                                      <a:gd name="T35" fmla="*/ 112 h 112"/>
                                      <a:gd name="T36" fmla="*/ 156 w 179"/>
                                      <a:gd name="T37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9" h="112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56" y="112"/>
                                        </a:moveTo>
                                        <a:lnTo>
                                          <a:pt x="171" y="95"/>
                                        </a:lnTo>
                                        <a:lnTo>
                                          <a:pt x="179" y="77"/>
                                        </a:lnTo>
                                        <a:lnTo>
                                          <a:pt x="176" y="77"/>
                                        </a:lnTo>
                                        <a:lnTo>
                                          <a:pt x="169" y="87"/>
                                        </a:lnTo>
                                        <a:lnTo>
                                          <a:pt x="164" y="97"/>
                                        </a:lnTo>
                                        <a:lnTo>
                                          <a:pt x="156" y="105"/>
                                        </a:lnTo>
                                        <a:lnTo>
                                          <a:pt x="146" y="112"/>
                                        </a:lnTo>
                                        <a:lnTo>
                                          <a:pt x="151" y="112"/>
                                        </a:lnTo>
                                        <a:lnTo>
                                          <a:pt x="15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4" name="Freeform 20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0" y="1352"/>
                                    <a:ext cx="174" cy="112"/>
                                  </a:xfrm>
                                  <a:custGeom>
                                    <a:avLst/>
                                    <a:gdLst>
                                      <a:gd name="T0" fmla="*/ 5 w 174"/>
                                      <a:gd name="T1" fmla="*/ 0 h 112"/>
                                      <a:gd name="T2" fmla="*/ 3 w 174"/>
                                      <a:gd name="T3" fmla="*/ 8 h 112"/>
                                      <a:gd name="T4" fmla="*/ 0 w 174"/>
                                      <a:gd name="T5" fmla="*/ 15 h 112"/>
                                      <a:gd name="T6" fmla="*/ 3 w 174"/>
                                      <a:gd name="T7" fmla="*/ 18 h 112"/>
                                      <a:gd name="T8" fmla="*/ 5 w 174"/>
                                      <a:gd name="T9" fmla="*/ 20 h 112"/>
                                      <a:gd name="T10" fmla="*/ 8 w 174"/>
                                      <a:gd name="T11" fmla="*/ 13 h 112"/>
                                      <a:gd name="T12" fmla="*/ 10 w 174"/>
                                      <a:gd name="T13" fmla="*/ 3 h 112"/>
                                      <a:gd name="T14" fmla="*/ 8 w 174"/>
                                      <a:gd name="T15" fmla="*/ 3 h 112"/>
                                      <a:gd name="T16" fmla="*/ 5 w 174"/>
                                      <a:gd name="T17" fmla="*/ 0 h 112"/>
                                      <a:gd name="T18" fmla="*/ 149 w 174"/>
                                      <a:gd name="T19" fmla="*/ 112 h 112"/>
                                      <a:gd name="T20" fmla="*/ 157 w 174"/>
                                      <a:gd name="T21" fmla="*/ 105 h 112"/>
                                      <a:gd name="T22" fmla="*/ 164 w 174"/>
                                      <a:gd name="T23" fmla="*/ 97 h 112"/>
                                      <a:gd name="T24" fmla="*/ 172 w 174"/>
                                      <a:gd name="T25" fmla="*/ 87 h 112"/>
                                      <a:gd name="T26" fmla="*/ 174 w 174"/>
                                      <a:gd name="T27" fmla="*/ 77 h 112"/>
                                      <a:gd name="T28" fmla="*/ 172 w 174"/>
                                      <a:gd name="T29" fmla="*/ 75 h 112"/>
                                      <a:gd name="T30" fmla="*/ 164 w 174"/>
                                      <a:gd name="T31" fmla="*/ 87 h 112"/>
                                      <a:gd name="T32" fmla="*/ 159 w 174"/>
                                      <a:gd name="T33" fmla="*/ 95 h 112"/>
                                      <a:gd name="T34" fmla="*/ 152 w 174"/>
                                      <a:gd name="T35" fmla="*/ 105 h 112"/>
                                      <a:gd name="T36" fmla="*/ 142 w 174"/>
                                      <a:gd name="T37" fmla="*/ 112 h 112"/>
                                      <a:gd name="T38" fmla="*/ 144 w 174"/>
                                      <a:gd name="T39" fmla="*/ 112 h 112"/>
                                      <a:gd name="T40" fmla="*/ 147 w 174"/>
                                      <a:gd name="T41" fmla="*/ 112 h 112"/>
                                      <a:gd name="T42" fmla="*/ 149 w 174"/>
                                      <a:gd name="T43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112"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49" y="112"/>
                                        </a:moveTo>
                                        <a:lnTo>
                                          <a:pt x="157" y="105"/>
                                        </a:lnTo>
                                        <a:lnTo>
                                          <a:pt x="164" y="97"/>
                                        </a:lnTo>
                                        <a:lnTo>
                                          <a:pt x="172" y="87"/>
                                        </a:lnTo>
                                        <a:lnTo>
                                          <a:pt x="174" y="77"/>
                                        </a:lnTo>
                                        <a:lnTo>
                                          <a:pt x="172" y="75"/>
                                        </a:lnTo>
                                        <a:lnTo>
                                          <a:pt x="164" y="87"/>
                                        </a:lnTo>
                                        <a:lnTo>
                                          <a:pt x="159" y="95"/>
                                        </a:lnTo>
                                        <a:lnTo>
                                          <a:pt x="152" y="105"/>
                                        </a:lnTo>
                                        <a:lnTo>
                                          <a:pt x="142" y="112"/>
                                        </a:lnTo>
                                        <a:lnTo>
                                          <a:pt x="144" y="112"/>
                                        </a:lnTo>
                                        <a:lnTo>
                                          <a:pt x="147" y="112"/>
                                        </a:lnTo>
                                        <a:lnTo>
                                          <a:pt x="14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5" name="Freeform 20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3" y="1355"/>
                                    <a:ext cx="171" cy="109"/>
                                  </a:xfrm>
                                  <a:custGeom>
                                    <a:avLst/>
                                    <a:gdLst>
                                      <a:gd name="T0" fmla="*/ 5 w 171"/>
                                      <a:gd name="T1" fmla="*/ 0 h 109"/>
                                      <a:gd name="T2" fmla="*/ 2 w 171"/>
                                      <a:gd name="T3" fmla="*/ 7 h 109"/>
                                      <a:gd name="T4" fmla="*/ 0 w 171"/>
                                      <a:gd name="T5" fmla="*/ 15 h 109"/>
                                      <a:gd name="T6" fmla="*/ 2 w 171"/>
                                      <a:gd name="T7" fmla="*/ 17 h 109"/>
                                      <a:gd name="T8" fmla="*/ 2 w 171"/>
                                      <a:gd name="T9" fmla="*/ 20 h 109"/>
                                      <a:gd name="T10" fmla="*/ 5 w 171"/>
                                      <a:gd name="T11" fmla="*/ 10 h 109"/>
                                      <a:gd name="T12" fmla="*/ 10 w 171"/>
                                      <a:gd name="T13" fmla="*/ 2 h 109"/>
                                      <a:gd name="T14" fmla="*/ 7 w 171"/>
                                      <a:gd name="T15" fmla="*/ 0 h 109"/>
                                      <a:gd name="T16" fmla="*/ 5 w 171"/>
                                      <a:gd name="T17" fmla="*/ 0 h 109"/>
                                      <a:gd name="T18" fmla="*/ 141 w 171"/>
                                      <a:gd name="T19" fmla="*/ 109 h 109"/>
                                      <a:gd name="T20" fmla="*/ 151 w 171"/>
                                      <a:gd name="T21" fmla="*/ 102 h 109"/>
                                      <a:gd name="T22" fmla="*/ 159 w 171"/>
                                      <a:gd name="T23" fmla="*/ 94 h 109"/>
                                      <a:gd name="T24" fmla="*/ 164 w 171"/>
                                      <a:gd name="T25" fmla="*/ 84 h 109"/>
                                      <a:gd name="T26" fmla="*/ 171 w 171"/>
                                      <a:gd name="T27" fmla="*/ 74 h 109"/>
                                      <a:gd name="T28" fmla="*/ 166 w 171"/>
                                      <a:gd name="T29" fmla="*/ 72 h 109"/>
                                      <a:gd name="T30" fmla="*/ 159 w 171"/>
                                      <a:gd name="T31" fmla="*/ 82 h 109"/>
                                      <a:gd name="T32" fmla="*/ 154 w 171"/>
                                      <a:gd name="T33" fmla="*/ 92 h 109"/>
                                      <a:gd name="T34" fmla="*/ 146 w 171"/>
                                      <a:gd name="T35" fmla="*/ 102 h 109"/>
                                      <a:gd name="T36" fmla="*/ 136 w 171"/>
                                      <a:gd name="T37" fmla="*/ 109 h 109"/>
                                      <a:gd name="T38" fmla="*/ 139 w 171"/>
                                      <a:gd name="T39" fmla="*/ 109 h 109"/>
                                      <a:gd name="T40" fmla="*/ 141 w 171"/>
                                      <a:gd name="T41" fmla="*/ 109 h 109"/>
                                      <a:gd name="T42" fmla="*/ 141 w 171"/>
                                      <a:gd name="T43" fmla="*/ 109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1" h="109"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41" y="109"/>
                                        </a:moveTo>
                                        <a:lnTo>
                                          <a:pt x="151" y="102"/>
                                        </a:lnTo>
                                        <a:lnTo>
                                          <a:pt x="159" y="94"/>
                                        </a:lnTo>
                                        <a:lnTo>
                                          <a:pt x="164" y="84"/>
                                        </a:lnTo>
                                        <a:lnTo>
                                          <a:pt x="171" y="74"/>
                                        </a:lnTo>
                                        <a:lnTo>
                                          <a:pt x="166" y="72"/>
                                        </a:lnTo>
                                        <a:lnTo>
                                          <a:pt x="159" y="82"/>
                                        </a:lnTo>
                                        <a:lnTo>
                                          <a:pt x="154" y="92"/>
                                        </a:lnTo>
                                        <a:lnTo>
                                          <a:pt x="146" y="102"/>
                                        </a:lnTo>
                                        <a:lnTo>
                                          <a:pt x="136" y="109"/>
                                        </a:lnTo>
                                        <a:lnTo>
                                          <a:pt x="139" y="109"/>
                                        </a:lnTo>
                                        <a:lnTo>
                                          <a:pt x="141" y="109"/>
                                        </a:lnTo>
                                        <a:lnTo>
                                          <a:pt x="141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6" name="Freeform 20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355"/>
                                    <a:ext cx="167" cy="109"/>
                                  </a:xfrm>
                                  <a:custGeom>
                                    <a:avLst/>
                                    <a:gdLst>
                                      <a:gd name="T0" fmla="*/ 5 w 167"/>
                                      <a:gd name="T1" fmla="*/ 0 h 109"/>
                                      <a:gd name="T2" fmla="*/ 3 w 167"/>
                                      <a:gd name="T3" fmla="*/ 10 h 109"/>
                                      <a:gd name="T4" fmla="*/ 0 w 167"/>
                                      <a:gd name="T5" fmla="*/ 17 h 109"/>
                                      <a:gd name="T6" fmla="*/ 0 w 167"/>
                                      <a:gd name="T7" fmla="*/ 20 h 109"/>
                                      <a:gd name="T8" fmla="*/ 3 w 167"/>
                                      <a:gd name="T9" fmla="*/ 22 h 109"/>
                                      <a:gd name="T10" fmla="*/ 5 w 167"/>
                                      <a:gd name="T11" fmla="*/ 12 h 109"/>
                                      <a:gd name="T12" fmla="*/ 10 w 167"/>
                                      <a:gd name="T13" fmla="*/ 5 h 109"/>
                                      <a:gd name="T14" fmla="*/ 8 w 167"/>
                                      <a:gd name="T15" fmla="*/ 2 h 109"/>
                                      <a:gd name="T16" fmla="*/ 5 w 167"/>
                                      <a:gd name="T17" fmla="*/ 0 h 109"/>
                                      <a:gd name="T18" fmla="*/ 137 w 167"/>
                                      <a:gd name="T19" fmla="*/ 109 h 109"/>
                                      <a:gd name="T20" fmla="*/ 147 w 167"/>
                                      <a:gd name="T21" fmla="*/ 102 h 109"/>
                                      <a:gd name="T22" fmla="*/ 154 w 167"/>
                                      <a:gd name="T23" fmla="*/ 92 h 109"/>
                                      <a:gd name="T24" fmla="*/ 159 w 167"/>
                                      <a:gd name="T25" fmla="*/ 84 h 109"/>
                                      <a:gd name="T26" fmla="*/ 167 w 167"/>
                                      <a:gd name="T27" fmla="*/ 72 h 109"/>
                                      <a:gd name="T28" fmla="*/ 162 w 167"/>
                                      <a:gd name="T29" fmla="*/ 72 h 109"/>
                                      <a:gd name="T30" fmla="*/ 154 w 167"/>
                                      <a:gd name="T31" fmla="*/ 82 h 109"/>
                                      <a:gd name="T32" fmla="*/ 149 w 167"/>
                                      <a:gd name="T33" fmla="*/ 92 h 109"/>
                                      <a:gd name="T34" fmla="*/ 139 w 167"/>
                                      <a:gd name="T35" fmla="*/ 99 h 109"/>
                                      <a:gd name="T36" fmla="*/ 132 w 167"/>
                                      <a:gd name="T37" fmla="*/ 107 h 109"/>
                                      <a:gd name="T38" fmla="*/ 134 w 167"/>
                                      <a:gd name="T39" fmla="*/ 109 h 109"/>
                                      <a:gd name="T40" fmla="*/ 137 w 167"/>
                                      <a:gd name="T41" fmla="*/ 109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7" h="109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37" y="109"/>
                                        </a:moveTo>
                                        <a:lnTo>
                                          <a:pt x="147" y="102"/>
                                        </a:lnTo>
                                        <a:lnTo>
                                          <a:pt x="154" y="92"/>
                                        </a:lnTo>
                                        <a:lnTo>
                                          <a:pt x="159" y="84"/>
                                        </a:lnTo>
                                        <a:lnTo>
                                          <a:pt x="167" y="72"/>
                                        </a:lnTo>
                                        <a:lnTo>
                                          <a:pt x="162" y="72"/>
                                        </a:lnTo>
                                        <a:lnTo>
                                          <a:pt x="154" y="82"/>
                                        </a:lnTo>
                                        <a:lnTo>
                                          <a:pt x="149" y="92"/>
                                        </a:lnTo>
                                        <a:lnTo>
                                          <a:pt x="139" y="99"/>
                                        </a:lnTo>
                                        <a:lnTo>
                                          <a:pt x="132" y="107"/>
                                        </a:lnTo>
                                        <a:lnTo>
                                          <a:pt x="134" y="109"/>
                                        </a:lnTo>
                                        <a:lnTo>
                                          <a:pt x="137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7" name="Freeform 20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357"/>
                                    <a:ext cx="164" cy="107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0 h 107"/>
                                      <a:gd name="T2" fmla="*/ 3 w 164"/>
                                      <a:gd name="T3" fmla="*/ 8 h 107"/>
                                      <a:gd name="T4" fmla="*/ 0 w 164"/>
                                      <a:gd name="T5" fmla="*/ 18 h 107"/>
                                      <a:gd name="T6" fmla="*/ 3 w 164"/>
                                      <a:gd name="T7" fmla="*/ 20 h 107"/>
                                      <a:gd name="T8" fmla="*/ 5 w 164"/>
                                      <a:gd name="T9" fmla="*/ 23 h 107"/>
                                      <a:gd name="T10" fmla="*/ 8 w 164"/>
                                      <a:gd name="T11" fmla="*/ 13 h 107"/>
                                      <a:gd name="T12" fmla="*/ 10 w 164"/>
                                      <a:gd name="T13" fmla="*/ 3 h 107"/>
                                      <a:gd name="T14" fmla="*/ 10 w 164"/>
                                      <a:gd name="T15" fmla="*/ 3 h 107"/>
                                      <a:gd name="T16" fmla="*/ 8 w 164"/>
                                      <a:gd name="T17" fmla="*/ 0 h 107"/>
                                      <a:gd name="T18" fmla="*/ 134 w 164"/>
                                      <a:gd name="T19" fmla="*/ 107 h 107"/>
                                      <a:gd name="T20" fmla="*/ 144 w 164"/>
                                      <a:gd name="T21" fmla="*/ 100 h 107"/>
                                      <a:gd name="T22" fmla="*/ 152 w 164"/>
                                      <a:gd name="T23" fmla="*/ 90 h 107"/>
                                      <a:gd name="T24" fmla="*/ 157 w 164"/>
                                      <a:gd name="T25" fmla="*/ 80 h 107"/>
                                      <a:gd name="T26" fmla="*/ 164 w 164"/>
                                      <a:gd name="T27" fmla="*/ 70 h 107"/>
                                      <a:gd name="T28" fmla="*/ 159 w 164"/>
                                      <a:gd name="T29" fmla="*/ 67 h 107"/>
                                      <a:gd name="T30" fmla="*/ 152 w 164"/>
                                      <a:gd name="T31" fmla="*/ 80 h 107"/>
                                      <a:gd name="T32" fmla="*/ 147 w 164"/>
                                      <a:gd name="T33" fmla="*/ 90 h 107"/>
                                      <a:gd name="T34" fmla="*/ 137 w 164"/>
                                      <a:gd name="T35" fmla="*/ 97 h 107"/>
                                      <a:gd name="T36" fmla="*/ 129 w 164"/>
                                      <a:gd name="T37" fmla="*/ 105 h 107"/>
                                      <a:gd name="T38" fmla="*/ 132 w 164"/>
                                      <a:gd name="T39" fmla="*/ 105 h 107"/>
                                      <a:gd name="T40" fmla="*/ 134 w 164"/>
                                      <a:gd name="T41" fmla="*/ 10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4" h="107">
                                        <a:moveTo>
                                          <a:pt x="8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34" y="107"/>
                                        </a:moveTo>
                                        <a:lnTo>
                                          <a:pt x="144" y="100"/>
                                        </a:lnTo>
                                        <a:lnTo>
                                          <a:pt x="152" y="90"/>
                                        </a:lnTo>
                                        <a:lnTo>
                                          <a:pt x="157" y="80"/>
                                        </a:lnTo>
                                        <a:lnTo>
                                          <a:pt x="164" y="70"/>
                                        </a:lnTo>
                                        <a:lnTo>
                                          <a:pt x="159" y="67"/>
                                        </a:lnTo>
                                        <a:lnTo>
                                          <a:pt x="152" y="80"/>
                                        </a:lnTo>
                                        <a:lnTo>
                                          <a:pt x="147" y="90"/>
                                        </a:lnTo>
                                        <a:lnTo>
                                          <a:pt x="137" y="97"/>
                                        </a:lnTo>
                                        <a:lnTo>
                                          <a:pt x="129" y="105"/>
                                        </a:lnTo>
                                        <a:lnTo>
                                          <a:pt x="132" y="105"/>
                                        </a:lnTo>
                                        <a:lnTo>
                                          <a:pt x="134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8" name="Freeform 20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8" y="1360"/>
                                    <a:ext cx="159" cy="102"/>
                                  </a:xfrm>
                                  <a:custGeom>
                                    <a:avLst/>
                                    <a:gdLst>
                                      <a:gd name="T0" fmla="*/ 7 w 159"/>
                                      <a:gd name="T1" fmla="*/ 0 h 102"/>
                                      <a:gd name="T2" fmla="*/ 2 w 159"/>
                                      <a:gd name="T3" fmla="*/ 7 h 102"/>
                                      <a:gd name="T4" fmla="*/ 0 w 159"/>
                                      <a:gd name="T5" fmla="*/ 17 h 102"/>
                                      <a:gd name="T6" fmla="*/ 2 w 159"/>
                                      <a:gd name="T7" fmla="*/ 20 h 102"/>
                                      <a:gd name="T8" fmla="*/ 5 w 159"/>
                                      <a:gd name="T9" fmla="*/ 22 h 102"/>
                                      <a:gd name="T10" fmla="*/ 7 w 159"/>
                                      <a:gd name="T11" fmla="*/ 12 h 102"/>
                                      <a:gd name="T12" fmla="*/ 10 w 159"/>
                                      <a:gd name="T13" fmla="*/ 2 h 102"/>
                                      <a:gd name="T14" fmla="*/ 7 w 159"/>
                                      <a:gd name="T15" fmla="*/ 0 h 102"/>
                                      <a:gd name="T16" fmla="*/ 7 w 159"/>
                                      <a:gd name="T17" fmla="*/ 0 h 102"/>
                                      <a:gd name="T18" fmla="*/ 129 w 159"/>
                                      <a:gd name="T19" fmla="*/ 102 h 102"/>
                                      <a:gd name="T20" fmla="*/ 136 w 159"/>
                                      <a:gd name="T21" fmla="*/ 94 h 102"/>
                                      <a:gd name="T22" fmla="*/ 146 w 159"/>
                                      <a:gd name="T23" fmla="*/ 87 h 102"/>
                                      <a:gd name="T24" fmla="*/ 151 w 159"/>
                                      <a:gd name="T25" fmla="*/ 77 h 102"/>
                                      <a:gd name="T26" fmla="*/ 159 w 159"/>
                                      <a:gd name="T27" fmla="*/ 67 h 102"/>
                                      <a:gd name="T28" fmla="*/ 154 w 159"/>
                                      <a:gd name="T29" fmla="*/ 64 h 102"/>
                                      <a:gd name="T30" fmla="*/ 146 w 159"/>
                                      <a:gd name="T31" fmla="*/ 74 h 102"/>
                                      <a:gd name="T32" fmla="*/ 141 w 159"/>
                                      <a:gd name="T33" fmla="*/ 84 h 102"/>
                                      <a:gd name="T34" fmla="*/ 131 w 159"/>
                                      <a:gd name="T35" fmla="*/ 94 h 102"/>
                                      <a:gd name="T36" fmla="*/ 121 w 159"/>
                                      <a:gd name="T37" fmla="*/ 99 h 102"/>
                                      <a:gd name="T38" fmla="*/ 126 w 159"/>
                                      <a:gd name="T39" fmla="*/ 102 h 102"/>
                                      <a:gd name="T40" fmla="*/ 129 w 159"/>
                                      <a:gd name="T4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102">
                                        <a:moveTo>
                                          <a:pt x="7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29" y="102"/>
                                        </a:moveTo>
                                        <a:lnTo>
                                          <a:pt x="136" y="94"/>
                                        </a:lnTo>
                                        <a:lnTo>
                                          <a:pt x="146" y="87"/>
                                        </a:lnTo>
                                        <a:lnTo>
                                          <a:pt x="151" y="77"/>
                                        </a:lnTo>
                                        <a:lnTo>
                                          <a:pt x="159" y="67"/>
                                        </a:lnTo>
                                        <a:lnTo>
                                          <a:pt x="154" y="64"/>
                                        </a:lnTo>
                                        <a:lnTo>
                                          <a:pt x="146" y="74"/>
                                        </a:lnTo>
                                        <a:lnTo>
                                          <a:pt x="141" y="84"/>
                                        </a:lnTo>
                                        <a:lnTo>
                                          <a:pt x="131" y="94"/>
                                        </a:lnTo>
                                        <a:lnTo>
                                          <a:pt x="121" y="99"/>
                                        </a:lnTo>
                                        <a:lnTo>
                                          <a:pt x="126" y="102"/>
                                        </a:lnTo>
                                        <a:lnTo>
                                          <a:pt x="129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9" name="Freeform 20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0" y="1360"/>
                                    <a:ext cx="154" cy="102"/>
                                  </a:xfrm>
                                  <a:custGeom>
                                    <a:avLst/>
                                    <a:gdLst>
                                      <a:gd name="T0" fmla="*/ 5 w 154"/>
                                      <a:gd name="T1" fmla="*/ 0 h 102"/>
                                      <a:gd name="T2" fmla="*/ 3 w 154"/>
                                      <a:gd name="T3" fmla="*/ 10 h 102"/>
                                      <a:gd name="T4" fmla="*/ 0 w 154"/>
                                      <a:gd name="T5" fmla="*/ 20 h 102"/>
                                      <a:gd name="T6" fmla="*/ 3 w 154"/>
                                      <a:gd name="T7" fmla="*/ 22 h 102"/>
                                      <a:gd name="T8" fmla="*/ 5 w 154"/>
                                      <a:gd name="T9" fmla="*/ 25 h 102"/>
                                      <a:gd name="T10" fmla="*/ 8 w 154"/>
                                      <a:gd name="T11" fmla="*/ 12 h 102"/>
                                      <a:gd name="T12" fmla="*/ 10 w 154"/>
                                      <a:gd name="T13" fmla="*/ 2 h 102"/>
                                      <a:gd name="T14" fmla="*/ 8 w 154"/>
                                      <a:gd name="T15" fmla="*/ 2 h 102"/>
                                      <a:gd name="T16" fmla="*/ 5 w 154"/>
                                      <a:gd name="T17" fmla="*/ 0 h 102"/>
                                      <a:gd name="T18" fmla="*/ 124 w 154"/>
                                      <a:gd name="T19" fmla="*/ 102 h 102"/>
                                      <a:gd name="T20" fmla="*/ 132 w 154"/>
                                      <a:gd name="T21" fmla="*/ 94 h 102"/>
                                      <a:gd name="T22" fmla="*/ 142 w 154"/>
                                      <a:gd name="T23" fmla="*/ 87 h 102"/>
                                      <a:gd name="T24" fmla="*/ 147 w 154"/>
                                      <a:gd name="T25" fmla="*/ 77 h 102"/>
                                      <a:gd name="T26" fmla="*/ 154 w 154"/>
                                      <a:gd name="T27" fmla="*/ 64 h 102"/>
                                      <a:gd name="T28" fmla="*/ 149 w 154"/>
                                      <a:gd name="T29" fmla="*/ 64 h 102"/>
                                      <a:gd name="T30" fmla="*/ 142 w 154"/>
                                      <a:gd name="T31" fmla="*/ 74 h 102"/>
                                      <a:gd name="T32" fmla="*/ 137 w 154"/>
                                      <a:gd name="T33" fmla="*/ 84 h 102"/>
                                      <a:gd name="T34" fmla="*/ 127 w 154"/>
                                      <a:gd name="T35" fmla="*/ 92 h 102"/>
                                      <a:gd name="T36" fmla="*/ 117 w 154"/>
                                      <a:gd name="T37" fmla="*/ 99 h 102"/>
                                      <a:gd name="T38" fmla="*/ 119 w 154"/>
                                      <a:gd name="T39" fmla="*/ 99 h 102"/>
                                      <a:gd name="T40" fmla="*/ 124 w 154"/>
                                      <a:gd name="T4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102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24" y="102"/>
                                        </a:moveTo>
                                        <a:lnTo>
                                          <a:pt x="132" y="94"/>
                                        </a:lnTo>
                                        <a:lnTo>
                                          <a:pt x="142" y="87"/>
                                        </a:lnTo>
                                        <a:lnTo>
                                          <a:pt x="147" y="77"/>
                                        </a:lnTo>
                                        <a:lnTo>
                                          <a:pt x="154" y="64"/>
                                        </a:lnTo>
                                        <a:lnTo>
                                          <a:pt x="149" y="64"/>
                                        </a:lnTo>
                                        <a:lnTo>
                                          <a:pt x="142" y="74"/>
                                        </a:lnTo>
                                        <a:lnTo>
                                          <a:pt x="137" y="84"/>
                                        </a:lnTo>
                                        <a:lnTo>
                                          <a:pt x="127" y="92"/>
                                        </a:lnTo>
                                        <a:lnTo>
                                          <a:pt x="117" y="99"/>
                                        </a:lnTo>
                                        <a:lnTo>
                                          <a:pt x="119" y="99"/>
                                        </a:lnTo>
                                        <a:lnTo>
                                          <a:pt x="124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0" name="Freeform 2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3" y="1362"/>
                                    <a:ext cx="149" cy="97"/>
                                  </a:xfrm>
                                  <a:custGeom>
                                    <a:avLst/>
                                    <a:gdLst>
                                      <a:gd name="T0" fmla="*/ 5 w 149"/>
                                      <a:gd name="T1" fmla="*/ 0 h 97"/>
                                      <a:gd name="T2" fmla="*/ 2 w 149"/>
                                      <a:gd name="T3" fmla="*/ 10 h 97"/>
                                      <a:gd name="T4" fmla="*/ 0 w 149"/>
                                      <a:gd name="T5" fmla="*/ 20 h 97"/>
                                      <a:gd name="T6" fmla="*/ 2 w 149"/>
                                      <a:gd name="T7" fmla="*/ 23 h 97"/>
                                      <a:gd name="T8" fmla="*/ 5 w 149"/>
                                      <a:gd name="T9" fmla="*/ 25 h 97"/>
                                      <a:gd name="T10" fmla="*/ 5 w 149"/>
                                      <a:gd name="T11" fmla="*/ 13 h 97"/>
                                      <a:gd name="T12" fmla="*/ 10 w 149"/>
                                      <a:gd name="T13" fmla="*/ 3 h 97"/>
                                      <a:gd name="T14" fmla="*/ 7 w 149"/>
                                      <a:gd name="T15" fmla="*/ 0 h 97"/>
                                      <a:gd name="T16" fmla="*/ 5 w 149"/>
                                      <a:gd name="T17" fmla="*/ 0 h 97"/>
                                      <a:gd name="T18" fmla="*/ 116 w 149"/>
                                      <a:gd name="T19" fmla="*/ 97 h 97"/>
                                      <a:gd name="T20" fmla="*/ 126 w 149"/>
                                      <a:gd name="T21" fmla="*/ 92 h 97"/>
                                      <a:gd name="T22" fmla="*/ 136 w 149"/>
                                      <a:gd name="T23" fmla="*/ 82 h 97"/>
                                      <a:gd name="T24" fmla="*/ 141 w 149"/>
                                      <a:gd name="T25" fmla="*/ 72 h 97"/>
                                      <a:gd name="T26" fmla="*/ 149 w 149"/>
                                      <a:gd name="T27" fmla="*/ 62 h 97"/>
                                      <a:gd name="T28" fmla="*/ 144 w 149"/>
                                      <a:gd name="T29" fmla="*/ 62 h 97"/>
                                      <a:gd name="T30" fmla="*/ 136 w 149"/>
                                      <a:gd name="T31" fmla="*/ 72 h 97"/>
                                      <a:gd name="T32" fmla="*/ 131 w 149"/>
                                      <a:gd name="T33" fmla="*/ 82 h 97"/>
                                      <a:gd name="T34" fmla="*/ 121 w 149"/>
                                      <a:gd name="T35" fmla="*/ 90 h 97"/>
                                      <a:gd name="T36" fmla="*/ 111 w 149"/>
                                      <a:gd name="T37" fmla="*/ 97 h 97"/>
                                      <a:gd name="T38" fmla="*/ 114 w 149"/>
                                      <a:gd name="T39" fmla="*/ 97 h 97"/>
                                      <a:gd name="T40" fmla="*/ 116 w 149"/>
                                      <a:gd name="T4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97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16" y="97"/>
                                        </a:moveTo>
                                        <a:lnTo>
                                          <a:pt x="126" y="92"/>
                                        </a:lnTo>
                                        <a:lnTo>
                                          <a:pt x="136" y="82"/>
                                        </a:lnTo>
                                        <a:lnTo>
                                          <a:pt x="141" y="72"/>
                                        </a:lnTo>
                                        <a:lnTo>
                                          <a:pt x="149" y="62"/>
                                        </a:lnTo>
                                        <a:lnTo>
                                          <a:pt x="144" y="62"/>
                                        </a:lnTo>
                                        <a:lnTo>
                                          <a:pt x="136" y="72"/>
                                        </a:lnTo>
                                        <a:lnTo>
                                          <a:pt x="131" y="82"/>
                                        </a:lnTo>
                                        <a:lnTo>
                                          <a:pt x="121" y="90"/>
                                        </a:lnTo>
                                        <a:lnTo>
                                          <a:pt x="111" y="97"/>
                                        </a:lnTo>
                                        <a:lnTo>
                                          <a:pt x="114" y="97"/>
                                        </a:lnTo>
                                        <a:lnTo>
                                          <a:pt x="116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1" name="Freeform 21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1362"/>
                                    <a:ext cx="144" cy="97"/>
                                  </a:xfrm>
                                  <a:custGeom>
                                    <a:avLst/>
                                    <a:gdLst>
                                      <a:gd name="T0" fmla="*/ 5 w 144"/>
                                      <a:gd name="T1" fmla="*/ 0 h 97"/>
                                      <a:gd name="T2" fmla="*/ 3 w 144"/>
                                      <a:gd name="T3" fmla="*/ 10 h 97"/>
                                      <a:gd name="T4" fmla="*/ 0 w 144"/>
                                      <a:gd name="T5" fmla="*/ 23 h 97"/>
                                      <a:gd name="T6" fmla="*/ 3 w 144"/>
                                      <a:gd name="T7" fmla="*/ 25 h 97"/>
                                      <a:gd name="T8" fmla="*/ 3 w 144"/>
                                      <a:gd name="T9" fmla="*/ 28 h 97"/>
                                      <a:gd name="T10" fmla="*/ 5 w 144"/>
                                      <a:gd name="T11" fmla="*/ 15 h 97"/>
                                      <a:gd name="T12" fmla="*/ 10 w 144"/>
                                      <a:gd name="T13" fmla="*/ 3 h 97"/>
                                      <a:gd name="T14" fmla="*/ 8 w 144"/>
                                      <a:gd name="T15" fmla="*/ 3 h 97"/>
                                      <a:gd name="T16" fmla="*/ 5 w 144"/>
                                      <a:gd name="T17" fmla="*/ 0 h 97"/>
                                      <a:gd name="T18" fmla="*/ 112 w 144"/>
                                      <a:gd name="T19" fmla="*/ 97 h 97"/>
                                      <a:gd name="T20" fmla="*/ 122 w 144"/>
                                      <a:gd name="T21" fmla="*/ 90 h 97"/>
                                      <a:gd name="T22" fmla="*/ 132 w 144"/>
                                      <a:gd name="T23" fmla="*/ 82 h 97"/>
                                      <a:gd name="T24" fmla="*/ 137 w 144"/>
                                      <a:gd name="T25" fmla="*/ 72 h 97"/>
                                      <a:gd name="T26" fmla="*/ 144 w 144"/>
                                      <a:gd name="T27" fmla="*/ 62 h 97"/>
                                      <a:gd name="T28" fmla="*/ 139 w 144"/>
                                      <a:gd name="T29" fmla="*/ 60 h 97"/>
                                      <a:gd name="T30" fmla="*/ 134 w 144"/>
                                      <a:gd name="T31" fmla="*/ 72 h 97"/>
                                      <a:gd name="T32" fmla="*/ 124 w 144"/>
                                      <a:gd name="T33" fmla="*/ 80 h 97"/>
                                      <a:gd name="T34" fmla="*/ 117 w 144"/>
                                      <a:gd name="T35" fmla="*/ 90 h 97"/>
                                      <a:gd name="T36" fmla="*/ 107 w 144"/>
                                      <a:gd name="T37" fmla="*/ 95 h 97"/>
                                      <a:gd name="T38" fmla="*/ 109 w 144"/>
                                      <a:gd name="T39" fmla="*/ 97 h 97"/>
                                      <a:gd name="T40" fmla="*/ 112 w 144"/>
                                      <a:gd name="T4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97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12" y="97"/>
                                        </a:moveTo>
                                        <a:lnTo>
                                          <a:pt x="122" y="90"/>
                                        </a:lnTo>
                                        <a:lnTo>
                                          <a:pt x="132" y="82"/>
                                        </a:lnTo>
                                        <a:lnTo>
                                          <a:pt x="137" y="72"/>
                                        </a:lnTo>
                                        <a:lnTo>
                                          <a:pt x="144" y="62"/>
                                        </a:lnTo>
                                        <a:lnTo>
                                          <a:pt x="139" y="60"/>
                                        </a:lnTo>
                                        <a:lnTo>
                                          <a:pt x="134" y="72"/>
                                        </a:lnTo>
                                        <a:lnTo>
                                          <a:pt x="124" y="80"/>
                                        </a:lnTo>
                                        <a:lnTo>
                                          <a:pt x="117" y="90"/>
                                        </a:lnTo>
                                        <a:lnTo>
                                          <a:pt x="107" y="95"/>
                                        </a:lnTo>
                                        <a:lnTo>
                                          <a:pt x="109" y="97"/>
                                        </a:lnTo>
                                        <a:lnTo>
                                          <a:pt x="11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2" name="Freeform 21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8" y="1365"/>
                                    <a:ext cx="139" cy="94"/>
                                  </a:xfrm>
                                  <a:custGeom>
                                    <a:avLst/>
                                    <a:gdLst>
                                      <a:gd name="T0" fmla="*/ 5 w 139"/>
                                      <a:gd name="T1" fmla="*/ 0 h 94"/>
                                      <a:gd name="T2" fmla="*/ 0 w 139"/>
                                      <a:gd name="T3" fmla="*/ 10 h 94"/>
                                      <a:gd name="T4" fmla="*/ 0 w 139"/>
                                      <a:gd name="T5" fmla="*/ 22 h 94"/>
                                      <a:gd name="T6" fmla="*/ 0 w 139"/>
                                      <a:gd name="T7" fmla="*/ 25 h 94"/>
                                      <a:gd name="T8" fmla="*/ 2 w 139"/>
                                      <a:gd name="T9" fmla="*/ 27 h 94"/>
                                      <a:gd name="T10" fmla="*/ 5 w 139"/>
                                      <a:gd name="T11" fmla="*/ 15 h 94"/>
                                      <a:gd name="T12" fmla="*/ 10 w 139"/>
                                      <a:gd name="T13" fmla="*/ 2 h 94"/>
                                      <a:gd name="T14" fmla="*/ 7 w 139"/>
                                      <a:gd name="T15" fmla="*/ 0 h 94"/>
                                      <a:gd name="T16" fmla="*/ 5 w 139"/>
                                      <a:gd name="T17" fmla="*/ 0 h 94"/>
                                      <a:gd name="T18" fmla="*/ 106 w 139"/>
                                      <a:gd name="T19" fmla="*/ 94 h 94"/>
                                      <a:gd name="T20" fmla="*/ 116 w 139"/>
                                      <a:gd name="T21" fmla="*/ 87 h 94"/>
                                      <a:gd name="T22" fmla="*/ 126 w 139"/>
                                      <a:gd name="T23" fmla="*/ 79 h 94"/>
                                      <a:gd name="T24" fmla="*/ 131 w 139"/>
                                      <a:gd name="T25" fmla="*/ 69 h 94"/>
                                      <a:gd name="T26" fmla="*/ 139 w 139"/>
                                      <a:gd name="T27" fmla="*/ 59 h 94"/>
                                      <a:gd name="T28" fmla="*/ 134 w 139"/>
                                      <a:gd name="T29" fmla="*/ 57 h 94"/>
                                      <a:gd name="T30" fmla="*/ 126 w 139"/>
                                      <a:gd name="T31" fmla="*/ 67 h 94"/>
                                      <a:gd name="T32" fmla="*/ 119 w 139"/>
                                      <a:gd name="T33" fmla="*/ 77 h 94"/>
                                      <a:gd name="T34" fmla="*/ 111 w 139"/>
                                      <a:gd name="T35" fmla="*/ 84 h 94"/>
                                      <a:gd name="T36" fmla="*/ 99 w 139"/>
                                      <a:gd name="T37" fmla="*/ 92 h 94"/>
                                      <a:gd name="T38" fmla="*/ 104 w 139"/>
                                      <a:gd name="T39" fmla="*/ 92 h 94"/>
                                      <a:gd name="T40" fmla="*/ 106 w 139"/>
                                      <a:gd name="T41" fmla="*/ 94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94">
                                        <a:moveTo>
                                          <a:pt x="5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06" y="94"/>
                                        </a:moveTo>
                                        <a:lnTo>
                                          <a:pt x="116" y="87"/>
                                        </a:lnTo>
                                        <a:lnTo>
                                          <a:pt x="126" y="79"/>
                                        </a:lnTo>
                                        <a:lnTo>
                                          <a:pt x="131" y="69"/>
                                        </a:lnTo>
                                        <a:lnTo>
                                          <a:pt x="139" y="59"/>
                                        </a:lnTo>
                                        <a:lnTo>
                                          <a:pt x="134" y="57"/>
                                        </a:lnTo>
                                        <a:lnTo>
                                          <a:pt x="126" y="67"/>
                                        </a:lnTo>
                                        <a:lnTo>
                                          <a:pt x="119" y="77"/>
                                        </a:lnTo>
                                        <a:lnTo>
                                          <a:pt x="111" y="84"/>
                                        </a:lnTo>
                                        <a:lnTo>
                                          <a:pt x="99" y="92"/>
                                        </a:lnTo>
                                        <a:lnTo>
                                          <a:pt x="104" y="92"/>
                                        </a:lnTo>
                                        <a:lnTo>
                                          <a:pt x="106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3" name="Freeform 21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8" y="1365"/>
                                    <a:ext cx="136" cy="92"/>
                                  </a:xfrm>
                                  <a:custGeom>
                                    <a:avLst/>
                                    <a:gdLst>
                                      <a:gd name="T0" fmla="*/ 7 w 136"/>
                                      <a:gd name="T1" fmla="*/ 0 h 92"/>
                                      <a:gd name="T2" fmla="*/ 2 w 136"/>
                                      <a:gd name="T3" fmla="*/ 12 h 92"/>
                                      <a:gd name="T4" fmla="*/ 0 w 136"/>
                                      <a:gd name="T5" fmla="*/ 25 h 92"/>
                                      <a:gd name="T6" fmla="*/ 2 w 136"/>
                                      <a:gd name="T7" fmla="*/ 27 h 92"/>
                                      <a:gd name="T8" fmla="*/ 5 w 136"/>
                                      <a:gd name="T9" fmla="*/ 30 h 92"/>
                                      <a:gd name="T10" fmla="*/ 5 w 136"/>
                                      <a:gd name="T11" fmla="*/ 30 h 92"/>
                                      <a:gd name="T12" fmla="*/ 7 w 136"/>
                                      <a:gd name="T13" fmla="*/ 15 h 92"/>
                                      <a:gd name="T14" fmla="*/ 10 w 136"/>
                                      <a:gd name="T15" fmla="*/ 5 h 92"/>
                                      <a:gd name="T16" fmla="*/ 10 w 136"/>
                                      <a:gd name="T17" fmla="*/ 2 h 92"/>
                                      <a:gd name="T18" fmla="*/ 7 w 136"/>
                                      <a:gd name="T19" fmla="*/ 0 h 92"/>
                                      <a:gd name="T20" fmla="*/ 104 w 136"/>
                                      <a:gd name="T21" fmla="*/ 92 h 92"/>
                                      <a:gd name="T22" fmla="*/ 114 w 136"/>
                                      <a:gd name="T23" fmla="*/ 87 h 92"/>
                                      <a:gd name="T24" fmla="*/ 121 w 136"/>
                                      <a:gd name="T25" fmla="*/ 77 h 92"/>
                                      <a:gd name="T26" fmla="*/ 131 w 136"/>
                                      <a:gd name="T27" fmla="*/ 69 h 92"/>
                                      <a:gd name="T28" fmla="*/ 136 w 136"/>
                                      <a:gd name="T29" fmla="*/ 57 h 92"/>
                                      <a:gd name="T30" fmla="*/ 131 w 136"/>
                                      <a:gd name="T31" fmla="*/ 57 h 92"/>
                                      <a:gd name="T32" fmla="*/ 124 w 136"/>
                                      <a:gd name="T33" fmla="*/ 67 h 92"/>
                                      <a:gd name="T34" fmla="*/ 116 w 136"/>
                                      <a:gd name="T35" fmla="*/ 77 h 92"/>
                                      <a:gd name="T36" fmla="*/ 109 w 136"/>
                                      <a:gd name="T37" fmla="*/ 84 h 92"/>
                                      <a:gd name="T38" fmla="*/ 97 w 136"/>
                                      <a:gd name="T39" fmla="*/ 89 h 92"/>
                                      <a:gd name="T40" fmla="*/ 99 w 136"/>
                                      <a:gd name="T41" fmla="*/ 92 h 92"/>
                                      <a:gd name="T42" fmla="*/ 104 w 136"/>
                                      <a:gd name="T43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6" h="92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04" y="92"/>
                                        </a:moveTo>
                                        <a:lnTo>
                                          <a:pt x="114" y="87"/>
                                        </a:lnTo>
                                        <a:lnTo>
                                          <a:pt x="121" y="77"/>
                                        </a:lnTo>
                                        <a:lnTo>
                                          <a:pt x="131" y="69"/>
                                        </a:lnTo>
                                        <a:lnTo>
                                          <a:pt x="136" y="57"/>
                                        </a:lnTo>
                                        <a:lnTo>
                                          <a:pt x="131" y="57"/>
                                        </a:lnTo>
                                        <a:lnTo>
                                          <a:pt x="124" y="67"/>
                                        </a:lnTo>
                                        <a:lnTo>
                                          <a:pt x="116" y="77"/>
                                        </a:lnTo>
                                        <a:lnTo>
                                          <a:pt x="109" y="84"/>
                                        </a:lnTo>
                                        <a:lnTo>
                                          <a:pt x="97" y="89"/>
                                        </a:lnTo>
                                        <a:lnTo>
                                          <a:pt x="99" y="92"/>
                                        </a:lnTo>
                                        <a:lnTo>
                                          <a:pt x="104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4" name="Freeform 21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0" y="1367"/>
                                    <a:ext cx="132" cy="90"/>
                                  </a:xfrm>
                                  <a:custGeom>
                                    <a:avLst/>
                                    <a:gdLst>
                                      <a:gd name="T0" fmla="*/ 8 w 132"/>
                                      <a:gd name="T1" fmla="*/ 0 h 90"/>
                                      <a:gd name="T2" fmla="*/ 3 w 132"/>
                                      <a:gd name="T3" fmla="*/ 13 h 90"/>
                                      <a:gd name="T4" fmla="*/ 0 w 132"/>
                                      <a:gd name="T5" fmla="*/ 25 h 90"/>
                                      <a:gd name="T6" fmla="*/ 3 w 132"/>
                                      <a:gd name="T7" fmla="*/ 28 h 90"/>
                                      <a:gd name="T8" fmla="*/ 5 w 132"/>
                                      <a:gd name="T9" fmla="*/ 30 h 90"/>
                                      <a:gd name="T10" fmla="*/ 5 w 132"/>
                                      <a:gd name="T11" fmla="*/ 28 h 90"/>
                                      <a:gd name="T12" fmla="*/ 5 w 132"/>
                                      <a:gd name="T13" fmla="*/ 28 h 90"/>
                                      <a:gd name="T14" fmla="*/ 8 w 132"/>
                                      <a:gd name="T15" fmla="*/ 15 h 90"/>
                                      <a:gd name="T16" fmla="*/ 10 w 132"/>
                                      <a:gd name="T17" fmla="*/ 3 h 90"/>
                                      <a:gd name="T18" fmla="*/ 8 w 132"/>
                                      <a:gd name="T19" fmla="*/ 3 h 90"/>
                                      <a:gd name="T20" fmla="*/ 8 w 132"/>
                                      <a:gd name="T21" fmla="*/ 0 h 90"/>
                                      <a:gd name="T22" fmla="*/ 97 w 132"/>
                                      <a:gd name="T23" fmla="*/ 90 h 90"/>
                                      <a:gd name="T24" fmla="*/ 109 w 132"/>
                                      <a:gd name="T25" fmla="*/ 82 h 90"/>
                                      <a:gd name="T26" fmla="*/ 117 w 132"/>
                                      <a:gd name="T27" fmla="*/ 75 h 90"/>
                                      <a:gd name="T28" fmla="*/ 127 w 132"/>
                                      <a:gd name="T29" fmla="*/ 65 h 90"/>
                                      <a:gd name="T30" fmla="*/ 132 w 132"/>
                                      <a:gd name="T31" fmla="*/ 55 h 90"/>
                                      <a:gd name="T32" fmla="*/ 127 w 132"/>
                                      <a:gd name="T33" fmla="*/ 55 h 90"/>
                                      <a:gd name="T34" fmla="*/ 119 w 132"/>
                                      <a:gd name="T35" fmla="*/ 65 h 90"/>
                                      <a:gd name="T36" fmla="*/ 112 w 132"/>
                                      <a:gd name="T37" fmla="*/ 72 h 90"/>
                                      <a:gd name="T38" fmla="*/ 102 w 132"/>
                                      <a:gd name="T39" fmla="*/ 80 h 90"/>
                                      <a:gd name="T40" fmla="*/ 92 w 132"/>
                                      <a:gd name="T41" fmla="*/ 87 h 90"/>
                                      <a:gd name="T42" fmla="*/ 95 w 132"/>
                                      <a:gd name="T43" fmla="*/ 87 h 90"/>
                                      <a:gd name="T44" fmla="*/ 97 w 132"/>
                                      <a:gd name="T45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32" h="9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97" y="90"/>
                                        </a:moveTo>
                                        <a:lnTo>
                                          <a:pt x="109" y="82"/>
                                        </a:lnTo>
                                        <a:lnTo>
                                          <a:pt x="117" y="75"/>
                                        </a:lnTo>
                                        <a:lnTo>
                                          <a:pt x="127" y="65"/>
                                        </a:lnTo>
                                        <a:lnTo>
                                          <a:pt x="132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19" y="65"/>
                                        </a:lnTo>
                                        <a:lnTo>
                                          <a:pt x="112" y="72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92" y="87"/>
                                        </a:lnTo>
                                        <a:lnTo>
                                          <a:pt x="95" y="87"/>
                                        </a:lnTo>
                                        <a:lnTo>
                                          <a:pt x="97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5" name="Freeform 2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3" y="1370"/>
                                    <a:ext cx="126" cy="84"/>
                                  </a:xfrm>
                                  <a:custGeom>
                                    <a:avLst/>
                                    <a:gdLst>
                                      <a:gd name="T0" fmla="*/ 5 w 126"/>
                                      <a:gd name="T1" fmla="*/ 0 h 84"/>
                                      <a:gd name="T2" fmla="*/ 2 w 126"/>
                                      <a:gd name="T3" fmla="*/ 10 h 84"/>
                                      <a:gd name="T4" fmla="*/ 0 w 126"/>
                                      <a:gd name="T5" fmla="*/ 25 h 84"/>
                                      <a:gd name="T6" fmla="*/ 0 w 126"/>
                                      <a:gd name="T7" fmla="*/ 25 h 84"/>
                                      <a:gd name="T8" fmla="*/ 2 w 126"/>
                                      <a:gd name="T9" fmla="*/ 27 h 84"/>
                                      <a:gd name="T10" fmla="*/ 5 w 126"/>
                                      <a:gd name="T11" fmla="*/ 30 h 84"/>
                                      <a:gd name="T12" fmla="*/ 5 w 126"/>
                                      <a:gd name="T13" fmla="*/ 27 h 84"/>
                                      <a:gd name="T14" fmla="*/ 5 w 126"/>
                                      <a:gd name="T15" fmla="*/ 25 h 84"/>
                                      <a:gd name="T16" fmla="*/ 7 w 126"/>
                                      <a:gd name="T17" fmla="*/ 12 h 84"/>
                                      <a:gd name="T18" fmla="*/ 10 w 126"/>
                                      <a:gd name="T19" fmla="*/ 2 h 84"/>
                                      <a:gd name="T20" fmla="*/ 7 w 126"/>
                                      <a:gd name="T21" fmla="*/ 0 h 84"/>
                                      <a:gd name="T22" fmla="*/ 5 w 126"/>
                                      <a:gd name="T23" fmla="*/ 0 h 84"/>
                                      <a:gd name="T24" fmla="*/ 92 w 126"/>
                                      <a:gd name="T25" fmla="*/ 84 h 84"/>
                                      <a:gd name="T26" fmla="*/ 104 w 126"/>
                                      <a:gd name="T27" fmla="*/ 79 h 84"/>
                                      <a:gd name="T28" fmla="*/ 111 w 126"/>
                                      <a:gd name="T29" fmla="*/ 72 h 84"/>
                                      <a:gd name="T30" fmla="*/ 119 w 126"/>
                                      <a:gd name="T31" fmla="*/ 62 h 84"/>
                                      <a:gd name="T32" fmla="*/ 126 w 126"/>
                                      <a:gd name="T33" fmla="*/ 52 h 84"/>
                                      <a:gd name="T34" fmla="*/ 121 w 126"/>
                                      <a:gd name="T35" fmla="*/ 50 h 84"/>
                                      <a:gd name="T36" fmla="*/ 114 w 126"/>
                                      <a:gd name="T37" fmla="*/ 62 h 84"/>
                                      <a:gd name="T38" fmla="*/ 106 w 126"/>
                                      <a:gd name="T39" fmla="*/ 69 h 84"/>
                                      <a:gd name="T40" fmla="*/ 96 w 126"/>
                                      <a:gd name="T41" fmla="*/ 77 h 84"/>
                                      <a:gd name="T42" fmla="*/ 87 w 126"/>
                                      <a:gd name="T43" fmla="*/ 82 h 84"/>
                                      <a:gd name="T44" fmla="*/ 89 w 126"/>
                                      <a:gd name="T45" fmla="*/ 84 h 84"/>
                                      <a:gd name="T46" fmla="*/ 92 w 126"/>
                                      <a:gd name="T47" fmla="*/ 8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6" h="84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92" y="84"/>
                                        </a:moveTo>
                                        <a:lnTo>
                                          <a:pt x="104" y="79"/>
                                        </a:lnTo>
                                        <a:lnTo>
                                          <a:pt x="111" y="72"/>
                                        </a:lnTo>
                                        <a:lnTo>
                                          <a:pt x="119" y="62"/>
                                        </a:lnTo>
                                        <a:lnTo>
                                          <a:pt x="126" y="52"/>
                                        </a:lnTo>
                                        <a:lnTo>
                                          <a:pt x="121" y="50"/>
                                        </a:lnTo>
                                        <a:lnTo>
                                          <a:pt x="114" y="62"/>
                                        </a:lnTo>
                                        <a:lnTo>
                                          <a:pt x="106" y="69"/>
                                        </a:lnTo>
                                        <a:lnTo>
                                          <a:pt x="96" y="77"/>
                                        </a:lnTo>
                                        <a:lnTo>
                                          <a:pt x="87" y="82"/>
                                        </a:lnTo>
                                        <a:lnTo>
                                          <a:pt x="89" y="84"/>
                                        </a:lnTo>
                                        <a:lnTo>
                                          <a:pt x="92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6" name="Freeform 21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5" y="1370"/>
                                    <a:ext cx="122" cy="84"/>
                                  </a:xfrm>
                                  <a:custGeom>
                                    <a:avLst/>
                                    <a:gdLst>
                                      <a:gd name="T0" fmla="*/ 5 w 122"/>
                                      <a:gd name="T1" fmla="*/ 0 h 84"/>
                                      <a:gd name="T2" fmla="*/ 3 w 122"/>
                                      <a:gd name="T3" fmla="*/ 12 h 84"/>
                                      <a:gd name="T4" fmla="*/ 0 w 122"/>
                                      <a:gd name="T5" fmla="*/ 25 h 84"/>
                                      <a:gd name="T6" fmla="*/ 0 w 122"/>
                                      <a:gd name="T7" fmla="*/ 25 h 84"/>
                                      <a:gd name="T8" fmla="*/ 0 w 122"/>
                                      <a:gd name="T9" fmla="*/ 27 h 84"/>
                                      <a:gd name="T10" fmla="*/ 3 w 122"/>
                                      <a:gd name="T11" fmla="*/ 30 h 84"/>
                                      <a:gd name="T12" fmla="*/ 8 w 122"/>
                                      <a:gd name="T13" fmla="*/ 32 h 84"/>
                                      <a:gd name="T14" fmla="*/ 5 w 122"/>
                                      <a:gd name="T15" fmla="*/ 27 h 84"/>
                                      <a:gd name="T16" fmla="*/ 5 w 122"/>
                                      <a:gd name="T17" fmla="*/ 25 h 84"/>
                                      <a:gd name="T18" fmla="*/ 8 w 122"/>
                                      <a:gd name="T19" fmla="*/ 12 h 84"/>
                                      <a:gd name="T20" fmla="*/ 10 w 122"/>
                                      <a:gd name="T21" fmla="*/ 2 h 84"/>
                                      <a:gd name="T22" fmla="*/ 8 w 122"/>
                                      <a:gd name="T23" fmla="*/ 2 h 84"/>
                                      <a:gd name="T24" fmla="*/ 5 w 122"/>
                                      <a:gd name="T25" fmla="*/ 0 h 84"/>
                                      <a:gd name="T26" fmla="*/ 87 w 122"/>
                                      <a:gd name="T27" fmla="*/ 84 h 84"/>
                                      <a:gd name="T28" fmla="*/ 97 w 122"/>
                                      <a:gd name="T29" fmla="*/ 77 h 84"/>
                                      <a:gd name="T30" fmla="*/ 107 w 122"/>
                                      <a:gd name="T31" fmla="*/ 69 h 84"/>
                                      <a:gd name="T32" fmla="*/ 114 w 122"/>
                                      <a:gd name="T33" fmla="*/ 62 h 84"/>
                                      <a:gd name="T34" fmla="*/ 122 w 122"/>
                                      <a:gd name="T35" fmla="*/ 52 h 84"/>
                                      <a:gd name="T36" fmla="*/ 117 w 122"/>
                                      <a:gd name="T37" fmla="*/ 50 h 84"/>
                                      <a:gd name="T38" fmla="*/ 109 w 122"/>
                                      <a:gd name="T39" fmla="*/ 59 h 84"/>
                                      <a:gd name="T40" fmla="*/ 102 w 122"/>
                                      <a:gd name="T41" fmla="*/ 69 h 84"/>
                                      <a:gd name="T42" fmla="*/ 92 w 122"/>
                                      <a:gd name="T43" fmla="*/ 77 h 84"/>
                                      <a:gd name="T44" fmla="*/ 80 w 122"/>
                                      <a:gd name="T45" fmla="*/ 79 h 84"/>
                                      <a:gd name="T46" fmla="*/ 85 w 122"/>
                                      <a:gd name="T47" fmla="*/ 82 h 84"/>
                                      <a:gd name="T48" fmla="*/ 87 w 122"/>
                                      <a:gd name="T49" fmla="*/ 8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22" h="84">
                                        <a:moveTo>
                                          <a:pt x="5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87" y="84"/>
                                        </a:moveTo>
                                        <a:lnTo>
                                          <a:pt x="97" y="77"/>
                                        </a:lnTo>
                                        <a:lnTo>
                                          <a:pt x="107" y="69"/>
                                        </a:lnTo>
                                        <a:lnTo>
                                          <a:pt x="114" y="62"/>
                                        </a:lnTo>
                                        <a:lnTo>
                                          <a:pt x="122" y="52"/>
                                        </a:lnTo>
                                        <a:lnTo>
                                          <a:pt x="117" y="50"/>
                                        </a:lnTo>
                                        <a:lnTo>
                                          <a:pt x="109" y="59"/>
                                        </a:lnTo>
                                        <a:lnTo>
                                          <a:pt x="102" y="69"/>
                                        </a:lnTo>
                                        <a:lnTo>
                                          <a:pt x="92" y="77"/>
                                        </a:lnTo>
                                        <a:lnTo>
                                          <a:pt x="80" y="79"/>
                                        </a:lnTo>
                                        <a:lnTo>
                                          <a:pt x="85" y="82"/>
                                        </a:lnTo>
                                        <a:lnTo>
                                          <a:pt x="87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7" name="Freeform 21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8" y="1372"/>
                                    <a:ext cx="116" cy="80"/>
                                  </a:xfrm>
                                  <a:custGeom>
                                    <a:avLst/>
                                    <a:gdLst>
                                      <a:gd name="T0" fmla="*/ 5 w 116"/>
                                      <a:gd name="T1" fmla="*/ 0 h 80"/>
                                      <a:gd name="T2" fmla="*/ 2 w 116"/>
                                      <a:gd name="T3" fmla="*/ 10 h 80"/>
                                      <a:gd name="T4" fmla="*/ 0 w 116"/>
                                      <a:gd name="T5" fmla="*/ 23 h 80"/>
                                      <a:gd name="T6" fmla="*/ 0 w 116"/>
                                      <a:gd name="T7" fmla="*/ 25 h 80"/>
                                      <a:gd name="T8" fmla="*/ 0 w 116"/>
                                      <a:gd name="T9" fmla="*/ 28 h 80"/>
                                      <a:gd name="T10" fmla="*/ 5 w 116"/>
                                      <a:gd name="T11" fmla="*/ 30 h 80"/>
                                      <a:gd name="T12" fmla="*/ 7 w 116"/>
                                      <a:gd name="T13" fmla="*/ 33 h 80"/>
                                      <a:gd name="T14" fmla="*/ 5 w 116"/>
                                      <a:gd name="T15" fmla="*/ 28 h 80"/>
                                      <a:gd name="T16" fmla="*/ 5 w 116"/>
                                      <a:gd name="T17" fmla="*/ 23 h 80"/>
                                      <a:gd name="T18" fmla="*/ 7 w 116"/>
                                      <a:gd name="T19" fmla="*/ 13 h 80"/>
                                      <a:gd name="T20" fmla="*/ 9 w 116"/>
                                      <a:gd name="T21" fmla="*/ 3 h 80"/>
                                      <a:gd name="T22" fmla="*/ 7 w 116"/>
                                      <a:gd name="T23" fmla="*/ 0 h 80"/>
                                      <a:gd name="T24" fmla="*/ 5 w 116"/>
                                      <a:gd name="T25" fmla="*/ 0 h 80"/>
                                      <a:gd name="T26" fmla="*/ 82 w 116"/>
                                      <a:gd name="T27" fmla="*/ 80 h 80"/>
                                      <a:gd name="T28" fmla="*/ 91 w 116"/>
                                      <a:gd name="T29" fmla="*/ 75 h 80"/>
                                      <a:gd name="T30" fmla="*/ 101 w 116"/>
                                      <a:gd name="T31" fmla="*/ 67 h 80"/>
                                      <a:gd name="T32" fmla="*/ 109 w 116"/>
                                      <a:gd name="T33" fmla="*/ 60 h 80"/>
                                      <a:gd name="T34" fmla="*/ 116 w 116"/>
                                      <a:gd name="T35" fmla="*/ 48 h 80"/>
                                      <a:gd name="T36" fmla="*/ 114 w 116"/>
                                      <a:gd name="T37" fmla="*/ 48 h 80"/>
                                      <a:gd name="T38" fmla="*/ 111 w 116"/>
                                      <a:gd name="T39" fmla="*/ 48 h 80"/>
                                      <a:gd name="T40" fmla="*/ 104 w 116"/>
                                      <a:gd name="T41" fmla="*/ 57 h 80"/>
                                      <a:gd name="T42" fmla="*/ 96 w 116"/>
                                      <a:gd name="T43" fmla="*/ 65 h 80"/>
                                      <a:gd name="T44" fmla="*/ 87 w 116"/>
                                      <a:gd name="T45" fmla="*/ 72 h 80"/>
                                      <a:gd name="T46" fmla="*/ 74 w 116"/>
                                      <a:gd name="T47" fmla="*/ 77 h 80"/>
                                      <a:gd name="T48" fmla="*/ 77 w 116"/>
                                      <a:gd name="T49" fmla="*/ 77 h 80"/>
                                      <a:gd name="T50" fmla="*/ 82 w 116"/>
                                      <a:gd name="T51" fmla="*/ 8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6" h="80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82" y="80"/>
                                        </a:moveTo>
                                        <a:lnTo>
                                          <a:pt x="91" y="75"/>
                                        </a:lnTo>
                                        <a:lnTo>
                                          <a:pt x="101" y="67"/>
                                        </a:lnTo>
                                        <a:lnTo>
                                          <a:pt x="109" y="60"/>
                                        </a:lnTo>
                                        <a:lnTo>
                                          <a:pt x="116" y="48"/>
                                        </a:lnTo>
                                        <a:lnTo>
                                          <a:pt x="114" y="48"/>
                                        </a:lnTo>
                                        <a:lnTo>
                                          <a:pt x="111" y="48"/>
                                        </a:lnTo>
                                        <a:lnTo>
                                          <a:pt x="104" y="57"/>
                                        </a:lnTo>
                                        <a:lnTo>
                                          <a:pt x="96" y="65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82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8" name="Freeform 21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0" y="1372"/>
                                    <a:ext cx="112" cy="77"/>
                                  </a:xfrm>
                                  <a:custGeom>
                                    <a:avLst/>
                                    <a:gdLst>
                                      <a:gd name="T0" fmla="*/ 5 w 112"/>
                                      <a:gd name="T1" fmla="*/ 0 h 77"/>
                                      <a:gd name="T2" fmla="*/ 3 w 112"/>
                                      <a:gd name="T3" fmla="*/ 10 h 77"/>
                                      <a:gd name="T4" fmla="*/ 0 w 112"/>
                                      <a:gd name="T5" fmla="*/ 23 h 77"/>
                                      <a:gd name="T6" fmla="*/ 0 w 112"/>
                                      <a:gd name="T7" fmla="*/ 25 h 77"/>
                                      <a:gd name="T8" fmla="*/ 3 w 112"/>
                                      <a:gd name="T9" fmla="*/ 30 h 77"/>
                                      <a:gd name="T10" fmla="*/ 5 w 112"/>
                                      <a:gd name="T11" fmla="*/ 33 h 77"/>
                                      <a:gd name="T12" fmla="*/ 7 w 112"/>
                                      <a:gd name="T13" fmla="*/ 35 h 77"/>
                                      <a:gd name="T14" fmla="*/ 5 w 112"/>
                                      <a:gd name="T15" fmla="*/ 28 h 77"/>
                                      <a:gd name="T16" fmla="*/ 5 w 112"/>
                                      <a:gd name="T17" fmla="*/ 23 h 77"/>
                                      <a:gd name="T18" fmla="*/ 7 w 112"/>
                                      <a:gd name="T19" fmla="*/ 13 h 77"/>
                                      <a:gd name="T20" fmla="*/ 10 w 112"/>
                                      <a:gd name="T21" fmla="*/ 3 h 77"/>
                                      <a:gd name="T22" fmla="*/ 7 w 112"/>
                                      <a:gd name="T23" fmla="*/ 3 h 77"/>
                                      <a:gd name="T24" fmla="*/ 5 w 112"/>
                                      <a:gd name="T25" fmla="*/ 0 h 77"/>
                                      <a:gd name="T26" fmla="*/ 75 w 112"/>
                                      <a:gd name="T27" fmla="*/ 77 h 77"/>
                                      <a:gd name="T28" fmla="*/ 87 w 112"/>
                                      <a:gd name="T29" fmla="*/ 75 h 77"/>
                                      <a:gd name="T30" fmla="*/ 97 w 112"/>
                                      <a:gd name="T31" fmla="*/ 67 h 77"/>
                                      <a:gd name="T32" fmla="*/ 104 w 112"/>
                                      <a:gd name="T33" fmla="*/ 57 h 77"/>
                                      <a:gd name="T34" fmla="*/ 112 w 112"/>
                                      <a:gd name="T35" fmla="*/ 48 h 77"/>
                                      <a:gd name="T36" fmla="*/ 107 w 112"/>
                                      <a:gd name="T37" fmla="*/ 45 h 77"/>
                                      <a:gd name="T38" fmla="*/ 99 w 112"/>
                                      <a:gd name="T39" fmla="*/ 57 h 77"/>
                                      <a:gd name="T40" fmla="*/ 92 w 112"/>
                                      <a:gd name="T41" fmla="*/ 65 h 77"/>
                                      <a:gd name="T42" fmla="*/ 80 w 112"/>
                                      <a:gd name="T43" fmla="*/ 72 h 77"/>
                                      <a:gd name="T44" fmla="*/ 67 w 112"/>
                                      <a:gd name="T45" fmla="*/ 75 h 77"/>
                                      <a:gd name="T46" fmla="*/ 72 w 112"/>
                                      <a:gd name="T47" fmla="*/ 77 h 77"/>
                                      <a:gd name="T48" fmla="*/ 75 w 112"/>
                                      <a:gd name="T49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12" h="77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75" y="77"/>
                                        </a:moveTo>
                                        <a:lnTo>
                                          <a:pt x="87" y="75"/>
                                        </a:lnTo>
                                        <a:lnTo>
                                          <a:pt x="97" y="67"/>
                                        </a:lnTo>
                                        <a:lnTo>
                                          <a:pt x="104" y="57"/>
                                        </a:lnTo>
                                        <a:lnTo>
                                          <a:pt x="112" y="48"/>
                                        </a:lnTo>
                                        <a:lnTo>
                                          <a:pt x="107" y="45"/>
                                        </a:lnTo>
                                        <a:lnTo>
                                          <a:pt x="99" y="57"/>
                                        </a:lnTo>
                                        <a:lnTo>
                                          <a:pt x="92" y="65"/>
                                        </a:lnTo>
                                        <a:lnTo>
                                          <a:pt x="80" y="72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72" y="77"/>
                                        </a:lnTo>
                                        <a:lnTo>
                                          <a:pt x="75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9" name="Freeform 21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3" y="1375"/>
                                    <a:ext cx="106" cy="74"/>
                                  </a:xfrm>
                                  <a:custGeom>
                                    <a:avLst/>
                                    <a:gdLst>
                                      <a:gd name="T0" fmla="*/ 4 w 106"/>
                                      <a:gd name="T1" fmla="*/ 0 h 74"/>
                                      <a:gd name="T2" fmla="*/ 2 w 106"/>
                                      <a:gd name="T3" fmla="*/ 10 h 74"/>
                                      <a:gd name="T4" fmla="*/ 0 w 106"/>
                                      <a:gd name="T5" fmla="*/ 20 h 74"/>
                                      <a:gd name="T6" fmla="*/ 0 w 106"/>
                                      <a:gd name="T7" fmla="*/ 25 h 74"/>
                                      <a:gd name="T8" fmla="*/ 2 w 106"/>
                                      <a:gd name="T9" fmla="*/ 30 h 74"/>
                                      <a:gd name="T10" fmla="*/ 4 w 106"/>
                                      <a:gd name="T11" fmla="*/ 32 h 74"/>
                                      <a:gd name="T12" fmla="*/ 7 w 106"/>
                                      <a:gd name="T13" fmla="*/ 35 h 74"/>
                                      <a:gd name="T14" fmla="*/ 7 w 106"/>
                                      <a:gd name="T15" fmla="*/ 27 h 74"/>
                                      <a:gd name="T16" fmla="*/ 4 w 106"/>
                                      <a:gd name="T17" fmla="*/ 20 h 74"/>
                                      <a:gd name="T18" fmla="*/ 7 w 106"/>
                                      <a:gd name="T19" fmla="*/ 10 h 74"/>
                                      <a:gd name="T20" fmla="*/ 7 w 106"/>
                                      <a:gd name="T21" fmla="*/ 2 h 74"/>
                                      <a:gd name="T22" fmla="*/ 7 w 106"/>
                                      <a:gd name="T23" fmla="*/ 0 h 74"/>
                                      <a:gd name="T24" fmla="*/ 4 w 106"/>
                                      <a:gd name="T25" fmla="*/ 0 h 74"/>
                                      <a:gd name="T26" fmla="*/ 69 w 106"/>
                                      <a:gd name="T27" fmla="*/ 74 h 74"/>
                                      <a:gd name="T28" fmla="*/ 82 w 106"/>
                                      <a:gd name="T29" fmla="*/ 69 h 74"/>
                                      <a:gd name="T30" fmla="*/ 91 w 106"/>
                                      <a:gd name="T31" fmla="*/ 62 h 74"/>
                                      <a:gd name="T32" fmla="*/ 99 w 106"/>
                                      <a:gd name="T33" fmla="*/ 54 h 74"/>
                                      <a:gd name="T34" fmla="*/ 106 w 106"/>
                                      <a:gd name="T35" fmla="*/ 45 h 74"/>
                                      <a:gd name="T36" fmla="*/ 101 w 106"/>
                                      <a:gd name="T37" fmla="*/ 42 h 74"/>
                                      <a:gd name="T38" fmla="*/ 94 w 106"/>
                                      <a:gd name="T39" fmla="*/ 52 h 74"/>
                                      <a:gd name="T40" fmla="*/ 84 w 106"/>
                                      <a:gd name="T41" fmla="*/ 62 h 74"/>
                                      <a:gd name="T42" fmla="*/ 74 w 106"/>
                                      <a:gd name="T43" fmla="*/ 67 h 74"/>
                                      <a:gd name="T44" fmla="*/ 62 w 106"/>
                                      <a:gd name="T45" fmla="*/ 69 h 74"/>
                                      <a:gd name="T46" fmla="*/ 64 w 106"/>
                                      <a:gd name="T47" fmla="*/ 72 h 74"/>
                                      <a:gd name="T48" fmla="*/ 69 w 106"/>
                                      <a:gd name="T49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6" h="74">
                                        <a:moveTo>
                                          <a:pt x="4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4" y="3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69" y="74"/>
                                        </a:moveTo>
                                        <a:lnTo>
                                          <a:pt x="82" y="69"/>
                                        </a:lnTo>
                                        <a:lnTo>
                                          <a:pt x="91" y="62"/>
                                        </a:lnTo>
                                        <a:lnTo>
                                          <a:pt x="99" y="54"/>
                                        </a:lnTo>
                                        <a:lnTo>
                                          <a:pt x="106" y="45"/>
                                        </a:lnTo>
                                        <a:lnTo>
                                          <a:pt x="101" y="42"/>
                                        </a:lnTo>
                                        <a:lnTo>
                                          <a:pt x="94" y="52"/>
                                        </a:lnTo>
                                        <a:lnTo>
                                          <a:pt x="84" y="62"/>
                                        </a:lnTo>
                                        <a:lnTo>
                                          <a:pt x="74" y="67"/>
                                        </a:lnTo>
                                        <a:lnTo>
                                          <a:pt x="62" y="69"/>
                                        </a:lnTo>
                                        <a:lnTo>
                                          <a:pt x="64" y="72"/>
                                        </a:lnTo>
                                        <a:lnTo>
                                          <a:pt x="69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0" name="Freeform 2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1375"/>
                                    <a:ext cx="102" cy="72"/>
                                  </a:xfrm>
                                  <a:custGeom>
                                    <a:avLst/>
                                    <a:gdLst>
                                      <a:gd name="T0" fmla="*/ 5 w 102"/>
                                      <a:gd name="T1" fmla="*/ 0 h 72"/>
                                      <a:gd name="T2" fmla="*/ 2 w 102"/>
                                      <a:gd name="T3" fmla="*/ 10 h 72"/>
                                      <a:gd name="T4" fmla="*/ 0 w 102"/>
                                      <a:gd name="T5" fmla="*/ 20 h 72"/>
                                      <a:gd name="T6" fmla="*/ 0 w 102"/>
                                      <a:gd name="T7" fmla="*/ 25 h 72"/>
                                      <a:gd name="T8" fmla="*/ 2 w 102"/>
                                      <a:gd name="T9" fmla="*/ 32 h 72"/>
                                      <a:gd name="T10" fmla="*/ 5 w 102"/>
                                      <a:gd name="T11" fmla="*/ 35 h 72"/>
                                      <a:gd name="T12" fmla="*/ 10 w 102"/>
                                      <a:gd name="T13" fmla="*/ 40 h 72"/>
                                      <a:gd name="T14" fmla="*/ 7 w 102"/>
                                      <a:gd name="T15" fmla="*/ 30 h 72"/>
                                      <a:gd name="T16" fmla="*/ 5 w 102"/>
                                      <a:gd name="T17" fmla="*/ 20 h 72"/>
                                      <a:gd name="T18" fmla="*/ 7 w 102"/>
                                      <a:gd name="T19" fmla="*/ 10 h 72"/>
                                      <a:gd name="T20" fmla="*/ 7 w 102"/>
                                      <a:gd name="T21" fmla="*/ 2 h 72"/>
                                      <a:gd name="T22" fmla="*/ 5 w 102"/>
                                      <a:gd name="T23" fmla="*/ 2 h 72"/>
                                      <a:gd name="T24" fmla="*/ 5 w 102"/>
                                      <a:gd name="T25" fmla="*/ 0 h 72"/>
                                      <a:gd name="T26" fmla="*/ 62 w 102"/>
                                      <a:gd name="T27" fmla="*/ 72 h 72"/>
                                      <a:gd name="T28" fmla="*/ 75 w 102"/>
                                      <a:gd name="T29" fmla="*/ 69 h 72"/>
                                      <a:gd name="T30" fmla="*/ 87 w 102"/>
                                      <a:gd name="T31" fmla="*/ 62 h 72"/>
                                      <a:gd name="T32" fmla="*/ 94 w 102"/>
                                      <a:gd name="T33" fmla="*/ 54 h 72"/>
                                      <a:gd name="T34" fmla="*/ 102 w 102"/>
                                      <a:gd name="T35" fmla="*/ 42 h 72"/>
                                      <a:gd name="T36" fmla="*/ 97 w 102"/>
                                      <a:gd name="T37" fmla="*/ 42 h 72"/>
                                      <a:gd name="T38" fmla="*/ 89 w 102"/>
                                      <a:gd name="T39" fmla="*/ 52 h 72"/>
                                      <a:gd name="T40" fmla="*/ 80 w 102"/>
                                      <a:gd name="T41" fmla="*/ 59 h 72"/>
                                      <a:gd name="T42" fmla="*/ 67 w 102"/>
                                      <a:gd name="T43" fmla="*/ 67 h 72"/>
                                      <a:gd name="T44" fmla="*/ 55 w 102"/>
                                      <a:gd name="T45" fmla="*/ 67 h 72"/>
                                      <a:gd name="T46" fmla="*/ 55 w 102"/>
                                      <a:gd name="T47" fmla="*/ 67 h 72"/>
                                      <a:gd name="T48" fmla="*/ 60 w 102"/>
                                      <a:gd name="T49" fmla="*/ 69 h 72"/>
                                      <a:gd name="T50" fmla="*/ 62 w 102"/>
                                      <a:gd name="T51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2" h="72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62" y="72"/>
                                        </a:moveTo>
                                        <a:lnTo>
                                          <a:pt x="75" y="69"/>
                                        </a:lnTo>
                                        <a:lnTo>
                                          <a:pt x="87" y="62"/>
                                        </a:lnTo>
                                        <a:lnTo>
                                          <a:pt x="94" y="54"/>
                                        </a:lnTo>
                                        <a:lnTo>
                                          <a:pt x="102" y="42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80" y="59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60" y="69"/>
                                        </a:lnTo>
                                        <a:lnTo>
                                          <a:pt x="62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1" name="Freeform 21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1377"/>
                                    <a:ext cx="97" cy="67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67"/>
                                      <a:gd name="T2" fmla="*/ 3 w 97"/>
                                      <a:gd name="T3" fmla="*/ 8 h 67"/>
                                      <a:gd name="T4" fmla="*/ 0 w 97"/>
                                      <a:gd name="T5" fmla="*/ 18 h 67"/>
                                      <a:gd name="T6" fmla="*/ 3 w 97"/>
                                      <a:gd name="T7" fmla="*/ 25 h 67"/>
                                      <a:gd name="T8" fmla="*/ 3 w 97"/>
                                      <a:gd name="T9" fmla="*/ 33 h 67"/>
                                      <a:gd name="T10" fmla="*/ 8 w 97"/>
                                      <a:gd name="T11" fmla="*/ 38 h 67"/>
                                      <a:gd name="T12" fmla="*/ 13 w 97"/>
                                      <a:gd name="T13" fmla="*/ 40 h 67"/>
                                      <a:gd name="T14" fmla="*/ 8 w 97"/>
                                      <a:gd name="T15" fmla="*/ 30 h 67"/>
                                      <a:gd name="T16" fmla="*/ 5 w 97"/>
                                      <a:gd name="T17" fmla="*/ 18 h 67"/>
                                      <a:gd name="T18" fmla="*/ 5 w 97"/>
                                      <a:gd name="T19" fmla="*/ 10 h 67"/>
                                      <a:gd name="T20" fmla="*/ 8 w 97"/>
                                      <a:gd name="T21" fmla="*/ 3 h 67"/>
                                      <a:gd name="T22" fmla="*/ 5 w 97"/>
                                      <a:gd name="T23" fmla="*/ 0 h 67"/>
                                      <a:gd name="T24" fmla="*/ 3 w 97"/>
                                      <a:gd name="T25" fmla="*/ 0 h 67"/>
                                      <a:gd name="T26" fmla="*/ 58 w 97"/>
                                      <a:gd name="T27" fmla="*/ 67 h 67"/>
                                      <a:gd name="T28" fmla="*/ 70 w 97"/>
                                      <a:gd name="T29" fmla="*/ 65 h 67"/>
                                      <a:gd name="T30" fmla="*/ 80 w 97"/>
                                      <a:gd name="T31" fmla="*/ 60 h 67"/>
                                      <a:gd name="T32" fmla="*/ 90 w 97"/>
                                      <a:gd name="T33" fmla="*/ 50 h 67"/>
                                      <a:gd name="T34" fmla="*/ 97 w 97"/>
                                      <a:gd name="T35" fmla="*/ 40 h 67"/>
                                      <a:gd name="T36" fmla="*/ 92 w 97"/>
                                      <a:gd name="T37" fmla="*/ 40 h 67"/>
                                      <a:gd name="T38" fmla="*/ 85 w 97"/>
                                      <a:gd name="T39" fmla="*/ 50 h 67"/>
                                      <a:gd name="T40" fmla="*/ 78 w 97"/>
                                      <a:gd name="T41" fmla="*/ 57 h 67"/>
                                      <a:gd name="T42" fmla="*/ 65 w 97"/>
                                      <a:gd name="T43" fmla="*/ 62 h 67"/>
                                      <a:gd name="T44" fmla="*/ 53 w 97"/>
                                      <a:gd name="T45" fmla="*/ 62 h 67"/>
                                      <a:gd name="T46" fmla="*/ 50 w 97"/>
                                      <a:gd name="T47" fmla="*/ 62 h 67"/>
                                      <a:gd name="T48" fmla="*/ 48 w 97"/>
                                      <a:gd name="T49" fmla="*/ 62 h 67"/>
                                      <a:gd name="T50" fmla="*/ 53 w 97"/>
                                      <a:gd name="T51" fmla="*/ 65 h 67"/>
                                      <a:gd name="T52" fmla="*/ 58 w 97"/>
                                      <a:gd name="T53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97" h="67">
                                        <a:moveTo>
                                          <a:pt x="3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58" y="67"/>
                                        </a:moveTo>
                                        <a:lnTo>
                                          <a:pt x="70" y="65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7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78" y="57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53" y="62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48" y="62"/>
                                        </a:lnTo>
                                        <a:lnTo>
                                          <a:pt x="53" y="65"/>
                                        </a:lnTo>
                                        <a:lnTo>
                                          <a:pt x="58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2" name="Freeform 21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0" y="1377"/>
                                    <a:ext cx="92" cy="65"/>
                                  </a:xfrm>
                                  <a:custGeom>
                                    <a:avLst/>
                                    <a:gdLst>
                                      <a:gd name="T0" fmla="*/ 2 w 92"/>
                                      <a:gd name="T1" fmla="*/ 0 h 65"/>
                                      <a:gd name="T2" fmla="*/ 2 w 92"/>
                                      <a:gd name="T3" fmla="*/ 8 h 65"/>
                                      <a:gd name="T4" fmla="*/ 0 w 92"/>
                                      <a:gd name="T5" fmla="*/ 18 h 65"/>
                                      <a:gd name="T6" fmla="*/ 2 w 92"/>
                                      <a:gd name="T7" fmla="*/ 28 h 65"/>
                                      <a:gd name="T8" fmla="*/ 5 w 92"/>
                                      <a:gd name="T9" fmla="*/ 38 h 65"/>
                                      <a:gd name="T10" fmla="*/ 10 w 92"/>
                                      <a:gd name="T11" fmla="*/ 40 h 65"/>
                                      <a:gd name="T12" fmla="*/ 15 w 92"/>
                                      <a:gd name="T13" fmla="*/ 45 h 65"/>
                                      <a:gd name="T14" fmla="*/ 12 w 92"/>
                                      <a:gd name="T15" fmla="*/ 38 h 65"/>
                                      <a:gd name="T16" fmla="*/ 7 w 92"/>
                                      <a:gd name="T17" fmla="*/ 33 h 65"/>
                                      <a:gd name="T18" fmla="*/ 5 w 92"/>
                                      <a:gd name="T19" fmla="*/ 25 h 65"/>
                                      <a:gd name="T20" fmla="*/ 5 w 92"/>
                                      <a:gd name="T21" fmla="*/ 18 h 65"/>
                                      <a:gd name="T22" fmla="*/ 5 w 92"/>
                                      <a:gd name="T23" fmla="*/ 10 h 65"/>
                                      <a:gd name="T24" fmla="*/ 7 w 92"/>
                                      <a:gd name="T25" fmla="*/ 3 h 65"/>
                                      <a:gd name="T26" fmla="*/ 5 w 92"/>
                                      <a:gd name="T27" fmla="*/ 3 h 65"/>
                                      <a:gd name="T28" fmla="*/ 2 w 92"/>
                                      <a:gd name="T29" fmla="*/ 0 h 65"/>
                                      <a:gd name="T30" fmla="*/ 50 w 92"/>
                                      <a:gd name="T31" fmla="*/ 65 h 65"/>
                                      <a:gd name="T32" fmla="*/ 50 w 92"/>
                                      <a:gd name="T33" fmla="*/ 65 h 65"/>
                                      <a:gd name="T34" fmla="*/ 62 w 92"/>
                                      <a:gd name="T35" fmla="*/ 65 h 65"/>
                                      <a:gd name="T36" fmla="*/ 75 w 92"/>
                                      <a:gd name="T37" fmla="*/ 57 h 65"/>
                                      <a:gd name="T38" fmla="*/ 84 w 92"/>
                                      <a:gd name="T39" fmla="*/ 50 h 65"/>
                                      <a:gd name="T40" fmla="*/ 92 w 92"/>
                                      <a:gd name="T41" fmla="*/ 40 h 65"/>
                                      <a:gd name="T42" fmla="*/ 87 w 92"/>
                                      <a:gd name="T43" fmla="*/ 38 h 65"/>
                                      <a:gd name="T44" fmla="*/ 82 w 92"/>
                                      <a:gd name="T45" fmla="*/ 47 h 65"/>
                                      <a:gd name="T46" fmla="*/ 72 w 92"/>
                                      <a:gd name="T47" fmla="*/ 55 h 65"/>
                                      <a:gd name="T48" fmla="*/ 62 w 92"/>
                                      <a:gd name="T49" fmla="*/ 60 h 65"/>
                                      <a:gd name="T50" fmla="*/ 50 w 92"/>
                                      <a:gd name="T51" fmla="*/ 60 h 65"/>
                                      <a:gd name="T52" fmla="*/ 42 w 92"/>
                                      <a:gd name="T53" fmla="*/ 60 h 65"/>
                                      <a:gd name="T54" fmla="*/ 37 w 92"/>
                                      <a:gd name="T55" fmla="*/ 60 h 65"/>
                                      <a:gd name="T56" fmla="*/ 42 w 92"/>
                                      <a:gd name="T57" fmla="*/ 62 h 65"/>
                                      <a:gd name="T58" fmla="*/ 50 w 92"/>
                                      <a:gd name="T59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2" h="65">
                                        <a:moveTo>
                                          <a:pt x="2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2" y="3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0" y="65"/>
                                        </a:moveTo>
                                        <a:lnTo>
                                          <a:pt x="50" y="65"/>
                                        </a:lnTo>
                                        <a:lnTo>
                                          <a:pt x="62" y="65"/>
                                        </a:lnTo>
                                        <a:lnTo>
                                          <a:pt x="75" y="57"/>
                                        </a:lnTo>
                                        <a:lnTo>
                                          <a:pt x="84" y="5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7" y="38"/>
                                        </a:lnTo>
                                        <a:lnTo>
                                          <a:pt x="82" y="47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5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3" name="Freeform 2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2" y="1380"/>
                                    <a:ext cx="87" cy="59"/>
                                  </a:xfrm>
                                  <a:custGeom>
                                    <a:avLst/>
                                    <a:gdLst>
                                      <a:gd name="T0" fmla="*/ 3 w 87"/>
                                      <a:gd name="T1" fmla="*/ 0 h 59"/>
                                      <a:gd name="T2" fmla="*/ 0 w 87"/>
                                      <a:gd name="T3" fmla="*/ 7 h 59"/>
                                      <a:gd name="T4" fmla="*/ 0 w 87"/>
                                      <a:gd name="T5" fmla="*/ 15 h 59"/>
                                      <a:gd name="T6" fmla="*/ 3 w 87"/>
                                      <a:gd name="T7" fmla="*/ 27 h 59"/>
                                      <a:gd name="T8" fmla="*/ 8 w 87"/>
                                      <a:gd name="T9" fmla="*/ 37 h 59"/>
                                      <a:gd name="T10" fmla="*/ 25 w 87"/>
                                      <a:gd name="T11" fmla="*/ 49 h 59"/>
                                      <a:gd name="T12" fmla="*/ 43 w 87"/>
                                      <a:gd name="T13" fmla="*/ 59 h 59"/>
                                      <a:gd name="T14" fmla="*/ 45 w 87"/>
                                      <a:gd name="T15" fmla="*/ 59 h 59"/>
                                      <a:gd name="T16" fmla="*/ 48 w 87"/>
                                      <a:gd name="T17" fmla="*/ 59 h 59"/>
                                      <a:gd name="T18" fmla="*/ 60 w 87"/>
                                      <a:gd name="T19" fmla="*/ 59 h 59"/>
                                      <a:gd name="T20" fmla="*/ 73 w 87"/>
                                      <a:gd name="T21" fmla="*/ 54 h 59"/>
                                      <a:gd name="T22" fmla="*/ 80 w 87"/>
                                      <a:gd name="T23" fmla="*/ 47 h 59"/>
                                      <a:gd name="T24" fmla="*/ 87 w 87"/>
                                      <a:gd name="T25" fmla="*/ 37 h 59"/>
                                      <a:gd name="T26" fmla="*/ 85 w 87"/>
                                      <a:gd name="T27" fmla="*/ 35 h 59"/>
                                      <a:gd name="T28" fmla="*/ 82 w 87"/>
                                      <a:gd name="T29" fmla="*/ 35 h 59"/>
                                      <a:gd name="T30" fmla="*/ 77 w 87"/>
                                      <a:gd name="T31" fmla="*/ 42 h 59"/>
                                      <a:gd name="T32" fmla="*/ 68 w 87"/>
                                      <a:gd name="T33" fmla="*/ 49 h 59"/>
                                      <a:gd name="T34" fmla="*/ 58 w 87"/>
                                      <a:gd name="T35" fmla="*/ 54 h 59"/>
                                      <a:gd name="T36" fmla="*/ 48 w 87"/>
                                      <a:gd name="T37" fmla="*/ 54 h 59"/>
                                      <a:gd name="T38" fmla="*/ 40 w 87"/>
                                      <a:gd name="T39" fmla="*/ 54 h 59"/>
                                      <a:gd name="T40" fmla="*/ 30 w 87"/>
                                      <a:gd name="T41" fmla="*/ 52 h 59"/>
                                      <a:gd name="T42" fmla="*/ 25 w 87"/>
                                      <a:gd name="T43" fmla="*/ 49 h 59"/>
                                      <a:gd name="T44" fmla="*/ 18 w 87"/>
                                      <a:gd name="T45" fmla="*/ 42 h 59"/>
                                      <a:gd name="T46" fmla="*/ 13 w 87"/>
                                      <a:gd name="T47" fmla="*/ 37 h 59"/>
                                      <a:gd name="T48" fmla="*/ 8 w 87"/>
                                      <a:gd name="T49" fmla="*/ 30 h 59"/>
                                      <a:gd name="T50" fmla="*/ 8 w 87"/>
                                      <a:gd name="T51" fmla="*/ 22 h 59"/>
                                      <a:gd name="T52" fmla="*/ 5 w 87"/>
                                      <a:gd name="T53" fmla="*/ 15 h 59"/>
                                      <a:gd name="T54" fmla="*/ 5 w 87"/>
                                      <a:gd name="T55" fmla="*/ 7 h 59"/>
                                      <a:gd name="T56" fmla="*/ 8 w 87"/>
                                      <a:gd name="T57" fmla="*/ 2 h 59"/>
                                      <a:gd name="T58" fmla="*/ 5 w 87"/>
                                      <a:gd name="T59" fmla="*/ 0 h 59"/>
                                      <a:gd name="T60" fmla="*/ 3 w 87"/>
                                      <a:gd name="T61" fmla="*/ 0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7" h="59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43" y="59"/>
                                        </a:lnTo>
                                        <a:lnTo>
                                          <a:pt x="45" y="59"/>
                                        </a:lnTo>
                                        <a:lnTo>
                                          <a:pt x="48" y="59"/>
                                        </a:lnTo>
                                        <a:lnTo>
                                          <a:pt x="60" y="59"/>
                                        </a:lnTo>
                                        <a:lnTo>
                                          <a:pt x="73" y="54"/>
                                        </a:lnTo>
                                        <a:lnTo>
                                          <a:pt x="80" y="47"/>
                                        </a:lnTo>
                                        <a:lnTo>
                                          <a:pt x="87" y="37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42"/>
                                        </a:lnTo>
                                        <a:lnTo>
                                          <a:pt x="68" y="49"/>
                                        </a:lnTo>
                                        <a:lnTo>
                                          <a:pt x="58" y="54"/>
                                        </a:lnTo>
                                        <a:lnTo>
                                          <a:pt x="48" y="54"/>
                                        </a:lnTo>
                                        <a:lnTo>
                                          <a:pt x="40" y="54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4" name="Freeform 2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380"/>
                                    <a:ext cx="82" cy="57"/>
                                  </a:xfrm>
                                  <a:custGeom>
                                    <a:avLst/>
                                    <a:gdLst>
                                      <a:gd name="T0" fmla="*/ 2 w 82"/>
                                      <a:gd name="T1" fmla="*/ 0 h 57"/>
                                      <a:gd name="T2" fmla="*/ 0 w 82"/>
                                      <a:gd name="T3" fmla="*/ 7 h 57"/>
                                      <a:gd name="T4" fmla="*/ 0 w 82"/>
                                      <a:gd name="T5" fmla="*/ 15 h 57"/>
                                      <a:gd name="T6" fmla="*/ 0 w 82"/>
                                      <a:gd name="T7" fmla="*/ 22 h 57"/>
                                      <a:gd name="T8" fmla="*/ 2 w 82"/>
                                      <a:gd name="T9" fmla="*/ 30 h 57"/>
                                      <a:gd name="T10" fmla="*/ 7 w 82"/>
                                      <a:gd name="T11" fmla="*/ 35 h 57"/>
                                      <a:gd name="T12" fmla="*/ 10 w 82"/>
                                      <a:gd name="T13" fmla="*/ 42 h 57"/>
                                      <a:gd name="T14" fmla="*/ 22 w 82"/>
                                      <a:gd name="T15" fmla="*/ 49 h 57"/>
                                      <a:gd name="T16" fmla="*/ 32 w 82"/>
                                      <a:gd name="T17" fmla="*/ 57 h 57"/>
                                      <a:gd name="T18" fmla="*/ 37 w 82"/>
                                      <a:gd name="T19" fmla="*/ 57 h 57"/>
                                      <a:gd name="T20" fmla="*/ 45 w 82"/>
                                      <a:gd name="T21" fmla="*/ 57 h 57"/>
                                      <a:gd name="T22" fmla="*/ 57 w 82"/>
                                      <a:gd name="T23" fmla="*/ 57 h 57"/>
                                      <a:gd name="T24" fmla="*/ 67 w 82"/>
                                      <a:gd name="T25" fmla="*/ 52 h 57"/>
                                      <a:gd name="T26" fmla="*/ 77 w 82"/>
                                      <a:gd name="T27" fmla="*/ 44 h 57"/>
                                      <a:gd name="T28" fmla="*/ 82 w 82"/>
                                      <a:gd name="T29" fmla="*/ 35 h 57"/>
                                      <a:gd name="T30" fmla="*/ 77 w 82"/>
                                      <a:gd name="T31" fmla="*/ 35 h 57"/>
                                      <a:gd name="T32" fmla="*/ 72 w 82"/>
                                      <a:gd name="T33" fmla="*/ 42 h 57"/>
                                      <a:gd name="T34" fmla="*/ 65 w 82"/>
                                      <a:gd name="T35" fmla="*/ 47 h 57"/>
                                      <a:gd name="T36" fmla="*/ 55 w 82"/>
                                      <a:gd name="T37" fmla="*/ 52 h 57"/>
                                      <a:gd name="T38" fmla="*/ 45 w 82"/>
                                      <a:gd name="T39" fmla="*/ 52 h 57"/>
                                      <a:gd name="T40" fmla="*/ 37 w 82"/>
                                      <a:gd name="T41" fmla="*/ 52 h 57"/>
                                      <a:gd name="T42" fmla="*/ 30 w 82"/>
                                      <a:gd name="T43" fmla="*/ 49 h 57"/>
                                      <a:gd name="T44" fmla="*/ 22 w 82"/>
                                      <a:gd name="T45" fmla="*/ 47 h 57"/>
                                      <a:gd name="T46" fmla="*/ 17 w 82"/>
                                      <a:gd name="T47" fmla="*/ 42 h 57"/>
                                      <a:gd name="T48" fmla="*/ 12 w 82"/>
                                      <a:gd name="T49" fmla="*/ 35 h 57"/>
                                      <a:gd name="T50" fmla="*/ 7 w 82"/>
                                      <a:gd name="T51" fmla="*/ 30 h 57"/>
                                      <a:gd name="T52" fmla="*/ 5 w 82"/>
                                      <a:gd name="T53" fmla="*/ 22 h 57"/>
                                      <a:gd name="T54" fmla="*/ 5 w 82"/>
                                      <a:gd name="T55" fmla="*/ 15 h 57"/>
                                      <a:gd name="T56" fmla="*/ 5 w 82"/>
                                      <a:gd name="T57" fmla="*/ 7 h 57"/>
                                      <a:gd name="T58" fmla="*/ 7 w 82"/>
                                      <a:gd name="T59" fmla="*/ 2 h 57"/>
                                      <a:gd name="T60" fmla="*/ 5 w 82"/>
                                      <a:gd name="T61" fmla="*/ 2 h 57"/>
                                      <a:gd name="T62" fmla="*/ 2 w 82"/>
                                      <a:gd name="T6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82" h="57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22" y="49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7" y="57"/>
                                        </a:lnTo>
                                        <a:lnTo>
                                          <a:pt x="67" y="52"/>
                                        </a:lnTo>
                                        <a:lnTo>
                                          <a:pt x="77" y="44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35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65" y="4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0" y="49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5" name="Freeform 2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382"/>
                                    <a:ext cx="77" cy="52"/>
                                  </a:xfrm>
                                  <a:custGeom>
                                    <a:avLst/>
                                    <a:gdLst>
                                      <a:gd name="T0" fmla="*/ 3 w 77"/>
                                      <a:gd name="T1" fmla="*/ 0 h 52"/>
                                      <a:gd name="T2" fmla="*/ 0 w 77"/>
                                      <a:gd name="T3" fmla="*/ 5 h 52"/>
                                      <a:gd name="T4" fmla="*/ 0 w 77"/>
                                      <a:gd name="T5" fmla="*/ 13 h 52"/>
                                      <a:gd name="T6" fmla="*/ 3 w 77"/>
                                      <a:gd name="T7" fmla="*/ 20 h 52"/>
                                      <a:gd name="T8" fmla="*/ 3 w 77"/>
                                      <a:gd name="T9" fmla="*/ 28 h 52"/>
                                      <a:gd name="T10" fmla="*/ 8 w 77"/>
                                      <a:gd name="T11" fmla="*/ 35 h 52"/>
                                      <a:gd name="T12" fmla="*/ 13 w 77"/>
                                      <a:gd name="T13" fmla="*/ 40 h 52"/>
                                      <a:gd name="T14" fmla="*/ 20 w 77"/>
                                      <a:gd name="T15" fmla="*/ 47 h 52"/>
                                      <a:gd name="T16" fmla="*/ 25 w 77"/>
                                      <a:gd name="T17" fmla="*/ 50 h 52"/>
                                      <a:gd name="T18" fmla="*/ 35 w 77"/>
                                      <a:gd name="T19" fmla="*/ 52 h 52"/>
                                      <a:gd name="T20" fmla="*/ 43 w 77"/>
                                      <a:gd name="T21" fmla="*/ 52 h 52"/>
                                      <a:gd name="T22" fmla="*/ 53 w 77"/>
                                      <a:gd name="T23" fmla="*/ 52 h 52"/>
                                      <a:gd name="T24" fmla="*/ 63 w 77"/>
                                      <a:gd name="T25" fmla="*/ 47 h 52"/>
                                      <a:gd name="T26" fmla="*/ 72 w 77"/>
                                      <a:gd name="T27" fmla="*/ 40 h 52"/>
                                      <a:gd name="T28" fmla="*/ 77 w 77"/>
                                      <a:gd name="T29" fmla="*/ 33 h 52"/>
                                      <a:gd name="T30" fmla="*/ 75 w 77"/>
                                      <a:gd name="T31" fmla="*/ 30 h 52"/>
                                      <a:gd name="T32" fmla="*/ 68 w 77"/>
                                      <a:gd name="T33" fmla="*/ 38 h 52"/>
                                      <a:gd name="T34" fmla="*/ 60 w 77"/>
                                      <a:gd name="T35" fmla="*/ 42 h 52"/>
                                      <a:gd name="T36" fmla="*/ 53 w 77"/>
                                      <a:gd name="T37" fmla="*/ 47 h 52"/>
                                      <a:gd name="T38" fmla="*/ 43 w 77"/>
                                      <a:gd name="T39" fmla="*/ 47 h 52"/>
                                      <a:gd name="T40" fmla="*/ 35 w 77"/>
                                      <a:gd name="T41" fmla="*/ 47 h 52"/>
                                      <a:gd name="T42" fmla="*/ 28 w 77"/>
                                      <a:gd name="T43" fmla="*/ 45 h 52"/>
                                      <a:gd name="T44" fmla="*/ 23 w 77"/>
                                      <a:gd name="T45" fmla="*/ 42 h 52"/>
                                      <a:gd name="T46" fmla="*/ 15 w 77"/>
                                      <a:gd name="T47" fmla="*/ 38 h 52"/>
                                      <a:gd name="T48" fmla="*/ 13 w 77"/>
                                      <a:gd name="T49" fmla="*/ 33 h 52"/>
                                      <a:gd name="T50" fmla="*/ 8 w 77"/>
                                      <a:gd name="T51" fmla="*/ 25 h 52"/>
                                      <a:gd name="T52" fmla="*/ 5 w 77"/>
                                      <a:gd name="T53" fmla="*/ 20 h 52"/>
                                      <a:gd name="T54" fmla="*/ 5 w 77"/>
                                      <a:gd name="T55" fmla="*/ 13 h 52"/>
                                      <a:gd name="T56" fmla="*/ 5 w 77"/>
                                      <a:gd name="T57" fmla="*/ 8 h 52"/>
                                      <a:gd name="T58" fmla="*/ 8 w 77"/>
                                      <a:gd name="T59" fmla="*/ 3 h 52"/>
                                      <a:gd name="T60" fmla="*/ 5 w 77"/>
                                      <a:gd name="T61" fmla="*/ 0 h 52"/>
                                      <a:gd name="T62" fmla="*/ 3 w 77"/>
                                      <a:gd name="T6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7" h="52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43" y="52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63" y="47"/>
                                        </a:lnTo>
                                        <a:lnTo>
                                          <a:pt x="72" y="40"/>
                                        </a:lnTo>
                                        <a:lnTo>
                                          <a:pt x="77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38"/>
                                        </a:lnTo>
                                        <a:lnTo>
                                          <a:pt x="60" y="42"/>
                                        </a:lnTo>
                                        <a:lnTo>
                                          <a:pt x="53" y="47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6" name="Freeform 2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0" y="1382"/>
                                    <a:ext cx="72" cy="50"/>
                                  </a:xfrm>
                                  <a:custGeom>
                                    <a:avLst/>
                                    <a:gdLst>
                                      <a:gd name="T0" fmla="*/ 2 w 72"/>
                                      <a:gd name="T1" fmla="*/ 0 h 50"/>
                                      <a:gd name="T2" fmla="*/ 0 w 72"/>
                                      <a:gd name="T3" fmla="*/ 5 h 50"/>
                                      <a:gd name="T4" fmla="*/ 0 w 72"/>
                                      <a:gd name="T5" fmla="*/ 13 h 50"/>
                                      <a:gd name="T6" fmla="*/ 0 w 72"/>
                                      <a:gd name="T7" fmla="*/ 20 h 50"/>
                                      <a:gd name="T8" fmla="*/ 2 w 72"/>
                                      <a:gd name="T9" fmla="*/ 28 h 50"/>
                                      <a:gd name="T10" fmla="*/ 7 w 72"/>
                                      <a:gd name="T11" fmla="*/ 33 h 50"/>
                                      <a:gd name="T12" fmla="*/ 12 w 72"/>
                                      <a:gd name="T13" fmla="*/ 40 h 50"/>
                                      <a:gd name="T14" fmla="*/ 17 w 72"/>
                                      <a:gd name="T15" fmla="*/ 45 h 50"/>
                                      <a:gd name="T16" fmla="*/ 25 w 72"/>
                                      <a:gd name="T17" fmla="*/ 47 h 50"/>
                                      <a:gd name="T18" fmla="*/ 32 w 72"/>
                                      <a:gd name="T19" fmla="*/ 50 h 50"/>
                                      <a:gd name="T20" fmla="*/ 40 w 72"/>
                                      <a:gd name="T21" fmla="*/ 50 h 50"/>
                                      <a:gd name="T22" fmla="*/ 50 w 72"/>
                                      <a:gd name="T23" fmla="*/ 50 h 50"/>
                                      <a:gd name="T24" fmla="*/ 60 w 72"/>
                                      <a:gd name="T25" fmla="*/ 45 h 50"/>
                                      <a:gd name="T26" fmla="*/ 67 w 72"/>
                                      <a:gd name="T27" fmla="*/ 40 h 50"/>
                                      <a:gd name="T28" fmla="*/ 72 w 72"/>
                                      <a:gd name="T29" fmla="*/ 33 h 50"/>
                                      <a:gd name="T30" fmla="*/ 69 w 72"/>
                                      <a:gd name="T31" fmla="*/ 30 h 50"/>
                                      <a:gd name="T32" fmla="*/ 62 w 72"/>
                                      <a:gd name="T33" fmla="*/ 38 h 50"/>
                                      <a:gd name="T34" fmla="*/ 57 w 72"/>
                                      <a:gd name="T35" fmla="*/ 42 h 50"/>
                                      <a:gd name="T36" fmla="*/ 47 w 72"/>
                                      <a:gd name="T37" fmla="*/ 45 h 50"/>
                                      <a:gd name="T38" fmla="*/ 40 w 72"/>
                                      <a:gd name="T39" fmla="*/ 45 h 50"/>
                                      <a:gd name="T40" fmla="*/ 32 w 72"/>
                                      <a:gd name="T41" fmla="*/ 45 h 50"/>
                                      <a:gd name="T42" fmla="*/ 27 w 72"/>
                                      <a:gd name="T43" fmla="*/ 42 h 50"/>
                                      <a:gd name="T44" fmla="*/ 20 w 72"/>
                                      <a:gd name="T45" fmla="*/ 40 h 50"/>
                                      <a:gd name="T46" fmla="*/ 15 w 72"/>
                                      <a:gd name="T47" fmla="*/ 35 h 50"/>
                                      <a:gd name="T48" fmla="*/ 10 w 72"/>
                                      <a:gd name="T49" fmla="*/ 30 h 50"/>
                                      <a:gd name="T50" fmla="*/ 7 w 72"/>
                                      <a:gd name="T51" fmla="*/ 25 h 50"/>
                                      <a:gd name="T52" fmla="*/ 5 w 72"/>
                                      <a:gd name="T53" fmla="*/ 18 h 50"/>
                                      <a:gd name="T54" fmla="*/ 5 w 72"/>
                                      <a:gd name="T55" fmla="*/ 13 h 50"/>
                                      <a:gd name="T56" fmla="*/ 5 w 72"/>
                                      <a:gd name="T57" fmla="*/ 8 h 50"/>
                                      <a:gd name="T58" fmla="*/ 7 w 72"/>
                                      <a:gd name="T59" fmla="*/ 3 h 50"/>
                                      <a:gd name="T60" fmla="*/ 5 w 72"/>
                                      <a:gd name="T61" fmla="*/ 3 h 50"/>
                                      <a:gd name="T62" fmla="*/ 2 w 72"/>
                                      <a:gd name="T63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2" h="5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72" y="33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7" name="Freeform 2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2" y="1385"/>
                                    <a:ext cx="70" cy="44"/>
                                  </a:xfrm>
                                  <a:custGeom>
                                    <a:avLst/>
                                    <a:gdLst>
                                      <a:gd name="T0" fmla="*/ 3 w 70"/>
                                      <a:gd name="T1" fmla="*/ 0 h 44"/>
                                      <a:gd name="T2" fmla="*/ 0 w 70"/>
                                      <a:gd name="T3" fmla="*/ 5 h 44"/>
                                      <a:gd name="T4" fmla="*/ 0 w 70"/>
                                      <a:gd name="T5" fmla="*/ 10 h 44"/>
                                      <a:gd name="T6" fmla="*/ 0 w 70"/>
                                      <a:gd name="T7" fmla="*/ 17 h 44"/>
                                      <a:gd name="T8" fmla="*/ 3 w 70"/>
                                      <a:gd name="T9" fmla="*/ 22 h 44"/>
                                      <a:gd name="T10" fmla="*/ 8 w 70"/>
                                      <a:gd name="T11" fmla="*/ 30 h 44"/>
                                      <a:gd name="T12" fmla="*/ 10 w 70"/>
                                      <a:gd name="T13" fmla="*/ 35 h 44"/>
                                      <a:gd name="T14" fmla="*/ 18 w 70"/>
                                      <a:gd name="T15" fmla="*/ 39 h 44"/>
                                      <a:gd name="T16" fmla="*/ 23 w 70"/>
                                      <a:gd name="T17" fmla="*/ 42 h 44"/>
                                      <a:gd name="T18" fmla="*/ 30 w 70"/>
                                      <a:gd name="T19" fmla="*/ 44 h 44"/>
                                      <a:gd name="T20" fmla="*/ 38 w 70"/>
                                      <a:gd name="T21" fmla="*/ 44 h 44"/>
                                      <a:gd name="T22" fmla="*/ 48 w 70"/>
                                      <a:gd name="T23" fmla="*/ 44 h 44"/>
                                      <a:gd name="T24" fmla="*/ 55 w 70"/>
                                      <a:gd name="T25" fmla="*/ 39 h 44"/>
                                      <a:gd name="T26" fmla="*/ 63 w 70"/>
                                      <a:gd name="T27" fmla="*/ 35 h 44"/>
                                      <a:gd name="T28" fmla="*/ 70 w 70"/>
                                      <a:gd name="T29" fmla="*/ 27 h 44"/>
                                      <a:gd name="T30" fmla="*/ 67 w 70"/>
                                      <a:gd name="T31" fmla="*/ 27 h 44"/>
                                      <a:gd name="T32" fmla="*/ 65 w 70"/>
                                      <a:gd name="T33" fmla="*/ 27 h 44"/>
                                      <a:gd name="T34" fmla="*/ 60 w 70"/>
                                      <a:gd name="T35" fmla="*/ 32 h 44"/>
                                      <a:gd name="T36" fmla="*/ 53 w 70"/>
                                      <a:gd name="T37" fmla="*/ 37 h 44"/>
                                      <a:gd name="T38" fmla="*/ 45 w 70"/>
                                      <a:gd name="T39" fmla="*/ 39 h 44"/>
                                      <a:gd name="T40" fmla="*/ 38 w 70"/>
                                      <a:gd name="T41" fmla="*/ 39 h 44"/>
                                      <a:gd name="T42" fmla="*/ 25 w 70"/>
                                      <a:gd name="T43" fmla="*/ 37 h 44"/>
                                      <a:gd name="T44" fmla="*/ 15 w 70"/>
                                      <a:gd name="T45" fmla="*/ 32 h 44"/>
                                      <a:gd name="T46" fmla="*/ 8 w 70"/>
                                      <a:gd name="T47" fmla="*/ 22 h 44"/>
                                      <a:gd name="T48" fmla="*/ 5 w 70"/>
                                      <a:gd name="T49" fmla="*/ 10 h 44"/>
                                      <a:gd name="T50" fmla="*/ 5 w 70"/>
                                      <a:gd name="T51" fmla="*/ 5 h 44"/>
                                      <a:gd name="T52" fmla="*/ 5 w 70"/>
                                      <a:gd name="T53" fmla="*/ 2 h 44"/>
                                      <a:gd name="T54" fmla="*/ 5 w 70"/>
                                      <a:gd name="T55" fmla="*/ 0 h 44"/>
                                      <a:gd name="T56" fmla="*/ 3 w 70"/>
                                      <a:gd name="T57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70" h="44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4"/>
                                        </a:lnTo>
                                        <a:lnTo>
                                          <a:pt x="38" y="44"/>
                                        </a:lnTo>
                                        <a:lnTo>
                                          <a:pt x="48" y="44"/>
                                        </a:lnTo>
                                        <a:lnTo>
                                          <a:pt x="55" y="39"/>
                                        </a:lnTo>
                                        <a:lnTo>
                                          <a:pt x="63" y="35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7" y="27"/>
                                        </a:lnTo>
                                        <a:lnTo>
                                          <a:pt x="65" y="27"/>
                                        </a:lnTo>
                                        <a:lnTo>
                                          <a:pt x="60" y="32"/>
                                        </a:lnTo>
                                        <a:lnTo>
                                          <a:pt x="53" y="37"/>
                                        </a:lnTo>
                                        <a:lnTo>
                                          <a:pt x="45" y="39"/>
                                        </a:lnTo>
                                        <a:lnTo>
                                          <a:pt x="38" y="39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8" name="Freeform 2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5" y="1385"/>
                                    <a:ext cx="64" cy="42"/>
                                  </a:xfrm>
                                  <a:custGeom>
                                    <a:avLst/>
                                    <a:gdLst>
                                      <a:gd name="T0" fmla="*/ 2 w 64"/>
                                      <a:gd name="T1" fmla="*/ 0 h 42"/>
                                      <a:gd name="T2" fmla="*/ 0 w 64"/>
                                      <a:gd name="T3" fmla="*/ 5 h 42"/>
                                      <a:gd name="T4" fmla="*/ 0 w 64"/>
                                      <a:gd name="T5" fmla="*/ 10 h 42"/>
                                      <a:gd name="T6" fmla="*/ 0 w 64"/>
                                      <a:gd name="T7" fmla="*/ 15 h 42"/>
                                      <a:gd name="T8" fmla="*/ 2 w 64"/>
                                      <a:gd name="T9" fmla="*/ 22 h 42"/>
                                      <a:gd name="T10" fmla="*/ 5 w 64"/>
                                      <a:gd name="T11" fmla="*/ 27 h 42"/>
                                      <a:gd name="T12" fmla="*/ 10 w 64"/>
                                      <a:gd name="T13" fmla="*/ 32 h 42"/>
                                      <a:gd name="T14" fmla="*/ 15 w 64"/>
                                      <a:gd name="T15" fmla="*/ 37 h 42"/>
                                      <a:gd name="T16" fmla="*/ 22 w 64"/>
                                      <a:gd name="T17" fmla="*/ 39 h 42"/>
                                      <a:gd name="T18" fmla="*/ 27 w 64"/>
                                      <a:gd name="T19" fmla="*/ 42 h 42"/>
                                      <a:gd name="T20" fmla="*/ 35 w 64"/>
                                      <a:gd name="T21" fmla="*/ 42 h 42"/>
                                      <a:gd name="T22" fmla="*/ 42 w 64"/>
                                      <a:gd name="T23" fmla="*/ 42 h 42"/>
                                      <a:gd name="T24" fmla="*/ 52 w 64"/>
                                      <a:gd name="T25" fmla="*/ 39 h 42"/>
                                      <a:gd name="T26" fmla="*/ 57 w 64"/>
                                      <a:gd name="T27" fmla="*/ 35 h 42"/>
                                      <a:gd name="T28" fmla="*/ 64 w 64"/>
                                      <a:gd name="T29" fmla="*/ 27 h 42"/>
                                      <a:gd name="T30" fmla="*/ 62 w 64"/>
                                      <a:gd name="T31" fmla="*/ 27 h 42"/>
                                      <a:gd name="T32" fmla="*/ 60 w 64"/>
                                      <a:gd name="T33" fmla="*/ 25 h 42"/>
                                      <a:gd name="T34" fmla="*/ 55 w 64"/>
                                      <a:gd name="T35" fmla="*/ 30 h 42"/>
                                      <a:gd name="T36" fmla="*/ 47 w 64"/>
                                      <a:gd name="T37" fmla="*/ 35 h 42"/>
                                      <a:gd name="T38" fmla="*/ 42 w 64"/>
                                      <a:gd name="T39" fmla="*/ 37 h 42"/>
                                      <a:gd name="T40" fmla="*/ 35 w 64"/>
                                      <a:gd name="T41" fmla="*/ 37 h 42"/>
                                      <a:gd name="T42" fmla="*/ 22 w 64"/>
                                      <a:gd name="T43" fmla="*/ 37 h 42"/>
                                      <a:gd name="T44" fmla="*/ 15 w 64"/>
                                      <a:gd name="T45" fmla="*/ 30 h 42"/>
                                      <a:gd name="T46" fmla="*/ 7 w 64"/>
                                      <a:gd name="T47" fmla="*/ 20 h 42"/>
                                      <a:gd name="T48" fmla="*/ 5 w 64"/>
                                      <a:gd name="T49" fmla="*/ 10 h 42"/>
                                      <a:gd name="T50" fmla="*/ 5 w 64"/>
                                      <a:gd name="T51" fmla="*/ 5 h 42"/>
                                      <a:gd name="T52" fmla="*/ 5 w 64"/>
                                      <a:gd name="T53" fmla="*/ 2 h 42"/>
                                      <a:gd name="T54" fmla="*/ 2 w 64"/>
                                      <a:gd name="T55" fmla="*/ 2 h 42"/>
                                      <a:gd name="T56" fmla="*/ 2 w 64"/>
                                      <a:gd name="T5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4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52" y="39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64" y="27"/>
                                        </a:lnTo>
                                        <a:lnTo>
                                          <a:pt x="62" y="27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9" name="Freeform 2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387"/>
                                    <a:ext cx="60" cy="37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0 h 37"/>
                                      <a:gd name="T2" fmla="*/ 0 w 60"/>
                                      <a:gd name="T3" fmla="*/ 3 h 37"/>
                                      <a:gd name="T4" fmla="*/ 0 w 60"/>
                                      <a:gd name="T5" fmla="*/ 8 h 37"/>
                                      <a:gd name="T6" fmla="*/ 3 w 60"/>
                                      <a:gd name="T7" fmla="*/ 20 h 37"/>
                                      <a:gd name="T8" fmla="*/ 10 w 60"/>
                                      <a:gd name="T9" fmla="*/ 30 h 37"/>
                                      <a:gd name="T10" fmla="*/ 20 w 60"/>
                                      <a:gd name="T11" fmla="*/ 35 h 37"/>
                                      <a:gd name="T12" fmla="*/ 33 w 60"/>
                                      <a:gd name="T13" fmla="*/ 37 h 37"/>
                                      <a:gd name="T14" fmla="*/ 40 w 60"/>
                                      <a:gd name="T15" fmla="*/ 37 h 37"/>
                                      <a:gd name="T16" fmla="*/ 48 w 60"/>
                                      <a:gd name="T17" fmla="*/ 35 h 37"/>
                                      <a:gd name="T18" fmla="*/ 55 w 60"/>
                                      <a:gd name="T19" fmla="*/ 30 h 37"/>
                                      <a:gd name="T20" fmla="*/ 60 w 60"/>
                                      <a:gd name="T21" fmla="*/ 25 h 37"/>
                                      <a:gd name="T22" fmla="*/ 55 w 60"/>
                                      <a:gd name="T23" fmla="*/ 23 h 37"/>
                                      <a:gd name="T24" fmla="*/ 50 w 60"/>
                                      <a:gd name="T25" fmla="*/ 28 h 37"/>
                                      <a:gd name="T26" fmla="*/ 45 w 60"/>
                                      <a:gd name="T27" fmla="*/ 30 h 37"/>
                                      <a:gd name="T28" fmla="*/ 40 w 60"/>
                                      <a:gd name="T29" fmla="*/ 33 h 37"/>
                                      <a:gd name="T30" fmla="*/ 33 w 60"/>
                                      <a:gd name="T31" fmla="*/ 33 h 37"/>
                                      <a:gd name="T32" fmla="*/ 23 w 60"/>
                                      <a:gd name="T33" fmla="*/ 33 h 37"/>
                                      <a:gd name="T34" fmla="*/ 13 w 60"/>
                                      <a:gd name="T35" fmla="*/ 25 h 37"/>
                                      <a:gd name="T36" fmla="*/ 8 w 60"/>
                                      <a:gd name="T37" fmla="*/ 18 h 37"/>
                                      <a:gd name="T38" fmla="*/ 5 w 60"/>
                                      <a:gd name="T39" fmla="*/ 8 h 37"/>
                                      <a:gd name="T40" fmla="*/ 5 w 60"/>
                                      <a:gd name="T41" fmla="*/ 5 h 37"/>
                                      <a:gd name="T42" fmla="*/ 5 w 60"/>
                                      <a:gd name="T43" fmla="*/ 3 h 37"/>
                                      <a:gd name="T44" fmla="*/ 3 w 60"/>
                                      <a:gd name="T45" fmla="*/ 0 h 37"/>
                                      <a:gd name="T46" fmla="*/ 0 w 60"/>
                                      <a:gd name="T47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60" h="37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3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23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0" name="Freeform 2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387"/>
                                    <a:ext cx="55" cy="3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0 h 35"/>
                                      <a:gd name="T2" fmla="*/ 0 w 55"/>
                                      <a:gd name="T3" fmla="*/ 3 h 35"/>
                                      <a:gd name="T4" fmla="*/ 0 w 55"/>
                                      <a:gd name="T5" fmla="*/ 8 h 35"/>
                                      <a:gd name="T6" fmla="*/ 2 w 55"/>
                                      <a:gd name="T7" fmla="*/ 18 h 35"/>
                                      <a:gd name="T8" fmla="*/ 10 w 55"/>
                                      <a:gd name="T9" fmla="*/ 28 h 35"/>
                                      <a:gd name="T10" fmla="*/ 17 w 55"/>
                                      <a:gd name="T11" fmla="*/ 35 h 35"/>
                                      <a:gd name="T12" fmla="*/ 30 w 55"/>
                                      <a:gd name="T13" fmla="*/ 35 h 35"/>
                                      <a:gd name="T14" fmla="*/ 37 w 55"/>
                                      <a:gd name="T15" fmla="*/ 35 h 35"/>
                                      <a:gd name="T16" fmla="*/ 42 w 55"/>
                                      <a:gd name="T17" fmla="*/ 33 h 35"/>
                                      <a:gd name="T18" fmla="*/ 50 w 55"/>
                                      <a:gd name="T19" fmla="*/ 28 h 35"/>
                                      <a:gd name="T20" fmla="*/ 55 w 55"/>
                                      <a:gd name="T21" fmla="*/ 23 h 35"/>
                                      <a:gd name="T22" fmla="*/ 52 w 55"/>
                                      <a:gd name="T23" fmla="*/ 23 h 35"/>
                                      <a:gd name="T24" fmla="*/ 50 w 55"/>
                                      <a:gd name="T25" fmla="*/ 23 h 35"/>
                                      <a:gd name="T26" fmla="*/ 45 w 55"/>
                                      <a:gd name="T27" fmla="*/ 25 h 35"/>
                                      <a:gd name="T28" fmla="*/ 40 w 55"/>
                                      <a:gd name="T29" fmla="*/ 28 h 35"/>
                                      <a:gd name="T30" fmla="*/ 35 w 55"/>
                                      <a:gd name="T31" fmla="*/ 30 h 35"/>
                                      <a:gd name="T32" fmla="*/ 30 w 55"/>
                                      <a:gd name="T33" fmla="*/ 33 h 35"/>
                                      <a:gd name="T34" fmla="*/ 20 w 55"/>
                                      <a:gd name="T35" fmla="*/ 30 h 35"/>
                                      <a:gd name="T36" fmla="*/ 12 w 55"/>
                                      <a:gd name="T37" fmla="*/ 25 h 35"/>
                                      <a:gd name="T38" fmla="*/ 7 w 55"/>
                                      <a:gd name="T39" fmla="*/ 18 h 35"/>
                                      <a:gd name="T40" fmla="*/ 5 w 55"/>
                                      <a:gd name="T41" fmla="*/ 8 h 35"/>
                                      <a:gd name="T42" fmla="*/ 5 w 55"/>
                                      <a:gd name="T43" fmla="*/ 5 h 35"/>
                                      <a:gd name="T44" fmla="*/ 5 w 55"/>
                                      <a:gd name="T45" fmla="*/ 3 h 35"/>
                                      <a:gd name="T46" fmla="*/ 2 w 55"/>
                                      <a:gd name="T47" fmla="*/ 3 h 35"/>
                                      <a:gd name="T48" fmla="*/ 0 w 55"/>
                                      <a:gd name="T4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5" h="35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55" y="23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50" y="23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1" name="Freeform 2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1390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0 h 30"/>
                                      <a:gd name="T2" fmla="*/ 0 w 50"/>
                                      <a:gd name="T3" fmla="*/ 2 h 30"/>
                                      <a:gd name="T4" fmla="*/ 0 w 50"/>
                                      <a:gd name="T5" fmla="*/ 5 h 30"/>
                                      <a:gd name="T6" fmla="*/ 3 w 50"/>
                                      <a:gd name="T7" fmla="*/ 15 h 30"/>
                                      <a:gd name="T8" fmla="*/ 8 w 50"/>
                                      <a:gd name="T9" fmla="*/ 22 h 30"/>
                                      <a:gd name="T10" fmla="*/ 18 w 50"/>
                                      <a:gd name="T11" fmla="*/ 30 h 30"/>
                                      <a:gd name="T12" fmla="*/ 28 w 50"/>
                                      <a:gd name="T13" fmla="*/ 30 h 30"/>
                                      <a:gd name="T14" fmla="*/ 35 w 50"/>
                                      <a:gd name="T15" fmla="*/ 30 h 30"/>
                                      <a:gd name="T16" fmla="*/ 40 w 50"/>
                                      <a:gd name="T17" fmla="*/ 27 h 30"/>
                                      <a:gd name="T18" fmla="*/ 45 w 50"/>
                                      <a:gd name="T19" fmla="*/ 25 h 30"/>
                                      <a:gd name="T20" fmla="*/ 50 w 50"/>
                                      <a:gd name="T21" fmla="*/ 20 h 30"/>
                                      <a:gd name="T22" fmla="*/ 45 w 50"/>
                                      <a:gd name="T23" fmla="*/ 17 h 30"/>
                                      <a:gd name="T24" fmla="*/ 38 w 50"/>
                                      <a:gd name="T25" fmla="*/ 25 h 30"/>
                                      <a:gd name="T26" fmla="*/ 28 w 50"/>
                                      <a:gd name="T27" fmla="*/ 27 h 30"/>
                                      <a:gd name="T28" fmla="*/ 18 w 50"/>
                                      <a:gd name="T29" fmla="*/ 25 h 30"/>
                                      <a:gd name="T30" fmla="*/ 13 w 50"/>
                                      <a:gd name="T31" fmla="*/ 20 h 30"/>
                                      <a:gd name="T32" fmla="*/ 8 w 50"/>
                                      <a:gd name="T33" fmla="*/ 12 h 30"/>
                                      <a:gd name="T34" fmla="*/ 5 w 50"/>
                                      <a:gd name="T35" fmla="*/ 5 h 30"/>
                                      <a:gd name="T36" fmla="*/ 5 w 50"/>
                                      <a:gd name="T37" fmla="*/ 2 h 30"/>
                                      <a:gd name="T38" fmla="*/ 5 w 50"/>
                                      <a:gd name="T39" fmla="*/ 2 h 30"/>
                                      <a:gd name="T40" fmla="*/ 3 w 50"/>
                                      <a:gd name="T41" fmla="*/ 0 h 30"/>
                                      <a:gd name="T42" fmla="*/ 0 w 50"/>
                                      <a:gd name="T4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0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2" name="Freeform 2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390"/>
                                    <a:ext cx="45" cy="3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30"/>
                                      <a:gd name="T2" fmla="*/ 0 w 45"/>
                                      <a:gd name="T3" fmla="*/ 2 h 30"/>
                                      <a:gd name="T4" fmla="*/ 0 w 45"/>
                                      <a:gd name="T5" fmla="*/ 5 h 30"/>
                                      <a:gd name="T6" fmla="*/ 2 w 45"/>
                                      <a:gd name="T7" fmla="*/ 15 h 30"/>
                                      <a:gd name="T8" fmla="*/ 7 w 45"/>
                                      <a:gd name="T9" fmla="*/ 22 h 30"/>
                                      <a:gd name="T10" fmla="*/ 15 w 45"/>
                                      <a:gd name="T11" fmla="*/ 27 h 30"/>
                                      <a:gd name="T12" fmla="*/ 25 w 45"/>
                                      <a:gd name="T13" fmla="*/ 30 h 30"/>
                                      <a:gd name="T14" fmla="*/ 30 w 45"/>
                                      <a:gd name="T15" fmla="*/ 27 h 30"/>
                                      <a:gd name="T16" fmla="*/ 35 w 45"/>
                                      <a:gd name="T17" fmla="*/ 25 h 30"/>
                                      <a:gd name="T18" fmla="*/ 40 w 45"/>
                                      <a:gd name="T19" fmla="*/ 22 h 30"/>
                                      <a:gd name="T20" fmla="*/ 45 w 45"/>
                                      <a:gd name="T21" fmla="*/ 20 h 30"/>
                                      <a:gd name="T22" fmla="*/ 42 w 45"/>
                                      <a:gd name="T23" fmla="*/ 17 h 30"/>
                                      <a:gd name="T24" fmla="*/ 40 w 45"/>
                                      <a:gd name="T25" fmla="*/ 17 h 30"/>
                                      <a:gd name="T26" fmla="*/ 32 w 45"/>
                                      <a:gd name="T27" fmla="*/ 22 h 30"/>
                                      <a:gd name="T28" fmla="*/ 25 w 45"/>
                                      <a:gd name="T29" fmla="*/ 25 h 30"/>
                                      <a:gd name="T30" fmla="*/ 17 w 45"/>
                                      <a:gd name="T31" fmla="*/ 22 h 30"/>
                                      <a:gd name="T32" fmla="*/ 10 w 45"/>
                                      <a:gd name="T33" fmla="*/ 17 h 30"/>
                                      <a:gd name="T34" fmla="*/ 7 w 45"/>
                                      <a:gd name="T35" fmla="*/ 12 h 30"/>
                                      <a:gd name="T36" fmla="*/ 5 w 45"/>
                                      <a:gd name="T37" fmla="*/ 5 h 30"/>
                                      <a:gd name="T38" fmla="*/ 5 w 45"/>
                                      <a:gd name="T39" fmla="*/ 2 h 30"/>
                                      <a:gd name="T40" fmla="*/ 5 w 45"/>
                                      <a:gd name="T41" fmla="*/ 2 h 30"/>
                                      <a:gd name="T42" fmla="*/ 2 w 45"/>
                                      <a:gd name="T43" fmla="*/ 2 h 30"/>
                                      <a:gd name="T44" fmla="*/ 0 w 45"/>
                                      <a:gd name="T4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3" name="Freeform 2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392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25"/>
                                      <a:gd name="T2" fmla="*/ 0 w 40"/>
                                      <a:gd name="T3" fmla="*/ 0 h 25"/>
                                      <a:gd name="T4" fmla="*/ 0 w 40"/>
                                      <a:gd name="T5" fmla="*/ 3 h 25"/>
                                      <a:gd name="T6" fmla="*/ 3 w 40"/>
                                      <a:gd name="T7" fmla="*/ 10 h 25"/>
                                      <a:gd name="T8" fmla="*/ 8 w 40"/>
                                      <a:gd name="T9" fmla="*/ 18 h 25"/>
                                      <a:gd name="T10" fmla="*/ 13 w 40"/>
                                      <a:gd name="T11" fmla="*/ 23 h 25"/>
                                      <a:gd name="T12" fmla="*/ 23 w 40"/>
                                      <a:gd name="T13" fmla="*/ 25 h 25"/>
                                      <a:gd name="T14" fmla="*/ 33 w 40"/>
                                      <a:gd name="T15" fmla="*/ 23 h 25"/>
                                      <a:gd name="T16" fmla="*/ 40 w 40"/>
                                      <a:gd name="T17" fmla="*/ 15 h 25"/>
                                      <a:gd name="T18" fmla="*/ 38 w 40"/>
                                      <a:gd name="T19" fmla="*/ 15 h 25"/>
                                      <a:gd name="T20" fmla="*/ 35 w 40"/>
                                      <a:gd name="T21" fmla="*/ 15 h 25"/>
                                      <a:gd name="T22" fmla="*/ 30 w 40"/>
                                      <a:gd name="T23" fmla="*/ 18 h 25"/>
                                      <a:gd name="T24" fmla="*/ 23 w 40"/>
                                      <a:gd name="T25" fmla="*/ 20 h 25"/>
                                      <a:gd name="T26" fmla="*/ 15 w 40"/>
                                      <a:gd name="T27" fmla="*/ 18 h 25"/>
                                      <a:gd name="T28" fmla="*/ 10 w 40"/>
                                      <a:gd name="T29" fmla="*/ 15 h 25"/>
                                      <a:gd name="T30" fmla="*/ 8 w 40"/>
                                      <a:gd name="T31" fmla="*/ 8 h 25"/>
                                      <a:gd name="T32" fmla="*/ 5 w 40"/>
                                      <a:gd name="T33" fmla="*/ 3 h 25"/>
                                      <a:gd name="T34" fmla="*/ 5 w 40"/>
                                      <a:gd name="T35" fmla="*/ 3 h 25"/>
                                      <a:gd name="T36" fmla="*/ 3 w 40"/>
                                      <a:gd name="T37" fmla="*/ 0 h 25"/>
                                      <a:gd name="T38" fmla="*/ 0 w 40"/>
                                      <a:gd name="T39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2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3" y="2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4" name="Freeform 2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392"/>
                                    <a:ext cx="35" cy="2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23"/>
                                      <a:gd name="T2" fmla="*/ 0 w 35"/>
                                      <a:gd name="T3" fmla="*/ 0 h 23"/>
                                      <a:gd name="T4" fmla="*/ 0 w 35"/>
                                      <a:gd name="T5" fmla="*/ 3 h 23"/>
                                      <a:gd name="T6" fmla="*/ 2 w 35"/>
                                      <a:gd name="T7" fmla="*/ 10 h 23"/>
                                      <a:gd name="T8" fmla="*/ 5 w 35"/>
                                      <a:gd name="T9" fmla="*/ 15 h 23"/>
                                      <a:gd name="T10" fmla="*/ 12 w 35"/>
                                      <a:gd name="T11" fmla="*/ 20 h 23"/>
                                      <a:gd name="T12" fmla="*/ 20 w 35"/>
                                      <a:gd name="T13" fmla="*/ 23 h 23"/>
                                      <a:gd name="T14" fmla="*/ 27 w 35"/>
                                      <a:gd name="T15" fmla="*/ 20 h 23"/>
                                      <a:gd name="T16" fmla="*/ 35 w 35"/>
                                      <a:gd name="T17" fmla="*/ 15 h 23"/>
                                      <a:gd name="T18" fmla="*/ 32 w 35"/>
                                      <a:gd name="T19" fmla="*/ 15 h 23"/>
                                      <a:gd name="T20" fmla="*/ 30 w 35"/>
                                      <a:gd name="T21" fmla="*/ 13 h 23"/>
                                      <a:gd name="T22" fmla="*/ 25 w 35"/>
                                      <a:gd name="T23" fmla="*/ 15 h 23"/>
                                      <a:gd name="T24" fmla="*/ 20 w 35"/>
                                      <a:gd name="T25" fmla="*/ 18 h 23"/>
                                      <a:gd name="T26" fmla="*/ 15 w 35"/>
                                      <a:gd name="T27" fmla="*/ 15 h 23"/>
                                      <a:gd name="T28" fmla="*/ 10 w 35"/>
                                      <a:gd name="T29" fmla="*/ 13 h 23"/>
                                      <a:gd name="T30" fmla="*/ 7 w 35"/>
                                      <a:gd name="T31" fmla="*/ 8 h 23"/>
                                      <a:gd name="T32" fmla="*/ 5 w 35"/>
                                      <a:gd name="T33" fmla="*/ 3 h 23"/>
                                      <a:gd name="T34" fmla="*/ 2 w 35"/>
                                      <a:gd name="T35" fmla="*/ 3 h 23"/>
                                      <a:gd name="T36" fmla="*/ 0 w 35"/>
                                      <a:gd name="T37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35" h="23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5" name="Freeform 2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395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17"/>
                                      <a:gd name="T2" fmla="*/ 0 w 30"/>
                                      <a:gd name="T3" fmla="*/ 0 h 17"/>
                                      <a:gd name="T4" fmla="*/ 3 w 30"/>
                                      <a:gd name="T5" fmla="*/ 5 h 17"/>
                                      <a:gd name="T6" fmla="*/ 5 w 30"/>
                                      <a:gd name="T7" fmla="*/ 12 h 17"/>
                                      <a:gd name="T8" fmla="*/ 10 w 30"/>
                                      <a:gd name="T9" fmla="*/ 15 h 17"/>
                                      <a:gd name="T10" fmla="*/ 18 w 30"/>
                                      <a:gd name="T11" fmla="*/ 17 h 17"/>
                                      <a:gd name="T12" fmla="*/ 25 w 30"/>
                                      <a:gd name="T13" fmla="*/ 15 h 17"/>
                                      <a:gd name="T14" fmla="*/ 30 w 30"/>
                                      <a:gd name="T15" fmla="*/ 12 h 17"/>
                                      <a:gd name="T16" fmla="*/ 28 w 30"/>
                                      <a:gd name="T17" fmla="*/ 10 h 17"/>
                                      <a:gd name="T18" fmla="*/ 25 w 30"/>
                                      <a:gd name="T19" fmla="*/ 10 h 17"/>
                                      <a:gd name="T20" fmla="*/ 20 w 30"/>
                                      <a:gd name="T21" fmla="*/ 10 h 17"/>
                                      <a:gd name="T22" fmla="*/ 18 w 30"/>
                                      <a:gd name="T23" fmla="*/ 12 h 17"/>
                                      <a:gd name="T24" fmla="*/ 13 w 30"/>
                                      <a:gd name="T25" fmla="*/ 10 h 17"/>
                                      <a:gd name="T26" fmla="*/ 10 w 30"/>
                                      <a:gd name="T27" fmla="*/ 7 h 17"/>
                                      <a:gd name="T28" fmla="*/ 8 w 30"/>
                                      <a:gd name="T29" fmla="*/ 5 h 17"/>
                                      <a:gd name="T30" fmla="*/ 5 w 30"/>
                                      <a:gd name="T31" fmla="*/ 0 h 17"/>
                                      <a:gd name="T32" fmla="*/ 3 w 30"/>
                                      <a:gd name="T33" fmla="*/ 0 h 17"/>
                                      <a:gd name="T34" fmla="*/ 0 w 30"/>
                                      <a:gd name="T35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6" name="Freeform 2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3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2 w 25"/>
                                      <a:gd name="T3" fmla="*/ 5 h 15"/>
                                      <a:gd name="T4" fmla="*/ 5 w 25"/>
                                      <a:gd name="T5" fmla="*/ 10 h 15"/>
                                      <a:gd name="T6" fmla="*/ 10 w 25"/>
                                      <a:gd name="T7" fmla="*/ 12 h 15"/>
                                      <a:gd name="T8" fmla="*/ 15 w 25"/>
                                      <a:gd name="T9" fmla="*/ 15 h 15"/>
                                      <a:gd name="T10" fmla="*/ 20 w 25"/>
                                      <a:gd name="T11" fmla="*/ 12 h 15"/>
                                      <a:gd name="T12" fmla="*/ 25 w 25"/>
                                      <a:gd name="T13" fmla="*/ 10 h 15"/>
                                      <a:gd name="T14" fmla="*/ 22 w 25"/>
                                      <a:gd name="T15" fmla="*/ 10 h 15"/>
                                      <a:gd name="T16" fmla="*/ 17 w 25"/>
                                      <a:gd name="T17" fmla="*/ 7 h 15"/>
                                      <a:gd name="T18" fmla="*/ 17 w 25"/>
                                      <a:gd name="T19" fmla="*/ 10 h 15"/>
                                      <a:gd name="T20" fmla="*/ 15 w 25"/>
                                      <a:gd name="T21" fmla="*/ 10 h 15"/>
                                      <a:gd name="T22" fmla="*/ 10 w 25"/>
                                      <a:gd name="T23" fmla="*/ 7 h 15"/>
                                      <a:gd name="T24" fmla="*/ 5 w 25"/>
                                      <a:gd name="T25" fmla="*/ 2 h 15"/>
                                      <a:gd name="T26" fmla="*/ 2 w 25"/>
                                      <a:gd name="T27" fmla="*/ 2 h 15"/>
                                      <a:gd name="T28" fmla="*/ 0 w 25"/>
                                      <a:gd name="T29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7" name="Freeform 2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7" y="139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"/>
                                      <a:gd name="T2" fmla="*/ 3 w 20"/>
                                      <a:gd name="T3" fmla="*/ 5 h 12"/>
                                      <a:gd name="T4" fmla="*/ 5 w 20"/>
                                      <a:gd name="T5" fmla="*/ 7 h 12"/>
                                      <a:gd name="T6" fmla="*/ 8 w 20"/>
                                      <a:gd name="T7" fmla="*/ 10 h 12"/>
                                      <a:gd name="T8" fmla="*/ 13 w 20"/>
                                      <a:gd name="T9" fmla="*/ 12 h 12"/>
                                      <a:gd name="T10" fmla="*/ 15 w 20"/>
                                      <a:gd name="T11" fmla="*/ 10 h 12"/>
                                      <a:gd name="T12" fmla="*/ 20 w 20"/>
                                      <a:gd name="T13" fmla="*/ 10 h 12"/>
                                      <a:gd name="T14" fmla="*/ 15 w 20"/>
                                      <a:gd name="T15" fmla="*/ 7 h 12"/>
                                      <a:gd name="T16" fmla="*/ 13 w 20"/>
                                      <a:gd name="T17" fmla="*/ 7 h 12"/>
                                      <a:gd name="T18" fmla="*/ 13 w 20"/>
                                      <a:gd name="T19" fmla="*/ 7 h 12"/>
                                      <a:gd name="T20" fmla="*/ 10 w 20"/>
                                      <a:gd name="T21" fmla="*/ 5 h 12"/>
                                      <a:gd name="T22" fmla="*/ 8 w 20"/>
                                      <a:gd name="T23" fmla="*/ 5 h 12"/>
                                      <a:gd name="T24" fmla="*/ 3 w 20"/>
                                      <a:gd name="T25" fmla="*/ 2 h 12"/>
                                      <a:gd name="T26" fmla="*/ 0 w 20"/>
                                      <a:gd name="T27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0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8" name="Freeform 2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397"/>
                                    <a:ext cx="12" cy="8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0 h 8"/>
                                      <a:gd name="T2" fmla="*/ 5 w 12"/>
                                      <a:gd name="T3" fmla="*/ 5 h 8"/>
                                      <a:gd name="T4" fmla="*/ 10 w 12"/>
                                      <a:gd name="T5" fmla="*/ 8 h 8"/>
                                      <a:gd name="T6" fmla="*/ 12 w 12"/>
                                      <a:gd name="T7" fmla="*/ 8 h 8"/>
                                      <a:gd name="T8" fmla="*/ 12 w 12"/>
                                      <a:gd name="T9" fmla="*/ 5 h 8"/>
                                      <a:gd name="T10" fmla="*/ 7 w 12"/>
                                      <a:gd name="T11" fmla="*/ 3 h 8"/>
                                      <a:gd name="T12" fmla="*/ 0 w 1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8">
                                        <a:moveTo>
                                          <a:pt x="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9" name="Freeform 2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1400"/>
                                    <a:ext cx="5" cy="2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2"/>
                                      <a:gd name="T2" fmla="*/ 2 w 5"/>
                                      <a:gd name="T3" fmla="*/ 0 h 2"/>
                                      <a:gd name="T4" fmla="*/ 5 w 5"/>
                                      <a:gd name="T5" fmla="*/ 2 h 2"/>
                                      <a:gd name="T6" fmla="*/ 5 w 5"/>
                                      <a:gd name="T7" fmla="*/ 2 h 2"/>
                                      <a:gd name="T8" fmla="*/ 2 w 5"/>
                                      <a:gd name="T9" fmla="*/ 0 h 2"/>
                                      <a:gd name="T10" fmla="*/ 0 w 5"/>
                                      <a:gd name="T11" fmla="*/ 0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2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0" name="Freeform 2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2"/>
                                    <a:ext cx="239" cy="142"/>
                                  </a:xfrm>
                                  <a:custGeom>
                                    <a:avLst/>
                                    <a:gdLst>
                                      <a:gd name="T0" fmla="*/ 239 w 239"/>
                                      <a:gd name="T1" fmla="*/ 115 h 142"/>
                                      <a:gd name="T2" fmla="*/ 202 w 239"/>
                                      <a:gd name="T3" fmla="*/ 105 h 142"/>
                                      <a:gd name="T4" fmla="*/ 169 w 239"/>
                                      <a:gd name="T5" fmla="*/ 98 h 142"/>
                                      <a:gd name="T6" fmla="*/ 140 w 239"/>
                                      <a:gd name="T7" fmla="*/ 88 h 142"/>
                                      <a:gd name="T8" fmla="*/ 110 w 239"/>
                                      <a:gd name="T9" fmla="*/ 75 h 142"/>
                                      <a:gd name="T10" fmla="*/ 82 w 239"/>
                                      <a:gd name="T11" fmla="*/ 63 h 142"/>
                                      <a:gd name="T12" fmla="*/ 58 w 239"/>
                                      <a:gd name="T13" fmla="*/ 45 h 142"/>
                                      <a:gd name="T14" fmla="*/ 28 w 239"/>
                                      <a:gd name="T15" fmla="*/ 25 h 142"/>
                                      <a:gd name="T16" fmla="*/ 0 w 239"/>
                                      <a:gd name="T17" fmla="*/ 0 h 142"/>
                                      <a:gd name="T18" fmla="*/ 15 w 239"/>
                                      <a:gd name="T19" fmla="*/ 25 h 142"/>
                                      <a:gd name="T20" fmla="*/ 33 w 239"/>
                                      <a:gd name="T21" fmla="*/ 48 h 142"/>
                                      <a:gd name="T22" fmla="*/ 50 w 239"/>
                                      <a:gd name="T23" fmla="*/ 68 h 142"/>
                                      <a:gd name="T24" fmla="*/ 70 w 239"/>
                                      <a:gd name="T25" fmla="*/ 88 h 142"/>
                                      <a:gd name="T26" fmla="*/ 92 w 239"/>
                                      <a:gd name="T27" fmla="*/ 105 h 142"/>
                                      <a:gd name="T28" fmla="*/ 117 w 239"/>
                                      <a:gd name="T29" fmla="*/ 120 h 142"/>
                                      <a:gd name="T30" fmla="*/ 145 w 239"/>
                                      <a:gd name="T31" fmla="*/ 132 h 142"/>
                                      <a:gd name="T32" fmla="*/ 174 w 239"/>
                                      <a:gd name="T33" fmla="*/ 142 h 142"/>
                                      <a:gd name="T34" fmla="*/ 194 w 239"/>
                                      <a:gd name="T35" fmla="*/ 140 h 142"/>
                                      <a:gd name="T36" fmla="*/ 209 w 239"/>
                                      <a:gd name="T37" fmla="*/ 132 h 142"/>
                                      <a:gd name="T38" fmla="*/ 224 w 239"/>
                                      <a:gd name="T39" fmla="*/ 122 h 142"/>
                                      <a:gd name="T40" fmla="*/ 239 w 239"/>
                                      <a:gd name="T41" fmla="*/ 115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39" h="142">
                                        <a:moveTo>
                                          <a:pt x="239" y="115"/>
                                        </a:moveTo>
                                        <a:lnTo>
                                          <a:pt x="202" y="105"/>
                                        </a:lnTo>
                                        <a:lnTo>
                                          <a:pt x="169" y="98"/>
                                        </a:lnTo>
                                        <a:lnTo>
                                          <a:pt x="140" y="88"/>
                                        </a:lnTo>
                                        <a:lnTo>
                                          <a:pt x="110" y="75"/>
                                        </a:lnTo>
                                        <a:lnTo>
                                          <a:pt x="82" y="63"/>
                                        </a:lnTo>
                                        <a:lnTo>
                                          <a:pt x="58" y="4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33" y="48"/>
                                        </a:lnTo>
                                        <a:lnTo>
                                          <a:pt x="50" y="68"/>
                                        </a:lnTo>
                                        <a:lnTo>
                                          <a:pt x="70" y="88"/>
                                        </a:lnTo>
                                        <a:lnTo>
                                          <a:pt x="92" y="105"/>
                                        </a:lnTo>
                                        <a:lnTo>
                                          <a:pt x="117" y="120"/>
                                        </a:lnTo>
                                        <a:lnTo>
                                          <a:pt x="145" y="132"/>
                                        </a:lnTo>
                                        <a:lnTo>
                                          <a:pt x="174" y="142"/>
                                        </a:lnTo>
                                        <a:lnTo>
                                          <a:pt x="194" y="140"/>
                                        </a:lnTo>
                                        <a:lnTo>
                                          <a:pt x="209" y="132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39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1" name="Freeform 2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87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 h 5"/>
                                      <a:gd name="T2" fmla="*/ 3 w 3"/>
                                      <a:gd name="T3" fmla="*/ 0 h 5"/>
                                      <a:gd name="T4" fmla="*/ 0 w 3"/>
                                      <a:gd name="T5" fmla="*/ 3 h 5"/>
                                      <a:gd name="T6" fmla="*/ 0 w 3"/>
                                      <a:gd name="T7" fmla="*/ 5 h 5"/>
                                      <a:gd name="T8" fmla="*/ 0 w 3"/>
                                      <a:gd name="T9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5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2" name="Freeform 2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876"/>
                                    <a:ext cx="1" cy="5"/>
                                  </a:xfrm>
                                  <a:custGeom>
                                    <a:avLst/>
                                    <a:gdLst>
                                      <a:gd name="T0" fmla="*/ 0 h 5"/>
                                      <a:gd name="T1" fmla="*/ 0 h 5"/>
                                      <a:gd name="T2" fmla="*/ 5 h 5"/>
                                      <a:gd name="T3" fmla="*/ 5 h 5"/>
                                      <a:gd name="T4" fmla="*/ 2 h 5"/>
                                      <a:gd name="T5" fmla="*/ 0 h 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</a:cxnLst>
                                    <a:rect l="0" t="0" r="r" b="b"/>
                                    <a:pathLst>
                                      <a:path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3" name="Freeform 2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878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C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4" name="Freeform 2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881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5" name="Freeform 2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883"/>
                                    <a:ext cx="77" cy="175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0 h 175"/>
                                      <a:gd name="T2" fmla="*/ 75 w 77"/>
                                      <a:gd name="T3" fmla="*/ 0 h 175"/>
                                      <a:gd name="T4" fmla="*/ 75 w 77"/>
                                      <a:gd name="T5" fmla="*/ 5 h 175"/>
                                      <a:gd name="T6" fmla="*/ 75 w 77"/>
                                      <a:gd name="T7" fmla="*/ 5 h 175"/>
                                      <a:gd name="T8" fmla="*/ 77 w 77"/>
                                      <a:gd name="T9" fmla="*/ 5 h 175"/>
                                      <a:gd name="T10" fmla="*/ 77 w 77"/>
                                      <a:gd name="T11" fmla="*/ 0 h 175"/>
                                      <a:gd name="T12" fmla="*/ 23 w 77"/>
                                      <a:gd name="T13" fmla="*/ 175 h 175"/>
                                      <a:gd name="T14" fmla="*/ 23 w 77"/>
                                      <a:gd name="T15" fmla="*/ 175 h 175"/>
                                      <a:gd name="T16" fmla="*/ 10 w 77"/>
                                      <a:gd name="T17" fmla="*/ 175 h 175"/>
                                      <a:gd name="T18" fmla="*/ 0 w 77"/>
                                      <a:gd name="T19" fmla="*/ 170 h 175"/>
                                      <a:gd name="T20" fmla="*/ 13 w 77"/>
                                      <a:gd name="T21" fmla="*/ 172 h 175"/>
                                      <a:gd name="T22" fmla="*/ 23 w 77"/>
                                      <a:gd name="T2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7" h="175">
                                        <a:moveTo>
                                          <a:pt x="77" y="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77" y="0"/>
                                        </a:lnTo>
                                        <a:close/>
                                        <a:moveTo>
                                          <a:pt x="23" y="175"/>
                                        </a:moveTo>
                                        <a:lnTo>
                                          <a:pt x="23" y="175"/>
                                        </a:lnTo>
                                        <a:lnTo>
                                          <a:pt x="10" y="175"/>
                                        </a:lnTo>
                                        <a:lnTo>
                                          <a:pt x="0" y="170"/>
                                        </a:lnTo>
                                        <a:lnTo>
                                          <a:pt x="13" y="172"/>
                                        </a:lnTo>
                                        <a:lnTo>
                                          <a:pt x="23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3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6" name="Freeform 21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886"/>
                                    <a:ext cx="102" cy="17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172"/>
                                      <a:gd name="T2" fmla="*/ 100 w 102"/>
                                      <a:gd name="T3" fmla="*/ 0 h 172"/>
                                      <a:gd name="T4" fmla="*/ 97 w 102"/>
                                      <a:gd name="T5" fmla="*/ 5 h 172"/>
                                      <a:gd name="T6" fmla="*/ 100 w 102"/>
                                      <a:gd name="T7" fmla="*/ 5 h 172"/>
                                      <a:gd name="T8" fmla="*/ 100 w 102"/>
                                      <a:gd name="T9" fmla="*/ 5 h 172"/>
                                      <a:gd name="T10" fmla="*/ 102 w 102"/>
                                      <a:gd name="T11" fmla="*/ 0 h 172"/>
                                      <a:gd name="T12" fmla="*/ 0 w 102"/>
                                      <a:gd name="T13" fmla="*/ 154 h 172"/>
                                      <a:gd name="T14" fmla="*/ 3 w 102"/>
                                      <a:gd name="T15" fmla="*/ 154 h 172"/>
                                      <a:gd name="T16" fmla="*/ 3 w 102"/>
                                      <a:gd name="T17" fmla="*/ 154 h 172"/>
                                      <a:gd name="T18" fmla="*/ 5 w 102"/>
                                      <a:gd name="T19" fmla="*/ 154 h 172"/>
                                      <a:gd name="T20" fmla="*/ 3 w 102"/>
                                      <a:gd name="T21" fmla="*/ 154 h 172"/>
                                      <a:gd name="T22" fmla="*/ 0 w 102"/>
                                      <a:gd name="T23" fmla="*/ 154 h 172"/>
                                      <a:gd name="T24" fmla="*/ 50 w 102"/>
                                      <a:gd name="T25" fmla="*/ 169 h 172"/>
                                      <a:gd name="T26" fmla="*/ 48 w 102"/>
                                      <a:gd name="T27" fmla="*/ 169 h 172"/>
                                      <a:gd name="T28" fmla="*/ 48 w 102"/>
                                      <a:gd name="T29" fmla="*/ 172 h 172"/>
                                      <a:gd name="T30" fmla="*/ 38 w 102"/>
                                      <a:gd name="T31" fmla="*/ 172 h 172"/>
                                      <a:gd name="T32" fmla="*/ 30 w 102"/>
                                      <a:gd name="T33" fmla="*/ 169 h 172"/>
                                      <a:gd name="T34" fmla="*/ 25 w 102"/>
                                      <a:gd name="T35" fmla="*/ 167 h 172"/>
                                      <a:gd name="T36" fmla="*/ 18 w 102"/>
                                      <a:gd name="T37" fmla="*/ 162 h 172"/>
                                      <a:gd name="T38" fmla="*/ 33 w 102"/>
                                      <a:gd name="T39" fmla="*/ 167 h 172"/>
                                      <a:gd name="T40" fmla="*/ 50 w 102"/>
                                      <a:gd name="T41" fmla="*/ 169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2" h="172">
                                        <a:moveTo>
                                          <a:pt x="102" y="0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0" y="154"/>
                                        </a:moveTo>
                                        <a:lnTo>
                                          <a:pt x="3" y="154"/>
                                        </a:lnTo>
                                        <a:lnTo>
                                          <a:pt x="3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3" y="154"/>
                                        </a:lnTo>
                                        <a:lnTo>
                                          <a:pt x="0" y="154"/>
                                        </a:lnTo>
                                        <a:close/>
                                        <a:moveTo>
                                          <a:pt x="50" y="169"/>
                                        </a:moveTo>
                                        <a:lnTo>
                                          <a:pt x="48" y="169"/>
                                        </a:lnTo>
                                        <a:lnTo>
                                          <a:pt x="48" y="172"/>
                                        </a:lnTo>
                                        <a:lnTo>
                                          <a:pt x="38" y="172"/>
                                        </a:lnTo>
                                        <a:lnTo>
                                          <a:pt x="30" y="169"/>
                                        </a:lnTo>
                                        <a:lnTo>
                                          <a:pt x="25" y="167"/>
                                        </a:lnTo>
                                        <a:lnTo>
                                          <a:pt x="18" y="162"/>
                                        </a:lnTo>
                                        <a:lnTo>
                                          <a:pt x="33" y="167"/>
                                        </a:lnTo>
                                        <a:lnTo>
                                          <a:pt x="50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7" name="Freeform 21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888"/>
                                    <a:ext cx="102" cy="170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170"/>
                                      <a:gd name="T2" fmla="*/ 100 w 102"/>
                                      <a:gd name="T3" fmla="*/ 0 h 170"/>
                                      <a:gd name="T4" fmla="*/ 100 w 102"/>
                                      <a:gd name="T5" fmla="*/ 0 h 170"/>
                                      <a:gd name="T6" fmla="*/ 97 w 102"/>
                                      <a:gd name="T7" fmla="*/ 5 h 170"/>
                                      <a:gd name="T8" fmla="*/ 100 w 102"/>
                                      <a:gd name="T9" fmla="*/ 5 h 170"/>
                                      <a:gd name="T10" fmla="*/ 100 w 102"/>
                                      <a:gd name="T11" fmla="*/ 8 h 170"/>
                                      <a:gd name="T12" fmla="*/ 102 w 102"/>
                                      <a:gd name="T13" fmla="*/ 0 h 170"/>
                                      <a:gd name="T14" fmla="*/ 25 w 102"/>
                                      <a:gd name="T15" fmla="*/ 165 h 170"/>
                                      <a:gd name="T16" fmla="*/ 38 w 102"/>
                                      <a:gd name="T17" fmla="*/ 167 h 170"/>
                                      <a:gd name="T18" fmla="*/ 48 w 102"/>
                                      <a:gd name="T19" fmla="*/ 170 h 170"/>
                                      <a:gd name="T20" fmla="*/ 50 w 102"/>
                                      <a:gd name="T21" fmla="*/ 167 h 170"/>
                                      <a:gd name="T22" fmla="*/ 53 w 102"/>
                                      <a:gd name="T23" fmla="*/ 165 h 170"/>
                                      <a:gd name="T24" fmla="*/ 38 w 102"/>
                                      <a:gd name="T25" fmla="*/ 162 h 170"/>
                                      <a:gd name="T26" fmla="*/ 28 w 102"/>
                                      <a:gd name="T27" fmla="*/ 160 h 170"/>
                                      <a:gd name="T28" fmla="*/ 15 w 102"/>
                                      <a:gd name="T29" fmla="*/ 155 h 170"/>
                                      <a:gd name="T30" fmla="*/ 5 w 102"/>
                                      <a:gd name="T31" fmla="*/ 150 h 170"/>
                                      <a:gd name="T32" fmla="*/ 3 w 102"/>
                                      <a:gd name="T33" fmla="*/ 150 h 170"/>
                                      <a:gd name="T34" fmla="*/ 0 w 102"/>
                                      <a:gd name="T35" fmla="*/ 152 h 170"/>
                                      <a:gd name="T36" fmla="*/ 15 w 102"/>
                                      <a:gd name="T37" fmla="*/ 157 h 170"/>
                                      <a:gd name="T38" fmla="*/ 25 w 102"/>
                                      <a:gd name="T39" fmla="*/ 165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2" h="170">
                                        <a:moveTo>
                                          <a:pt x="102" y="0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25" y="165"/>
                                        </a:moveTo>
                                        <a:lnTo>
                                          <a:pt x="38" y="167"/>
                                        </a:lnTo>
                                        <a:lnTo>
                                          <a:pt x="48" y="170"/>
                                        </a:lnTo>
                                        <a:lnTo>
                                          <a:pt x="50" y="167"/>
                                        </a:lnTo>
                                        <a:lnTo>
                                          <a:pt x="53" y="165"/>
                                        </a:lnTo>
                                        <a:lnTo>
                                          <a:pt x="38" y="162"/>
                                        </a:lnTo>
                                        <a:lnTo>
                                          <a:pt x="28" y="160"/>
                                        </a:lnTo>
                                        <a:lnTo>
                                          <a:pt x="15" y="155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3" y="150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15" y="157"/>
                                        </a:lnTo>
                                        <a:lnTo>
                                          <a:pt x="25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8" name="Freeform 2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0" y="891"/>
                                    <a:ext cx="97" cy="164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0 h 164"/>
                                      <a:gd name="T2" fmla="*/ 97 w 97"/>
                                      <a:gd name="T3" fmla="*/ 0 h 164"/>
                                      <a:gd name="T4" fmla="*/ 94 w 97"/>
                                      <a:gd name="T5" fmla="*/ 0 h 164"/>
                                      <a:gd name="T6" fmla="*/ 94 w 97"/>
                                      <a:gd name="T7" fmla="*/ 5 h 164"/>
                                      <a:gd name="T8" fmla="*/ 94 w 97"/>
                                      <a:gd name="T9" fmla="*/ 5 h 164"/>
                                      <a:gd name="T10" fmla="*/ 97 w 97"/>
                                      <a:gd name="T11" fmla="*/ 7 h 164"/>
                                      <a:gd name="T12" fmla="*/ 97 w 97"/>
                                      <a:gd name="T13" fmla="*/ 0 h 164"/>
                                      <a:gd name="T14" fmla="*/ 0 w 97"/>
                                      <a:gd name="T15" fmla="*/ 149 h 164"/>
                                      <a:gd name="T16" fmla="*/ 0 w 97"/>
                                      <a:gd name="T17" fmla="*/ 149 h 164"/>
                                      <a:gd name="T18" fmla="*/ 2 w 97"/>
                                      <a:gd name="T19" fmla="*/ 149 h 164"/>
                                      <a:gd name="T20" fmla="*/ 10 w 97"/>
                                      <a:gd name="T21" fmla="*/ 152 h 164"/>
                                      <a:gd name="T22" fmla="*/ 15 w 97"/>
                                      <a:gd name="T23" fmla="*/ 157 h 164"/>
                                      <a:gd name="T24" fmla="*/ 30 w 97"/>
                                      <a:gd name="T25" fmla="*/ 162 h 164"/>
                                      <a:gd name="T26" fmla="*/ 47 w 97"/>
                                      <a:gd name="T27" fmla="*/ 164 h 164"/>
                                      <a:gd name="T28" fmla="*/ 50 w 97"/>
                                      <a:gd name="T29" fmla="*/ 162 h 164"/>
                                      <a:gd name="T30" fmla="*/ 52 w 97"/>
                                      <a:gd name="T31" fmla="*/ 159 h 164"/>
                                      <a:gd name="T32" fmla="*/ 50 w 97"/>
                                      <a:gd name="T33" fmla="*/ 159 h 164"/>
                                      <a:gd name="T34" fmla="*/ 50 w 97"/>
                                      <a:gd name="T35" fmla="*/ 159 h 164"/>
                                      <a:gd name="T36" fmla="*/ 37 w 97"/>
                                      <a:gd name="T37" fmla="*/ 157 h 164"/>
                                      <a:gd name="T38" fmla="*/ 25 w 97"/>
                                      <a:gd name="T39" fmla="*/ 154 h 164"/>
                                      <a:gd name="T40" fmla="*/ 15 w 97"/>
                                      <a:gd name="T41" fmla="*/ 152 h 164"/>
                                      <a:gd name="T42" fmla="*/ 2 w 97"/>
                                      <a:gd name="T43" fmla="*/ 144 h 164"/>
                                      <a:gd name="T44" fmla="*/ 2 w 97"/>
                                      <a:gd name="T45" fmla="*/ 147 h 164"/>
                                      <a:gd name="T46" fmla="*/ 0 w 97"/>
                                      <a:gd name="T47" fmla="*/ 149 h 1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7" h="164">
                                        <a:moveTo>
                                          <a:pt x="97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7" y="7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  <a:moveTo>
                                          <a:pt x="0" y="149"/>
                                        </a:moveTo>
                                        <a:lnTo>
                                          <a:pt x="0" y="149"/>
                                        </a:lnTo>
                                        <a:lnTo>
                                          <a:pt x="2" y="149"/>
                                        </a:lnTo>
                                        <a:lnTo>
                                          <a:pt x="10" y="152"/>
                                        </a:lnTo>
                                        <a:lnTo>
                                          <a:pt x="15" y="157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47" y="164"/>
                                        </a:lnTo>
                                        <a:lnTo>
                                          <a:pt x="50" y="162"/>
                                        </a:lnTo>
                                        <a:lnTo>
                                          <a:pt x="52" y="159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25" y="154"/>
                                        </a:lnTo>
                                        <a:lnTo>
                                          <a:pt x="15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0" y="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9" name="Freeform 21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2" y="893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3 h 160"/>
                                      <a:gd name="T2" fmla="*/ 95 w 95"/>
                                      <a:gd name="T3" fmla="*/ 0 h 160"/>
                                      <a:gd name="T4" fmla="*/ 92 w 95"/>
                                      <a:gd name="T5" fmla="*/ 0 h 160"/>
                                      <a:gd name="T6" fmla="*/ 90 w 95"/>
                                      <a:gd name="T7" fmla="*/ 5 h 160"/>
                                      <a:gd name="T8" fmla="*/ 92 w 95"/>
                                      <a:gd name="T9" fmla="*/ 5 h 160"/>
                                      <a:gd name="T10" fmla="*/ 95 w 95"/>
                                      <a:gd name="T11" fmla="*/ 8 h 160"/>
                                      <a:gd name="T12" fmla="*/ 95 w 95"/>
                                      <a:gd name="T13" fmla="*/ 3 h 160"/>
                                      <a:gd name="T14" fmla="*/ 0 w 95"/>
                                      <a:gd name="T15" fmla="*/ 145 h 160"/>
                                      <a:gd name="T16" fmla="*/ 10 w 95"/>
                                      <a:gd name="T17" fmla="*/ 150 h 160"/>
                                      <a:gd name="T18" fmla="*/ 23 w 95"/>
                                      <a:gd name="T19" fmla="*/ 155 h 160"/>
                                      <a:gd name="T20" fmla="*/ 33 w 95"/>
                                      <a:gd name="T21" fmla="*/ 157 h 160"/>
                                      <a:gd name="T22" fmla="*/ 48 w 95"/>
                                      <a:gd name="T23" fmla="*/ 160 h 160"/>
                                      <a:gd name="T24" fmla="*/ 50 w 95"/>
                                      <a:gd name="T25" fmla="*/ 157 h 160"/>
                                      <a:gd name="T26" fmla="*/ 50 w 95"/>
                                      <a:gd name="T27" fmla="*/ 155 h 160"/>
                                      <a:gd name="T28" fmla="*/ 50 w 95"/>
                                      <a:gd name="T29" fmla="*/ 155 h 160"/>
                                      <a:gd name="T30" fmla="*/ 48 w 95"/>
                                      <a:gd name="T31" fmla="*/ 155 h 160"/>
                                      <a:gd name="T32" fmla="*/ 35 w 95"/>
                                      <a:gd name="T33" fmla="*/ 152 h 160"/>
                                      <a:gd name="T34" fmla="*/ 25 w 95"/>
                                      <a:gd name="T35" fmla="*/ 150 h 160"/>
                                      <a:gd name="T36" fmla="*/ 13 w 95"/>
                                      <a:gd name="T37" fmla="*/ 147 h 160"/>
                                      <a:gd name="T38" fmla="*/ 3 w 95"/>
                                      <a:gd name="T39" fmla="*/ 142 h 160"/>
                                      <a:gd name="T40" fmla="*/ 0 w 95"/>
                                      <a:gd name="T41" fmla="*/ 142 h 160"/>
                                      <a:gd name="T42" fmla="*/ 0 w 95"/>
                                      <a:gd name="T43" fmla="*/ 145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5" h="160">
                                        <a:moveTo>
                                          <a:pt x="95" y="3"/>
                                        </a:moveTo>
                                        <a:lnTo>
                                          <a:pt x="95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8"/>
                                        </a:lnTo>
                                        <a:lnTo>
                                          <a:pt x="95" y="3"/>
                                        </a:lnTo>
                                        <a:close/>
                                        <a:moveTo>
                                          <a:pt x="0" y="145"/>
                                        </a:moveTo>
                                        <a:lnTo>
                                          <a:pt x="10" y="150"/>
                                        </a:lnTo>
                                        <a:lnTo>
                                          <a:pt x="23" y="155"/>
                                        </a:lnTo>
                                        <a:lnTo>
                                          <a:pt x="33" y="157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0" y="157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48" y="155"/>
                                        </a:lnTo>
                                        <a:lnTo>
                                          <a:pt x="35" y="152"/>
                                        </a:lnTo>
                                        <a:lnTo>
                                          <a:pt x="25" y="150"/>
                                        </a:lnTo>
                                        <a:lnTo>
                                          <a:pt x="13" y="147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0" name="Freeform 21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2" y="896"/>
                                    <a:ext cx="95" cy="154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 h 154"/>
                                      <a:gd name="T2" fmla="*/ 92 w 95"/>
                                      <a:gd name="T3" fmla="*/ 0 h 154"/>
                                      <a:gd name="T4" fmla="*/ 92 w 95"/>
                                      <a:gd name="T5" fmla="*/ 0 h 154"/>
                                      <a:gd name="T6" fmla="*/ 90 w 95"/>
                                      <a:gd name="T7" fmla="*/ 5 h 154"/>
                                      <a:gd name="T8" fmla="*/ 92 w 95"/>
                                      <a:gd name="T9" fmla="*/ 5 h 154"/>
                                      <a:gd name="T10" fmla="*/ 95 w 95"/>
                                      <a:gd name="T11" fmla="*/ 7 h 154"/>
                                      <a:gd name="T12" fmla="*/ 95 w 95"/>
                                      <a:gd name="T13" fmla="*/ 2 h 154"/>
                                      <a:gd name="T14" fmla="*/ 0 w 95"/>
                                      <a:gd name="T15" fmla="*/ 139 h 154"/>
                                      <a:gd name="T16" fmla="*/ 13 w 95"/>
                                      <a:gd name="T17" fmla="*/ 147 h 154"/>
                                      <a:gd name="T18" fmla="*/ 23 w 95"/>
                                      <a:gd name="T19" fmla="*/ 149 h 154"/>
                                      <a:gd name="T20" fmla="*/ 35 w 95"/>
                                      <a:gd name="T21" fmla="*/ 152 h 154"/>
                                      <a:gd name="T22" fmla="*/ 48 w 95"/>
                                      <a:gd name="T23" fmla="*/ 154 h 154"/>
                                      <a:gd name="T24" fmla="*/ 48 w 95"/>
                                      <a:gd name="T25" fmla="*/ 154 h 154"/>
                                      <a:gd name="T26" fmla="*/ 50 w 95"/>
                                      <a:gd name="T27" fmla="*/ 154 h 154"/>
                                      <a:gd name="T28" fmla="*/ 50 w 95"/>
                                      <a:gd name="T29" fmla="*/ 152 h 154"/>
                                      <a:gd name="T30" fmla="*/ 53 w 95"/>
                                      <a:gd name="T31" fmla="*/ 149 h 154"/>
                                      <a:gd name="T32" fmla="*/ 50 w 95"/>
                                      <a:gd name="T33" fmla="*/ 149 h 154"/>
                                      <a:gd name="T34" fmla="*/ 48 w 95"/>
                                      <a:gd name="T35" fmla="*/ 149 h 154"/>
                                      <a:gd name="T36" fmla="*/ 35 w 95"/>
                                      <a:gd name="T37" fmla="*/ 149 h 154"/>
                                      <a:gd name="T38" fmla="*/ 25 w 95"/>
                                      <a:gd name="T39" fmla="*/ 147 h 154"/>
                                      <a:gd name="T40" fmla="*/ 15 w 95"/>
                                      <a:gd name="T41" fmla="*/ 142 h 154"/>
                                      <a:gd name="T42" fmla="*/ 5 w 95"/>
                                      <a:gd name="T43" fmla="*/ 137 h 154"/>
                                      <a:gd name="T44" fmla="*/ 3 w 95"/>
                                      <a:gd name="T45" fmla="*/ 139 h 154"/>
                                      <a:gd name="T46" fmla="*/ 0 w 95"/>
                                      <a:gd name="T47" fmla="*/ 139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5" h="154">
                                        <a:moveTo>
                                          <a:pt x="95" y="2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7"/>
                                        </a:lnTo>
                                        <a:lnTo>
                                          <a:pt x="95" y="2"/>
                                        </a:lnTo>
                                        <a:close/>
                                        <a:moveTo>
                                          <a:pt x="0" y="139"/>
                                        </a:moveTo>
                                        <a:lnTo>
                                          <a:pt x="13" y="147"/>
                                        </a:lnTo>
                                        <a:lnTo>
                                          <a:pt x="23" y="149"/>
                                        </a:lnTo>
                                        <a:lnTo>
                                          <a:pt x="35" y="152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50" y="154"/>
                                        </a:lnTo>
                                        <a:lnTo>
                                          <a:pt x="50" y="152"/>
                                        </a:lnTo>
                                        <a:lnTo>
                                          <a:pt x="53" y="149"/>
                                        </a:lnTo>
                                        <a:lnTo>
                                          <a:pt x="50" y="149"/>
                                        </a:lnTo>
                                        <a:lnTo>
                                          <a:pt x="48" y="149"/>
                                        </a:lnTo>
                                        <a:lnTo>
                                          <a:pt x="35" y="149"/>
                                        </a:lnTo>
                                        <a:lnTo>
                                          <a:pt x="25" y="147"/>
                                        </a:lnTo>
                                        <a:lnTo>
                                          <a:pt x="15" y="142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3" y="139"/>
                                        </a:lnTo>
                                        <a:lnTo>
                                          <a:pt x="0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1" name="Freeform 21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898"/>
                                    <a:ext cx="92" cy="150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3 h 150"/>
                                      <a:gd name="T2" fmla="*/ 89 w 92"/>
                                      <a:gd name="T3" fmla="*/ 0 h 150"/>
                                      <a:gd name="T4" fmla="*/ 87 w 92"/>
                                      <a:gd name="T5" fmla="*/ 0 h 150"/>
                                      <a:gd name="T6" fmla="*/ 87 w 92"/>
                                      <a:gd name="T7" fmla="*/ 5 h 150"/>
                                      <a:gd name="T8" fmla="*/ 89 w 92"/>
                                      <a:gd name="T9" fmla="*/ 5 h 150"/>
                                      <a:gd name="T10" fmla="*/ 92 w 92"/>
                                      <a:gd name="T11" fmla="*/ 8 h 150"/>
                                      <a:gd name="T12" fmla="*/ 92 w 92"/>
                                      <a:gd name="T13" fmla="*/ 3 h 150"/>
                                      <a:gd name="T14" fmla="*/ 0 w 92"/>
                                      <a:gd name="T15" fmla="*/ 137 h 150"/>
                                      <a:gd name="T16" fmla="*/ 10 w 92"/>
                                      <a:gd name="T17" fmla="*/ 142 h 150"/>
                                      <a:gd name="T18" fmla="*/ 22 w 92"/>
                                      <a:gd name="T19" fmla="*/ 145 h 150"/>
                                      <a:gd name="T20" fmla="*/ 32 w 92"/>
                                      <a:gd name="T21" fmla="*/ 147 h 150"/>
                                      <a:gd name="T22" fmla="*/ 45 w 92"/>
                                      <a:gd name="T23" fmla="*/ 150 h 150"/>
                                      <a:gd name="T24" fmla="*/ 47 w 92"/>
                                      <a:gd name="T25" fmla="*/ 150 h 150"/>
                                      <a:gd name="T26" fmla="*/ 47 w 92"/>
                                      <a:gd name="T27" fmla="*/ 150 h 150"/>
                                      <a:gd name="T28" fmla="*/ 50 w 92"/>
                                      <a:gd name="T29" fmla="*/ 147 h 150"/>
                                      <a:gd name="T30" fmla="*/ 52 w 92"/>
                                      <a:gd name="T31" fmla="*/ 145 h 150"/>
                                      <a:gd name="T32" fmla="*/ 47 w 92"/>
                                      <a:gd name="T33" fmla="*/ 145 h 150"/>
                                      <a:gd name="T34" fmla="*/ 45 w 92"/>
                                      <a:gd name="T35" fmla="*/ 145 h 150"/>
                                      <a:gd name="T36" fmla="*/ 35 w 92"/>
                                      <a:gd name="T37" fmla="*/ 145 h 150"/>
                                      <a:gd name="T38" fmla="*/ 25 w 92"/>
                                      <a:gd name="T39" fmla="*/ 142 h 150"/>
                                      <a:gd name="T40" fmla="*/ 15 w 92"/>
                                      <a:gd name="T41" fmla="*/ 137 h 150"/>
                                      <a:gd name="T42" fmla="*/ 5 w 92"/>
                                      <a:gd name="T43" fmla="*/ 135 h 150"/>
                                      <a:gd name="T44" fmla="*/ 2 w 92"/>
                                      <a:gd name="T45" fmla="*/ 135 h 150"/>
                                      <a:gd name="T46" fmla="*/ 0 w 92"/>
                                      <a:gd name="T47" fmla="*/ 13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2" h="150">
                                        <a:moveTo>
                                          <a:pt x="92" y="3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5"/>
                                        </a:lnTo>
                                        <a:lnTo>
                                          <a:pt x="92" y="8"/>
                                        </a:lnTo>
                                        <a:lnTo>
                                          <a:pt x="92" y="3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0" y="142"/>
                                        </a:lnTo>
                                        <a:lnTo>
                                          <a:pt x="22" y="145"/>
                                        </a:lnTo>
                                        <a:lnTo>
                                          <a:pt x="32" y="147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50" y="147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47" y="14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25" y="142"/>
                                        </a:lnTo>
                                        <a:lnTo>
                                          <a:pt x="15" y="137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2" y="135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2" name="Freeform 21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7" y="901"/>
                                    <a:ext cx="90" cy="144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2 h 144"/>
                                      <a:gd name="T2" fmla="*/ 87 w 90"/>
                                      <a:gd name="T3" fmla="*/ 0 h 144"/>
                                      <a:gd name="T4" fmla="*/ 85 w 90"/>
                                      <a:gd name="T5" fmla="*/ 0 h 144"/>
                                      <a:gd name="T6" fmla="*/ 85 w 90"/>
                                      <a:gd name="T7" fmla="*/ 5 h 144"/>
                                      <a:gd name="T8" fmla="*/ 85 w 90"/>
                                      <a:gd name="T9" fmla="*/ 5 h 144"/>
                                      <a:gd name="T10" fmla="*/ 87 w 90"/>
                                      <a:gd name="T11" fmla="*/ 7 h 144"/>
                                      <a:gd name="T12" fmla="*/ 90 w 90"/>
                                      <a:gd name="T13" fmla="*/ 2 h 144"/>
                                      <a:gd name="T14" fmla="*/ 0 w 90"/>
                                      <a:gd name="T15" fmla="*/ 132 h 144"/>
                                      <a:gd name="T16" fmla="*/ 10 w 90"/>
                                      <a:gd name="T17" fmla="*/ 137 h 144"/>
                                      <a:gd name="T18" fmla="*/ 20 w 90"/>
                                      <a:gd name="T19" fmla="*/ 142 h 144"/>
                                      <a:gd name="T20" fmla="*/ 30 w 90"/>
                                      <a:gd name="T21" fmla="*/ 144 h 144"/>
                                      <a:gd name="T22" fmla="*/ 43 w 90"/>
                                      <a:gd name="T23" fmla="*/ 144 h 144"/>
                                      <a:gd name="T24" fmla="*/ 45 w 90"/>
                                      <a:gd name="T25" fmla="*/ 144 h 144"/>
                                      <a:gd name="T26" fmla="*/ 48 w 90"/>
                                      <a:gd name="T27" fmla="*/ 144 h 144"/>
                                      <a:gd name="T28" fmla="*/ 50 w 90"/>
                                      <a:gd name="T29" fmla="*/ 142 h 144"/>
                                      <a:gd name="T30" fmla="*/ 53 w 90"/>
                                      <a:gd name="T31" fmla="*/ 139 h 144"/>
                                      <a:gd name="T32" fmla="*/ 48 w 90"/>
                                      <a:gd name="T33" fmla="*/ 139 h 144"/>
                                      <a:gd name="T34" fmla="*/ 43 w 90"/>
                                      <a:gd name="T35" fmla="*/ 139 h 144"/>
                                      <a:gd name="T36" fmla="*/ 23 w 90"/>
                                      <a:gd name="T37" fmla="*/ 137 h 144"/>
                                      <a:gd name="T38" fmla="*/ 5 w 90"/>
                                      <a:gd name="T39" fmla="*/ 129 h 144"/>
                                      <a:gd name="T40" fmla="*/ 3 w 90"/>
                                      <a:gd name="T41" fmla="*/ 132 h 144"/>
                                      <a:gd name="T42" fmla="*/ 0 w 90"/>
                                      <a:gd name="T43" fmla="*/ 1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0" h="144">
                                        <a:moveTo>
                                          <a:pt x="90" y="2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7" y="7"/>
                                        </a:lnTo>
                                        <a:lnTo>
                                          <a:pt x="90" y="2"/>
                                        </a:lnTo>
                                        <a:close/>
                                        <a:moveTo>
                                          <a:pt x="0" y="132"/>
                                        </a:moveTo>
                                        <a:lnTo>
                                          <a:pt x="10" y="137"/>
                                        </a:lnTo>
                                        <a:lnTo>
                                          <a:pt x="20" y="142"/>
                                        </a:lnTo>
                                        <a:lnTo>
                                          <a:pt x="30" y="144"/>
                                        </a:lnTo>
                                        <a:lnTo>
                                          <a:pt x="43" y="144"/>
                                        </a:lnTo>
                                        <a:lnTo>
                                          <a:pt x="45" y="144"/>
                                        </a:lnTo>
                                        <a:lnTo>
                                          <a:pt x="48" y="144"/>
                                        </a:lnTo>
                                        <a:lnTo>
                                          <a:pt x="50" y="142"/>
                                        </a:lnTo>
                                        <a:lnTo>
                                          <a:pt x="53" y="139"/>
                                        </a:lnTo>
                                        <a:lnTo>
                                          <a:pt x="48" y="139"/>
                                        </a:lnTo>
                                        <a:lnTo>
                                          <a:pt x="43" y="139"/>
                                        </a:lnTo>
                                        <a:lnTo>
                                          <a:pt x="23" y="137"/>
                                        </a:lnTo>
                                        <a:lnTo>
                                          <a:pt x="5" y="129"/>
                                        </a:lnTo>
                                        <a:lnTo>
                                          <a:pt x="3" y="132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3" name="Freeform 21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0" y="903"/>
                                    <a:ext cx="87" cy="14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3 h 140"/>
                                      <a:gd name="T2" fmla="*/ 84 w 87"/>
                                      <a:gd name="T3" fmla="*/ 0 h 140"/>
                                      <a:gd name="T4" fmla="*/ 82 w 87"/>
                                      <a:gd name="T5" fmla="*/ 0 h 140"/>
                                      <a:gd name="T6" fmla="*/ 79 w 87"/>
                                      <a:gd name="T7" fmla="*/ 5 h 140"/>
                                      <a:gd name="T8" fmla="*/ 82 w 87"/>
                                      <a:gd name="T9" fmla="*/ 5 h 140"/>
                                      <a:gd name="T10" fmla="*/ 84 w 87"/>
                                      <a:gd name="T11" fmla="*/ 8 h 140"/>
                                      <a:gd name="T12" fmla="*/ 87 w 87"/>
                                      <a:gd name="T13" fmla="*/ 3 h 140"/>
                                      <a:gd name="T14" fmla="*/ 0 w 87"/>
                                      <a:gd name="T15" fmla="*/ 130 h 140"/>
                                      <a:gd name="T16" fmla="*/ 10 w 87"/>
                                      <a:gd name="T17" fmla="*/ 132 h 140"/>
                                      <a:gd name="T18" fmla="*/ 20 w 87"/>
                                      <a:gd name="T19" fmla="*/ 137 h 140"/>
                                      <a:gd name="T20" fmla="*/ 30 w 87"/>
                                      <a:gd name="T21" fmla="*/ 140 h 140"/>
                                      <a:gd name="T22" fmla="*/ 40 w 87"/>
                                      <a:gd name="T23" fmla="*/ 140 h 140"/>
                                      <a:gd name="T24" fmla="*/ 42 w 87"/>
                                      <a:gd name="T25" fmla="*/ 140 h 140"/>
                                      <a:gd name="T26" fmla="*/ 47 w 87"/>
                                      <a:gd name="T27" fmla="*/ 140 h 140"/>
                                      <a:gd name="T28" fmla="*/ 50 w 87"/>
                                      <a:gd name="T29" fmla="*/ 137 h 140"/>
                                      <a:gd name="T30" fmla="*/ 50 w 87"/>
                                      <a:gd name="T31" fmla="*/ 132 h 140"/>
                                      <a:gd name="T32" fmla="*/ 45 w 87"/>
                                      <a:gd name="T33" fmla="*/ 135 h 140"/>
                                      <a:gd name="T34" fmla="*/ 40 w 87"/>
                                      <a:gd name="T35" fmla="*/ 135 h 140"/>
                                      <a:gd name="T36" fmla="*/ 22 w 87"/>
                                      <a:gd name="T37" fmla="*/ 132 h 140"/>
                                      <a:gd name="T38" fmla="*/ 5 w 87"/>
                                      <a:gd name="T39" fmla="*/ 125 h 140"/>
                                      <a:gd name="T40" fmla="*/ 2 w 87"/>
                                      <a:gd name="T41" fmla="*/ 127 h 140"/>
                                      <a:gd name="T42" fmla="*/ 0 w 87"/>
                                      <a:gd name="T43" fmla="*/ 13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40">
                                        <a:moveTo>
                                          <a:pt x="87" y="3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5"/>
                                        </a:lnTo>
                                        <a:lnTo>
                                          <a:pt x="82" y="5"/>
                                        </a:lnTo>
                                        <a:lnTo>
                                          <a:pt x="84" y="8"/>
                                        </a:lnTo>
                                        <a:lnTo>
                                          <a:pt x="87" y="3"/>
                                        </a:lnTo>
                                        <a:close/>
                                        <a:moveTo>
                                          <a:pt x="0" y="130"/>
                                        </a:moveTo>
                                        <a:lnTo>
                                          <a:pt x="10" y="132"/>
                                        </a:lnTo>
                                        <a:lnTo>
                                          <a:pt x="20" y="137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40" y="140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0" y="137"/>
                                        </a:lnTo>
                                        <a:lnTo>
                                          <a:pt x="50" y="132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2" y="132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4" name="Freeform 21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2" y="906"/>
                                    <a:ext cx="82" cy="134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2 h 134"/>
                                      <a:gd name="T2" fmla="*/ 80 w 82"/>
                                      <a:gd name="T3" fmla="*/ 0 h 134"/>
                                      <a:gd name="T4" fmla="*/ 80 w 82"/>
                                      <a:gd name="T5" fmla="*/ 0 h 134"/>
                                      <a:gd name="T6" fmla="*/ 77 w 82"/>
                                      <a:gd name="T7" fmla="*/ 5 h 134"/>
                                      <a:gd name="T8" fmla="*/ 80 w 82"/>
                                      <a:gd name="T9" fmla="*/ 7 h 134"/>
                                      <a:gd name="T10" fmla="*/ 82 w 82"/>
                                      <a:gd name="T11" fmla="*/ 7 h 134"/>
                                      <a:gd name="T12" fmla="*/ 82 w 82"/>
                                      <a:gd name="T13" fmla="*/ 2 h 134"/>
                                      <a:gd name="T14" fmla="*/ 0 w 82"/>
                                      <a:gd name="T15" fmla="*/ 124 h 134"/>
                                      <a:gd name="T16" fmla="*/ 18 w 82"/>
                                      <a:gd name="T17" fmla="*/ 132 h 134"/>
                                      <a:gd name="T18" fmla="*/ 38 w 82"/>
                                      <a:gd name="T19" fmla="*/ 134 h 134"/>
                                      <a:gd name="T20" fmla="*/ 43 w 82"/>
                                      <a:gd name="T21" fmla="*/ 134 h 134"/>
                                      <a:gd name="T22" fmla="*/ 48 w 82"/>
                                      <a:gd name="T23" fmla="*/ 134 h 134"/>
                                      <a:gd name="T24" fmla="*/ 48 w 82"/>
                                      <a:gd name="T25" fmla="*/ 129 h 134"/>
                                      <a:gd name="T26" fmla="*/ 50 w 82"/>
                                      <a:gd name="T27" fmla="*/ 127 h 134"/>
                                      <a:gd name="T28" fmla="*/ 43 w 82"/>
                                      <a:gd name="T29" fmla="*/ 129 h 134"/>
                                      <a:gd name="T30" fmla="*/ 38 w 82"/>
                                      <a:gd name="T31" fmla="*/ 129 h 134"/>
                                      <a:gd name="T32" fmla="*/ 20 w 82"/>
                                      <a:gd name="T33" fmla="*/ 127 h 134"/>
                                      <a:gd name="T34" fmla="*/ 5 w 82"/>
                                      <a:gd name="T35" fmla="*/ 122 h 134"/>
                                      <a:gd name="T36" fmla="*/ 3 w 82"/>
                                      <a:gd name="T37" fmla="*/ 122 h 134"/>
                                      <a:gd name="T38" fmla="*/ 0 w 82"/>
                                      <a:gd name="T39" fmla="*/ 12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34">
                                        <a:moveTo>
                                          <a:pt x="82" y="2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80" y="7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2" y="2"/>
                                        </a:lnTo>
                                        <a:close/>
                                        <a:moveTo>
                                          <a:pt x="0" y="124"/>
                                        </a:moveTo>
                                        <a:lnTo>
                                          <a:pt x="18" y="132"/>
                                        </a:lnTo>
                                        <a:lnTo>
                                          <a:pt x="38" y="134"/>
                                        </a:lnTo>
                                        <a:lnTo>
                                          <a:pt x="43" y="134"/>
                                        </a:lnTo>
                                        <a:lnTo>
                                          <a:pt x="48" y="134"/>
                                        </a:lnTo>
                                        <a:lnTo>
                                          <a:pt x="48" y="129"/>
                                        </a:lnTo>
                                        <a:lnTo>
                                          <a:pt x="50" y="127"/>
                                        </a:lnTo>
                                        <a:lnTo>
                                          <a:pt x="43" y="129"/>
                                        </a:lnTo>
                                        <a:lnTo>
                                          <a:pt x="38" y="129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3" y="122"/>
                                        </a:lnTo>
                                        <a:lnTo>
                                          <a:pt x="0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5" name="Freeform 21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908"/>
                                    <a:ext cx="79" cy="130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3 h 130"/>
                                      <a:gd name="T2" fmla="*/ 77 w 79"/>
                                      <a:gd name="T3" fmla="*/ 0 h 130"/>
                                      <a:gd name="T4" fmla="*/ 74 w 79"/>
                                      <a:gd name="T5" fmla="*/ 0 h 130"/>
                                      <a:gd name="T6" fmla="*/ 74 w 79"/>
                                      <a:gd name="T7" fmla="*/ 5 h 130"/>
                                      <a:gd name="T8" fmla="*/ 77 w 79"/>
                                      <a:gd name="T9" fmla="*/ 8 h 130"/>
                                      <a:gd name="T10" fmla="*/ 79 w 79"/>
                                      <a:gd name="T11" fmla="*/ 10 h 130"/>
                                      <a:gd name="T12" fmla="*/ 79 w 79"/>
                                      <a:gd name="T13" fmla="*/ 3 h 130"/>
                                      <a:gd name="T14" fmla="*/ 0 w 79"/>
                                      <a:gd name="T15" fmla="*/ 120 h 130"/>
                                      <a:gd name="T16" fmla="*/ 17 w 79"/>
                                      <a:gd name="T17" fmla="*/ 127 h 130"/>
                                      <a:gd name="T18" fmla="*/ 35 w 79"/>
                                      <a:gd name="T19" fmla="*/ 130 h 130"/>
                                      <a:gd name="T20" fmla="*/ 40 w 79"/>
                                      <a:gd name="T21" fmla="*/ 130 h 130"/>
                                      <a:gd name="T22" fmla="*/ 45 w 79"/>
                                      <a:gd name="T23" fmla="*/ 127 h 130"/>
                                      <a:gd name="T24" fmla="*/ 47 w 79"/>
                                      <a:gd name="T25" fmla="*/ 125 h 130"/>
                                      <a:gd name="T26" fmla="*/ 50 w 79"/>
                                      <a:gd name="T27" fmla="*/ 122 h 130"/>
                                      <a:gd name="T28" fmla="*/ 42 w 79"/>
                                      <a:gd name="T29" fmla="*/ 125 h 130"/>
                                      <a:gd name="T30" fmla="*/ 35 w 79"/>
                                      <a:gd name="T31" fmla="*/ 125 h 130"/>
                                      <a:gd name="T32" fmla="*/ 20 w 79"/>
                                      <a:gd name="T33" fmla="*/ 122 h 130"/>
                                      <a:gd name="T34" fmla="*/ 5 w 79"/>
                                      <a:gd name="T35" fmla="*/ 117 h 130"/>
                                      <a:gd name="T36" fmla="*/ 2 w 79"/>
                                      <a:gd name="T37" fmla="*/ 120 h 130"/>
                                      <a:gd name="T38" fmla="*/ 0 w 79"/>
                                      <a:gd name="T39" fmla="*/ 12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30">
                                        <a:moveTo>
                                          <a:pt x="79" y="3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3"/>
                                        </a:lnTo>
                                        <a:close/>
                                        <a:moveTo>
                                          <a:pt x="0" y="120"/>
                                        </a:moveTo>
                                        <a:lnTo>
                                          <a:pt x="17" y="127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27"/>
                                        </a:lnTo>
                                        <a:lnTo>
                                          <a:pt x="47" y="125"/>
                                        </a:lnTo>
                                        <a:lnTo>
                                          <a:pt x="50" y="122"/>
                                        </a:lnTo>
                                        <a:lnTo>
                                          <a:pt x="42" y="125"/>
                                        </a:lnTo>
                                        <a:lnTo>
                                          <a:pt x="35" y="125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6" name="Freeform 21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911"/>
                                    <a:ext cx="77" cy="124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2 h 124"/>
                                      <a:gd name="T2" fmla="*/ 75 w 77"/>
                                      <a:gd name="T3" fmla="*/ 2 h 124"/>
                                      <a:gd name="T4" fmla="*/ 72 w 77"/>
                                      <a:gd name="T5" fmla="*/ 0 h 124"/>
                                      <a:gd name="T6" fmla="*/ 70 w 77"/>
                                      <a:gd name="T7" fmla="*/ 5 h 124"/>
                                      <a:gd name="T8" fmla="*/ 72 w 77"/>
                                      <a:gd name="T9" fmla="*/ 7 h 124"/>
                                      <a:gd name="T10" fmla="*/ 77 w 77"/>
                                      <a:gd name="T11" fmla="*/ 9 h 124"/>
                                      <a:gd name="T12" fmla="*/ 77 w 77"/>
                                      <a:gd name="T13" fmla="*/ 2 h 124"/>
                                      <a:gd name="T14" fmla="*/ 0 w 77"/>
                                      <a:gd name="T15" fmla="*/ 117 h 124"/>
                                      <a:gd name="T16" fmla="*/ 15 w 77"/>
                                      <a:gd name="T17" fmla="*/ 122 h 124"/>
                                      <a:gd name="T18" fmla="*/ 33 w 77"/>
                                      <a:gd name="T19" fmla="*/ 124 h 124"/>
                                      <a:gd name="T20" fmla="*/ 38 w 77"/>
                                      <a:gd name="T21" fmla="*/ 124 h 124"/>
                                      <a:gd name="T22" fmla="*/ 45 w 77"/>
                                      <a:gd name="T23" fmla="*/ 122 h 124"/>
                                      <a:gd name="T24" fmla="*/ 48 w 77"/>
                                      <a:gd name="T25" fmla="*/ 119 h 124"/>
                                      <a:gd name="T26" fmla="*/ 48 w 77"/>
                                      <a:gd name="T27" fmla="*/ 117 h 124"/>
                                      <a:gd name="T28" fmla="*/ 40 w 77"/>
                                      <a:gd name="T29" fmla="*/ 119 h 124"/>
                                      <a:gd name="T30" fmla="*/ 33 w 77"/>
                                      <a:gd name="T31" fmla="*/ 119 h 124"/>
                                      <a:gd name="T32" fmla="*/ 18 w 77"/>
                                      <a:gd name="T33" fmla="*/ 117 h 124"/>
                                      <a:gd name="T34" fmla="*/ 5 w 77"/>
                                      <a:gd name="T35" fmla="*/ 112 h 124"/>
                                      <a:gd name="T36" fmla="*/ 3 w 77"/>
                                      <a:gd name="T37" fmla="*/ 114 h 124"/>
                                      <a:gd name="T38" fmla="*/ 0 w 77"/>
                                      <a:gd name="T39" fmla="*/ 117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24">
                                        <a:moveTo>
                                          <a:pt x="77" y="2"/>
                                        </a:moveTo>
                                        <a:lnTo>
                                          <a:pt x="75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77" y="9"/>
                                        </a:lnTo>
                                        <a:lnTo>
                                          <a:pt x="77" y="2"/>
                                        </a:lnTo>
                                        <a:close/>
                                        <a:moveTo>
                                          <a:pt x="0" y="117"/>
                                        </a:moveTo>
                                        <a:lnTo>
                                          <a:pt x="15" y="122"/>
                                        </a:lnTo>
                                        <a:lnTo>
                                          <a:pt x="33" y="124"/>
                                        </a:lnTo>
                                        <a:lnTo>
                                          <a:pt x="38" y="124"/>
                                        </a:lnTo>
                                        <a:lnTo>
                                          <a:pt x="45" y="122"/>
                                        </a:lnTo>
                                        <a:lnTo>
                                          <a:pt x="48" y="119"/>
                                        </a:lnTo>
                                        <a:lnTo>
                                          <a:pt x="48" y="117"/>
                                        </a:lnTo>
                                        <a:lnTo>
                                          <a:pt x="40" y="119"/>
                                        </a:lnTo>
                                        <a:lnTo>
                                          <a:pt x="33" y="119"/>
                                        </a:lnTo>
                                        <a:lnTo>
                                          <a:pt x="18" y="117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3" y="114"/>
                                        </a:lnTo>
                                        <a:lnTo>
                                          <a:pt x="0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7" name="Freeform 21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913"/>
                                    <a:ext cx="74" cy="120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20"/>
                                      <a:gd name="T2" fmla="*/ 72 w 74"/>
                                      <a:gd name="T3" fmla="*/ 3 h 120"/>
                                      <a:gd name="T4" fmla="*/ 69 w 74"/>
                                      <a:gd name="T5" fmla="*/ 0 h 120"/>
                                      <a:gd name="T6" fmla="*/ 67 w 74"/>
                                      <a:gd name="T7" fmla="*/ 5 h 120"/>
                                      <a:gd name="T8" fmla="*/ 69 w 74"/>
                                      <a:gd name="T9" fmla="*/ 7 h 120"/>
                                      <a:gd name="T10" fmla="*/ 72 w 74"/>
                                      <a:gd name="T11" fmla="*/ 10 h 120"/>
                                      <a:gd name="T12" fmla="*/ 74 w 74"/>
                                      <a:gd name="T13" fmla="*/ 5 h 120"/>
                                      <a:gd name="T14" fmla="*/ 0 w 74"/>
                                      <a:gd name="T15" fmla="*/ 112 h 120"/>
                                      <a:gd name="T16" fmla="*/ 15 w 74"/>
                                      <a:gd name="T17" fmla="*/ 117 h 120"/>
                                      <a:gd name="T18" fmla="*/ 30 w 74"/>
                                      <a:gd name="T19" fmla="*/ 120 h 120"/>
                                      <a:gd name="T20" fmla="*/ 37 w 74"/>
                                      <a:gd name="T21" fmla="*/ 120 h 120"/>
                                      <a:gd name="T22" fmla="*/ 45 w 74"/>
                                      <a:gd name="T23" fmla="*/ 117 h 120"/>
                                      <a:gd name="T24" fmla="*/ 45 w 74"/>
                                      <a:gd name="T25" fmla="*/ 115 h 120"/>
                                      <a:gd name="T26" fmla="*/ 47 w 74"/>
                                      <a:gd name="T27" fmla="*/ 112 h 120"/>
                                      <a:gd name="T28" fmla="*/ 37 w 74"/>
                                      <a:gd name="T29" fmla="*/ 115 h 120"/>
                                      <a:gd name="T30" fmla="*/ 30 w 74"/>
                                      <a:gd name="T31" fmla="*/ 115 h 120"/>
                                      <a:gd name="T32" fmla="*/ 17 w 74"/>
                                      <a:gd name="T33" fmla="*/ 112 h 120"/>
                                      <a:gd name="T34" fmla="*/ 5 w 74"/>
                                      <a:gd name="T35" fmla="*/ 110 h 120"/>
                                      <a:gd name="T36" fmla="*/ 2 w 74"/>
                                      <a:gd name="T37" fmla="*/ 110 h 120"/>
                                      <a:gd name="T38" fmla="*/ 0 w 74"/>
                                      <a:gd name="T39" fmla="*/ 112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20">
                                        <a:moveTo>
                                          <a:pt x="74" y="5"/>
                                        </a:moveTo>
                                        <a:lnTo>
                                          <a:pt x="72" y="3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9" y="7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  <a:moveTo>
                                          <a:pt x="0" y="112"/>
                                        </a:moveTo>
                                        <a:lnTo>
                                          <a:pt x="15" y="117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7" y="120"/>
                                        </a:lnTo>
                                        <a:lnTo>
                                          <a:pt x="45" y="117"/>
                                        </a:lnTo>
                                        <a:lnTo>
                                          <a:pt x="45" y="115"/>
                                        </a:lnTo>
                                        <a:lnTo>
                                          <a:pt x="47" y="112"/>
                                        </a:lnTo>
                                        <a:lnTo>
                                          <a:pt x="37" y="11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8" name="Freeform 21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916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4 h 114"/>
                                      <a:gd name="T2" fmla="*/ 67 w 72"/>
                                      <a:gd name="T3" fmla="*/ 2 h 114"/>
                                      <a:gd name="T4" fmla="*/ 65 w 72"/>
                                      <a:gd name="T5" fmla="*/ 0 h 114"/>
                                      <a:gd name="T6" fmla="*/ 65 w 72"/>
                                      <a:gd name="T7" fmla="*/ 4 h 114"/>
                                      <a:gd name="T8" fmla="*/ 67 w 72"/>
                                      <a:gd name="T9" fmla="*/ 7 h 114"/>
                                      <a:gd name="T10" fmla="*/ 70 w 72"/>
                                      <a:gd name="T11" fmla="*/ 9 h 114"/>
                                      <a:gd name="T12" fmla="*/ 72 w 72"/>
                                      <a:gd name="T13" fmla="*/ 4 h 114"/>
                                      <a:gd name="T14" fmla="*/ 0 w 72"/>
                                      <a:gd name="T15" fmla="*/ 107 h 114"/>
                                      <a:gd name="T16" fmla="*/ 13 w 72"/>
                                      <a:gd name="T17" fmla="*/ 112 h 114"/>
                                      <a:gd name="T18" fmla="*/ 28 w 72"/>
                                      <a:gd name="T19" fmla="*/ 114 h 114"/>
                                      <a:gd name="T20" fmla="*/ 35 w 72"/>
                                      <a:gd name="T21" fmla="*/ 114 h 114"/>
                                      <a:gd name="T22" fmla="*/ 43 w 72"/>
                                      <a:gd name="T23" fmla="*/ 112 h 114"/>
                                      <a:gd name="T24" fmla="*/ 45 w 72"/>
                                      <a:gd name="T25" fmla="*/ 109 h 114"/>
                                      <a:gd name="T26" fmla="*/ 48 w 72"/>
                                      <a:gd name="T27" fmla="*/ 107 h 114"/>
                                      <a:gd name="T28" fmla="*/ 38 w 72"/>
                                      <a:gd name="T29" fmla="*/ 109 h 114"/>
                                      <a:gd name="T30" fmla="*/ 28 w 72"/>
                                      <a:gd name="T31" fmla="*/ 109 h 114"/>
                                      <a:gd name="T32" fmla="*/ 15 w 72"/>
                                      <a:gd name="T33" fmla="*/ 107 h 114"/>
                                      <a:gd name="T34" fmla="*/ 5 w 72"/>
                                      <a:gd name="T35" fmla="*/ 104 h 114"/>
                                      <a:gd name="T36" fmla="*/ 3 w 72"/>
                                      <a:gd name="T37" fmla="*/ 107 h 114"/>
                                      <a:gd name="T38" fmla="*/ 0 w 72"/>
                                      <a:gd name="T39" fmla="*/ 107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14">
                                        <a:moveTo>
                                          <a:pt x="72" y="4"/>
                                        </a:moveTo>
                                        <a:lnTo>
                                          <a:pt x="67" y="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4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70" y="9"/>
                                        </a:lnTo>
                                        <a:lnTo>
                                          <a:pt x="72" y="4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13" y="112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35" y="114"/>
                                        </a:lnTo>
                                        <a:lnTo>
                                          <a:pt x="43" y="112"/>
                                        </a:lnTo>
                                        <a:lnTo>
                                          <a:pt x="45" y="109"/>
                                        </a:lnTo>
                                        <a:lnTo>
                                          <a:pt x="48" y="107"/>
                                        </a:lnTo>
                                        <a:lnTo>
                                          <a:pt x="38" y="109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5" y="104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9" name="Freeform 21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918"/>
                                    <a:ext cx="67" cy="110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5 h 110"/>
                                      <a:gd name="T2" fmla="*/ 64 w 67"/>
                                      <a:gd name="T3" fmla="*/ 2 h 110"/>
                                      <a:gd name="T4" fmla="*/ 62 w 67"/>
                                      <a:gd name="T5" fmla="*/ 0 h 110"/>
                                      <a:gd name="T6" fmla="*/ 59 w 67"/>
                                      <a:gd name="T7" fmla="*/ 5 h 110"/>
                                      <a:gd name="T8" fmla="*/ 64 w 67"/>
                                      <a:gd name="T9" fmla="*/ 7 h 110"/>
                                      <a:gd name="T10" fmla="*/ 67 w 67"/>
                                      <a:gd name="T11" fmla="*/ 12 h 110"/>
                                      <a:gd name="T12" fmla="*/ 67 w 67"/>
                                      <a:gd name="T13" fmla="*/ 5 h 110"/>
                                      <a:gd name="T14" fmla="*/ 0 w 67"/>
                                      <a:gd name="T15" fmla="*/ 105 h 110"/>
                                      <a:gd name="T16" fmla="*/ 12 w 67"/>
                                      <a:gd name="T17" fmla="*/ 107 h 110"/>
                                      <a:gd name="T18" fmla="*/ 25 w 67"/>
                                      <a:gd name="T19" fmla="*/ 110 h 110"/>
                                      <a:gd name="T20" fmla="*/ 32 w 67"/>
                                      <a:gd name="T21" fmla="*/ 110 h 110"/>
                                      <a:gd name="T22" fmla="*/ 42 w 67"/>
                                      <a:gd name="T23" fmla="*/ 107 h 110"/>
                                      <a:gd name="T24" fmla="*/ 45 w 67"/>
                                      <a:gd name="T25" fmla="*/ 105 h 110"/>
                                      <a:gd name="T26" fmla="*/ 45 w 67"/>
                                      <a:gd name="T27" fmla="*/ 100 h 110"/>
                                      <a:gd name="T28" fmla="*/ 35 w 67"/>
                                      <a:gd name="T29" fmla="*/ 102 h 110"/>
                                      <a:gd name="T30" fmla="*/ 25 w 67"/>
                                      <a:gd name="T31" fmla="*/ 105 h 110"/>
                                      <a:gd name="T32" fmla="*/ 12 w 67"/>
                                      <a:gd name="T33" fmla="*/ 105 h 110"/>
                                      <a:gd name="T34" fmla="*/ 2 w 67"/>
                                      <a:gd name="T35" fmla="*/ 100 h 110"/>
                                      <a:gd name="T36" fmla="*/ 2 w 67"/>
                                      <a:gd name="T37" fmla="*/ 102 h 110"/>
                                      <a:gd name="T38" fmla="*/ 0 w 67"/>
                                      <a:gd name="T39" fmla="*/ 10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10">
                                        <a:moveTo>
                                          <a:pt x="67" y="5"/>
                                        </a:moveTo>
                                        <a:lnTo>
                                          <a:pt x="64" y="2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4" y="7"/>
                                        </a:lnTo>
                                        <a:lnTo>
                                          <a:pt x="67" y="12"/>
                                        </a:lnTo>
                                        <a:lnTo>
                                          <a:pt x="67" y="5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12" y="10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45" y="100"/>
                                        </a:lnTo>
                                        <a:lnTo>
                                          <a:pt x="35" y="102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0" name="Freeform 21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920"/>
                                    <a:ext cx="65" cy="10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5 h 105"/>
                                      <a:gd name="T2" fmla="*/ 62 w 65"/>
                                      <a:gd name="T3" fmla="*/ 3 h 105"/>
                                      <a:gd name="T4" fmla="*/ 60 w 65"/>
                                      <a:gd name="T5" fmla="*/ 0 h 105"/>
                                      <a:gd name="T6" fmla="*/ 57 w 65"/>
                                      <a:gd name="T7" fmla="*/ 5 h 105"/>
                                      <a:gd name="T8" fmla="*/ 60 w 65"/>
                                      <a:gd name="T9" fmla="*/ 8 h 105"/>
                                      <a:gd name="T10" fmla="*/ 65 w 65"/>
                                      <a:gd name="T11" fmla="*/ 13 h 105"/>
                                      <a:gd name="T12" fmla="*/ 65 w 65"/>
                                      <a:gd name="T13" fmla="*/ 5 h 105"/>
                                      <a:gd name="T14" fmla="*/ 0 w 65"/>
                                      <a:gd name="T15" fmla="*/ 100 h 105"/>
                                      <a:gd name="T16" fmla="*/ 10 w 65"/>
                                      <a:gd name="T17" fmla="*/ 103 h 105"/>
                                      <a:gd name="T18" fmla="*/ 23 w 65"/>
                                      <a:gd name="T19" fmla="*/ 105 h 105"/>
                                      <a:gd name="T20" fmla="*/ 33 w 65"/>
                                      <a:gd name="T21" fmla="*/ 105 h 105"/>
                                      <a:gd name="T22" fmla="*/ 43 w 65"/>
                                      <a:gd name="T23" fmla="*/ 103 h 105"/>
                                      <a:gd name="T24" fmla="*/ 43 w 65"/>
                                      <a:gd name="T25" fmla="*/ 98 h 105"/>
                                      <a:gd name="T26" fmla="*/ 45 w 65"/>
                                      <a:gd name="T27" fmla="*/ 95 h 105"/>
                                      <a:gd name="T28" fmla="*/ 33 w 65"/>
                                      <a:gd name="T29" fmla="*/ 98 h 105"/>
                                      <a:gd name="T30" fmla="*/ 23 w 65"/>
                                      <a:gd name="T31" fmla="*/ 100 h 105"/>
                                      <a:gd name="T32" fmla="*/ 13 w 65"/>
                                      <a:gd name="T33" fmla="*/ 100 h 105"/>
                                      <a:gd name="T34" fmla="*/ 3 w 65"/>
                                      <a:gd name="T35" fmla="*/ 98 h 105"/>
                                      <a:gd name="T36" fmla="*/ 0 w 65"/>
                                      <a:gd name="T37" fmla="*/ 98 h 105"/>
                                      <a:gd name="T38" fmla="*/ 0 w 65"/>
                                      <a:gd name="T39" fmla="*/ 10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5">
                                        <a:moveTo>
                                          <a:pt x="65" y="5"/>
                                        </a:moveTo>
                                        <a:lnTo>
                                          <a:pt x="62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8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5" y="5"/>
                                        </a:lnTo>
                                        <a:close/>
                                        <a:moveTo>
                                          <a:pt x="0" y="100"/>
                                        </a:moveTo>
                                        <a:lnTo>
                                          <a:pt x="10" y="103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33" y="105"/>
                                        </a:lnTo>
                                        <a:lnTo>
                                          <a:pt x="43" y="103"/>
                                        </a:lnTo>
                                        <a:lnTo>
                                          <a:pt x="43" y="98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33" y="98"/>
                                        </a:lnTo>
                                        <a:lnTo>
                                          <a:pt x="23" y="100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0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1" name="Freeform 21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923"/>
                                    <a:ext cx="65" cy="10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7 h 100"/>
                                      <a:gd name="T2" fmla="*/ 62 w 65"/>
                                      <a:gd name="T3" fmla="*/ 2 h 100"/>
                                      <a:gd name="T4" fmla="*/ 57 w 65"/>
                                      <a:gd name="T5" fmla="*/ 0 h 100"/>
                                      <a:gd name="T6" fmla="*/ 57 w 65"/>
                                      <a:gd name="T7" fmla="*/ 5 h 100"/>
                                      <a:gd name="T8" fmla="*/ 60 w 65"/>
                                      <a:gd name="T9" fmla="*/ 7 h 100"/>
                                      <a:gd name="T10" fmla="*/ 65 w 65"/>
                                      <a:gd name="T11" fmla="*/ 12 h 100"/>
                                      <a:gd name="T12" fmla="*/ 65 w 65"/>
                                      <a:gd name="T13" fmla="*/ 7 h 100"/>
                                      <a:gd name="T14" fmla="*/ 0 w 65"/>
                                      <a:gd name="T15" fmla="*/ 95 h 100"/>
                                      <a:gd name="T16" fmla="*/ 10 w 65"/>
                                      <a:gd name="T17" fmla="*/ 100 h 100"/>
                                      <a:gd name="T18" fmla="*/ 23 w 65"/>
                                      <a:gd name="T19" fmla="*/ 100 h 100"/>
                                      <a:gd name="T20" fmla="*/ 33 w 65"/>
                                      <a:gd name="T21" fmla="*/ 97 h 100"/>
                                      <a:gd name="T22" fmla="*/ 43 w 65"/>
                                      <a:gd name="T23" fmla="*/ 95 h 100"/>
                                      <a:gd name="T24" fmla="*/ 45 w 65"/>
                                      <a:gd name="T25" fmla="*/ 92 h 100"/>
                                      <a:gd name="T26" fmla="*/ 45 w 65"/>
                                      <a:gd name="T27" fmla="*/ 90 h 100"/>
                                      <a:gd name="T28" fmla="*/ 35 w 65"/>
                                      <a:gd name="T29" fmla="*/ 92 h 100"/>
                                      <a:gd name="T30" fmla="*/ 23 w 65"/>
                                      <a:gd name="T31" fmla="*/ 95 h 100"/>
                                      <a:gd name="T32" fmla="*/ 13 w 65"/>
                                      <a:gd name="T33" fmla="*/ 95 h 100"/>
                                      <a:gd name="T34" fmla="*/ 5 w 65"/>
                                      <a:gd name="T35" fmla="*/ 92 h 100"/>
                                      <a:gd name="T36" fmla="*/ 3 w 65"/>
                                      <a:gd name="T37" fmla="*/ 95 h 100"/>
                                      <a:gd name="T38" fmla="*/ 0 w 65"/>
                                      <a:gd name="T39" fmla="*/ 95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0">
                                        <a:moveTo>
                                          <a:pt x="65" y="7"/>
                                        </a:move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5" y="7"/>
                                        </a:lnTo>
                                        <a:close/>
                                        <a:moveTo>
                                          <a:pt x="0" y="95"/>
                                        </a:moveTo>
                                        <a:lnTo>
                                          <a:pt x="10" y="100"/>
                                        </a:lnTo>
                                        <a:lnTo>
                                          <a:pt x="23" y="100"/>
                                        </a:lnTo>
                                        <a:lnTo>
                                          <a:pt x="33" y="97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5" y="90"/>
                                        </a:lnTo>
                                        <a:lnTo>
                                          <a:pt x="35" y="92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13" y="95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0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C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2" name="Freeform 21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925"/>
                                    <a:ext cx="62" cy="9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8 h 95"/>
                                      <a:gd name="T2" fmla="*/ 57 w 62"/>
                                      <a:gd name="T3" fmla="*/ 3 h 95"/>
                                      <a:gd name="T4" fmla="*/ 54 w 62"/>
                                      <a:gd name="T5" fmla="*/ 0 h 95"/>
                                      <a:gd name="T6" fmla="*/ 52 w 62"/>
                                      <a:gd name="T7" fmla="*/ 5 h 95"/>
                                      <a:gd name="T8" fmla="*/ 57 w 62"/>
                                      <a:gd name="T9" fmla="*/ 10 h 95"/>
                                      <a:gd name="T10" fmla="*/ 59 w 62"/>
                                      <a:gd name="T11" fmla="*/ 15 h 95"/>
                                      <a:gd name="T12" fmla="*/ 62 w 62"/>
                                      <a:gd name="T13" fmla="*/ 10 h 95"/>
                                      <a:gd name="T14" fmla="*/ 62 w 62"/>
                                      <a:gd name="T15" fmla="*/ 8 h 95"/>
                                      <a:gd name="T16" fmla="*/ 0 w 62"/>
                                      <a:gd name="T17" fmla="*/ 93 h 95"/>
                                      <a:gd name="T18" fmla="*/ 10 w 62"/>
                                      <a:gd name="T19" fmla="*/ 95 h 95"/>
                                      <a:gd name="T20" fmla="*/ 20 w 62"/>
                                      <a:gd name="T21" fmla="*/ 95 h 95"/>
                                      <a:gd name="T22" fmla="*/ 30 w 62"/>
                                      <a:gd name="T23" fmla="*/ 93 h 95"/>
                                      <a:gd name="T24" fmla="*/ 42 w 62"/>
                                      <a:gd name="T25" fmla="*/ 90 h 95"/>
                                      <a:gd name="T26" fmla="*/ 42 w 62"/>
                                      <a:gd name="T27" fmla="*/ 88 h 95"/>
                                      <a:gd name="T28" fmla="*/ 45 w 62"/>
                                      <a:gd name="T29" fmla="*/ 83 h 95"/>
                                      <a:gd name="T30" fmla="*/ 32 w 62"/>
                                      <a:gd name="T31" fmla="*/ 88 h 95"/>
                                      <a:gd name="T32" fmla="*/ 20 w 62"/>
                                      <a:gd name="T33" fmla="*/ 90 h 95"/>
                                      <a:gd name="T34" fmla="*/ 12 w 62"/>
                                      <a:gd name="T35" fmla="*/ 90 h 95"/>
                                      <a:gd name="T36" fmla="*/ 5 w 62"/>
                                      <a:gd name="T37" fmla="*/ 88 h 95"/>
                                      <a:gd name="T38" fmla="*/ 2 w 62"/>
                                      <a:gd name="T39" fmla="*/ 90 h 95"/>
                                      <a:gd name="T40" fmla="*/ 0 w 62"/>
                                      <a:gd name="T41" fmla="*/ 93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2" h="95">
                                        <a:moveTo>
                                          <a:pt x="62" y="8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2" y="8"/>
                                        </a:lnTo>
                                        <a:close/>
                                        <a:moveTo>
                                          <a:pt x="0" y="93"/>
                                        </a:moveTo>
                                        <a:lnTo>
                                          <a:pt x="10" y="95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32" y="88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3" name="Freeform 21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928"/>
                                    <a:ext cx="60" cy="9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7 h 90"/>
                                      <a:gd name="T2" fmla="*/ 55 w 60"/>
                                      <a:gd name="T3" fmla="*/ 2 h 90"/>
                                      <a:gd name="T4" fmla="*/ 52 w 60"/>
                                      <a:gd name="T5" fmla="*/ 0 h 90"/>
                                      <a:gd name="T6" fmla="*/ 50 w 60"/>
                                      <a:gd name="T7" fmla="*/ 5 h 90"/>
                                      <a:gd name="T8" fmla="*/ 55 w 60"/>
                                      <a:gd name="T9" fmla="*/ 10 h 90"/>
                                      <a:gd name="T10" fmla="*/ 57 w 60"/>
                                      <a:gd name="T11" fmla="*/ 15 h 90"/>
                                      <a:gd name="T12" fmla="*/ 57 w 60"/>
                                      <a:gd name="T13" fmla="*/ 12 h 90"/>
                                      <a:gd name="T14" fmla="*/ 60 w 60"/>
                                      <a:gd name="T15" fmla="*/ 7 h 90"/>
                                      <a:gd name="T16" fmla="*/ 0 w 60"/>
                                      <a:gd name="T17" fmla="*/ 87 h 90"/>
                                      <a:gd name="T18" fmla="*/ 8 w 60"/>
                                      <a:gd name="T19" fmla="*/ 90 h 90"/>
                                      <a:gd name="T20" fmla="*/ 18 w 60"/>
                                      <a:gd name="T21" fmla="*/ 90 h 90"/>
                                      <a:gd name="T22" fmla="*/ 30 w 60"/>
                                      <a:gd name="T23" fmla="*/ 87 h 90"/>
                                      <a:gd name="T24" fmla="*/ 40 w 60"/>
                                      <a:gd name="T25" fmla="*/ 85 h 90"/>
                                      <a:gd name="T26" fmla="*/ 43 w 60"/>
                                      <a:gd name="T27" fmla="*/ 80 h 90"/>
                                      <a:gd name="T28" fmla="*/ 43 w 60"/>
                                      <a:gd name="T29" fmla="*/ 77 h 90"/>
                                      <a:gd name="T30" fmla="*/ 30 w 60"/>
                                      <a:gd name="T31" fmla="*/ 82 h 90"/>
                                      <a:gd name="T32" fmla="*/ 18 w 60"/>
                                      <a:gd name="T33" fmla="*/ 85 h 90"/>
                                      <a:gd name="T34" fmla="*/ 10 w 60"/>
                                      <a:gd name="T35" fmla="*/ 85 h 90"/>
                                      <a:gd name="T36" fmla="*/ 5 w 60"/>
                                      <a:gd name="T37" fmla="*/ 82 h 90"/>
                                      <a:gd name="T38" fmla="*/ 3 w 60"/>
                                      <a:gd name="T39" fmla="*/ 85 h 90"/>
                                      <a:gd name="T40" fmla="*/ 0 w 60"/>
                                      <a:gd name="T41" fmla="*/ 87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90">
                                        <a:moveTo>
                                          <a:pt x="60" y="7"/>
                                        </a:moveTo>
                                        <a:lnTo>
                                          <a:pt x="55" y="2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7" y="1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60" y="7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8" y="90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43" y="80"/>
                                        </a:lnTo>
                                        <a:lnTo>
                                          <a:pt x="43" y="77"/>
                                        </a:lnTo>
                                        <a:lnTo>
                                          <a:pt x="30" y="8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4" name="Freeform 21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930"/>
                                    <a:ext cx="54" cy="8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85"/>
                                      <a:gd name="T2" fmla="*/ 52 w 54"/>
                                      <a:gd name="T3" fmla="*/ 5 h 85"/>
                                      <a:gd name="T4" fmla="*/ 47 w 54"/>
                                      <a:gd name="T5" fmla="*/ 0 h 85"/>
                                      <a:gd name="T6" fmla="*/ 44 w 54"/>
                                      <a:gd name="T7" fmla="*/ 5 h 85"/>
                                      <a:gd name="T8" fmla="*/ 49 w 54"/>
                                      <a:gd name="T9" fmla="*/ 10 h 85"/>
                                      <a:gd name="T10" fmla="*/ 54 w 54"/>
                                      <a:gd name="T11" fmla="*/ 18 h 85"/>
                                      <a:gd name="T12" fmla="*/ 54 w 54"/>
                                      <a:gd name="T13" fmla="*/ 13 h 85"/>
                                      <a:gd name="T14" fmla="*/ 54 w 54"/>
                                      <a:gd name="T15" fmla="*/ 10 h 85"/>
                                      <a:gd name="T16" fmla="*/ 0 w 54"/>
                                      <a:gd name="T17" fmla="*/ 83 h 85"/>
                                      <a:gd name="T18" fmla="*/ 7 w 54"/>
                                      <a:gd name="T19" fmla="*/ 85 h 85"/>
                                      <a:gd name="T20" fmla="*/ 15 w 54"/>
                                      <a:gd name="T21" fmla="*/ 85 h 85"/>
                                      <a:gd name="T22" fmla="*/ 27 w 54"/>
                                      <a:gd name="T23" fmla="*/ 83 h 85"/>
                                      <a:gd name="T24" fmla="*/ 40 w 54"/>
                                      <a:gd name="T25" fmla="*/ 78 h 85"/>
                                      <a:gd name="T26" fmla="*/ 40 w 54"/>
                                      <a:gd name="T27" fmla="*/ 75 h 85"/>
                                      <a:gd name="T28" fmla="*/ 42 w 54"/>
                                      <a:gd name="T29" fmla="*/ 70 h 85"/>
                                      <a:gd name="T30" fmla="*/ 37 w 54"/>
                                      <a:gd name="T31" fmla="*/ 75 h 85"/>
                                      <a:gd name="T32" fmla="*/ 30 w 54"/>
                                      <a:gd name="T33" fmla="*/ 78 h 85"/>
                                      <a:gd name="T34" fmla="*/ 22 w 54"/>
                                      <a:gd name="T35" fmla="*/ 80 h 85"/>
                                      <a:gd name="T36" fmla="*/ 15 w 54"/>
                                      <a:gd name="T37" fmla="*/ 80 h 85"/>
                                      <a:gd name="T38" fmla="*/ 10 w 54"/>
                                      <a:gd name="T39" fmla="*/ 80 h 85"/>
                                      <a:gd name="T40" fmla="*/ 5 w 54"/>
                                      <a:gd name="T41" fmla="*/ 78 h 85"/>
                                      <a:gd name="T42" fmla="*/ 2 w 54"/>
                                      <a:gd name="T43" fmla="*/ 80 h 85"/>
                                      <a:gd name="T44" fmla="*/ 0 w 54"/>
                                      <a:gd name="T45" fmla="*/ 83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" h="85">
                                        <a:moveTo>
                                          <a:pt x="54" y="10"/>
                                        </a:moveTo>
                                        <a:lnTo>
                                          <a:pt x="52" y="5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18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  <a:moveTo>
                                          <a:pt x="0" y="8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40" y="78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30" y="78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5" name="Freeform 21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7" y="933"/>
                                    <a:ext cx="52" cy="8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0 h 80"/>
                                      <a:gd name="T2" fmla="*/ 50 w 52"/>
                                      <a:gd name="T3" fmla="*/ 5 h 80"/>
                                      <a:gd name="T4" fmla="*/ 45 w 52"/>
                                      <a:gd name="T5" fmla="*/ 0 h 80"/>
                                      <a:gd name="T6" fmla="*/ 42 w 52"/>
                                      <a:gd name="T7" fmla="*/ 2 h 80"/>
                                      <a:gd name="T8" fmla="*/ 42 w 52"/>
                                      <a:gd name="T9" fmla="*/ 5 h 80"/>
                                      <a:gd name="T10" fmla="*/ 47 w 52"/>
                                      <a:gd name="T11" fmla="*/ 12 h 80"/>
                                      <a:gd name="T12" fmla="*/ 52 w 52"/>
                                      <a:gd name="T13" fmla="*/ 20 h 80"/>
                                      <a:gd name="T14" fmla="*/ 52 w 52"/>
                                      <a:gd name="T15" fmla="*/ 15 h 80"/>
                                      <a:gd name="T16" fmla="*/ 52 w 52"/>
                                      <a:gd name="T17" fmla="*/ 10 h 80"/>
                                      <a:gd name="T18" fmla="*/ 0 w 52"/>
                                      <a:gd name="T19" fmla="*/ 77 h 80"/>
                                      <a:gd name="T20" fmla="*/ 5 w 52"/>
                                      <a:gd name="T21" fmla="*/ 80 h 80"/>
                                      <a:gd name="T22" fmla="*/ 13 w 52"/>
                                      <a:gd name="T23" fmla="*/ 80 h 80"/>
                                      <a:gd name="T24" fmla="*/ 25 w 52"/>
                                      <a:gd name="T25" fmla="*/ 77 h 80"/>
                                      <a:gd name="T26" fmla="*/ 38 w 52"/>
                                      <a:gd name="T27" fmla="*/ 72 h 80"/>
                                      <a:gd name="T28" fmla="*/ 40 w 52"/>
                                      <a:gd name="T29" fmla="*/ 67 h 80"/>
                                      <a:gd name="T30" fmla="*/ 42 w 52"/>
                                      <a:gd name="T31" fmla="*/ 62 h 80"/>
                                      <a:gd name="T32" fmla="*/ 35 w 52"/>
                                      <a:gd name="T33" fmla="*/ 67 h 80"/>
                                      <a:gd name="T34" fmla="*/ 28 w 52"/>
                                      <a:gd name="T35" fmla="*/ 72 h 80"/>
                                      <a:gd name="T36" fmla="*/ 20 w 52"/>
                                      <a:gd name="T37" fmla="*/ 75 h 80"/>
                                      <a:gd name="T38" fmla="*/ 13 w 52"/>
                                      <a:gd name="T39" fmla="*/ 75 h 80"/>
                                      <a:gd name="T40" fmla="*/ 8 w 52"/>
                                      <a:gd name="T41" fmla="*/ 75 h 80"/>
                                      <a:gd name="T42" fmla="*/ 3 w 52"/>
                                      <a:gd name="T43" fmla="*/ 75 h 80"/>
                                      <a:gd name="T44" fmla="*/ 3 w 52"/>
                                      <a:gd name="T45" fmla="*/ 75 h 80"/>
                                      <a:gd name="T46" fmla="*/ 0 w 52"/>
                                      <a:gd name="T47" fmla="*/ 77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2" h="80">
                                        <a:moveTo>
                                          <a:pt x="52" y="10"/>
                                        </a:moveTo>
                                        <a:lnTo>
                                          <a:pt x="5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12"/>
                                        </a:lnTo>
                                        <a:lnTo>
                                          <a:pt x="52" y="20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2" y="10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5" y="80"/>
                                        </a:lnTo>
                                        <a:lnTo>
                                          <a:pt x="13" y="80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3" y="75"/>
                                        </a:lnTo>
                                        <a:lnTo>
                                          <a:pt x="3" y="75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6" name="Freeform 21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935"/>
                                    <a:ext cx="49" cy="75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3 h 75"/>
                                      <a:gd name="T2" fmla="*/ 44 w 49"/>
                                      <a:gd name="T3" fmla="*/ 5 h 75"/>
                                      <a:gd name="T4" fmla="*/ 39 w 49"/>
                                      <a:gd name="T5" fmla="*/ 0 h 75"/>
                                      <a:gd name="T6" fmla="*/ 39 w 49"/>
                                      <a:gd name="T7" fmla="*/ 3 h 75"/>
                                      <a:gd name="T8" fmla="*/ 39 w 49"/>
                                      <a:gd name="T9" fmla="*/ 5 h 75"/>
                                      <a:gd name="T10" fmla="*/ 44 w 49"/>
                                      <a:gd name="T11" fmla="*/ 13 h 75"/>
                                      <a:gd name="T12" fmla="*/ 47 w 49"/>
                                      <a:gd name="T13" fmla="*/ 23 h 75"/>
                                      <a:gd name="T14" fmla="*/ 49 w 49"/>
                                      <a:gd name="T15" fmla="*/ 18 h 75"/>
                                      <a:gd name="T16" fmla="*/ 49 w 49"/>
                                      <a:gd name="T17" fmla="*/ 13 h 75"/>
                                      <a:gd name="T18" fmla="*/ 0 w 49"/>
                                      <a:gd name="T19" fmla="*/ 73 h 75"/>
                                      <a:gd name="T20" fmla="*/ 5 w 49"/>
                                      <a:gd name="T21" fmla="*/ 75 h 75"/>
                                      <a:gd name="T22" fmla="*/ 10 w 49"/>
                                      <a:gd name="T23" fmla="*/ 75 h 75"/>
                                      <a:gd name="T24" fmla="*/ 17 w 49"/>
                                      <a:gd name="T25" fmla="*/ 75 h 75"/>
                                      <a:gd name="T26" fmla="*/ 25 w 49"/>
                                      <a:gd name="T27" fmla="*/ 73 h 75"/>
                                      <a:gd name="T28" fmla="*/ 32 w 49"/>
                                      <a:gd name="T29" fmla="*/ 70 h 75"/>
                                      <a:gd name="T30" fmla="*/ 37 w 49"/>
                                      <a:gd name="T31" fmla="*/ 65 h 75"/>
                                      <a:gd name="T32" fmla="*/ 39 w 49"/>
                                      <a:gd name="T33" fmla="*/ 60 h 75"/>
                                      <a:gd name="T34" fmla="*/ 39 w 49"/>
                                      <a:gd name="T35" fmla="*/ 55 h 75"/>
                                      <a:gd name="T36" fmla="*/ 35 w 49"/>
                                      <a:gd name="T37" fmla="*/ 60 h 75"/>
                                      <a:gd name="T38" fmla="*/ 27 w 49"/>
                                      <a:gd name="T39" fmla="*/ 65 h 75"/>
                                      <a:gd name="T40" fmla="*/ 17 w 49"/>
                                      <a:gd name="T41" fmla="*/ 70 h 75"/>
                                      <a:gd name="T42" fmla="*/ 10 w 49"/>
                                      <a:gd name="T43" fmla="*/ 70 h 75"/>
                                      <a:gd name="T44" fmla="*/ 7 w 49"/>
                                      <a:gd name="T45" fmla="*/ 70 h 75"/>
                                      <a:gd name="T46" fmla="*/ 2 w 49"/>
                                      <a:gd name="T47" fmla="*/ 70 h 75"/>
                                      <a:gd name="T48" fmla="*/ 2 w 49"/>
                                      <a:gd name="T49" fmla="*/ 73 h 75"/>
                                      <a:gd name="T50" fmla="*/ 0 w 49"/>
                                      <a:gd name="T51" fmla="*/ 73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9" h="75">
                                        <a:moveTo>
                                          <a:pt x="49" y="13"/>
                                        </a:moveTo>
                                        <a:lnTo>
                                          <a:pt x="44" y="5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47" y="23"/>
                                        </a:lnTo>
                                        <a:lnTo>
                                          <a:pt x="49" y="18"/>
                                        </a:lnTo>
                                        <a:lnTo>
                                          <a:pt x="49" y="13"/>
                                        </a:lnTo>
                                        <a:close/>
                                        <a:moveTo>
                                          <a:pt x="0" y="73"/>
                                        </a:moveTo>
                                        <a:lnTo>
                                          <a:pt x="5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39" y="5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2" y="73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7" name="Freeform 21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938"/>
                                    <a:ext cx="49" cy="7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5 h 70"/>
                                      <a:gd name="T2" fmla="*/ 44 w 49"/>
                                      <a:gd name="T3" fmla="*/ 7 h 70"/>
                                      <a:gd name="T4" fmla="*/ 39 w 49"/>
                                      <a:gd name="T5" fmla="*/ 0 h 70"/>
                                      <a:gd name="T6" fmla="*/ 39 w 49"/>
                                      <a:gd name="T7" fmla="*/ 2 h 70"/>
                                      <a:gd name="T8" fmla="*/ 37 w 49"/>
                                      <a:gd name="T9" fmla="*/ 5 h 70"/>
                                      <a:gd name="T10" fmla="*/ 44 w 49"/>
                                      <a:gd name="T11" fmla="*/ 15 h 70"/>
                                      <a:gd name="T12" fmla="*/ 47 w 49"/>
                                      <a:gd name="T13" fmla="*/ 27 h 70"/>
                                      <a:gd name="T14" fmla="*/ 47 w 49"/>
                                      <a:gd name="T15" fmla="*/ 27 h 70"/>
                                      <a:gd name="T16" fmla="*/ 47 w 49"/>
                                      <a:gd name="T17" fmla="*/ 22 h 70"/>
                                      <a:gd name="T18" fmla="*/ 49 w 49"/>
                                      <a:gd name="T19" fmla="*/ 15 h 70"/>
                                      <a:gd name="T20" fmla="*/ 0 w 49"/>
                                      <a:gd name="T21" fmla="*/ 70 h 70"/>
                                      <a:gd name="T22" fmla="*/ 5 w 49"/>
                                      <a:gd name="T23" fmla="*/ 70 h 70"/>
                                      <a:gd name="T24" fmla="*/ 10 w 49"/>
                                      <a:gd name="T25" fmla="*/ 70 h 70"/>
                                      <a:gd name="T26" fmla="*/ 17 w 49"/>
                                      <a:gd name="T27" fmla="*/ 70 h 70"/>
                                      <a:gd name="T28" fmla="*/ 25 w 49"/>
                                      <a:gd name="T29" fmla="*/ 67 h 70"/>
                                      <a:gd name="T30" fmla="*/ 32 w 49"/>
                                      <a:gd name="T31" fmla="*/ 62 h 70"/>
                                      <a:gd name="T32" fmla="*/ 39 w 49"/>
                                      <a:gd name="T33" fmla="*/ 57 h 70"/>
                                      <a:gd name="T34" fmla="*/ 39 w 49"/>
                                      <a:gd name="T35" fmla="*/ 50 h 70"/>
                                      <a:gd name="T36" fmla="*/ 42 w 49"/>
                                      <a:gd name="T37" fmla="*/ 42 h 70"/>
                                      <a:gd name="T38" fmla="*/ 37 w 49"/>
                                      <a:gd name="T39" fmla="*/ 52 h 70"/>
                                      <a:gd name="T40" fmla="*/ 30 w 49"/>
                                      <a:gd name="T41" fmla="*/ 60 h 70"/>
                                      <a:gd name="T42" fmla="*/ 20 w 49"/>
                                      <a:gd name="T43" fmla="*/ 62 h 70"/>
                                      <a:gd name="T44" fmla="*/ 10 w 49"/>
                                      <a:gd name="T45" fmla="*/ 65 h 70"/>
                                      <a:gd name="T46" fmla="*/ 7 w 49"/>
                                      <a:gd name="T47" fmla="*/ 65 h 70"/>
                                      <a:gd name="T48" fmla="*/ 5 w 49"/>
                                      <a:gd name="T49" fmla="*/ 65 h 70"/>
                                      <a:gd name="T50" fmla="*/ 2 w 49"/>
                                      <a:gd name="T51" fmla="*/ 67 h 70"/>
                                      <a:gd name="T52" fmla="*/ 0 w 49"/>
                                      <a:gd name="T53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9" h="70">
                                        <a:moveTo>
                                          <a:pt x="49" y="15"/>
                                        </a:moveTo>
                                        <a:lnTo>
                                          <a:pt x="44" y="7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9" y="15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39" y="57"/>
                                        </a:lnTo>
                                        <a:lnTo>
                                          <a:pt x="39" y="50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2" y="67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8" name="Freeform 2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940"/>
                                    <a:ext cx="45" cy="6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8 h 65"/>
                                      <a:gd name="T2" fmla="*/ 42 w 45"/>
                                      <a:gd name="T3" fmla="*/ 8 h 65"/>
                                      <a:gd name="T4" fmla="*/ 37 w 45"/>
                                      <a:gd name="T5" fmla="*/ 0 h 65"/>
                                      <a:gd name="T6" fmla="*/ 35 w 45"/>
                                      <a:gd name="T7" fmla="*/ 3 h 65"/>
                                      <a:gd name="T8" fmla="*/ 35 w 45"/>
                                      <a:gd name="T9" fmla="*/ 5 h 65"/>
                                      <a:gd name="T10" fmla="*/ 40 w 45"/>
                                      <a:gd name="T11" fmla="*/ 15 h 65"/>
                                      <a:gd name="T12" fmla="*/ 42 w 45"/>
                                      <a:gd name="T13" fmla="*/ 25 h 65"/>
                                      <a:gd name="T14" fmla="*/ 40 w 45"/>
                                      <a:gd name="T15" fmla="*/ 33 h 65"/>
                                      <a:gd name="T16" fmla="*/ 37 w 45"/>
                                      <a:gd name="T17" fmla="*/ 40 h 65"/>
                                      <a:gd name="T18" fmla="*/ 35 w 45"/>
                                      <a:gd name="T19" fmla="*/ 45 h 65"/>
                                      <a:gd name="T20" fmla="*/ 33 w 45"/>
                                      <a:gd name="T21" fmla="*/ 50 h 65"/>
                                      <a:gd name="T22" fmla="*/ 25 w 45"/>
                                      <a:gd name="T23" fmla="*/ 55 h 65"/>
                                      <a:gd name="T24" fmla="*/ 20 w 45"/>
                                      <a:gd name="T25" fmla="*/ 58 h 65"/>
                                      <a:gd name="T26" fmla="*/ 15 w 45"/>
                                      <a:gd name="T27" fmla="*/ 60 h 65"/>
                                      <a:gd name="T28" fmla="*/ 8 w 45"/>
                                      <a:gd name="T29" fmla="*/ 60 h 65"/>
                                      <a:gd name="T30" fmla="*/ 5 w 45"/>
                                      <a:gd name="T31" fmla="*/ 60 h 65"/>
                                      <a:gd name="T32" fmla="*/ 5 w 45"/>
                                      <a:gd name="T33" fmla="*/ 60 h 65"/>
                                      <a:gd name="T34" fmla="*/ 3 w 45"/>
                                      <a:gd name="T35" fmla="*/ 63 h 65"/>
                                      <a:gd name="T36" fmla="*/ 0 w 45"/>
                                      <a:gd name="T37" fmla="*/ 65 h 65"/>
                                      <a:gd name="T38" fmla="*/ 5 w 45"/>
                                      <a:gd name="T39" fmla="*/ 65 h 65"/>
                                      <a:gd name="T40" fmla="*/ 8 w 45"/>
                                      <a:gd name="T41" fmla="*/ 65 h 65"/>
                                      <a:gd name="T42" fmla="*/ 15 w 45"/>
                                      <a:gd name="T43" fmla="*/ 65 h 65"/>
                                      <a:gd name="T44" fmla="*/ 25 w 45"/>
                                      <a:gd name="T45" fmla="*/ 60 h 65"/>
                                      <a:gd name="T46" fmla="*/ 33 w 45"/>
                                      <a:gd name="T47" fmla="*/ 55 h 65"/>
                                      <a:gd name="T48" fmla="*/ 37 w 45"/>
                                      <a:gd name="T49" fmla="*/ 50 h 65"/>
                                      <a:gd name="T50" fmla="*/ 42 w 45"/>
                                      <a:gd name="T51" fmla="*/ 33 h 65"/>
                                      <a:gd name="T52" fmla="*/ 45 w 45"/>
                                      <a:gd name="T53" fmla="*/ 18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" h="65">
                                        <a:moveTo>
                                          <a:pt x="45" y="18"/>
                                        </a:moveTo>
                                        <a:lnTo>
                                          <a:pt x="42" y="8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3" y="5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7" y="50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9" name="Freeform 2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943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2 h 60"/>
                                      <a:gd name="T2" fmla="*/ 39 w 42"/>
                                      <a:gd name="T3" fmla="*/ 10 h 60"/>
                                      <a:gd name="T4" fmla="*/ 32 w 42"/>
                                      <a:gd name="T5" fmla="*/ 0 h 60"/>
                                      <a:gd name="T6" fmla="*/ 32 w 42"/>
                                      <a:gd name="T7" fmla="*/ 2 h 60"/>
                                      <a:gd name="T8" fmla="*/ 32 w 42"/>
                                      <a:gd name="T9" fmla="*/ 5 h 60"/>
                                      <a:gd name="T10" fmla="*/ 34 w 42"/>
                                      <a:gd name="T11" fmla="*/ 12 h 60"/>
                                      <a:gd name="T12" fmla="*/ 37 w 42"/>
                                      <a:gd name="T13" fmla="*/ 22 h 60"/>
                                      <a:gd name="T14" fmla="*/ 34 w 42"/>
                                      <a:gd name="T15" fmla="*/ 35 h 60"/>
                                      <a:gd name="T16" fmla="*/ 27 w 42"/>
                                      <a:gd name="T17" fmla="*/ 45 h 60"/>
                                      <a:gd name="T18" fmla="*/ 17 w 42"/>
                                      <a:gd name="T19" fmla="*/ 52 h 60"/>
                                      <a:gd name="T20" fmla="*/ 5 w 42"/>
                                      <a:gd name="T21" fmla="*/ 55 h 60"/>
                                      <a:gd name="T22" fmla="*/ 5 w 42"/>
                                      <a:gd name="T23" fmla="*/ 55 h 60"/>
                                      <a:gd name="T24" fmla="*/ 2 w 42"/>
                                      <a:gd name="T25" fmla="*/ 57 h 60"/>
                                      <a:gd name="T26" fmla="*/ 0 w 42"/>
                                      <a:gd name="T27" fmla="*/ 60 h 60"/>
                                      <a:gd name="T28" fmla="*/ 2 w 42"/>
                                      <a:gd name="T29" fmla="*/ 60 h 60"/>
                                      <a:gd name="T30" fmla="*/ 5 w 42"/>
                                      <a:gd name="T31" fmla="*/ 60 h 60"/>
                                      <a:gd name="T32" fmla="*/ 15 w 42"/>
                                      <a:gd name="T33" fmla="*/ 57 h 60"/>
                                      <a:gd name="T34" fmla="*/ 25 w 42"/>
                                      <a:gd name="T35" fmla="*/ 55 h 60"/>
                                      <a:gd name="T36" fmla="*/ 32 w 42"/>
                                      <a:gd name="T37" fmla="*/ 47 h 60"/>
                                      <a:gd name="T38" fmla="*/ 37 w 42"/>
                                      <a:gd name="T39" fmla="*/ 37 h 60"/>
                                      <a:gd name="T40" fmla="*/ 39 w 42"/>
                                      <a:gd name="T41" fmla="*/ 30 h 60"/>
                                      <a:gd name="T42" fmla="*/ 42 w 42"/>
                                      <a:gd name="T43" fmla="*/ 22 h 60"/>
                                      <a:gd name="T44" fmla="*/ 42 w 42"/>
                                      <a:gd name="T45" fmla="*/ 2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42" y="22"/>
                                        </a:moveTo>
                                        <a:lnTo>
                                          <a:pt x="39" y="1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7" y="22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9" y="30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0" name="Freeform 2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945"/>
                                    <a:ext cx="37" cy="5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20 h 55"/>
                                      <a:gd name="T2" fmla="*/ 35 w 37"/>
                                      <a:gd name="T3" fmla="*/ 10 h 55"/>
                                      <a:gd name="T4" fmla="*/ 30 w 37"/>
                                      <a:gd name="T5" fmla="*/ 0 h 55"/>
                                      <a:gd name="T6" fmla="*/ 30 w 37"/>
                                      <a:gd name="T7" fmla="*/ 3 h 55"/>
                                      <a:gd name="T8" fmla="*/ 28 w 37"/>
                                      <a:gd name="T9" fmla="*/ 5 h 55"/>
                                      <a:gd name="T10" fmla="*/ 30 w 37"/>
                                      <a:gd name="T11" fmla="*/ 13 h 55"/>
                                      <a:gd name="T12" fmla="*/ 32 w 37"/>
                                      <a:gd name="T13" fmla="*/ 20 h 55"/>
                                      <a:gd name="T14" fmla="*/ 30 w 37"/>
                                      <a:gd name="T15" fmla="*/ 33 h 55"/>
                                      <a:gd name="T16" fmla="*/ 23 w 37"/>
                                      <a:gd name="T17" fmla="*/ 40 h 55"/>
                                      <a:gd name="T18" fmla="*/ 15 w 37"/>
                                      <a:gd name="T19" fmla="*/ 48 h 55"/>
                                      <a:gd name="T20" fmla="*/ 3 w 37"/>
                                      <a:gd name="T21" fmla="*/ 50 h 55"/>
                                      <a:gd name="T22" fmla="*/ 3 w 37"/>
                                      <a:gd name="T23" fmla="*/ 53 h 55"/>
                                      <a:gd name="T24" fmla="*/ 0 w 37"/>
                                      <a:gd name="T25" fmla="*/ 55 h 55"/>
                                      <a:gd name="T26" fmla="*/ 0 w 37"/>
                                      <a:gd name="T27" fmla="*/ 55 h 55"/>
                                      <a:gd name="T28" fmla="*/ 3 w 37"/>
                                      <a:gd name="T29" fmla="*/ 55 h 55"/>
                                      <a:gd name="T30" fmla="*/ 10 w 37"/>
                                      <a:gd name="T31" fmla="*/ 55 h 55"/>
                                      <a:gd name="T32" fmla="*/ 15 w 37"/>
                                      <a:gd name="T33" fmla="*/ 53 h 55"/>
                                      <a:gd name="T34" fmla="*/ 20 w 37"/>
                                      <a:gd name="T35" fmla="*/ 50 h 55"/>
                                      <a:gd name="T36" fmla="*/ 28 w 37"/>
                                      <a:gd name="T37" fmla="*/ 45 h 55"/>
                                      <a:gd name="T38" fmla="*/ 30 w 37"/>
                                      <a:gd name="T39" fmla="*/ 40 h 55"/>
                                      <a:gd name="T40" fmla="*/ 32 w 37"/>
                                      <a:gd name="T41" fmla="*/ 35 h 55"/>
                                      <a:gd name="T42" fmla="*/ 35 w 37"/>
                                      <a:gd name="T43" fmla="*/ 28 h 55"/>
                                      <a:gd name="T44" fmla="*/ 37 w 37"/>
                                      <a:gd name="T45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37" h="55">
                                        <a:moveTo>
                                          <a:pt x="37" y="20"/>
                                        </a:moveTo>
                                        <a:lnTo>
                                          <a:pt x="35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8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5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1" name="Freeform 2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948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17 h 50"/>
                                      <a:gd name="T2" fmla="*/ 29 w 32"/>
                                      <a:gd name="T3" fmla="*/ 7 h 50"/>
                                      <a:gd name="T4" fmla="*/ 27 w 32"/>
                                      <a:gd name="T5" fmla="*/ 0 h 50"/>
                                      <a:gd name="T6" fmla="*/ 25 w 32"/>
                                      <a:gd name="T7" fmla="*/ 2 h 50"/>
                                      <a:gd name="T8" fmla="*/ 25 w 32"/>
                                      <a:gd name="T9" fmla="*/ 7 h 50"/>
                                      <a:gd name="T10" fmla="*/ 25 w 32"/>
                                      <a:gd name="T11" fmla="*/ 12 h 50"/>
                                      <a:gd name="T12" fmla="*/ 27 w 32"/>
                                      <a:gd name="T13" fmla="*/ 17 h 50"/>
                                      <a:gd name="T14" fmla="*/ 25 w 32"/>
                                      <a:gd name="T15" fmla="*/ 27 h 50"/>
                                      <a:gd name="T16" fmla="*/ 20 w 32"/>
                                      <a:gd name="T17" fmla="*/ 35 h 50"/>
                                      <a:gd name="T18" fmla="*/ 12 w 32"/>
                                      <a:gd name="T19" fmla="*/ 42 h 50"/>
                                      <a:gd name="T20" fmla="*/ 2 w 32"/>
                                      <a:gd name="T21" fmla="*/ 45 h 50"/>
                                      <a:gd name="T22" fmla="*/ 2 w 32"/>
                                      <a:gd name="T23" fmla="*/ 47 h 50"/>
                                      <a:gd name="T24" fmla="*/ 0 w 32"/>
                                      <a:gd name="T25" fmla="*/ 50 h 50"/>
                                      <a:gd name="T26" fmla="*/ 0 w 32"/>
                                      <a:gd name="T27" fmla="*/ 50 h 50"/>
                                      <a:gd name="T28" fmla="*/ 12 w 32"/>
                                      <a:gd name="T29" fmla="*/ 47 h 50"/>
                                      <a:gd name="T30" fmla="*/ 22 w 32"/>
                                      <a:gd name="T31" fmla="*/ 40 h 50"/>
                                      <a:gd name="T32" fmla="*/ 29 w 32"/>
                                      <a:gd name="T33" fmla="*/ 30 h 50"/>
                                      <a:gd name="T34" fmla="*/ 32 w 32"/>
                                      <a:gd name="T35" fmla="*/ 17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17"/>
                                        </a:moveTo>
                                        <a:lnTo>
                                          <a:pt x="29" y="7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30"/>
                                        </a:lnTo>
                                        <a:lnTo>
                                          <a:pt x="3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2" name="Freeform 2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950"/>
                                    <a:ext cx="29" cy="4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5 h 45"/>
                                      <a:gd name="T2" fmla="*/ 27 w 29"/>
                                      <a:gd name="T3" fmla="*/ 8 h 45"/>
                                      <a:gd name="T4" fmla="*/ 25 w 29"/>
                                      <a:gd name="T5" fmla="*/ 0 h 45"/>
                                      <a:gd name="T6" fmla="*/ 25 w 29"/>
                                      <a:gd name="T7" fmla="*/ 5 h 45"/>
                                      <a:gd name="T8" fmla="*/ 22 w 29"/>
                                      <a:gd name="T9" fmla="*/ 8 h 45"/>
                                      <a:gd name="T10" fmla="*/ 22 w 29"/>
                                      <a:gd name="T11" fmla="*/ 10 h 45"/>
                                      <a:gd name="T12" fmla="*/ 25 w 29"/>
                                      <a:gd name="T13" fmla="*/ 15 h 45"/>
                                      <a:gd name="T14" fmla="*/ 22 w 29"/>
                                      <a:gd name="T15" fmla="*/ 23 h 45"/>
                                      <a:gd name="T16" fmla="*/ 17 w 29"/>
                                      <a:gd name="T17" fmla="*/ 30 h 45"/>
                                      <a:gd name="T18" fmla="*/ 12 w 29"/>
                                      <a:gd name="T19" fmla="*/ 35 h 45"/>
                                      <a:gd name="T20" fmla="*/ 5 w 29"/>
                                      <a:gd name="T21" fmla="*/ 40 h 45"/>
                                      <a:gd name="T22" fmla="*/ 2 w 29"/>
                                      <a:gd name="T23" fmla="*/ 43 h 45"/>
                                      <a:gd name="T24" fmla="*/ 0 w 29"/>
                                      <a:gd name="T25" fmla="*/ 45 h 45"/>
                                      <a:gd name="T26" fmla="*/ 12 w 29"/>
                                      <a:gd name="T27" fmla="*/ 43 h 45"/>
                                      <a:gd name="T28" fmla="*/ 20 w 29"/>
                                      <a:gd name="T29" fmla="*/ 35 h 45"/>
                                      <a:gd name="T30" fmla="*/ 27 w 29"/>
                                      <a:gd name="T31" fmla="*/ 28 h 45"/>
                                      <a:gd name="T32" fmla="*/ 29 w 29"/>
                                      <a:gd name="T33" fmla="*/ 1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9" h="45">
                                        <a:moveTo>
                                          <a:pt x="29" y="15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9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3" name="Freeform 2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955"/>
                                    <a:ext cx="25" cy="3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38"/>
                                      <a:gd name="T2" fmla="*/ 23 w 25"/>
                                      <a:gd name="T3" fmla="*/ 5 h 38"/>
                                      <a:gd name="T4" fmla="*/ 23 w 25"/>
                                      <a:gd name="T5" fmla="*/ 0 h 38"/>
                                      <a:gd name="T6" fmla="*/ 20 w 25"/>
                                      <a:gd name="T7" fmla="*/ 3 h 38"/>
                                      <a:gd name="T8" fmla="*/ 18 w 25"/>
                                      <a:gd name="T9" fmla="*/ 5 h 38"/>
                                      <a:gd name="T10" fmla="*/ 20 w 25"/>
                                      <a:gd name="T11" fmla="*/ 8 h 38"/>
                                      <a:gd name="T12" fmla="*/ 20 w 25"/>
                                      <a:gd name="T13" fmla="*/ 10 h 38"/>
                                      <a:gd name="T14" fmla="*/ 18 w 25"/>
                                      <a:gd name="T15" fmla="*/ 18 h 38"/>
                                      <a:gd name="T16" fmla="*/ 15 w 25"/>
                                      <a:gd name="T17" fmla="*/ 23 h 38"/>
                                      <a:gd name="T18" fmla="*/ 10 w 25"/>
                                      <a:gd name="T19" fmla="*/ 28 h 38"/>
                                      <a:gd name="T20" fmla="*/ 5 w 25"/>
                                      <a:gd name="T21" fmla="*/ 30 h 38"/>
                                      <a:gd name="T22" fmla="*/ 3 w 25"/>
                                      <a:gd name="T23" fmla="*/ 35 h 38"/>
                                      <a:gd name="T24" fmla="*/ 0 w 25"/>
                                      <a:gd name="T25" fmla="*/ 38 h 38"/>
                                      <a:gd name="T26" fmla="*/ 10 w 25"/>
                                      <a:gd name="T27" fmla="*/ 35 h 38"/>
                                      <a:gd name="T28" fmla="*/ 18 w 25"/>
                                      <a:gd name="T29" fmla="*/ 28 h 38"/>
                                      <a:gd name="T30" fmla="*/ 23 w 25"/>
                                      <a:gd name="T31" fmla="*/ 20 h 38"/>
                                      <a:gd name="T32" fmla="*/ 25 w 25"/>
                                      <a:gd name="T33" fmla="*/ 1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38">
                                        <a:moveTo>
                                          <a:pt x="25" y="10"/>
                                        </a:moveTo>
                                        <a:lnTo>
                                          <a:pt x="23" y="5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4" name="Freeform 2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958"/>
                                    <a:ext cx="20" cy="32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7 h 32"/>
                                      <a:gd name="T2" fmla="*/ 17 w 20"/>
                                      <a:gd name="T3" fmla="*/ 2 h 32"/>
                                      <a:gd name="T4" fmla="*/ 17 w 20"/>
                                      <a:gd name="T5" fmla="*/ 0 h 32"/>
                                      <a:gd name="T6" fmla="*/ 15 w 20"/>
                                      <a:gd name="T7" fmla="*/ 2 h 32"/>
                                      <a:gd name="T8" fmla="*/ 15 w 20"/>
                                      <a:gd name="T9" fmla="*/ 7 h 32"/>
                                      <a:gd name="T10" fmla="*/ 15 w 20"/>
                                      <a:gd name="T11" fmla="*/ 7 h 32"/>
                                      <a:gd name="T12" fmla="*/ 12 w 20"/>
                                      <a:gd name="T13" fmla="*/ 17 h 32"/>
                                      <a:gd name="T14" fmla="*/ 5 w 20"/>
                                      <a:gd name="T15" fmla="*/ 25 h 32"/>
                                      <a:gd name="T16" fmla="*/ 2 w 20"/>
                                      <a:gd name="T17" fmla="*/ 27 h 32"/>
                                      <a:gd name="T18" fmla="*/ 0 w 20"/>
                                      <a:gd name="T19" fmla="*/ 32 h 32"/>
                                      <a:gd name="T20" fmla="*/ 7 w 20"/>
                                      <a:gd name="T21" fmla="*/ 27 h 32"/>
                                      <a:gd name="T22" fmla="*/ 12 w 20"/>
                                      <a:gd name="T23" fmla="*/ 22 h 32"/>
                                      <a:gd name="T24" fmla="*/ 17 w 20"/>
                                      <a:gd name="T25" fmla="*/ 15 h 32"/>
                                      <a:gd name="T26" fmla="*/ 20 w 20"/>
                                      <a:gd name="T27" fmla="*/ 7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32">
                                        <a:moveTo>
                                          <a:pt x="20" y="7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5" name="Freeform 2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7" y="960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5 h 25"/>
                                      <a:gd name="T2" fmla="*/ 15 w 15"/>
                                      <a:gd name="T3" fmla="*/ 3 h 25"/>
                                      <a:gd name="T4" fmla="*/ 13 w 15"/>
                                      <a:gd name="T5" fmla="*/ 0 h 25"/>
                                      <a:gd name="T6" fmla="*/ 8 w 15"/>
                                      <a:gd name="T7" fmla="*/ 15 h 25"/>
                                      <a:gd name="T8" fmla="*/ 0 w 15"/>
                                      <a:gd name="T9" fmla="*/ 25 h 25"/>
                                      <a:gd name="T10" fmla="*/ 5 w 15"/>
                                      <a:gd name="T11" fmla="*/ 23 h 25"/>
                                      <a:gd name="T12" fmla="*/ 10 w 15"/>
                                      <a:gd name="T13" fmla="*/ 18 h 25"/>
                                      <a:gd name="T14" fmla="*/ 13 w 15"/>
                                      <a:gd name="T15" fmla="*/ 13 h 25"/>
                                      <a:gd name="T16" fmla="*/ 15 w 15"/>
                                      <a:gd name="T17" fmla="*/ 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15" y="5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6" name="Freeform 2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965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18"/>
                                      <a:gd name="T2" fmla="*/ 10 w 10"/>
                                      <a:gd name="T3" fmla="*/ 0 h 18"/>
                                      <a:gd name="T4" fmla="*/ 5 w 10"/>
                                      <a:gd name="T5" fmla="*/ 8 h 18"/>
                                      <a:gd name="T6" fmla="*/ 0 w 10"/>
                                      <a:gd name="T7" fmla="*/ 18 h 18"/>
                                      <a:gd name="T8" fmla="*/ 7 w 10"/>
                                      <a:gd name="T9" fmla="*/ 10 h 18"/>
                                      <a:gd name="T10" fmla="*/ 10 w 10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8">
                                        <a:moveTo>
                                          <a:pt x="1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7" name="Freeform 2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873"/>
                                    <a:ext cx="105" cy="185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167 h 185"/>
                                      <a:gd name="T2" fmla="*/ 23 w 105"/>
                                      <a:gd name="T3" fmla="*/ 152 h 185"/>
                                      <a:gd name="T4" fmla="*/ 43 w 105"/>
                                      <a:gd name="T5" fmla="*/ 135 h 185"/>
                                      <a:gd name="T6" fmla="*/ 58 w 105"/>
                                      <a:gd name="T7" fmla="*/ 120 h 185"/>
                                      <a:gd name="T8" fmla="*/ 68 w 105"/>
                                      <a:gd name="T9" fmla="*/ 100 h 185"/>
                                      <a:gd name="T10" fmla="*/ 85 w 105"/>
                                      <a:gd name="T11" fmla="*/ 57 h 185"/>
                                      <a:gd name="T12" fmla="*/ 105 w 105"/>
                                      <a:gd name="T13" fmla="*/ 0 h 185"/>
                                      <a:gd name="T14" fmla="*/ 95 w 105"/>
                                      <a:gd name="T15" fmla="*/ 50 h 185"/>
                                      <a:gd name="T16" fmla="*/ 87 w 105"/>
                                      <a:gd name="T17" fmla="*/ 100 h 185"/>
                                      <a:gd name="T18" fmla="*/ 82 w 105"/>
                                      <a:gd name="T19" fmla="*/ 122 h 185"/>
                                      <a:gd name="T20" fmla="*/ 73 w 105"/>
                                      <a:gd name="T21" fmla="*/ 145 h 185"/>
                                      <a:gd name="T22" fmla="*/ 63 w 105"/>
                                      <a:gd name="T23" fmla="*/ 165 h 185"/>
                                      <a:gd name="T24" fmla="*/ 48 w 105"/>
                                      <a:gd name="T25" fmla="*/ 185 h 185"/>
                                      <a:gd name="T26" fmla="*/ 23 w 105"/>
                                      <a:gd name="T27" fmla="*/ 177 h 185"/>
                                      <a:gd name="T28" fmla="*/ 0 w 105"/>
                                      <a:gd name="T29" fmla="*/ 167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5" h="185">
                                        <a:moveTo>
                                          <a:pt x="0" y="167"/>
                                        </a:moveTo>
                                        <a:lnTo>
                                          <a:pt x="23" y="152"/>
                                        </a:lnTo>
                                        <a:lnTo>
                                          <a:pt x="43" y="135"/>
                                        </a:lnTo>
                                        <a:lnTo>
                                          <a:pt x="58" y="120"/>
                                        </a:lnTo>
                                        <a:lnTo>
                                          <a:pt x="68" y="100"/>
                                        </a:lnTo>
                                        <a:lnTo>
                                          <a:pt x="85" y="57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87" y="100"/>
                                        </a:lnTo>
                                        <a:lnTo>
                                          <a:pt x="82" y="122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63" y="165"/>
                                        </a:lnTo>
                                        <a:lnTo>
                                          <a:pt x="48" y="185"/>
                                        </a:lnTo>
                                        <a:lnTo>
                                          <a:pt x="23" y="177"/>
                                        </a:lnTo>
                                        <a:lnTo>
                                          <a:pt x="0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8" name="Freeform 21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9" cy="20"/>
                                  </a:xfrm>
                                  <a:custGeom>
                                    <a:avLst/>
                                    <a:gdLst>
                                      <a:gd name="T0" fmla="*/ 0 w 169"/>
                                      <a:gd name="T1" fmla="*/ 20 h 20"/>
                                      <a:gd name="T2" fmla="*/ 0 w 169"/>
                                      <a:gd name="T3" fmla="*/ 20 h 20"/>
                                      <a:gd name="T4" fmla="*/ 0 w 169"/>
                                      <a:gd name="T5" fmla="*/ 20 h 20"/>
                                      <a:gd name="T6" fmla="*/ 0 w 169"/>
                                      <a:gd name="T7" fmla="*/ 20 h 20"/>
                                      <a:gd name="T8" fmla="*/ 164 w 169"/>
                                      <a:gd name="T9" fmla="*/ 0 h 20"/>
                                      <a:gd name="T10" fmla="*/ 167 w 169"/>
                                      <a:gd name="T11" fmla="*/ 0 h 20"/>
                                      <a:gd name="T12" fmla="*/ 169 w 169"/>
                                      <a:gd name="T13" fmla="*/ 0 h 20"/>
                                      <a:gd name="T14" fmla="*/ 164 w 169"/>
                                      <a:gd name="T15" fmla="*/ 3 h 20"/>
                                      <a:gd name="T16" fmla="*/ 164 w 169"/>
                                      <a:gd name="T17" fmla="*/ 3 h 20"/>
                                      <a:gd name="T18" fmla="*/ 164 w 169"/>
                                      <a:gd name="T19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69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  <a:moveTo>
                                          <a:pt x="164" y="0"/>
                                        </a:moveTo>
                                        <a:lnTo>
                                          <a:pt x="167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9" name="Freeform 21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7" cy="52"/>
                                  </a:xfrm>
                                  <a:custGeom>
                                    <a:avLst/>
                                    <a:gdLst>
                                      <a:gd name="T0" fmla="*/ 167 w 167"/>
                                      <a:gd name="T1" fmla="*/ 3 h 52"/>
                                      <a:gd name="T2" fmla="*/ 167 w 167"/>
                                      <a:gd name="T3" fmla="*/ 0 h 52"/>
                                      <a:gd name="T4" fmla="*/ 164 w 167"/>
                                      <a:gd name="T5" fmla="*/ 0 h 52"/>
                                      <a:gd name="T6" fmla="*/ 162 w 167"/>
                                      <a:gd name="T7" fmla="*/ 3 h 52"/>
                                      <a:gd name="T8" fmla="*/ 162 w 167"/>
                                      <a:gd name="T9" fmla="*/ 3 h 52"/>
                                      <a:gd name="T10" fmla="*/ 162 w 167"/>
                                      <a:gd name="T11" fmla="*/ 5 h 52"/>
                                      <a:gd name="T12" fmla="*/ 167 w 167"/>
                                      <a:gd name="T13" fmla="*/ 3 h 52"/>
                                      <a:gd name="T14" fmla="*/ 0 w 167"/>
                                      <a:gd name="T15" fmla="*/ 20 h 52"/>
                                      <a:gd name="T16" fmla="*/ 3 w 167"/>
                                      <a:gd name="T17" fmla="*/ 20 h 52"/>
                                      <a:gd name="T18" fmla="*/ 3 w 167"/>
                                      <a:gd name="T19" fmla="*/ 20 h 52"/>
                                      <a:gd name="T20" fmla="*/ 3 w 167"/>
                                      <a:gd name="T21" fmla="*/ 23 h 52"/>
                                      <a:gd name="T22" fmla="*/ 3 w 167"/>
                                      <a:gd name="T23" fmla="*/ 25 h 52"/>
                                      <a:gd name="T24" fmla="*/ 3 w 167"/>
                                      <a:gd name="T25" fmla="*/ 23 h 52"/>
                                      <a:gd name="T26" fmla="*/ 0 w 167"/>
                                      <a:gd name="T27" fmla="*/ 20 h 52"/>
                                      <a:gd name="T28" fmla="*/ 8 w 167"/>
                                      <a:gd name="T29" fmla="*/ 52 h 52"/>
                                      <a:gd name="T30" fmla="*/ 3 w 167"/>
                                      <a:gd name="T31" fmla="*/ 45 h 52"/>
                                      <a:gd name="T32" fmla="*/ 3 w 167"/>
                                      <a:gd name="T33" fmla="*/ 37 h 52"/>
                                      <a:gd name="T34" fmla="*/ 5 w 167"/>
                                      <a:gd name="T35" fmla="*/ 45 h 52"/>
                                      <a:gd name="T36" fmla="*/ 8 w 167"/>
                                      <a:gd name="T37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7" h="52">
                                        <a:moveTo>
                                          <a:pt x="167" y="3"/>
                                        </a:moveTo>
                                        <a:lnTo>
                                          <a:pt x="167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62" y="5"/>
                                        </a:lnTo>
                                        <a:lnTo>
                                          <a:pt x="167" y="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3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  <a:moveTo>
                                          <a:pt x="8" y="52"/>
                                        </a:moveTo>
                                        <a:lnTo>
                                          <a:pt x="3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9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0" name="Freeform 21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4" cy="5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3 h 57"/>
                                      <a:gd name="T2" fmla="*/ 164 w 164"/>
                                      <a:gd name="T3" fmla="*/ 3 h 57"/>
                                      <a:gd name="T4" fmla="*/ 164 w 164"/>
                                      <a:gd name="T5" fmla="*/ 0 h 57"/>
                                      <a:gd name="T6" fmla="*/ 162 w 164"/>
                                      <a:gd name="T7" fmla="*/ 3 h 57"/>
                                      <a:gd name="T8" fmla="*/ 159 w 164"/>
                                      <a:gd name="T9" fmla="*/ 3 h 57"/>
                                      <a:gd name="T10" fmla="*/ 159 w 164"/>
                                      <a:gd name="T11" fmla="*/ 5 h 57"/>
                                      <a:gd name="T12" fmla="*/ 159 w 164"/>
                                      <a:gd name="T13" fmla="*/ 5 h 57"/>
                                      <a:gd name="T14" fmla="*/ 164 w 164"/>
                                      <a:gd name="T15" fmla="*/ 3 h 57"/>
                                      <a:gd name="T16" fmla="*/ 0 w 164"/>
                                      <a:gd name="T17" fmla="*/ 20 h 57"/>
                                      <a:gd name="T18" fmla="*/ 0 w 164"/>
                                      <a:gd name="T19" fmla="*/ 20 h 57"/>
                                      <a:gd name="T20" fmla="*/ 3 w 164"/>
                                      <a:gd name="T21" fmla="*/ 37 h 57"/>
                                      <a:gd name="T22" fmla="*/ 10 w 164"/>
                                      <a:gd name="T23" fmla="*/ 55 h 57"/>
                                      <a:gd name="T24" fmla="*/ 10 w 164"/>
                                      <a:gd name="T25" fmla="*/ 57 h 57"/>
                                      <a:gd name="T26" fmla="*/ 8 w 164"/>
                                      <a:gd name="T27" fmla="*/ 42 h 57"/>
                                      <a:gd name="T28" fmla="*/ 5 w 164"/>
                                      <a:gd name="T29" fmla="*/ 30 h 57"/>
                                      <a:gd name="T30" fmla="*/ 5 w 164"/>
                                      <a:gd name="T31" fmla="*/ 25 h 57"/>
                                      <a:gd name="T32" fmla="*/ 5 w 164"/>
                                      <a:gd name="T33" fmla="*/ 20 h 57"/>
                                      <a:gd name="T34" fmla="*/ 3 w 164"/>
                                      <a:gd name="T35" fmla="*/ 20 h 57"/>
                                      <a:gd name="T36" fmla="*/ 0 w 164"/>
                                      <a:gd name="T37" fmla="*/ 2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4" h="57">
                                        <a:moveTo>
                                          <a:pt x="164" y="3"/>
                                        </a:moveTo>
                                        <a:lnTo>
                                          <a:pt x="164" y="3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59" y="3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4" y="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1" name="Freeform 21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7" y="634"/>
                                    <a:ext cx="159" cy="54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2 h 54"/>
                                      <a:gd name="T2" fmla="*/ 159 w 159"/>
                                      <a:gd name="T3" fmla="*/ 0 h 54"/>
                                      <a:gd name="T4" fmla="*/ 159 w 159"/>
                                      <a:gd name="T5" fmla="*/ 0 h 54"/>
                                      <a:gd name="T6" fmla="*/ 156 w 159"/>
                                      <a:gd name="T7" fmla="*/ 0 h 54"/>
                                      <a:gd name="T8" fmla="*/ 154 w 159"/>
                                      <a:gd name="T9" fmla="*/ 0 h 54"/>
                                      <a:gd name="T10" fmla="*/ 154 w 159"/>
                                      <a:gd name="T11" fmla="*/ 2 h 54"/>
                                      <a:gd name="T12" fmla="*/ 154 w 159"/>
                                      <a:gd name="T13" fmla="*/ 5 h 54"/>
                                      <a:gd name="T14" fmla="*/ 159 w 159"/>
                                      <a:gd name="T15" fmla="*/ 2 h 54"/>
                                      <a:gd name="T16" fmla="*/ 0 w 159"/>
                                      <a:gd name="T17" fmla="*/ 17 h 54"/>
                                      <a:gd name="T18" fmla="*/ 0 w 159"/>
                                      <a:gd name="T19" fmla="*/ 20 h 54"/>
                                      <a:gd name="T20" fmla="*/ 0 w 159"/>
                                      <a:gd name="T21" fmla="*/ 22 h 54"/>
                                      <a:gd name="T22" fmla="*/ 2 w 159"/>
                                      <a:gd name="T23" fmla="*/ 27 h 54"/>
                                      <a:gd name="T24" fmla="*/ 0 w 159"/>
                                      <a:gd name="T25" fmla="*/ 34 h 54"/>
                                      <a:gd name="T26" fmla="*/ 2 w 159"/>
                                      <a:gd name="T27" fmla="*/ 42 h 54"/>
                                      <a:gd name="T28" fmla="*/ 5 w 159"/>
                                      <a:gd name="T29" fmla="*/ 49 h 54"/>
                                      <a:gd name="T30" fmla="*/ 5 w 159"/>
                                      <a:gd name="T31" fmla="*/ 52 h 54"/>
                                      <a:gd name="T32" fmla="*/ 7 w 159"/>
                                      <a:gd name="T33" fmla="*/ 52 h 54"/>
                                      <a:gd name="T34" fmla="*/ 7 w 159"/>
                                      <a:gd name="T35" fmla="*/ 54 h 54"/>
                                      <a:gd name="T36" fmla="*/ 9 w 159"/>
                                      <a:gd name="T37" fmla="*/ 54 h 54"/>
                                      <a:gd name="T38" fmla="*/ 7 w 159"/>
                                      <a:gd name="T39" fmla="*/ 42 h 54"/>
                                      <a:gd name="T40" fmla="*/ 5 w 159"/>
                                      <a:gd name="T41" fmla="*/ 27 h 54"/>
                                      <a:gd name="T42" fmla="*/ 5 w 159"/>
                                      <a:gd name="T43" fmla="*/ 22 h 54"/>
                                      <a:gd name="T44" fmla="*/ 5 w 159"/>
                                      <a:gd name="T45" fmla="*/ 20 h 54"/>
                                      <a:gd name="T46" fmla="*/ 2 w 159"/>
                                      <a:gd name="T47" fmla="*/ 17 h 54"/>
                                      <a:gd name="T48" fmla="*/ 0 w 159"/>
                                      <a:gd name="T49" fmla="*/ 1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59" h="54">
                                        <a:moveTo>
                                          <a:pt x="159" y="2"/>
                                        </a:moveTo>
                                        <a:lnTo>
                                          <a:pt x="159" y="0"/>
                                        </a:lnTo>
                                        <a:lnTo>
                                          <a:pt x="159" y="0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54" y="2"/>
                                        </a:lnTo>
                                        <a:lnTo>
                                          <a:pt x="154" y="5"/>
                                        </a:lnTo>
                                        <a:lnTo>
                                          <a:pt x="159" y="2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2" name="Freeform 21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9" y="634"/>
                                    <a:ext cx="154" cy="54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 h 54"/>
                                      <a:gd name="T2" fmla="*/ 154 w 154"/>
                                      <a:gd name="T3" fmla="*/ 2 h 54"/>
                                      <a:gd name="T4" fmla="*/ 154 w 154"/>
                                      <a:gd name="T5" fmla="*/ 0 h 54"/>
                                      <a:gd name="T6" fmla="*/ 152 w 154"/>
                                      <a:gd name="T7" fmla="*/ 0 h 54"/>
                                      <a:gd name="T8" fmla="*/ 149 w 154"/>
                                      <a:gd name="T9" fmla="*/ 0 h 54"/>
                                      <a:gd name="T10" fmla="*/ 149 w 154"/>
                                      <a:gd name="T11" fmla="*/ 2 h 54"/>
                                      <a:gd name="T12" fmla="*/ 152 w 154"/>
                                      <a:gd name="T13" fmla="*/ 7 h 54"/>
                                      <a:gd name="T14" fmla="*/ 154 w 154"/>
                                      <a:gd name="T15" fmla="*/ 2 h 54"/>
                                      <a:gd name="T16" fmla="*/ 0 w 154"/>
                                      <a:gd name="T17" fmla="*/ 17 h 54"/>
                                      <a:gd name="T18" fmla="*/ 0 w 154"/>
                                      <a:gd name="T19" fmla="*/ 22 h 54"/>
                                      <a:gd name="T20" fmla="*/ 0 w 154"/>
                                      <a:gd name="T21" fmla="*/ 27 h 54"/>
                                      <a:gd name="T22" fmla="*/ 3 w 154"/>
                                      <a:gd name="T23" fmla="*/ 39 h 54"/>
                                      <a:gd name="T24" fmla="*/ 5 w 154"/>
                                      <a:gd name="T25" fmla="*/ 54 h 54"/>
                                      <a:gd name="T26" fmla="*/ 7 w 154"/>
                                      <a:gd name="T27" fmla="*/ 54 h 54"/>
                                      <a:gd name="T28" fmla="*/ 10 w 154"/>
                                      <a:gd name="T29" fmla="*/ 54 h 54"/>
                                      <a:gd name="T30" fmla="*/ 7 w 154"/>
                                      <a:gd name="T31" fmla="*/ 42 h 54"/>
                                      <a:gd name="T32" fmla="*/ 5 w 154"/>
                                      <a:gd name="T33" fmla="*/ 27 h 54"/>
                                      <a:gd name="T34" fmla="*/ 5 w 154"/>
                                      <a:gd name="T35" fmla="*/ 25 h 54"/>
                                      <a:gd name="T36" fmla="*/ 5 w 154"/>
                                      <a:gd name="T37" fmla="*/ 20 h 54"/>
                                      <a:gd name="T38" fmla="*/ 3 w 154"/>
                                      <a:gd name="T39" fmla="*/ 20 h 54"/>
                                      <a:gd name="T40" fmla="*/ 0 w 154"/>
                                      <a:gd name="T41" fmla="*/ 1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54">
                                        <a:moveTo>
                                          <a:pt x="154" y="2"/>
                                        </a:moveTo>
                                        <a:lnTo>
                                          <a:pt x="154" y="2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52" y="7"/>
                                        </a:lnTo>
                                        <a:lnTo>
                                          <a:pt x="154" y="2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9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10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6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3" name="Freeform 21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2" y="634"/>
                                    <a:ext cx="149" cy="54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5 h 54"/>
                                      <a:gd name="T2" fmla="*/ 149 w 149"/>
                                      <a:gd name="T3" fmla="*/ 2 h 54"/>
                                      <a:gd name="T4" fmla="*/ 149 w 149"/>
                                      <a:gd name="T5" fmla="*/ 0 h 54"/>
                                      <a:gd name="T6" fmla="*/ 146 w 149"/>
                                      <a:gd name="T7" fmla="*/ 0 h 54"/>
                                      <a:gd name="T8" fmla="*/ 144 w 149"/>
                                      <a:gd name="T9" fmla="*/ 0 h 54"/>
                                      <a:gd name="T10" fmla="*/ 144 w 149"/>
                                      <a:gd name="T11" fmla="*/ 5 h 54"/>
                                      <a:gd name="T12" fmla="*/ 146 w 149"/>
                                      <a:gd name="T13" fmla="*/ 7 h 54"/>
                                      <a:gd name="T14" fmla="*/ 149 w 149"/>
                                      <a:gd name="T15" fmla="*/ 5 h 54"/>
                                      <a:gd name="T16" fmla="*/ 0 w 149"/>
                                      <a:gd name="T17" fmla="*/ 20 h 54"/>
                                      <a:gd name="T18" fmla="*/ 0 w 149"/>
                                      <a:gd name="T19" fmla="*/ 22 h 54"/>
                                      <a:gd name="T20" fmla="*/ 0 w 149"/>
                                      <a:gd name="T21" fmla="*/ 27 h 54"/>
                                      <a:gd name="T22" fmla="*/ 2 w 149"/>
                                      <a:gd name="T23" fmla="*/ 42 h 54"/>
                                      <a:gd name="T24" fmla="*/ 4 w 149"/>
                                      <a:gd name="T25" fmla="*/ 54 h 54"/>
                                      <a:gd name="T26" fmla="*/ 7 w 149"/>
                                      <a:gd name="T27" fmla="*/ 54 h 54"/>
                                      <a:gd name="T28" fmla="*/ 9 w 149"/>
                                      <a:gd name="T29" fmla="*/ 54 h 54"/>
                                      <a:gd name="T30" fmla="*/ 7 w 149"/>
                                      <a:gd name="T31" fmla="*/ 42 h 54"/>
                                      <a:gd name="T32" fmla="*/ 4 w 149"/>
                                      <a:gd name="T33" fmla="*/ 27 h 54"/>
                                      <a:gd name="T34" fmla="*/ 4 w 149"/>
                                      <a:gd name="T35" fmla="*/ 25 h 54"/>
                                      <a:gd name="T36" fmla="*/ 4 w 149"/>
                                      <a:gd name="T37" fmla="*/ 20 h 54"/>
                                      <a:gd name="T38" fmla="*/ 2 w 149"/>
                                      <a:gd name="T39" fmla="*/ 20 h 54"/>
                                      <a:gd name="T40" fmla="*/ 0 w 149"/>
                                      <a:gd name="T41" fmla="*/ 2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54">
                                        <a:moveTo>
                                          <a:pt x="149" y="5"/>
                                        </a:moveTo>
                                        <a:lnTo>
                                          <a:pt x="149" y="2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6" y="0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46" y="7"/>
                                        </a:lnTo>
                                        <a:lnTo>
                                          <a:pt x="149" y="5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4" name="Freeform 21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4" y="634"/>
                                    <a:ext cx="147" cy="54"/>
                                  </a:xfrm>
                                  <a:custGeom>
                                    <a:avLst/>
                                    <a:gdLst>
                                      <a:gd name="T0" fmla="*/ 147 w 147"/>
                                      <a:gd name="T1" fmla="*/ 7 h 54"/>
                                      <a:gd name="T2" fmla="*/ 144 w 147"/>
                                      <a:gd name="T3" fmla="*/ 2 h 54"/>
                                      <a:gd name="T4" fmla="*/ 144 w 147"/>
                                      <a:gd name="T5" fmla="*/ 0 h 54"/>
                                      <a:gd name="T6" fmla="*/ 142 w 147"/>
                                      <a:gd name="T7" fmla="*/ 0 h 54"/>
                                      <a:gd name="T8" fmla="*/ 139 w 147"/>
                                      <a:gd name="T9" fmla="*/ 2 h 54"/>
                                      <a:gd name="T10" fmla="*/ 139 w 147"/>
                                      <a:gd name="T11" fmla="*/ 5 h 54"/>
                                      <a:gd name="T12" fmla="*/ 142 w 147"/>
                                      <a:gd name="T13" fmla="*/ 10 h 54"/>
                                      <a:gd name="T14" fmla="*/ 147 w 147"/>
                                      <a:gd name="T15" fmla="*/ 7 h 54"/>
                                      <a:gd name="T16" fmla="*/ 0 w 147"/>
                                      <a:gd name="T17" fmla="*/ 20 h 54"/>
                                      <a:gd name="T18" fmla="*/ 0 w 147"/>
                                      <a:gd name="T19" fmla="*/ 25 h 54"/>
                                      <a:gd name="T20" fmla="*/ 0 w 147"/>
                                      <a:gd name="T21" fmla="*/ 27 h 54"/>
                                      <a:gd name="T22" fmla="*/ 2 w 147"/>
                                      <a:gd name="T23" fmla="*/ 42 h 54"/>
                                      <a:gd name="T24" fmla="*/ 5 w 147"/>
                                      <a:gd name="T25" fmla="*/ 54 h 54"/>
                                      <a:gd name="T26" fmla="*/ 7 w 147"/>
                                      <a:gd name="T27" fmla="*/ 54 h 54"/>
                                      <a:gd name="T28" fmla="*/ 12 w 147"/>
                                      <a:gd name="T29" fmla="*/ 54 h 54"/>
                                      <a:gd name="T30" fmla="*/ 7 w 147"/>
                                      <a:gd name="T31" fmla="*/ 42 h 54"/>
                                      <a:gd name="T32" fmla="*/ 5 w 147"/>
                                      <a:gd name="T33" fmla="*/ 27 h 54"/>
                                      <a:gd name="T34" fmla="*/ 5 w 147"/>
                                      <a:gd name="T35" fmla="*/ 25 h 54"/>
                                      <a:gd name="T36" fmla="*/ 5 w 147"/>
                                      <a:gd name="T37" fmla="*/ 22 h 54"/>
                                      <a:gd name="T38" fmla="*/ 2 w 147"/>
                                      <a:gd name="T39" fmla="*/ 20 h 54"/>
                                      <a:gd name="T40" fmla="*/ 0 w 147"/>
                                      <a:gd name="T41" fmla="*/ 2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7" h="54">
                                        <a:moveTo>
                                          <a:pt x="147" y="7"/>
                                        </a:moveTo>
                                        <a:lnTo>
                                          <a:pt x="144" y="2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39" y="2"/>
                                        </a:lnTo>
                                        <a:lnTo>
                                          <a:pt x="139" y="5"/>
                                        </a:lnTo>
                                        <a:lnTo>
                                          <a:pt x="142" y="10"/>
                                        </a:lnTo>
                                        <a:lnTo>
                                          <a:pt x="147" y="7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12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5" name="Freeform 2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634"/>
                                    <a:ext cx="142" cy="57"/>
                                  </a:xfrm>
                                  <a:custGeom>
                                    <a:avLst/>
                                    <a:gdLst>
                                      <a:gd name="T0" fmla="*/ 142 w 142"/>
                                      <a:gd name="T1" fmla="*/ 7 h 57"/>
                                      <a:gd name="T2" fmla="*/ 140 w 142"/>
                                      <a:gd name="T3" fmla="*/ 5 h 57"/>
                                      <a:gd name="T4" fmla="*/ 140 w 142"/>
                                      <a:gd name="T5" fmla="*/ 0 h 57"/>
                                      <a:gd name="T6" fmla="*/ 137 w 142"/>
                                      <a:gd name="T7" fmla="*/ 2 h 57"/>
                                      <a:gd name="T8" fmla="*/ 135 w 142"/>
                                      <a:gd name="T9" fmla="*/ 2 h 57"/>
                                      <a:gd name="T10" fmla="*/ 135 w 142"/>
                                      <a:gd name="T11" fmla="*/ 7 h 57"/>
                                      <a:gd name="T12" fmla="*/ 137 w 142"/>
                                      <a:gd name="T13" fmla="*/ 12 h 57"/>
                                      <a:gd name="T14" fmla="*/ 142 w 142"/>
                                      <a:gd name="T15" fmla="*/ 7 h 57"/>
                                      <a:gd name="T16" fmla="*/ 0 w 142"/>
                                      <a:gd name="T17" fmla="*/ 20 h 57"/>
                                      <a:gd name="T18" fmla="*/ 0 w 142"/>
                                      <a:gd name="T19" fmla="*/ 25 h 57"/>
                                      <a:gd name="T20" fmla="*/ 0 w 142"/>
                                      <a:gd name="T21" fmla="*/ 27 h 57"/>
                                      <a:gd name="T22" fmla="*/ 3 w 142"/>
                                      <a:gd name="T23" fmla="*/ 42 h 57"/>
                                      <a:gd name="T24" fmla="*/ 5 w 142"/>
                                      <a:gd name="T25" fmla="*/ 54 h 57"/>
                                      <a:gd name="T26" fmla="*/ 10 w 142"/>
                                      <a:gd name="T27" fmla="*/ 54 h 57"/>
                                      <a:gd name="T28" fmla="*/ 13 w 142"/>
                                      <a:gd name="T29" fmla="*/ 57 h 57"/>
                                      <a:gd name="T30" fmla="*/ 8 w 142"/>
                                      <a:gd name="T31" fmla="*/ 42 h 57"/>
                                      <a:gd name="T32" fmla="*/ 5 w 142"/>
                                      <a:gd name="T33" fmla="*/ 27 h 57"/>
                                      <a:gd name="T34" fmla="*/ 5 w 142"/>
                                      <a:gd name="T35" fmla="*/ 25 h 57"/>
                                      <a:gd name="T36" fmla="*/ 5 w 142"/>
                                      <a:gd name="T37" fmla="*/ 22 h 57"/>
                                      <a:gd name="T38" fmla="*/ 3 w 142"/>
                                      <a:gd name="T39" fmla="*/ 22 h 57"/>
                                      <a:gd name="T40" fmla="*/ 0 w 142"/>
                                      <a:gd name="T41" fmla="*/ 2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2" h="57">
                                        <a:moveTo>
                                          <a:pt x="142" y="7"/>
                                        </a:moveTo>
                                        <a:lnTo>
                                          <a:pt x="140" y="5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37" y="2"/>
                                        </a:lnTo>
                                        <a:lnTo>
                                          <a:pt x="135" y="2"/>
                                        </a:lnTo>
                                        <a:lnTo>
                                          <a:pt x="135" y="7"/>
                                        </a:lnTo>
                                        <a:lnTo>
                                          <a:pt x="137" y="12"/>
                                        </a:lnTo>
                                        <a:lnTo>
                                          <a:pt x="142" y="7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54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6" name="Freeform 2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9" y="636"/>
                                    <a:ext cx="137" cy="55"/>
                                  </a:xfrm>
                                  <a:custGeom>
                                    <a:avLst/>
                                    <a:gdLst>
                                      <a:gd name="T0" fmla="*/ 137 w 137"/>
                                      <a:gd name="T1" fmla="*/ 8 h 55"/>
                                      <a:gd name="T2" fmla="*/ 134 w 137"/>
                                      <a:gd name="T3" fmla="*/ 3 h 55"/>
                                      <a:gd name="T4" fmla="*/ 134 w 137"/>
                                      <a:gd name="T5" fmla="*/ 0 h 55"/>
                                      <a:gd name="T6" fmla="*/ 132 w 137"/>
                                      <a:gd name="T7" fmla="*/ 0 h 55"/>
                                      <a:gd name="T8" fmla="*/ 129 w 137"/>
                                      <a:gd name="T9" fmla="*/ 0 h 55"/>
                                      <a:gd name="T10" fmla="*/ 132 w 137"/>
                                      <a:gd name="T11" fmla="*/ 5 h 55"/>
                                      <a:gd name="T12" fmla="*/ 132 w 137"/>
                                      <a:gd name="T13" fmla="*/ 10 h 55"/>
                                      <a:gd name="T14" fmla="*/ 134 w 137"/>
                                      <a:gd name="T15" fmla="*/ 10 h 55"/>
                                      <a:gd name="T16" fmla="*/ 137 w 137"/>
                                      <a:gd name="T17" fmla="*/ 8 h 55"/>
                                      <a:gd name="T18" fmla="*/ 0 w 137"/>
                                      <a:gd name="T19" fmla="*/ 20 h 55"/>
                                      <a:gd name="T20" fmla="*/ 0 w 137"/>
                                      <a:gd name="T21" fmla="*/ 23 h 55"/>
                                      <a:gd name="T22" fmla="*/ 0 w 137"/>
                                      <a:gd name="T23" fmla="*/ 25 h 55"/>
                                      <a:gd name="T24" fmla="*/ 2 w 137"/>
                                      <a:gd name="T25" fmla="*/ 40 h 55"/>
                                      <a:gd name="T26" fmla="*/ 7 w 137"/>
                                      <a:gd name="T27" fmla="*/ 52 h 55"/>
                                      <a:gd name="T28" fmla="*/ 10 w 137"/>
                                      <a:gd name="T29" fmla="*/ 55 h 55"/>
                                      <a:gd name="T30" fmla="*/ 12 w 137"/>
                                      <a:gd name="T31" fmla="*/ 55 h 55"/>
                                      <a:gd name="T32" fmla="*/ 7 w 137"/>
                                      <a:gd name="T33" fmla="*/ 40 h 55"/>
                                      <a:gd name="T34" fmla="*/ 5 w 137"/>
                                      <a:gd name="T35" fmla="*/ 25 h 55"/>
                                      <a:gd name="T36" fmla="*/ 5 w 137"/>
                                      <a:gd name="T37" fmla="*/ 23 h 55"/>
                                      <a:gd name="T38" fmla="*/ 5 w 137"/>
                                      <a:gd name="T39" fmla="*/ 20 h 55"/>
                                      <a:gd name="T40" fmla="*/ 2 w 137"/>
                                      <a:gd name="T41" fmla="*/ 20 h 55"/>
                                      <a:gd name="T42" fmla="*/ 0 w 137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7" h="55">
                                        <a:moveTo>
                                          <a:pt x="137" y="8"/>
                                        </a:moveTo>
                                        <a:lnTo>
                                          <a:pt x="134" y="3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32" y="5"/>
                                        </a:lnTo>
                                        <a:lnTo>
                                          <a:pt x="132" y="10"/>
                                        </a:lnTo>
                                        <a:lnTo>
                                          <a:pt x="134" y="10"/>
                                        </a:lnTo>
                                        <a:lnTo>
                                          <a:pt x="137" y="8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7" name="Freeform 21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1" y="636"/>
                                    <a:ext cx="132" cy="55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10 h 55"/>
                                      <a:gd name="T2" fmla="*/ 130 w 132"/>
                                      <a:gd name="T3" fmla="*/ 5 h 55"/>
                                      <a:gd name="T4" fmla="*/ 130 w 132"/>
                                      <a:gd name="T5" fmla="*/ 0 h 55"/>
                                      <a:gd name="T6" fmla="*/ 127 w 132"/>
                                      <a:gd name="T7" fmla="*/ 0 h 55"/>
                                      <a:gd name="T8" fmla="*/ 125 w 132"/>
                                      <a:gd name="T9" fmla="*/ 0 h 55"/>
                                      <a:gd name="T10" fmla="*/ 127 w 132"/>
                                      <a:gd name="T11" fmla="*/ 8 h 55"/>
                                      <a:gd name="T12" fmla="*/ 127 w 132"/>
                                      <a:gd name="T13" fmla="*/ 13 h 55"/>
                                      <a:gd name="T14" fmla="*/ 130 w 132"/>
                                      <a:gd name="T15" fmla="*/ 10 h 55"/>
                                      <a:gd name="T16" fmla="*/ 132 w 132"/>
                                      <a:gd name="T17" fmla="*/ 10 h 55"/>
                                      <a:gd name="T18" fmla="*/ 0 w 132"/>
                                      <a:gd name="T19" fmla="*/ 20 h 55"/>
                                      <a:gd name="T20" fmla="*/ 0 w 132"/>
                                      <a:gd name="T21" fmla="*/ 23 h 55"/>
                                      <a:gd name="T22" fmla="*/ 0 w 132"/>
                                      <a:gd name="T23" fmla="*/ 25 h 55"/>
                                      <a:gd name="T24" fmla="*/ 3 w 132"/>
                                      <a:gd name="T25" fmla="*/ 40 h 55"/>
                                      <a:gd name="T26" fmla="*/ 8 w 132"/>
                                      <a:gd name="T27" fmla="*/ 55 h 55"/>
                                      <a:gd name="T28" fmla="*/ 10 w 132"/>
                                      <a:gd name="T29" fmla="*/ 55 h 55"/>
                                      <a:gd name="T30" fmla="*/ 13 w 132"/>
                                      <a:gd name="T31" fmla="*/ 55 h 55"/>
                                      <a:gd name="T32" fmla="*/ 8 w 132"/>
                                      <a:gd name="T33" fmla="*/ 40 h 55"/>
                                      <a:gd name="T34" fmla="*/ 5 w 132"/>
                                      <a:gd name="T35" fmla="*/ 25 h 55"/>
                                      <a:gd name="T36" fmla="*/ 5 w 132"/>
                                      <a:gd name="T37" fmla="*/ 23 h 55"/>
                                      <a:gd name="T38" fmla="*/ 5 w 132"/>
                                      <a:gd name="T39" fmla="*/ 20 h 55"/>
                                      <a:gd name="T40" fmla="*/ 3 w 132"/>
                                      <a:gd name="T41" fmla="*/ 20 h 55"/>
                                      <a:gd name="T42" fmla="*/ 0 w 132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2" h="55">
                                        <a:moveTo>
                                          <a:pt x="132" y="10"/>
                                        </a:moveTo>
                                        <a:lnTo>
                                          <a:pt x="130" y="5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2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27" y="8"/>
                                        </a:lnTo>
                                        <a:lnTo>
                                          <a:pt x="127" y="13"/>
                                        </a:lnTo>
                                        <a:lnTo>
                                          <a:pt x="130" y="10"/>
                                        </a:lnTo>
                                        <a:lnTo>
                                          <a:pt x="132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8" name="Freeform 21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4" y="636"/>
                                    <a:ext cx="127" cy="55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10 h 55"/>
                                      <a:gd name="T2" fmla="*/ 127 w 127"/>
                                      <a:gd name="T3" fmla="*/ 5 h 55"/>
                                      <a:gd name="T4" fmla="*/ 124 w 127"/>
                                      <a:gd name="T5" fmla="*/ 0 h 55"/>
                                      <a:gd name="T6" fmla="*/ 122 w 127"/>
                                      <a:gd name="T7" fmla="*/ 0 h 55"/>
                                      <a:gd name="T8" fmla="*/ 119 w 127"/>
                                      <a:gd name="T9" fmla="*/ 3 h 55"/>
                                      <a:gd name="T10" fmla="*/ 122 w 127"/>
                                      <a:gd name="T11" fmla="*/ 8 h 55"/>
                                      <a:gd name="T12" fmla="*/ 122 w 127"/>
                                      <a:gd name="T13" fmla="*/ 13 h 55"/>
                                      <a:gd name="T14" fmla="*/ 124 w 127"/>
                                      <a:gd name="T15" fmla="*/ 13 h 55"/>
                                      <a:gd name="T16" fmla="*/ 127 w 127"/>
                                      <a:gd name="T17" fmla="*/ 10 h 55"/>
                                      <a:gd name="T18" fmla="*/ 0 w 127"/>
                                      <a:gd name="T19" fmla="*/ 20 h 55"/>
                                      <a:gd name="T20" fmla="*/ 0 w 127"/>
                                      <a:gd name="T21" fmla="*/ 23 h 55"/>
                                      <a:gd name="T22" fmla="*/ 0 w 127"/>
                                      <a:gd name="T23" fmla="*/ 25 h 55"/>
                                      <a:gd name="T24" fmla="*/ 2 w 127"/>
                                      <a:gd name="T25" fmla="*/ 40 h 55"/>
                                      <a:gd name="T26" fmla="*/ 7 w 127"/>
                                      <a:gd name="T27" fmla="*/ 55 h 55"/>
                                      <a:gd name="T28" fmla="*/ 10 w 127"/>
                                      <a:gd name="T29" fmla="*/ 55 h 55"/>
                                      <a:gd name="T30" fmla="*/ 12 w 127"/>
                                      <a:gd name="T31" fmla="*/ 55 h 55"/>
                                      <a:gd name="T32" fmla="*/ 7 w 127"/>
                                      <a:gd name="T33" fmla="*/ 40 h 55"/>
                                      <a:gd name="T34" fmla="*/ 5 w 127"/>
                                      <a:gd name="T35" fmla="*/ 25 h 55"/>
                                      <a:gd name="T36" fmla="*/ 5 w 127"/>
                                      <a:gd name="T37" fmla="*/ 23 h 55"/>
                                      <a:gd name="T38" fmla="*/ 5 w 127"/>
                                      <a:gd name="T39" fmla="*/ 23 h 55"/>
                                      <a:gd name="T40" fmla="*/ 2 w 127"/>
                                      <a:gd name="T41" fmla="*/ 20 h 55"/>
                                      <a:gd name="T42" fmla="*/ 0 w 127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7" h="55">
                                        <a:moveTo>
                                          <a:pt x="127" y="10"/>
                                        </a:moveTo>
                                        <a:lnTo>
                                          <a:pt x="127" y="5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22" y="0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22" y="8"/>
                                        </a:lnTo>
                                        <a:lnTo>
                                          <a:pt x="122" y="13"/>
                                        </a:lnTo>
                                        <a:lnTo>
                                          <a:pt x="124" y="13"/>
                                        </a:lnTo>
                                        <a:lnTo>
                                          <a:pt x="127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9" name="Freeform 21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636"/>
                                    <a:ext cx="122" cy="55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13 h 55"/>
                                      <a:gd name="T2" fmla="*/ 122 w 122"/>
                                      <a:gd name="T3" fmla="*/ 8 h 55"/>
                                      <a:gd name="T4" fmla="*/ 120 w 122"/>
                                      <a:gd name="T5" fmla="*/ 0 h 55"/>
                                      <a:gd name="T6" fmla="*/ 117 w 122"/>
                                      <a:gd name="T7" fmla="*/ 3 h 55"/>
                                      <a:gd name="T8" fmla="*/ 115 w 122"/>
                                      <a:gd name="T9" fmla="*/ 3 h 55"/>
                                      <a:gd name="T10" fmla="*/ 117 w 122"/>
                                      <a:gd name="T11" fmla="*/ 8 h 55"/>
                                      <a:gd name="T12" fmla="*/ 117 w 122"/>
                                      <a:gd name="T13" fmla="*/ 15 h 55"/>
                                      <a:gd name="T14" fmla="*/ 120 w 122"/>
                                      <a:gd name="T15" fmla="*/ 13 h 55"/>
                                      <a:gd name="T16" fmla="*/ 122 w 122"/>
                                      <a:gd name="T17" fmla="*/ 13 h 55"/>
                                      <a:gd name="T18" fmla="*/ 0 w 122"/>
                                      <a:gd name="T19" fmla="*/ 20 h 55"/>
                                      <a:gd name="T20" fmla="*/ 0 w 122"/>
                                      <a:gd name="T21" fmla="*/ 23 h 55"/>
                                      <a:gd name="T22" fmla="*/ 0 w 122"/>
                                      <a:gd name="T23" fmla="*/ 25 h 55"/>
                                      <a:gd name="T24" fmla="*/ 3 w 122"/>
                                      <a:gd name="T25" fmla="*/ 40 h 55"/>
                                      <a:gd name="T26" fmla="*/ 8 w 122"/>
                                      <a:gd name="T27" fmla="*/ 55 h 55"/>
                                      <a:gd name="T28" fmla="*/ 10 w 122"/>
                                      <a:gd name="T29" fmla="*/ 55 h 55"/>
                                      <a:gd name="T30" fmla="*/ 13 w 122"/>
                                      <a:gd name="T31" fmla="*/ 55 h 55"/>
                                      <a:gd name="T32" fmla="*/ 8 w 122"/>
                                      <a:gd name="T33" fmla="*/ 40 h 55"/>
                                      <a:gd name="T34" fmla="*/ 5 w 122"/>
                                      <a:gd name="T35" fmla="*/ 25 h 55"/>
                                      <a:gd name="T36" fmla="*/ 5 w 122"/>
                                      <a:gd name="T37" fmla="*/ 23 h 55"/>
                                      <a:gd name="T38" fmla="*/ 5 w 122"/>
                                      <a:gd name="T39" fmla="*/ 23 h 55"/>
                                      <a:gd name="T40" fmla="*/ 3 w 122"/>
                                      <a:gd name="T41" fmla="*/ 23 h 55"/>
                                      <a:gd name="T42" fmla="*/ 0 w 122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2" h="55">
                                        <a:moveTo>
                                          <a:pt x="122" y="13"/>
                                        </a:moveTo>
                                        <a:lnTo>
                                          <a:pt x="122" y="8"/>
                                        </a:lnTo>
                                        <a:lnTo>
                                          <a:pt x="120" y="0"/>
                                        </a:lnTo>
                                        <a:lnTo>
                                          <a:pt x="117" y="3"/>
                                        </a:lnTo>
                                        <a:lnTo>
                                          <a:pt x="115" y="3"/>
                                        </a:lnTo>
                                        <a:lnTo>
                                          <a:pt x="117" y="8"/>
                                        </a:lnTo>
                                        <a:lnTo>
                                          <a:pt x="117" y="15"/>
                                        </a:lnTo>
                                        <a:lnTo>
                                          <a:pt x="120" y="13"/>
                                        </a:lnTo>
                                        <a:lnTo>
                                          <a:pt x="122" y="1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0" name="Freeform 21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9" y="639"/>
                                    <a:ext cx="117" cy="52"/>
                                  </a:xfrm>
                                  <a:custGeom>
                                    <a:avLst/>
                                    <a:gdLst>
                                      <a:gd name="T0" fmla="*/ 117 w 117"/>
                                      <a:gd name="T1" fmla="*/ 10 h 52"/>
                                      <a:gd name="T2" fmla="*/ 117 w 117"/>
                                      <a:gd name="T3" fmla="*/ 5 h 52"/>
                                      <a:gd name="T4" fmla="*/ 114 w 117"/>
                                      <a:gd name="T5" fmla="*/ 0 h 52"/>
                                      <a:gd name="T6" fmla="*/ 112 w 117"/>
                                      <a:gd name="T7" fmla="*/ 0 h 52"/>
                                      <a:gd name="T8" fmla="*/ 109 w 117"/>
                                      <a:gd name="T9" fmla="*/ 0 h 52"/>
                                      <a:gd name="T10" fmla="*/ 112 w 117"/>
                                      <a:gd name="T11" fmla="*/ 7 h 52"/>
                                      <a:gd name="T12" fmla="*/ 114 w 117"/>
                                      <a:gd name="T13" fmla="*/ 15 h 52"/>
                                      <a:gd name="T14" fmla="*/ 114 w 117"/>
                                      <a:gd name="T15" fmla="*/ 12 h 52"/>
                                      <a:gd name="T16" fmla="*/ 117 w 117"/>
                                      <a:gd name="T17" fmla="*/ 10 h 52"/>
                                      <a:gd name="T18" fmla="*/ 0 w 117"/>
                                      <a:gd name="T19" fmla="*/ 20 h 52"/>
                                      <a:gd name="T20" fmla="*/ 0 w 117"/>
                                      <a:gd name="T21" fmla="*/ 20 h 52"/>
                                      <a:gd name="T22" fmla="*/ 0 w 117"/>
                                      <a:gd name="T23" fmla="*/ 22 h 52"/>
                                      <a:gd name="T24" fmla="*/ 2 w 117"/>
                                      <a:gd name="T25" fmla="*/ 37 h 52"/>
                                      <a:gd name="T26" fmla="*/ 7 w 117"/>
                                      <a:gd name="T27" fmla="*/ 52 h 52"/>
                                      <a:gd name="T28" fmla="*/ 10 w 117"/>
                                      <a:gd name="T29" fmla="*/ 52 h 52"/>
                                      <a:gd name="T30" fmla="*/ 15 w 117"/>
                                      <a:gd name="T31" fmla="*/ 52 h 52"/>
                                      <a:gd name="T32" fmla="*/ 7 w 117"/>
                                      <a:gd name="T33" fmla="*/ 37 h 52"/>
                                      <a:gd name="T34" fmla="*/ 5 w 117"/>
                                      <a:gd name="T35" fmla="*/ 22 h 52"/>
                                      <a:gd name="T36" fmla="*/ 5 w 117"/>
                                      <a:gd name="T37" fmla="*/ 20 h 52"/>
                                      <a:gd name="T38" fmla="*/ 5 w 117"/>
                                      <a:gd name="T39" fmla="*/ 20 h 52"/>
                                      <a:gd name="T40" fmla="*/ 2 w 117"/>
                                      <a:gd name="T41" fmla="*/ 20 h 52"/>
                                      <a:gd name="T42" fmla="*/ 0 w 117"/>
                                      <a:gd name="T43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7" h="52">
                                        <a:moveTo>
                                          <a:pt x="117" y="10"/>
                                        </a:moveTo>
                                        <a:lnTo>
                                          <a:pt x="117" y="5"/>
                                        </a:lnTo>
                                        <a:lnTo>
                                          <a:pt x="114" y="0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12" y="7"/>
                                        </a:lnTo>
                                        <a:lnTo>
                                          <a:pt x="114" y="15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17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1" name="Freeform 2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1" y="639"/>
                                    <a:ext cx="112" cy="52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2 h 52"/>
                                      <a:gd name="T2" fmla="*/ 112 w 112"/>
                                      <a:gd name="T3" fmla="*/ 5 h 52"/>
                                      <a:gd name="T4" fmla="*/ 110 w 112"/>
                                      <a:gd name="T5" fmla="*/ 0 h 52"/>
                                      <a:gd name="T6" fmla="*/ 105 w 112"/>
                                      <a:gd name="T7" fmla="*/ 2 h 52"/>
                                      <a:gd name="T8" fmla="*/ 107 w 112"/>
                                      <a:gd name="T9" fmla="*/ 7 h 52"/>
                                      <a:gd name="T10" fmla="*/ 110 w 112"/>
                                      <a:gd name="T11" fmla="*/ 15 h 52"/>
                                      <a:gd name="T12" fmla="*/ 112 w 112"/>
                                      <a:gd name="T13" fmla="*/ 15 h 52"/>
                                      <a:gd name="T14" fmla="*/ 112 w 112"/>
                                      <a:gd name="T15" fmla="*/ 12 h 52"/>
                                      <a:gd name="T16" fmla="*/ 0 w 112"/>
                                      <a:gd name="T17" fmla="*/ 20 h 52"/>
                                      <a:gd name="T18" fmla="*/ 0 w 112"/>
                                      <a:gd name="T19" fmla="*/ 20 h 52"/>
                                      <a:gd name="T20" fmla="*/ 0 w 112"/>
                                      <a:gd name="T21" fmla="*/ 22 h 52"/>
                                      <a:gd name="T22" fmla="*/ 3 w 112"/>
                                      <a:gd name="T23" fmla="*/ 37 h 52"/>
                                      <a:gd name="T24" fmla="*/ 8 w 112"/>
                                      <a:gd name="T25" fmla="*/ 52 h 52"/>
                                      <a:gd name="T26" fmla="*/ 13 w 112"/>
                                      <a:gd name="T27" fmla="*/ 52 h 52"/>
                                      <a:gd name="T28" fmla="*/ 15 w 112"/>
                                      <a:gd name="T29" fmla="*/ 52 h 52"/>
                                      <a:gd name="T30" fmla="*/ 8 w 112"/>
                                      <a:gd name="T31" fmla="*/ 37 h 52"/>
                                      <a:gd name="T32" fmla="*/ 5 w 112"/>
                                      <a:gd name="T33" fmla="*/ 22 h 52"/>
                                      <a:gd name="T34" fmla="*/ 5 w 112"/>
                                      <a:gd name="T35" fmla="*/ 22 h 52"/>
                                      <a:gd name="T36" fmla="*/ 5 w 112"/>
                                      <a:gd name="T37" fmla="*/ 20 h 52"/>
                                      <a:gd name="T38" fmla="*/ 3 w 112"/>
                                      <a:gd name="T39" fmla="*/ 20 h 52"/>
                                      <a:gd name="T40" fmla="*/ 0 w 112"/>
                                      <a:gd name="T41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2" h="52">
                                        <a:moveTo>
                                          <a:pt x="112" y="12"/>
                                        </a:moveTo>
                                        <a:lnTo>
                                          <a:pt x="112" y="5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05" y="2"/>
                                        </a:lnTo>
                                        <a:lnTo>
                                          <a:pt x="107" y="7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12" y="15"/>
                                        </a:lnTo>
                                        <a:lnTo>
                                          <a:pt x="112" y="12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2" name="Freeform 21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4" y="639"/>
                                    <a:ext cx="109" cy="52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15 h 52"/>
                                      <a:gd name="T2" fmla="*/ 107 w 109"/>
                                      <a:gd name="T3" fmla="*/ 7 h 52"/>
                                      <a:gd name="T4" fmla="*/ 104 w 109"/>
                                      <a:gd name="T5" fmla="*/ 0 h 52"/>
                                      <a:gd name="T6" fmla="*/ 102 w 109"/>
                                      <a:gd name="T7" fmla="*/ 2 h 52"/>
                                      <a:gd name="T8" fmla="*/ 99 w 109"/>
                                      <a:gd name="T9" fmla="*/ 2 h 52"/>
                                      <a:gd name="T10" fmla="*/ 102 w 109"/>
                                      <a:gd name="T11" fmla="*/ 10 h 52"/>
                                      <a:gd name="T12" fmla="*/ 104 w 109"/>
                                      <a:gd name="T13" fmla="*/ 17 h 52"/>
                                      <a:gd name="T14" fmla="*/ 107 w 109"/>
                                      <a:gd name="T15" fmla="*/ 15 h 52"/>
                                      <a:gd name="T16" fmla="*/ 109 w 109"/>
                                      <a:gd name="T17" fmla="*/ 15 h 52"/>
                                      <a:gd name="T18" fmla="*/ 0 w 109"/>
                                      <a:gd name="T19" fmla="*/ 20 h 52"/>
                                      <a:gd name="T20" fmla="*/ 0 w 109"/>
                                      <a:gd name="T21" fmla="*/ 20 h 52"/>
                                      <a:gd name="T22" fmla="*/ 0 w 109"/>
                                      <a:gd name="T23" fmla="*/ 22 h 52"/>
                                      <a:gd name="T24" fmla="*/ 2 w 109"/>
                                      <a:gd name="T25" fmla="*/ 37 h 52"/>
                                      <a:gd name="T26" fmla="*/ 10 w 109"/>
                                      <a:gd name="T27" fmla="*/ 52 h 52"/>
                                      <a:gd name="T28" fmla="*/ 12 w 109"/>
                                      <a:gd name="T29" fmla="*/ 52 h 52"/>
                                      <a:gd name="T30" fmla="*/ 15 w 109"/>
                                      <a:gd name="T31" fmla="*/ 52 h 52"/>
                                      <a:gd name="T32" fmla="*/ 10 w 109"/>
                                      <a:gd name="T33" fmla="*/ 44 h 52"/>
                                      <a:gd name="T34" fmla="*/ 7 w 109"/>
                                      <a:gd name="T35" fmla="*/ 37 h 52"/>
                                      <a:gd name="T36" fmla="*/ 5 w 109"/>
                                      <a:gd name="T37" fmla="*/ 29 h 52"/>
                                      <a:gd name="T38" fmla="*/ 5 w 109"/>
                                      <a:gd name="T39" fmla="*/ 22 h 52"/>
                                      <a:gd name="T40" fmla="*/ 5 w 109"/>
                                      <a:gd name="T41" fmla="*/ 22 h 52"/>
                                      <a:gd name="T42" fmla="*/ 5 w 109"/>
                                      <a:gd name="T43" fmla="*/ 20 h 52"/>
                                      <a:gd name="T44" fmla="*/ 2 w 109"/>
                                      <a:gd name="T45" fmla="*/ 20 h 52"/>
                                      <a:gd name="T46" fmla="*/ 0 w 109"/>
                                      <a:gd name="T47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09" h="52">
                                        <a:moveTo>
                                          <a:pt x="109" y="15"/>
                                        </a:moveTo>
                                        <a:lnTo>
                                          <a:pt x="107" y="7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102" y="2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104" y="17"/>
                                        </a:lnTo>
                                        <a:lnTo>
                                          <a:pt x="107" y="15"/>
                                        </a:lnTo>
                                        <a:lnTo>
                                          <a:pt x="109" y="15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9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3" name="Freeform 21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6" y="641"/>
                                    <a:ext cx="105" cy="5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3 h 50"/>
                                      <a:gd name="T2" fmla="*/ 102 w 105"/>
                                      <a:gd name="T3" fmla="*/ 5 h 50"/>
                                      <a:gd name="T4" fmla="*/ 100 w 105"/>
                                      <a:gd name="T5" fmla="*/ 0 h 50"/>
                                      <a:gd name="T6" fmla="*/ 97 w 105"/>
                                      <a:gd name="T7" fmla="*/ 0 h 50"/>
                                      <a:gd name="T8" fmla="*/ 95 w 105"/>
                                      <a:gd name="T9" fmla="*/ 0 h 50"/>
                                      <a:gd name="T10" fmla="*/ 97 w 105"/>
                                      <a:gd name="T11" fmla="*/ 8 h 50"/>
                                      <a:gd name="T12" fmla="*/ 100 w 105"/>
                                      <a:gd name="T13" fmla="*/ 15 h 50"/>
                                      <a:gd name="T14" fmla="*/ 102 w 105"/>
                                      <a:gd name="T15" fmla="*/ 15 h 50"/>
                                      <a:gd name="T16" fmla="*/ 105 w 105"/>
                                      <a:gd name="T17" fmla="*/ 13 h 50"/>
                                      <a:gd name="T18" fmla="*/ 0 w 105"/>
                                      <a:gd name="T19" fmla="*/ 18 h 50"/>
                                      <a:gd name="T20" fmla="*/ 0 w 105"/>
                                      <a:gd name="T21" fmla="*/ 20 h 50"/>
                                      <a:gd name="T22" fmla="*/ 0 w 105"/>
                                      <a:gd name="T23" fmla="*/ 20 h 50"/>
                                      <a:gd name="T24" fmla="*/ 3 w 105"/>
                                      <a:gd name="T25" fmla="*/ 35 h 50"/>
                                      <a:gd name="T26" fmla="*/ 10 w 105"/>
                                      <a:gd name="T27" fmla="*/ 50 h 50"/>
                                      <a:gd name="T28" fmla="*/ 13 w 105"/>
                                      <a:gd name="T29" fmla="*/ 50 h 50"/>
                                      <a:gd name="T30" fmla="*/ 15 w 105"/>
                                      <a:gd name="T31" fmla="*/ 50 h 50"/>
                                      <a:gd name="T32" fmla="*/ 10 w 105"/>
                                      <a:gd name="T33" fmla="*/ 42 h 50"/>
                                      <a:gd name="T34" fmla="*/ 8 w 105"/>
                                      <a:gd name="T35" fmla="*/ 35 h 50"/>
                                      <a:gd name="T36" fmla="*/ 5 w 105"/>
                                      <a:gd name="T37" fmla="*/ 27 h 50"/>
                                      <a:gd name="T38" fmla="*/ 5 w 105"/>
                                      <a:gd name="T39" fmla="*/ 20 h 50"/>
                                      <a:gd name="T40" fmla="*/ 5 w 105"/>
                                      <a:gd name="T41" fmla="*/ 18 h 50"/>
                                      <a:gd name="T42" fmla="*/ 3 w 105"/>
                                      <a:gd name="T43" fmla="*/ 18 h 50"/>
                                      <a:gd name="T44" fmla="*/ 0 w 105"/>
                                      <a:gd name="T45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5" h="50">
                                        <a:moveTo>
                                          <a:pt x="105" y="13"/>
                                        </a:moveTo>
                                        <a:lnTo>
                                          <a:pt x="102" y="5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102" y="15"/>
                                        </a:lnTo>
                                        <a:lnTo>
                                          <a:pt x="105" y="13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4" name="Freeform 2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9" y="641"/>
                                    <a:ext cx="99" cy="50"/>
                                  </a:xfrm>
                                  <a:custGeom>
                                    <a:avLst/>
                                    <a:gdLst>
                                      <a:gd name="T0" fmla="*/ 99 w 99"/>
                                      <a:gd name="T1" fmla="*/ 15 h 50"/>
                                      <a:gd name="T2" fmla="*/ 97 w 99"/>
                                      <a:gd name="T3" fmla="*/ 8 h 50"/>
                                      <a:gd name="T4" fmla="*/ 94 w 99"/>
                                      <a:gd name="T5" fmla="*/ 0 h 50"/>
                                      <a:gd name="T6" fmla="*/ 89 w 99"/>
                                      <a:gd name="T7" fmla="*/ 0 h 50"/>
                                      <a:gd name="T8" fmla="*/ 92 w 99"/>
                                      <a:gd name="T9" fmla="*/ 10 h 50"/>
                                      <a:gd name="T10" fmla="*/ 94 w 99"/>
                                      <a:gd name="T11" fmla="*/ 18 h 50"/>
                                      <a:gd name="T12" fmla="*/ 97 w 99"/>
                                      <a:gd name="T13" fmla="*/ 15 h 50"/>
                                      <a:gd name="T14" fmla="*/ 99 w 99"/>
                                      <a:gd name="T15" fmla="*/ 15 h 50"/>
                                      <a:gd name="T16" fmla="*/ 0 w 99"/>
                                      <a:gd name="T17" fmla="*/ 18 h 50"/>
                                      <a:gd name="T18" fmla="*/ 0 w 99"/>
                                      <a:gd name="T19" fmla="*/ 20 h 50"/>
                                      <a:gd name="T20" fmla="*/ 0 w 99"/>
                                      <a:gd name="T21" fmla="*/ 20 h 50"/>
                                      <a:gd name="T22" fmla="*/ 0 w 99"/>
                                      <a:gd name="T23" fmla="*/ 27 h 50"/>
                                      <a:gd name="T24" fmla="*/ 2 w 99"/>
                                      <a:gd name="T25" fmla="*/ 35 h 50"/>
                                      <a:gd name="T26" fmla="*/ 5 w 99"/>
                                      <a:gd name="T27" fmla="*/ 42 h 50"/>
                                      <a:gd name="T28" fmla="*/ 10 w 99"/>
                                      <a:gd name="T29" fmla="*/ 50 h 50"/>
                                      <a:gd name="T30" fmla="*/ 12 w 99"/>
                                      <a:gd name="T31" fmla="*/ 50 h 50"/>
                                      <a:gd name="T32" fmla="*/ 15 w 99"/>
                                      <a:gd name="T33" fmla="*/ 50 h 50"/>
                                      <a:gd name="T34" fmla="*/ 12 w 99"/>
                                      <a:gd name="T35" fmla="*/ 42 h 50"/>
                                      <a:gd name="T36" fmla="*/ 7 w 99"/>
                                      <a:gd name="T37" fmla="*/ 35 h 50"/>
                                      <a:gd name="T38" fmla="*/ 5 w 99"/>
                                      <a:gd name="T39" fmla="*/ 27 h 50"/>
                                      <a:gd name="T40" fmla="*/ 5 w 99"/>
                                      <a:gd name="T41" fmla="*/ 20 h 50"/>
                                      <a:gd name="T42" fmla="*/ 5 w 99"/>
                                      <a:gd name="T43" fmla="*/ 20 h 50"/>
                                      <a:gd name="T44" fmla="*/ 2 w 99"/>
                                      <a:gd name="T45" fmla="*/ 18 h 50"/>
                                      <a:gd name="T46" fmla="*/ 0 w 99"/>
                                      <a:gd name="T47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9" h="50">
                                        <a:moveTo>
                                          <a:pt x="99" y="15"/>
                                        </a:moveTo>
                                        <a:lnTo>
                                          <a:pt x="97" y="8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89" y="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4" y="18"/>
                                        </a:lnTo>
                                        <a:lnTo>
                                          <a:pt x="97" y="15"/>
                                        </a:lnTo>
                                        <a:lnTo>
                                          <a:pt x="99" y="15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5" name="Freeform 2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1" y="641"/>
                                    <a:ext cx="95" cy="5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15 h 50"/>
                                      <a:gd name="T2" fmla="*/ 92 w 95"/>
                                      <a:gd name="T3" fmla="*/ 8 h 50"/>
                                      <a:gd name="T4" fmla="*/ 90 w 95"/>
                                      <a:gd name="T5" fmla="*/ 0 h 50"/>
                                      <a:gd name="T6" fmla="*/ 85 w 95"/>
                                      <a:gd name="T7" fmla="*/ 3 h 50"/>
                                      <a:gd name="T8" fmla="*/ 87 w 95"/>
                                      <a:gd name="T9" fmla="*/ 10 h 50"/>
                                      <a:gd name="T10" fmla="*/ 90 w 95"/>
                                      <a:gd name="T11" fmla="*/ 20 h 50"/>
                                      <a:gd name="T12" fmla="*/ 92 w 95"/>
                                      <a:gd name="T13" fmla="*/ 18 h 50"/>
                                      <a:gd name="T14" fmla="*/ 95 w 95"/>
                                      <a:gd name="T15" fmla="*/ 15 h 50"/>
                                      <a:gd name="T16" fmla="*/ 0 w 95"/>
                                      <a:gd name="T17" fmla="*/ 18 h 50"/>
                                      <a:gd name="T18" fmla="*/ 0 w 95"/>
                                      <a:gd name="T19" fmla="*/ 20 h 50"/>
                                      <a:gd name="T20" fmla="*/ 0 w 95"/>
                                      <a:gd name="T21" fmla="*/ 27 h 50"/>
                                      <a:gd name="T22" fmla="*/ 3 w 95"/>
                                      <a:gd name="T23" fmla="*/ 35 h 50"/>
                                      <a:gd name="T24" fmla="*/ 5 w 95"/>
                                      <a:gd name="T25" fmla="*/ 42 h 50"/>
                                      <a:gd name="T26" fmla="*/ 10 w 95"/>
                                      <a:gd name="T27" fmla="*/ 50 h 50"/>
                                      <a:gd name="T28" fmla="*/ 13 w 95"/>
                                      <a:gd name="T29" fmla="*/ 50 h 50"/>
                                      <a:gd name="T30" fmla="*/ 18 w 95"/>
                                      <a:gd name="T31" fmla="*/ 47 h 50"/>
                                      <a:gd name="T32" fmla="*/ 13 w 95"/>
                                      <a:gd name="T33" fmla="*/ 42 h 50"/>
                                      <a:gd name="T34" fmla="*/ 8 w 95"/>
                                      <a:gd name="T35" fmla="*/ 35 h 50"/>
                                      <a:gd name="T36" fmla="*/ 5 w 95"/>
                                      <a:gd name="T37" fmla="*/ 27 h 50"/>
                                      <a:gd name="T38" fmla="*/ 5 w 95"/>
                                      <a:gd name="T39" fmla="*/ 20 h 50"/>
                                      <a:gd name="T40" fmla="*/ 5 w 95"/>
                                      <a:gd name="T41" fmla="*/ 20 h 50"/>
                                      <a:gd name="T42" fmla="*/ 3 w 95"/>
                                      <a:gd name="T43" fmla="*/ 20 h 50"/>
                                      <a:gd name="T44" fmla="*/ 0 w 95"/>
                                      <a:gd name="T45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95" h="50">
                                        <a:moveTo>
                                          <a:pt x="95" y="15"/>
                                        </a:moveTo>
                                        <a:lnTo>
                                          <a:pt x="92" y="8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5" y="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95" y="15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6" name="Freeform 21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4" y="641"/>
                                    <a:ext cx="89" cy="50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18 h 50"/>
                                      <a:gd name="T2" fmla="*/ 87 w 89"/>
                                      <a:gd name="T3" fmla="*/ 10 h 50"/>
                                      <a:gd name="T4" fmla="*/ 84 w 89"/>
                                      <a:gd name="T5" fmla="*/ 0 h 50"/>
                                      <a:gd name="T6" fmla="*/ 79 w 89"/>
                                      <a:gd name="T7" fmla="*/ 3 h 50"/>
                                      <a:gd name="T8" fmla="*/ 82 w 89"/>
                                      <a:gd name="T9" fmla="*/ 10 h 50"/>
                                      <a:gd name="T10" fmla="*/ 84 w 89"/>
                                      <a:gd name="T11" fmla="*/ 20 h 50"/>
                                      <a:gd name="T12" fmla="*/ 84 w 89"/>
                                      <a:gd name="T13" fmla="*/ 20 h 50"/>
                                      <a:gd name="T14" fmla="*/ 87 w 89"/>
                                      <a:gd name="T15" fmla="*/ 20 h 50"/>
                                      <a:gd name="T16" fmla="*/ 89 w 89"/>
                                      <a:gd name="T17" fmla="*/ 18 h 50"/>
                                      <a:gd name="T18" fmla="*/ 0 w 89"/>
                                      <a:gd name="T19" fmla="*/ 20 h 50"/>
                                      <a:gd name="T20" fmla="*/ 0 w 89"/>
                                      <a:gd name="T21" fmla="*/ 20 h 50"/>
                                      <a:gd name="T22" fmla="*/ 0 w 89"/>
                                      <a:gd name="T23" fmla="*/ 27 h 50"/>
                                      <a:gd name="T24" fmla="*/ 2 w 89"/>
                                      <a:gd name="T25" fmla="*/ 35 h 50"/>
                                      <a:gd name="T26" fmla="*/ 7 w 89"/>
                                      <a:gd name="T27" fmla="*/ 42 h 50"/>
                                      <a:gd name="T28" fmla="*/ 10 w 89"/>
                                      <a:gd name="T29" fmla="*/ 50 h 50"/>
                                      <a:gd name="T30" fmla="*/ 15 w 89"/>
                                      <a:gd name="T31" fmla="*/ 47 h 50"/>
                                      <a:gd name="T32" fmla="*/ 17 w 89"/>
                                      <a:gd name="T33" fmla="*/ 47 h 50"/>
                                      <a:gd name="T34" fmla="*/ 12 w 89"/>
                                      <a:gd name="T35" fmla="*/ 42 h 50"/>
                                      <a:gd name="T36" fmla="*/ 7 w 89"/>
                                      <a:gd name="T37" fmla="*/ 35 h 50"/>
                                      <a:gd name="T38" fmla="*/ 5 w 89"/>
                                      <a:gd name="T39" fmla="*/ 27 h 50"/>
                                      <a:gd name="T40" fmla="*/ 5 w 89"/>
                                      <a:gd name="T41" fmla="*/ 20 h 50"/>
                                      <a:gd name="T42" fmla="*/ 5 w 89"/>
                                      <a:gd name="T43" fmla="*/ 20 h 50"/>
                                      <a:gd name="T44" fmla="*/ 2 w 89"/>
                                      <a:gd name="T45" fmla="*/ 20 h 50"/>
                                      <a:gd name="T46" fmla="*/ 0 w 89"/>
                                      <a:gd name="T47" fmla="*/ 2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89" h="50">
                                        <a:moveTo>
                                          <a:pt x="89" y="18"/>
                                        </a:moveTo>
                                        <a:lnTo>
                                          <a:pt x="87" y="10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79" y="3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89" y="18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7" name="Freeform 21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6" y="644"/>
                                    <a:ext cx="85" cy="44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7 h 44"/>
                                      <a:gd name="T2" fmla="*/ 82 w 85"/>
                                      <a:gd name="T3" fmla="*/ 7 h 44"/>
                                      <a:gd name="T4" fmla="*/ 80 w 85"/>
                                      <a:gd name="T5" fmla="*/ 0 h 44"/>
                                      <a:gd name="T6" fmla="*/ 75 w 85"/>
                                      <a:gd name="T7" fmla="*/ 0 h 44"/>
                                      <a:gd name="T8" fmla="*/ 77 w 85"/>
                                      <a:gd name="T9" fmla="*/ 7 h 44"/>
                                      <a:gd name="T10" fmla="*/ 80 w 85"/>
                                      <a:gd name="T11" fmla="*/ 17 h 44"/>
                                      <a:gd name="T12" fmla="*/ 80 w 85"/>
                                      <a:gd name="T13" fmla="*/ 17 h 44"/>
                                      <a:gd name="T14" fmla="*/ 80 w 85"/>
                                      <a:gd name="T15" fmla="*/ 20 h 44"/>
                                      <a:gd name="T16" fmla="*/ 82 w 85"/>
                                      <a:gd name="T17" fmla="*/ 17 h 44"/>
                                      <a:gd name="T18" fmla="*/ 85 w 85"/>
                                      <a:gd name="T19" fmla="*/ 17 h 44"/>
                                      <a:gd name="T20" fmla="*/ 0 w 85"/>
                                      <a:gd name="T21" fmla="*/ 17 h 44"/>
                                      <a:gd name="T22" fmla="*/ 0 w 85"/>
                                      <a:gd name="T23" fmla="*/ 17 h 44"/>
                                      <a:gd name="T24" fmla="*/ 0 w 85"/>
                                      <a:gd name="T25" fmla="*/ 24 h 44"/>
                                      <a:gd name="T26" fmla="*/ 3 w 85"/>
                                      <a:gd name="T27" fmla="*/ 32 h 44"/>
                                      <a:gd name="T28" fmla="*/ 8 w 85"/>
                                      <a:gd name="T29" fmla="*/ 39 h 44"/>
                                      <a:gd name="T30" fmla="*/ 13 w 85"/>
                                      <a:gd name="T31" fmla="*/ 44 h 44"/>
                                      <a:gd name="T32" fmla="*/ 15 w 85"/>
                                      <a:gd name="T33" fmla="*/ 44 h 44"/>
                                      <a:gd name="T34" fmla="*/ 18 w 85"/>
                                      <a:gd name="T35" fmla="*/ 44 h 44"/>
                                      <a:gd name="T36" fmla="*/ 13 w 85"/>
                                      <a:gd name="T37" fmla="*/ 39 h 44"/>
                                      <a:gd name="T38" fmla="*/ 8 w 85"/>
                                      <a:gd name="T39" fmla="*/ 32 h 44"/>
                                      <a:gd name="T40" fmla="*/ 5 w 85"/>
                                      <a:gd name="T41" fmla="*/ 24 h 44"/>
                                      <a:gd name="T42" fmla="*/ 5 w 85"/>
                                      <a:gd name="T43" fmla="*/ 17 h 44"/>
                                      <a:gd name="T44" fmla="*/ 5 w 85"/>
                                      <a:gd name="T45" fmla="*/ 17 h 44"/>
                                      <a:gd name="T46" fmla="*/ 3 w 85"/>
                                      <a:gd name="T47" fmla="*/ 17 h 44"/>
                                      <a:gd name="T48" fmla="*/ 0 w 85"/>
                                      <a:gd name="T49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5" h="44">
                                        <a:moveTo>
                                          <a:pt x="85" y="17"/>
                                        </a:moveTo>
                                        <a:lnTo>
                                          <a:pt x="82" y="7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5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8" y="44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8" name="Freeform 21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9" y="644"/>
                                    <a:ext cx="79" cy="44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7 h 44"/>
                                      <a:gd name="T2" fmla="*/ 77 w 79"/>
                                      <a:gd name="T3" fmla="*/ 7 h 44"/>
                                      <a:gd name="T4" fmla="*/ 74 w 79"/>
                                      <a:gd name="T5" fmla="*/ 0 h 44"/>
                                      <a:gd name="T6" fmla="*/ 69 w 79"/>
                                      <a:gd name="T7" fmla="*/ 2 h 44"/>
                                      <a:gd name="T8" fmla="*/ 72 w 79"/>
                                      <a:gd name="T9" fmla="*/ 10 h 44"/>
                                      <a:gd name="T10" fmla="*/ 74 w 79"/>
                                      <a:gd name="T11" fmla="*/ 17 h 44"/>
                                      <a:gd name="T12" fmla="*/ 74 w 79"/>
                                      <a:gd name="T13" fmla="*/ 20 h 44"/>
                                      <a:gd name="T14" fmla="*/ 74 w 79"/>
                                      <a:gd name="T15" fmla="*/ 20 h 44"/>
                                      <a:gd name="T16" fmla="*/ 77 w 79"/>
                                      <a:gd name="T17" fmla="*/ 20 h 44"/>
                                      <a:gd name="T18" fmla="*/ 79 w 79"/>
                                      <a:gd name="T19" fmla="*/ 17 h 44"/>
                                      <a:gd name="T20" fmla="*/ 79 w 79"/>
                                      <a:gd name="T21" fmla="*/ 17 h 44"/>
                                      <a:gd name="T22" fmla="*/ 0 w 79"/>
                                      <a:gd name="T23" fmla="*/ 17 h 44"/>
                                      <a:gd name="T24" fmla="*/ 0 w 79"/>
                                      <a:gd name="T25" fmla="*/ 17 h 44"/>
                                      <a:gd name="T26" fmla="*/ 0 w 79"/>
                                      <a:gd name="T27" fmla="*/ 24 h 44"/>
                                      <a:gd name="T28" fmla="*/ 2 w 79"/>
                                      <a:gd name="T29" fmla="*/ 32 h 44"/>
                                      <a:gd name="T30" fmla="*/ 7 w 79"/>
                                      <a:gd name="T31" fmla="*/ 39 h 44"/>
                                      <a:gd name="T32" fmla="*/ 12 w 79"/>
                                      <a:gd name="T33" fmla="*/ 44 h 44"/>
                                      <a:gd name="T34" fmla="*/ 15 w 79"/>
                                      <a:gd name="T35" fmla="*/ 44 h 44"/>
                                      <a:gd name="T36" fmla="*/ 17 w 79"/>
                                      <a:gd name="T37" fmla="*/ 44 h 44"/>
                                      <a:gd name="T38" fmla="*/ 12 w 79"/>
                                      <a:gd name="T39" fmla="*/ 39 h 44"/>
                                      <a:gd name="T40" fmla="*/ 7 w 79"/>
                                      <a:gd name="T41" fmla="*/ 32 h 44"/>
                                      <a:gd name="T42" fmla="*/ 5 w 79"/>
                                      <a:gd name="T43" fmla="*/ 24 h 44"/>
                                      <a:gd name="T44" fmla="*/ 5 w 79"/>
                                      <a:gd name="T45" fmla="*/ 17 h 44"/>
                                      <a:gd name="T46" fmla="*/ 5 w 79"/>
                                      <a:gd name="T47" fmla="*/ 17 h 44"/>
                                      <a:gd name="T48" fmla="*/ 2 w 79"/>
                                      <a:gd name="T49" fmla="*/ 17 h 44"/>
                                      <a:gd name="T50" fmla="*/ 0 w 79"/>
                                      <a:gd name="T51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9" h="44">
                                        <a:moveTo>
                                          <a:pt x="79" y="17"/>
                                        </a:moveTo>
                                        <a:lnTo>
                                          <a:pt x="77" y="7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7" y="20"/>
                                        </a:lnTo>
                                        <a:lnTo>
                                          <a:pt x="79" y="17"/>
                                        </a:lnTo>
                                        <a:lnTo>
                                          <a:pt x="79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44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7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9" name="Freeform 21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1" y="644"/>
                                    <a:ext cx="75" cy="44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7 h 44"/>
                                      <a:gd name="T2" fmla="*/ 72 w 75"/>
                                      <a:gd name="T3" fmla="*/ 7 h 44"/>
                                      <a:gd name="T4" fmla="*/ 70 w 75"/>
                                      <a:gd name="T5" fmla="*/ 0 h 44"/>
                                      <a:gd name="T6" fmla="*/ 65 w 75"/>
                                      <a:gd name="T7" fmla="*/ 2 h 44"/>
                                      <a:gd name="T8" fmla="*/ 67 w 75"/>
                                      <a:gd name="T9" fmla="*/ 10 h 44"/>
                                      <a:gd name="T10" fmla="*/ 70 w 75"/>
                                      <a:gd name="T11" fmla="*/ 17 h 44"/>
                                      <a:gd name="T12" fmla="*/ 70 w 75"/>
                                      <a:gd name="T13" fmla="*/ 20 h 44"/>
                                      <a:gd name="T14" fmla="*/ 70 w 75"/>
                                      <a:gd name="T15" fmla="*/ 22 h 44"/>
                                      <a:gd name="T16" fmla="*/ 72 w 75"/>
                                      <a:gd name="T17" fmla="*/ 20 h 44"/>
                                      <a:gd name="T18" fmla="*/ 75 w 75"/>
                                      <a:gd name="T19" fmla="*/ 20 h 44"/>
                                      <a:gd name="T20" fmla="*/ 75 w 75"/>
                                      <a:gd name="T21" fmla="*/ 17 h 44"/>
                                      <a:gd name="T22" fmla="*/ 75 w 75"/>
                                      <a:gd name="T23" fmla="*/ 17 h 44"/>
                                      <a:gd name="T24" fmla="*/ 0 w 75"/>
                                      <a:gd name="T25" fmla="*/ 17 h 44"/>
                                      <a:gd name="T26" fmla="*/ 0 w 75"/>
                                      <a:gd name="T27" fmla="*/ 17 h 44"/>
                                      <a:gd name="T28" fmla="*/ 0 w 75"/>
                                      <a:gd name="T29" fmla="*/ 24 h 44"/>
                                      <a:gd name="T30" fmla="*/ 3 w 75"/>
                                      <a:gd name="T31" fmla="*/ 32 h 44"/>
                                      <a:gd name="T32" fmla="*/ 8 w 75"/>
                                      <a:gd name="T33" fmla="*/ 39 h 44"/>
                                      <a:gd name="T34" fmla="*/ 13 w 75"/>
                                      <a:gd name="T35" fmla="*/ 44 h 44"/>
                                      <a:gd name="T36" fmla="*/ 15 w 75"/>
                                      <a:gd name="T37" fmla="*/ 44 h 44"/>
                                      <a:gd name="T38" fmla="*/ 18 w 75"/>
                                      <a:gd name="T39" fmla="*/ 42 h 44"/>
                                      <a:gd name="T40" fmla="*/ 13 w 75"/>
                                      <a:gd name="T41" fmla="*/ 37 h 44"/>
                                      <a:gd name="T42" fmla="*/ 8 w 75"/>
                                      <a:gd name="T43" fmla="*/ 32 h 44"/>
                                      <a:gd name="T44" fmla="*/ 5 w 75"/>
                                      <a:gd name="T45" fmla="*/ 24 h 44"/>
                                      <a:gd name="T46" fmla="*/ 5 w 75"/>
                                      <a:gd name="T47" fmla="*/ 17 h 44"/>
                                      <a:gd name="T48" fmla="*/ 5 w 75"/>
                                      <a:gd name="T49" fmla="*/ 17 h 44"/>
                                      <a:gd name="T50" fmla="*/ 3 w 75"/>
                                      <a:gd name="T51" fmla="*/ 17 h 44"/>
                                      <a:gd name="T52" fmla="*/ 0 w 75"/>
                                      <a:gd name="T53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44">
                                        <a:moveTo>
                                          <a:pt x="75" y="17"/>
                                        </a:moveTo>
                                        <a:lnTo>
                                          <a:pt x="72" y="7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67" y="10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70" y="22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5" y="17"/>
                                        </a:lnTo>
                                        <a:lnTo>
                                          <a:pt x="75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0" name="Freeform 21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4" y="646"/>
                                    <a:ext cx="69" cy="42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15 h 42"/>
                                      <a:gd name="T2" fmla="*/ 67 w 69"/>
                                      <a:gd name="T3" fmla="*/ 8 h 42"/>
                                      <a:gd name="T4" fmla="*/ 64 w 69"/>
                                      <a:gd name="T5" fmla="*/ 0 h 42"/>
                                      <a:gd name="T6" fmla="*/ 59 w 69"/>
                                      <a:gd name="T7" fmla="*/ 0 h 42"/>
                                      <a:gd name="T8" fmla="*/ 62 w 69"/>
                                      <a:gd name="T9" fmla="*/ 8 h 42"/>
                                      <a:gd name="T10" fmla="*/ 64 w 69"/>
                                      <a:gd name="T11" fmla="*/ 15 h 42"/>
                                      <a:gd name="T12" fmla="*/ 64 w 69"/>
                                      <a:gd name="T13" fmla="*/ 18 h 42"/>
                                      <a:gd name="T14" fmla="*/ 64 w 69"/>
                                      <a:gd name="T15" fmla="*/ 22 h 42"/>
                                      <a:gd name="T16" fmla="*/ 67 w 69"/>
                                      <a:gd name="T17" fmla="*/ 20 h 42"/>
                                      <a:gd name="T18" fmla="*/ 69 w 69"/>
                                      <a:gd name="T19" fmla="*/ 18 h 42"/>
                                      <a:gd name="T20" fmla="*/ 69 w 69"/>
                                      <a:gd name="T21" fmla="*/ 18 h 42"/>
                                      <a:gd name="T22" fmla="*/ 69 w 69"/>
                                      <a:gd name="T23" fmla="*/ 15 h 42"/>
                                      <a:gd name="T24" fmla="*/ 0 w 69"/>
                                      <a:gd name="T25" fmla="*/ 15 h 42"/>
                                      <a:gd name="T26" fmla="*/ 0 w 69"/>
                                      <a:gd name="T27" fmla="*/ 15 h 42"/>
                                      <a:gd name="T28" fmla="*/ 0 w 69"/>
                                      <a:gd name="T29" fmla="*/ 22 h 42"/>
                                      <a:gd name="T30" fmla="*/ 2 w 69"/>
                                      <a:gd name="T31" fmla="*/ 30 h 42"/>
                                      <a:gd name="T32" fmla="*/ 7 w 69"/>
                                      <a:gd name="T33" fmla="*/ 37 h 42"/>
                                      <a:gd name="T34" fmla="*/ 12 w 69"/>
                                      <a:gd name="T35" fmla="*/ 42 h 42"/>
                                      <a:gd name="T36" fmla="*/ 15 w 69"/>
                                      <a:gd name="T37" fmla="*/ 40 h 42"/>
                                      <a:gd name="T38" fmla="*/ 20 w 69"/>
                                      <a:gd name="T39" fmla="*/ 40 h 42"/>
                                      <a:gd name="T40" fmla="*/ 12 w 69"/>
                                      <a:gd name="T41" fmla="*/ 35 h 42"/>
                                      <a:gd name="T42" fmla="*/ 10 w 69"/>
                                      <a:gd name="T43" fmla="*/ 30 h 42"/>
                                      <a:gd name="T44" fmla="*/ 5 w 69"/>
                                      <a:gd name="T45" fmla="*/ 22 h 42"/>
                                      <a:gd name="T46" fmla="*/ 5 w 69"/>
                                      <a:gd name="T47" fmla="*/ 15 h 42"/>
                                      <a:gd name="T48" fmla="*/ 5 w 69"/>
                                      <a:gd name="T49" fmla="*/ 15 h 42"/>
                                      <a:gd name="T50" fmla="*/ 2 w 69"/>
                                      <a:gd name="T51" fmla="*/ 15 h 42"/>
                                      <a:gd name="T52" fmla="*/ 0 w 69"/>
                                      <a:gd name="T53" fmla="*/ 15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69" h="42">
                                        <a:moveTo>
                                          <a:pt x="69" y="15"/>
                                        </a:moveTo>
                                        <a:lnTo>
                                          <a:pt x="67" y="8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8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7" y="20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69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1" name="Freeform 21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6" y="646"/>
                                    <a:ext cx="65" cy="4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40"/>
                                      <a:gd name="T2" fmla="*/ 62 w 65"/>
                                      <a:gd name="T3" fmla="*/ 8 h 40"/>
                                      <a:gd name="T4" fmla="*/ 60 w 65"/>
                                      <a:gd name="T5" fmla="*/ 0 h 40"/>
                                      <a:gd name="T6" fmla="*/ 55 w 65"/>
                                      <a:gd name="T7" fmla="*/ 0 h 40"/>
                                      <a:gd name="T8" fmla="*/ 57 w 65"/>
                                      <a:gd name="T9" fmla="*/ 8 h 40"/>
                                      <a:gd name="T10" fmla="*/ 60 w 65"/>
                                      <a:gd name="T11" fmla="*/ 15 h 40"/>
                                      <a:gd name="T12" fmla="*/ 60 w 65"/>
                                      <a:gd name="T13" fmla="*/ 20 h 40"/>
                                      <a:gd name="T14" fmla="*/ 57 w 65"/>
                                      <a:gd name="T15" fmla="*/ 22 h 40"/>
                                      <a:gd name="T16" fmla="*/ 60 w 65"/>
                                      <a:gd name="T17" fmla="*/ 22 h 40"/>
                                      <a:gd name="T18" fmla="*/ 65 w 65"/>
                                      <a:gd name="T19" fmla="*/ 20 h 40"/>
                                      <a:gd name="T20" fmla="*/ 65 w 65"/>
                                      <a:gd name="T21" fmla="*/ 18 h 40"/>
                                      <a:gd name="T22" fmla="*/ 65 w 65"/>
                                      <a:gd name="T23" fmla="*/ 15 h 40"/>
                                      <a:gd name="T24" fmla="*/ 0 w 65"/>
                                      <a:gd name="T25" fmla="*/ 15 h 40"/>
                                      <a:gd name="T26" fmla="*/ 0 w 65"/>
                                      <a:gd name="T27" fmla="*/ 15 h 40"/>
                                      <a:gd name="T28" fmla="*/ 0 w 65"/>
                                      <a:gd name="T29" fmla="*/ 22 h 40"/>
                                      <a:gd name="T30" fmla="*/ 3 w 65"/>
                                      <a:gd name="T31" fmla="*/ 30 h 40"/>
                                      <a:gd name="T32" fmla="*/ 8 w 65"/>
                                      <a:gd name="T33" fmla="*/ 35 h 40"/>
                                      <a:gd name="T34" fmla="*/ 13 w 65"/>
                                      <a:gd name="T35" fmla="*/ 40 h 40"/>
                                      <a:gd name="T36" fmla="*/ 18 w 65"/>
                                      <a:gd name="T37" fmla="*/ 40 h 40"/>
                                      <a:gd name="T38" fmla="*/ 20 w 65"/>
                                      <a:gd name="T39" fmla="*/ 40 h 40"/>
                                      <a:gd name="T40" fmla="*/ 15 w 65"/>
                                      <a:gd name="T41" fmla="*/ 35 h 40"/>
                                      <a:gd name="T42" fmla="*/ 10 w 65"/>
                                      <a:gd name="T43" fmla="*/ 30 h 40"/>
                                      <a:gd name="T44" fmla="*/ 5 w 65"/>
                                      <a:gd name="T45" fmla="*/ 22 h 40"/>
                                      <a:gd name="T46" fmla="*/ 5 w 65"/>
                                      <a:gd name="T47" fmla="*/ 15 h 40"/>
                                      <a:gd name="T48" fmla="*/ 5 w 65"/>
                                      <a:gd name="T49" fmla="*/ 15 h 40"/>
                                      <a:gd name="T50" fmla="*/ 5 w 65"/>
                                      <a:gd name="T51" fmla="*/ 13 h 40"/>
                                      <a:gd name="T52" fmla="*/ 3 w 65"/>
                                      <a:gd name="T53" fmla="*/ 15 h 40"/>
                                      <a:gd name="T54" fmla="*/ 0 w 65"/>
                                      <a:gd name="T55" fmla="*/ 1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40">
                                        <a:moveTo>
                                          <a:pt x="65" y="15"/>
                                        </a:moveTo>
                                        <a:lnTo>
                                          <a:pt x="62" y="8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18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2" name="Freeform 21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646"/>
                                    <a:ext cx="59" cy="40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5 h 40"/>
                                      <a:gd name="T2" fmla="*/ 57 w 59"/>
                                      <a:gd name="T3" fmla="*/ 8 h 40"/>
                                      <a:gd name="T4" fmla="*/ 54 w 59"/>
                                      <a:gd name="T5" fmla="*/ 0 h 40"/>
                                      <a:gd name="T6" fmla="*/ 49 w 59"/>
                                      <a:gd name="T7" fmla="*/ 3 h 40"/>
                                      <a:gd name="T8" fmla="*/ 52 w 59"/>
                                      <a:gd name="T9" fmla="*/ 8 h 40"/>
                                      <a:gd name="T10" fmla="*/ 54 w 59"/>
                                      <a:gd name="T11" fmla="*/ 15 h 40"/>
                                      <a:gd name="T12" fmla="*/ 54 w 59"/>
                                      <a:gd name="T13" fmla="*/ 20 h 40"/>
                                      <a:gd name="T14" fmla="*/ 52 w 59"/>
                                      <a:gd name="T15" fmla="*/ 25 h 40"/>
                                      <a:gd name="T16" fmla="*/ 54 w 59"/>
                                      <a:gd name="T17" fmla="*/ 22 h 40"/>
                                      <a:gd name="T18" fmla="*/ 59 w 59"/>
                                      <a:gd name="T19" fmla="*/ 22 h 40"/>
                                      <a:gd name="T20" fmla="*/ 59 w 59"/>
                                      <a:gd name="T21" fmla="*/ 18 h 40"/>
                                      <a:gd name="T22" fmla="*/ 59 w 59"/>
                                      <a:gd name="T23" fmla="*/ 15 h 40"/>
                                      <a:gd name="T24" fmla="*/ 0 w 59"/>
                                      <a:gd name="T25" fmla="*/ 15 h 40"/>
                                      <a:gd name="T26" fmla="*/ 0 w 59"/>
                                      <a:gd name="T27" fmla="*/ 15 h 40"/>
                                      <a:gd name="T28" fmla="*/ 0 w 59"/>
                                      <a:gd name="T29" fmla="*/ 22 h 40"/>
                                      <a:gd name="T30" fmla="*/ 5 w 59"/>
                                      <a:gd name="T31" fmla="*/ 30 h 40"/>
                                      <a:gd name="T32" fmla="*/ 7 w 59"/>
                                      <a:gd name="T33" fmla="*/ 35 h 40"/>
                                      <a:gd name="T34" fmla="*/ 15 w 59"/>
                                      <a:gd name="T35" fmla="*/ 40 h 40"/>
                                      <a:gd name="T36" fmla="*/ 17 w 59"/>
                                      <a:gd name="T37" fmla="*/ 40 h 40"/>
                                      <a:gd name="T38" fmla="*/ 22 w 59"/>
                                      <a:gd name="T39" fmla="*/ 37 h 40"/>
                                      <a:gd name="T40" fmla="*/ 15 w 59"/>
                                      <a:gd name="T41" fmla="*/ 35 h 40"/>
                                      <a:gd name="T42" fmla="*/ 10 w 59"/>
                                      <a:gd name="T43" fmla="*/ 30 h 40"/>
                                      <a:gd name="T44" fmla="*/ 5 w 59"/>
                                      <a:gd name="T45" fmla="*/ 22 h 40"/>
                                      <a:gd name="T46" fmla="*/ 5 w 59"/>
                                      <a:gd name="T47" fmla="*/ 15 h 40"/>
                                      <a:gd name="T48" fmla="*/ 5 w 59"/>
                                      <a:gd name="T49" fmla="*/ 15 h 40"/>
                                      <a:gd name="T50" fmla="*/ 5 w 59"/>
                                      <a:gd name="T51" fmla="*/ 13 h 40"/>
                                      <a:gd name="T52" fmla="*/ 2 w 59"/>
                                      <a:gd name="T53" fmla="*/ 13 h 40"/>
                                      <a:gd name="T54" fmla="*/ 0 w 59"/>
                                      <a:gd name="T55" fmla="*/ 1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9" h="40">
                                        <a:moveTo>
                                          <a:pt x="59" y="15"/>
                                        </a:moveTo>
                                        <a:lnTo>
                                          <a:pt x="57" y="8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52" y="8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4" y="22"/>
                                        </a:lnTo>
                                        <a:lnTo>
                                          <a:pt x="59" y="22"/>
                                        </a:lnTo>
                                        <a:lnTo>
                                          <a:pt x="59" y="18"/>
                                        </a:lnTo>
                                        <a:lnTo>
                                          <a:pt x="59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3" name="Freeform 21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646"/>
                                    <a:ext cx="55" cy="4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5 h 40"/>
                                      <a:gd name="T2" fmla="*/ 52 w 55"/>
                                      <a:gd name="T3" fmla="*/ 8 h 40"/>
                                      <a:gd name="T4" fmla="*/ 50 w 55"/>
                                      <a:gd name="T5" fmla="*/ 0 h 40"/>
                                      <a:gd name="T6" fmla="*/ 45 w 55"/>
                                      <a:gd name="T7" fmla="*/ 3 h 40"/>
                                      <a:gd name="T8" fmla="*/ 50 w 55"/>
                                      <a:gd name="T9" fmla="*/ 8 h 40"/>
                                      <a:gd name="T10" fmla="*/ 50 w 55"/>
                                      <a:gd name="T11" fmla="*/ 15 h 40"/>
                                      <a:gd name="T12" fmla="*/ 47 w 55"/>
                                      <a:gd name="T13" fmla="*/ 22 h 40"/>
                                      <a:gd name="T14" fmla="*/ 45 w 55"/>
                                      <a:gd name="T15" fmla="*/ 27 h 40"/>
                                      <a:gd name="T16" fmla="*/ 50 w 55"/>
                                      <a:gd name="T17" fmla="*/ 25 h 40"/>
                                      <a:gd name="T18" fmla="*/ 52 w 55"/>
                                      <a:gd name="T19" fmla="*/ 22 h 40"/>
                                      <a:gd name="T20" fmla="*/ 55 w 55"/>
                                      <a:gd name="T21" fmla="*/ 20 h 40"/>
                                      <a:gd name="T22" fmla="*/ 55 w 55"/>
                                      <a:gd name="T23" fmla="*/ 15 h 40"/>
                                      <a:gd name="T24" fmla="*/ 0 w 55"/>
                                      <a:gd name="T25" fmla="*/ 13 h 40"/>
                                      <a:gd name="T26" fmla="*/ 0 w 55"/>
                                      <a:gd name="T27" fmla="*/ 15 h 40"/>
                                      <a:gd name="T28" fmla="*/ 0 w 55"/>
                                      <a:gd name="T29" fmla="*/ 15 h 40"/>
                                      <a:gd name="T30" fmla="*/ 0 w 55"/>
                                      <a:gd name="T31" fmla="*/ 22 h 40"/>
                                      <a:gd name="T32" fmla="*/ 5 w 55"/>
                                      <a:gd name="T33" fmla="*/ 30 h 40"/>
                                      <a:gd name="T34" fmla="*/ 10 w 55"/>
                                      <a:gd name="T35" fmla="*/ 35 h 40"/>
                                      <a:gd name="T36" fmla="*/ 15 w 55"/>
                                      <a:gd name="T37" fmla="*/ 40 h 40"/>
                                      <a:gd name="T38" fmla="*/ 20 w 55"/>
                                      <a:gd name="T39" fmla="*/ 37 h 40"/>
                                      <a:gd name="T40" fmla="*/ 23 w 55"/>
                                      <a:gd name="T41" fmla="*/ 37 h 40"/>
                                      <a:gd name="T42" fmla="*/ 15 w 55"/>
                                      <a:gd name="T43" fmla="*/ 35 h 40"/>
                                      <a:gd name="T44" fmla="*/ 10 w 55"/>
                                      <a:gd name="T45" fmla="*/ 30 h 40"/>
                                      <a:gd name="T46" fmla="*/ 8 w 55"/>
                                      <a:gd name="T47" fmla="*/ 22 h 40"/>
                                      <a:gd name="T48" fmla="*/ 5 w 55"/>
                                      <a:gd name="T49" fmla="*/ 15 h 40"/>
                                      <a:gd name="T50" fmla="*/ 5 w 55"/>
                                      <a:gd name="T51" fmla="*/ 15 h 40"/>
                                      <a:gd name="T52" fmla="*/ 5 w 55"/>
                                      <a:gd name="T53" fmla="*/ 13 h 40"/>
                                      <a:gd name="T54" fmla="*/ 3 w 55"/>
                                      <a:gd name="T55" fmla="*/ 13 h 40"/>
                                      <a:gd name="T56" fmla="*/ 0 w 55"/>
                                      <a:gd name="T57" fmla="*/ 13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0">
                                        <a:moveTo>
                                          <a:pt x="55" y="15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2" y="22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5" y="15"/>
                                        </a:lnTo>
                                        <a:close/>
                                        <a:moveTo>
                                          <a:pt x="0" y="13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4" name="Freeform 21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4" y="649"/>
                                    <a:ext cx="49" cy="34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2 h 34"/>
                                      <a:gd name="T2" fmla="*/ 47 w 49"/>
                                      <a:gd name="T3" fmla="*/ 5 h 34"/>
                                      <a:gd name="T4" fmla="*/ 44 w 49"/>
                                      <a:gd name="T5" fmla="*/ 0 h 34"/>
                                      <a:gd name="T6" fmla="*/ 39 w 49"/>
                                      <a:gd name="T7" fmla="*/ 0 h 34"/>
                                      <a:gd name="T8" fmla="*/ 44 w 49"/>
                                      <a:gd name="T9" fmla="*/ 7 h 34"/>
                                      <a:gd name="T10" fmla="*/ 44 w 49"/>
                                      <a:gd name="T11" fmla="*/ 12 h 34"/>
                                      <a:gd name="T12" fmla="*/ 42 w 49"/>
                                      <a:gd name="T13" fmla="*/ 19 h 34"/>
                                      <a:gd name="T14" fmla="*/ 37 w 49"/>
                                      <a:gd name="T15" fmla="*/ 27 h 34"/>
                                      <a:gd name="T16" fmla="*/ 42 w 49"/>
                                      <a:gd name="T17" fmla="*/ 24 h 34"/>
                                      <a:gd name="T18" fmla="*/ 47 w 49"/>
                                      <a:gd name="T19" fmla="*/ 22 h 34"/>
                                      <a:gd name="T20" fmla="*/ 49 w 49"/>
                                      <a:gd name="T21" fmla="*/ 17 h 34"/>
                                      <a:gd name="T22" fmla="*/ 49 w 49"/>
                                      <a:gd name="T23" fmla="*/ 12 h 34"/>
                                      <a:gd name="T24" fmla="*/ 0 w 49"/>
                                      <a:gd name="T25" fmla="*/ 10 h 34"/>
                                      <a:gd name="T26" fmla="*/ 0 w 49"/>
                                      <a:gd name="T27" fmla="*/ 12 h 34"/>
                                      <a:gd name="T28" fmla="*/ 0 w 49"/>
                                      <a:gd name="T29" fmla="*/ 12 h 34"/>
                                      <a:gd name="T30" fmla="*/ 0 w 49"/>
                                      <a:gd name="T31" fmla="*/ 19 h 34"/>
                                      <a:gd name="T32" fmla="*/ 5 w 49"/>
                                      <a:gd name="T33" fmla="*/ 27 h 34"/>
                                      <a:gd name="T34" fmla="*/ 10 w 49"/>
                                      <a:gd name="T35" fmla="*/ 32 h 34"/>
                                      <a:gd name="T36" fmla="*/ 17 w 49"/>
                                      <a:gd name="T37" fmla="*/ 34 h 34"/>
                                      <a:gd name="T38" fmla="*/ 22 w 49"/>
                                      <a:gd name="T39" fmla="*/ 34 h 34"/>
                                      <a:gd name="T40" fmla="*/ 27 w 49"/>
                                      <a:gd name="T41" fmla="*/ 32 h 34"/>
                                      <a:gd name="T42" fmla="*/ 25 w 49"/>
                                      <a:gd name="T43" fmla="*/ 32 h 34"/>
                                      <a:gd name="T44" fmla="*/ 25 w 49"/>
                                      <a:gd name="T45" fmla="*/ 32 h 34"/>
                                      <a:gd name="T46" fmla="*/ 17 w 49"/>
                                      <a:gd name="T47" fmla="*/ 29 h 34"/>
                                      <a:gd name="T48" fmla="*/ 10 w 49"/>
                                      <a:gd name="T49" fmla="*/ 27 h 34"/>
                                      <a:gd name="T50" fmla="*/ 7 w 49"/>
                                      <a:gd name="T51" fmla="*/ 19 h 34"/>
                                      <a:gd name="T52" fmla="*/ 5 w 49"/>
                                      <a:gd name="T53" fmla="*/ 12 h 34"/>
                                      <a:gd name="T54" fmla="*/ 5 w 49"/>
                                      <a:gd name="T55" fmla="*/ 10 h 34"/>
                                      <a:gd name="T56" fmla="*/ 5 w 49"/>
                                      <a:gd name="T57" fmla="*/ 10 h 34"/>
                                      <a:gd name="T58" fmla="*/ 2 w 49"/>
                                      <a:gd name="T59" fmla="*/ 10 h 34"/>
                                      <a:gd name="T60" fmla="*/ 0 w 49"/>
                                      <a:gd name="T61" fmla="*/ 1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9" h="34">
                                        <a:moveTo>
                                          <a:pt x="49" y="12"/>
                                        </a:moveTo>
                                        <a:lnTo>
                                          <a:pt x="47" y="5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44" y="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42" y="24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9" y="12"/>
                                        </a:lnTo>
                                        <a:close/>
                                        <a:moveTo>
                                          <a:pt x="0" y="1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5" name="Freeform 2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649"/>
                                    <a:ext cx="45" cy="34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2 h 34"/>
                                      <a:gd name="T2" fmla="*/ 45 w 45"/>
                                      <a:gd name="T3" fmla="*/ 5 h 34"/>
                                      <a:gd name="T4" fmla="*/ 40 w 45"/>
                                      <a:gd name="T5" fmla="*/ 0 h 34"/>
                                      <a:gd name="T6" fmla="*/ 35 w 45"/>
                                      <a:gd name="T7" fmla="*/ 2 h 34"/>
                                      <a:gd name="T8" fmla="*/ 40 w 45"/>
                                      <a:gd name="T9" fmla="*/ 7 h 34"/>
                                      <a:gd name="T10" fmla="*/ 40 w 45"/>
                                      <a:gd name="T11" fmla="*/ 12 h 34"/>
                                      <a:gd name="T12" fmla="*/ 37 w 45"/>
                                      <a:gd name="T13" fmla="*/ 19 h 34"/>
                                      <a:gd name="T14" fmla="*/ 35 w 45"/>
                                      <a:gd name="T15" fmla="*/ 24 h 34"/>
                                      <a:gd name="T16" fmla="*/ 30 w 45"/>
                                      <a:gd name="T17" fmla="*/ 27 h 34"/>
                                      <a:gd name="T18" fmla="*/ 23 w 45"/>
                                      <a:gd name="T19" fmla="*/ 29 h 34"/>
                                      <a:gd name="T20" fmla="*/ 15 w 45"/>
                                      <a:gd name="T21" fmla="*/ 27 h 34"/>
                                      <a:gd name="T22" fmla="*/ 10 w 45"/>
                                      <a:gd name="T23" fmla="*/ 24 h 34"/>
                                      <a:gd name="T24" fmla="*/ 8 w 45"/>
                                      <a:gd name="T25" fmla="*/ 19 h 34"/>
                                      <a:gd name="T26" fmla="*/ 5 w 45"/>
                                      <a:gd name="T27" fmla="*/ 12 h 34"/>
                                      <a:gd name="T28" fmla="*/ 5 w 45"/>
                                      <a:gd name="T29" fmla="*/ 10 h 34"/>
                                      <a:gd name="T30" fmla="*/ 5 w 45"/>
                                      <a:gd name="T31" fmla="*/ 10 h 34"/>
                                      <a:gd name="T32" fmla="*/ 3 w 45"/>
                                      <a:gd name="T33" fmla="*/ 10 h 34"/>
                                      <a:gd name="T34" fmla="*/ 0 w 45"/>
                                      <a:gd name="T35" fmla="*/ 10 h 34"/>
                                      <a:gd name="T36" fmla="*/ 0 w 45"/>
                                      <a:gd name="T37" fmla="*/ 12 h 34"/>
                                      <a:gd name="T38" fmla="*/ 0 w 45"/>
                                      <a:gd name="T39" fmla="*/ 12 h 34"/>
                                      <a:gd name="T40" fmla="*/ 3 w 45"/>
                                      <a:gd name="T41" fmla="*/ 19 h 34"/>
                                      <a:gd name="T42" fmla="*/ 5 w 45"/>
                                      <a:gd name="T43" fmla="*/ 27 h 34"/>
                                      <a:gd name="T44" fmla="*/ 10 w 45"/>
                                      <a:gd name="T45" fmla="*/ 32 h 34"/>
                                      <a:gd name="T46" fmla="*/ 18 w 45"/>
                                      <a:gd name="T47" fmla="*/ 34 h 34"/>
                                      <a:gd name="T48" fmla="*/ 30 w 45"/>
                                      <a:gd name="T49" fmla="*/ 29 h 34"/>
                                      <a:gd name="T50" fmla="*/ 40 w 45"/>
                                      <a:gd name="T51" fmla="*/ 24 h 34"/>
                                      <a:gd name="T52" fmla="*/ 42 w 45"/>
                                      <a:gd name="T53" fmla="*/ 19 h 34"/>
                                      <a:gd name="T54" fmla="*/ 45 w 45"/>
                                      <a:gd name="T55" fmla="*/ 12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5" h="34">
                                        <a:moveTo>
                                          <a:pt x="45" y="12"/>
                                        </a:moveTo>
                                        <a:lnTo>
                                          <a:pt x="45" y="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5" y="2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3" y="29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8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30" y="29"/>
                                        </a:lnTo>
                                        <a:lnTo>
                                          <a:pt x="40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6" name="Freeform 2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9" y="649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2 h 32"/>
                                      <a:gd name="T2" fmla="*/ 39 w 39"/>
                                      <a:gd name="T3" fmla="*/ 7 h 32"/>
                                      <a:gd name="T4" fmla="*/ 34 w 39"/>
                                      <a:gd name="T5" fmla="*/ 0 h 32"/>
                                      <a:gd name="T6" fmla="*/ 29 w 39"/>
                                      <a:gd name="T7" fmla="*/ 2 h 32"/>
                                      <a:gd name="T8" fmla="*/ 34 w 39"/>
                                      <a:gd name="T9" fmla="*/ 7 h 32"/>
                                      <a:gd name="T10" fmla="*/ 34 w 39"/>
                                      <a:gd name="T11" fmla="*/ 12 h 32"/>
                                      <a:gd name="T12" fmla="*/ 32 w 39"/>
                                      <a:gd name="T13" fmla="*/ 17 h 32"/>
                                      <a:gd name="T14" fmla="*/ 29 w 39"/>
                                      <a:gd name="T15" fmla="*/ 22 h 32"/>
                                      <a:gd name="T16" fmla="*/ 25 w 39"/>
                                      <a:gd name="T17" fmla="*/ 24 h 32"/>
                                      <a:gd name="T18" fmla="*/ 20 w 39"/>
                                      <a:gd name="T19" fmla="*/ 27 h 32"/>
                                      <a:gd name="T20" fmla="*/ 15 w 39"/>
                                      <a:gd name="T21" fmla="*/ 24 h 32"/>
                                      <a:gd name="T22" fmla="*/ 10 w 39"/>
                                      <a:gd name="T23" fmla="*/ 22 h 32"/>
                                      <a:gd name="T24" fmla="*/ 5 w 39"/>
                                      <a:gd name="T25" fmla="*/ 17 h 32"/>
                                      <a:gd name="T26" fmla="*/ 5 w 39"/>
                                      <a:gd name="T27" fmla="*/ 12 h 32"/>
                                      <a:gd name="T28" fmla="*/ 5 w 39"/>
                                      <a:gd name="T29" fmla="*/ 10 h 32"/>
                                      <a:gd name="T30" fmla="*/ 5 w 39"/>
                                      <a:gd name="T31" fmla="*/ 10 h 32"/>
                                      <a:gd name="T32" fmla="*/ 2 w 39"/>
                                      <a:gd name="T33" fmla="*/ 10 h 32"/>
                                      <a:gd name="T34" fmla="*/ 0 w 39"/>
                                      <a:gd name="T35" fmla="*/ 10 h 32"/>
                                      <a:gd name="T36" fmla="*/ 0 w 39"/>
                                      <a:gd name="T37" fmla="*/ 10 h 32"/>
                                      <a:gd name="T38" fmla="*/ 0 w 39"/>
                                      <a:gd name="T39" fmla="*/ 12 h 32"/>
                                      <a:gd name="T40" fmla="*/ 2 w 39"/>
                                      <a:gd name="T41" fmla="*/ 19 h 32"/>
                                      <a:gd name="T42" fmla="*/ 5 w 39"/>
                                      <a:gd name="T43" fmla="*/ 27 h 32"/>
                                      <a:gd name="T44" fmla="*/ 12 w 39"/>
                                      <a:gd name="T45" fmla="*/ 29 h 32"/>
                                      <a:gd name="T46" fmla="*/ 20 w 39"/>
                                      <a:gd name="T47" fmla="*/ 32 h 32"/>
                                      <a:gd name="T48" fmla="*/ 20 w 39"/>
                                      <a:gd name="T49" fmla="*/ 32 h 32"/>
                                      <a:gd name="T50" fmla="*/ 22 w 39"/>
                                      <a:gd name="T51" fmla="*/ 32 h 32"/>
                                      <a:gd name="T52" fmla="*/ 27 w 39"/>
                                      <a:gd name="T53" fmla="*/ 29 h 32"/>
                                      <a:gd name="T54" fmla="*/ 32 w 39"/>
                                      <a:gd name="T55" fmla="*/ 27 h 32"/>
                                      <a:gd name="T56" fmla="*/ 37 w 39"/>
                                      <a:gd name="T57" fmla="*/ 19 h 32"/>
                                      <a:gd name="T58" fmla="*/ 39 w 39"/>
                                      <a:gd name="T59" fmla="*/ 1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9" h="32">
                                        <a:moveTo>
                                          <a:pt x="39" y="12"/>
                                        </a:moveTo>
                                        <a:lnTo>
                                          <a:pt x="39" y="7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32" y="27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9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7" name="Freeform 2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651"/>
                                    <a:ext cx="35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 h 27"/>
                                      <a:gd name="T2" fmla="*/ 35 w 35"/>
                                      <a:gd name="T3" fmla="*/ 5 h 27"/>
                                      <a:gd name="T4" fmla="*/ 30 w 35"/>
                                      <a:gd name="T5" fmla="*/ 0 h 27"/>
                                      <a:gd name="T6" fmla="*/ 27 w 35"/>
                                      <a:gd name="T7" fmla="*/ 0 h 27"/>
                                      <a:gd name="T8" fmla="*/ 25 w 35"/>
                                      <a:gd name="T9" fmla="*/ 0 h 27"/>
                                      <a:gd name="T10" fmla="*/ 30 w 35"/>
                                      <a:gd name="T11" fmla="*/ 5 h 27"/>
                                      <a:gd name="T12" fmla="*/ 30 w 35"/>
                                      <a:gd name="T13" fmla="*/ 10 h 27"/>
                                      <a:gd name="T14" fmla="*/ 30 w 35"/>
                                      <a:gd name="T15" fmla="*/ 15 h 27"/>
                                      <a:gd name="T16" fmla="*/ 25 w 35"/>
                                      <a:gd name="T17" fmla="*/ 17 h 27"/>
                                      <a:gd name="T18" fmla="*/ 23 w 35"/>
                                      <a:gd name="T19" fmla="*/ 20 h 27"/>
                                      <a:gd name="T20" fmla="*/ 18 w 35"/>
                                      <a:gd name="T21" fmla="*/ 22 h 27"/>
                                      <a:gd name="T22" fmla="*/ 13 w 35"/>
                                      <a:gd name="T23" fmla="*/ 20 h 27"/>
                                      <a:gd name="T24" fmla="*/ 8 w 35"/>
                                      <a:gd name="T25" fmla="*/ 17 h 27"/>
                                      <a:gd name="T26" fmla="*/ 5 w 35"/>
                                      <a:gd name="T27" fmla="*/ 15 h 27"/>
                                      <a:gd name="T28" fmla="*/ 5 w 35"/>
                                      <a:gd name="T29" fmla="*/ 10 h 27"/>
                                      <a:gd name="T30" fmla="*/ 5 w 35"/>
                                      <a:gd name="T31" fmla="*/ 8 h 27"/>
                                      <a:gd name="T32" fmla="*/ 5 w 35"/>
                                      <a:gd name="T33" fmla="*/ 8 h 27"/>
                                      <a:gd name="T34" fmla="*/ 3 w 35"/>
                                      <a:gd name="T35" fmla="*/ 8 h 27"/>
                                      <a:gd name="T36" fmla="*/ 0 w 35"/>
                                      <a:gd name="T37" fmla="*/ 8 h 27"/>
                                      <a:gd name="T38" fmla="*/ 0 w 35"/>
                                      <a:gd name="T39" fmla="*/ 8 h 27"/>
                                      <a:gd name="T40" fmla="*/ 0 w 35"/>
                                      <a:gd name="T41" fmla="*/ 10 h 27"/>
                                      <a:gd name="T42" fmla="*/ 3 w 35"/>
                                      <a:gd name="T43" fmla="*/ 17 h 27"/>
                                      <a:gd name="T44" fmla="*/ 5 w 35"/>
                                      <a:gd name="T45" fmla="*/ 22 h 27"/>
                                      <a:gd name="T46" fmla="*/ 10 w 35"/>
                                      <a:gd name="T47" fmla="*/ 25 h 27"/>
                                      <a:gd name="T48" fmla="*/ 18 w 35"/>
                                      <a:gd name="T49" fmla="*/ 27 h 27"/>
                                      <a:gd name="T50" fmla="*/ 25 w 35"/>
                                      <a:gd name="T51" fmla="*/ 25 h 27"/>
                                      <a:gd name="T52" fmla="*/ 30 w 35"/>
                                      <a:gd name="T53" fmla="*/ 22 h 27"/>
                                      <a:gd name="T54" fmla="*/ 32 w 35"/>
                                      <a:gd name="T55" fmla="*/ 17 h 27"/>
                                      <a:gd name="T56" fmla="*/ 35 w 35"/>
                                      <a:gd name="T57" fmla="*/ 1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" h="27">
                                        <a:moveTo>
                                          <a:pt x="35" y="10"/>
                                        </a:moveTo>
                                        <a:lnTo>
                                          <a:pt x="3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8" name="Freeform 2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651"/>
                                    <a:ext cx="29" cy="2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0 h 25"/>
                                      <a:gd name="T2" fmla="*/ 29 w 29"/>
                                      <a:gd name="T3" fmla="*/ 5 h 25"/>
                                      <a:gd name="T4" fmla="*/ 24 w 29"/>
                                      <a:gd name="T5" fmla="*/ 0 h 25"/>
                                      <a:gd name="T6" fmla="*/ 22 w 29"/>
                                      <a:gd name="T7" fmla="*/ 0 h 25"/>
                                      <a:gd name="T8" fmla="*/ 20 w 29"/>
                                      <a:gd name="T9" fmla="*/ 3 h 25"/>
                                      <a:gd name="T10" fmla="*/ 22 w 29"/>
                                      <a:gd name="T11" fmla="*/ 5 h 25"/>
                                      <a:gd name="T12" fmla="*/ 24 w 29"/>
                                      <a:gd name="T13" fmla="*/ 10 h 25"/>
                                      <a:gd name="T14" fmla="*/ 24 w 29"/>
                                      <a:gd name="T15" fmla="*/ 13 h 25"/>
                                      <a:gd name="T16" fmla="*/ 22 w 29"/>
                                      <a:gd name="T17" fmla="*/ 17 h 25"/>
                                      <a:gd name="T18" fmla="*/ 17 w 29"/>
                                      <a:gd name="T19" fmla="*/ 20 h 25"/>
                                      <a:gd name="T20" fmla="*/ 15 w 29"/>
                                      <a:gd name="T21" fmla="*/ 20 h 25"/>
                                      <a:gd name="T22" fmla="*/ 10 w 29"/>
                                      <a:gd name="T23" fmla="*/ 20 h 25"/>
                                      <a:gd name="T24" fmla="*/ 7 w 29"/>
                                      <a:gd name="T25" fmla="*/ 17 h 25"/>
                                      <a:gd name="T26" fmla="*/ 5 w 29"/>
                                      <a:gd name="T27" fmla="*/ 13 h 25"/>
                                      <a:gd name="T28" fmla="*/ 5 w 29"/>
                                      <a:gd name="T29" fmla="*/ 10 h 25"/>
                                      <a:gd name="T30" fmla="*/ 5 w 29"/>
                                      <a:gd name="T31" fmla="*/ 8 h 25"/>
                                      <a:gd name="T32" fmla="*/ 5 w 29"/>
                                      <a:gd name="T33" fmla="*/ 5 h 25"/>
                                      <a:gd name="T34" fmla="*/ 2 w 29"/>
                                      <a:gd name="T35" fmla="*/ 8 h 25"/>
                                      <a:gd name="T36" fmla="*/ 0 w 29"/>
                                      <a:gd name="T37" fmla="*/ 8 h 25"/>
                                      <a:gd name="T38" fmla="*/ 0 w 29"/>
                                      <a:gd name="T39" fmla="*/ 8 h 25"/>
                                      <a:gd name="T40" fmla="*/ 0 w 29"/>
                                      <a:gd name="T41" fmla="*/ 10 h 25"/>
                                      <a:gd name="T42" fmla="*/ 0 w 29"/>
                                      <a:gd name="T43" fmla="*/ 15 h 25"/>
                                      <a:gd name="T44" fmla="*/ 5 w 29"/>
                                      <a:gd name="T45" fmla="*/ 20 h 25"/>
                                      <a:gd name="T46" fmla="*/ 10 w 29"/>
                                      <a:gd name="T47" fmla="*/ 22 h 25"/>
                                      <a:gd name="T48" fmla="*/ 15 w 29"/>
                                      <a:gd name="T49" fmla="*/ 25 h 25"/>
                                      <a:gd name="T50" fmla="*/ 20 w 29"/>
                                      <a:gd name="T51" fmla="*/ 22 h 25"/>
                                      <a:gd name="T52" fmla="*/ 24 w 29"/>
                                      <a:gd name="T53" fmla="*/ 20 h 25"/>
                                      <a:gd name="T54" fmla="*/ 27 w 29"/>
                                      <a:gd name="T55" fmla="*/ 15 h 25"/>
                                      <a:gd name="T56" fmla="*/ 29 w 29"/>
                                      <a:gd name="T57" fmla="*/ 1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29" h="25">
                                        <a:moveTo>
                                          <a:pt x="29" y="10"/>
                                        </a:moveTo>
                                        <a:lnTo>
                                          <a:pt x="29" y="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9" name="Freeform 2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651"/>
                                    <a:ext cx="25" cy="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22"/>
                                      <a:gd name="T2" fmla="*/ 25 w 25"/>
                                      <a:gd name="T3" fmla="*/ 5 h 22"/>
                                      <a:gd name="T4" fmla="*/ 20 w 25"/>
                                      <a:gd name="T5" fmla="*/ 0 h 22"/>
                                      <a:gd name="T6" fmla="*/ 18 w 25"/>
                                      <a:gd name="T7" fmla="*/ 3 h 22"/>
                                      <a:gd name="T8" fmla="*/ 15 w 25"/>
                                      <a:gd name="T9" fmla="*/ 3 h 22"/>
                                      <a:gd name="T10" fmla="*/ 18 w 25"/>
                                      <a:gd name="T11" fmla="*/ 5 h 22"/>
                                      <a:gd name="T12" fmla="*/ 20 w 25"/>
                                      <a:gd name="T13" fmla="*/ 10 h 22"/>
                                      <a:gd name="T14" fmla="*/ 18 w 25"/>
                                      <a:gd name="T15" fmla="*/ 15 h 22"/>
                                      <a:gd name="T16" fmla="*/ 13 w 25"/>
                                      <a:gd name="T17" fmla="*/ 17 h 22"/>
                                      <a:gd name="T18" fmla="*/ 8 w 25"/>
                                      <a:gd name="T19" fmla="*/ 15 h 22"/>
                                      <a:gd name="T20" fmla="*/ 5 w 25"/>
                                      <a:gd name="T21" fmla="*/ 10 h 22"/>
                                      <a:gd name="T22" fmla="*/ 5 w 25"/>
                                      <a:gd name="T23" fmla="*/ 8 h 22"/>
                                      <a:gd name="T24" fmla="*/ 8 w 25"/>
                                      <a:gd name="T25" fmla="*/ 5 h 22"/>
                                      <a:gd name="T26" fmla="*/ 3 w 25"/>
                                      <a:gd name="T27" fmla="*/ 5 h 22"/>
                                      <a:gd name="T28" fmla="*/ 0 w 25"/>
                                      <a:gd name="T29" fmla="*/ 8 h 22"/>
                                      <a:gd name="T30" fmla="*/ 0 w 25"/>
                                      <a:gd name="T31" fmla="*/ 8 h 22"/>
                                      <a:gd name="T32" fmla="*/ 0 w 25"/>
                                      <a:gd name="T33" fmla="*/ 10 h 22"/>
                                      <a:gd name="T34" fmla="*/ 0 w 25"/>
                                      <a:gd name="T35" fmla="*/ 15 h 22"/>
                                      <a:gd name="T36" fmla="*/ 3 w 25"/>
                                      <a:gd name="T37" fmla="*/ 17 h 22"/>
                                      <a:gd name="T38" fmla="*/ 8 w 25"/>
                                      <a:gd name="T39" fmla="*/ 20 h 22"/>
                                      <a:gd name="T40" fmla="*/ 13 w 25"/>
                                      <a:gd name="T41" fmla="*/ 22 h 22"/>
                                      <a:gd name="T42" fmla="*/ 18 w 25"/>
                                      <a:gd name="T43" fmla="*/ 20 h 22"/>
                                      <a:gd name="T44" fmla="*/ 20 w 25"/>
                                      <a:gd name="T45" fmla="*/ 17 h 22"/>
                                      <a:gd name="T46" fmla="*/ 25 w 25"/>
                                      <a:gd name="T47" fmla="*/ 15 h 22"/>
                                      <a:gd name="T48" fmla="*/ 25 w 25"/>
                                      <a:gd name="T49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5" h="22">
                                        <a:moveTo>
                                          <a:pt x="25" y="1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18" y="2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0" name="Freeform 22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59" y="654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7 h 17"/>
                                      <a:gd name="T2" fmla="*/ 17 w 19"/>
                                      <a:gd name="T3" fmla="*/ 2 h 17"/>
                                      <a:gd name="T4" fmla="*/ 15 w 19"/>
                                      <a:gd name="T5" fmla="*/ 0 h 17"/>
                                      <a:gd name="T6" fmla="*/ 7 w 19"/>
                                      <a:gd name="T7" fmla="*/ 2 h 17"/>
                                      <a:gd name="T8" fmla="*/ 0 w 19"/>
                                      <a:gd name="T9" fmla="*/ 2 h 17"/>
                                      <a:gd name="T10" fmla="*/ 0 w 19"/>
                                      <a:gd name="T11" fmla="*/ 5 h 17"/>
                                      <a:gd name="T12" fmla="*/ 0 w 19"/>
                                      <a:gd name="T13" fmla="*/ 7 h 17"/>
                                      <a:gd name="T14" fmla="*/ 0 w 19"/>
                                      <a:gd name="T15" fmla="*/ 10 h 17"/>
                                      <a:gd name="T16" fmla="*/ 2 w 19"/>
                                      <a:gd name="T17" fmla="*/ 14 h 17"/>
                                      <a:gd name="T18" fmla="*/ 5 w 19"/>
                                      <a:gd name="T19" fmla="*/ 17 h 17"/>
                                      <a:gd name="T20" fmla="*/ 10 w 19"/>
                                      <a:gd name="T21" fmla="*/ 17 h 17"/>
                                      <a:gd name="T22" fmla="*/ 12 w 19"/>
                                      <a:gd name="T23" fmla="*/ 17 h 17"/>
                                      <a:gd name="T24" fmla="*/ 17 w 19"/>
                                      <a:gd name="T25" fmla="*/ 14 h 17"/>
                                      <a:gd name="T26" fmla="*/ 19 w 19"/>
                                      <a:gd name="T27" fmla="*/ 10 h 17"/>
                                      <a:gd name="T28" fmla="*/ 19 w 19"/>
                                      <a:gd name="T29" fmla="*/ 7 h 17"/>
                                      <a:gd name="T30" fmla="*/ 15 w 19"/>
                                      <a:gd name="T31" fmla="*/ 7 h 17"/>
                                      <a:gd name="T32" fmla="*/ 12 w 19"/>
                                      <a:gd name="T33" fmla="*/ 10 h 17"/>
                                      <a:gd name="T34" fmla="*/ 10 w 19"/>
                                      <a:gd name="T35" fmla="*/ 12 h 17"/>
                                      <a:gd name="T36" fmla="*/ 7 w 19"/>
                                      <a:gd name="T37" fmla="*/ 10 h 17"/>
                                      <a:gd name="T38" fmla="*/ 5 w 19"/>
                                      <a:gd name="T39" fmla="*/ 7 h 17"/>
                                      <a:gd name="T40" fmla="*/ 7 w 19"/>
                                      <a:gd name="T41" fmla="*/ 5 h 17"/>
                                      <a:gd name="T42" fmla="*/ 10 w 19"/>
                                      <a:gd name="T43" fmla="*/ 2 h 17"/>
                                      <a:gd name="T44" fmla="*/ 12 w 19"/>
                                      <a:gd name="T45" fmla="*/ 5 h 17"/>
                                      <a:gd name="T46" fmla="*/ 15 w 19"/>
                                      <a:gd name="T47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" h="17">
                                        <a:moveTo>
                                          <a:pt x="19" y="7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19" y="10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  <a:moveTo>
                                          <a:pt x="15" y="7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1" name="Freeform 2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1" y="65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7 h 14"/>
                                      <a:gd name="T2" fmla="*/ 13 w 15"/>
                                      <a:gd name="T3" fmla="*/ 2 h 14"/>
                                      <a:gd name="T4" fmla="*/ 10 w 15"/>
                                      <a:gd name="T5" fmla="*/ 0 h 14"/>
                                      <a:gd name="T6" fmla="*/ 5 w 15"/>
                                      <a:gd name="T7" fmla="*/ 2 h 14"/>
                                      <a:gd name="T8" fmla="*/ 3 w 15"/>
                                      <a:gd name="T9" fmla="*/ 2 h 14"/>
                                      <a:gd name="T10" fmla="*/ 0 w 15"/>
                                      <a:gd name="T11" fmla="*/ 5 h 14"/>
                                      <a:gd name="T12" fmla="*/ 0 w 15"/>
                                      <a:gd name="T13" fmla="*/ 7 h 14"/>
                                      <a:gd name="T14" fmla="*/ 3 w 15"/>
                                      <a:gd name="T15" fmla="*/ 12 h 14"/>
                                      <a:gd name="T16" fmla="*/ 8 w 15"/>
                                      <a:gd name="T17" fmla="*/ 14 h 14"/>
                                      <a:gd name="T18" fmla="*/ 13 w 15"/>
                                      <a:gd name="T19" fmla="*/ 12 h 14"/>
                                      <a:gd name="T20" fmla="*/ 15 w 15"/>
                                      <a:gd name="T21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4">
                                        <a:moveTo>
                                          <a:pt x="15" y="7"/>
                                        </a:move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8" y="14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2" name="Freeform 2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6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7 w 10"/>
                                      <a:gd name="T3" fmla="*/ 3 h 10"/>
                                      <a:gd name="T4" fmla="*/ 5 w 10"/>
                                      <a:gd name="T5" fmla="*/ 0 h 10"/>
                                      <a:gd name="T6" fmla="*/ 2 w 10"/>
                                      <a:gd name="T7" fmla="*/ 3 h 10"/>
                                      <a:gd name="T8" fmla="*/ 0 w 10"/>
                                      <a:gd name="T9" fmla="*/ 5 h 10"/>
                                      <a:gd name="T10" fmla="*/ 2 w 10"/>
                                      <a:gd name="T11" fmla="*/ 8 h 10"/>
                                      <a:gd name="T12" fmla="*/ 5 w 10"/>
                                      <a:gd name="T13" fmla="*/ 10 h 10"/>
                                      <a:gd name="T14" fmla="*/ 7 w 10"/>
                                      <a:gd name="T15" fmla="*/ 8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3" name="Freeform 2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6" y="65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5"/>
                                      <a:gd name="T2" fmla="*/ 5 w 5"/>
                                      <a:gd name="T3" fmla="*/ 0 h 5"/>
                                      <a:gd name="T4" fmla="*/ 3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2 h 5"/>
                                      <a:gd name="T10" fmla="*/ 0 w 5"/>
                                      <a:gd name="T11" fmla="*/ 5 h 5"/>
                                      <a:gd name="T12" fmla="*/ 3 w 5"/>
                                      <a:gd name="T13" fmla="*/ 5 h 5"/>
                                      <a:gd name="T14" fmla="*/ 5 w 5"/>
                                      <a:gd name="T15" fmla="*/ 5 h 5"/>
                                      <a:gd name="T16" fmla="*/ 5 w 5"/>
                                      <a:gd name="T17" fmla="*/ 2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4" name="Freeform 2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631"/>
                                    <a:ext cx="169" cy="60"/>
                                  </a:xfrm>
                                  <a:custGeom>
                                    <a:avLst/>
                                    <a:gdLst>
                                      <a:gd name="T0" fmla="*/ 0 w 169"/>
                                      <a:gd name="T1" fmla="*/ 20 h 60"/>
                                      <a:gd name="T2" fmla="*/ 22 w 169"/>
                                      <a:gd name="T3" fmla="*/ 28 h 60"/>
                                      <a:gd name="T4" fmla="*/ 42 w 169"/>
                                      <a:gd name="T5" fmla="*/ 30 h 60"/>
                                      <a:gd name="T6" fmla="*/ 62 w 169"/>
                                      <a:gd name="T7" fmla="*/ 28 h 60"/>
                                      <a:gd name="T8" fmla="*/ 82 w 169"/>
                                      <a:gd name="T9" fmla="*/ 25 h 60"/>
                                      <a:gd name="T10" fmla="*/ 119 w 169"/>
                                      <a:gd name="T11" fmla="*/ 13 h 60"/>
                                      <a:gd name="T12" fmla="*/ 169 w 169"/>
                                      <a:gd name="T13" fmla="*/ 0 h 60"/>
                                      <a:gd name="T14" fmla="*/ 134 w 169"/>
                                      <a:gd name="T15" fmla="*/ 25 h 60"/>
                                      <a:gd name="T16" fmla="*/ 94 w 169"/>
                                      <a:gd name="T17" fmla="*/ 45 h 60"/>
                                      <a:gd name="T18" fmla="*/ 75 w 169"/>
                                      <a:gd name="T19" fmla="*/ 55 h 60"/>
                                      <a:gd name="T20" fmla="*/ 52 w 169"/>
                                      <a:gd name="T21" fmla="*/ 57 h 60"/>
                                      <a:gd name="T22" fmla="*/ 32 w 169"/>
                                      <a:gd name="T23" fmla="*/ 60 h 60"/>
                                      <a:gd name="T24" fmla="*/ 10 w 169"/>
                                      <a:gd name="T25" fmla="*/ 55 h 60"/>
                                      <a:gd name="T26" fmla="*/ 3 w 169"/>
                                      <a:gd name="T27" fmla="*/ 37 h 60"/>
                                      <a:gd name="T28" fmla="*/ 0 w 169"/>
                                      <a:gd name="T29" fmla="*/ 2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69" h="60">
                                        <a:moveTo>
                                          <a:pt x="0" y="20"/>
                                        </a:moveTo>
                                        <a:lnTo>
                                          <a:pt x="22" y="2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62" y="28"/>
                                        </a:lnTo>
                                        <a:lnTo>
                                          <a:pt x="82" y="25"/>
                                        </a:lnTo>
                                        <a:lnTo>
                                          <a:pt x="119" y="13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34" y="25"/>
                                        </a:lnTo>
                                        <a:lnTo>
                                          <a:pt x="94" y="45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5" name="Freeform 22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21" y="886"/>
                                    <a:ext cx="32" cy="117"/>
                                  </a:xfrm>
                                  <a:custGeom>
                                    <a:avLst/>
                                    <a:gdLst>
                                      <a:gd name="T0" fmla="*/ 12 w 32"/>
                                      <a:gd name="T1" fmla="*/ 64 h 117"/>
                                      <a:gd name="T2" fmla="*/ 0 w 32"/>
                                      <a:gd name="T3" fmla="*/ 0 h 117"/>
                                      <a:gd name="T4" fmla="*/ 12 w 32"/>
                                      <a:gd name="T5" fmla="*/ 64 h 117"/>
                                      <a:gd name="T6" fmla="*/ 12 w 32"/>
                                      <a:gd name="T7" fmla="*/ 64 h 117"/>
                                      <a:gd name="T8" fmla="*/ 10 w 32"/>
                                      <a:gd name="T9" fmla="*/ 79 h 117"/>
                                      <a:gd name="T10" fmla="*/ 10 w 32"/>
                                      <a:gd name="T11" fmla="*/ 94 h 117"/>
                                      <a:gd name="T12" fmla="*/ 17 w 32"/>
                                      <a:gd name="T13" fmla="*/ 107 h 117"/>
                                      <a:gd name="T14" fmla="*/ 27 w 32"/>
                                      <a:gd name="T15" fmla="*/ 117 h 117"/>
                                      <a:gd name="T16" fmla="*/ 29 w 32"/>
                                      <a:gd name="T17" fmla="*/ 112 h 117"/>
                                      <a:gd name="T18" fmla="*/ 32 w 32"/>
                                      <a:gd name="T19" fmla="*/ 104 h 117"/>
                                      <a:gd name="T20" fmla="*/ 32 w 32"/>
                                      <a:gd name="T21" fmla="*/ 97 h 117"/>
                                      <a:gd name="T22" fmla="*/ 32 w 32"/>
                                      <a:gd name="T23" fmla="*/ 89 h 117"/>
                                      <a:gd name="T24" fmla="*/ 29 w 32"/>
                                      <a:gd name="T25" fmla="*/ 82 h 117"/>
                                      <a:gd name="T26" fmla="*/ 24 w 32"/>
                                      <a:gd name="T27" fmla="*/ 74 h 117"/>
                                      <a:gd name="T28" fmla="*/ 20 w 32"/>
                                      <a:gd name="T29" fmla="*/ 69 h 117"/>
                                      <a:gd name="T30" fmla="*/ 12 w 32"/>
                                      <a:gd name="T31" fmla="*/ 6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117">
                                        <a:moveTo>
                                          <a:pt x="12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  <a:moveTo>
                                          <a:pt x="12" y="64"/>
                                        </a:moveTo>
                                        <a:lnTo>
                                          <a:pt x="10" y="79"/>
                                        </a:lnTo>
                                        <a:lnTo>
                                          <a:pt x="10" y="94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7" y="117"/>
                                        </a:lnTo>
                                        <a:lnTo>
                                          <a:pt x="29" y="112"/>
                                        </a:lnTo>
                                        <a:lnTo>
                                          <a:pt x="32" y="104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2" y="89"/>
                                        </a:lnTo>
                                        <a:lnTo>
                                          <a:pt x="29" y="82"/>
                                        </a:lnTo>
                                        <a:lnTo>
                                          <a:pt x="24" y="74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6" name="Freeform 2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886"/>
                                    <a:ext cx="12" cy="64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4 h 64"/>
                                      <a:gd name="T2" fmla="*/ 0 w 12"/>
                                      <a:gd name="T3" fmla="*/ 0 h 64"/>
                                      <a:gd name="T4" fmla="*/ 12 w 12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4">
                                        <a:moveTo>
                                          <a:pt x="12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7" name="Freeform 2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95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3"/>
                                      <a:gd name="T2" fmla="*/ 0 w 22"/>
                                      <a:gd name="T3" fmla="*/ 15 h 53"/>
                                      <a:gd name="T4" fmla="*/ 0 w 22"/>
                                      <a:gd name="T5" fmla="*/ 30 h 53"/>
                                      <a:gd name="T6" fmla="*/ 7 w 22"/>
                                      <a:gd name="T7" fmla="*/ 43 h 53"/>
                                      <a:gd name="T8" fmla="*/ 17 w 22"/>
                                      <a:gd name="T9" fmla="*/ 53 h 53"/>
                                      <a:gd name="T10" fmla="*/ 19 w 22"/>
                                      <a:gd name="T11" fmla="*/ 48 h 53"/>
                                      <a:gd name="T12" fmla="*/ 22 w 22"/>
                                      <a:gd name="T13" fmla="*/ 40 h 53"/>
                                      <a:gd name="T14" fmla="*/ 22 w 22"/>
                                      <a:gd name="T15" fmla="*/ 33 h 53"/>
                                      <a:gd name="T16" fmla="*/ 22 w 22"/>
                                      <a:gd name="T17" fmla="*/ 25 h 53"/>
                                      <a:gd name="T18" fmla="*/ 19 w 22"/>
                                      <a:gd name="T19" fmla="*/ 18 h 53"/>
                                      <a:gd name="T20" fmla="*/ 14 w 22"/>
                                      <a:gd name="T21" fmla="*/ 10 h 53"/>
                                      <a:gd name="T22" fmla="*/ 10 w 22"/>
                                      <a:gd name="T23" fmla="*/ 5 h 53"/>
                                      <a:gd name="T24" fmla="*/ 2 w 22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2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9" y="48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8" name="Freeform 22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1" y="1240"/>
                                    <a:ext cx="87" cy="85"/>
                                  </a:xfrm>
                                  <a:custGeom>
                                    <a:avLst/>
                                    <a:gdLst>
                                      <a:gd name="T0" fmla="*/ 44 w 87"/>
                                      <a:gd name="T1" fmla="*/ 47 h 85"/>
                                      <a:gd name="T2" fmla="*/ 0 w 87"/>
                                      <a:gd name="T3" fmla="*/ 0 h 85"/>
                                      <a:gd name="T4" fmla="*/ 44 w 87"/>
                                      <a:gd name="T5" fmla="*/ 47 h 85"/>
                                      <a:gd name="T6" fmla="*/ 44 w 87"/>
                                      <a:gd name="T7" fmla="*/ 47 h 85"/>
                                      <a:gd name="T8" fmla="*/ 52 w 87"/>
                                      <a:gd name="T9" fmla="*/ 62 h 85"/>
                                      <a:gd name="T10" fmla="*/ 62 w 87"/>
                                      <a:gd name="T11" fmla="*/ 75 h 85"/>
                                      <a:gd name="T12" fmla="*/ 72 w 87"/>
                                      <a:gd name="T13" fmla="*/ 82 h 85"/>
                                      <a:gd name="T14" fmla="*/ 87 w 87"/>
                                      <a:gd name="T15" fmla="*/ 85 h 85"/>
                                      <a:gd name="T16" fmla="*/ 87 w 87"/>
                                      <a:gd name="T17" fmla="*/ 77 h 85"/>
                                      <a:gd name="T18" fmla="*/ 84 w 87"/>
                                      <a:gd name="T19" fmla="*/ 70 h 85"/>
                                      <a:gd name="T20" fmla="*/ 79 w 87"/>
                                      <a:gd name="T21" fmla="*/ 65 h 85"/>
                                      <a:gd name="T22" fmla="*/ 74 w 87"/>
                                      <a:gd name="T23" fmla="*/ 57 h 85"/>
                                      <a:gd name="T24" fmla="*/ 69 w 87"/>
                                      <a:gd name="T25" fmla="*/ 52 h 85"/>
                                      <a:gd name="T26" fmla="*/ 62 w 87"/>
                                      <a:gd name="T27" fmla="*/ 50 h 85"/>
                                      <a:gd name="T28" fmla="*/ 54 w 87"/>
                                      <a:gd name="T29" fmla="*/ 47 h 85"/>
                                      <a:gd name="T30" fmla="*/ 44 w 87"/>
                                      <a:gd name="T31" fmla="*/ 47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85">
                                        <a:moveTo>
                                          <a:pt x="44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  <a:moveTo>
                                          <a:pt x="44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2" y="82"/>
                                        </a:lnTo>
                                        <a:lnTo>
                                          <a:pt x="87" y="85"/>
                                        </a:lnTo>
                                        <a:lnTo>
                                          <a:pt x="87" y="77"/>
                                        </a:lnTo>
                                        <a:lnTo>
                                          <a:pt x="84" y="70"/>
                                        </a:lnTo>
                                        <a:lnTo>
                                          <a:pt x="79" y="65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69" y="52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4" y="47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9" name="Freeform 2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1240"/>
                                    <a:ext cx="44" cy="47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47 h 47"/>
                                      <a:gd name="T2" fmla="*/ 0 w 44"/>
                                      <a:gd name="T3" fmla="*/ 0 h 47"/>
                                      <a:gd name="T4" fmla="*/ 44 w 44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7">
                                        <a:moveTo>
                                          <a:pt x="44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0" name="Freeform 2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87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8"/>
                                      <a:gd name="T2" fmla="*/ 8 w 43"/>
                                      <a:gd name="T3" fmla="*/ 15 h 38"/>
                                      <a:gd name="T4" fmla="*/ 18 w 43"/>
                                      <a:gd name="T5" fmla="*/ 28 h 38"/>
                                      <a:gd name="T6" fmla="*/ 28 w 43"/>
                                      <a:gd name="T7" fmla="*/ 35 h 38"/>
                                      <a:gd name="T8" fmla="*/ 43 w 43"/>
                                      <a:gd name="T9" fmla="*/ 38 h 38"/>
                                      <a:gd name="T10" fmla="*/ 43 w 43"/>
                                      <a:gd name="T11" fmla="*/ 30 h 38"/>
                                      <a:gd name="T12" fmla="*/ 40 w 43"/>
                                      <a:gd name="T13" fmla="*/ 23 h 38"/>
                                      <a:gd name="T14" fmla="*/ 35 w 43"/>
                                      <a:gd name="T15" fmla="*/ 18 h 38"/>
                                      <a:gd name="T16" fmla="*/ 30 w 43"/>
                                      <a:gd name="T17" fmla="*/ 10 h 38"/>
                                      <a:gd name="T18" fmla="*/ 25 w 43"/>
                                      <a:gd name="T19" fmla="*/ 5 h 38"/>
                                      <a:gd name="T20" fmla="*/ 18 w 43"/>
                                      <a:gd name="T21" fmla="*/ 3 h 38"/>
                                      <a:gd name="T22" fmla="*/ 10 w 43"/>
                                      <a:gd name="T23" fmla="*/ 0 h 38"/>
                                      <a:gd name="T24" fmla="*/ 0 w 43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1" name="Freeform 2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59 h 59"/>
                                      <a:gd name="T2" fmla="*/ 44 w 44"/>
                                      <a:gd name="T3" fmla="*/ 0 h 59"/>
                                      <a:gd name="T4" fmla="*/ 0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0" y="59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2" name="Freeform 2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59 h 59"/>
                                      <a:gd name="T2" fmla="*/ 44 w 44"/>
                                      <a:gd name="T3" fmla="*/ 0 h 59"/>
                                      <a:gd name="T4" fmla="*/ 0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0" y="59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3" name="Freeform 2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0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62 h 112"/>
                                      <a:gd name="T2" fmla="*/ 65 w 65"/>
                                      <a:gd name="T3" fmla="*/ 0 h 112"/>
                                      <a:gd name="T4" fmla="*/ 35 w 65"/>
                                      <a:gd name="T5" fmla="*/ 62 h 112"/>
                                      <a:gd name="T6" fmla="*/ 35 w 65"/>
                                      <a:gd name="T7" fmla="*/ 62 h 112"/>
                                      <a:gd name="T8" fmla="*/ 35 w 65"/>
                                      <a:gd name="T9" fmla="*/ 62 h 112"/>
                                      <a:gd name="T10" fmla="*/ 20 w 65"/>
                                      <a:gd name="T11" fmla="*/ 72 h 112"/>
                                      <a:gd name="T12" fmla="*/ 10 w 65"/>
                                      <a:gd name="T13" fmla="*/ 82 h 112"/>
                                      <a:gd name="T14" fmla="*/ 3 w 65"/>
                                      <a:gd name="T15" fmla="*/ 97 h 112"/>
                                      <a:gd name="T16" fmla="*/ 0 w 65"/>
                                      <a:gd name="T17" fmla="*/ 112 h 112"/>
                                      <a:gd name="T18" fmla="*/ 8 w 65"/>
                                      <a:gd name="T19" fmla="*/ 112 h 112"/>
                                      <a:gd name="T20" fmla="*/ 13 w 65"/>
                                      <a:gd name="T21" fmla="*/ 107 h 112"/>
                                      <a:gd name="T22" fmla="*/ 20 w 65"/>
                                      <a:gd name="T23" fmla="*/ 102 h 112"/>
                                      <a:gd name="T24" fmla="*/ 25 w 65"/>
                                      <a:gd name="T25" fmla="*/ 97 h 112"/>
                                      <a:gd name="T26" fmla="*/ 30 w 65"/>
                                      <a:gd name="T27" fmla="*/ 90 h 112"/>
                                      <a:gd name="T28" fmla="*/ 33 w 65"/>
                                      <a:gd name="T29" fmla="*/ 80 h 112"/>
                                      <a:gd name="T30" fmla="*/ 35 w 65"/>
                                      <a:gd name="T31" fmla="*/ 72 h 112"/>
                                      <a:gd name="T32" fmla="*/ 35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5" y="62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4" name="Freeform 2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0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62 h 112"/>
                                      <a:gd name="T2" fmla="*/ 65 w 65"/>
                                      <a:gd name="T3" fmla="*/ 0 h 112"/>
                                      <a:gd name="T4" fmla="*/ 35 w 65"/>
                                      <a:gd name="T5" fmla="*/ 62 h 112"/>
                                      <a:gd name="T6" fmla="*/ 35 w 65"/>
                                      <a:gd name="T7" fmla="*/ 62 h 112"/>
                                      <a:gd name="T8" fmla="*/ 35 w 65"/>
                                      <a:gd name="T9" fmla="*/ 62 h 112"/>
                                      <a:gd name="T10" fmla="*/ 20 w 65"/>
                                      <a:gd name="T11" fmla="*/ 72 h 112"/>
                                      <a:gd name="T12" fmla="*/ 10 w 65"/>
                                      <a:gd name="T13" fmla="*/ 82 h 112"/>
                                      <a:gd name="T14" fmla="*/ 3 w 65"/>
                                      <a:gd name="T15" fmla="*/ 97 h 112"/>
                                      <a:gd name="T16" fmla="*/ 0 w 65"/>
                                      <a:gd name="T17" fmla="*/ 112 h 112"/>
                                      <a:gd name="T18" fmla="*/ 8 w 65"/>
                                      <a:gd name="T19" fmla="*/ 112 h 112"/>
                                      <a:gd name="T20" fmla="*/ 13 w 65"/>
                                      <a:gd name="T21" fmla="*/ 107 h 112"/>
                                      <a:gd name="T22" fmla="*/ 20 w 65"/>
                                      <a:gd name="T23" fmla="*/ 102 h 112"/>
                                      <a:gd name="T24" fmla="*/ 25 w 65"/>
                                      <a:gd name="T25" fmla="*/ 97 h 112"/>
                                      <a:gd name="T26" fmla="*/ 30 w 65"/>
                                      <a:gd name="T27" fmla="*/ 90 h 112"/>
                                      <a:gd name="T28" fmla="*/ 33 w 65"/>
                                      <a:gd name="T29" fmla="*/ 80 h 112"/>
                                      <a:gd name="T30" fmla="*/ 35 w 65"/>
                                      <a:gd name="T31" fmla="*/ 72 h 112"/>
                                      <a:gd name="T32" fmla="*/ 35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5" y="62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4525" name="Freeform 22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120" y="287020"/>
                                  <a:ext cx="13970" cy="71120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62 h 112"/>
                                    <a:gd name="T2" fmla="*/ 2 w 22"/>
                                    <a:gd name="T3" fmla="*/ 0 h 112"/>
                                    <a:gd name="T4" fmla="*/ 2 w 22"/>
                                    <a:gd name="T5" fmla="*/ 62 h 112"/>
                                    <a:gd name="T6" fmla="*/ 2 w 22"/>
                                    <a:gd name="T7" fmla="*/ 62 h 112"/>
                                    <a:gd name="T8" fmla="*/ 0 w 22"/>
                                    <a:gd name="T9" fmla="*/ 77 h 112"/>
                                    <a:gd name="T10" fmla="*/ 0 w 22"/>
                                    <a:gd name="T11" fmla="*/ 92 h 112"/>
                                    <a:gd name="T12" fmla="*/ 7 w 22"/>
                                    <a:gd name="T13" fmla="*/ 102 h 112"/>
                                    <a:gd name="T14" fmla="*/ 17 w 22"/>
                                    <a:gd name="T15" fmla="*/ 112 h 112"/>
                                    <a:gd name="T16" fmla="*/ 20 w 22"/>
                                    <a:gd name="T17" fmla="*/ 107 h 112"/>
                                    <a:gd name="T18" fmla="*/ 22 w 22"/>
                                    <a:gd name="T19" fmla="*/ 99 h 112"/>
                                    <a:gd name="T20" fmla="*/ 22 w 22"/>
                                    <a:gd name="T21" fmla="*/ 92 h 112"/>
                                    <a:gd name="T22" fmla="*/ 22 w 22"/>
                                    <a:gd name="T23" fmla="*/ 84 h 112"/>
                                    <a:gd name="T24" fmla="*/ 17 w 22"/>
                                    <a:gd name="T25" fmla="*/ 77 h 112"/>
                                    <a:gd name="T26" fmla="*/ 15 w 22"/>
                                    <a:gd name="T27" fmla="*/ 72 h 112"/>
                                    <a:gd name="T28" fmla="*/ 7 w 22"/>
                                    <a:gd name="T29" fmla="*/ 67 h 112"/>
                                    <a:gd name="T30" fmla="*/ 2 w 22"/>
                                    <a:gd name="T31" fmla="*/ 6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2" h="112">
                                      <a:moveTo>
                                        <a:pt x="2" y="62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  <a:moveTo>
                                        <a:pt x="2" y="62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22" y="99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2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90" y="287020"/>
                                  <a:ext cx="635" cy="39370"/>
                                </a:xfrm>
                                <a:custGeom>
                                  <a:avLst/>
                                  <a:gdLst>
                                    <a:gd name="T0" fmla="*/ 62 h 62"/>
                                    <a:gd name="T1" fmla="*/ 0 h 62"/>
                                    <a:gd name="T2" fmla="*/ 62 h 6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2">
                                      <a:moveTo>
                                        <a:pt x="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Freeform 2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20" y="326390"/>
                                  <a:ext cx="13970" cy="31750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0 h 50"/>
                                    <a:gd name="T2" fmla="*/ 0 w 22"/>
                                    <a:gd name="T3" fmla="*/ 15 h 50"/>
                                    <a:gd name="T4" fmla="*/ 0 w 22"/>
                                    <a:gd name="T5" fmla="*/ 30 h 50"/>
                                    <a:gd name="T6" fmla="*/ 7 w 22"/>
                                    <a:gd name="T7" fmla="*/ 40 h 50"/>
                                    <a:gd name="T8" fmla="*/ 17 w 22"/>
                                    <a:gd name="T9" fmla="*/ 50 h 50"/>
                                    <a:gd name="T10" fmla="*/ 20 w 22"/>
                                    <a:gd name="T11" fmla="*/ 45 h 50"/>
                                    <a:gd name="T12" fmla="*/ 22 w 22"/>
                                    <a:gd name="T13" fmla="*/ 37 h 50"/>
                                    <a:gd name="T14" fmla="*/ 22 w 22"/>
                                    <a:gd name="T15" fmla="*/ 30 h 50"/>
                                    <a:gd name="T16" fmla="*/ 22 w 22"/>
                                    <a:gd name="T17" fmla="*/ 22 h 50"/>
                                    <a:gd name="T18" fmla="*/ 17 w 22"/>
                                    <a:gd name="T19" fmla="*/ 15 h 50"/>
                                    <a:gd name="T20" fmla="*/ 15 w 22"/>
                                    <a:gd name="T21" fmla="*/ 10 h 50"/>
                                    <a:gd name="T22" fmla="*/ 7 w 22"/>
                                    <a:gd name="T23" fmla="*/ 5 h 50"/>
                                    <a:gd name="T24" fmla="*/ 2 w 22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2" y="37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8" name="Freeform 22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295" y="262890"/>
                                  <a:ext cx="15875" cy="73025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65 h 115"/>
                                    <a:gd name="T2" fmla="*/ 7 w 25"/>
                                    <a:gd name="T3" fmla="*/ 0 h 115"/>
                                    <a:gd name="T4" fmla="*/ 2 w 25"/>
                                    <a:gd name="T5" fmla="*/ 65 h 115"/>
                                    <a:gd name="T6" fmla="*/ 2 w 25"/>
                                    <a:gd name="T7" fmla="*/ 65 h 115"/>
                                    <a:gd name="T8" fmla="*/ 0 w 25"/>
                                    <a:gd name="T9" fmla="*/ 80 h 115"/>
                                    <a:gd name="T10" fmla="*/ 2 w 25"/>
                                    <a:gd name="T11" fmla="*/ 92 h 115"/>
                                    <a:gd name="T12" fmla="*/ 10 w 25"/>
                                    <a:gd name="T13" fmla="*/ 105 h 115"/>
                                    <a:gd name="T14" fmla="*/ 20 w 25"/>
                                    <a:gd name="T15" fmla="*/ 115 h 115"/>
                                    <a:gd name="T16" fmla="*/ 22 w 25"/>
                                    <a:gd name="T17" fmla="*/ 107 h 115"/>
                                    <a:gd name="T18" fmla="*/ 25 w 25"/>
                                    <a:gd name="T19" fmla="*/ 100 h 115"/>
                                    <a:gd name="T20" fmla="*/ 25 w 25"/>
                                    <a:gd name="T21" fmla="*/ 92 h 115"/>
                                    <a:gd name="T22" fmla="*/ 22 w 25"/>
                                    <a:gd name="T23" fmla="*/ 88 h 115"/>
                                    <a:gd name="T24" fmla="*/ 20 w 25"/>
                                    <a:gd name="T25" fmla="*/ 80 h 115"/>
                                    <a:gd name="T26" fmla="*/ 15 w 25"/>
                                    <a:gd name="T27" fmla="*/ 73 h 115"/>
                                    <a:gd name="T28" fmla="*/ 10 w 25"/>
                                    <a:gd name="T29" fmla="*/ 68 h 115"/>
                                    <a:gd name="T30" fmla="*/ 2 w 25"/>
                                    <a:gd name="T31" fmla="*/ 6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5">
                                      <a:moveTo>
                                        <a:pt x="2" y="65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2" y="65"/>
                                      </a:lnTo>
                                      <a:close/>
                                      <a:moveTo>
                                        <a:pt x="2" y="65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2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Freeform 2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262890"/>
                                  <a:ext cx="3175" cy="41275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5 h 65"/>
                                    <a:gd name="T2" fmla="*/ 5 w 5"/>
                                    <a:gd name="T3" fmla="*/ 0 h 65"/>
                                    <a:gd name="T4" fmla="*/ 0 w 5"/>
                                    <a:gd name="T5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5">
                                      <a:moveTo>
                                        <a:pt x="0" y="65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0" name="Freeform 2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95" y="304165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2 w 25"/>
                                    <a:gd name="T5" fmla="*/ 27 h 50"/>
                                    <a:gd name="T6" fmla="*/ 10 w 25"/>
                                    <a:gd name="T7" fmla="*/ 40 h 50"/>
                                    <a:gd name="T8" fmla="*/ 20 w 25"/>
                                    <a:gd name="T9" fmla="*/ 50 h 50"/>
                                    <a:gd name="T10" fmla="*/ 22 w 25"/>
                                    <a:gd name="T11" fmla="*/ 42 h 50"/>
                                    <a:gd name="T12" fmla="*/ 25 w 25"/>
                                    <a:gd name="T13" fmla="*/ 35 h 50"/>
                                    <a:gd name="T14" fmla="*/ 25 w 25"/>
                                    <a:gd name="T15" fmla="*/ 27 h 50"/>
                                    <a:gd name="T16" fmla="*/ 22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5 w 25"/>
                                    <a:gd name="T21" fmla="*/ 8 h 50"/>
                                    <a:gd name="T22" fmla="*/ 10 w 25"/>
                                    <a:gd name="T23" fmla="*/ 3 h 50"/>
                                    <a:gd name="T24" fmla="*/ 2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1" name="Freeform 22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" y="239395"/>
                                  <a:ext cx="15875" cy="74295"/>
                                </a:xfrm>
                                <a:custGeom>
                                  <a:avLst/>
                                  <a:gdLst>
                                    <a:gd name="T0" fmla="*/ 3 w 25"/>
                                    <a:gd name="T1" fmla="*/ 67 h 117"/>
                                    <a:gd name="T2" fmla="*/ 0 w 25"/>
                                    <a:gd name="T3" fmla="*/ 0 h 117"/>
                                    <a:gd name="T4" fmla="*/ 3 w 25"/>
                                    <a:gd name="T5" fmla="*/ 67 h 117"/>
                                    <a:gd name="T6" fmla="*/ 3 w 25"/>
                                    <a:gd name="T7" fmla="*/ 67 h 117"/>
                                    <a:gd name="T8" fmla="*/ 0 w 25"/>
                                    <a:gd name="T9" fmla="*/ 82 h 117"/>
                                    <a:gd name="T10" fmla="*/ 3 w 25"/>
                                    <a:gd name="T11" fmla="*/ 95 h 117"/>
                                    <a:gd name="T12" fmla="*/ 8 w 25"/>
                                    <a:gd name="T13" fmla="*/ 107 h 117"/>
                                    <a:gd name="T14" fmla="*/ 18 w 25"/>
                                    <a:gd name="T15" fmla="*/ 117 h 117"/>
                                    <a:gd name="T16" fmla="*/ 23 w 25"/>
                                    <a:gd name="T17" fmla="*/ 110 h 117"/>
                                    <a:gd name="T18" fmla="*/ 23 w 25"/>
                                    <a:gd name="T19" fmla="*/ 102 h 117"/>
                                    <a:gd name="T20" fmla="*/ 25 w 25"/>
                                    <a:gd name="T21" fmla="*/ 97 h 117"/>
                                    <a:gd name="T22" fmla="*/ 23 w 25"/>
                                    <a:gd name="T23" fmla="*/ 90 h 117"/>
                                    <a:gd name="T24" fmla="*/ 20 w 25"/>
                                    <a:gd name="T25" fmla="*/ 82 h 117"/>
                                    <a:gd name="T26" fmla="*/ 15 w 25"/>
                                    <a:gd name="T27" fmla="*/ 75 h 117"/>
                                    <a:gd name="T28" fmla="*/ 10 w 25"/>
                                    <a:gd name="T29" fmla="*/ 70 h 117"/>
                                    <a:gd name="T30" fmla="*/ 3 w 25"/>
                                    <a:gd name="T31" fmla="*/ 67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7">
                                      <a:moveTo>
                                        <a:pt x="3" y="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  <a:moveTo>
                                        <a:pt x="3" y="67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8" y="117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3" y="90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Freeform 2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239395"/>
                                  <a:ext cx="1905" cy="4254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67 h 67"/>
                                    <a:gd name="T2" fmla="*/ 0 w 3"/>
                                    <a:gd name="T3" fmla="*/ 0 h 67"/>
                                    <a:gd name="T4" fmla="*/ 3 w 3"/>
                                    <a:gd name="T5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7">
                                      <a:moveTo>
                                        <a:pt x="3" y="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3" name="Freeform 2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28194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3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3 w 25"/>
                                    <a:gd name="T5" fmla="*/ 28 h 50"/>
                                    <a:gd name="T6" fmla="*/ 8 w 25"/>
                                    <a:gd name="T7" fmla="*/ 40 h 50"/>
                                    <a:gd name="T8" fmla="*/ 18 w 25"/>
                                    <a:gd name="T9" fmla="*/ 50 h 50"/>
                                    <a:gd name="T10" fmla="*/ 23 w 25"/>
                                    <a:gd name="T11" fmla="*/ 43 h 50"/>
                                    <a:gd name="T12" fmla="*/ 23 w 25"/>
                                    <a:gd name="T13" fmla="*/ 35 h 50"/>
                                    <a:gd name="T14" fmla="*/ 25 w 25"/>
                                    <a:gd name="T15" fmla="*/ 30 h 50"/>
                                    <a:gd name="T16" fmla="*/ 23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5 w 25"/>
                                    <a:gd name="T21" fmla="*/ 8 h 50"/>
                                    <a:gd name="T22" fmla="*/ 10 w 25"/>
                                    <a:gd name="T23" fmla="*/ 3 h 50"/>
                                    <a:gd name="T24" fmla="*/ 3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3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Freeform 22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" y="223520"/>
                                  <a:ext cx="15875" cy="6985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60 h 110"/>
                                    <a:gd name="T2" fmla="*/ 0 w 25"/>
                                    <a:gd name="T3" fmla="*/ 0 h 110"/>
                                    <a:gd name="T4" fmla="*/ 5 w 25"/>
                                    <a:gd name="T5" fmla="*/ 60 h 110"/>
                                    <a:gd name="T6" fmla="*/ 5 w 25"/>
                                    <a:gd name="T7" fmla="*/ 60 h 110"/>
                                    <a:gd name="T8" fmla="*/ 0 w 25"/>
                                    <a:gd name="T9" fmla="*/ 75 h 110"/>
                                    <a:gd name="T10" fmla="*/ 3 w 25"/>
                                    <a:gd name="T11" fmla="*/ 90 h 110"/>
                                    <a:gd name="T12" fmla="*/ 8 w 25"/>
                                    <a:gd name="T13" fmla="*/ 100 h 110"/>
                                    <a:gd name="T14" fmla="*/ 18 w 25"/>
                                    <a:gd name="T15" fmla="*/ 110 h 110"/>
                                    <a:gd name="T16" fmla="*/ 23 w 25"/>
                                    <a:gd name="T17" fmla="*/ 105 h 110"/>
                                    <a:gd name="T18" fmla="*/ 25 w 25"/>
                                    <a:gd name="T19" fmla="*/ 97 h 110"/>
                                    <a:gd name="T20" fmla="*/ 25 w 25"/>
                                    <a:gd name="T21" fmla="*/ 90 h 110"/>
                                    <a:gd name="T22" fmla="*/ 23 w 25"/>
                                    <a:gd name="T23" fmla="*/ 82 h 110"/>
                                    <a:gd name="T24" fmla="*/ 20 w 25"/>
                                    <a:gd name="T25" fmla="*/ 75 h 110"/>
                                    <a:gd name="T26" fmla="*/ 18 w 25"/>
                                    <a:gd name="T27" fmla="*/ 70 h 110"/>
                                    <a:gd name="T28" fmla="*/ 10 w 25"/>
                                    <a:gd name="T29" fmla="*/ 65 h 110"/>
                                    <a:gd name="T30" fmla="*/ 5 w 25"/>
                                    <a:gd name="T31" fmla="*/ 6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0">
                                      <a:moveTo>
                                        <a:pt x="5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  <a:moveTo>
                                        <a:pt x="5" y="60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23" y="105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8" y="7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Freeform 2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5" y="223520"/>
                                  <a:ext cx="3175" cy="38100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60 h 60"/>
                                    <a:gd name="T2" fmla="*/ 0 w 5"/>
                                    <a:gd name="T3" fmla="*/ 0 h 60"/>
                                    <a:gd name="T4" fmla="*/ 5 w 5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0">
                                      <a:moveTo>
                                        <a:pt x="5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6" name="Freeform 2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5" y="26162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3 w 25"/>
                                    <a:gd name="T5" fmla="*/ 30 h 50"/>
                                    <a:gd name="T6" fmla="*/ 8 w 25"/>
                                    <a:gd name="T7" fmla="*/ 40 h 50"/>
                                    <a:gd name="T8" fmla="*/ 18 w 25"/>
                                    <a:gd name="T9" fmla="*/ 50 h 50"/>
                                    <a:gd name="T10" fmla="*/ 23 w 25"/>
                                    <a:gd name="T11" fmla="*/ 45 h 50"/>
                                    <a:gd name="T12" fmla="*/ 25 w 25"/>
                                    <a:gd name="T13" fmla="*/ 37 h 50"/>
                                    <a:gd name="T14" fmla="*/ 25 w 25"/>
                                    <a:gd name="T15" fmla="*/ 30 h 50"/>
                                    <a:gd name="T16" fmla="*/ 23 w 25"/>
                                    <a:gd name="T17" fmla="*/ 22 h 50"/>
                                    <a:gd name="T18" fmla="*/ 20 w 25"/>
                                    <a:gd name="T19" fmla="*/ 15 h 50"/>
                                    <a:gd name="T20" fmla="*/ 18 w 25"/>
                                    <a:gd name="T21" fmla="*/ 10 h 50"/>
                                    <a:gd name="T22" fmla="*/ 10 w 25"/>
                                    <a:gd name="T23" fmla="*/ 5 h 50"/>
                                    <a:gd name="T24" fmla="*/ 5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3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7" name="Freeform 2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995" y="198120"/>
                                  <a:ext cx="15875" cy="7112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62 h 112"/>
                                    <a:gd name="T2" fmla="*/ 10 w 25"/>
                                    <a:gd name="T3" fmla="*/ 0 h 112"/>
                                    <a:gd name="T4" fmla="*/ 5 w 25"/>
                                    <a:gd name="T5" fmla="*/ 62 h 112"/>
                                    <a:gd name="T6" fmla="*/ 2 w 25"/>
                                    <a:gd name="T7" fmla="*/ 62 h 112"/>
                                    <a:gd name="T8" fmla="*/ 0 w 25"/>
                                    <a:gd name="T9" fmla="*/ 77 h 112"/>
                                    <a:gd name="T10" fmla="*/ 2 w 25"/>
                                    <a:gd name="T11" fmla="*/ 92 h 112"/>
                                    <a:gd name="T12" fmla="*/ 7 w 25"/>
                                    <a:gd name="T13" fmla="*/ 102 h 112"/>
                                    <a:gd name="T14" fmla="*/ 17 w 25"/>
                                    <a:gd name="T15" fmla="*/ 112 h 112"/>
                                    <a:gd name="T16" fmla="*/ 22 w 25"/>
                                    <a:gd name="T17" fmla="*/ 107 h 112"/>
                                    <a:gd name="T18" fmla="*/ 22 w 25"/>
                                    <a:gd name="T19" fmla="*/ 100 h 112"/>
                                    <a:gd name="T20" fmla="*/ 25 w 25"/>
                                    <a:gd name="T21" fmla="*/ 92 h 112"/>
                                    <a:gd name="T22" fmla="*/ 22 w 25"/>
                                    <a:gd name="T23" fmla="*/ 85 h 112"/>
                                    <a:gd name="T24" fmla="*/ 20 w 25"/>
                                    <a:gd name="T25" fmla="*/ 77 h 112"/>
                                    <a:gd name="T26" fmla="*/ 17 w 25"/>
                                    <a:gd name="T27" fmla="*/ 72 h 112"/>
                                    <a:gd name="T28" fmla="*/ 10 w 25"/>
                                    <a:gd name="T29" fmla="*/ 67 h 112"/>
                                    <a:gd name="T30" fmla="*/ 2 w 25"/>
                                    <a:gd name="T31" fmla="*/ 6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2">
                                      <a:moveTo>
                                        <a:pt x="5" y="62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62"/>
                                      </a:lnTo>
                                      <a:close/>
                                      <a:moveTo>
                                        <a:pt x="2" y="62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2" y="10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Freeform 2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70" y="198120"/>
                                  <a:ext cx="3175" cy="3937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2 h 62"/>
                                    <a:gd name="T2" fmla="*/ 5 w 5"/>
                                    <a:gd name="T3" fmla="*/ 0 h 62"/>
                                    <a:gd name="T4" fmla="*/ 0 w 5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2">
                                      <a:moveTo>
                                        <a:pt x="0" y="6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Freeform 2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3749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2 w 25"/>
                                    <a:gd name="T5" fmla="*/ 30 h 50"/>
                                    <a:gd name="T6" fmla="*/ 7 w 25"/>
                                    <a:gd name="T7" fmla="*/ 40 h 50"/>
                                    <a:gd name="T8" fmla="*/ 17 w 25"/>
                                    <a:gd name="T9" fmla="*/ 50 h 50"/>
                                    <a:gd name="T10" fmla="*/ 22 w 25"/>
                                    <a:gd name="T11" fmla="*/ 45 h 50"/>
                                    <a:gd name="T12" fmla="*/ 22 w 25"/>
                                    <a:gd name="T13" fmla="*/ 38 h 50"/>
                                    <a:gd name="T14" fmla="*/ 25 w 25"/>
                                    <a:gd name="T15" fmla="*/ 30 h 50"/>
                                    <a:gd name="T16" fmla="*/ 22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7 w 25"/>
                                    <a:gd name="T21" fmla="*/ 10 h 50"/>
                                    <a:gd name="T22" fmla="*/ 10 w 25"/>
                                    <a:gd name="T23" fmla="*/ 5 h 50"/>
                                    <a:gd name="T24" fmla="*/ 2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Freeform 22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4615" y="175895"/>
                                  <a:ext cx="13970" cy="76200"/>
                                </a:xfrm>
                                <a:custGeom>
                                  <a:avLst/>
                                  <a:gdLst>
                                    <a:gd name="T0" fmla="*/ 8 w 22"/>
                                    <a:gd name="T1" fmla="*/ 65 h 120"/>
                                    <a:gd name="T2" fmla="*/ 20 w 22"/>
                                    <a:gd name="T3" fmla="*/ 0 h 120"/>
                                    <a:gd name="T4" fmla="*/ 8 w 22"/>
                                    <a:gd name="T5" fmla="*/ 65 h 120"/>
                                    <a:gd name="T6" fmla="*/ 8 w 22"/>
                                    <a:gd name="T7" fmla="*/ 65 h 120"/>
                                    <a:gd name="T8" fmla="*/ 3 w 22"/>
                                    <a:gd name="T9" fmla="*/ 82 h 120"/>
                                    <a:gd name="T10" fmla="*/ 0 w 22"/>
                                    <a:gd name="T11" fmla="*/ 95 h 120"/>
                                    <a:gd name="T12" fmla="*/ 5 w 22"/>
                                    <a:gd name="T13" fmla="*/ 107 h 120"/>
                                    <a:gd name="T14" fmla="*/ 13 w 22"/>
                                    <a:gd name="T15" fmla="*/ 120 h 120"/>
                                    <a:gd name="T16" fmla="*/ 17 w 22"/>
                                    <a:gd name="T17" fmla="*/ 112 h 120"/>
                                    <a:gd name="T18" fmla="*/ 20 w 22"/>
                                    <a:gd name="T19" fmla="*/ 105 h 120"/>
                                    <a:gd name="T20" fmla="*/ 22 w 22"/>
                                    <a:gd name="T21" fmla="*/ 97 h 120"/>
                                    <a:gd name="T22" fmla="*/ 22 w 22"/>
                                    <a:gd name="T23" fmla="*/ 90 h 120"/>
                                    <a:gd name="T24" fmla="*/ 20 w 22"/>
                                    <a:gd name="T25" fmla="*/ 82 h 120"/>
                                    <a:gd name="T26" fmla="*/ 17 w 22"/>
                                    <a:gd name="T27" fmla="*/ 75 h 120"/>
                                    <a:gd name="T28" fmla="*/ 13 w 22"/>
                                    <a:gd name="T29" fmla="*/ 70 h 120"/>
                                    <a:gd name="T30" fmla="*/ 8 w 22"/>
                                    <a:gd name="T31" fmla="*/ 65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2" h="120">
                                      <a:moveTo>
                                        <a:pt x="8" y="6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  <a:moveTo>
                                        <a:pt x="8" y="65"/>
                                      </a:moveTo>
                                      <a:lnTo>
                                        <a:pt x="3" y="8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107"/>
                                      </a:lnTo>
                                      <a:lnTo>
                                        <a:pt x="13" y="120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22" y="90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7" y="75"/>
                                      </a:lnTo>
                                      <a:lnTo>
                                        <a:pt x="13" y="70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Freeform 2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95" y="175895"/>
                                  <a:ext cx="7620" cy="41275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5 h 65"/>
                                    <a:gd name="T2" fmla="*/ 12 w 12"/>
                                    <a:gd name="T3" fmla="*/ 0 h 65"/>
                                    <a:gd name="T4" fmla="*/ 0 w 12"/>
                                    <a:gd name="T5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5">
                                      <a:moveTo>
                                        <a:pt x="0" y="65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2" name="Freeform 2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17170"/>
                                  <a:ext cx="13970" cy="34925"/>
                                </a:xfrm>
                                <a:custGeom>
                                  <a:avLst/>
                                  <a:gdLst>
                                    <a:gd name="T0" fmla="*/ 8 w 22"/>
                                    <a:gd name="T1" fmla="*/ 0 h 55"/>
                                    <a:gd name="T2" fmla="*/ 3 w 22"/>
                                    <a:gd name="T3" fmla="*/ 17 h 55"/>
                                    <a:gd name="T4" fmla="*/ 0 w 22"/>
                                    <a:gd name="T5" fmla="*/ 30 h 55"/>
                                    <a:gd name="T6" fmla="*/ 5 w 22"/>
                                    <a:gd name="T7" fmla="*/ 42 h 55"/>
                                    <a:gd name="T8" fmla="*/ 13 w 22"/>
                                    <a:gd name="T9" fmla="*/ 55 h 55"/>
                                    <a:gd name="T10" fmla="*/ 17 w 22"/>
                                    <a:gd name="T11" fmla="*/ 47 h 55"/>
                                    <a:gd name="T12" fmla="*/ 20 w 22"/>
                                    <a:gd name="T13" fmla="*/ 40 h 55"/>
                                    <a:gd name="T14" fmla="*/ 22 w 22"/>
                                    <a:gd name="T15" fmla="*/ 32 h 55"/>
                                    <a:gd name="T16" fmla="*/ 22 w 22"/>
                                    <a:gd name="T17" fmla="*/ 25 h 55"/>
                                    <a:gd name="T18" fmla="*/ 20 w 22"/>
                                    <a:gd name="T19" fmla="*/ 17 h 55"/>
                                    <a:gd name="T20" fmla="*/ 17 w 22"/>
                                    <a:gd name="T21" fmla="*/ 10 h 55"/>
                                    <a:gd name="T22" fmla="*/ 13 w 22"/>
                                    <a:gd name="T23" fmla="*/ 5 h 55"/>
                                    <a:gd name="T24" fmla="*/ 8 w 22"/>
                                    <a:gd name="T25" fmla="*/ 0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55">
                                      <a:moveTo>
                                        <a:pt x="8" y="0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Freeform 2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16865"/>
                                  <a:ext cx="21590" cy="2349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7"/>
                                    <a:gd name="T2" fmla="*/ 20 w 34"/>
                                    <a:gd name="T3" fmla="*/ 5 h 37"/>
                                    <a:gd name="T4" fmla="*/ 10 w 34"/>
                                    <a:gd name="T5" fmla="*/ 12 h 37"/>
                                    <a:gd name="T6" fmla="*/ 5 w 34"/>
                                    <a:gd name="T7" fmla="*/ 25 h 37"/>
                                    <a:gd name="T8" fmla="*/ 0 w 34"/>
                                    <a:gd name="T9" fmla="*/ 37 h 37"/>
                                    <a:gd name="T10" fmla="*/ 5 w 34"/>
                                    <a:gd name="T11" fmla="*/ 37 h 37"/>
                                    <a:gd name="T12" fmla="*/ 12 w 34"/>
                                    <a:gd name="T13" fmla="*/ 35 h 37"/>
                                    <a:gd name="T14" fmla="*/ 17 w 34"/>
                                    <a:gd name="T15" fmla="*/ 30 h 37"/>
                                    <a:gd name="T16" fmla="*/ 22 w 34"/>
                                    <a:gd name="T17" fmla="*/ 25 h 37"/>
                                    <a:gd name="T18" fmla="*/ 27 w 34"/>
                                    <a:gd name="T19" fmla="*/ 20 h 37"/>
                                    <a:gd name="T20" fmla="*/ 30 w 34"/>
                                    <a:gd name="T21" fmla="*/ 15 h 37"/>
                                    <a:gd name="T22" fmla="*/ 32 w 34"/>
                                    <a:gd name="T23" fmla="*/ 7 h 37"/>
                                    <a:gd name="T24" fmla="*/ 34 w 34"/>
                                    <a:gd name="T2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7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4" name="Freeform 2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16865"/>
                                  <a:ext cx="21590" cy="2349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7"/>
                                    <a:gd name="T2" fmla="*/ 20 w 34"/>
                                    <a:gd name="T3" fmla="*/ 5 h 37"/>
                                    <a:gd name="T4" fmla="*/ 10 w 34"/>
                                    <a:gd name="T5" fmla="*/ 12 h 37"/>
                                    <a:gd name="T6" fmla="*/ 5 w 34"/>
                                    <a:gd name="T7" fmla="*/ 25 h 37"/>
                                    <a:gd name="T8" fmla="*/ 0 w 34"/>
                                    <a:gd name="T9" fmla="*/ 37 h 37"/>
                                    <a:gd name="T10" fmla="*/ 5 w 34"/>
                                    <a:gd name="T11" fmla="*/ 37 h 37"/>
                                    <a:gd name="T12" fmla="*/ 12 w 34"/>
                                    <a:gd name="T13" fmla="*/ 35 h 37"/>
                                    <a:gd name="T14" fmla="*/ 17 w 34"/>
                                    <a:gd name="T15" fmla="*/ 30 h 37"/>
                                    <a:gd name="T16" fmla="*/ 22 w 34"/>
                                    <a:gd name="T17" fmla="*/ 25 h 37"/>
                                    <a:gd name="T18" fmla="*/ 27 w 34"/>
                                    <a:gd name="T19" fmla="*/ 20 h 37"/>
                                    <a:gd name="T20" fmla="*/ 30 w 34"/>
                                    <a:gd name="T21" fmla="*/ 15 h 37"/>
                                    <a:gd name="T22" fmla="*/ 32 w 34"/>
                                    <a:gd name="T23" fmla="*/ 7 h 37"/>
                                    <a:gd name="T24" fmla="*/ 34 w 34"/>
                                    <a:gd name="T2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7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5" name="Freeform 22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3820" y="300990"/>
                                  <a:ext cx="36195" cy="60325"/>
                                </a:xfrm>
                                <a:custGeom>
                                  <a:avLst/>
                                  <a:gdLst>
                                    <a:gd name="T0" fmla="*/ 30 w 57"/>
                                    <a:gd name="T1" fmla="*/ 55 h 95"/>
                                    <a:gd name="T2" fmla="*/ 17 w 57"/>
                                    <a:gd name="T3" fmla="*/ 60 h 95"/>
                                    <a:gd name="T4" fmla="*/ 7 w 57"/>
                                    <a:gd name="T5" fmla="*/ 70 h 95"/>
                                    <a:gd name="T6" fmla="*/ 2 w 57"/>
                                    <a:gd name="T7" fmla="*/ 82 h 95"/>
                                    <a:gd name="T8" fmla="*/ 0 w 57"/>
                                    <a:gd name="T9" fmla="*/ 95 h 95"/>
                                    <a:gd name="T10" fmla="*/ 5 w 57"/>
                                    <a:gd name="T11" fmla="*/ 95 h 95"/>
                                    <a:gd name="T12" fmla="*/ 10 w 57"/>
                                    <a:gd name="T13" fmla="*/ 90 h 95"/>
                                    <a:gd name="T14" fmla="*/ 15 w 57"/>
                                    <a:gd name="T15" fmla="*/ 87 h 95"/>
                                    <a:gd name="T16" fmla="*/ 20 w 57"/>
                                    <a:gd name="T17" fmla="*/ 82 h 95"/>
                                    <a:gd name="T18" fmla="*/ 27 w 57"/>
                                    <a:gd name="T19" fmla="*/ 70 h 95"/>
                                    <a:gd name="T20" fmla="*/ 30 w 57"/>
                                    <a:gd name="T21" fmla="*/ 55 h 95"/>
                                    <a:gd name="T22" fmla="*/ 30 w 57"/>
                                    <a:gd name="T23" fmla="*/ 55 h 95"/>
                                    <a:gd name="T24" fmla="*/ 57 w 57"/>
                                    <a:gd name="T25" fmla="*/ 0 h 95"/>
                                    <a:gd name="T26" fmla="*/ 30 w 57"/>
                                    <a:gd name="T27" fmla="*/ 5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7" h="95">
                                      <a:moveTo>
                                        <a:pt x="30" y="55"/>
                                      </a:moveTo>
                                      <a:lnTo>
                                        <a:pt x="17" y="6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5" y="87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0" y="55"/>
                                      </a:lnTo>
                                      <a:close/>
                                      <a:moveTo>
                                        <a:pt x="30" y="55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3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6" name="Freeform 2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35915"/>
                                  <a:ext cx="19050" cy="2540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40"/>
                                    <a:gd name="T2" fmla="*/ 17 w 30"/>
                                    <a:gd name="T3" fmla="*/ 5 h 40"/>
                                    <a:gd name="T4" fmla="*/ 7 w 30"/>
                                    <a:gd name="T5" fmla="*/ 15 h 40"/>
                                    <a:gd name="T6" fmla="*/ 2 w 30"/>
                                    <a:gd name="T7" fmla="*/ 27 h 40"/>
                                    <a:gd name="T8" fmla="*/ 0 w 30"/>
                                    <a:gd name="T9" fmla="*/ 40 h 40"/>
                                    <a:gd name="T10" fmla="*/ 5 w 30"/>
                                    <a:gd name="T11" fmla="*/ 40 h 40"/>
                                    <a:gd name="T12" fmla="*/ 10 w 30"/>
                                    <a:gd name="T13" fmla="*/ 35 h 40"/>
                                    <a:gd name="T14" fmla="*/ 15 w 30"/>
                                    <a:gd name="T15" fmla="*/ 32 h 40"/>
                                    <a:gd name="T16" fmla="*/ 20 w 30"/>
                                    <a:gd name="T17" fmla="*/ 27 h 40"/>
                                    <a:gd name="T18" fmla="*/ 27 w 30"/>
                                    <a:gd name="T19" fmla="*/ 15 h 40"/>
                                    <a:gd name="T20" fmla="*/ 30 w 30"/>
                                    <a:gd name="T21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40">
                                      <a:moveTo>
                                        <a:pt x="30" y="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7" name="Freeform 2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870" y="300990"/>
                                  <a:ext cx="17145" cy="34925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55 h 55"/>
                                    <a:gd name="T2" fmla="*/ 27 w 27"/>
                                    <a:gd name="T3" fmla="*/ 0 h 55"/>
                                    <a:gd name="T4" fmla="*/ 0 w 27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" h="55">
                                      <a:moveTo>
                                        <a:pt x="0" y="55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8" name="Freeform 2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97815"/>
                                  <a:ext cx="21590" cy="2222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5"/>
                                    <a:gd name="T2" fmla="*/ 20 w 34"/>
                                    <a:gd name="T3" fmla="*/ 5 h 35"/>
                                    <a:gd name="T4" fmla="*/ 10 w 34"/>
                                    <a:gd name="T5" fmla="*/ 13 h 35"/>
                                    <a:gd name="T6" fmla="*/ 2 w 34"/>
                                    <a:gd name="T7" fmla="*/ 23 h 35"/>
                                    <a:gd name="T8" fmla="*/ 0 w 34"/>
                                    <a:gd name="T9" fmla="*/ 35 h 35"/>
                                    <a:gd name="T10" fmla="*/ 5 w 34"/>
                                    <a:gd name="T11" fmla="*/ 35 h 35"/>
                                    <a:gd name="T12" fmla="*/ 12 w 34"/>
                                    <a:gd name="T13" fmla="*/ 33 h 35"/>
                                    <a:gd name="T14" fmla="*/ 17 w 34"/>
                                    <a:gd name="T15" fmla="*/ 30 h 35"/>
                                    <a:gd name="T16" fmla="*/ 22 w 34"/>
                                    <a:gd name="T17" fmla="*/ 25 h 35"/>
                                    <a:gd name="T18" fmla="*/ 27 w 34"/>
                                    <a:gd name="T19" fmla="*/ 20 h 35"/>
                                    <a:gd name="T20" fmla="*/ 29 w 34"/>
                                    <a:gd name="T21" fmla="*/ 15 h 35"/>
                                    <a:gd name="T22" fmla="*/ 32 w 34"/>
                                    <a:gd name="T23" fmla="*/ 8 h 35"/>
                                    <a:gd name="T24" fmla="*/ 34 w 34"/>
                                    <a:gd name="T25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5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9" name="Freeform 2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97815"/>
                                  <a:ext cx="21590" cy="2222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5"/>
                                    <a:gd name="T2" fmla="*/ 20 w 34"/>
                                    <a:gd name="T3" fmla="*/ 5 h 35"/>
                                    <a:gd name="T4" fmla="*/ 10 w 34"/>
                                    <a:gd name="T5" fmla="*/ 13 h 35"/>
                                    <a:gd name="T6" fmla="*/ 2 w 34"/>
                                    <a:gd name="T7" fmla="*/ 23 h 35"/>
                                    <a:gd name="T8" fmla="*/ 0 w 34"/>
                                    <a:gd name="T9" fmla="*/ 35 h 35"/>
                                    <a:gd name="T10" fmla="*/ 5 w 34"/>
                                    <a:gd name="T11" fmla="*/ 35 h 35"/>
                                    <a:gd name="T12" fmla="*/ 12 w 34"/>
                                    <a:gd name="T13" fmla="*/ 33 h 35"/>
                                    <a:gd name="T14" fmla="*/ 17 w 34"/>
                                    <a:gd name="T15" fmla="*/ 30 h 35"/>
                                    <a:gd name="T16" fmla="*/ 22 w 34"/>
                                    <a:gd name="T17" fmla="*/ 25 h 35"/>
                                    <a:gd name="T18" fmla="*/ 27 w 34"/>
                                    <a:gd name="T19" fmla="*/ 20 h 35"/>
                                    <a:gd name="T20" fmla="*/ 29 w 34"/>
                                    <a:gd name="T21" fmla="*/ 15 h 35"/>
                                    <a:gd name="T22" fmla="*/ 32 w 34"/>
                                    <a:gd name="T23" fmla="*/ 8 h 35"/>
                                    <a:gd name="T24" fmla="*/ 34 w 34"/>
                                    <a:gd name="T25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5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0" name="Freeform 2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85" y="266065"/>
                                  <a:ext cx="19050" cy="317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50 h 50"/>
                                    <a:gd name="T2" fmla="*/ 30 w 30"/>
                                    <a:gd name="T3" fmla="*/ 0 h 50"/>
                                    <a:gd name="T4" fmla="*/ 0 w 3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50">
                                      <a:moveTo>
                                        <a:pt x="0" y="5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1" name="Freeform 2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85" y="266065"/>
                                  <a:ext cx="19050" cy="317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50 h 50"/>
                                    <a:gd name="T2" fmla="*/ 30 w 30"/>
                                    <a:gd name="T3" fmla="*/ 0 h 50"/>
                                    <a:gd name="T4" fmla="*/ 0 w 3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50">
                                      <a:moveTo>
                                        <a:pt x="0" y="5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2" name="Freeform 2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40" y="277495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35"/>
                                    <a:gd name="T2" fmla="*/ 20 w 35"/>
                                    <a:gd name="T3" fmla="*/ 5 h 35"/>
                                    <a:gd name="T4" fmla="*/ 10 w 35"/>
                                    <a:gd name="T5" fmla="*/ 12 h 35"/>
                                    <a:gd name="T6" fmla="*/ 3 w 35"/>
                                    <a:gd name="T7" fmla="*/ 22 h 35"/>
                                    <a:gd name="T8" fmla="*/ 0 w 35"/>
                                    <a:gd name="T9" fmla="*/ 35 h 35"/>
                                    <a:gd name="T10" fmla="*/ 10 w 35"/>
                                    <a:gd name="T11" fmla="*/ 32 h 35"/>
                                    <a:gd name="T12" fmla="*/ 22 w 35"/>
                                    <a:gd name="T13" fmla="*/ 25 h 35"/>
                                    <a:gd name="T14" fmla="*/ 27 w 35"/>
                                    <a:gd name="T15" fmla="*/ 20 h 35"/>
                                    <a:gd name="T16" fmla="*/ 30 w 35"/>
                                    <a:gd name="T17" fmla="*/ 15 h 35"/>
                                    <a:gd name="T18" fmla="*/ 32 w 35"/>
                                    <a:gd name="T19" fmla="*/ 7 h 35"/>
                                    <a:gd name="T20" fmla="*/ 35 w 35"/>
                                    <a:gd name="T2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35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3" name="Freeform 2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40" y="277495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35"/>
                                    <a:gd name="T2" fmla="*/ 20 w 35"/>
                                    <a:gd name="T3" fmla="*/ 5 h 35"/>
                                    <a:gd name="T4" fmla="*/ 10 w 35"/>
                                    <a:gd name="T5" fmla="*/ 12 h 35"/>
                                    <a:gd name="T6" fmla="*/ 3 w 35"/>
                                    <a:gd name="T7" fmla="*/ 22 h 35"/>
                                    <a:gd name="T8" fmla="*/ 0 w 35"/>
                                    <a:gd name="T9" fmla="*/ 35 h 35"/>
                                    <a:gd name="T10" fmla="*/ 10 w 35"/>
                                    <a:gd name="T11" fmla="*/ 32 h 35"/>
                                    <a:gd name="T12" fmla="*/ 22 w 35"/>
                                    <a:gd name="T13" fmla="*/ 25 h 35"/>
                                    <a:gd name="T14" fmla="*/ 27 w 35"/>
                                    <a:gd name="T15" fmla="*/ 20 h 35"/>
                                    <a:gd name="T16" fmla="*/ 30 w 35"/>
                                    <a:gd name="T17" fmla="*/ 15 h 35"/>
                                    <a:gd name="T18" fmla="*/ 32 w 35"/>
                                    <a:gd name="T19" fmla="*/ 7 h 35"/>
                                    <a:gd name="T20" fmla="*/ 35 w 35"/>
                                    <a:gd name="T2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35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4" name="Freeform 2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65" y="248920"/>
                                  <a:ext cx="20320" cy="28575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45 h 45"/>
                                    <a:gd name="T2" fmla="*/ 32 w 32"/>
                                    <a:gd name="T3" fmla="*/ 0 h 45"/>
                                    <a:gd name="T4" fmla="*/ 0 w 32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" h="45">
                                      <a:moveTo>
                                        <a:pt x="0" y="45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5" name="Freeform 2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65" y="248920"/>
                                  <a:ext cx="20320" cy="28575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45 h 45"/>
                                    <a:gd name="T2" fmla="*/ 32 w 32"/>
                                    <a:gd name="T3" fmla="*/ 0 h 45"/>
                                    <a:gd name="T4" fmla="*/ 0 w 32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" h="45">
                                      <a:moveTo>
                                        <a:pt x="0" y="45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6" name="Freeform 2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59715"/>
                                  <a:ext cx="23495" cy="2095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3"/>
                                    <a:gd name="T2" fmla="*/ 25 w 37"/>
                                    <a:gd name="T3" fmla="*/ 3 h 33"/>
                                    <a:gd name="T4" fmla="*/ 13 w 37"/>
                                    <a:gd name="T5" fmla="*/ 10 h 33"/>
                                    <a:gd name="T6" fmla="*/ 5 w 37"/>
                                    <a:gd name="T7" fmla="*/ 20 h 33"/>
                                    <a:gd name="T8" fmla="*/ 0 w 37"/>
                                    <a:gd name="T9" fmla="*/ 33 h 33"/>
                                    <a:gd name="T10" fmla="*/ 13 w 37"/>
                                    <a:gd name="T11" fmla="*/ 30 h 33"/>
                                    <a:gd name="T12" fmla="*/ 25 w 37"/>
                                    <a:gd name="T13" fmla="*/ 23 h 33"/>
                                    <a:gd name="T14" fmla="*/ 30 w 37"/>
                                    <a:gd name="T15" fmla="*/ 18 h 33"/>
                                    <a:gd name="T16" fmla="*/ 35 w 37"/>
                                    <a:gd name="T17" fmla="*/ 13 h 33"/>
                                    <a:gd name="T18" fmla="*/ 37 w 37"/>
                                    <a:gd name="T19" fmla="*/ 8 h 33"/>
                                    <a:gd name="T20" fmla="*/ 37 w 37"/>
                                    <a:gd name="T21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7" h="33">
                                      <a:moveTo>
                                        <a:pt x="37" y="0"/>
                                      </a:moveTo>
                                      <a:lnTo>
                                        <a:pt x="25" y="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7" name="Freeform 2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59715"/>
                                  <a:ext cx="23495" cy="2095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3"/>
                                    <a:gd name="T2" fmla="*/ 25 w 37"/>
                                    <a:gd name="T3" fmla="*/ 3 h 33"/>
                                    <a:gd name="T4" fmla="*/ 13 w 37"/>
                                    <a:gd name="T5" fmla="*/ 10 h 33"/>
                                    <a:gd name="T6" fmla="*/ 5 w 37"/>
                                    <a:gd name="T7" fmla="*/ 20 h 33"/>
                                    <a:gd name="T8" fmla="*/ 0 w 37"/>
                                    <a:gd name="T9" fmla="*/ 33 h 33"/>
                                    <a:gd name="T10" fmla="*/ 13 w 37"/>
                                    <a:gd name="T11" fmla="*/ 30 h 33"/>
                                    <a:gd name="T12" fmla="*/ 25 w 37"/>
                                    <a:gd name="T13" fmla="*/ 23 h 33"/>
                                    <a:gd name="T14" fmla="*/ 30 w 37"/>
                                    <a:gd name="T15" fmla="*/ 18 h 33"/>
                                    <a:gd name="T16" fmla="*/ 35 w 37"/>
                                    <a:gd name="T17" fmla="*/ 13 h 33"/>
                                    <a:gd name="T18" fmla="*/ 37 w 37"/>
                                    <a:gd name="T19" fmla="*/ 8 h 33"/>
                                    <a:gd name="T20" fmla="*/ 37 w 37"/>
                                    <a:gd name="T21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7" h="33">
                                      <a:moveTo>
                                        <a:pt x="37" y="0"/>
                                      </a:moveTo>
                                      <a:lnTo>
                                        <a:pt x="25" y="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8" name="Freeform 2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10" y="229870"/>
                                  <a:ext cx="25400" cy="298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47 h 47"/>
                                    <a:gd name="T2" fmla="*/ 40 w 40"/>
                                    <a:gd name="T3" fmla="*/ 0 h 47"/>
                                    <a:gd name="T4" fmla="*/ 0 w 40"/>
                                    <a:gd name="T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7">
                                      <a:moveTo>
                                        <a:pt x="0" y="47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9" name="Freeform 2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10" y="229870"/>
                                  <a:ext cx="25400" cy="298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47 h 47"/>
                                    <a:gd name="T2" fmla="*/ 40 w 40"/>
                                    <a:gd name="T3" fmla="*/ 0 h 47"/>
                                    <a:gd name="T4" fmla="*/ 0 w 40"/>
                                    <a:gd name="T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7">
                                      <a:moveTo>
                                        <a:pt x="0" y="47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0" name="Freeform 2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239395"/>
                                  <a:ext cx="25400" cy="203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32"/>
                                    <a:gd name="T2" fmla="*/ 25 w 40"/>
                                    <a:gd name="T3" fmla="*/ 5 h 32"/>
                                    <a:gd name="T4" fmla="*/ 12 w 40"/>
                                    <a:gd name="T5" fmla="*/ 10 h 32"/>
                                    <a:gd name="T6" fmla="*/ 5 w 40"/>
                                    <a:gd name="T7" fmla="*/ 20 h 32"/>
                                    <a:gd name="T8" fmla="*/ 0 w 40"/>
                                    <a:gd name="T9" fmla="*/ 32 h 32"/>
                                    <a:gd name="T10" fmla="*/ 12 w 40"/>
                                    <a:gd name="T11" fmla="*/ 30 h 32"/>
                                    <a:gd name="T12" fmla="*/ 25 w 40"/>
                                    <a:gd name="T13" fmla="*/ 25 h 32"/>
                                    <a:gd name="T14" fmla="*/ 30 w 40"/>
                                    <a:gd name="T15" fmla="*/ 20 h 32"/>
                                    <a:gd name="T16" fmla="*/ 35 w 40"/>
                                    <a:gd name="T17" fmla="*/ 15 h 32"/>
                                    <a:gd name="T18" fmla="*/ 37 w 40"/>
                                    <a:gd name="T19" fmla="*/ 7 h 32"/>
                                    <a:gd name="T20" fmla="*/ 40 w 40"/>
                                    <a:gd name="T21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40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1" name="Freeform 2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239395"/>
                                  <a:ext cx="25400" cy="203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32"/>
                                    <a:gd name="T2" fmla="*/ 25 w 40"/>
                                    <a:gd name="T3" fmla="*/ 5 h 32"/>
                                    <a:gd name="T4" fmla="*/ 12 w 40"/>
                                    <a:gd name="T5" fmla="*/ 10 h 32"/>
                                    <a:gd name="T6" fmla="*/ 5 w 40"/>
                                    <a:gd name="T7" fmla="*/ 20 h 32"/>
                                    <a:gd name="T8" fmla="*/ 0 w 40"/>
                                    <a:gd name="T9" fmla="*/ 32 h 32"/>
                                    <a:gd name="T10" fmla="*/ 12 w 40"/>
                                    <a:gd name="T11" fmla="*/ 30 h 32"/>
                                    <a:gd name="T12" fmla="*/ 25 w 40"/>
                                    <a:gd name="T13" fmla="*/ 25 h 32"/>
                                    <a:gd name="T14" fmla="*/ 30 w 40"/>
                                    <a:gd name="T15" fmla="*/ 20 h 32"/>
                                    <a:gd name="T16" fmla="*/ 35 w 40"/>
                                    <a:gd name="T17" fmla="*/ 15 h 32"/>
                                    <a:gd name="T18" fmla="*/ 37 w 40"/>
                                    <a:gd name="T19" fmla="*/ 7 h 32"/>
                                    <a:gd name="T20" fmla="*/ 40 w 40"/>
                                    <a:gd name="T21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40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2" name="Freeform 2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208915"/>
                                  <a:ext cx="23495" cy="3048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48 h 48"/>
                                    <a:gd name="T2" fmla="*/ 37 w 37"/>
                                    <a:gd name="T3" fmla="*/ 0 h 48"/>
                                    <a:gd name="T4" fmla="*/ 0 w 37"/>
                                    <a:gd name="T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8">
                                      <a:moveTo>
                                        <a:pt x="0" y="48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3" name="Freeform 2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208915"/>
                                  <a:ext cx="23495" cy="3048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48 h 48"/>
                                    <a:gd name="T2" fmla="*/ 37 w 37"/>
                                    <a:gd name="T3" fmla="*/ 0 h 48"/>
                                    <a:gd name="T4" fmla="*/ 0 w 37"/>
                                    <a:gd name="T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8">
                                      <a:moveTo>
                                        <a:pt x="0" y="48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4" name="Freeform 2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218440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5"/>
                                    <a:gd name="T2" fmla="*/ 30 w 37"/>
                                    <a:gd name="T3" fmla="*/ 0 h 35"/>
                                    <a:gd name="T4" fmla="*/ 22 w 37"/>
                                    <a:gd name="T5" fmla="*/ 3 h 35"/>
                                    <a:gd name="T6" fmla="*/ 17 w 37"/>
                                    <a:gd name="T7" fmla="*/ 5 h 35"/>
                                    <a:gd name="T8" fmla="*/ 12 w 37"/>
                                    <a:gd name="T9" fmla="*/ 8 h 35"/>
                                    <a:gd name="T10" fmla="*/ 7 w 37"/>
                                    <a:gd name="T11" fmla="*/ 13 h 35"/>
                                    <a:gd name="T12" fmla="*/ 5 w 37"/>
                                    <a:gd name="T13" fmla="*/ 20 h 35"/>
                                    <a:gd name="T14" fmla="*/ 2 w 37"/>
                                    <a:gd name="T15" fmla="*/ 28 h 35"/>
                                    <a:gd name="T16" fmla="*/ 0 w 37"/>
                                    <a:gd name="T17" fmla="*/ 35 h 35"/>
                                    <a:gd name="T18" fmla="*/ 12 w 37"/>
                                    <a:gd name="T19" fmla="*/ 33 h 35"/>
                                    <a:gd name="T20" fmla="*/ 25 w 37"/>
                                    <a:gd name="T21" fmla="*/ 25 h 35"/>
                                    <a:gd name="T22" fmla="*/ 30 w 37"/>
                                    <a:gd name="T23" fmla="*/ 20 h 35"/>
                                    <a:gd name="T24" fmla="*/ 32 w 37"/>
                                    <a:gd name="T25" fmla="*/ 15 h 35"/>
                                    <a:gd name="T26" fmla="*/ 37 w 37"/>
                                    <a:gd name="T27" fmla="*/ 8 h 35"/>
                                    <a:gd name="T28" fmla="*/ 37 w 37"/>
                                    <a:gd name="T29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5" name="Freeform 2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218440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5"/>
                                    <a:gd name="T2" fmla="*/ 30 w 37"/>
                                    <a:gd name="T3" fmla="*/ 0 h 35"/>
                                    <a:gd name="T4" fmla="*/ 22 w 37"/>
                                    <a:gd name="T5" fmla="*/ 3 h 35"/>
                                    <a:gd name="T6" fmla="*/ 17 w 37"/>
                                    <a:gd name="T7" fmla="*/ 5 h 35"/>
                                    <a:gd name="T8" fmla="*/ 12 w 37"/>
                                    <a:gd name="T9" fmla="*/ 8 h 35"/>
                                    <a:gd name="T10" fmla="*/ 7 w 37"/>
                                    <a:gd name="T11" fmla="*/ 13 h 35"/>
                                    <a:gd name="T12" fmla="*/ 5 w 37"/>
                                    <a:gd name="T13" fmla="*/ 20 h 35"/>
                                    <a:gd name="T14" fmla="*/ 2 w 37"/>
                                    <a:gd name="T15" fmla="*/ 28 h 35"/>
                                    <a:gd name="T16" fmla="*/ 0 w 37"/>
                                    <a:gd name="T17" fmla="*/ 35 h 35"/>
                                    <a:gd name="T18" fmla="*/ 12 w 37"/>
                                    <a:gd name="T19" fmla="*/ 33 h 35"/>
                                    <a:gd name="T20" fmla="*/ 25 w 37"/>
                                    <a:gd name="T21" fmla="*/ 25 h 35"/>
                                    <a:gd name="T22" fmla="*/ 30 w 37"/>
                                    <a:gd name="T23" fmla="*/ 20 h 35"/>
                                    <a:gd name="T24" fmla="*/ 32 w 37"/>
                                    <a:gd name="T25" fmla="*/ 15 h 35"/>
                                    <a:gd name="T26" fmla="*/ 37 w 37"/>
                                    <a:gd name="T27" fmla="*/ 8 h 35"/>
                                    <a:gd name="T28" fmla="*/ 37 w 37"/>
                                    <a:gd name="T29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6" name="Freeform 2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410" y="283845"/>
                                  <a:ext cx="17780" cy="3302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52 h 52"/>
                                    <a:gd name="T2" fmla="*/ 28 w 28"/>
                                    <a:gd name="T3" fmla="*/ 0 h 52"/>
                                    <a:gd name="T4" fmla="*/ 0 w 28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52">
                                      <a:moveTo>
                                        <a:pt x="0" y="5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7" name="Freeform 2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410" y="283845"/>
                                  <a:ext cx="17780" cy="3302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52 h 52"/>
                                    <a:gd name="T2" fmla="*/ 28 w 28"/>
                                    <a:gd name="T3" fmla="*/ 0 h 52"/>
                                    <a:gd name="T4" fmla="*/ 0 w 28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52">
                                      <a:moveTo>
                                        <a:pt x="0" y="5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8" name="Freeform 22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4935" y="521335"/>
                                  <a:ext cx="52070" cy="50800"/>
                                </a:xfrm>
                                <a:custGeom>
                                  <a:avLst/>
                                  <a:gdLst>
                                    <a:gd name="T0" fmla="*/ 40 w 82"/>
                                    <a:gd name="T1" fmla="*/ 50 h 80"/>
                                    <a:gd name="T2" fmla="*/ 0 w 82"/>
                                    <a:gd name="T3" fmla="*/ 0 h 80"/>
                                    <a:gd name="T4" fmla="*/ 40 w 82"/>
                                    <a:gd name="T5" fmla="*/ 50 h 80"/>
                                    <a:gd name="T6" fmla="*/ 40 w 82"/>
                                    <a:gd name="T7" fmla="*/ 50 h 80"/>
                                    <a:gd name="T8" fmla="*/ 45 w 82"/>
                                    <a:gd name="T9" fmla="*/ 65 h 80"/>
                                    <a:gd name="T10" fmla="*/ 55 w 82"/>
                                    <a:gd name="T11" fmla="*/ 75 h 80"/>
                                    <a:gd name="T12" fmla="*/ 67 w 82"/>
                                    <a:gd name="T13" fmla="*/ 80 h 80"/>
                                    <a:gd name="T14" fmla="*/ 82 w 82"/>
                                    <a:gd name="T15" fmla="*/ 80 h 80"/>
                                    <a:gd name="T16" fmla="*/ 80 w 82"/>
                                    <a:gd name="T17" fmla="*/ 72 h 80"/>
                                    <a:gd name="T18" fmla="*/ 77 w 82"/>
                                    <a:gd name="T19" fmla="*/ 67 h 80"/>
                                    <a:gd name="T20" fmla="*/ 72 w 82"/>
                                    <a:gd name="T21" fmla="*/ 60 h 80"/>
                                    <a:gd name="T22" fmla="*/ 67 w 82"/>
                                    <a:gd name="T23" fmla="*/ 55 h 80"/>
                                    <a:gd name="T24" fmla="*/ 63 w 82"/>
                                    <a:gd name="T25" fmla="*/ 52 h 80"/>
                                    <a:gd name="T26" fmla="*/ 55 w 82"/>
                                    <a:gd name="T27" fmla="*/ 50 h 80"/>
                                    <a:gd name="T28" fmla="*/ 48 w 82"/>
                                    <a:gd name="T29" fmla="*/ 50 h 80"/>
                                    <a:gd name="T30" fmla="*/ 40 w 82"/>
                                    <a:gd name="T31" fmla="*/ 5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2" h="80">
                                      <a:moveTo>
                                        <a:pt x="40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  <a:moveTo>
                                        <a:pt x="40" y="50"/>
                                      </a:moveTo>
                                      <a:lnTo>
                                        <a:pt x="45" y="6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82" y="80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9" name="Freeform 2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935" y="521335"/>
                                  <a:ext cx="25400" cy="3175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50 h 50"/>
                                    <a:gd name="T2" fmla="*/ 0 w 40"/>
                                    <a:gd name="T3" fmla="*/ 0 h 50"/>
                                    <a:gd name="T4" fmla="*/ 40 w 4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50">
                                      <a:moveTo>
                                        <a:pt x="40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0" name="Freeform 2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553085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0"/>
                                    <a:gd name="T2" fmla="*/ 5 w 42"/>
                                    <a:gd name="T3" fmla="*/ 15 h 30"/>
                                    <a:gd name="T4" fmla="*/ 15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2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0 h 30"/>
                                    <a:gd name="T16" fmla="*/ 27 w 42"/>
                                    <a:gd name="T17" fmla="*/ 5 h 30"/>
                                    <a:gd name="T18" fmla="*/ 23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8 w 42"/>
                                    <a:gd name="T23" fmla="*/ 0 h 30"/>
                                    <a:gd name="T24" fmla="*/ 0 w 42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1" name="Freeform 22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7315" y="49911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35 w 77"/>
                                    <a:gd name="T1" fmla="*/ 52 h 80"/>
                                    <a:gd name="T2" fmla="*/ 0 w 77"/>
                                    <a:gd name="T3" fmla="*/ 0 h 80"/>
                                    <a:gd name="T4" fmla="*/ 35 w 77"/>
                                    <a:gd name="T5" fmla="*/ 52 h 80"/>
                                    <a:gd name="T6" fmla="*/ 35 w 77"/>
                                    <a:gd name="T7" fmla="*/ 52 h 80"/>
                                    <a:gd name="T8" fmla="*/ 42 w 77"/>
                                    <a:gd name="T9" fmla="*/ 65 h 80"/>
                                    <a:gd name="T10" fmla="*/ 52 w 77"/>
                                    <a:gd name="T11" fmla="*/ 75 h 80"/>
                                    <a:gd name="T12" fmla="*/ 62 w 77"/>
                                    <a:gd name="T13" fmla="*/ 80 h 80"/>
                                    <a:gd name="T14" fmla="*/ 77 w 77"/>
                                    <a:gd name="T15" fmla="*/ 80 h 80"/>
                                    <a:gd name="T16" fmla="*/ 75 w 77"/>
                                    <a:gd name="T17" fmla="*/ 75 h 80"/>
                                    <a:gd name="T18" fmla="*/ 72 w 77"/>
                                    <a:gd name="T19" fmla="*/ 67 h 80"/>
                                    <a:gd name="T20" fmla="*/ 67 w 77"/>
                                    <a:gd name="T21" fmla="*/ 62 h 80"/>
                                    <a:gd name="T22" fmla="*/ 62 w 77"/>
                                    <a:gd name="T23" fmla="*/ 57 h 80"/>
                                    <a:gd name="T24" fmla="*/ 57 w 77"/>
                                    <a:gd name="T25" fmla="*/ 52 h 80"/>
                                    <a:gd name="T26" fmla="*/ 50 w 77"/>
                                    <a:gd name="T27" fmla="*/ 50 h 80"/>
                                    <a:gd name="T28" fmla="*/ 42 w 77"/>
                                    <a:gd name="T29" fmla="*/ 50 h 80"/>
                                    <a:gd name="T30" fmla="*/ 35 w 77"/>
                                    <a:gd name="T31" fmla="*/ 5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35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  <a:moveTo>
                                        <a:pt x="35" y="52"/>
                                      </a:moveTo>
                                      <a:lnTo>
                                        <a:pt x="42" y="65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2" y="80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2" name="Freeform 2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499110"/>
                                  <a:ext cx="22225" cy="3302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52 h 52"/>
                                    <a:gd name="T2" fmla="*/ 0 w 35"/>
                                    <a:gd name="T3" fmla="*/ 0 h 52"/>
                                    <a:gd name="T4" fmla="*/ 35 w 35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5" h="52">
                                      <a:moveTo>
                                        <a:pt x="35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3" name="Freeform 2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530860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2 h 30"/>
                                    <a:gd name="T2" fmla="*/ 7 w 42"/>
                                    <a:gd name="T3" fmla="*/ 15 h 30"/>
                                    <a:gd name="T4" fmla="*/ 17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5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2 h 30"/>
                                    <a:gd name="T16" fmla="*/ 27 w 42"/>
                                    <a:gd name="T17" fmla="*/ 7 h 30"/>
                                    <a:gd name="T18" fmla="*/ 22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7 w 42"/>
                                    <a:gd name="T23" fmla="*/ 0 h 30"/>
                                    <a:gd name="T24" fmla="*/ 0 w 42"/>
                                    <a:gd name="T25" fmla="*/ 2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2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4" name="Freeform 22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3345" y="480060"/>
                                  <a:ext cx="53340" cy="50800"/>
                                </a:xfrm>
                                <a:custGeom>
                                  <a:avLst/>
                                  <a:gdLst>
                                    <a:gd name="T0" fmla="*/ 42 w 84"/>
                                    <a:gd name="T1" fmla="*/ 50 h 80"/>
                                    <a:gd name="T2" fmla="*/ 0 w 84"/>
                                    <a:gd name="T3" fmla="*/ 0 h 80"/>
                                    <a:gd name="T4" fmla="*/ 42 w 84"/>
                                    <a:gd name="T5" fmla="*/ 50 h 80"/>
                                    <a:gd name="T6" fmla="*/ 42 w 84"/>
                                    <a:gd name="T7" fmla="*/ 50 h 80"/>
                                    <a:gd name="T8" fmla="*/ 47 w 84"/>
                                    <a:gd name="T9" fmla="*/ 62 h 80"/>
                                    <a:gd name="T10" fmla="*/ 57 w 84"/>
                                    <a:gd name="T11" fmla="*/ 72 h 80"/>
                                    <a:gd name="T12" fmla="*/ 69 w 84"/>
                                    <a:gd name="T13" fmla="*/ 77 h 80"/>
                                    <a:gd name="T14" fmla="*/ 84 w 84"/>
                                    <a:gd name="T15" fmla="*/ 80 h 80"/>
                                    <a:gd name="T16" fmla="*/ 82 w 84"/>
                                    <a:gd name="T17" fmla="*/ 72 h 80"/>
                                    <a:gd name="T18" fmla="*/ 79 w 84"/>
                                    <a:gd name="T19" fmla="*/ 65 h 80"/>
                                    <a:gd name="T20" fmla="*/ 74 w 84"/>
                                    <a:gd name="T21" fmla="*/ 60 h 80"/>
                                    <a:gd name="T22" fmla="*/ 69 w 84"/>
                                    <a:gd name="T23" fmla="*/ 55 h 80"/>
                                    <a:gd name="T24" fmla="*/ 64 w 84"/>
                                    <a:gd name="T25" fmla="*/ 50 h 80"/>
                                    <a:gd name="T26" fmla="*/ 57 w 84"/>
                                    <a:gd name="T27" fmla="*/ 50 h 80"/>
                                    <a:gd name="T28" fmla="*/ 49 w 84"/>
                                    <a:gd name="T29" fmla="*/ 47 h 80"/>
                                    <a:gd name="T30" fmla="*/ 42 w 84"/>
                                    <a:gd name="T31" fmla="*/ 5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4" h="80">
                                      <a:moveTo>
                                        <a:pt x="42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  <a:moveTo>
                                        <a:pt x="42" y="50"/>
                                      </a:moveTo>
                                      <a:lnTo>
                                        <a:pt x="47" y="62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69" y="55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57" y="50"/>
                                      </a:lnTo>
                                      <a:lnTo>
                                        <a:pt x="49" y="47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5" name="Freeform 2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345" y="480060"/>
                                  <a:ext cx="26670" cy="31750"/>
                                </a:xfrm>
                                <a:custGeom>
                                  <a:avLst/>
                                  <a:gdLst>
                                    <a:gd name="T0" fmla="*/ 42 w 42"/>
                                    <a:gd name="T1" fmla="*/ 50 h 50"/>
                                    <a:gd name="T2" fmla="*/ 0 w 42"/>
                                    <a:gd name="T3" fmla="*/ 0 h 50"/>
                                    <a:gd name="T4" fmla="*/ 42 w 42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50">
                                      <a:moveTo>
                                        <a:pt x="42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" name="Freeform 2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509905"/>
                                  <a:ext cx="26670" cy="2095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3 h 33"/>
                                    <a:gd name="T2" fmla="*/ 5 w 42"/>
                                    <a:gd name="T3" fmla="*/ 15 h 33"/>
                                    <a:gd name="T4" fmla="*/ 15 w 42"/>
                                    <a:gd name="T5" fmla="*/ 25 h 33"/>
                                    <a:gd name="T6" fmla="*/ 27 w 42"/>
                                    <a:gd name="T7" fmla="*/ 30 h 33"/>
                                    <a:gd name="T8" fmla="*/ 42 w 42"/>
                                    <a:gd name="T9" fmla="*/ 33 h 33"/>
                                    <a:gd name="T10" fmla="*/ 40 w 42"/>
                                    <a:gd name="T11" fmla="*/ 25 h 33"/>
                                    <a:gd name="T12" fmla="*/ 37 w 42"/>
                                    <a:gd name="T13" fmla="*/ 18 h 33"/>
                                    <a:gd name="T14" fmla="*/ 32 w 42"/>
                                    <a:gd name="T15" fmla="*/ 13 h 33"/>
                                    <a:gd name="T16" fmla="*/ 27 w 42"/>
                                    <a:gd name="T17" fmla="*/ 8 h 33"/>
                                    <a:gd name="T18" fmla="*/ 22 w 42"/>
                                    <a:gd name="T19" fmla="*/ 3 h 33"/>
                                    <a:gd name="T20" fmla="*/ 15 w 42"/>
                                    <a:gd name="T21" fmla="*/ 3 h 33"/>
                                    <a:gd name="T22" fmla="*/ 7 w 42"/>
                                    <a:gd name="T23" fmla="*/ 0 h 33"/>
                                    <a:gd name="T24" fmla="*/ 0 w 42"/>
                                    <a:gd name="T25" fmla="*/ 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3">
                                      <a:moveTo>
                                        <a:pt x="0" y="3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7" name="Freeform 22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090" y="464185"/>
                                  <a:ext cx="52070" cy="47625"/>
                                </a:xfrm>
                                <a:custGeom>
                                  <a:avLst/>
                                  <a:gdLst>
                                    <a:gd name="T0" fmla="*/ 40 w 82"/>
                                    <a:gd name="T1" fmla="*/ 45 h 75"/>
                                    <a:gd name="T2" fmla="*/ 0 w 82"/>
                                    <a:gd name="T3" fmla="*/ 0 h 75"/>
                                    <a:gd name="T4" fmla="*/ 40 w 82"/>
                                    <a:gd name="T5" fmla="*/ 45 h 75"/>
                                    <a:gd name="T6" fmla="*/ 40 w 82"/>
                                    <a:gd name="T7" fmla="*/ 45 h 75"/>
                                    <a:gd name="T8" fmla="*/ 47 w 82"/>
                                    <a:gd name="T9" fmla="*/ 60 h 75"/>
                                    <a:gd name="T10" fmla="*/ 55 w 82"/>
                                    <a:gd name="T11" fmla="*/ 70 h 75"/>
                                    <a:gd name="T12" fmla="*/ 67 w 82"/>
                                    <a:gd name="T13" fmla="*/ 75 h 75"/>
                                    <a:gd name="T14" fmla="*/ 82 w 82"/>
                                    <a:gd name="T15" fmla="*/ 75 h 75"/>
                                    <a:gd name="T16" fmla="*/ 80 w 82"/>
                                    <a:gd name="T17" fmla="*/ 70 h 75"/>
                                    <a:gd name="T18" fmla="*/ 77 w 82"/>
                                    <a:gd name="T19" fmla="*/ 62 h 75"/>
                                    <a:gd name="T20" fmla="*/ 72 w 82"/>
                                    <a:gd name="T21" fmla="*/ 57 h 75"/>
                                    <a:gd name="T22" fmla="*/ 67 w 82"/>
                                    <a:gd name="T23" fmla="*/ 52 h 75"/>
                                    <a:gd name="T24" fmla="*/ 62 w 82"/>
                                    <a:gd name="T25" fmla="*/ 47 h 75"/>
                                    <a:gd name="T26" fmla="*/ 55 w 82"/>
                                    <a:gd name="T27" fmla="*/ 45 h 75"/>
                                    <a:gd name="T28" fmla="*/ 47 w 82"/>
                                    <a:gd name="T29" fmla="*/ 45 h 75"/>
                                    <a:gd name="T30" fmla="*/ 40 w 82"/>
                                    <a:gd name="T31" fmla="*/ 45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2" h="7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  <a:moveTo>
                                        <a:pt x="40" y="45"/>
                                      </a:moveTo>
                                      <a:lnTo>
                                        <a:pt x="47" y="6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8" name="Freeform 2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90" y="46418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9" name="Freeform 2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490" y="492760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0"/>
                                    <a:gd name="T2" fmla="*/ 7 w 42"/>
                                    <a:gd name="T3" fmla="*/ 15 h 30"/>
                                    <a:gd name="T4" fmla="*/ 15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5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2 h 30"/>
                                    <a:gd name="T16" fmla="*/ 27 w 42"/>
                                    <a:gd name="T17" fmla="*/ 7 h 30"/>
                                    <a:gd name="T18" fmla="*/ 22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7 w 42"/>
                                    <a:gd name="T23" fmla="*/ 0 h 30"/>
                                    <a:gd name="T24" fmla="*/ 0 w 42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0" name="Freeform 2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" y="437515"/>
                                  <a:ext cx="47625" cy="53340"/>
                                </a:xfrm>
                                <a:custGeom>
                                  <a:avLst/>
                                  <a:gdLst>
                                    <a:gd name="T0" fmla="*/ 33 w 75"/>
                                    <a:gd name="T1" fmla="*/ 55 h 84"/>
                                    <a:gd name="T2" fmla="*/ 0 w 75"/>
                                    <a:gd name="T3" fmla="*/ 0 h 84"/>
                                    <a:gd name="T4" fmla="*/ 33 w 75"/>
                                    <a:gd name="T5" fmla="*/ 55 h 84"/>
                                    <a:gd name="T6" fmla="*/ 33 w 75"/>
                                    <a:gd name="T7" fmla="*/ 52 h 84"/>
                                    <a:gd name="T8" fmla="*/ 40 w 75"/>
                                    <a:gd name="T9" fmla="*/ 67 h 84"/>
                                    <a:gd name="T10" fmla="*/ 50 w 75"/>
                                    <a:gd name="T11" fmla="*/ 77 h 84"/>
                                    <a:gd name="T12" fmla="*/ 60 w 75"/>
                                    <a:gd name="T13" fmla="*/ 82 h 84"/>
                                    <a:gd name="T14" fmla="*/ 75 w 75"/>
                                    <a:gd name="T15" fmla="*/ 84 h 84"/>
                                    <a:gd name="T16" fmla="*/ 72 w 75"/>
                                    <a:gd name="T17" fmla="*/ 77 h 84"/>
                                    <a:gd name="T18" fmla="*/ 70 w 75"/>
                                    <a:gd name="T19" fmla="*/ 69 h 84"/>
                                    <a:gd name="T20" fmla="*/ 67 w 75"/>
                                    <a:gd name="T21" fmla="*/ 65 h 84"/>
                                    <a:gd name="T22" fmla="*/ 62 w 75"/>
                                    <a:gd name="T23" fmla="*/ 60 h 84"/>
                                    <a:gd name="T24" fmla="*/ 55 w 75"/>
                                    <a:gd name="T25" fmla="*/ 55 h 84"/>
                                    <a:gd name="T26" fmla="*/ 47 w 75"/>
                                    <a:gd name="T27" fmla="*/ 52 h 84"/>
                                    <a:gd name="T28" fmla="*/ 40 w 75"/>
                                    <a:gd name="T29" fmla="*/ 52 h 84"/>
                                    <a:gd name="T30" fmla="*/ 33 w 75"/>
                                    <a:gd name="T31" fmla="*/ 5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5" h="84">
                                      <a:moveTo>
                                        <a:pt x="33" y="5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" y="55"/>
                                      </a:lnTo>
                                      <a:close/>
                                      <a:moveTo>
                                        <a:pt x="33" y="52"/>
                                      </a:moveTo>
                                      <a:lnTo>
                                        <a:pt x="40" y="67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0" y="69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1" name="Freeform 2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437515"/>
                                  <a:ext cx="20955" cy="349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55 h 55"/>
                                    <a:gd name="T2" fmla="*/ 0 w 33"/>
                                    <a:gd name="T3" fmla="*/ 0 h 55"/>
                                    <a:gd name="T4" fmla="*/ 33 w 33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" h="55">
                                      <a:moveTo>
                                        <a:pt x="33" y="5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2" name="Freeform 2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95" y="470535"/>
                                  <a:ext cx="26670" cy="2032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2"/>
                                    <a:gd name="T2" fmla="*/ 7 w 42"/>
                                    <a:gd name="T3" fmla="*/ 15 h 32"/>
                                    <a:gd name="T4" fmla="*/ 17 w 42"/>
                                    <a:gd name="T5" fmla="*/ 25 h 32"/>
                                    <a:gd name="T6" fmla="*/ 27 w 42"/>
                                    <a:gd name="T7" fmla="*/ 30 h 32"/>
                                    <a:gd name="T8" fmla="*/ 42 w 42"/>
                                    <a:gd name="T9" fmla="*/ 32 h 32"/>
                                    <a:gd name="T10" fmla="*/ 39 w 42"/>
                                    <a:gd name="T11" fmla="*/ 25 h 32"/>
                                    <a:gd name="T12" fmla="*/ 37 w 42"/>
                                    <a:gd name="T13" fmla="*/ 17 h 32"/>
                                    <a:gd name="T14" fmla="*/ 34 w 42"/>
                                    <a:gd name="T15" fmla="*/ 13 h 32"/>
                                    <a:gd name="T16" fmla="*/ 29 w 42"/>
                                    <a:gd name="T17" fmla="*/ 8 h 32"/>
                                    <a:gd name="T18" fmla="*/ 22 w 42"/>
                                    <a:gd name="T19" fmla="*/ 3 h 32"/>
                                    <a:gd name="T20" fmla="*/ 14 w 42"/>
                                    <a:gd name="T21" fmla="*/ 0 h 32"/>
                                    <a:gd name="T22" fmla="*/ 7 w 42"/>
                                    <a:gd name="T23" fmla="*/ 0 h 32"/>
                                    <a:gd name="T24" fmla="*/ 0 w 42"/>
                                    <a:gd name="T25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2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2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3" name="Freeform 2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565" y="408940"/>
                                  <a:ext cx="42545" cy="64770"/>
                                </a:xfrm>
                                <a:custGeom>
                                  <a:avLst/>
                                  <a:gdLst>
                                    <a:gd name="T0" fmla="*/ 30 w 67"/>
                                    <a:gd name="T1" fmla="*/ 62 h 102"/>
                                    <a:gd name="T2" fmla="*/ 0 w 67"/>
                                    <a:gd name="T3" fmla="*/ 0 h 102"/>
                                    <a:gd name="T4" fmla="*/ 30 w 67"/>
                                    <a:gd name="T5" fmla="*/ 62 h 102"/>
                                    <a:gd name="T6" fmla="*/ 30 w 67"/>
                                    <a:gd name="T7" fmla="*/ 62 h 102"/>
                                    <a:gd name="T8" fmla="*/ 35 w 67"/>
                                    <a:gd name="T9" fmla="*/ 80 h 102"/>
                                    <a:gd name="T10" fmla="*/ 45 w 67"/>
                                    <a:gd name="T11" fmla="*/ 90 h 102"/>
                                    <a:gd name="T12" fmla="*/ 55 w 67"/>
                                    <a:gd name="T13" fmla="*/ 97 h 102"/>
                                    <a:gd name="T14" fmla="*/ 67 w 67"/>
                                    <a:gd name="T15" fmla="*/ 102 h 102"/>
                                    <a:gd name="T16" fmla="*/ 67 w 67"/>
                                    <a:gd name="T17" fmla="*/ 95 h 102"/>
                                    <a:gd name="T18" fmla="*/ 65 w 67"/>
                                    <a:gd name="T19" fmla="*/ 87 h 102"/>
                                    <a:gd name="T20" fmla="*/ 60 w 67"/>
                                    <a:gd name="T21" fmla="*/ 80 h 102"/>
                                    <a:gd name="T22" fmla="*/ 57 w 67"/>
                                    <a:gd name="T23" fmla="*/ 72 h 102"/>
                                    <a:gd name="T24" fmla="*/ 50 w 67"/>
                                    <a:gd name="T25" fmla="*/ 67 h 102"/>
                                    <a:gd name="T26" fmla="*/ 45 w 67"/>
                                    <a:gd name="T27" fmla="*/ 65 h 102"/>
                                    <a:gd name="T28" fmla="*/ 38 w 67"/>
                                    <a:gd name="T29" fmla="*/ 62 h 102"/>
                                    <a:gd name="T30" fmla="*/ 30 w 67"/>
                                    <a:gd name="T31" fmla="*/ 6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7" h="102">
                                      <a:moveTo>
                                        <a:pt x="3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  <a:moveTo>
                                        <a:pt x="30" y="62"/>
                                      </a:moveTo>
                                      <a:lnTo>
                                        <a:pt x="35" y="8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67" y="95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4" name="Freeform 2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408940"/>
                                  <a:ext cx="19050" cy="3937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62 h 62"/>
                                    <a:gd name="T2" fmla="*/ 0 w 30"/>
                                    <a:gd name="T3" fmla="*/ 0 h 62"/>
                                    <a:gd name="T4" fmla="*/ 30 w 30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62">
                                      <a:moveTo>
                                        <a:pt x="3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5" name="Freeform 2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448310"/>
                                  <a:ext cx="23495" cy="2540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0 h 40"/>
                                    <a:gd name="T2" fmla="*/ 5 w 37"/>
                                    <a:gd name="T3" fmla="*/ 18 h 40"/>
                                    <a:gd name="T4" fmla="*/ 15 w 37"/>
                                    <a:gd name="T5" fmla="*/ 28 h 40"/>
                                    <a:gd name="T6" fmla="*/ 25 w 37"/>
                                    <a:gd name="T7" fmla="*/ 35 h 40"/>
                                    <a:gd name="T8" fmla="*/ 37 w 37"/>
                                    <a:gd name="T9" fmla="*/ 40 h 40"/>
                                    <a:gd name="T10" fmla="*/ 37 w 37"/>
                                    <a:gd name="T11" fmla="*/ 33 h 40"/>
                                    <a:gd name="T12" fmla="*/ 35 w 37"/>
                                    <a:gd name="T13" fmla="*/ 25 h 40"/>
                                    <a:gd name="T14" fmla="*/ 30 w 37"/>
                                    <a:gd name="T15" fmla="*/ 18 h 40"/>
                                    <a:gd name="T16" fmla="*/ 27 w 37"/>
                                    <a:gd name="T17" fmla="*/ 10 h 40"/>
                                    <a:gd name="T18" fmla="*/ 20 w 37"/>
                                    <a:gd name="T19" fmla="*/ 5 h 40"/>
                                    <a:gd name="T20" fmla="*/ 15 w 37"/>
                                    <a:gd name="T21" fmla="*/ 3 h 40"/>
                                    <a:gd name="T22" fmla="*/ 8 w 37"/>
                                    <a:gd name="T23" fmla="*/ 0 h 40"/>
                                    <a:gd name="T24" fmla="*/ 0 w 37"/>
                                    <a:gd name="T25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7" h="40">
                                      <a:moveTo>
                                        <a:pt x="0" y="0"/>
                                      </a:moveTo>
                                      <a:lnTo>
                                        <a:pt x="5" y="1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6" name="Freeform 2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524510"/>
                                  <a:ext cx="10795" cy="31750"/>
                                </a:xfrm>
                                <a:custGeom>
                                  <a:avLst/>
                                  <a:gdLst>
                                    <a:gd name="T0" fmla="*/ 10 w 17"/>
                                    <a:gd name="T1" fmla="*/ 0 h 50"/>
                                    <a:gd name="T2" fmla="*/ 3 w 17"/>
                                    <a:gd name="T3" fmla="*/ 12 h 50"/>
                                    <a:gd name="T4" fmla="*/ 0 w 17"/>
                                    <a:gd name="T5" fmla="*/ 25 h 50"/>
                                    <a:gd name="T6" fmla="*/ 3 w 17"/>
                                    <a:gd name="T7" fmla="*/ 37 h 50"/>
                                    <a:gd name="T8" fmla="*/ 7 w 17"/>
                                    <a:gd name="T9" fmla="*/ 50 h 50"/>
                                    <a:gd name="T10" fmla="*/ 12 w 17"/>
                                    <a:gd name="T11" fmla="*/ 40 h 50"/>
                                    <a:gd name="T12" fmla="*/ 17 w 17"/>
                                    <a:gd name="T13" fmla="*/ 27 h 50"/>
                                    <a:gd name="T14" fmla="*/ 17 w 17"/>
                                    <a:gd name="T15" fmla="*/ 20 h 50"/>
                                    <a:gd name="T16" fmla="*/ 15 w 17"/>
                                    <a:gd name="T17" fmla="*/ 12 h 50"/>
                                    <a:gd name="T18" fmla="*/ 12 w 17"/>
                                    <a:gd name="T19" fmla="*/ 5 h 50"/>
                                    <a:gd name="T20" fmla="*/ 10 w 17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50">
                                      <a:moveTo>
                                        <a:pt x="1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7" name="Freeform 2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524510"/>
                                  <a:ext cx="10795" cy="31750"/>
                                </a:xfrm>
                                <a:custGeom>
                                  <a:avLst/>
                                  <a:gdLst>
                                    <a:gd name="T0" fmla="*/ 10 w 17"/>
                                    <a:gd name="T1" fmla="*/ 0 h 50"/>
                                    <a:gd name="T2" fmla="*/ 3 w 17"/>
                                    <a:gd name="T3" fmla="*/ 12 h 50"/>
                                    <a:gd name="T4" fmla="*/ 0 w 17"/>
                                    <a:gd name="T5" fmla="*/ 25 h 50"/>
                                    <a:gd name="T6" fmla="*/ 3 w 17"/>
                                    <a:gd name="T7" fmla="*/ 37 h 50"/>
                                    <a:gd name="T8" fmla="*/ 7 w 17"/>
                                    <a:gd name="T9" fmla="*/ 50 h 50"/>
                                    <a:gd name="T10" fmla="*/ 12 w 17"/>
                                    <a:gd name="T11" fmla="*/ 40 h 50"/>
                                    <a:gd name="T12" fmla="*/ 17 w 17"/>
                                    <a:gd name="T13" fmla="*/ 27 h 50"/>
                                    <a:gd name="T14" fmla="*/ 17 w 17"/>
                                    <a:gd name="T15" fmla="*/ 20 h 50"/>
                                    <a:gd name="T16" fmla="*/ 15 w 17"/>
                                    <a:gd name="T17" fmla="*/ 12 h 50"/>
                                    <a:gd name="T18" fmla="*/ 12 w 17"/>
                                    <a:gd name="T19" fmla="*/ 5 h 50"/>
                                    <a:gd name="T20" fmla="*/ 10 w 17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50">
                                      <a:moveTo>
                                        <a:pt x="1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8" name="Freeform 22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655" y="500380"/>
                                  <a:ext cx="12700" cy="73025"/>
                                </a:xfrm>
                                <a:custGeom>
                                  <a:avLst/>
                                  <a:gdLst>
                                    <a:gd name="T0" fmla="*/ 13 w 20"/>
                                    <a:gd name="T1" fmla="*/ 63 h 115"/>
                                    <a:gd name="T2" fmla="*/ 8 w 20"/>
                                    <a:gd name="T3" fmla="*/ 75 h 115"/>
                                    <a:gd name="T4" fmla="*/ 5 w 20"/>
                                    <a:gd name="T5" fmla="*/ 90 h 115"/>
                                    <a:gd name="T6" fmla="*/ 8 w 20"/>
                                    <a:gd name="T7" fmla="*/ 103 h 115"/>
                                    <a:gd name="T8" fmla="*/ 13 w 20"/>
                                    <a:gd name="T9" fmla="*/ 115 h 115"/>
                                    <a:gd name="T10" fmla="*/ 20 w 20"/>
                                    <a:gd name="T11" fmla="*/ 105 h 115"/>
                                    <a:gd name="T12" fmla="*/ 20 w 20"/>
                                    <a:gd name="T13" fmla="*/ 90 h 115"/>
                                    <a:gd name="T14" fmla="*/ 20 w 20"/>
                                    <a:gd name="T15" fmla="*/ 75 h 115"/>
                                    <a:gd name="T16" fmla="*/ 13 w 20"/>
                                    <a:gd name="T17" fmla="*/ 63 h 115"/>
                                    <a:gd name="T18" fmla="*/ 13 w 20"/>
                                    <a:gd name="T19" fmla="*/ 63 h 115"/>
                                    <a:gd name="T20" fmla="*/ 0 w 20"/>
                                    <a:gd name="T21" fmla="*/ 0 h 115"/>
                                    <a:gd name="T22" fmla="*/ 13 w 20"/>
                                    <a:gd name="T23" fmla="*/ 63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" h="115">
                                      <a:moveTo>
                                        <a:pt x="13" y="63"/>
                                      </a:moveTo>
                                      <a:lnTo>
                                        <a:pt x="8" y="75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  <a:moveTo>
                                        <a:pt x="13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9" name="Freeform 2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830" y="540385"/>
                                  <a:ext cx="9525" cy="33020"/>
                                </a:xfrm>
                                <a:custGeom>
                                  <a:avLst/>
                                  <a:gdLst>
                                    <a:gd name="T0" fmla="*/ 8 w 15"/>
                                    <a:gd name="T1" fmla="*/ 0 h 52"/>
                                    <a:gd name="T2" fmla="*/ 3 w 15"/>
                                    <a:gd name="T3" fmla="*/ 12 h 52"/>
                                    <a:gd name="T4" fmla="*/ 0 w 15"/>
                                    <a:gd name="T5" fmla="*/ 27 h 52"/>
                                    <a:gd name="T6" fmla="*/ 3 w 15"/>
                                    <a:gd name="T7" fmla="*/ 40 h 52"/>
                                    <a:gd name="T8" fmla="*/ 8 w 15"/>
                                    <a:gd name="T9" fmla="*/ 52 h 52"/>
                                    <a:gd name="T10" fmla="*/ 15 w 15"/>
                                    <a:gd name="T11" fmla="*/ 42 h 52"/>
                                    <a:gd name="T12" fmla="*/ 15 w 15"/>
                                    <a:gd name="T13" fmla="*/ 27 h 52"/>
                                    <a:gd name="T14" fmla="*/ 15 w 15"/>
                                    <a:gd name="T15" fmla="*/ 12 h 52"/>
                                    <a:gd name="T16" fmla="*/ 8 w 15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52">
                                      <a:moveTo>
                                        <a:pt x="8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0" name="Freeform 2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655" y="500380"/>
                                  <a:ext cx="8255" cy="4000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63 h 63"/>
                                    <a:gd name="T2" fmla="*/ 0 w 13"/>
                                    <a:gd name="T3" fmla="*/ 0 h 63"/>
                                    <a:gd name="T4" fmla="*/ 13 w 13"/>
                                    <a:gd name="T5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63">
                                      <a:moveTo>
                                        <a:pt x="13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1" name="Freeform 2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510" y="50673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3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0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8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2" name="Freeform 2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510" y="50673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3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0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8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3" name="Freeform 2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685" y="469265"/>
                                  <a:ext cx="5080" cy="3746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59 h 59"/>
                                    <a:gd name="T2" fmla="*/ 0 w 8"/>
                                    <a:gd name="T3" fmla="*/ 0 h 59"/>
                                    <a:gd name="T4" fmla="*/ 8 w 8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59">
                                      <a:moveTo>
                                        <a:pt x="8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4" name="Freeform 2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685" y="469265"/>
                                  <a:ext cx="5080" cy="3746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59 h 59"/>
                                    <a:gd name="T2" fmla="*/ 0 w 8"/>
                                    <a:gd name="T3" fmla="*/ 0 h 59"/>
                                    <a:gd name="T4" fmla="*/ 8 w 8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59">
                                      <a:moveTo>
                                        <a:pt x="8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5" name="Freeform 2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985" y="48768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5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3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5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6" name="Freeform 2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985" y="48768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5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3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5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7" name="Freeform 2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450215"/>
                                  <a:ext cx="1905" cy="3746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9 h 59"/>
                                    <a:gd name="T2" fmla="*/ 0 w 3"/>
                                    <a:gd name="T3" fmla="*/ 0 h 59"/>
                                    <a:gd name="T4" fmla="*/ 3 w 3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59">
                                      <a:moveTo>
                                        <a:pt x="3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8" name="Freeform 2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450215"/>
                                  <a:ext cx="1905" cy="3746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9 h 59"/>
                                    <a:gd name="T2" fmla="*/ 0 w 3"/>
                                    <a:gd name="T3" fmla="*/ 0 h 59"/>
                                    <a:gd name="T4" fmla="*/ 3 w 3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59">
                                      <a:moveTo>
                                        <a:pt x="3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9" name="Freeform 2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469265"/>
                                  <a:ext cx="12700" cy="31115"/>
                                </a:xfrm>
                                <a:custGeom>
                                  <a:avLst/>
                                  <a:gdLst>
                                    <a:gd name="T0" fmla="*/ 15 w 20"/>
                                    <a:gd name="T1" fmla="*/ 0 h 49"/>
                                    <a:gd name="T2" fmla="*/ 5 w 20"/>
                                    <a:gd name="T3" fmla="*/ 12 h 49"/>
                                    <a:gd name="T4" fmla="*/ 2 w 20"/>
                                    <a:gd name="T5" fmla="*/ 24 h 49"/>
                                    <a:gd name="T6" fmla="*/ 0 w 20"/>
                                    <a:gd name="T7" fmla="*/ 37 h 49"/>
                                    <a:gd name="T8" fmla="*/ 5 w 20"/>
                                    <a:gd name="T9" fmla="*/ 49 h 49"/>
                                    <a:gd name="T10" fmla="*/ 12 w 20"/>
                                    <a:gd name="T11" fmla="*/ 42 h 49"/>
                                    <a:gd name="T12" fmla="*/ 17 w 20"/>
                                    <a:gd name="T13" fmla="*/ 27 h 49"/>
                                    <a:gd name="T14" fmla="*/ 20 w 20"/>
                                    <a:gd name="T15" fmla="*/ 22 h 49"/>
                                    <a:gd name="T16" fmla="*/ 20 w 20"/>
                                    <a:gd name="T17" fmla="*/ 15 h 49"/>
                                    <a:gd name="T18" fmla="*/ 17 w 20"/>
                                    <a:gd name="T19" fmla="*/ 7 h 49"/>
                                    <a:gd name="T20" fmla="*/ 15 w 20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9">
                                      <a:moveTo>
                                        <a:pt x="15" y="0"/>
                                      </a:moveTo>
                                      <a:lnTo>
                                        <a:pt x="5" y="1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0" name="Freeform 2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469265"/>
                                  <a:ext cx="12700" cy="31115"/>
                                </a:xfrm>
                                <a:custGeom>
                                  <a:avLst/>
                                  <a:gdLst>
                                    <a:gd name="T0" fmla="*/ 15 w 20"/>
                                    <a:gd name="T1" fmla="*/ 0 h 49"/>
                                    <a:gd name="T2" fmla="*/ 5 w 20"/>
                                    <a:gd name="T3" fmla="*/ 12 h 49"/>
                                    <a:gd name="T4" fmla="*/ 2 w 20"/>
                                    <a:gd name="T5" fmla="*/ 24 h 49"/>
                                    <a:gd name="T6" fmla="*/ 0 w 20"/>
                                    <a:gd name="T7" fmla="*/ 37 h 49"/>
                                    <a:gd name="T8" fmla="*/ 5 w 20"/>
                                    <a:gd name="T9" fmla="*/ 49 h 49"/>
                                    <a:gd name="T10" fmla="*/ 12 w 20"/>
                                    <a:gd name="T11" fmla="*/ 42 h 49"/>
                                    <a:gd name="T12" fmla="*/ 17 w 20"/>
                                    <a:gd name="T13" fmla="*/ 27 h 49"/>
                                    <a:gd name="T14" fmla="*/ 20 w 20"/>
                                    <a:gd name="T15" fmla="*/ 22 h 49"/>
                                    <a:gd name="T16" fmla="*/ 20 w 20"/>
                                    <a:gd name="T17" fmla="*/ 15 h 49"/>
                                    <a:gd name="T18" fmla="*/ 17 w 20"/>
                                    <a:gd name="T19" fmla="*/ 7 h 49"/>
                                    <a:gd name="T20" fmla="*/ 15 w 20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9">
                                      <a:moveTo>
                                        <a:pt x="15" y="0"/>
                                      </a:moveTo>
                                      <a:lnTo>
                                        <a:pt x="5" y="1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1" name="Freeform 2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90" y="429260"/>
                                  <a:ext cx="635" cy="40005"/>
                                </a:xfrm>
                                <a:custGeom>
                                  <a:avLst/>
                                  <a:gdLst>
                                    <a:gd name="T0" fmla="*/ 63 h 63"/>
                                    <a:gd name="T1" fmla="*/ 0 h 63"/>
                                    <a:gd name="T2" fmla="*/ 63 h 6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3">
                                      <a:moveTo>
                                        <a:pt x="0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2" name="Freeform 2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90" y="429260"/>
                                  <a:ext cx="635" cy="40005"/>
                                </a:xfrm>
                                <a:custGeom>
                                  <a:avLst/>
                                  <a:gdLst>
                                    <a:gd name="T0" fmla="*/ 63 h 63"/>
                                    <a:gd name="T1" fmla="*/ 0 h 63"/>
                                    <a:gd name="T2" fmla="*/ 63 h 6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3">
                                      <a:moveTo>
                                        <a:pt x="0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3" name="Freeform 2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450215"/>
                                  <a:ext cx="10795" cy="31115"/>
                                </a:xfrm>
                                <a:custGeom>
                                  <a:avLst/>
                                  <a:gdLst>
                                    <a:gd name="T0" fmla="*/ 15 w 17"/>
                                    <a:gd name="T1" fmla="*/ 0 h 49"/>
                                    <a:gd name="T2" fmla="*/ 5 w 17"/>
                                    <a:gd name="T3" fmla="*/ 10 h 49"/>
                                    <a:gd name="T4" fmla="*/ 0 w 17"/>
                                    <a:gd name="T5" fmla="*/ 22 h 49"/>
                                    <a:gd name="T6" fmla="*/ 0 w 17"/>
                                    <a:gd name="T7" fmla="*/ 35 h 49"/>
                                    <a:gd name="T8" fmla="*/ 2 w 17"/>
                                    <a:gd name="T9" fmla="*/ 49 h 49"/>
                                    <a:gd name="T10" fmla="*/ 12 w 17"/>
                                    <a:gd name="T11" fmla="*/ 40 h 49"/>
                                    <a:gd name="T12" fmla="*/ 17 w 17"/>
                                    <a:gd name="T13" fmla="*/ 27 h 49"/>
                                    <a:gd name="T14" fmla="*/ 17 w 17"/>
                                    <a:gd name="T15" fmla="*/ 20 h 49"/>
                                    <a:gd name="T16" fmla="*/ 17 w 17"/>
                                    <a:gd name="T17" fmla="*/ 12 h 49"/>
                                    <a:gd name="T18" fmla="*/ 17 w 17"/>
                                    <a:gd name="T19" fmla="*/ 5 h 49"/>
                                    <a:gd name="T20" fmla="*/ 15 w 17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49">
                                      <a:moveTo>
                                        <a:pt x="15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4" name="Freeform 2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450215"/>
                                  <a:ext cx="10795" cy="31115"/>
                                </a:xfrm>
                                <a:custGeom>
                                  <a:avLst/>
                                  <a:gdLst>
                                    <a:gd name="T0" fmla="*/ 15 w 17"/>
                                    <a:gd name="T1" fmla="*/ 0 h 49"/>
                                    <a:gd name="T2" fmla="*/ 5 w 17"/>
                                    <a:gd name="T3" fmla="*/ 10 h 49"/>
                                    <a:gd name="T4" fmla="*/ 0 w 17"/>
                                    <a:gd name="T5" fmla="*/ 22 h 49"/>
                                    <a:gd name="T6" fmla="*/ 0 w 17"/>
                                    <a:gd name="T7" fmla="*/ 35 h 49"/>
                                    <a:gd name="T8" fmla="*/ 2 w 17"/>
                                    <a:gd name="T9" fmla="*/ 49 h 49"/>
                                    <a:gd name="T10" fmla="*/ 12 w 17"/>
                                    <a:gd name="T11" fmla="*/ 40 h 49"/>
                                    <a:gd name="T12" fmla="*/ 17 w 17"/>
                                    <a:gd name="T13" fmla="*/ 27 h 49"/>
                                    <a:gd name="T14" fmla="*/ 17 w 17"/>
                                    <a:gd name="T15" fmla="*/ 20 h 49"/>
                                    <a:gd name="T16" fmla="*/ 17 w 17"/>
                                    <a:gd name="T17" fmla="*/ 12 h 49"/>
                                    <a:gd name="T18" fmla="*/ 17 w 17"/>
                                    <a:gd name="T19" fmla="*/ 5 h 49"/>
                                    <a:gd name="T20" fmla="*/ 15 w 17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49">
                                      <a:moveTo>
                                        <a:pt x="15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5" name="Freeform 2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408940"/>
                                  <a:ext cx="635" cy="41275"/>
                                </a:xfrm>
                                <a:custGeom>
                                  <a:avLst/>
                                  <a:gdLst>
                                    <a:gd name="T0" fmla="*/ 65 h 65"/>
                                    <a:gd name="T1" fmla="*/ 0 h 65"/>
                                    <a:gd name="T2" fmla="*/ 65 h 6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5">
                                      <a:moveTo>
                                        <a:pt x="0" y="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6" name="Freeform 2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408940"/>
                                  <a:ext cx="635" cy="41275"/>
                                </a:xfrm>
                                <a:custGeom>
                                  <a:avLst/>
                                  <a:gdLst>
                                    <a:gd name="T0" fmla="*/ 65 h 65"/>
                                    <a:gd name="T1" fmla="*/ 0 h 65"/>
                                    <a:gd name="T2" fmla="*/ 65 h 6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5">
                                      <a:moveTo>
                                        <a:pt x="0" y="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7" name="Freeform 2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5" y="447040"/>
                                  <a:ext cx="14605" cy="17145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7"/>
                                    <a:gd name="T2" fmla="*/ 0 w 23"/>
                                    <a:gd name="T3" fmla="*/ 10 h 27"/>
                                    <a:gd name="T4" fmla="*/ 5 w 23"/>
                                    <a:gd name="T5" fmla="*/ 17 h 27"/>
                                    <a:gd name="T6" fmla="*/ 10 w 23"/>
                                    <a:gd name="T7" fmla="*/ 22 h 27"/>
                                    <a:gd name="T8" fmla="*/ 23 w 23"/>
                                    <a:gd name="T9" fmla="*/ 27 h 27"/>
                                    <a:gd name="T10" fmla="*/ 20 w 23"/>
                                    <a:gd name="T11" fmla="*/ 20 h 27"/>
                                    <a:gd name="T12" fmla="*/ 15 w 23"/>
                                    <a:gd name="T13" fmla="*/ 12 h 27"/>
                                    <a:gd name="T14" fmla="*/ 10 w 23"/>
                                    <a:gd name="T15" fmla="*/ 5 h 27"/>
                                    <a:gd name="T16" fmla="*/ 0 w 23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7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8" name="Freeform 2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5" y="447040"/>
                                  <a:ext cx="14605" cy="17145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7"/>
                                    <a:gd name="T2" fmla="*/ 0 w 23"/>
                                    <a:gd name="T3" fmla="*/ 10 h 27"/>
                                    <a:gd name="T4" fmla="*/ 5 w 23"/>
                                    <a:gd name="T5" fmla="*/ 17 h 27"/>
                                    <a:gd name="T6" fmla="*/ 10 w 23"/>
                                    <a:gd name="T7" fmla="*/ 22 h 27"/>
                                    <a:gd name="T8" fmla="*/ 23 w 23"/>
                                    <a:gd name="T9" fmla="*/ 27 h 27"/>
                                    <a:gd name="T10" fmla="*/ 20 w 23"/>
                                    <a:gd name="T11" fmla="*/ 20 h 27"/>
                                    <a:gd name="T12" fmla="*/ 15 w 23"/>
                                    <a:gd name="T13" fmla="*/ 12 h 27"/>
                                    <a:gd name="T14" fmla="*/ 10 w 23"/>
                                    <a:gd name="T15" fmla="*/ 5 h 27"/>
                                    <a:gd name="T16" fmla="*/ 0 w 23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7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9" name="Freeform 2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486410"/>
                                  <a:ext cx="6350" cy="3810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0 h 60"/>
                                    <a:gd name="T2" fmla="*/ 0 w 10"/>
                                    <a:gd name="T3" fmla="*/ 0 h 60"/>
                                    <a:gd name="T4" fmla="*/ 10 w 10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60">
                                      <a:moveTo>
                                        <a:pt x="10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0" name="Freeform 2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486410"/>
                                  <a:ext cx="6350" cy="3810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0 h 60"/>
                                    <a:gd name="T2" fmla="*/ 0 w 10"/>
                                    <a:gd name="T3" fmla="*/ 0 h 60"/>
                                    <a:gd name="T4" fmla="*/ 10 w 10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60">
                                      <a:moveTo>
                                        <a:pt x="10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1" name="Freeform 23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6225" y="701675"/>
                                  <a:ext cx="71120" cy="19050"/>
                                </a:xfrm>
                                <a:custGeom>
                                  <a:avLst/>
                                  <a:gdLst>
                                    <a:gd name="T0" fmla="*/ 60 w 112"/>
                                    <a:gd name="T1" fmla="*/ 20 h 30"/>
                                    <a:gd name="T2" fmla="*/ 0 w 112"/>
                                    <a:gd name="T3" fmla="*/ 0 h 30"/>
                                    <a:gd name="T4" fmla="*/ 60 w 112"/>
                                    <a:gd name="T5" fmla="*/ 20 h 30"/>
                                    <a:gd name="T6" fmla="*/ 60 w 112"/>
                                    <a:gd name="T7" fmla="*/ 20 h 30"/>
                                    <a:gd name="T8" fmla="*/ 74 w 112"/>
                                    <a:gd name="T9" fmla="*/ 28 h 30"/>
                                    <a:gd name="T10" fmla="*/ 87 w 112"/>
                                    <a:gd name="T11" fmla="*/ 30 h 30"/>
                                    <a:gd name="T12" fmla="*/ 99 w 112"/>
                                    <a:gd name="T13" fmla="*/ 28 h 30"/>
                                    <a:gd name="T14" fmla="*/ 112 w 112"/>
                                    <a:gd name="T15" fmla="*/ 20 h 30"/>
                                    <a:gd name="T16" fmla="*/ 107 w 112"/>
                                    <a:gd name="T17" fmla="*/ 15 h 30"/>
                                    <a:gd name="T18" fmla="*/ 99 w 112"/>
                                    <a:gd name="T19" fmla="*/ 13 h 30"/>
                                    <a:gd name="T20" fmla="*/ 92 w 112"/>
                                    <a:gd name="T21" fmla="*/ 10 h 30"/>
                                    <a:gd name="T22" fmla="*/ 87 w 112"/>
                                    <a:gd name="T23" fmla="*/ 8 h 30"/>
                                    <a:gd name="T24" fmla="*/ 79 w 112"/>
                                    <a:gd name="T25" fmla="*/ 8 h 30"/>
                                    <a:gd name="T26" fmla="*/ 72 w 112"/>
                                    <a:gd name="T27" fmla="*/ 10 h 30"/>
                                    <a:gd name="T28" fmla="*/ 64 w 112"/>
                                    <a:gd name="T29" fmla="*/ 15 h 30"/>
                                    <a:gd name="T30" fmla="*/ 60 w 112"/>
                                    <a:gd name="T31" fmla="*/ 2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2" h="30">
                                      <a:moveTo>
                                        <a:pt x="60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  <a:moveTo>
                                        <a:pt x="60" y="20"/>
                                      </a:moveTo>
                                      <a:lnTo>
                                        <a:pt x="74" y="28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5"/>
                                      </a:lnTo>
                                      <a:lnTo>
                                        <a:pt x="99" y="13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2" name="Freeform 2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701675"/>
                                  <a:ext cx="38100" cy="1270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20 h 20"/>
                                    <a:gd name="T2" fmla="*/ 0 w 60"/>
                                    <a:gd name="T3" fmla="*/ 0 h 20"/>
                                    <a:gd name="T4" fmla="*/ 60 w 60"/>
                                    <a:gd name="T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60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3" name="Freeform 2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70675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2 h 22"/>
                                    <a:gd name="T2" fmla="*/ 14 w 52"/>
                                    <a:gd name="T3" fmla="*/ 20 h 22"/>
                                    <a:gd name="T4" fmla="*/ 27 w 52"/>
                                    <a:gd name="T5" fmla="*/ 22 h 22"/>
                                    <a:gd name="T6" fmla="*/ 39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39 w 52"/>
                                    <a:gd name="T13" fmla="*/ 5 h 22"/>
                                    <a:gd name="T14" fmla="*/ 32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19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4 w 52"/>
                                    <a:gd name="T23" fmla="*/ 7 h 22"/>
                                    <a:gd name="T24" fmla="*/ 0 w 52"/>
                                    <a:gd name="T25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2"/>
                                      </a:moveTo>
                                      <a:lnTo>
                                        <a:pt x="14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4" name="Freeform 23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905" y="687705"/>
                                  <a:ext cx="69215" cy="20320"/>
                                </a:xfrm>
                                <a:custGeom>
                                  <a:avLst/>
                                  <a:gdLst>
                                    <a:gd name="T0" fmla="*/ 59 w 109"/>
                                    <a:gd name="T1" fmla="*/ 25 h 32"/>
                                    <a:gd name="T2" fmla="*/ 0 w 109"/>
                                    <a:gd name="T3" fmla="*/ 0 h 32"/>
                                    <a:gd name="T4" fmla="*/ 59 w 109"/>
                                    <a:gd name="T5" fmla="*/ 25 h 32"/>
                                    <a:gd name="T6" fmla="*/ 59 w 109"/>
                                    <a:gd name="T7" fmla="*/ 25 h 32"/>
                                    <a:gd name="T8" fmla="*/ 72 w 109"/>
                                    <a:gd name="T9" fmla="*/ 30 h 32"/>
                                    <a:gd name="T10" fmla="*/ 87 w 109"/>
                                    <a:gd name="T11" fmla="*/ 32 h 32"/>
                                    <a:gd name="T12" fmla="*/ 99 w 109"/>
                                    <a:gd name="T13" fmla="*/ 32 h 32"/>
                                    <a:gd name="T14" fmla="*/ 109 w 109"/>
                                    <a:gd name="T15" fmla="*/ 25 h 32"/>
                                    <a:gd name="T16" fmla="*/ 104 w 109"/>
                                    <a:gd name="T17" fmla="*/ 20 h 32"/>
                                    <a:gd name="T18" fmla="*/ 99 w 109"/>
                                    <a:gd name="T19" fmla="*/ 17 h 32"/>
                                    <a:gd name="T20" fmla="*/ 92 w 109"/>
                                    <a:gd name="T21" fmla="*/ 15 h 32"/>
                                    <a:gd name="T22" fmla="*/ 84 w 109"/>
                                    <a:gd name="T23" fmla="*/ 12 h 32"/>
                                    <a:gd name="T24" fmla="*/ 77 w 109"/>
                                    <a:gd name="T25" fmla="*/ 12 h 32"/>
                                    <a:gd name="T26" fmla="*/ 72 w 109"/>
                                    <a:gd name="T27" fmla="*/ 15 h 32"/>
                                    <a:gd name="T28" fmla="*/ 64 w 109"/>
                                    <a:gd name="T29" fmla="*/ 20 h 32"/>
                                    <a:gd name="T30" fmla="*/ 59 w 109"/>
                                    <a:gd name="T31" fmla="*/ 25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09" h="32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  <a:moveTo>
                                        <a:pt x="59" y="25"/>
                                      </a:moveTo>
                                      <a:lnTo>
                                        <a:pt x="72" y="30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25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5" name="Freeform 2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87705"/>
                                  <a:ext cx="37465" cy="15875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5 h 25"/>
                                    <a:gd name="T2" fmla="*/ 0 w 59"/>
                                    <a:gd name="T3" fmla="*/ 0 h 25"/>
                                    <a:gd name="T4" fmla="*/ 59 w 59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9" h="2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6" name="Freeform 2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370" y="695325"/>
                                  <a:ext cx="31750" cy="1270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3 h 20"/>
                                    <a:gd name="T2" fmla="*/ 13 w 50"/>
                                    <a:gd name="T3" fmla="*/ 18 h 20"/>
                                    <a:gd name="T4" fmla="*/ 28 w 50"/>
                                    <a:gd name="T5" fmla="*/ 20 h 20"/>
                                    <a:gd name="T6" fmla="*/ 40 w 50"/>
                                    <a:gd name="T7" fmla="*/ 20 h 20"/>
                                    <a:gd name="T8" fmla="*/ 50 w 50"/>
                                    <a:gd name="T9" fmla="*/ 13 h 20"/>
                                    <a:gd name="T10" fmla="*/ 45 w 50"/>
                                    <a:gd name="T11" fmla="*/ 8 h 20"/>
                                    <a:gd name="T12" fmla="*/ 40 w 50"/>
                                    <a:gd name="T13" fmla="*/ 5 h 20"/>
                                    <a:gd name="T14" fmla="*/ 33 w 50"/>
                                    <a:gd name="T15" fmla="*/ 3 h 20"/>
                                    <a:gd name="T16" fmla="*/ 25 w 50"/>
                                    <a:gd name="T17" fmla="*/ 0 h 20"/>
                                    <a:gd name="T18" fmla="*/ 18 w 50"/>
                                    <a:gd name="T19" fmla="*/ 0 h 20"/>
                                    <a:gd name="T20" fmla="*/ 13 w 50"/>
                                    <a:gd name="T21" fmla="*/ 3 h 20"/>
                                    <a:gd name="T22" fmla="*/ 5 w 50"/>
                                    <a:gd name="T23" fmla="*/ 8 h 20"/>
                                    <a:gd name="T24" fmla="*/ 0 w 50"/>
                                    <a:gd name="T25" fmla="*/ 13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0" h="20">
                                      <a:moveTo>
                                        <a:pt x="0" y="13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7" name="Freeform 23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680" y="681355"/>
                                  <a:ext cx="72390" cy="17145"/>
                                </a:xfrm>
                                <a:custGeom>
                                  <a:avLst/>
                                  <a:gdLst>
                                    <a:gd name="T0" fmla="*/ 64 w 114"/>
                                    <a:gd name="T1" fmla="*/ 17 h 27"/>
                                    <a:gd name="T2" fmla="*/ 0 w 114"/>
                                    <a:gd name="T3" fmla="*/ 0 h 27"/>
                                    <a:gd name="T4" fmla="*/ 64 w 114"/>
                                    <a:gd name="T5" fmla="*/ 17 h 27"/>
                                    <a:gd name="T6" fmla="*/ 62 w 114"/>
                                    <a:gd name="T7" fmla="*/ 17 h 27"/>
                                    <a:gd name="T8" fmla="*/ 77 w 114"/>
                                    <a:gd name="T9" fmla="*/ 25 h 27"/>
                                    <a:gd name="T10" fmla="*/ 89 w 114"/>
                                    <a:gd name="T11" fmla="*/ 27 h 27"/>
                                    <a:gd name="T12" fmla="*/ 102 w 114"/>
                                    <a:gd name="T13" fmla="*/ 25 h 27"/>
                                    <a:gd name="T14" fmla="*/ 114 w 114"/>
                                    <a:gd name="T15" fmla="*/ 17 h 27"/>
                                    <a:gd name="T16" fmla="*/ 109 w 114"/>
                                    <a:gd name="T17" fmla="*/ 12 h 27"/>
                                    <a:gd name="T18" fmla="*/ 102 w 114"/>
                                    <a:gd name="T19" fmla="*/ 10 h 27"/>
                                    <a:gd name="T20" fmla="*/ 97 w 114"/>
                                    <a:gd name="T21" fmla="*/ 7 h 27"/>
                                    <a:gd name="T22" fmla="*/ 89 w 114"/>
                                    <a:gd name="T23" fmla="*/ 5 h 27"/>
                                    <a:gd name="T24" fmla="*/ 82 w 114"/>
                                    <a:gd name="T25" fmla="*/ 5 h 27"/>
                                    <a:gd name="T26" fmla="*/ 74 w 114"/>
                                    <a:gd name="T27" fmla="*/ 7 h 27"/>
                                    <a:gd name="T28" fmla="*/ 69 w 114"/>
                                    <a:gd name="T29" fmla="*/ 12 h 27"/>
                                    <a:gd name="T30" fmla="*/ 62 w 114"/>
                                    <a:gd name="T31" fmla="*/ 1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4" h="27">
                                      <a:moveTo>
                                        <a:pt x="64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" y="17"/>
                                      </a:lnTo>
                                      <a:close/>
                                      <a:moveTo>
                                        <a:pt x="62" y="17"/>
                                      </a:moveTo>
                                      <a:lnTo>
                                        <a:pt x="77" y="25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97" y="7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8" name="Freeform 2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680" y="681355"/>
                                  <a:ext cx="40640" cy="10795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17 h 17"/>
                                    <a:gd name="T2" fmla="*/ 0 w 64"/>
                                    <a:gd name="T3" fmla="*/ 0 h 17"/>
                                    <a:gd name="T4" fmla="*/ 64 w 64"/>
                                    <a:gd name="T5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4" h="17">
                                      <a:moveTo>
                                        <a:pt x="64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9" name="Freeform 2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050" y="684530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2 h 22"/>
                                    <a:gd name="T2" fmla="*/ 15 w 52"/>
                                    <a:gd name="T3" fmla="*/ 20 h 22"/>
                                    <a:gd name="T4" fmla="*/ 27 w 52"/>
                                    <a:gd name="T5" fmla="*/ 22 h 22"/>
                                    <a:gd name="T6" fmla="*/ 40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40 w 52"/>
                                    <a:gd name="T13" fmla="*/ 5 h 22"/>
                                    <a:gd name="T14" fmla="*/ 35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20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7 w 52"/>
                                    <a:gd name="T23" fmla="*/ 7 h 22"/>
                                    <a:gd name="T24" fmla="*/ 0 w 52"/>
                                    <a:gd name="T25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2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0" name="Freeform 23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075" y="671830"/>
                                  <a:ext cx="69850" cy="17145"/>
                                </a:xfrm>
                                <a:custGeom>
                                  <a:avLst/>
                                  <a:gdLst>
                                    <a:gd name="T0" fmla="*/ 58 w 110"/>
                                    <a:gd name="T1" fmla="*/ 15 h 27"/>
                                    <a:gd name="T2" fmla="*/ 0 w 110"/>
                                    <a:gd name="T3" fmla="*/ 0 h 27"/>
                                    <a:gd name="T4" fmla="*/ 58 w 110"/>
                                    <a:gd name="T5" fmla="*/ 15 h 27"/>
                                    <a:gd name="T6" fmla="*/ 58 w 110"/>
                                    <a:gd name="T7" fmla="*/ 15 h 27"/>
                                    <a:gd name="T8" fmla="*/ 72 w 110"/>
                                    <a:gd name="T9" fmla="*/ 22 h 27"/>
                                    <a:gd name="T10" fmla="*/ 85 w 110"/>
                                    <a:gd name="T11" fmla="*/ 27 h 27"/>
                                    <a:gd name="T12" fmla="*/ 97 w 110"/>
                                    <a:gd name="T13" fmla="*/ 25 h 27"/>
                                    <a:gd name="T14" fmla="*/ 110 w 110"/>
                                    <a:gd name="T15" fmla="*/ 17 h 27"/>
                                    <a:gd name="T16" fmla="*/ 105 w 110"/>
                                    <a:gd name="T17" fmla="*/ 12 h 27"/>
                                    <a:gd name="T18" fmla="*/ 97 w 110"/>
                                    <a:gd name="T19" fmla="*/ 10 h 27"/>
                                    <a:gd name="T20" fmla="*/ 92 w 110"/>
                                    <a:gd name="T21" fmla="*/ 7 h 27"/>
                                    <a:gd name="T22" fmla="*/ 85 w 110"/>
                                    <a:gd name="T23" fmla="*/ 5 h 27"/>
                                    <a:gd name="T24" fmla="*/ 77 w 110"/>
                                    <a:gd name="T25" fmla="*/ 5 h 27"/>
                                    <a:gd name="T26" fmla="*/ 70 w 110"/>
                                    <a:gd name="T27" fmla="*/ 7 h 27"/>
                                    <a:gd name="T28" fmla="*/ 63 w 110"/>
                                    <a:gd name="T29" fmla="*/ 10 h 27"/>
                                    <a:gd name="T30" fmla="*/ 58 w 110"/>
                                    <a:gd name="T31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0" h="27">
                                      <a:moveTo>
                                        <a:pt x="5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  <a:moveTo>
                                        <a:pt x="58" y="15"/>
                                      </a:moveTo>
                                      <a:lnTo>
                                        <a:pt x="72" y="22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1" name="Freeform 2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075" y="671830"/>
                                  <a:ext cx="36830" cy="9525"/>
                                </a:xfrm>
                                <a:custGeom>
                                  <a:avLst/>
                                  <a:gdLst>
                                    <a:gd name="T0" fmla="*/ 58 w 58"/>
                                    <a:gd name="T1" fmla="*/ 15 h 15"/>
                                    <a:gd name="T2" fmla="*/ 0 w 58"/>
                                    <a:gd name="T3" fmla="*/ 0 h 15"/>
                                    <a:gd name="T4" fmla="*/ 58 w 58"/>
                                    <a:gd name="T5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8" h="15">
                                      <a:moveTo>
                                        <a:pt x="5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2" name="Freeform 2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7500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0 h 22"/>
                                    <a:gd name="T2" fmla="*/ 14 w 52"/>
                                    <a:gd name="T3" fmla="*/ 17 h 22"/>
                                    <a:gd name="T4" fmla="*/ 27 w 52"/>
                                    <a:gd name="T5" fmla="*/ 22 h 22"/>
                                    <a:gd name="T6" fmla="*/ 39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39 w 52"/>
                                    <a:gd name="T13" fmla="*/ 5 h 22"/>
                                    <a:gd name="T14" fmla="*/ 34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19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5 w 52"/>
                                    <a:gd name="T23" fmla="*/ 5 h 22"/>
                                    <a:gd name="T24" fmla="*/ 0 w 52"/>
                                    <a:gd name="T25" fmla="*/ 1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0"/>
                                      </a:moveTo>
                                      <a:lnTo>
                                        <a:pt x="14" y="17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3" name="Freeform 23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85" y="654050"/>
                                  <a:ext cx="69215" cy="22225"/>
                                </a:xfrm>
                                <a:custGeom>
                                  <a:avLst/>
                                  <a:gdLst>
                                    <a:gd name="T0" fmla="*/ 59 w 109"/>
                                    <a:gd name="T1" fmla="*/ 25 h 35"/>
                                    <a:gd name="T2" fmla="*/ 0 w 109"/>
                                    <a:gd name="T3" fmla="*/ 0 h 35"/>
                                    <a:gd name="T4" fmla="*/ 59 w 109"/>
                                    <a:gd name="T5" fmla="*/ 25 h 35"/>
                                    <a:gd name="T6" fmla="*/ 59 w 109"/>
                                    <a:gd name="T7" fmla="*/ 25 h 35"/>
                                    <a:gd name="T8" fmla="*/ 72 w 109"/>
                                    <a:gd name="T9" fmla="*/ 33 h 35"/>
                                    <a:gd name="T10" fmla="*/ 84 w 109"/>
                                    <a:gd name="T11" fmla="*/ 35 h 35"/>
                                    <a:gd name="T12" fmla="*/ 97 w 109"/>
                                    <a:gd name="T13" fmla="*/ 33 h 35"/>
                                    <a:gd name="T14" fmla="*/ 109 w 109"/>
                                    <a:gd name="T15" fmla="*/ 28 h 35"/>
                                    <a:gd name="T16" fmla="*/ 104 w 109"/>
                                    <a:gd name="T17" fmla="*/ 23 h 35"/>
                                    <a:gd name="T18" fmla="*/ 99 w 109"/>
                                    <a:gd name="T19" fmla="*/ 18 h 35"/>
                                    <a:gd name="T20" fmla="*/ 92 w 109"/>
                                    <a:gd name="T21" fmla="*/ 15 h 35"/>
                                    <a:gd name="T22" fmla="*/ 84 w 109"/>
                                    <a:gd name="T23" fmla="*/ 15 h 35"/>
                                    <a:gd name="T24" fmla="*/ 77 w 109"/>
                                    <a:gd name="T25" fmla="*/ 15 h 35"/>
                                    <a:gd name="T26" fmla="*/ 72 w 109"/>
                                    <a:gd name="T27" fmla="*/ 18 h 35"/>
                                    <a:gd name="T28" fmla="*/ 64 w 109"/>
                                    <a:gd name="T29" fmla="*/ 20 h 35"/>
                                    <a:gd name="T30" fmla="*/ 59 w 109"/>
                                    <a:gd name="T31" fmla="*/ 2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09" h="3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  <a:moveTo>
                                        <a:pt x="59" y="25"/>
                                      </a:moveTo>
                                      <a:lnTo>
                                        <a:pt x="72" y="33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7" y="33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4" y="23"/>
                                      </a:lnTo>
                                      <a:lnTo>
                                        <a:pt x="99" y="18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4" name="Freeform 2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485" y="654050"/>
                                  <a:ext cx="37465" cy="15875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5 h 25"/>
                                    <a:gd name="T2" fmla="*/ 0 w 59"/>
                                    <a:gd name="T3" fmla="*/ 0 h 25"/>
                                    <a:gd name="T4" fmla="*/ 59 w 59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9" h="2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5" name="Freeform 2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950" y="663575"/>
                                  <a:ext cx="31750" cy="1270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0 h 20"/>
                                    <a:gd name="T2" fmla="*/ 13 w 50"/>
                                    <a:gd name="T3" fmla="*/ 18 h 20"/>
                                    <a:gd name="T4" fmla="*/ 25 w 50"/>
                                    <a:gd name="T5" fmla="*/ 20 h 20"/>
                                    <a:gd name="T6" fmla="*/ 38 w 50"/>
                                    <a:gd name="T7" fmla="*/ 18 h 20"/>
                                    <a:gd name="T8" fmla="*/ 50 w 50"/>
                                    <a:gd name="T9" fmla="*/ 13 h 20"/>
                                    <a:gd name="T10" fmla="*/ 45 w 50"/>
                                    <a:gd name="T11" fmla="*/ 8 h 20"/>
                                    <a:gd name="T12" fmla="*/ 40 w 50"/>
                                    <a:gd name="T13" fmla="*/ 3 h 20"/>
                                    <a:gd name="T14" fmla="*/ 33 w 50"/>
                                    <a:gd name="T15" fmla="*/ 0 h 20"/>
                                    <a:gd name="T16" fmla="*/ 25 w 50"/>
                                    <a:gd name="T17" fmla="*/ 0 h 20"/>
                                    <a:gd name="T18" fmla="*/ 18 w 50"/>
                                    <a:gd name="T19" fmla="*/ 0 h 20"/>
                                    <a:gd name="T20" fmla="*/ 13 w 50"/>
                                    <a:gd name="T21" fmla="*/ 3 h 20"/>
                                    <a:gd name="T22" fmla="*/ 5 w 50"/>
                                    <a:gd name="T23" fmla="*/ 5 h 20"/>
                                    <a:gd name="T24" fmla="*/ 0 w 50"/>
                                    <a:gd name="T25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0" h="20">
                                      <a:moveTo>
                                        <a:pt x="0" y="10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6" name="Freeform 2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9705" y="633730"/>
                                  <a:ext cx="71120" cy="29845"/>
                                </a:xfrm>
                                <a:custGeom>
                                  <a:avLst/>
                                  <a:gdLst>
                                    <a:gd name="T0" fmla="*/ 60 w 112"/>
                                    <a:gd name="T1" fmla="*/ 32 h 47"/>
                                    <a:gd name="T2" fmla="*/ 0 w 112"/>
                                    <a:gd name="T3" fmla="*/ 0 h 47"/>
                                    <a:gd name="T4" fmla="*/ 60 w 112"/>
                                    <a:gd name="T5" fmla="*/ 32 h 47"/>
                                    <a:gd name="T6" fmla="*/ 60 w 112"/>
                                    <a:gd name="T7" fmla="*/ 32 h 47"/>
                                    <a:gd name="T8" fmla="*/ 75 w 112"/>
                                    <a:gd name="T9" fmla="*/ 42 h 47"/>
                                    <a:gd name="T10" fmla="*/ 87 w 112"/>
                                    <a:gd name="T11" fmla="*/ 47 h 47"/>
                                    <a:gd name="T12" fmla="*/ 100 w 112"/>
                                    <a:gd name="T13" fmla="*/ 47 h 47"/>
                                    <a:gd name="T14" fmla="*/ 112 w 112"/>
                                    <a:gd name="T15" fmla="*/ 45 h 47"/>
                                    <a:gd name="T16" fmla="*/ 107 w 112"/>
                                    <a:gd name="T17" fmla="*/ 37 h 47"/>
                                    <a:gd name="T18" fmla="*/ 102 w 112"/>
                                    <a:gd name="T19" fmla="*/ 32 h 47"/>
                                    <a:gd name="T20" fmla="*/ 95 w 112"/>
                                    <a:gd name="T21" fmla="*/ 30 h 47"/>
                                    <a:gd name="T22" fmla="*/ 87 w 112"/>
                                    <a:gd name="T23" fmla="*/ 27 h 47"/>
                                    <a:gd name="T24" fmla="*/ 80 w 112"/>
                                    <a:gd name="T25" fmla="*/ 25 h 47"/>
                                    <a:gd name="T26" fmla="*/ 72 w 112"/>
                                    <a:gd name="T27" fmla="*/ 27 h 47"/>
                                    <a:gd name="T28" fmla="*/ 65 w 112"/>
                                    <a:gd name="T29" fmla="*/ 30 h 47"/>
                                    <a:gd name="T30" fmla="*/ 60 w 112"/>
                                    <a:gd name="T31" fmla="*/ 32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2" h="47">
                                      <a:moveTo>
                                        <a:pt x="60" y="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  <a:moveTo>
                                        <a:pt x="60" y="32"/>
                                      </a:moveTo>
                                      <a:lnTo>
                                        <a:pt x="75" y="42"/>
                                      </a:lnTo>
                                      <a:lnTo>
                                        <a:pt x="87" y="47"/>
                                      </a:lnTo>
                                      <a:lnTo>
                                        <a:pt x="100" y="47"/>
                                      </a:lnTo>
                                      <a:lnTo>
                                        <a:pt x="112" y="45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7" name="Freeform 2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705" y="633730"/>
                                  <a:ext cx="38100" cy="2032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32 h 32"/>
                                    <a:gd name="T2" fmla="*/ 0 w 60"/>
                                    <a:gd name="T3" fmla="*/ 0 h 32"/>
                                    <a:gd name="T4" fmla="*/ 60 w 60"/>
                                    <a:gd name="T5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0" h="32">
                                      <a:moveTo>
                                        <a:pt x="60" y="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8" name="Freeform 2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805" y="64960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7 h 22"/>
                                    <a:gd name="T2" fmla="*/ 15 w 52"/>
                                    <a:gd name="T3" fmla="*/ 17 h 22"/>
                                    <a:gd name="T4" fmla="*/ 27 w 52"/>
                                    <a:gd name="T5" fmla="*/ 22 h 22"/>
                                    <a:gd name="T6" fmla="*/ 40 w 52"/>
                                    <a:gd name="T7" fmla="*/ 22 h 22"/>
                                    <a:gd name="T8" fmla="*/ 52 w 52"/>
                                    <a:gd name="T9" fmla="*/ 20 h 22"/>
                                    <a:gd name="T10" fmla="*/ 47 w 52"/>
                                    <a:gd name="T11" fmla="*/ 12 h 22"/>
                                    <a:gd name="T12" fmla="*/ 42 w 52"/>
                                    <a:gd name="T13" fmla="*/ 7 h 22"/>
                                    <a:gd name="T14" fmla="*/ 35 w 52"/>
                                    <a:gd name="T15" fmla="*/ 5 h 22"/>
                                    <a:gd name="T16" fmla="*/ 27 w 52"/>
                                    <a:gd name="T17" fmla="*/ 2 h 22"/>
                                    <a:gd name="T18" fmla="*/ 20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5 w 52"/>
                                    <a:gd name="T23" fmla="*/ 5 h 22"/>
                                    <a:gd name="T24" fmla="*/ 0 w 52"/>
                                    <a:gd name="T25" fmla="*/ 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7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9" name="Freeform 2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420" y="681355"/>
                                  <a:ext cx="17145" cy="26670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42"/>
                                    <a:gd name="T2" fmla="*/ 3 w 27"/>
                                    <a:gd name="T3" fmla="*/ 12 h 42"/>
                                    <a:gd name="T4" fmla="*/ 7 w 27"/>
                                    <a:gd name="T5" fmla="*/ 25 h 42"/>
                                    <a:gd name="T6" fmla="*/ 17 w 27"/>
                                    <a:gd name="T7" fmla="*/ 35 h 42"/>
                                    <a:gd name="T8" fmla="*/ 27 w 27"/>
                                    <a:gd name="T9" fmla="*/ 42 h 42"/>
                                    <a:gd name="T10" fmla="*/ 27 w 27"/>
                                    <a:gd name="T11" fmla="*/ 30 h 42"/>
                                    <a:gd name="T12" fmla="*/ 22 w 27"/>
                                    <a:gd name="T13" fmla="*/ 17 h 42"/>
                                    <a:gd name="T14" fmla="*/ 12 w 27"/>
                                    <a:gd name="T15" fmla="*/ 5 h 42"/>
                                    <a:gd name="T16" fmla="*/ 0 w 27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4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0" name="Freeform 2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420" y="681355"/>
                                  <a:ext cx="17145" cy="26670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42"/>
                                    <a:gd name="T2" fmla="*/ 3 w 27"/>
                                    <a:gd name="T3" fmla="*/ 12 h 42"/>
                                    <a:gd name="T4" fmla="*/ 7 w 27"/>
                                    <a:gd name="T5" fmla="*/ 25 h 42"/>
                                    <a:gd name="T6" fmla="*/ 17 w 27"/>
                                    <a:gd name="T7" fmla="*/ 35 h 42"/>
                                    <a:gd name="T8" fmla="*/ 27 w 27"/>
                                    <a:gd name="T9" fmla="*/ 42 h 42"/>
                                    <a:gd name="T10" fmla="*/ 27 w 27"/>
                                    <a:gd name="T11" fmla="*/ 30 h 42"/>
                                    <a:gd name="T12" fmla="*/ 22 w 27"/>
                                    <a:gd name="T13" fmla="*/ 17 h 42"/>
                                    <a:gd name="T14" fmla="*/ 12 w 27"/>
                                    <a:gd name="T15" fmla="*/ 5 h 42"/>
                                    <a:gd name="T16" fmla="*/ 0 w 27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4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1" name="Freeform 23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01625" y="660400"/>
                                  <a:ext cx="46990" cy="53975"/>
                                </a:xfrm>
                                <a:custGeom>
                                  <a:avLst/>
                                  <a:gdLst>
                                    <a:gd name="T0" fmla="*/ 44 w 74"/>
                                    <a:gd name="T1" fmla="*/ 43 h 85"/>
                                    <a:gd name="T2" fmla="*/ 47 w 74"/>
                                    <a:gd name="T3" fmla="*/ 58 h 85"/>
                                    <a:gd name="T4" fmla="*/ 54 w 74"/>
                                    <a:gd name="T5" fmla="*/ 68 h 85"/>
                                    <a:gd name="T6" fmla="*/ 64 w 74"/>
                                    <a:gd name="T7" fmla="*/ 78 h 85"/>
                                    <a:gd name="T8" fmla="*/ 74 w 74"/>
                                    <a:gd name="T9" fmla="*/ 85 h 85"/>
                                    <a:gd name="T10" fmla="*/ 74 w 74"/>
                                    <a:gd name="T11" fmla="*/ 75 h 85"/>
                                    <a:gd name="T12" fmla="*/ 69 w 74"/>
                                    <a:gd name="T13" fmla="*/ 63 h 85"/>
                                    <a:gd name="T14" fmla="*/ 59 w 74"/>
                                    <a:gd name="T15" fmla="*/ 50 h 85"/>
                                    <a:gd name="T16" fmla="*/ 44 w 74"/>
                                    <a:gd name="T17" fmla="*/ 43 h 85"/>
                                    <a:gd name="T18" fmla="*/ 44 w 74"/>
                                    <a:gd name="T19" fmla="*/ 43 h 85"/>
                                    <a:gd name="T20" fmla="*/ 0 w 74"/>
                                    <a:gd name="T21" fmla="*/ 0 h 85"/>
                                    <a:gd name="T22" fmla="*/ 44 w 74"/>
                                    <a:gd name="T23" fmla="*/ 43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4" h="85">
                                      <a:moveTo>
                                        <a:pt x="44" y="43"/>
                                      </a:moveTo>
                                      <a:lnTo>
                                        <a:pt x="47" y="58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64" y="78"/>
                                      </a:lnTo>
                                      <a:lnTo>
                                        <a:pt x="74" y="85"/>
                                      </a:lnTo>
                                      <a:lnTo>
                                        <a:pt x="74" y="75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  <a:moveTo>
                                        <a:pt x="44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2" name="Freeform 2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65" y="687705"/>
                                  <a:ext cx="19050" cy="2667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42"/>
                                    <a:gd name="T2" fmla="*/ 3 w 30"/>
                                    <a:gd name="T3" fmla="*/ 15 h 42"/>
                                    <a:gd name="T4" fmla="*/ 10 w 30"/>
                                    <a:gd name="T5" fmla="*/ 25 h 42"/>
                                    <a:gd name="T6" fmla="*/ 20 w 30"/>
                                    <a:gd name="T7" fmla="*/ 35 h 42"/>
                                    <a:gd name="T8" fmla="*/ 30 w 30"/>
                                    <a:gd name="T9" fmla="*/ 42 h 42"/>
                                    <a:gd name="T10" fmla="*/ 30 w 30"/>
                                    <a:gd name="T11" fmla="*/ 32 h 42"/>
                                    <a:gd name="T12" fmla="*/ 25 w 30"/>
                                    <a:gd name="T13" fmla="*/ 20 h 42"/>
                                    <a:gd name="T14" fmla="*/ 15 w 30"/>
                                    <a:gd name="T15" fmla="*/ 7 h 42"/>
                                    <a:gd name="T16" fmla="*/ 0 w 30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42">
                                      <a:moveTo>
                                        <a:pt x="0" y="0"/>
                                      </a:moveTo>
                                      <a:lnTo>
                                        <a:pt x="3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3" name="Freeform 2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625" y="660400"/>
                                  <a:ext cx="27940" cy="27305"/>
                                </a:xfrm>
                                <a:custGeom>
                                  <a:avLst/>
                                  <a:gdLst>
                                    <a:gd name="T0" fmla="*/ 44 w 44"/>
                                    <a:gd name="T1" fmla="*/ 43 h 43"/>
                                    <a:gd name="T2" fmla="*/ 0 w 44"/>
                                    <a:gd name="T3" fmla="*/ 0 h 43"/>
                                    <a:gd name="T4" fmla="*/ 44 w 44"/>
                                    <a:gd name="T5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4" h="43">
                                      <a:moveTo>
                                        <a:pt x="44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4" name="Freeform 2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545" y="671830"/>
                                  <a:ext cx="15875" cy="2667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2"/>
                                    <a:gd name="T2" fmla="*/ 0 w 25"/>
                                    <a:gd name="T3" fmla="*/ 12 h 42"/>
                                    <a:gd name="T4" fmla="*/ 5 w 25"/>
                                    <a:gd name="T5" fmla="*/ 25 h 42"/>
                                    <a:gd name="T6" fmla="*/ 13 w 25"/>
                                    <a:gd name="T7" fmla="*/ 35 h 42"/>
                                    <a:gd name="T8" fmla="*/ 25 w 25"/>
                                    <a:gd name="T9" fmla="*/ 42 h 42"/>
                                    <a:gd name="T10" fmla="*/ 25 w 25"/>
                                    <a:gd name="T11" fmla="*/ 30 h 42"/>
                                    <a:gd name="T12" fmla="*/ 20 w 25"/>
                                    <a:gd name="T13" fmla="*/ 17 h 42"/>
                                    <a:gd name="T14" fmla="*/ 13 w 25"/>
                                    <a:gd name="T15" fmla="*/ 7 h 42"/>
                                    <a:gd name="T16" fmla="*/ 0 w 25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42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5" name="Freeform 2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545" y="671830"/>
                                  <a:ext cx="15875" cy="2667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2"/>
                                    <a:gd name="T2" fmla="*/ 0 w 25"/>
                                    <a:gd name="T3" fmla="*/ 12 h 42"/>
                                    <a:gd name="T4" fmla="*/ 5 w 25"/>
                                    <a:gd name="T5" fmla="*/ 25 h 42"/>
                                    <a:gd name="T6" fmla="*/ 13 w 25"/>
                                    <a:gd name="T7" fmla="*/ 35 h 42"/>
                                    <a:gd name="T8" fmla="*/ 25 w 25"/>
                                    <a:gd name="T9" fmla="*/ 42 h 42"/>
                                    <a:gd name="T10" fmla="*/ 25 w 25"/>
                                    <a:gd name="T11" fmla="*/ 30 h 42"/>
                                    <a:gd name="T12" fmla="*/ 20 w 25"/>
                                    <a:gd name="T13" fmla="*/ 17 h 42"/>
                                    <a:gd name="T14" fmla="*/ 13 w 25"/>
                                    <a:gd name="T15" fmla="*/ 7 h 42"/>
                                    <a:gd name="T16" fmla="*/ 0 w 25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42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6" name="Freeform 2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64325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7" name="Freeform 2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64325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8" name="Freeform 2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660400"/>
                                  <a:ext cx="15875" cy="2730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3"/>
                                    <a:gd name="T2" fmla="*/ 3 w 25"/>
                                    <a:gd name="T3" fmla="*/ 13 h 43"/>
                                    <a:gd name="T4" fmla="*/ 5 w 25"/>
                                    <a:gd name="T5" fmla="*/ 25 h 43"/>
                                    <a:gd name="T6" fmla="*/ 13 w 25"/>
                                    <a:gd name="T7" fmla="*/ 35 h 43"/>
                                    <a:gd name="T8" fmla="*/ 25 w 25"/>
                                    <a:gd name="T9" fmla="*/ 43 h 43"/>
                                    <a:gd name="T10" fmla="*/ 25 w 25"/>
                                    <a:gd name="T11" fmla="*/ 30 h 43"/>
                                    <a:gd name="T12" fmla="*/ 20 w 25"/>
                                    <a:gd name="T13" fmla="*/ 18 h 43"/>
                                    <a:gd name="T14" fmla="*/ 18 w 25"/>
                                    <a:gd name="T15" fmla="*/ 13 h 43"/>
                                    <a:gd name="T16" fmla="*/ 13 w 25"/>
                                    <a:gd name="T17" fmla="*/ 8 h 43"/>
                                    <a:gd name="T18" fmla="*/ 8 w 25"/>
                                    <a:gd name="T19" fmla="*/ 3 h 43"/>
                                    <a:gd name="T20" fmla="*/ 0 w 25"/>
                                    <a:gd name="T21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43">
                                      <a:moveTo>
                                        <a:pt x="0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9" name="Freeform 2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660400"/>
                                  <a:ext cx="15875" cy="2730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3"/>
                                    <a:gd name="T2" fmla="*/ 3 w 25"/>
                                    <a:gd name="T3" fmla="*/ 13 h 43"/>
                                    <a:gd name="T4" fmla="*/ 5 w 25"/>
                                    <a:gd name="T5" fmla="*/ 25 h 43"/>
                                    <a:gd name="T6" fmla="*/ 13 w 25"/>
                                    <a:gd name="T7" fmla="*/ 35 h 43"/>
                                    <a:gd name="T8" fmla="*/ 25 w 25"/>
                                    <a:gd name="T9" fmla="*/ 43 h 43"/>
                                    <a:gd name="T10" fmla="*/ 25 w 25"/>
                                    <a:gd name="T11" fmla="*/ 30 h 43"/>
                                    <a:gd name="T12" fmla="*/ 20 w 25"/>
                                    <a:gd name="T13" fmla="*/ 18 h 43"/>
                                    <a:gd name="T14" fmla="*/ 18 w 25"/>
                                    <a:gd name="T15" fmla="*/ 13 h 43"/>
                                    <a:gd name="T16" fmla="*/ 13 w 25"/>
                                    <a:gd name="T17" fmla="*/ 8 h 43"/>
                                    <a:gd name="T18" fmla="*/ 8 w 25"/>
                                    <a:gd name="T19" fmla="*/ 3 h 43"/>
                                    <a:gd name="T20" fmla="*/ 0 w 25"/>
                                    <a:gd name="T21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43">
                                      <a:moveTo>
                                        <a:pt x="0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0" name="Freeform 2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32460"/>
                                  <a:ext cx="23495" cy="2794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44 h 44"/>
                                    <a:gd name="T2" fmla="*/ 0 w 37"/>
                                    <a:gd name="T3" fmla="*/ 0 h 44"/>
                                    <a:gd name="T4" fmla="*/ 37 w 37"/>
                                    <a:gd name="T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4">
                                      <a:moveTo>
                                        <a:pt x="37" y="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1" name="Freeform 2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32460"/>
                                  <a:ext cx="23495" cy="2794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44 h 44"/>
                                    <a:gd name="T2" fmla="*/ 0 w 37"/>
                                    <a:gd name="T3" fmla="*/ 0 h 44"/>
                                    <a:gd name="T4" fmla="*/ 37 w 37"/>
                                    <a:gd name="T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4">
                                      <a:moveTo>
                                        <a:pt x="37" y="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2" name="Freeform 2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255" y="649605"/>
                                  <a:ext cx="13970" cy="28575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45"/>
                                    <a:gd name="T2" fmla="*/ 0 w 22"/>
                                    <a:gd name="T3" fmla="*/ 15 h 45"/>
                                    <a:gd name="T4" fmla="*/ 4 w 22"/>
                                    <a:gd name="T5" fmla="*/ 27 h 45"/>
                                    <a:gd name="T6" fmla="*/ 12 w 22"/>
                                    <a:gd name="T7" fmla="*/ 37 h 45"/>
                                    <a:gd name="T8" fmla="*/ 22 w 22"/>
                                    <a:gd name="T9" fmla="*/ 45 h 45"/>
                                    <a:gd name="T10" fmla="*/ 22 w 22"/>
                                    <a:gd name="T11" fmla="*/ 32 h 45"/>
                                    <a:gd name="T12" fmla="*/ 19 w 22"/>
                                    <a:gd name="T13" fmla="*/ 20 h 45"/>
                                    <a:gd name="T14" fmla="*/ 17 w 22"/>
                                    <a:gd name="T15" fmla="*/ 15 h 45"/>
                                    <a:gd name="T16" fmla="*/ 12 w 22"/>
                                    <a:gd name="T17" fmla="*/ 7 h 45"/>
                                    <a:gd name="T18" fmla="*/ 7 w 22"/>
                                    <a:gd name="T19" fmla="*/ 2 h 45"/>
                                    <a:gd name="T20" fmla="*/ 0 w 22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3" name="Freeform 2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255" y="649605"/>
                                  <a:ext cx="13970" cy="28575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45"/>
                                    <a:gd name="T2" fmla="*/ 0 w 22"/>
                                    <a:gd name="T3" fmla="*/ 15 h 45"/>
                                    <a:gd name="T4" fmla="*/ 4 w 22"/>
                                    <a:gd name="T5" fmla="*/ 27 h 45"/>
                                    <a:gd name="T6" fmla="*/ 12 w 22"/>
                                    <a:gd name="T7" fmla="*/ 37 h 45"/>
                                    <a:gd name="T8" fmla="*/ 22 w 22"/>
                                    <a:gd name="T9" fmla="*/ 45 h 45"/>
                                    <a:gd name="T10" fmla="*/ 22 w 22"/>
                                    <a:gd name="T11" fmla="*/ 32 h 45"/>
                                    <a:gd name="T12" fmla="*/ 19 w 22"/>
                                    <a:gd name="T13" fmla="*/ 20 h 45"/>
                                    <a:gd name="T14" fmla="*/ 17 w 22"/>
                                    <a:gd name="T15" fmla="*/ 15 h 45"/>
                                    <a:gd name="T16" fmla="*/ 12 w 22"/>
                                    <a:gd name="T17" fmla="*/ 7 h 45"/>
                                    <a:gd name="T18" fmla="*/ 7 w 22"/>
                                    <a:gd name="T19" fmla="*/ 2 h 45"/>
                                    <a:gd name="T20" fmla="*/ 0 w 22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4" name="Freeform 2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030" y="617855"/>
                                  <a:ext cx="23495" cy="3175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50 h 50"/>
                                    <a:gd name="T2" fmla="*/ 0 w 37"/>
                                    <a:gd name="T3" fmla="*/ 0 h 50"/>
                                    <a:gd name="T4" fmla="*/ 37 w 37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50">
                                      <a:moveTo>
                                        <a:pt x="37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5" name="Freeform 2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030" y="617855"/>
                                  <a:ext cx="23495" cy="3175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50 h 50"/>
                                    <a:gd name="T2" fmla="*/ 0 w 37"/>
                                    <a:gd name="T3" fmla="*/ 0 h 50"/>
                                    <a:gd name="T4" fmla="*/ 37 w 37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50">
                                      <a:moveTo>
                                        <a:pt x="37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6" name="Freeform 2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380" y="636905"/>
                                  <a:ext cx="12700" cy="2857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5"/>
                                    <a:gd name="T2" fmla="*/ 0 w 20"/>
                                    <a:gd name="T3" fmla="*/ 15 h 45"/>
                                    <a:gd name="T4" fmla="*/ 2 w 20"/>
                                    <a:gd name="T5" fmla="*/ 27 h 45"/>
                                    <a:gd name="T6" fmla="*/ 10 w 20"/>
                                    <a:gd name="T7" fmla="*/ 37 h 45"/>
                                    <a:gd name="T8" fmla="*/ 20 w 20"/>
                                    <a:gd name="T9" fmla="*/ 45 h 45"/>
                                    <a:gd name="T10" fmla="*/ 20 w 20"/>
                                    <a:gd name="T11" fmla="*/ 35 h 45"/>
                                    <a:gd name="T12" fmla="*/ 17 w 20"/>
                                    <a:gd name="T13" fmla="*/ 20 h 45"/>
                                    <a:gd name="T14" fmla="*/ 15 w 20"/>
                                    <a:gd name="T15" fmla="*/ 15 h 45"/>
                                    <a:gd name="T16" fmla="*/ 10 w 20"/>
                                    <a:gd name="T17" fmla="*/ 7 h 45"/>
                                    <a:gd name="T18" fmla="*/ 5 w 20"/>
                                    <a:gd name="T19" fmla="*/ 5 h 45"/>
                                    <a:gd name="T20" fmla="*/ 0 w 20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" name="Freeform 2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380" y="636905"/>
                                  <a:ext cx="12700" cy="2857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5"/>
                                    <a:gd name="T2" fmla="*/ 0 w 20"/>
                                    <a:gd name="T3" fmla="*/ 15 h 45"/>
                                    <a:gd name="T4" fmla="*/ 2 w 20"/>
                                    <a:gd name="T5" fmla="*/ 27 h 45"/>
                                    <a:gd name="T6" fmla="*/ 10 w 20"/>
                                    <a:gd name="T7" fmla="*/ 37 h 45"/>
                                    <a:gd name="T8" fmla="*/ 20 w 20"/>
                                    <a:gd name="T9" fmla="*/ 45 h 45"/>
                                    <a:gd name="T10" fmla="*/ 20 w 20"/>
                                    <a:gd name="T11" fmla="*/ 35 h 45"/>
                                    <a:gd name="T12" fmla="*/ 17 w 20"/>
                                    <a:gd name="T13" fmla="*/ 20 h 45"/>
                                    <a:gd name="T14" fmla="*/ 15 w 20"/>
                                    <a:gd name="T15" fmla="*/ 15 h 45"/>
                                    <a:gd name="T16" fmla="*/ 10 w 20"/>
                                    <a:gd name="T17" fmla="*/ 7 h 45"/>
                                    <a:gd name="T18" fmla="*/ 5 w 20"/>
                                    <a:gd name="T19" fmla="*/ 5 h 45"/>
                                    <a:gd name="T20" fmla="*/ 0 w 20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8" name="Freeform 2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50" y="605155"/>
                                  <a:ext cx="24130" cy="31750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50 h 50"/>
                                    <a:gd name="T2" fmla="*/ 0 w 38"/>
                                    <a:gd name="T3" fmla="*/ 0 h 50"/>
                                    <a:gd name="T4" fmla="*/ 38 w 38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50">
                                      <a:moveTo>
                                        <a:pt x="38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9" name="Freeform 2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50" y="605155"/>
                                  <a:ext cx="24130" cy="31750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50 h 50"/>
                                    <a:gd name="T2" fmla="*/ 0 w 38"/>
                                    <a:gd name="T3" fmla="*/ 0 h 50"/>
                                    <a:gd name="T4" fmla="*/ 38 w 38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50">
                                      <a:moveTo>
                                        <a:pt x="38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0" name="Freeform 2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425" y="624205"/>
                                  <a:ext cx="17780" cy="29845"/>
                                </a:xfrm>
                                <a:custGeom>
                                  <a:avLst/>
                                  <a:gdLst>
                                    <a:gd name="T0" fmla="*/ 3 w 28"/>
                                    <a:gd name="T1" fmla="*/ 0 h 47"/>
                                    <a:gd name="T2" fmla="*/ 0 w 28"/>
                                    <a:gd name="T3" fmla="*/ 8 h 47"/>
                                    <a:gd name="T4" fmla="*/ 0 w 28"/>
                                    <a:gd name="T5" fmla="*/ 15 h 47"/>
                                    <a:gd name="T6" fmla="*/ 0 w 28"/>
                                    <a:gd name="T7" fmla="*/ 23 h 47"/>
                                    <a:gd name="T8" fmla="*/ 3 w 28"/>
                                    <a:gd name="T9" fmla="*/ 27 h 47"/>
                                    <a:gd name="T10" fmla="*/ 8 w 28"/>
                                    <a:gd name="T11" fmla="*/ 32 h 47"/>
                                    <a:gd name="T12" fmla="*/ 13 w 28"/>
                                    <a:gd name="T13" fmla="*/ 37 h 47"/>
                                    <a:gd name="T14" fmla="*/ 20 w 28"/>
                                    <a:gd name="T15" fmla="*/ 42 h 47"/>
                                    <a:gd name="T16" fmla="*/ 28 w 28"/>
                                    <a:gd name="T17" fmla="*/ 47 h 47"/>
                                    <a:gd name="T18" fmla="*/ 28 w 28"/>
                                    <a:gd name="T19" fmla="*/ 35 h 47"/>
                                    <a:gd name="T20" fmla="*/ 23 w 28"/>
                                    <a:gd name="T21" fmla="*/ 23 h 47"/>
                                    <a:gd name="T22" fmla="*/ 15 w 28"/>
                                    <a:gd name="T23" fmla="*/ 10 h 47"/>
                                    <a:gd name="T24" fmla="*/ 3 w 28"/>
                                    <a:gd name="T25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" h="47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1" name="Freeform 2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425" y="624205"/>
                                  <a:ext cx="17780" cy="29845"/>
                                </a:xfrm>
                                <a:custGeom>
                                  <a:avLst/>
                                  <a:gdLst>
                                    <a:gd name="T0" fmla="*/ 3 w 28"/>
                                    <a:gd name="T1" fmla="*/ 0 h 47"/>
                                    <a:gd name="T2" fmla="*/ 0 w 28"/>
                                    <a:gd name="T3" fmla="*/ 8 h 47"/>
                                    <a:gd name="T4" fmla="*/ 0 w 28"/>
                                    <a:gd name="T5" fmla="*/ 15 h 47"/>
                                    <a:gd name="T6" fmla="*/ 0 w 28"/>
                                    <a:gd name="T7" fmla="*/ 23 h 47"/>
                                    <a:gd name="T8" fmla="*/ 3 w 28"/>
                                    <a:gd name="T9" fmla="*/ 27 h 47"/>
                                    <a:gd name="T10" fmla="*/ 8 w 28"/>
                                    <a:gd name="T11" fmla="*/ 32 h 47"/>
                                    <a:gd name="T12" fmla="*/ 13 w 28"/>
                                    <a:gd name="T13" fmla="*/ 37 h 47"/>
                                    <a:gd name="T14" fmla="*/ 20 w 28"/>
                                    <a:gd name="T15" fmla="*/ 42 h 47"/>
                                    <a:gd name="T16" fmla="*/ 28 w 28"/>
                                    <a:gd name="T17" fmla="*/ 47 h 47"/>
                                    <a:gd name="T18" fmla="*/ 28 w 28"/>
                                    <a:gd name="T19" fmla="*/ 35 h 47"/>
                                    <a:gd name="T20" fmla="*/ 23 w 28"/>
                                    <a:gd name="T21" fmla="*/ 23 h 47"/>
                                    <a:gd name="T22" fmla="*/ 15 w 28"/>
                                    <a:gd name="T23" fmla="*/ 10 h 47"/>
                                    <a:gd name="T24" fmla="*/ 3 w 28"/>
                                    <a:gd name="T25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" h="47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2" name="Freeform 2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652780"/>
                                  <a:ext cx="27305" cy="2667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2 h 42"/>
                                    <a:gd name="T2" fmla="*/ 0 w 43"/>
                                    <a:gd name="T3" fmla="*/ 0 h 42"/>
                                    <a:gd name="T4" fmla="*/ 43 w 43"/>
                                    <a:gd name="T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" h="42">
                                      <a:moveTo>
                                        <a:pt x="43" y="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3" name="Freeform 2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652780"/>
                                  <a:ext cx="27305" cy="2667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2 h 42"/>
                                    <a:gd name="T2" fmla="*/ 0 w 43"/>
                                    <a:gd name="T3" fmla="*/ 0 h 42"/>
                                    <a:gd name="T4" fmla="*/ 43 w 43"/>
                                    <a:gd name="T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" h="42">
                                      <a:moveTo>
                                        <a:pt x="43" y="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4" name="Freeform 2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695325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h 5"/>
                                    <a:gd name="T2" fmla="*/ 2 w 5"/>
                                    <a:gd name="T3" fmla="*/ 0 h 5"/>
                                    <a:gd name="T4" fmla="*/ 0 w 5"/>
                                    <a:gd name="T5" fmla="*/ 0 h 5"/>
                                    <a:gd name="T6" fmla="*/ 2 w 5"/>
                                    <a:gd name="T7" fmla="*/ 3 h 5"/>
                                    <a:gd name="T8" fmla="*/ 2 w 5"/>
                                    <a:gd name="T9" fmla="*/ 5 h 5"/>
                                    <a:gd name="T10" fmla="*/ 5 w 5"/>
                                    <a:gd name="T11" fmla="*/ 3 h 5"/>
                                    <a:gd name="T12" fmla="*/ 5 w 5"/>
                                    <a:gd name="T13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5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55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5" name="Freeform 23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900" y="695325"/>
                                  <a:ext cx="144145" cy="22225"/>
                                </a:xfrm>
                                <a:custGeom>
                                  <a:avLst/>
                                  <a:gdLst>
                                    <a:gd name="T0" fmla="*/ 227 w 227"/>
                                    <a:gd name="T1" fmla="*/ 3 h 35"/>
                                    <a:gd name="T2" fmla="*/ 224 w 227"/>
                                    <a:gd name="T3" fmla="*/ 0 h 35"/>
                                    <a:gd name="T4" fmla="*/ 222 w 227"/>
                                    <a:gd name="T5" fmla="*/ 0 h 35"/>
                                    <a:gd name="T6" fmla="*/ 219 w 227"/>
                                    <a:gd name="T7" fmla="*/ 0 h 35"/>
                                    <a:gd name="T8" fmla="*/ 222 w 227"/>
                                    <a:gd name="T9" fmla="*/ 3 h 35"/>
                                    <a:gd name="T10" fmla="*/ 222 w 227"/>
                                    <a:gd name="T11" fmla="*/ 5 h 35"/>
                                    <a:gd name="T12" fmla="*/ 224 w 227"/>
                                    <a:gd name="T13" fmla="*/ 5 h 35"/>
                                    <a:gd name="T14" fmla="*/ 227 w 227"/>
                                    <a:gd name="T15" fmla="*/ 3 h 35"/>
                                    <a:gd name="T16" fmla="*/ 3 w 227"/>
                                    <a:gd name="T17" fmla="*/ 35 h 35"/>
                                    <a:gd name="T18" fmla="*/ 0 w 227"/>
                                    <a:gd name="T19" fmla="*/ 33 h 35"/>
                                    <a:gd name="T20" fmla="*/ 3 w 227"/>
                                    <a:gd name="T21" fmla="*/ 35 h 35"/>
                                    <a:gd name="T22" fmla="*/ 3 w 227"/>
                                    <a:gd name="T2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27" h="35">
                                      <a:moveTo>
                                        <a:pt x="227" y="3"/>
                                      </a:moveTo>
                                      <a:lnTo>
                                        <a:pt x="224" y="0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22" y="3"/>
                                      </a:lnTo>
                                      <a:lnTo>
                                        <a:pt x="222" y="5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27" y="3"/>
                                      </a:lnTo>
                                      <a:close/>
                                      <a:moveTo>
                                        <a:pt x="3" y="35"/>
                                      </a:moveTo>
                                      <a:lnTo>
                                        <a:pt x="0" y="3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58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6" name="Freeform 23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900" y="695325"/>
                                  <a:ext cx="142240" cy="22225"/>
                                </a:xfrm>
                                <a:custGeom>
                                  <a:avLst/>
                                  <a:gdLst>
                                    <a:gd name="T0" fmla="*/ 224 w 224"/>
                                    <a:gd name="T1" fmla="*/ 5 h 35"/>
                                    <a:gd name="T2" fmla="*/ 224 w 224"/>
                                    <a:gd name="T3" fmla="*/ 3 h 35"/>
                                    <a:gd name="T4" fmla="*/ 222 w 224"/>
                                    <a:gd name="T5" fmla="*/ 0 h 35"/>
                                    <a:gd name="T6" fmla="*/ 219 w 224"/>
                                    <a:gd name="T7" fmla="*/ 0 h 35"/>
                                    <a:gd name="T8" fmla="*/ 217 w 224"/>
                                    <a:gd name="T9" fmla="*/ 3 h 35"/>
                                    <a:gd name="T10" fmla="*/ 219 w 224"/>
                                    <a:gd name="T11" fmla="*/ 5 h 35"/>
                                    <a:gd name="T12" fmla="*/ 219 w 224"/>
                                    <a:gd name="T13" fmla="*/ 8 h 35"/>
                                    <a:gd name="T14" fmla="*/ 222 w 224"/>
                                    <a:gd name="T15" fmla="*/ 8 h 35"/>
                                    <a:gd name="T16" fmla="*/ 224 w 224"/>
                                    <a:gd name="T17" fmla="*/ 5 h 35"/>
                                    <a:gd name="T18" fmla="*/ 5 w 224"/>
                                    <a:gd name="T19" fmla="*/ 35 h 35"/>
                                    <a:gd name="T20" fmla="*/ 3 w 224"/>
                                    <a:gd name="T21" fmla="*/ 35 h 35"/>
                                    <a:gd name="T22" fmla="*/ 0 w 224"/>
                                    <a:gd name="T23" fmla="*/ 33 h 35"/>
                                    <a:gd name="T24" fmla="*/ 5 w 224"/>
                                    <a:gd name="T25" fmla="*/ 35 h 35"/>
                                    <a:gd name="T26" fmla="*/ 5 w 224"/>
                                    <a:gd name="T27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24" h="35">
                                      <a:moveTo>
                                        <a:pt x="224" y="5"/>
                                      </a:moveTo>
                                      <a:lnTo>
                                        <a:pt x="224" y="3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7" y="3"/>
                                      </a:lnTo>
                                      <a:lnTo>
                                        <a:pt x="219" y="5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4" y="5"/>
                                      </a:lnTo>
                                      <a:close/>
                                      <a:moveTo>
                                        <a:pt x="5" y="35"/>
                                      </a:moveTo>
                                      <a:lnTo>
                                        <a:pt x="3" y="3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5B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7" name="Freeform 23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805" y="695325"/>
                                  <a:ext cx="139065" cy="24130"/>
                                </a:xfrm>
                                <a:custGeom>
                                  <a:avLst/>
                                  <a:gdLst>
                                    <a:gd name="T0" fmla="*/ 219 w 219"/>
                                    <a:gd name="T1" fmla="*/ 5 h 38"/>
                                    <a:gd name="T2" fmla="*/ 219 w 219"/>
                                    <a:gd name="T3" fmla="*/ 3 h 38"/>
                                    <a:gd name="T4" fmla="*/ 216 w 219"/>
                                    <a:gd name="T5" fmla="*/ 0 h 38"/>
                                    <a:gd name="T6" fmla="*/ 214 w 219"/>
                                    <a:gd name="T7" fmla="*/ 3 h 38"/>
                                    <a:gd name="T8" fmla="*/ 211 w 219"/>
                                    <a:gd name="T9" fmla="*/ 3 h 38"/>
                                    <a:gd name="T10" fmla="*/ 214 w 219"/>
                                    <a:gd name="T11" fmla="*/ 8 h 38"/>
                                    <a:gd name="T12" fmla="*/ 216 w 219"/>
                                    <a:gd name="T13" fmla="*/ 13 h 38"/>
                                    <a:gd name="T14" fmla="*/ 216 w 219"/>
                                    <a:gd name="T15" fmla="*/ 10 h 38"/>
                                    <a:gd name="T16" fmla="*/ 219 w 219"/>
                                    <a:gd name="T17" fmla="*/ 5 h 38"/>
                                    <a:gd name="T18" fmla="*/ 0 w 219"/>
                                    <a:gd name="T19" fmla="*/ 35 h 38"/>
                                    <a:gd name="T20" fmla="*/ 0 w 219"/>
                                    <a:gd name="T21" fmla="*/ 35 h 38"/>
                                    <a:gd name="T22" fmla="*/ 5 w 219"/>
                                    <a:gd name="T23" fmla="*/ 38 h 38"/>
                                    <a:gd name="T24" fmla="*/ 5 w 219"/>
                                    <a:gd name="T25" fmla="*/ 38 h 38"/>
                                    <a:gd name="T26" fmla="*/ 5 w 219"/>
                                    <a:gd name="T27" fmla="*/ 35 h 38"/>
                                    <a:gd name="T28" fmla="*/ 2 w 219"/>
                                    <a:gd name="T29" fmla="*/ 35 h 38"/>
                                    <a:gd name="T30" fmla="*/ 0 w 219"/>
                                    <a:gd name="T31" fmla="*/ 35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19" h="38">
                                      <a:moveTo>
                                        <a:pt x="219" y="5"/>
                                      </a:moveTo>
                                      <a:lnTo>
                                        <a:pt x="219" y="3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14" y="8"/>
                                      </a:lnTo>
                                      <a:lnTo>
                                        <a:pt x="216" y="13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9" y="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5E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8" name="Freeform 23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075" y="697230"/>
                                  <a:ext cx="135890" cy="23495"/>
                                </a:xfrm>
                                <a:custGeom>
                                  <a:avLst/>
                                  <a:gdLst>
                                    <a:gd name="T0" fmla="*/ 214 w 214"/>
                                    <a:gd name="T1" fmla="*/ 5 h 37"/>
                                    <a:gd name="T2" fmla="*/ 214 w 214"/>
                                    <a:gd name="T3" fmla="*/ 2 h 37"/>
                                    <a:gd name="T4" fmla="*/ 212 w 214"/>
                                    <a:gd name="T5" fmla="*/ 0 h 37"/>
                                    <a:gd name="T6" fmla="*/ 209 w 214"/>
                                    <a:gd name="T7" fmla="*/ 0 h 37"/>
                                    <a:gd name="T8" fmla="*/ 207 w 214"/>
                                    <a:gd name="T9" fmla="*/ 0 h 37"/>
                                    <a:gd name="T10" fmla="*/ 209 w 214"/>
                                    <a:gd name="T11" fmla="*/ 5 h 37"/>
                                    <a:gd name="T12" fmla="*/ 212 w 214"/>
                                    <a:gd name="T13" fmla="*/ 12 h 37"/>
                                    <a:gd name="T14" fmla="*/ 212 w 214"/>
                                    <a:gd name="T15" fmla="*/ 10 h 37"/>
                                    <a:gd name="T16" fmla="*/ 214 w 214"/>
                                    <a:gd name="T17" fmla="*/ 5 h 37"/>
                                    <a:gd name="T18" fmla="*/ 0 w 214"/>
                                    <a:gd name="T19" fmla="*/ 32 h 37"/>
                                    <a:gd name="T20" fmla="*/ 0 w 214"/>
                                    <a:gd name="T21" fmla="*/ 32 h 37"/>
                                    <a:gd name="T22" fmla="*/ 5 w 214"/>
                                    <a:gd name="T23" fmla="*/ 37 h 37"/>
                                    <a:gd name="T24" fmla="*/ 5 w 214"/>
                                    <a:gd name="T25" fmla="*/ 35 h 37"/>
                                    <a:gd name="T26" fmla="*/ 5 w 214"/>
                                    <a:gd name="T27" fmla="*/ 35 h 37"/>
                                    <a:gd name="T28" fmla="*/ 5 w 214"/>
                                    <a:gd name="T29" fmla="*/ 32 h 37"/>
                                    <a:gd name="T30" fmla="*/ 3 w 214"/>
                                    <a:gd name="T31" fmla="*/ 32 h 37"/>
                                    <a:gd name="T32" fmla="*/ 0 w 214"/>
                                    <a:gd name="T33" fmla="*/ 3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4" h="37">
                                      <a:moveTo>
                                        <a:pt x="214" y="5"/>
                                      </a:moveTo>
                                      <a:lnTo>
                                        <a:pt x="214" y="2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9" y="5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12" y="10"/>
                                      </a:lnTo>
                                      <a:lnTo>
                                        <a:pt x="214" y="5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62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9" name="Freeform 23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980" y="697230"/>
                                  <a:ext cx="133985" cy="23495"/>
                                </a:xfrm>
                                <a:custGeom>
                                  <a:avLst/>
                                  <a:gdLst>
                                    <a:gd name="T0" fmla="*/ 211 w 211"/>
                                    <a:gd name="T1" fmla="*/ 10 h 37"/>
                                    <a:gd name="T2" fmla="*/ 209 w 211"/>
                                    <a:gd name="T3" fmla="*/ 5 h 37"/>
                                    <a:gd name="T4" fmla="*/ 206 w 211"/>
                                    <a:gd name="T5" fmla="*/ 0 h 37"/>
                                    <a:gd name="T6" fmla="*/ 204 w 211"/>
                                    <a:gd name="T7" fmla="*/ 0 h 37"/>
                                    <a:gd name="T8" fmla="*/ 201 w 211"/>
                                    <a:gd name="T9" fmla="*/ 0 h 37"/>
                                    <a:gd name="T10" fmla="*/ 204 w 211"/>
                                    <a:gd name="T11" fmla="*/ 7 h 37"/>
                                    <a:gd name="T12" fmla="*/ 206 w 211"/>
                                    <a:gd name="T13" fmla="*/ 17 h 37"/>
                                    <a:gd name="T14" fmla="*/ 209 w 211"/>
                                    <a:gd name="T15" fmla="*/ 12 h 37"/>
                                    <a:gd name="T16" fmla="*/ 211 w 211"/>
                                    <a:gd name="T17" fmla="*/ 10 h 37"/>
                                    <a:gd name="T18" fmla="*/ 0 w 211"/>
                                    <a:gd name="T19" fmla="*/ 32 h 37"/>
                                    <a:gd name="T20" fmla="*/ 0 w 211"/>
                                    <a:gd name="T21" fmla="*/ 35 h 37"/>
                                    <a:gd name="T22" fmla="*/ 0 w 211"/>
                                    <a:gd name="T23" fmla="*/ 35 h 37"/>
                                    <a:gd name="T24" fmla="*/ 5 w 211"/>
                                    <a:gd name="T25" fmla="*/ 37 h 37"/>
                                    <a:gd name="T26" fmla="*/ 5 w 211"/>
                                    <a:gd name="T27" fmla="*/ 35 h 37"/>
                                    <a:gd name="T28" fmla="*/ 5 w 211"/>
                                    <a:gd name="T29" fmla="*/ 35 h 37"/>
                                    <a:gd name="T30" fmla="*/ 5 w 211"/>
                                    <a:gd name="T31" fmla="*/ 32 h 37"/>
                                    <a:gd name="T32" fmla="*/ 2 w 211"/>
                                    <a:gd name="T33" fmla="*/ 32 h 37"/>
                                    <a:gd name="T34" fmla="*/ 0 w 211"/>
                                    <a:gd name="T35" fmla="*/ 3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11" h="37">
                                      <a:moveTo>
                                        <a:pt x="211" y="10"/>
                                      </a:moveTo>
                                      <a:lnTo>
                                        <a:pt x="209" y="5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204" y="7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9" y="12"/>
                                      </a:lnTo>
                                      <a:lnTo>
                                        <a:pt x="211" y="1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5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0" name="Freeform 23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250" y="697230"/>
                                  <a:ext cx="131445" cy="25400"/>
                                </a:xfrm>
                                <a:custGeom>
                                  <a:avLst/>
                                  <a:gdLst>
                                    <a:gd name="T0" fmla="*/ 207 w 207"/>
                                    <a:gd name="T1" fmla="*/ 12 h 40"/>
                                    <a:gd name="T2" fmla="*/ 204 w 207"/>
                                    <a:gd name="T3" fmla="*/ 5 h 40"/>
                                    <a:gd name="T4" fmla="*/ 202 w 207"/>
                                    <a:gd name="T5" fmla="*/ 0 h 40"/>
                                    <a:gd name="T6" fmla="*/ 199 w 207"/>
                                    <a:gd name="T7" fmla="*/ 0 h 40"/>
                                    <a:gd name="T8" fmla="*/ 197 w 207"/>
                                    <a:gd name="T9" fmla="*/ 0 h 40"/>
                                    <a:gd name="T10" fmla="*/ 202 w 207"/>
                                    <a:gd name="T11" fmla="*/ 12 h 40"/>
                                    <a:gd name="T12" fmla="*/ 204 w 207"/>
                                    <a:gd name="T13" fmla="*/ 25 h 40"/>
                                    <a:gd name="T14" fmla="*/ 204 w 207"/>
                                    <a:gd name="T15" fmla="*/ 20 h 40"/>
                                    <a:gd name="T16" fmla="*/ 207 w 207"/>
                                    <a:gd name="T17" fmla="*/ 12 h 40"/>
                                    <a:gd name="T18" fmla="*/ 0 w 207"/>
                                    <a:gd name="T19" fmla="*/ 32 h 40"/>
                                    <a:gd name="T20" fmla="*/ 0 w 207"/>
                                    <a:gd name="T21" fmla="*/ 35 h 40"/>
                                    <a:gd name="T22" fmla="*/ 0 w 207"/>
                                    <a:gd name="T23" fmla="*/ 35 h 40"/>
                                    <a:gd name="T24" fmla="*/ 0 w 207"/>
                                    <a:gd name="T25" fmla="*/ 37 h 40"/>
                                    <a:gd name="T26" fmla="*/ 5 w 207"/>
                                    <a:gd name="T27" fmla="*/ 40 h 40"/>
                                    <a:gd name="T28" fmla="*/ 5 w 207"/>
                                    <a:gd name="T29" fmla="*/ 37 h 40"/>
                                    <a:gd name="T30" fmla="*/ 5 w 207"/>
                                    <a:gd name="T31" fmla="*/ 35 h 40"/>
                                    <a:gd name="T32" fmla="*/ 5 w 207"/>
                                    <a:gd name="T33" fmla="*/ 35 h 40"/>
                                    <a:gd name="T34" fmla="*/ 3 w 207"/>
                                    <a:gd name="T35" fmla="*/ 32 h 40"/>
                                    <a:gd name="T36" fmla="*/ 0 w 207"/>
                                    <a:gd name="T37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07" h="40">
                                      <a:moveTo>
                                        <a:pt x="207" y="12"/>
                                      </a:moveTo>
                                      <a:lnTo>
                                        <a:pt x="204" y="5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204" y="25"/>
                                      </a:lnTo>
                                      <a:lnTo>
                                        <a:pt x="204" y="20"/>
                                      </a:lnTo>
                                      <a:lnTo>
                                        <a:pt x="207" y="12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8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1" name="Freeform 23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4155" y="697230"/>
                                  <a:ext cx="127635" cy="25400"/>
                                </a:xfrm>
                                <a:custGeom>
                                  <a:avLst/>
                                  <a:gdLst>
                                    <a:gd name="T0" fmla="*/ 201 w 201"/>
                                    <a:gd name="T1" fmla="*/ 17 h 40"/>
                                    <a:gd name="T2" fmla="*/ 199 w 201"/>
                                    <a:gd name="T3" fmla="*/ 7 h 40"/>
                                    <a:gd name="T4" fmla="*/ 196 w 201"/>
                                    <a:gd name="T5" fmla="*/ 0 h 40"/>
                                    <a:gd name="T6" fmla="*/ 194 w 201"/>
                                    <a:gd name="T7" fmla="*/ 0 h 40"/>
                                    <a:gd name="T8" fmla="*/ 191 w 201"/>
                                    <a:gd name="T9" fmla="*/ 0 h 40"/>
                                    <a:gd name="T10" fmla="*/ 196 w 201"/>
                                    <a:gd name="T11" fmla="*/ 17 h 40"/>
                                    <a:gd name="T12" fmla="*/ 199 w 201"/>
                                    <a:gd name="T13" fmla="*/ 35 h 40"/>
                                    <a:gd name="T14" fmla="*/ 199 w 201"/>
                                    <a:gd name="T15" fmla="*/ 35 h 40"/>
                                    <a:gd name="T16" fmla="*/ 199 w 201"/>
                                    <a:gd name="T17" fmla="*/ 37 h 40"/>
                                    <a:gd name="T18" fmla="*/ 199 w 201"/>
                                    <a:gd name="T19" fmla="*/ 27 h 40"/>
                                    <a:gd name="T20" fmla="*/ 201 w 201"/>
                                    <a:gd name="T21" fmla="*/ 17 h 40"/>
                                    <a:gd name="T22" fmla="*/ 0 w 201"/>
                                    <a:gd name="T23" fmla="*/ 32 h 40"/>
                                    <a:gd name="T24" fmla="*/ 0 w 201"/>
                                    <a:gd name="T25" fmla="*/ 35 h 40"/>
                                    <a:gd name="T26" fmla="*/ 0 w 201"/>
                                    <a:gd name="T27" fmla="*/ 35 h 40"/>
                                    <a:gd name="T28" fmla="*/ 0 w 201"/>
                                    <a:gd name="T29" fmla="*/ 37 h 40"/>
                                    <a:gd name="T30" fmla="*/ 5 w 201"/>
                                    <a:gd name="T31" fmla="*/ 40 h 40"/>
                                    <a:gd name="T32" fmla="*/ 5 w 201"/>
                                    <a:gd name="T33" fmla="*/ 37 h 40"/>
                                    <a:gd name="T34" fmla="*/ 5 w 201"/>
                                    <a:gd name="T35" fmla="*/ 35 h 40"/>
                                    <a:gd name="T36" fmla="*/ 5 w 201"/>
                                    <a:gd name="T37" fmla="*/ 35 h 40"/>
                                    <a:gd name="T38" fmla="*/ 2 w 201"/>
                                    <a:gd name="T39" fmla="*/ 35 h 40"/>
                                    <a:gd name="T40" fmla="*/ 0 w 201"/>
                                    <a:gd name="T41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01" h="40">
                                      <a:moveTo>
                                        <a:pt x="201" y="17"/>
                                      </a:moveTo>
                                      <a:lnTo>
                                        <a:pt x="199" y="7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6" y="17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9" y="37"/>
                                      </a:lnTo>
                                      <a:lnTo>
                                        <a:pt x="199" y="27"/>
                                      </a:lnTo>
                                      <a:lnTo>
                                        <a:pt x="201" y="17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B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2" name="Freeform 23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5425" y="697230"/>
                                  <a:ext cx="126365" cy="29845"/>
                                </a:xfrm>
                                <a:custGeom>
                                  <a:avLst/>
                                  <a:gdLst>
                                    <a:gd name="T0" fmla="*/ 199 w 199"/>
                                    <a:gd name="T1" fmla="*/ 25 h 47"/>
                                    <a:gd name="T2" fmla="*/ 197 w 199"/>
                                    <a:gd name="T3" fmla="*/ 12 h 47"/>
                                    <a:gd name="T4" fmla="*/ 192 w 199"/>
                                    <a:gd name="T5" fmla="*/ 0 h 47"/>
                                    <a:gd name="T6" fmla="*/ 189 w 199"/>
                                    <a:gd name="T7" fmla="*/ 0 h 47"/>
                                    <a:gd name="T8" fmla="*/ 187 w 199"/>
                                    <a:gd name="T9" fmla="*/ 0 h 47"/>
                                    <a:gd name="T10" fmla="*/ 192 w 199"/>
                                    <a:gd name="T11" fmla="*/ 17 h 47"/>
                                    <a:gd name="T12" fmla="*/ 194 w 199"/>
                                    <a:gd name="T13" fmla="*/ 35 h 47"/>
                                    <a:gd name="T14" fmla="*/ 194 w 199"/>
                                    <a:gd name="T15" fmla="*/ 40 h 47"/>
                                    <a:gd name="T16" fmla="*/ 192 w 199"/>
                                    <a:gd name="T17" fmla="*/ 47 h 47"/>
                                    <a:gd name="T18" fmla="*/ 197 w 199"/>
                                    <a:gd name="T19" fmla="*/ 37 h 47"/>
                                    <a:gd name="T20" fmla="*/ 199 w 199"/>
                                    <a:gd name="T21" fmla="*/ 25 h 47"/>
                                    <a:gd name="T22" fmla="*/ 0 w 199"/>
                                    <a:gd name="T23" fmla="*/ 35 h 47"/>
                                    <a:gd name="T24" fmla="*/ 0 w 199"/>
                                    <a:gd name="T25" fmla="*/ 35 h 47"/>
                                    <a:gd name="T26" fmla="*/ 0 w 199"/>
                                    <a:gd name="T27" fmla="*/ 37 h 47"/>
                                    <a:gd name="T28" fmla="*/ 0 w 199"/>
                                    <a:gd name="T29" fmla="*/ 40 h 47"/>
                                    <a:gd name="T30" fmla="*/ 5 w 199"/>
                                    <a:gd name="T31" fmla="*/ 42 h 47"/>
                                    <a:gd name="T32" fmla="*/ 5 w 199"/>
                                    <a:gd name="T33" fmla="*/ 37 h 47"/>
                                    <a:gd name="T34" fmla="*/ 5 w 199"/>
                                    <a:gd name="T35" fmla="*/ 35 h 47"/>
                                    <a:gd name="T36" fmla="*/ 3 w 199"/>
                                    <a:gd name="T37" fmla="*/ 35 h 47"/>
                                    <a:gd name="T38" fmla="*/ 0 w 199"/>
                                    <a:gd name="T39" fmla="*/ 35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9" h="47">
                                      <a:moveTo>
                                        <a:pt x="199" y="25"/>
                                      </a:moveTo>
                                      <a:lnTo>
                                        <a:pt x="197" y="12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2" y="17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4" y="40"/>
                                      </a:lnTo>
                                      <a:lnTo>
                                        <a:pt x="192" y="47"/>
                                      </a:lnTo>
                                      <a:lnTo>
                                        <a:pt x="197" y="37"/>
                                      </a:lnTo>
                                      <a:lnTo>
                                        <a:pt x="199" y="2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F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3" name="Freeform 23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330" y="697230"/>
                                  <a:ext cx="123190" cy="33020"/>
                                </a:xfrm>
                                <a:custGeom>
                                  <a:avLst/>
                                  <a:gdLst>
                                    <a:gd name="T0" fmla="*/ 194 w 194"/>
                                    <a:gd name="T1" fmla="*/ 35 h 52"/>
                                    <a:gd name="T2" fmla="*/ 191 w 194"/>
                                    <a:gd name="T3" fmla="*/ 17 h 52"/>
                                    <a:gd name="T4" fmla="*/ 186 w 194"/>
                                    <a:gd name="T5" fmla="*/ 0 h 52"/>
                                    <a:gd name="T6" fmla="*/ 184 w 194"/>
                                    <a:gd name="T7" fmla="*/ 0 h 52"/>
                                    <a:gd name="T8" fmla="*/ 181 w 194"/>
                                    <a:gd name="T9" fmla="*/ 0 h 52"/>
                                    <a:gd name="T10" fmla="*/ 186 w 194"/>
                                    <a:gd name="T11" fmla="*/ 17 h 52"/>
                                    <a:gd name="T12" fmla="*/ 189 w 194"/>
                                    <a:gd name="T13" fmla="*/ 35 h 52"/>
                                    <a:gd name="T14" fmla="*/ 189 w 194"/>
                                    <a:gd name="T15" fmla="*/ 45 h 52"/>
                                    <a:gd name="T16" fmla="*/ 186 w 194"/>
                                    <a:gd name="T17" fmla="*/ 52 h 52"/>
                                    <a:gd name="T18" fmla="*/ 191 w 194"/>
                                    <a:gd name="T19" fmla="*/ 45 h 52"/>
                                    <a:gd name="T20" fmla="*/ 194 w 194"/>
                                    <a:gd name="T21" fmla="*/ 37 h 52"/>
                                    <a:gd name="T22" fmla="*/ 194 w 194"/>
                                    <a:gd name="T23" fmla="*/ 35 h 52"/>
                                    <a:gd name="T24" fmla="*/ 194 w 194"/>
                                    <a:gd name="T25" fmla="*/ 35 h 52"/>
                                    <a:gd name="T26" fmla="*/ 0 w 194"/>
                                    <a:gd name="T27" fmla="*/ 35 h 52"/>
                                    <a:gd name="T28" fmla="*/ 0 w 194"/>
                                    <a:gd name="T29" fmla="*/ 35 h 52"/>
                                    <a:gd name="T30" fmla="*/ 0 w 194"/>
                                    <a:gd name="T31" fmla="*/ 37 h 52"/>
                                    <a:gd name="T32" fmla="*/ 0 w 194"/>
                                    <a:gd name="T33" fmla="*/ 40 h 52"/>
                                    <a:gd name="T34" fmla="*/ 5 w 194"/>
                                    <a:gd name="T35" fmla="*/ 42 h 52"/>
                                    <a:gd name="T36" fmla="*/ 5 w 194"/>
                                    <a:gd name="T37" fmla="*/ 40 h 52"/>
                                    <a:gd name="T38" fmla="*/ 5 w 194"/>
                                    <a:gd name="T39" fmla="*/ 35 h 52"/>
                                    <a:gd name="T40" fmla="*/ 2 w 194"/>
                                    <a:gd name="T41" fmla="*/ 35 h 52"/>
                                    <a:gd name="T42" fmla="*/ 0 w 194"/>
                                    <a:gd name="T43" fmla="*/ 35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4" h="52">
                                      <a:moveTo>
                                        <a:pt x="194" y="35"/>
                                      </a:moveTo>
                                      <a:lnTo>
                                        <a:pt x="191" y="17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6" y="17"/>
                                      </a:lnTo>
                                      <a:lnTo>
                                        <a:pt x="189" y="35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86" y="52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194" y="37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72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4" name="Freeform 23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8600" y="697230"/>
                                  <a:ext cx="120015" cy="36195"/>
                                </a:xfrm>
                                <a:custGeom>
                                  <a:avLst/>
                                  <a:gdLst>
                                    <a:gd name="T0" fmla="*/ 189 w 189"/>
                                    <a:gd name="T1" fmla="*/ 35 h 57"/>
                                    <a:gd name="T2" fmla="*/ 187 w 189"/>
                                    <a:gd name="T3" fmla="*/ 17 h 57"/>
                                    <a:gd name="T4" fmla="*/ 182 w 189"/>
                                    <a:gd name="T5" fmla="*/ 0 h 57"/>
                                    <a:gd name="T6" fmla="*/ 179 w 189"/>
                                    <a:gd name="T7" fmla="*/ 0 h 57"/>
                                    <a:gd name="T8" fmla="*/ 177 w 189"/>
                                    <a:gd name="T9" fmla="*/ 0 h 57"/>
                                    <a:gd name="T10" fmla="*/ 182 w 189"/>
                                    <a:gd name="T11" fmla="*/ 17 h 57"/>
                                    <a:gd name="T12" fmla="*/ 184 w 189"/>
                                    <a:gd name="T13" fmla="*/ 35 h 57"/>
                                    <a:gd name="T14" fmla="*/ 182 w 189"/>
                                    <a:gd name="T15" fmla="*/ 45 h 57"/>
                                    <a:gd name="T16" fmla="*/ 182 w 189"/>
                                    <a:gd name="T17" fmla="*/ 57 h 57"/>
                                    <a:gd name="T18" fmla="*/ 184 w 189"/>
                                    <a:gd name="T19" fmla="*/ 52 h 57"/>
                                    <a:gd name="T20" fmla="*/ 187 w 189"/>
                                    <a:gd name="T21" fmla="*/ 47 h 57"/>
                                    <a:gd name="T22" fmla="*/ 189 w 189"/>
                                    <a:gd name="T23" fmla="*/ 40 h 57"/>
                                    <a:gd name="T24" fmla="*/ 189 w 189"/>
                                    <a:gd name="T25" fmla="*/ 35 h 57"/>
                                    <a:gd name="T26" fmla="*/ 0 w 189"/>
                                    <a:gd name="T27" fmla="*/ 35 h 57"/>
                                    <a:gd name="T28" fmla="*/ 0 w 189"/>
                                    <a:gd name="T29" fmla="*/ 37 h 57"/>
                                    <a:gd name="T30" fmla="*/ 0 w 189"/>
                                    <a:gd name="T31" fmla="*/ 42 h 57"/>
                                    <a:gd name="T32" fmla="*/ 5 w 189"/>
                                    <a:gd name="T33" fmla="*/ 45 h 57"/>
                                    <a:gd name="T34" fmla="*/ 5 w 189"/>
                                    <a:gd name="T35" fmla="*/ 40 h 57"/>
                                    <a:gd name="T36" fmla="*/ 5 w 189"/>
                                    <a:gd name="T37" fmla="*/ 35 h 57"/>
                                    <a:gd name="T38" fmla="*/ 3 w 189"/>
                                    <a:gd name="T39" fmla="*/ 35 h 57"/>
                                    <a:gd name="T40" fmla="*/ 0 w 189"/>
                                    <a:gd name="T41" fmla="*/ 35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89" h="57">
                                      <a:moveTo>
                                        <a:pt x="189" y="35"/>
                                      </a:moveTo>
                                      <a:lnTo>
                                        <a:pt x="187" y="17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2" y="17"/>
                                      </a:lnTo>
                                      <a:lnTo>
                                        <a:pt x="184" y="35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182" y="57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87" y="47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9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75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5" name="Freeform 23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0505" y="697230"/>
                                  <a:ext cx="116840" cy="38100"/>
                                </a:xfrm>
                                <a:custGeom>
                                  <a:avLst/>
                                  <a:gdLst>
                                    <a:gd name="T0" fmla="*/ 184 w 184"/>
                                    <a:gd name="T1" fmla="*/ 35 h 60"/>
                                    <a:gd name="T2" fmla="*/ 181 w 184"/>
                                    <a:gd name="T3" fmla="*/ 17 h 60"/>
                                    <a:gd name="T4" fmla="*/ 176 w 184"/>
                                    <a:gd name="T5" fmla="*/ 0 h 60"/>
                                    <a:gd name="T6" fmla="*/ 174 w 184"/>
                                    <a:gd name="T7" fmla="*/ 0 h 60"/>
                                    <a:gd name="T8" fmla="*/ 171 w 184"/>
                                    <a:gd name="T9" fmla="*/ 0 h 60"/>
                                    <a:gd name="T10" fmla="*/ 176 w 184"/>
                                    <a:gd name="T11" fmla="*/ 17 h 60"/>
                                    <a:gd name="T12" fmla="*/ 179 w 184"/>
                                    <a:gd name="T13" fmla="*/ 35 h 60"/>
                                    <a:gd name="T14" fmla="*/ 176 w 184"/>
                                    <a:gd name="T15" fmla="*/ 47 h 60"/>
                                    <a:gd name="T16" fmla="*/ 174 w 184"/>
                                    <a:gd name="T17" fmla="*/ 60 h 60"/>
                                    <a:gd name="T18" fmla="*/ 179 w 184"/>
                                    <a:gd name="T19" fmla="*/ 57 h 60"/>
                                    <a:gd name="T20" fmla="*/ 181 w 184"/>
                                    <a:gd name="T21" fmla="*/ 52 h 60"/>
                                    <a:gd name="T22" fmla="*/ 184 w 184"/>
                                    <a:gd name="T23" fmla="*/ 45 h 60"/>
                                    <a:gd name="T24" fmla="*/ 184 w 184"/>
                                    <a:gd name="T25" fmla="*/ 35 h 60"/>
                                    <a:gd name="T26" fmla="*/ 0 w 184"/>
                                    <a:gd name="T27" fmla="*/ 35 h 60"/>
                                    <a:gd name="T28" fmla="*/ 0 w 184"/>
                                    <a:gd name="T29" fmla="*/ 40 h 60"/>
                                    <a:gd name="T30" fmla="*/ 0 w 184"/>
                                    <a:gd name="T31" fmla="*/ 42 h 60"/>
                                    <a:gd name="T32" fmla="*/ 2 w 184"/>
                                    <a:gd name="T33" fmla="*/ 45 h 60"/>
                                    <a:gd name="T34" fmla="*/ 5 w 184"/>
                                    <a:gd name="T35" fmla="*/ 47 h 60"/>
                                    <a:gd name="T36" fmla="*/ 5 w 184"/>
                                    <a:gd name="T37" fmla="*/ 40 h 60"/>
                                    <a:gd name="T38" fmla="*/ 5 w 184"/>
                                    <a:gd name="T39" fmla="*/ 35 h 60"/>
                                    <a:gd name="T40" fmla="*/ 2 w 184"/>
                                    <a:gd name="T41" fmla="*/ 35 h 60"/>
                                    <a:gd name="T42" fmla="*/ 0 w 184"/>
                                    <a:gd name="T43" fmla="*/ 3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84" h="60">
                                      <a:moveTo>
                                        <a:pt x="184" y="35"/>
                                      </a:moveTo>
                                      <a:lnTo>
                                        <a:pt x="181" y="17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79" y="35"/>
                                      </a:lnTo>
                                      <a:lnTo>
                                        <a:pt x="176" y="47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9" y="57"/>
                                      </a:lnTo>
                                      <a:lnTo>
                                        <a:pt x="181" y="52"/>
                                      </a:lnTo>
                                      <a:lnTo>
                                        <a:pt x="184" y="45"/>
                                      </a:lnTo>
                                      <a:lnTo>
                                        <a:pt x="18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78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6" name="Freeform 23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1775" y="697230"/>
                                  <a:ext cx="113665" cy="39370"/>
                                </a:xfrm>
                                <a:custGeom>
                                  <a:avLst/>
                                  <a:gdLst>
                                    <a:gd name="T0" fmla="*/ 179 w 179"/>
                                    <a:gd name="T1" fmla="*/ 35 h 62"/>
                                    <a:gd name="T2" fmla="*/ 177 w 179"/>
                                    <a:gd name="T3" fmla="*/ 17 h 62"/>
                                    <a:gd name="T4" fmla="*/ 172 w 179"/>
                                    <a:gd name="T5" fmla="*/ 0 h 62"/>
                                    <a:gd name="T6" fmla="*/ 169 w 179"/>
                                    <a:gd name="T7" fmla="*/ 0 h 62"/>
                                    <a:gd name="T8" fmla="*/ 167 w 179"/>
                                    <a:gd name="T9" fmla="*/ 2 h 62"/>
                                    <a:gd name="T10" fmla="*/ 172 w 179"/>
                                    <a:gd name="T11" fmla="*/ 17 h 62"/>
                                    <a:gd name="T12" fmla="*/ 174 w 179"/>
                                    <a:gd name="T13" fmla="*/ 35 h 62"/>
                                    <a:gd name="T14" fmla="*/ 172 w 179"/>
                                    <a:gd name="T15" fmla="*/ 47 h 62"/>
                                    <a:gd name="T16" fmla="*/ 169 w 179"/>
                                    <a:gd name="T17" fmla="*/ 62 h 62"/>
                                    <a:gd name="T18" fmla="*/ 172 w 179"/>
                                    <a:gd name="T19" fmla="*/ 60 h 62"/>
                                    <a:gd name="T20" fmla="*/ 177 w 179"/>
                                    <a:gd name="T21" fmla="*/ 57 h 62"/>
                                    <a:gd name="T22" fmla="*/ 177 w 179"/>
                                    <a:gd name="T23" fmla="*/ 45 h 62"/>
                                    <a:gd name="T24" fmla="*/ 179 w 179"/>
                                    <a:gd name="T25" fmla="*/ 35 h 62"/>
                                    <a:gd name="T26" fmla="*/ 0 w 179"/>
                                    <a:gd name="T27" fmla="*/ 35 h 62"/>
                                    <a:gd name="T28" fmla="*/ 0 w 179"/>
                                    <a:gd name="T29" fmla="*/ 40 h 62"/>
                                    <a:gd name="T30" fmla="*/ 0 w 179"/>
                                    <a:gd name="T31" fmla="*/ 45 h 62"/>
                                    <a:gd name="T32" fmla="*/ 3 w 179"/>
                                    <a:gd name="T33" fmla="*/ 47 h 62"/>
                                    <a:gd name="T34" fmla="*/ 5 w 179"/>
                                    <a:gd name="T35" fmla="*/ 47 h 62"/>
                                    <a:gd name="T36" fmla="*/ 5 w 179"/>
                                    <a:gd name="T37" fmla="*/ 42 h 62"/>
                                    <a:gd name="T38" fmla="*/ 5 w 179"/>
                                    <a:gd name="T39" fmla="*/ 35 h 62"/>
                                    <a:gd name="T40" fmla="*/ 3 w 179"/>
                                    <a:gd name="T41" fmla="*/ 35 h 62"/>
                                    <a:gd name="T42" fmla="*/ 0 w 179"/>
                                    <a:gd name="T43" fmla="*/ 35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79" h="62">
                                      <a:moveTo>
                                        <a:pt x="179" y="35"/>
                                      </a:moveTo>
                                      <a:lnTo>
                                        <a:pt x="177" y="17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72" y="17"/>
                                      </a:lnTo>
                                      <a:lnTo>
                                        <a:pt x="174" y="35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7" y="45"/>
                                      </a:lnTo>
                                      <a:lnTo>
                                        <a:pt x="179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4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B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7" name="Freeform 23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680" y="697230"/>
                                  <a:ext cx="110490" cy="41275"/>
                                </a:xfrm>
                                <a:custGeom>
                                  <a:avLst/>
                                  <a:gdLst>
                                    <a:gd name="T0" fmla="*/ 174 w 174"/>
                                    <a:gd name="T1" fmla="*/ 35 h 65"/>
                                    <a:gd name="T2" fmla="*/ 171 w 174"/>
                                    <a:gd name="T3" fmla="*/ 17 h 65"/>
                                    <a:gd name="T4" fmla="*/ 166 w 174"/>
                                    <a:gd name="T5" fmla="*/ 0 h 65"/>
                                    <a:gd name="T6" fmla="*/ 164 w 174"/>
                                    <a:gd name="T7" fmla="*/ 2 h 65"/>
                                    <a:gd name="T8" fmla="*/ 161 w 174"/>
                                    <a:gd name="T9" fmla="*/ 2 h 65"/>
                                    <a:gd name="T10" fmla="*/ 166 w 174"/>
                                    <a:gd name="T11" fmla="*/ 17 h 65"/>
                                    <a:gd name="T12" fmla="*/ 169 w 174"/>
                                    <a:gd name="T13" fmla="*/ 35 h 65"/>
                                    <a:gd name="T14" fmla="*/ 166 w 174"/>
                                    <a:gd name="T15" fmla="*/ 50 h 65"/>
                                    <a:gd name="T16" fmla="*/ 164 w 174"/>
                                    <a:gd name="T17" fmla="*/ 65 h 65"/>
                                    <a:gd name="T18" fmla="*/ 166 w 174"/>
                                    <a:gd name="T19" fmla="*/ 62 h 65"/>
                                    <a:gd name="T20" fmla="*/ 169 w 174"/>
                                    <a:gd name="T21" fmla="*/ 60 h 65"/>
                                    <a:gd name="T22" fmla="*/ 171 w 174"/>
                                    <a:gd name="T23" fmla="*/ 47 h 65"/>
                                    <a:gd name="T24" fmla="*/ 174 w 174"/>
                                    <a:gd name="T25" fmla="*/ 35 h 65"/>
                                    <a:gd name="T26" fmla="*/ 0 w 174"/>
                                    <a:gd name="T27" fmla="*/ 35 h 65"/>
                                    <a:gd name="T28" fmla="*/ 0 w 174"/>
                                    <a:gd name="T29" fmla="*/ 40 h 65"/>
                                    <a:gd name="T30" fmla="*/ 0 w 174"/>
                                    <a:gd name="T31" fmla="*/ 47 h 65"/>
                                    <a:gd name="T32" fmla="*/ 2 w 174"/>
                                    <a:gd name="T33" fmla="*/ 47 h 65"/>
                                    <a:gd name="T34" fmla="*/ 7 w 174"/>
                                    <a:gd name="T35" fmla="*/ 50 h 65"/>
                                    <a:gd name="T36" fmla="*/ 5 w 174"/>
                                    <a:gd name="T37" fmla="*/ 42 h 65"/>
                                    <a:gd name="T38" fmla="*/ 5 w 174"/>
                                    <a:gd name="T39" fmla="*/ 35 h 65"/>
                                    <a:gd name="T40" fmla="*/ 2 w 174"/>
                                    <a:gd name="T41" fmla="*/ 35 h 65"/>
                                    <a:gd name="T42" fmla="*/ 0 w 174"/>
                                    <a:gd name="T43" fmla="*/ 3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74" h="65">
                                      <a:moveTo>
                                        <a:pt x="174" y="35"/>
                                      </a:moveTo>
                                      <a:lnTo>
                                        <a:pt x="171" y="17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4" y="2"/>
                                      </a:lnTo>
                                      <a:lnTo>
                                        <a:pt x="161" y="2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9" y="35"/>
                                      </a:lnTo>
                                      <a:lnTo>
                                        <a:pt x="166" y="50"/>
                                      </a:lnTo>
                                      <a:lnTo>
                                        <a:pt x="164" y="65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69" y="60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7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E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8" name="Freeform 23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4950" y="698500"/>
                                  <a:ext cx="107315" cy="40005"/>
                                </a:xfrm>
                                <a:custGeom>
                                  <a:avLst/>
                                  <a:gdLst>
                                    <a:gd name="T0" fmla="*/ 169 w 169"/>
                                    <a:gd name="T1" fmla="*/ 33 h 63"/>
                                    <a:gd name="T2" fmla="*/ 167 w 169"/>
                                    <a:gd name="T3" fmla="*/ 15 h 63"/>
                                    <a:gd name="T4" fmla="*/ 162 w 169"/>
                                    <a:gd name="T5" fmla="*/ 0 h 63"/>
                                    <a:gd name="T6" fmla="*/ 159 w 169"/>
                                    <a:gd name="T7" fmla="*/ 0 h 63"/>
                                    <a:gd name="T8" fmla="*/ 157 w 169"/>
                                    <a:gd name="T9" fmla="*/ 0 h 63"/>
                                    <a:gd name="T10" fmla="*/ 162 w 169"/>
                                    <a:gd name="T11" fmla="*/ 15 h 63"/>
                                    <a:gd name="T12" fmla="*/ 164 w 169"/>
                                    <a:gd name="T13" fmla="*/ 33 h 63"/>
                                    <a:gd name="T14" fmla="*/ 162 w 169"/>
                                    <a:gd name="T15" fmla="*/ 48 h 63"/>
                                    <a:gd name="T16" fmla="*/ 157 w 169"/>
                                    <a:gd name="T17" fmla="*/ 63 h 63"/>
                                    <a:gd name="T18" fmla="*/ 159 w 169"/>
                                    <a:gd name="T19" fmla="*/ 63 h 63"/>
                                    <a:gd name="T20" fmla="*/ 162 w 169"/>
                                    <a:gd name="T21" fmla="*/ 60 h 63"/>
                                    <a:gd name="T22" fmla="*/ 164 w 169"/>
                                    <a:gd name="T23" fmla="*/ 60 h 63"/>
                                    <a:gd name="T24" fmla="*/ 167 w 169"/>
                                    <a:gd name="T25" fmla="*/ 45 h 63"/>
                                    <a:gd name="T26" fmla="*/ 169 w 169"/>
                                    <a:gd name="T27" fmla="*/ 33 h 63"/>
                                    <a:gd name="T28" fmla="*/ 0 w 169"/>
                                    <a:gd name="T29" fmla="*/ 33 h 63"/>
                                    <a:gd name="T30" fmla="*/ 0 w 169"/>
                                    <a:gd name="T31" fmla="*/ 40 h 63"/>
                                    <a:gd name="T32" fmla="*/ 0 w 169"/>
                                    <a:gd name="T33" fmla="*/ 45 h 63"/>
                                    <a:gd name="T34" fmla="*/ 5 w 169"/>
                                    <a:gd name="T35" fmla="*/ 48 h 63"/>
                                    <a:gd name="T36" fmla="*/ 8 w 169"/>
                                    <a:gd name="T37" fmla="*/ 48 h 63"/>
                                    <a:gd name="T38" fmla="*/ 5 w 169"/>
                                    <a:gd name="T39" fmla="*/ 43 h 63"/>
                                    <a:gd name="T40" fmla="*/ 5 w 169"/>
                                    <a:gd name="T41" fmla="*/ 35 h 63"/>
                                    <a:gd name="T42" fmla="*/ 3 w 169"/>
                                    <a:gd name="T43" fmla="*/ 33 h 63"/>
                                    <a:gd name="T44" fmla="*/ 0 w 169"/>
                                    <a:gd name="T45" fmla="*/ 3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69" h="63">
                                      <a:moveTo>
                                        <a:pt x="169" y="33"/>
                                      </a:moveTo>
                                      <a:lnTo>
                                        <a:pt x="167" y="15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2" y="15"/>
                                      </a:lnTo>
                                      <a:lnTo>
                                        <a:pt x="164" y="33"/>
                                      </a:lnTo>
                                      <a:lnTo>
                                        <a:pt x="162" y="48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64" y="60"/>
                                      </a:lnTo>
                                      <a:lnTo>
                                        <a:pt x="167" y="45"/>
                                      </a:lnTo>
                                      <a:lnTo>
                                        <a:pt x="169" y="33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81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9" name="Freeform 2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6855" y="698500"/>
                                  <a:ext cx="104140" cy="40005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3 h 63"/>
                                    <a:gd name="T2" fmla="*/ 161 w 164"/>
                                    <a:gd name="T3" fmla="*/ 15 h 63"/>
                                    <a:gd name="T4" fmla="*/ 156 w 164"/>
                                    <a:gd name="T5" fmla="*/ 0 h 63"/>
                                    <a:gd name="T6" fmla="*/ 154 w 164"/>
                                    <a:gd name="T7" fmla="*/ 0 h 63"/>
                                    <a:gd name="T8" fmla="*/ 151 w 164"/>
                                    <a:gd name="T9" fmla="*/ 0 h 63"/>
                                    <a:gd name="T10" fmla="*/ 156 w 164"/>
                                    <a:gd name="T11" fmla="*/ 15 h 63"/>
                                    <a:gd name="T12" fmla="*/ 159 w 164"/>
                                    <a:gd name="T13" fmla="*/ 33 h 63"/>
                                    <a:gd name="T14" fmla="*/ 156 w 164"/>
                                    <a:gd name="T15" fmla="*/ 48 h 63"/>
                                    <a:gd name="T16" fmla="*/ 151 w 164"/>
                                    <a:gd name="T17" fmla="*/ 63 h 63"/>
                                    <a:gd name="T18" fmla="*/ 156 w 164"/>
                                    <a:gd name="T19" fmla="*/ 63 h 63"/>
                                    <a:gd name="T20" fmla="*/ 159 w 164"/>
                                    <a:gd name="T21" fmla="*/ 63 h 63"/>
                                    <a:gd name="T22" fmla="*/ 161 w 164"/>
                                    <a:gd name="T23" fmla="*/ 48 h 63"/>
                                    <a:gd name="T24" fmla="*/ 164 w 164"/>
                                    <a:gd name="T25" fmla="*/ 33 h 63"/>
                                    <a:gd name="T26" fmla="*/ 0 w 164"/>
                                    <a:gd name="T27" fmla="*/ 33 h 63"/>
                                    <a:gd name="T28" fmla="*/ 0 w 164"/>
                                    <a:gd name="T29" fmla="*/ 40 h 63"/>
                                    <a:gd name="T30" fmla="*/ 2 w 164"/>
                                    <a:gd name="T31" fmla="*/ 48 h 63"/>
                                    <a:gd name="T32" fmla="*/ 5 w 164"/>
                                    <a:gd name="T33" fmla="*/ 48 h 63"/>
                                    <a:gd name="T34" fmla="*/ 7 w 164"/>
                                    <a:gd name="T35" fmla="*/ 50 h 63"/>
                                    <a:gd name="T36" fmla="*/ 5 w 164"/>
                                    <a:gd name="T37" fmla="*/ 43 h 63"/>
                                    <a:gd name="T38" fmla="*/ 5 w 164"/>
                                    <a:gd name="T39" fmla="*/ 35 h 63"/>
                                    <a:gd name="T40" fmla="*/ 2 w 164"/>
                                    <a:gd name="T41" fmla="*/ 35 h 63"/>
                                    <a:gd name="T42" fmla="*/ 0 w 164"/>
                                    <a:gd name="T43" fmla="*/ 3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64" h="63">
                                      <a:moveTo>
                                        <a:pt x="164" y="33"/>
                                      </a:moveTo>
                                      <a:lnTo>
                                        <a:pt x="161" y="15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9" y="33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56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1" y="48"/>
                                      </a:lnTo>
                                      <a:lnTo>
                                        <a:pt x="164" y="33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842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0" name="Freeform 23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125" y="698500"/>
                                  <a:ext cx="100965" cy="40005"/>
                                </a:xfrm>
                                <a:custGeom>
                                  <a:avLst/>
                                  <a:gdLst>
                                    <a:gd name="T0" fmla="*/ 159 w 159"/>
                                    <a:gd name="T1" fmla="*/ 33 h 63"/>
                                    <a:gd name="T2" fmla="*/ 157 w 159"/>
                                    <a:gd name="T3" fmla="*/ 15 h 63"/>
                                    <a:gd name="T4" fmla="*/ 152 w 159"/>
                                    <a:gd name="T5" fmla="*/ 0 h 63"/>
                                    <a:gd name="T6" fmla="*/ 149 w 159"/>
                                    <a:gd name="T7" fmla="*/ 0 h 63"/>
                                    <a:gd name="T8" fmla="*/ 147 w 159"/>
                                    <a:gd name="T9" fmla="*/ 0 h 63"/>
                                    <a:gd name="T10" fmla="*/ 152 w 159"/>
                                    <a:gd name="T11" fmla="*/ 15 h 63"/>
                                    <a:gd name="T12" fmla="*/ 154 w 159"/>
                                    <a:gd name="T13" fmla="*/ 33 h 63"/>
                                    <a:gd name="T14" fmla="*/ 152 w 159"/>
                                    <a:gd name="T15" fmla="*/ 48 h 63"/>
                                    <a:gd name="T16" fmla="*/ 147 w 159"/>
                                    <a:gd name="T17" fmla="*/ 63 h 63"/>
                                    <a:gd name="T18" fmla="*/ 152 w 159"/>
                                    <a:gd name="T19" fmla="*/ 63 h 63"/>
                                    <a:gd name="T20" fmla="*/ 157 w 159"/>
                                    <a:gd name="T21" fmla="*/ 48 h 63"/>
                                    <a:gd name="T22" fmla="*/ 159 w 159"/>
                                    <a:gd name="T23" fmla="*/ 33 h 63"/>
                                    <a:gd name="T24" fmla="*/ 0 w 159"/>
                                    <a:gd name="T25" fmla="*/ 35 h 63"/>
                                    <a:gd name="T26" fmla="*/ 0 w 159"/>
                                    <a:gd name="T27" fmla="*/ 43 h 63"/>
                                    <a:gd name="T28" fmla="*/ 3 w 159"/>
                                    <a:gd name="T29" fmla="*/ 48 h 63"/>
                                    <a:gd name="T30" fmla="*/ 5 w 159"/>
                                    <a:gd name="T31" fmla="*/ 50 h 63"/>
                                    <a:gd name="T32" fmla="*/ 8 w 159"/>
                                    <a:gd name="T33" fmla="*/ 53 h 63"/>
                                    <a:gd name="T34" fmla="*/ 5 w 159"/>
                                    <a:gd name="T35" fmla="*/ 43 h 63"/>
                                    <a:gd name="T36" fmla="*/ 5 w 159"/>
                                    <a:gd name="T37" fmla="*/ 35 h 63"/>
                                    <a:gd name="T38" fmla="*/ 3 w 159"/>
                                    <a:gd name="T39" fmla="*/ 35 h 63"/>
                                    <a:gd name="T40" fmla="*/ 0 w 159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9" h="63">
                                      <a:moveTo>
                                        <a:pt x="159" y="33"/>
                                      </a:moveTo>
                                      <a:lnTo>
                                        <a:pt x="157" y="15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54" y="33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57" y="48"/>
                                      </a:lnTo>
                                      <a:lnTo>
                                        <a:pt x="159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88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1" name="Freeform 23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0030" y="698500"/>
                                  <a:ext cx="97790" cy="40005"/>
                                </a:xfrm>
                                <a:custGeom>
                                  <a:avLst/>
                                  <a:gdLst>
                                    <a:gd name="T0" fmla="*/ 154 w 154"/>
                                    <a:gd name="T1" fmla="*/ 33 h 63"/>
                                    <a:gd name="T2" fmla="*/ 151 w 154"/>
                                    <a:gd name="T3" fmla="*/ 15 h 63"/>
                                    <a:gd name="T4" fmla="*/ 146 w 154"/>
                                    <a:gd name="T5" fmla="*/ 0 h 63"/>
                                    <a:gd name="T6" fmla="*/ 144 w 154"/>
                                    <a:gd name="T7" fmla="*/ 0 h 63"/>
                                    <a:gd name="T8" fmla="*/ 141 w 154"/>
                                    <a:gd name="T9" fmla="*/ 0 h 63"/>
                                    <a:gd name="T10" fmla="*/ 146 w 154"/>
                                    <a:gd name="T11" fmla="*/ 15 h 63"/>
                                    <a:gd name="T12" fmla="*/ 149 w 154"/>
                                    <a:gd name="T13" fmla="*/ 33 h 63"/>
                                    <a:gd name="T14" fmla="*/ 146 w 154"/>
                                    <a:gd name="T15" fmla="*/ 48 h 63"/>
                                    <a:gd name="T16" fmla="*/ 141 w 154"/>
                                    <a:gd name="T17" fmla="*/ 63 h 63"/>
                                    <a:gd name="T18" fmla="*/ 146 w 154"/>
                                    <a:gd name="T19" fmla="*/ 63 h 63"/>
                                    <a:gd name="T20" fmla="*/ 151 w 154"/>
                                    <a:gd name="T21" fmla="*/ 48 h 63"/>
                                    <a:gd name="T22" fmla="*/ 154 w 154"/>
                                    <a:gd name="T23" fmla="*/ 33 h 63"/>
                                    <a:gd name="T24" fmla="*/ 0 w 154"/>
                                    <a:gd name="T25" fmla="*/ 35 h 63"/>
                                    <a:gd name="T26" fmla="*/ 0 w 154"/>
                                    <a:gd name="T27" fmla="*/ 43 h 63"/>
                                    <a:gd name="T28" fmla="*/ 2 w 154"/>
                                    <a:gd name="T29" fmla="*/ 50 h 63"/>
                                    <a:gd name="T30" fmla="*/ 5 w 154"/>
                                    <a:gd name="T31" fmla="*/ 53 h 63"/>
                                    <a:gd name="T32" fmla="*/ 7 w 154"/>
                                    <a:gd name="T33" fmla="*/ 53 h 63"/>
                                    <a:gd name="T34" fmla="*/ 5 w 154"/>
                                    <a:gd name="T35" fmla="*/ 45 h 63"/>
                                    <a:gd name="T36" fmla="*/ 5 w 154"/>
                                    <a:gd name="T37" fmla="*/ 35 h 63"/>
                                    <a:gd name="T38" fmla="*/ 2 w 154"/>
                                    <a:gd name="T39" fmla="*/ 35 h 63"/>
                                    <a:gd name="T40" fmla="*/ 0 w 154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4" h="63">
                                      <a:moveTo>
                                        <a:pt x="154" y="33"/>
                                      </a:moveTo>
                                      <a:lnTo>
                                        <a:pt x="151" y="15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6" y="15"/>
                                      </a:lnTo>
                                      <a:lnTo>
                                        <a:pt x="149" y="33"/>
                                      </a:lnTo>
                                      <a:lnTo>
                                        <a:pt x="146" y="48"/>
                                      </a:lnTo>
                                      <a:lnTo>
                                        <a:pt x="141" y="63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54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8B2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2" name="Freeform 23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1300" y="698500"/>
                                  <a:ext cx="94615" cy="40005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33 h 63"/>
                                    <a:gd name="T2" fmla="*/ 147 w 149"/>
                                    <a:gd name="T3" fmla="*/ 15 h 63"/>
                                    <a:gd name="T4" fmla="*/ 142 w 149"/>
                                    <a:gd name="T5" fmla="*/ 0 h 63"/>
                                    <a:gd name="T6" fmla="*/ 139 w 149"/>
                                    <a:gd name="T7" fmla="*/ 0 h 63"/>
                                    <a:gd name="T8" fmla="*/ 137 w 149"/>
                                    <a:gd name="T9" fmla="*/ 3 h 63"/>
                                    <a:gd name="T10" fmla="*/ 142 w 149"/>
                                    <a:gd name="T11" fmla="*/ 15 h 63"/>
                                    <a:gd name="T12" fmla="*/ 144 w 149"/>
                                    <a:gd name="T13" fmla="*/ 33 h 63"/>
                                    <a:gd name="T14" fmla="*/ 142 w 149"/>
                                    <a:gd name="T15" fmla="*/ 48 h 63"/>
                                    <a:gd name="T16" fmla="*/ 137 w 149"/>
                                    <a:gd name="T17" fmla="*/ 63 h 63"/>
                                    <a:gd name="T18" fmla="*/ 142 w 149"/>
                                    <a:gd name="T19" fmla="*/ 63 h 63"/>
                                    <a:gd name="T20" fmla="*/ 147 w 149"/>
                                    <a:gd name="T21" fmla="*/ 48 h 63"/>
                                    <a:gd name="T22" fmla="*/ 149 w 149"/>
                                    <a:gd name="T23" fmla="*/ 33 h 63"/>
                                    <a:gd name="T24" fmla="*/ 0 w 149"/>
                                    <a:gd name="T25" fmla="*/ 35 h 63"/>
                                    <a:gd name="T26" fmla="*/ 0 w 149"/>
                                    <a:gd name="T27" fmla="*/ 43 h 63"/>
                                    <a:gd name="T28" fmla="*/ 3 w 149"/>
                                    <a:gd name="T29" fmla="*/ 53 h 63"/>
                                    <a:gd name="T30" fmla="*/ 5 w 149"/>
                                    <a:gd name="T31" fmla="*/ 53 h 63"/>
                                    <a:gd name="T32" fmla="*/ 8 w 149"/>
                                    <a:gd name="T33" fmla="*/ 55 h 63"/>
                                    <a:gd name="T34" fmla="*/ 5 w 149"/>
                                    <a:gd name="T35" fmla="*/ 45 h 63"/>
                                    <a:gd name="T36" fmla="*/ 5 w 149"/>
                                    <a:gd name="T37" fmla="*/ 35 h 63"/>
                                    <a:gd name="T38" fmla="*/ 3 w 149"/>
                                    <a:gd name="T39" fmla="*/ 35 h 63"/>
                                    <a:gd name="T40" fmla="*/ 0 w 149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9" h="63">
                                      <a:moveTo>
                                        <a:pt x="149" y="33"/>
                                      </a:moveTo>
                                      <a:lnTo>
                                        <a:pt x="147" y="15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37" y="63"/>
                                      </a:lnTo>
                                      <a:lnTo>
                                        <a:pt x="142" y="63"/>
                                      </a:lnTo>
                                      <a:lnTo>
                                        <a:pt x="147" y="48"/>
                                      </a:lnTo>
                                      <a:lnTo>
                                        <a:pt x="149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8E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3" name="Freeform 23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3205" y="698500"/>
                                  <a:ext cx="91440" cy="41275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33 h 65"/>
                                    <a:gd name="T2" fmla="*/ 141 w 144"/>
                                    <a:gd name="T3" fmla="*/ 15 h 65"/>
                                    <a:gd name="T4" fmla="*/ 136 w 144"/>
                                    <a:gd name="T5" fmla="*/ 0 h 65"/>
                                    <a:gd name="T6" fmla="*/ 134 w 144"/>
                                    <a:gd name="T7" fmla="*/ 3 h 65"/>
                                    <a:gd name="T8" fmla="*/ 131 w 144"/>
                                    <a:gd name="T9" fmla="*/ 3 h 65"/>
                                    <a:gd name="T10" fmla="*/ 136 w 144"/>
                                    <a:gd name="T11" fmla="*/ 15 h 65"/>
                                    <a:gd name="T12" fmla="*/ 139 w 144"/>
                                    <a:gd name="T13" fmla="*/ 33 h 65"/>
                                    <a:gd name="T14" fmla="*/ 136 w 144"/>
                                    <a:gd name="T15" fmla="*/ 48 h 65"/>
                                    <a:gd name="T16" fmla="*/ 131 w 144"/>
                                    <a:gd name="T17" fmla="*/ 65 h 65"/>
                                    <a:gd name="T18" fmla="*/ 136 w 144"/>
                                    <a:gd name="T19" fmla="*/ 63 h 65"/>
                                    <a:gd name="T20" fmla="*/ 141 w 144"/>
                                    <a:gd name="T21" fmla="*/ 48 h 65"/>
                                    <a:gd name="T22" fmla="*/ 144 w 144"/>
                                    <a:gd name="T23" fmla="*/ 33 h 65"/>
                                    <a:gd name="T24" fmla="*/ 0 w 144"/>
                                    <a:gd name="T25" fmla="*/ 35 h 65"/>
                                    <a:gd name="T26" fmla="*/ 0 w 144"/>
                                    <a:gd name="T27" fmla="*/ 45 h 65"/>
                                    <a:gd name="T28" fmla="*/ 2 w 144"/>
                                    <a:gd name="T29" fmla="*/ 53 h 65"/>
                                    <a:gd name="T30" fmla="*/ 5 w 144"/>
                                    <a:gd name="T31" fmla="*/ 55 h 65"/>
                                    <a:gd name="T32" fmla="*/ 10 w 144"/>
                                    <a:gd name="T33" fmla="*/ 55 h 65"/>
                                    <a:gd name="T34" fmla="*/ 7 w 144"/>
                                    <a:gd name="T35" fmla="*/ 45 h 65"/>
                                    <a:gd name="T36" fmla="*/ 5 w 144"/>
                                    <a:gd name="T37" fmla="*/ 35 h 65"/>
                                    <a:gd name="T38" fmla="*/ 2 w 144"/>
                                    <a:gd name="T39" fmla="*/ 35 h 65"/>
                                    <a:gd name="T40" fmla="*/ 0 w 144"/>
                                    <a:gd name="T41" fmla="*/ 3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4" h="65">
                                      <a:moveTo>
                                        <a:pt x="144" y="33"/>
                                      </a:moveTo>
                                      <a:lnTo>
                                        <a:pt x="141" y="15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4" y="3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39" y="33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31" y="65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48"/>
                                      </a:lnTo>
                                      <a:lnTo>
                                        <a:pt x="144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91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4" name="Freeform 23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4475" y="700405"/>
                                  <a:ext cx="88265" cy="39370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30 h 62"/>
                                    <a:gd name="T2" fmla="*/ 137 w 139"/>
                                    <a:gd name="T3" fmla="*/ 12 h 62"/>
                                    <a:gd name="T4" fmla="*/ 132 w 139"/>
                                    <a:gd name="T5" fmla="*/ 0 h 62"/>
                                    <a:gd name="T6" fmla="*/ 129 w 139"/>
                                    <a:gd name="T7" fmla="*/ 0 h 62"/>
                                    <a:gd name="T8" fmla="*/ 127 w 139"/>
                                    <a:gd name="T9" fmla="*/ 0 h 62"/>
                                    <a:gd name="T10" fmla="*/ 132 w 139"/>
                                    <a:gd name="T11" fmla="*/ 15 h 62"/>
                                    <a:gd name="T12" fmla="*/ 134 w 139"/>
                                    <a:gd name="T13" fmla="*/ 30 h 62"/>
                                    <a:gd name="T14" fmla="*/ 132 w 139"/>
                                    <a:gd name="T15" fmla="*/ 47 h 62"/>
                                    <a:gd name="T16" fmla="*/ 124 w 139"/>
                                    <a:gd name="T17" fmla="*/ 62 h 62"/>
                                    <a:gd name="T18" fmla="*/ 132 w 139"/>
                                    <a:gd name="T19" fmla="*/ 60 h 62"/>
                                    <a:gd name="T20" fmla="*/ 137 w 139"/>
                                    <a:gd name="T21" fmla="*/ 45 h 62"/>
                                    <a:gd name="T22" fmla="*/ 139 w 139"/>
                                    <a:gd name="T23" fmla="*/ 30 h 62"/>
                                    <a:gd name="T24" fmla="*/ 0 w 139"/>
                                    <a:gd name="T25" fmla="*/ 32 h 62"/>
                                    <a:gd name="T26" fmla="*/ 0 w 139"/>
                                    <a:gd name="T27" fmla="*/ 42 h 62"/>
                                    <a:gd name="T28" fmla="*/ 3 w 139"/>
                                    <a:gd name="T29" fmla="*/ 52 h 62"/>
                                    <a:gd name="T30" fmla="*/ 8 w 139"/>
                                    <a:gd name="T31" fmla="*/ 52 h 62"/>
                                    <a:gd name="T32" fmla="*/ 10 w 139"/>
                                    <a:gd name="T33" fmla="*/ 55 h 62"/>
                                    <a:gd name="T34" fmla="*/ 8 w 139"/>
                                    <a:gd name="T35" fmla="*/ 42 h 62"/>
                                    <a:gd name="T36" fmla="*/ 5 w 139"/>
                                    <a:gd name="T37" fmla="*/ 32 h 62"/>
                                    <a:gd name="T38" fmla="*/ 3 w 139"/>
                                    <a:gd name="T39" fmla="*/ 32 h 62"/>
                                    <a:gd name="T40" fmla="*/ 0 w 139"/>
                                    <a:gd name="T4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9" h="62">
                                      <a:moveTo>
                                        <a:pt x="139" y="30"/>
                                      </a:moveTo>
                                      <a:lnTo>
                                        <a:pt x="137" y="1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3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95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5" name="Freeform 23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380" y="700405"/>
                                  <a:ext cx="85090" cy="39370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30 h 62"/>
                                    <a:gd name="T2" fmla="*/ 131 w 134"/>
                                    <a:gd name="T3" fmla="*/ 12 h 62"/>
                                    <a:gd name="T4" fmla="*/ 126 w 134"/>
                                    <a:gd name="T5" fmla="*/ 0 h 62"/>
                                    <a:gd name="T6" fmla="*/ 124 w 134"/>
                                    <a:gd name="T7" fmla="*/ 0 h 62"/>
                                    <a:gd name="T8" fmla="*/ 121 w 134"/>
                                    <a:gd name="T9" fmla="*/ 0 h 62"/>
                                    <a:gd name="T10" fmla="*/ 126 w 134"/>
                                    <a:gd name="T11" fmla="*/ 15 h 62"/>
                                    <a:gd name="T12" fmla="*/ 129 w 134"/>
                                    <a:gd name="T13" fmla="*/ 30 h 62"/>
                                    <a:gd name="T14" fmla="*/ 126 w 134"/>
                                    <a:gd name="T15" fmla="*/ 47 h 62"/>
                                    <a:gd name="T16" fmla="*/ 119 w 134"/>
                                    <a:gd name="T17" fmla="*/ 62 h 62"/>
                                    <a:gd name="T18" fmla="*/ 126 w 134"/>
                                    <a:gd name="T19" fmla="*/ 62 h 62"/>
                                    <a:gd name="T20" fmla="*/ 131 w 134"/>
                                    <a:gd name="T21" fmla="*/ 45 h 62"/>
                                    <a:gd name="T22" fmla="*/ 134 w 134"/>
                                    <a:gd name="T23" fmla="*/ 30 h 62"/>
                                    <a:gd name="T24" fmla="*/ 0 w 134"/>
                                    <a:gd name="T25" fmla="*/ 32 h 62"/>
                                    <a:gd name="T26" fmla="*/ 2 w 134"/>
                                    <a:gd name="T27" fmla="*/ 42 h 62"/>
                                    <a:gd name="T28" fmla="*/ 5 w 134"/>
                                    <a:gd name="T29" fmla="*/ 52 h 62"/>
                                    <a:gd name="T30" fmla="*/ 7 w 134"/>
                                    <a:gd name="T31" fmla="*/ 55 h 62"/>
                                    <a:gd name="T32" fmla="*/ 10 w 134"/>
                                    <a:gd name="T33" fmla="*/ 55 h 62"/>
                                    <a:gd name="T34" fmla="*/ 7 w 134"/>
                                    <a:gd name="T35" fmla="*/ 45 h 62"/>
                                    <a:gd name="T36" fmla="*/ 5 w 134"/>
                                    <a:gd name="T37" fmla="*/ 32 h 62"/>
                                    <a:gd name="T38" fmla="*/ 2 w 134"/>
                                    <a:gd name="T39" fmla="*/ 32 h 62"/>
                                    <a:gd name="T40" fmla="*/ 0 w 134"/>
                                    <a:gd name="T4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4" h="62">
                                      <a:moveTo>
                                        <a:pt x="134" y="30"/>
                                      </a:moveTo>
                                      <a:lnTo>
                                        <a:pt x="131" y="12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6" y="15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6" y="47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31" y="45"/>
                                      </a:lnTo>
                                      <a:lnTo>
                                        <a:pt x="134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2" y="42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982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6" name="Freeform 2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7650" y="700405"/>
                                  <a:ext cx="81915" cy="39370"/>
                                </a:xfrm>
                                <a:custGeom>
                                  <a:avLst/>
                                  <a:gdLst>
                                    <a:gd name="T0" fmla="*/ 129 w 129"/>
                                    <a:gd name="T1" fmla="*/ 30 h 62"/>
                                    <a:gd name="T2" fmla="*/ 127 w 129"/>
                                    <a:gd name="T3" fmla="*/ 15 h 62"/>
                                    <a:gd name="T4" fmla="*/ 122 w 129"/>
                                    <a:gd name="T5" fmla="*/ 0 h 62"/>
                                    <a:gd name="T6" fmla="*/ 119 w 129"/>
                                    <a:gd name="T7" fmla="*/ 0 h 62"/>
                                    <a:gd name="T8" fmla="*/ 117 w 129"/>
                                    <a:gd name="T9" fmla="*/ 0 h 62"/>
                                    <a:gd name="T10" fmla="*/ 122 w 129"/>
                                    <a:gd name="T11" fmla="*/ 15 h 62"/>
                                    <a:gd name="T12" fmla="*/ 124 w 129"/>
                                    <a:gd name="T13" fmla="*/ 30 h 62"/>
                                    <a:gd name="T14" fmla="*/ 124 w 129"/>
                                    <a:gd name="T15" fmla="*/ 37 h 62"/>
                                    <a:gd name="T16" fmla="*/ 122 w 129"/>
                                    <a:gd name="T17" fmla="*/ 47 h 62"/>
                                    <a:gd name="T18" fmla="*/ 119 w 129"/>
                                    <a:gd name="T19" fmla="*/ 55 h 62"/>
                                    <a:gd name="T20" fmla="*/ 114 w 129"/>
                                    <a:gd name="T21" fmla="*/ 62 h 62"/>
                                    <a:gd name="T22" fmla="*/ 117 w 129"/>
                                    <a:gd name="T23" fmla="*/ 62 h 62"/>
                                    <a:gd name="T24" fmla="*/ 119 w 129"/>
                                    <a:gd name="T25" fmla="*/ 62 h 62"/>
                                    <a:gd name="T26" fmla="*/ 127 w 129"/>
                                    <a:gd name="T27" fmla="*/ 47 h 62"/>
                                    <a:gd name="T28" fmla="*/ 129 w 129"/>
                                    <a:gd name="T29" fmla="*/ 30 h 62"/>
                                    <a:gd name="T30" fmla="*/ 0 w 129"/>
                                    <a:gd name="T31" fmla="*/ 32 h 62"/>
                                    <a:gd name="T32" fmla="*/ 3 w 129"/>
                                    <a:gd name="T33" fmla="*/ 42 h 62"/>
                                    <a:gd name="T34" fmla="*/ 5 w 129"/>
                                    <a:gd name="T35" fmla="*/ 55 h 62"/>
                                    <a:gd name="T36" fmla="*/ 8 w 129"/>
                                    <a:gd name="T37" fmla="*/ 55 h 62"/>
                                    <a:gd name="T38" fmla="*/ 13 w 129"/>
                                    <a:gd name="T39" fmla="*/ 57 h 62"/>
                                    <a:gd name="T40" fmla="*/ 8 w 129"/>
                                    <a:gd name="T41" fmla="*/ 45 h 62"/>
                                    <a:gd name="T42" fmla="*/ 5 w 129"/>
                                    <a:gd name="T43" fmla="*/ 32 h 62"/>
                                    <a:gd name="T44" fmla="*/ 3 w 129"/>
                                    <a:gd name="T45" fmla="*/ 32 h 62"/>
                                    <a:gd name="T46" fmla="*/ 0 w 129"/>
                                    <a:gd name="T47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29" h="62">
                                      <a:moveTo>
                                        <a:pt x="129" y="30"/>
                                      </a:moveTo>
                                      <a:lnTo>
                                        <a:pt x="127" y="15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3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17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3" y="42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3" y="57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9B2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7" name="Freeform 23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9555" y="700405"/>
                                  <a:ext cx="78740" cy="39370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30 h 62"/>
                                    <a:gd name="T2" fmla="*/ 121 w 124"/>
                                    <a:gd name="T3" fmla="*/ 15 h 62"/>
                                    <a:gd name="T4" fmla="*/ 116 w 124"/>
                                    <a:gd name="T5" fmla="*/ 0 h 62"/>
                                    <a:gd name="T6" fmla="*/ 114 w 124"/>
                                    <a:gd name="T7" fmla="*/ 0 h 62"/>
                                    <a:gd name="T8" fmla="*/ 111 w 124"/>
                                    <a:gd name="T9" fmla="*/ 2 h 62"/>
                                    <a:gd name="T10" fmla="*/ 116 w 124"/>
                                    <a:gd name="T11" fmla="*/ 15 h 62"/>
                                    <a:gd name="T12" fmla="*/ 119 w 124"/>
                                    <a:gd name="T13" fmla="*/ 30 h 62"/>
                                    <a:gd name="T14" fmla="*/ 119 w 124"/>
                                    <a:gd name="T15" fmla="*/ 37 h 62"/>
                                    <a:gd name="T16" fmla="*/ 116 w 124"/>
                                    <a:gd name="T17" fmla="*/ 47 h 62"/>
                                    <a:gd name="T18" fmla="*/ 111 w 124"/>
                                    <a:gd name="T19" fmla="*/ 55 h 62"/>
                                    <a:gd name="T20" fmla="*/ 109 w 124"/>
                                    <a:gd name="T21" fmla="*/ 62 h 62"/>
                                    <a:gd name="T22" fmla="*/ 111 w 124"/>
                                    <a:gd name="T23" fmla="*/ 62 h 62"/>
                                    <a:gd name="T24" fmla="*/ 114 w 124"/>
                                    <a:gd name="T25" fmla="*/ 62 h 62"/>
                                    <a:gd name="T26" fmla="*/ 121 w 124"/>
                                    <a:gd name="T27" fmla="*/ 47 h 62"/>
                                    <a:gd name="T28" fmla="*/ 124 w 124"/>
                                    <a:gd name="T29" fmla="*/ 30 h 62"/>
                                    <a:gd name="T30" fmla="*/ 0 w 124"/>
                                    <a:gd name="T31" fmla="*/ 32 h 62"/>
                                    <a:gd name="T32" fmla="*/ 2 w 124"/>
                                    <a:gd name="T33" fmla="*/ 45 h 62"/>
                                    <a:gd name="T34" fmla="*/ 5 w 124"/>
                                    <a:gd name="T35" fmla="*/ 55 h 62"/>
                                    <a:gd name="T36" fmla="*/ 10 w 124"/>
                                    <a:gd name="T37" fmla="*/ 57 h 62"/>
                                    <a:gd name="T38" fmla="*/ 12 w 124"/>
                                    <a:gd name="T39" fmla="*/ 57 h 62"/>
                                    <a:gd name="T40" fmla="*/ 7 w 124"/>
                                    <a:gd name="T41" fmla="*/ 45 h 62"/>
                                    <a:gd name="T42" fmla="*/ 5 w 124"/>
                                    <a:gd name="T43" fmla="*/ 32 h 62"/>
                                    <a:gd name="T44" fmla="*/ 2 w 124"/>
                                    <a:gd name="T45" fmla="*/ 32 h 62"/>
                                    <a:gd name="T46" fmla="*/ 0 w 124"/>
                                    <a:gd name="T47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24" h="62">
                                      <a:moveTo>
                                        <a:pt x="124" y="30"/>
                                      </a:moveTo>
                                      <a:lnTo>
                                        <a:pt x="121" y="15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1" y="2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09" y="62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21" y="47"/>
                                      </a:lnTo>
                                      <a:lnTo>
                                        <a:pt x="124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9E2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8" name="Freeform 23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0825" y="700405"/>
                                  <a:ext cx="75565" cy="39370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30 h 62"/>
                                    <a:gd name="T2" fmla="*/ 117 w 119"/>
                                    <a:gd name="T3" fmla="*/ 15 h 62"/>
                                    <a:gd name="T4" fmla="*/ 112 w 119"/>
                                    <a:gd name="T5" fmla="*/ 0 h 62"/>
                                    <a:gd name="T6" fmla="*/ 109 w 119"/>
                                    <a:gd name="T7" fmla="*/ 2 h 62"/>
                                    <a:gd name="T8" fmla="*/ 107 w 119"/>
                                    <a:gd name="T9" fmla="*/ 2 h 62"/>
                                    <a:gd name="T10" fmla="*/ 112 w 119"/>
                                    <a:gd name="T11" fmla="*/ 15 h 62"/>
                                    <a:gd name="T12" fmla="*/ 114 w 119"/>
                                    <a:gd name="T13" fmla="*/ 30 h 62"/>
                                    <a:gd name="T14" fmla="*/ 112 w 119"/>
                                    <a:gd name="T15" fmla="*/ 37 h 62"/>
                                    <a:gd name="T16" fmla="*/ 112 w 119"/>
                                    <a:gd name="T17" fmla="*/ 47 h 62"/>
                                    <a:gd name="T18" fmla="*/ 107 w 119"/>
                                    <a:gd name="T19" fmla="*/ 55 h 62"/>
                                    <a:gd name="T20" fmla="*/ 102 w 119"/>
                                    <a:gd name="T21" fmla="*/ 62 h 62"/>
                                    <a:gd name="T22" fmla="*/ 104 w 119"/>
                                    <a:gd name="T23" fmla="*/ 62 h 62"/>
                                    <a:gd name="T24" fmla="*/ 109 w 119"/>
                                    <a:gd name="T25" fmla="*/ 62 h 62"/>
                                    <a:gd name="T26" fmla="*/ 114 w 119"/>
                                    <a:gd name="T27" fmla="*/ 55 h 62"/>
                                    <a:gd name="T28" fmla="*/ 117 w 119"/>
                                    <a:gd name="T29" fmla="*/ 47 h 62"/>
                                    <a:gd name="T30" fmla="*/ 119 w 119"/>
                                    <a:gd name="T31" fmla="*/ 37 h 62"/>
                                    <a:gd name="T32" fmla="*/ 119 w 119"/>
                                    <a:gd name="T33" fmla="*/ 30 h 62"/>
                                    <a:gd name="T34" fmla="*/ 0 w 119"/>
                                    <a:gd name="T35" fmla="*/ 32 h 62"/>
                                    <a:gd name="T36" fmla="*/ 3 w 119"/>
                                    <a:gd name="T37" fmla="*/ 45 h 62"/>
                                    <a:gd name="T38" fmla="*/ 8 w 119"/>
                                    <a:gd name="T39" fmla="*/ 57 h 62"/>
                                    <a:gd name="T40" fmla="*/ 10 w 119"/>
                                    <a:gd name="T41" fmla="*/ 57 h 62"/>
                                    <a:gd name="T42" fmla="*/ 15 w 119"/>
                                    <a:gd name="T43" fmla="*/ 60 h 62"/>
                                    <a:gd name="T44" fmla="*/ 8 w 119"/>
                                    <a:gd name="T45" fmla="*/ 47 h 62"/>
                                    <a:gd name="T46" fmla="*/ 5 w 119"/>
                                    <a:gd name="T47" fmla="*/ 32 h 62"/>
                                    <a:gd name="T48" fmla="*/ 3 w 119"/>
                                    <a:gd name="T49" fmla="*/ 32 h 62"/>
                                    <a:gd name="T50" fmla="*/ 0 w 119"/>
                                    <a:gd name="T5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9" h="62">
                                      <a:moveTo>
                                        <a:pt x="119" y="30"/>
                                      </a:moveTo>
                                      <a:lnTo>
                                        <a:pt x="117" y="15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112" y="15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2" y="37"/>
                                      </a:lnTo>
                                      <a:lnTo>
                                        <a:pt x="112" y="47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9" y="6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47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1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3" y="45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A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9" name="Freeform 23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730" y="701675"/>
                                  <a:ext cx="72390" cy="38100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28 h 60"/>
                                    <a:gd name="T2" fmla="*/ 111 w 114"/>
                                    <a:gd name="T3" fmla="*/ 13 h 60"/>
                                    <a:gd name="T4" fmla="*/ 106 w 114"/>
                                    <a:gd name="T5" fmla="*/ 0 h 60"/>
                                    <a:gd name="T6" fmla="*/ 104 w 114"/>
                                    <a:gd name="T7" fmla="*/ 0 h 60"/>
                                    <a:gd name="T8" fmla="*/ 101 w 114"/>
                                    <a:gd name="T9" fmla="*/ 0 h 60"/>
                                    <a:gd name="T10" fmla="*/ 106 w 114"/>
                                    <a:gd name="T11" fmla="*/ 13 h 60"/>
                                    <a:gd name="T12" fmla="*/ 109 w 114"/>
                                    <a:gd name="T13" fmla="*/ 28 h 60"/>
                                    <a:gd name="T14" fmla="*/ 106 w 114"/>
                                    <a:gd name="T15" fmla="*/ 38 h 60"/>
                                    <a:gd name="T16" fmla="*/ 104 w 114"/>
                                    <a:gd name="T17" fmla="*/ 45 h 60"/>
                                    <a:gd name="T18" fmla="*/ 101 w 114"/>
                                    <a:gd name="T19" fmla="*/ 53 h 60"/>
                                    <a:gd name="T20" fmla="*/ 97 w 114"/>
                                    <a:gd name="T21" fmla="*/ 60 h 60"/>
                                    <a:gd name="T22" fmla="*/ 99 w 114"/>
                                    <a:gd name="T23" fmla="*/ 60 h 60"/>
                                    <a:gd name="T24" fmla="*/ 104 w 114"/>
                                    <a:gd name="T25" fmla="*/ 60 h 60"/>
                                    <a:gd name="T26" fmla="*/ 106 w 114"/>
                                    <a:gd name="T27" fmla="*/ 53 h 60"/>
                                    <a:gd name="T28" fmla="*/ 111 w 114"/>
                                    <a:gd name="T29" fmla="*/ 45 h 60"/>
                                    <a:gd name="T30" fmla="*/ 114 w 114"/>
                                    <a:gd name="T31" fmla="*/ 35 h 60"/>
                                    <a:gd name="T32" fmla="*/ 114 w 114"/>
                                    <a:gd name="T33" fmla="*/ 28 h 60"/>
                                    <a:gd name="T34" fmla="*/ 0 w 114"/>
                                    <a:gd name="T35" fmla="*/ 30 h 60"/>
                                    <a:gd name="T36" fmla="*/ 2 w 114"/>
                                    <a:gd name="T37" fmla="*/ 43 h 60"/>
                                    <a:gd name="T38" fmla="*/ 7 w 114"/>
                                    <a:gd name="T39" fmla="*/ 55 h 60"/>
                                    <a:gd name="T40" fmla="*/ 12 w 114"/>
                                    <a:gd name="T41" fmla="*/ 58 h 60"/>
                                    <a:gd name="T42" fmla="*/ 15 w 114"/>
                                    <a:gd name="T43" fmla="*/ 58 h 60"/>
                                    <a:gd name="T44" fmla="*/ 7 w 114"/>
                                    <a:gd name="T45" fmla="*/ 45 h 60"/>
                                    <a:gd name="T46" fmla="*/ 5 w 114"/>
                                    <a:gd name="T47" fmla="*/ 30 h 60"/>
                                    <a:gd name="T48" fmla="*/ 2 w 114"/>
                                    <a:gd name="T49" fmla="*/ 30 h 60"/>
                                    <a:gd name="T50" fmla="*/ 0 w 114"/>
                                    <a:gd name="T51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4" h="60">
                                      <a:moveTo>
                                        <a:pt x="114" y="28"/>
                                      </a:moveTo>
                                      <a:lnTo>
                                        <a:pt x="111" y="13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6" y="13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04" y="45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99" y="60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11" y="45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2" y="43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A5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0" name="Freeform 2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4000" y="701675"/>
                                  <a:ext cx="69215" cy="40005"/>
                                </a:xfrm>
                                <a:custGeom>
                                  <a:avLst/>
                                  <a:gdLst>
                                    <a:gd name="T0" fmla="*/ 109 w 109"/>
                                    <a:gd name="T1" fmla="*/ 28 h 63"/>
                                    <a:gd name="T2" fmla="*/ 107 w 109"/>
                                    <a:gd name="T3" fmla="*/ 13 h 63"/>
                                    <a:gd name="T4" fmla="*/ 102 w 109"/>
                                    <a:gd name="T5" fmla="*/ 0 h 63"/>
                                    <a:gd name="T6" fmla="*/ 99 w 109"/>
                                    <a:gd name="T7" fmla="*/ 0 h 63"/>
                                    <a:gd name="T8" fmla="*/ 97 w 109"/>
                                    <a:gd name="T9" fmla="*/ 0 h 63"/>
                                    <a:gd name="T10" fmla="*/ 102 w 109"/>
                                    <a:gd name="T11" fmla="*/ 13 h 63"/>
                                    <a:gd name="T12" fmla="*/ 104 w 109"/>
                                    <a:gd name="T13" fmla="*/ 28 h 63"/>
                                    <a:gd name="T14" fmla="*/ 102 w 109"/>
                                    <a:gd name="T15" fmla="*/ 38 h 63"/>
                                    <a:gd name="T16" fmla="*/ 99 w 109"/>
                                    <a:gd name="T17" fmla="*/ 45 h 63"/>
                                    <a:gd name="T18" fmla="*/ 97 w 109"/>
                                    <a:gd name="T19" fmla="*/ 55 h 63"/>
                                    <a:gd name="T20" fmla="*/ 90 w 109"/>
                                    <a:gd name="T21" fmla="*/ 63 h 63"/>
                                    <a:gd name="T22" fmla="*/ 95 w 109"/>
                                    <a:gd name="T23" fmla="*/ 60 h 63"/>
                                    <a:gd name="T24" fmla="*/ 97 w 109"/>
                                    <a:gd name="T25" fmla="*/ 60 h 63"/>
                                    <a:gd name="T26" fmla="*/ 102 w 109"/>
                                    <a:gd name="T27" fmla="*/ 53 h 63"/>
                                    <a:gd name="T28" fmla="*/ 107 w 109"/>
                                    <a:gd name="T29" fmla="*/ 45 h 63"/>
                                    <a:gd name="T30" fmla="*/ 107 w 109"/>
                                    <a:gd name="T31" fmla="*/ 35 h 63"/>
                                    <a:gd name="T32" fmla="*/ 109 w 109"/>
                                    <a:gd name="T33" fmla="*/ 28 h 63"/>
                                    <a:gd name="T34" fmla="*/ 0 w 109"/>
                                    <a:gd name="T35" fmla="*/ 30 h 63"/>
                                    <a:gd name="T36" fmla="*/ 3 w 109"/>
                                    <a:gd name="T37" fmla="*/ 45 h 63"/>
                                    <a:gd name="T38" fmla="*/ 10 w 109"/>
                                    <a:gd name="T39" fmla="*/ 58 h 63"/>
                                    <a:gd name="T40" fmla="*/ 13 w 109"/>
                                    <a:gd name="T41" fmla="*/ 58 h 63"/>
                                    <a:gd name="T42" fmla="*/ 17 w 109"/>
                                    <a:gd name="T43" fmla="*/ 60 h 63"/>
                                    <a:gd name="T44" fmla="*/ 13 w 109"/>
                                    <a:gd name="T45" fmla="*/ 53 h 63"/>
                                    <a:gd name="T46" fmla="*/ 8 w 109"/>
                                    <a:gd name="T47" fmla="*/ 45 h 63"/>
                                    <a:gd name="T48" fmla="*/ 5 w 109"/>
                                    <a:gd name="T49" fmla="*/ 38 h 63"/>
                                    <a:gd name="T50" fmla="*/ 5 w 109"/>
                                    <a:gd name="T51" fmla="*/ 30 h 63"/>
                                    <a:gd name="T52" fmla="*/ 3 w 109"/>
                                    <a:gd name="T53" fmla="*/ 30 h 63"/>
                                    <a:gd name="T54" fmla="*/ 0 w 109"/>
                                    <a:gd name="T55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09" h="63">
                                      <a:moveTo>
                                        <a:pt x="109" y="28"/>
                                      </a:moveTo>
                                      <a:lnTo>
                                        <a:pt x="107" y="13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2" y="13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97" y="55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107" y="45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09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3" y="4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3" y="5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A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1" name="Freeform 2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905" y="701675"/>
                                  <a:ext cx="66040" cy="40005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28 h 63"/>
                                    <a:gd name="T2" fmla="*/ 101 w 104"/>
                                    <a:gd name="T3" fmla="*/ 13 h 63"/>
                                    <a:gd name="T4" fmla="*/ 96 w 104"/>
                                    <a:gd name="T5" fmla="*/ 0 h 63"/>
                                    <a:gd name="T6" fmla="*/ 94 w 104"/>
                                    <a:gd name="T7" fmla="*/ 0 h 63"/>
                                    <a:gd name="T8" fmla="*/ 92 w 104"/>
                                    <a:gd name="T9" fmla="*/ 3 h 63"/>
                                    <a:gd name="T10" fmla="*/ 96 w 104"/>
                                    <a:gd name="T11" fmla="*/ 13 h 63"/>
                                    <a:gd name="T12" fmla="*/ 99 w 104"/>
                                    <a:gd name="T13" fmla="*/ 28 h 63"/>
                                    <a:gd name="T14" fmla="*/ 96 w 104"/>
                                    <a:gd name="T15" fmla="*/ 38 h 63"/>
                                    <a:gd name="T16" fmla="*/ 94 w 104"/>
                                    <a:gd name="T17" fmla="*/ 45 h 63"/>
                                    <a:gd name="T18" fmla="*/ 89 w 104"/>
                                    <a:gd name="T19" fmla="*/ 55 h 63"/>
                                    <a:gd name="T20" fmla="*/ 84 w 104"/>
                                    <a:gd name="T21" fmla="*/ 63 h 63"/>
                                    <a:gd name="T22" fmla="*/ 87 w 104"/>
                                    <a:gd name="T23" fmla="*/ 63 h 63"/>
                                    <a:gd name="T24" fmla="*/ 92 w 104"/>
                                    <a:gd name="T25" fmla="*/ 60 h 63"/>
                                    <a:gd name="T26" fmla="*/ 96 w 104"/>
                                    <a:gd name="T27" fmla="*/ 53 h 63"/>
                                    <a:gd name="T28" fmla="*/ 99 w 104"/>
                                    <a:gd name="T29" fmla="*/ 45 h 63"/>
                                    <a:gd name="T30" fmla="*/ 101 w 104"/>
                                    <a:gd name="T31" fmla="*/ 38 h 63"/>
                                    <a:gd name="T32" fmla="*/ 104 w 104"/>
                                    <a:gd name="T33" fmla="*/ 28 h 63"/>
                                    <a:gd name="T34" fmla="*/ 0 w 104"/>
                                    <a:gd name="T35" fmla="*/ 30 h 63"/>
                                    <a:gd name="T36" fmla="*/ 2 w 104"/>
                                    <a:gd name="T37" fmla="*/ 45 h 63"/>
                                    <a:gd name="T38" fmla="*/ 10 w 104"/>
                                    <a:gd name="T39" fmla="*/ 58 h 63"/>
                                    <a:gd name="T40" fmla="*/ 14 w 104"/>
                                    <a:gd name="T41" fmla="*/ 60 h 63"/>
                                    <a:gd name="T42" fmla="*/ 17 w 104"/>
                                    <a:gd name="T43" fmla="*/ 60 h 63"/>
                                    <a:gd name="T44" fmla="*/ 12 w 104"/>
                                    <a:gd name="T45" fmla="*/ 53 h 63"/>
                                    <a:gd name="T46" fmla="*/ 10 w 104"/>
                                    <a:gd name="T47" fmla="*/ 45 h 63"/>
                                    <a:gd name="T48" fmla="*/ 5 w 104"/>
                                    <a:gd name="T49" fmla="*/ 38 h 63"/>
                                    <a:gd name="T50" fmla="*/ 5 w 104"/>
                                    <a:gd name="T51" fmla="*/ 30 h 63"/>
                                    <a:gd name="T52" fmla="*/ 2 w 104"/>
                                    <a:gd name="T53" fmla="*/ 30 h 63"/>
                                    <a:gd name="T54" fmla="*/ 0 w 104"/>
                                    <a:gd name="T55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04" h="63">
                                      <a:moveTo>
                                        <a:pt x="104" y="28"/>
                                      </a:moveTo>
                                      <a:lnTo>
                                        <a:pt x="101" y="13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96" y="13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84" y="63"/>
                                      </a:lnTo>
                                      <a:lnTo>
                                        <a:pt x="87" y="63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101" y="38"/>
                                      </a:lnTo>
                                      <a:lnTo>
                                        <a:pt x="104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C1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2" name="Freeform 23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7175" y="701675"/>
                                  <a:ext cx="62865" cy="40005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28 h 63"/>
                                    <a:gd name="T2" fmla="*/ 97 w 99"/>
                                    <a:gd name="T3" fmla="*/ 13 h 63"/>
                                    <a:gd name="T4" fmla="*/ 92 w 99"/>
                                    <a:gd name="T5" fmla="*/ 0 h 63"/>
                                    <a:gd name="T6" fmla="*/ 90 w 99"/>
                                    <a:gd name="T7" fmla="*/ 3 h 63"/>
                                    <a:gd name="T8" fmla="*/ 87 w 99"/>
                                    <a:gd name="T9" fmla="*/ 3 h 63"/>
                                    <a:gd name="T10" fmla="*/ 92 w 99"/>
                                    <a:gd name="T11" fmla="*/ 15 h 63"/>
                                    <a:gd name="T12" fmla="*/ 94 w 99"/>
                                    <a:gd name="T13" fmla="*/ 28 h 63"/>
                                    <a:gd name="T14" fmla="*/ 92 w 99"/>
                                    <a:gd name="T15" fmla="*/ 38 h 63"/>
                                    <a:gd name="T16" fmla="*/ 90 w 99"/>
                                    <a:gd name="T17" fmla="*/ 48 h 63"/>
                                    <a:gd name="T18" fmla="*/ 85 w 99"/>
                                    <a:gd name="T19" fmla="*/ 55 h 63"/>
                                    <a:gd name="T20" fmla="*/ 77 w 99"/>
                                    <a:gd name="T21" fmla="*/ 63 h 63"/>
                                    <a:gd name="T22" fmla="*/ 82 w 99"/>
                                    <a:gd name="T23" fmla="*/ 63 h 63"/>
                                    <a:gd name="T24" fmla="*/ 85 w 99"/>
                                    <a:gd name="T25" fmla="*/ 63 h 63"/>
                                    <a:gd name="T26" fmla="*/ 92 w 99"/>
                                    <a:gd name="T27" fmla="*/ 55 h 63"/>
                                    <a:gd name="T28" fmla="*/ 94 w 99"/>
                                    <a:gd name="T29" fmla="*/ 45 h 63"/>
                                    <a:gd name="T30" fmla="*/ 97 w 99"/>
                                    <a:gd name="T31" fmla="*/ 38 h 63"/>
                                    <a:gd name="T32" fmla="*/ 99 w 99"/>
                                    <a:gd name="T33" fmla="*/ 28 h 63"/>
                                    <a:gd name="T34" fmla="*/ 0 w 99"/>
                                    <a:gd name="T35" fmla="*/ 30 h 63"/>
                                    <a:gd name="T36" fmla="*/ 0 w 99"/>
                                    <a:gd name="T37" fmla="*/ 38 h 63"/>
                                    <a:gd name="T38" fmla="*/ 3 w 99"/>
                                    <a:gd name="T39" fmla="*/ 45 h 63"/>
                                    <a:gd name="T40" fmla="*/ 8 w 99"/>
                                    <a:gd name="T41" fmla="*/ 53 h 63"/>
                                    <a:gd name="T42" fmla="*/ 12 w 99"/>
                                    <a:gd name="T43" fmla="*/ 60 h 63"/>
                                    <a:gd name="T44" fmla="*/ 15 w 99"/>
                                    <a:gd name="T45" fmla="*/ 60 h 63"/>
                                    <a:gd name="T46" fmla="*/ 20 w 99"/>
                                    <a:gd name="T47" fmla="*/ 60 h 63"/>
                                    <a:gd name="T48" fmla="*/ 15 w 99"/>
                                    <a:gd name="T49" fmla="*/ 55 h 63"/>
                                    <a:gd name="T50" fmla="*/ 10 w 99"/>
                                    <a:gd name="T51" fmla="*/ 48 h 63"/>
                                    <a:gd name="T52" fmla="*/ 5 w 99"/>
                                    <a:gd name="T53" fmla="*/ 38 h 63"/>
                                    <a:gd name="T54" fmla="*/ 5 w 99"/>
                                    <a:gd name="T55" fmla="*/ 28 h 63"/>
                                    <a:gd name="T56" fmla="*/ 3 w 99"/>
                                    <a:gd name="T57" fmla="*/ 30 h 63"/>
                                    <a:gd name="T58" fmla="*/ 0 w 99"/>
                                    <a:gd name="T59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9" h="63">
                                      <a:moveTo>
                                        <a:pt x="99" y="28"/>
                                      </a:moveTo>
                                      <a:lnTo>
                                        <a:pt x="97" y="13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87" y="3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94" y="28"/>
                                      </a:lnTo>
                                      <a:lnTo>
                                        <a:pt x="92" y="38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97" y="38"/>
                                      </a:lnTo>
                                      <a:lnTo>
                                        <a:pt x="99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B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3" name="Freeform 23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9080" y="703580"/>
                                  <a:ext cx="59690" cy="38100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25 h 60"/>
                                    <a:gd name="T2" fmla="*/ 91 w 94"/>
                                    <a:gd name="T3" fmla="*/ 10 h 60"/>
                                    <a:gd name="T4" fmla="*/ 87 w 94"/>
                                    <a:gd name="T5" fmla="*/ 0 h 60"/>
                                    <a:gd name="T6" fmla="*/ 84 w 94"/>
                                    <a:gd name="T7" fmla="*/ 0 h 60"/>
                                    <a:gd name="T8" fmla="*/ 82 w 94"/>
                                    <a:gd name="T9" fmla="*/ 0 h 60"/>
                                    <a:gd name="T10" fmla="*/ 87 w 94"/>
                                    <a:gd name="T11" fmla="*/ 12 h 60"/>
                                    <a:gd name="T12" fmla="*/ 89 w 94"/>
                                    <a:gd name="T13" fmla="*/ 25 h 60"/>
                                    <a:gd name="T14" fmla="*/ 87 w 94"/>
                                    <a:gd name="T15" fmla="*/ 35 h 60"/>
                                    <a:gd name="T16" fmla="*/ 84 w 94"/>
                                    <a:gd name="T17" fmla="*/ 45 h 60"/>
                                    <a:gd name="T18" fmla="*/ 77 w 94"/>
                                    <a:gd name="T19" fmla="*/ 52 h 60"/>
                                    <a:gd name="T20" fmla="*/ 69 w 94"/>
                                    <a:gd name="T21" fmla="*/ 60 h 60"/>
                                    <a:gd name="T22" fmla="*/ 74 w 94"/>
                                    <a:gd name="T23" fmla="*/ 60 h 60"/>
                                    <a:gd name="T24" fmla="*/ 79 w 94"/>
                                    <a:gd name="T25" fmla="*/ 60 h 60"/>
                                    <a:gd name="T26" fmla="*/ 84 w 94"/>
                                    <a:gd name="T27" fmla="*/ 52 h 60"/>
                                    <a:gd name="T28" fmla="*/ 89 w 94"/>
                                    <a:gd name="T29" fmla="*/ 42 h 60"/>
                                    <a:gd name="T30" fmla="*/ 91 w 94"/>
                                    <a:gd name="T31" fmla="*/ 35 h 60"/>
                                    <a:gd name="T32" fmla="*/ 94 w 94"/>
                                    <a:gd name="T33" fmla="*/ 25 h 60"/>
                                    <a:gd name="T34" fmla="*/ 0 w 94"/>
                                    <a:gd name="T35" fmla="*/ 27 h 60"/>
                                    <a:gd name="T36" fmla="*/ 0 w 94"/>
                                    <a:gd name="T37" fmla="*/ 35 h 60"/>
                                    <a:gd name="T38" fmla="*/ 5 w 94"/>
                                    <a:gd name="T39" fmla="*/ 42 h 60"/>
                                    <a:gd name="T40" fmla="*/ 7 w 94"/>
                                    <a:gd name="T41" fmla="*/ 50 h 60"/>
                                    <a:gd name="T42" fmla="*/ 12 w 94"/>
                                    <a:gd name="T43" fmla="*/ 57 h 60"/>
                                    <a:gd name="T44" fmla="*/ 17 w 94"/>
                                    <a:gd name="T45" fmla="*/ 57 h 60"/>
                                    <a:gd name="T46" fmla="*/ 22 w 94"/>
                                    <a:gd name="T47" fmla="*/ 60 h 60"/>
                                    <a:gd name="T48" fmla="*/ 14 w 94"/>
                                    <a:gd name="T49" fmla="*/ 52 h 60"/>
                                    <a:gd name="T50" fmla="*/ 9 w 94"/>
                                    <a:gd name="T51" fmla="*/ 45 h 60"/>
                                    <a:gd name="T52" fmla="*/ 7 w 94"/>
                                    <a:gd name="T53" fmla="*/ 35 h 60"/>
                                    <a:gd name="T54" fmla="*/ 5 w 94"/>
                                    <a:gd name="T55" fmla="*/ 25 h 60"/>
                                    <a:gd name="T56" fmla="*/ 2 w 94"/>
                                    <a:gd name="T57" fmla="*/ 25 h 60"/>
                                    <a:gd name="T58" fmla="*/ 0 w 94"/>
                                    <a:gd name="T59" fmla="*/ 27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4" h="60">
                                      <a:moveTo>
                                        <a:pt x="94" y="25"/>
                                      </a:moveTo>
                                      <a:lnTo>
                                        <a:pt x="91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91" y="35"/>
                                      </a:lnTo>
                                      <a:lnTo>
                                        <a:pt x="94" y="25"/>
                                      </a:lnTo>
                                      <a:close/>
                                      <a:moveTo>
                                        <a:pt x="0" y="27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4" name="Freeform 23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0350" y="703580"/>
                                  <a:ext cx="56515" cy="38100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5 h 60"/>
                                    <a:gd name="T2" fmla="*/ 87 w 89"/>
                                    <a:gd name="T3" fmla="*/ 12 h 60"/>
                                    <a:gd name="T4" fmla="*/ 82 w 89"/>
                                    <a:gd name="T5" fmla="*/ 0 h 60"/>
                                    <a:gd name="T6" fmla="*/ 80 w 89"/>
                                    <a:gd name="T7" fmla="*/ 0 h 60"/>
                                    <a:gd name="T8" fmla="*/ 77 w 89"/>
                                    <a:gd name="T9" fmla="*/ 2 h 60"/>
                                    <a:gd name="T10" fmla="*/ 82 w 89"/>
                                    <a:gd name="T11" fmla="*/ 12 h 60"/>
                                    <a:gd name="T12" fmla="*/ 85 w 89"/>
                                    <a:gd name="T13" fmla="*/ 25 h 60"/>
                                    <a:gd name="T14" fmla="*/ 82 w 89"/>
                                    <a:gd name="T15" fmla="*/ 35 h 60"/>
                                    <a:gd name="T16" fmla="*/ 77 w 89"/>
                                    <a:gd name="T17" fmla="*/ 45 h 60"/>
                                    <a:gd name="T18" fmla="*/ 72 w 89"/>
                                    <a:gd name="T19" fmla="*/ 55 h 60"/>
                                    <a:gd name="T20" fmla="*/ 62 w 89"/>
                                    <a:gd name="T21" fmla="*/ 60 h 60"/>
                                    <a:gd name="T22" fmla="*/ 67 w 89"/>
                                    <a:gd name="T23" fmla="*/ 60 h 60"/>
                                    <a:gd name="T24" fmla="*/ 72 w 89"/>
                                    <a:gd name="T25" fmla="*/ 60 h 60"/>
                                    <a:gd name="T26" fmla="*/ 80 w 89"/>
                                    <a:gd name="T27" fmla="*/ 52 h 60"/>
                                    <a:gd name="T28" fmla="*/ 85 w 89"/>
                                    <a:gd name="T29" fmla="*/ 45 h 60"/>
                                    <a:gd name="T30" fmla="*/ 87 w 89"/>
                                    <a:gd name="T31" fmla="*/ 35 h 60"/>
                                    <a:gd name="T32" fmla="*/ 89 w 89"/>
                                    <a:gd name="T33" fmla="*/ 25 h 60"/>
                                    <a:gd name="T34" fmla="*/ 0 w 89"/>
                                    <a:gd name="T35" fmla="*/ 25 h 60"/>
                                    <a:gd name="T36" fmla="*/ 0 w 89"/>
                                    <a:gd name="T37" fmla="*/ 35 h 60"/>
                                    <a:gd name="T38" fmla="*/ 5 w 89"/>
                                    <a:gd name="T39" fmla="*/ 45 h 60"/>
                                    <a:gd name="T40" fmla="*/ 10 w 89"/>
                                    <a:gd name="T41" fmla="*/ 52 h 60"/>
                                    <a:gd name="T42" fmla="*/ 15 w 89"/>
                                    <a:gd name="T43" fmla="*/ 57 h 60"/>
                                    <a:gd name="T44" fmla="*/ 20 w 89"/>
                                    <a:gd name="T45" fmla="*/ 60 h 60"/>
                                    <a:gd name="T46" fmla="*/ 25 w 89"/>
                                    <a:gd name="T47" fmla="*/ 60 h 60"/>
                                    <a:gd name="T48" fmla="*/ 17 w 89"/>
                                    <a:gd name="T49" fmla="*/ 52 h 60"/>
                                    <a:gd name="T50" fmla="*/ 10 w 89"/>
                                    <a:gd name="T51" fmla="*/ 45 h 60"/>
                                    <a:gd name="T52" fmla="*/ 7 w 89"/>
                                    <a:gd name="T53" fmla="*/ 35 h 60"/>
                                    <a:gd name="T54" fmla="*/ 5 w 89"/>
                                    <a:gd name="T55" fmla="*/ 25 h 60"/>
                                    <a:gd name="T56" fmla="*/ 3 w 89"/>
                                    <a:gd name="T57" fmla="*/ 25 h 60"/>
                                    <a:gd name="T58" fmla="*/ 0 w 89"/>
                                    <a:gd name="T59" fmla="*/ 2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9" h="60">
                                      <a:moveTo>
                                        <a:pt x="89" y="25"/>
                                      </a:moveTo>
                                      <a:lnTo>
                                        <a:pt x="87" y="12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80" y="52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89" y="25"/>
                                      </a:lnTo>
                                      <a:close/>
                                      <a:moveTo>
                                        <a:pt x="0" y="2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B7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5" name="Freeform 23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2255" y="703580"/>
                                  <a:ext cx="53340" cy="3810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5 h 60"/>
                                    <a:gd name="T2" fmla="*/ 82 w 84"/>
                                    <a:gd name="T3" fmla="*/ 12 h 60"/>
                                    <a:gd name="T4" fmla="*/ 77 w 84"/>
                                    <a:gd name="T5" fmla="*/ 0 h 60"/>
                                    <a:gd name="T6" fmla="*/ 74 w 84"/>
                                    <a:gd name="T7" fmla="*/ 2 h 60"/>
                                    <a:gd name="T8" fmla="*/ 72 w 84"/>
                                    <a:gd name="T9" fmla="*/ 2 h 60"/>
                                    <a:gd name="T10" fmla="*/ 77 w 84"/>
                                    <a:gd name="T11" fmla="*/ 12 h 60"/>
                                    <a:gd name="T12" fmla="*/ 79 w 84"/>
                                    <a:gd name="T13" fmla="*/ 25 h 60"/>
                                    <a:gd name="T14" fmla="*/ 77 w 84"/>
                                    <a:gd name="T15" fmla="*/ 37 h 60"/>
                                    <a:gd name="T16" fmla="*/ 72 w 84"/>
                                    <a:gd name="T17" fmla="*/ 47 h 60"/>
                                    <a:gd name="T18" fmla="*/ 62 w 84"/>
                                    <a:gd name="T19" fmla="*/ 55 h 60"/>
                                    <a:gd name="T20" fmla="*/ 52 w 84"/>
                                    <a:gd name="T21" fmla="*/ 60 h 60"/>
                                    <a:gd name="T22" fmla="*/ 57 w 84"/>
                                    <a:gd name="T23" fmla="*/ 60 h 60"/>
                                    <a:gd name="T24" fmla="*/ 64 w 84"/>
                                    <a:gd name="T25" fmla="*/ 60 h 60"/>
                                    <a:gd name="T26" fmla="*/ 72 w 84"/>
                                    <a:gd name="T27" fmla="*/ 52 h 60"/>
                                    <a:gd name="T28" fmla="*/ 79 w 84"/>
                                    <a:gd name="T29" fmla="*/ 45 h 60"/>
                                    <a:gd name="T30" fmla="*/ 82 w 84"/>
                                    <a:gd name="T31" fmla="*/ 35 h 60"/>
                                    <a:gd name="T32" fmla="*/ 84 w 84"/>
                                    <a:gd name="T33" fmla="*/ 25 h 60"/>
                                    <a:gd name="T34" fmla="*/ 0 w 84"/>
                                    <a:gd name="T35" fmla="*/ 25 h 60"/>
                                    <a:gd name="T36" fmla="*/ 2 w 84"/>
                                    <a:gd name="T37" fmla="*/ 35 h 60"/>
                                    <a:gd name="T38" fmla="*/ 4 w 84"/>
                                    <a:gd name="T39" fmla="*/ 45 h 60"/>
                                    <a:gd name="T40" fmla="*/ 9 w 84"/>
                                    <a:gd name="T41" fmla="*/ 52 h 60"/>
                                    <a:gd name="T42" fmla="*/ 17 w 84"/>
                                    <a:gd name="T43" fmla="*/ 60 h 60"/>
                                    <a:gd name="T44" fmla="*/ 24 w 84"/>
                                    <a:gd name="T45" fmla="*/ 60 h 60"/>
                                    <a:gd name="T46" fmla="*/ 32 w 84"/>
                                    <a:gd name="T47" fmla="*/ 60 h 60"/>
                                    <a:gd name="T48" fmla="*/ 19 w 84"/>
                                    <a:gd name="T49" fmla="*/ 55 h 60"/>
                                    <a:gd name="T50" fmla="*/ 12 w 84"/>
                                    <a:gd name="T51" fmla="*/ 47 h 60"/>
                                    <a:gd name="T52" fmla="*/ 7 w 84"/>
                                    <a:gd name="T53" fmla="*/ 37 h 60"/>
                                    <a:gd name="T54" fmla="*/ 4 w 84"/>
                                    <a:gd name="T55" fmla="*/ 25 h 60"/>
                                    <a:gd name="T56" fmla="*/ 2 w 84"/>
                                    <a:gd name="T57" fmla="*/ 25 h 60"/>
                                    <a:gd name="T58" fmla="*/ 0 w 84"/>
                                    <a:gd name="T59" fmla="*/ 2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4" h="60">
                                      <a:moveTo>
                                        <a:pt x="84" y="25"/>
                                      </a:moveTo>
                                      <a:lnTo>
                                        <a:pt x="82" y="1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9" y="4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4" y="25"/>
                                      </a:lnTo>
                                      <a:close/>
                                      <a:moveTo>
                                        <a:pt x="0" y="25"/>
                                      </a:moveTo>
                                      <a:lnTo>
                                        <a:pt x="2" y="3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BB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6" name="Freeform 2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525" y="704850"/>
                                  <a:ext cx="50800" cy="3683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23 h 58"/>
                                    <a:gd name="T2" fmla="*/ 77 w 80"/>
                                    <a:gd name="T3" fmla="*/ 10 h 58"/>
                                    <a:gd name="T4" fmla="*/ 72 w 80"/>
                                    <a:gd name="T5" fmla="*/ 0 h 58"/>
                                    <a:gd name="T6" fmla="*/ 70 w 80"/>
                                    <a:gd name="T7" fmla="*/ 0 h 58"/>
                                    <a:gd name="T8" fmla="*/ 67 w 80"/>
                                    <a:gd name="T9" fmla="*/ 0 h 58"/>
                                    <a:gd name="T10" fmla="*/ 72 w 80"/>
                                    <a:gd name="T11" fmla="*/ 10 h 58"/>
                                    <a:gd name="T12" fmla="*/ 75 w 80"/>
                                    <a:gd name="T13" fmla="*/ 23 h 58"/>
                                    <a:gd name="T14" fmla="*/ 75 w 80"/>
                                    <a:gd name="T15" fmla="*/ 30 h 58"/>
                                    <a:gd name="T16" fmla="*/ 72 w 80"/>
                                    <a:gd name="T17" fmla="*/ 35 h 58"/>
                                    <a:gd name="T18" fmla="*/ 67 w 80"/>
                                    <a:gd name="T19" fmla="*/ 43 h 58"/>
                                    <a:gd name="T20" fmla="*/ 65 w 80"/>
                                    <a:gd name="T21" fmla="*/ 48 h 58"/>
                                    <a:gd name="T22" fmla="*/ 60 w 80"/>
                                    <a:gd name="T23" fmla="*/ 50 h 58"/>
                                    <a:gd name="T24" fmla="*/ 52 w 80"/>
                                    <a:gd name="T25" fmla="*/ 55 h 58"/>
                                    <a:gd name="T26" fmla="*/ 47 w 80"/>
                                    <a:gd name="T27" fmla="*/ 55 h 58"/>
                                    <a:gd name="T28" fmla="*/ 40 w 80"/>
                                    <a:gd name="T29" fmla="*/ 58 h 58"/>
                                    <a:gd name="T30" fmla="*/ 32 w 80"/>
                                    <a:gd name="T31" fmla="*/ 55 h 58"/>
                                    <a:gd name="T32" fmla="*/ 25 w 80"/>
                                    <a:gd name="T33" fmla="*/ 55 h 58"/>
                                    <a:gd name="T34" fmla="*/ 20 w 80"/>
                                    <a:gd name="T35" fmla="*/ 50 h 58"/>
                                    <a:gd name="T36" fmla="*/ 15 w 80"/>
                                    <a:gd name="T37" fmla="*/ 48 h 58"/>
                                    <a:gd name="T38" fmla="*/ 10 w 80"/>
                                    <a:gd name="T39" fmla="*/ 43 h 58"/>
                                    <a:gd name="T40" fmla="*/ 7 w 80"/>
                                    <a:gd name="T41" fmla="*/ 35 h 58"/>
                                    <a:gd name="T42" fmla="*/ 5 w 80"/>
                                    <a:gd name="T43" fmla="*/ 30 h 58"/>
                                    <a:gd name="T44" fmla="*/ 5 w 80"/>
                                    <a:gd name="T45" fmla="*/ 23 h 58"/>
                                    <a:gd name="T46" fmla="*/ 2 w 80"/>
                                    <a:gd name="T47" fmla="*/ 23 h 58"/>
                                    <a:gd name="T48" fmla="*/ 0 w 80"/>
                                    <a:gd name="T49" fmla="*/ 23 h 58"/>
                                    <a:gd name="T50" fmla="*/ 2 w 80"/>
                                    <a:gd name="T51" fmla="*/ 33 h 58"/>
                                    <a:gd name="T52" fmla="*/ 5 w 80"/>
                                    <a:gd name="T53" fmla="*/ 43 h 58"/>
                                    <a:gd name="T54" fmla="*/ 12 w 80"/>
                                    <a:gd name="T55" fmla="*/ 50 h 58"/>
                                    <a:gd name="T56" fmla="*/ 20 w 80"/>
                                    <a:gd name="T57" fmla="*/ 58 h 58"/>
                                    <a:gd name="T58" fmla="*/ 37 w 80"/>
                                    <a:gd name="T59" fmla="*/ 58 h 58"/>
                                    <a:gd name="T60" fmla="*/ 57 w 80"/>
                                    <a:gd name="T61" fmla="*/ 58 h 58"/>
                                    <a:gd name="T62" fmla="*/ 67 w 80"/>
                                    <a:gd name="T63" fmla="*/ 53 h 58"/>
                                    <a:gd name="T64" fmla="*/ 72 w 80"/>
                                    <a:gd name="T65" fmla="*/ 43 h 58"/>
                                    <a:gd name="T66" fmla="*/ 77 w 80"/>
                                    <a:gd name="T67" fmla="*/ 33 h 58"/>
                                    <a:gd name="T68" fmla="*/ 80 w 80"/>
                                    <a:gd name="T69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0" h="58">
                                      <a:moveTo>
                                        <a:pt x="80" y="23"/>
                                      </a:moveTo>
                                      <a:lnTo>
                                        <a:pt x="77" y="1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20" y="58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8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C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7" name="Freeform 2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795" y="704850"/>
                                  <a:ext cx="47625" cy="3683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3 h 58"/>
                                    <a:gd name="T2" fmla="*/ 73 w 75"/>
                                    <a:gd name="T3" fmla="*/ 10 h 58"/>
                                    <a:gd name="T4" fmla="*/ 68 w 75"/>
                                    <a:gd name="T5" fmla="*/ 0 h 58"/>
                                    <a:gd name="T6" fmla="*/ 65 w 75"/>
                                    <a:gd name="T7" fmla="*/ 0 h 58"/>
                                    <a:gd name="T8" fmla="*/ 63 w 75"/>
                                    <a:gd name="T9" fmla="*/ 3 h 58"/>
                                    <a:gd name="T10" fmla="*/ 68 w 75"/>
                                    <a:gd name="T11" fmla="*/ 10 h 58"/>
                                    <a:gd name="T12" fmla="*/ 70 w 75"/>
                                    <a:gd name="T13" fmla="*/ 23 h 58"/>
                                    <a:gd name="T14" fmla="*/ 68 w 75"/>
                                    <a:gd name="T15" fmla="*/ 35 h 58"/>
                                    <a:gd name="T16" fmla="*/ 60 w 75"/>
                                    <a:gd name="T17" fmla="*/ 45 h 58"/>
                                    <a:gd name="T18" fmla="*/ 50 w 75"/>
                                    <a:gd name="T19" fmla="*/ 53 h 58"/>
                                    <a:gd name="T20" fmla="*/ 38 w 75"/>
                                    <a:gd name="T21" fmla="*/ 55 h 58"/>
                                    <a:gd name="T22" fmla="*/ 25 w 75"/>
                                    <a:gd name="T23" fmla="*/ 53 h 58"/>
                                    <a:gd name="T24" fmla="*/ 15 w 75"/>
                                    <a:gd name="T25" fmla="*/ 45 h 58"/>
                                    <a:gd name="T26" fmla="*/ 8 w 75"/>
                                    <a:gd name="T27" fmla="*/ 35 h 58"/>
                                    <a:gd name="T28" fmla="*/ 5 w 75"/>
                                    <a:gd name="T29" fmla="*/ 23 h 58"/>
                                    <a:gd name="T30" fmla="*/ 5 w 75"/>
                                    <a:gd name="T31" fmla="*/ 23 h 58"/>
                                    <a:gd name="T32" fmla="*/ 3 w 75"/>
                                    <a:gd name="T33" fmla="*/ 23 h 58"/>
                                    <a:gd name="T34" fmla="*/ 0 w 75"/>
                                    <a:gd name="T35" fmla="*/ 23 h 58"/>
                                    <a:gd name="T36" fmla="*/ 3 w 75"/>
                                    <a:gd name="T37" fmla="*/ 35 h 58"/>
                                    <a:gd name="T38" fmla="*/ 8 w 75"/>
                                    <a:gd name="T39" fmla="*/ 45 h 58"/>
                                    <a:gd name="T40" fmla="*/ 15 w 75"/>
                                    <a:gd name="T41" fmla="*/ 53 h 58"/>
                                    <a:gd name="T42" fmla="*/ 28 w 75"/>
                                    <a:gd name="T43" fmla="*/ 58 h 58"/>
                                    <a:gd name="T44" fmla="*/ 38 w 75"/>
                                    <a:gd name="T45" fmla="*/ 58 h 58"/>
                                    <a:gd name="T46" fmla="*/ 48 w 75"/>
                                    <a:gd name="T47" fmla="*/ 58 h 58"/>
                                    <a:gd name="T48" fmla="*/ 58 w 75"/>
                                    <a:gd name="T49" fmla="*/ 53 h 58"/>
                                    <a:gd name="T50" fmla="*/ 68 w 75"/>
                                    <a:gd name="T51" fmla="*/ 45 h 58"/>
                                    <a:gd name="T52" fmla="*/ 73 w 75"/>
                                    <a:gd name="T53" fmla="*/ 35 h 58"/>
                                    <a:gd name="T54" fmla="*/ 75 w 75"/>
                                    <a:gd name="T55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75" h="58">
                                      <a:moveTo>
                                        <a:pt x="75" y="23"/>
                                      </a:moveTo>
                                      <a:lnTo>
                                        <a:pt x="73" y="1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0" y="23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38" y="5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73" y="35"/>
                                      </a:lnTo>
                                      <a:lnTo>
                                        <a:pt x="75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8" name="Freeform 2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700" y="704850"/>
                                  <a:ext cx="44450" cy="3683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23 h 58"/>
                                    <a:gd name="T2" fmla="*/ 67 w 70"/>
                                    <a:gd name="T3" fmla="*/ 10 h 58"/>
                                    <a:gd name="T4" fmla="*/ 62 w 70"/>
                                    <a:gd name="T5" fmla="*/ 0 h 58"/>
                                    <a:gd name="T6" fmla="*/ 60 w 70"/>
                                    <a:gd name="T7" fmla="*/ 3 h 58"/>
                                    <a:gd name="T8" fmla="*/ 57 w 70"/>
                                    <a:gd name="T9" fmla="*/ 3 h 58"/>
                                    <a:gd name="T10" fmla="*/ 62 w 70"/>
                                    <a:gd name="T11" fmla="*/ 10 h 58"/>
                                    <a:gd name="T12" fmla="*/ 65 w 70"/>
                                    <a:gd name="T13" fmla="*/ 23 h 58"/>
                                    <a:gd name="T14" fmla="*/ 62 w 70"/>
                                    <a:gd name="T15" fmla="*/ 33 h 58"/>
                                    <a:gd name="T16" fmla="*/ 55 w 70"/>
                                    <a:gd name="T17" fmla="*/ 43 h 58"/>
                                    <a:gd name="T18" fmla="*/ 47 w 70"/>
                                    <a:gd name="T19" fmla="*/ 50 h 58"/>
                                    <a:gd name="T20" fmla="*/ 35 w 70"/>
                                    <a:gd name="T21" fmla="*/ 53 h 58"/>
                                    <a:gd name="T22" fmla="*/ 22 w 70"/>
                                    <a:gd name="T23" fmla="*/ 50 h 58"/>
                                    <a:gd name="T24" fmla="*/ 12 w 70"/>
                                    <a:gd name="T25" fmla="*/ 43 h 58"/>
                                    <a:gd name="T26" fmla="*/ 7 w 70"/>
                                    <a:gd name="T27" fmla="*/ 33 h 58"/>
                                    <a:gd name="T28" fmla="*/ 5 w 70"/>
                                    <a:gd name="T29" fmla="*/ 23 h 58"/>
                                    <a:gd name="T30" fmla="*/ 5 w 70"/>
                                    <a:gd name="T31" fmla="*/ 20 h 58"/>
                                    <a:gd name="T32" fmla="*/ 2 w 70"/>
                                    <a:gd name="T33" fmla="*/ 23 h 58"/>
                                    <a:gd name="T34" fmla="*/ 0 w 70"/>
                                    <a:gd name="T35" fmla="*/ 23 h 58"/>
                                    <a:gd name="T36" fmla="*/ 0 w 70"/>
                                    <a:gd name="T37" fmla="*/ 30 h 58"/>
                                    <a:gd name="T38" fmla="*/ 2 w 70"/>
                                    <a:gd name="T39" fmla="*/ 35 h 58"/>
                                    <a:gd name="T40" fmla="*/ 5 w 70"/>
                                    <a:gd name="T41" fmla="*/ 43 h 58"/>
                                    <a:gd name="T42" fmla="*/ 10 w 70"/>
                                    <a:gd name="T43" fmla="*/ 48 h 58"/>
                                    <a:gd name="T44" fmla="*/ 15 w 70"/>
                                    <a:gd name="T45" fmla="*/ 50 h 58"/>
                                    <a:gd name="T46" fmla="*/ 20 w 70"/>
                                    <a:gd name="T47" fmla="*/ 55 h 58"/>
                                    <a:gd name="T48" fmla="*/ 27 w 70"/>
                                    <a:gd name="T49" fmla="*/ 55 h 58"/>
                                    <a:gd name="T50" fmla="*/ 35 w 70"/>
                                    <a:gd name="T51" fmla="*/ 58 h 58"/>
                                    <a:gd name="T52" fmla="*/ 42 w 70"/>
                                    <a:gd name="T53" fmla="*/ 55 h 58"/>
                                    <a:gd name="T54" fmla="*/ 47 w 70"/>
                                    <a:gd name="T55" fmla="*/ 55 h 58"/>
                                    <a:gd name="T56" fmla="*/ 55 w 70"/>
                                    <a:gd name="T57" fmla="*/ 50 h 58"/>
                                    <a:gd name="T58" fmla="*/ 60 w 70"/>
                                    <a:gd name="T59" fmla="*/ 48 h 58"/>
                                    <a:gd name="T60" fmla="*/ 62 w 70"/>
                                    <a:gd name="T61" fmla="*/ 43 h 58"/>
                                    <a:gd name="T62" fmla="*/ 67 w 70"/>
                                    <a:gd name="T63" fmla="*/ 35 h 58"/>
                                    <a:gd name="T64" fmla="*/ 70 w 70"/>
                                    <a:gd name="T65" fmla="*/ 30 h 58"/>
                                    <a:gd name="T66" fmla="*/ 70 w 70"/>
                                    <a:gd name="T67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0" h="58">
                                      <a:moveTo>
                                        <a:pt x="70" y="23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35" y="53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C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9" name="Freeform 2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706755"/>
                                  <a:ext cx="41275" cy="330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20 h 52"/>
                                    <a:gd name="T2" fmla="*/ 63 w 65"/>
                                    <a:gd name="T3" fmla="*/ 7 h 52"/>
                                    <a:gd name="T4" fmla="*/ 58 w 65"/>
                                    <a:gd name="T5" fmla="*/ 0 h 52"/>
                                    <a:gd name="T6" fmla="*/ 55 w 65"/>
                                    <a:gd name="T7" fmla="*/ 0 h 52"/>
                                    <a:gd name="T8" fmla="*/ 53 w 65"/>
                                    <a:gd name="T9" fmla="*/ 0 h 52"/>
                                    <a:gd name="T10" fmla="*/ 58 w 65"/>
                                    <a:gd name="T11" fmla="*/ 10 h 52"/>
                                    <a:gd name="T12" fmla="*/ 60 w 65"/>
                                    <a:gd name="T13" fmla="*/ 20 h 52"/>
                                    <a:gd name="T14" fmla="*/ 58 w 65"/>
                                    <a:gd name="T15" fmla="*/ 30 h 52"/>
                                    <a:gd name="T16" fmla="*/ 53 w 65"/>
                                    <a:gd name="T17" fmla="*/ 40 h 52"/>
                                    <a:gd name="T18" fmla="*/ 43 w 65"/>
                                    <a:gd name="T19" fmla="*/ 45 h 52"/>
                                    <a:gd name="T20" fmla="*/ 33 w 65"/>
                                    <a:gd name="T21" fmla="*/ 47 h 52"/>
                                    <a:gd name="T22" fmla="*/ 23 w 65"/>
                                    <a:gd name="T23" fmla="*/ 45 h 52"/>
                                    <a:gd name="T24" fmla="*/ 13 w 65"/>
                                    <a:gd name="T25" fmla="*/ 40 h 52"/>
                                    <a:gd name="T26" fmla="*/ 8 w 65"/>
                                    <a:gd name="T27" fmla="*/ 30 h 52"/>
                                    <a:gd name="T28" fmla="*/ 5 w 65"/>
                                    <a:gd name="T29" fmla="*/ 20 h 52"/>
                                    <a:gd name="T30" fmla="*/ 5 w 65"/>
                                    <a:gd name="T31" fmla="*/ 17 h 52"/>
                                    <a:gd name="T32" fmla="*/ 5 w 65"/>
                                    <a:gd name="T33" fmla="*/ 17 h 52"/>
                                    <a:gd name="T34" fmla="*/ 3 w 65"/>
                                    <a:gd name="T35" fmla="*/ 17 h 52"/>
                                    <a:gd name="T36" fmla="*/ 0 w 65"/>
                                    <a:gd name="T37" fmla="*/ 20 h 52"/>
                                    <a:gd name="T38" fmla="*/ 0 w 65"/>
                                    <a:gd name="T39" fmla="*/ 20 h 52"/>
                                    <a:gd name="T40" fmla="*/ 3 w 65"/>
                                    <a:gd name="T41" fmla="*/ 32 h 52"/>
                                    <a:gd name="T42" fmla="*/ 10 w 65"/>
                                    <a:gd name="T43" fmla="*/ 42 h 52"/>
                                    <a:gd name="T44" fmla="*/ 20 w 65"/>
                                    <a:gd name="T45" fmla="*/ 50 h 52"/>
                                    <a:gd name="T46" fmla="*/ 33 w 65"/>
                                    <a:gd name="T47" fmla="*/ 52 h 52"/>
                                    <a:gd name="T48" fmla="*/ 45 w 65"/>
                                    <a:gd name="T49" fmla="*/ 50 h 52"/>
                                    <a:gd name="T50" fmla="*/ 55 w 65"/>
                                    <a:gd name="T51" fmla="*/ 42 h 52"/>
                                    <a:gd name="T52" fmla="*/ 63 w 65"/>
                                    <a:gd name="T53" fmla="*/ 32 h 52"/>
                                    <a:gd name="T54" fmla="*/ 65 w 65"/>
                                    <a:gd name="T5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5" h="52">
                                      <a:moveTo>
                                        <a:pt x="65" y="20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C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0" name="Freeform 2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875" y="706755"/>
                                  <a:ext cx="38100" cy="3175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20 h 50"/>
                                    <a:gd name="T2" fmla="*/ 57 w 60"/>
                                    <a:gd name="T3" fmla="*/ 7 h 50"/>
                                    <a:gd name="T4" fmla="*/ 52 w 60"/>
                                    <a:gd name="T5" fmla="*/ 0 h 50"/>
                                    <a:gd name="T6" fmla="*/ 50 w 60"/>
                                    <a:gd name="T7" fmla="*/ 0 h 50"/>
                                    <a:gd name="T8" fmla="*/ 47 w 60"/>
                                    <a:gd name="T9" fmla="*/ 2 h 50"/>
                                    <a:gd name="T10" fmla="*/ 52 w 60"/>
                                    <a:gd name="T11" fmla="*/ 10 h 50"/>
                                    <a:gd name="T12" fmla="*/ 55 w 60"/>
                                    <a:gd name="T13" fmla="*/ 20 h 50"/>
                                    <a:gd name="T14" fmla="*/ 52 w 60"/>
                                    <a:gd name="T15" fmla="*/ 30 h 50"/>
                                    <a:gd name="T16" fmla="*/ 47 w 60"/>
                                    <a:gd name="T17" fmla="*/ 37 h 50"/>
                                    <a:gd name="T18" fmla="*/ 40 w 60"/>
                                    <a:gd name="T19" fmla="*/ 42 h 50"/>
                                    <a:gd name="T20" fmla="*/ 30 w 60"/>
                                    <a:gd name="T21" fmla="*/ 45 h 50"/>
                                    <a:gd name="T22" fmla="*/ 20 w 60"/>
                                    <a:gd name="T23" fmla="*/ 42 h 50"/>
                                    <a:gd name="T24" fmla="*/ 12 w 60"/>
                                    <a:gd name="T25" fmla="*/ 37 h 50"/>
                                    <a:gd name="T26" fmla="*/ 7 w 60"/>
                                    <a:gd name="T27" fmla="*/ 30 h 50"/>
                                    <a:gd name="T28" fmla="*/ 5 w 60"/>
                                    <a:gd name="T29" fmla="*/ 20 h 50"/>
                                    <a:gd name="T30" fmla="*/ 5 w 60"/>
                                    <a:gd name="T31" fmla="*/ 17 h 50"/>
                                    <a:gd name="T32" fmla="*/ 5 w 60"/>
                                    <a:gd name="T33" fmla="*/ 17 h 50"/>
                                    <a:gd name="T34" fmla="*/ 2 w 60"/>
                                    <a:gd name="T35" fmla="*/ 17 h 50"/>
                                    <a:gd name="T36" fmla="*/ 0 w 60"/>
                                    <a:gd name="T37" fmla="*/ 17 h 50"/>
                                    <a:gd name="T38" fmla="*/ 0 w 60"/>
                                    <a:gd name="T39" fmla="*/ 20 h 50"/>
                                    <a:gd name="T40" fmla="*/ 2 w 60"/>
                                    <a:gd name="T41" fmla="*/ 30 h 50"/>
                                    <a:gd name="T42" fmla="*/ 7 w 60"/>
                                    <a:gd name="T43" fmla="*/ 40 h 50"/>
                                    <a:gd name="T44" fmla="*/ 17 w 60"/>
                                    <a:gd name="T45" fmla="*/ 47 h 50"/>
                                    <a:gd name="T46" fmla="*/ 30 w 60"/>
                                    <a:gd name="T47" fmla="*/ 50 h 50"/>
                                    <a:gd name="T48" fmla="*/ 42 w 60"/>
                                    <a:gd name="T49" fmla="*/ 47 h 50"/>
                                    <a:gd name="T50" fmla="*/ 50 w 60"/>
                                    <a:gd name="T51" fmla="*/ 40 h 50"/>
                                    <a:gd name="T52" fmla="*/ 57 w 60"/>
                                    <a:gd name="T53" fmla="*/ 30 h 50"/>
                                    <a:gd name="T54" fmla="*/ 60 w 60"/>
                                    <a:gd name="T55" fmla="*/ 2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0" h="50">
                                      <a:moveTo>
                                        <a:pt x="60" y="2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40" y="42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D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1" name="Freeform 2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706755"/>
                                  <a:ext cx="34925" cy="29845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20 h 47"/>
                                    <a:gd name="T2" fmla="*/ 53 w 55"/>
                                    <a:gd name="T3" fmla="*/ 10 h 47"/>
                                    <a:gd name="T4" fmla="*/ 48 w 55"/>
                                    <a:gd name="T5" fmla="*/ 0 h 47"/>
                                    <a:gd name="T6" fmla="*/ 45 w 55"/>
                                    <a:gd name="T7" fmla="*/ 2 h 47"/>
                                    <a:gd name="T8" fmla="*/ 43 w 55"/>
                                    <a:gd name="T9" fmla="*/ 2 h 47"/>
                                    <a:gd name="T10" fmla="*/ 48 w 55"/>
                                    <a:gd name="T11" fmla="*/ 10 h 47"/>
                                    <a:gd name="T12" fmla="*/ 50 w 55"/>
                                    <a:gd name="T13" fmla="*/ 20 h 47"/>
                                    <a:gd name="T14" fmla="*/ 48 w 55"/>
                                    <a:gd name="T15" fmla="*/ 27 h 47"/>
                                    <a:gd name="T16" fmla="*/ 43 w 55"/>
                                    <a:gd name="T17" fmla="*/ 35 h 47"/>
                                    <a:gd name="T18" fmla="*/ 35 w 55"/>
                                    <a:gd name="T19" fmla="*/ 40 h 47"/>
                                    <a:gd name="T20" fmla="*/ 28 w 55"/>
                                    <a:gd name="T21" fmla="*/ 42 h 47"/>
                                    <a:gd name="T22" fmla="*/ 18 w 55"/>
                                    <a:gd name="T23" fmla="*/ 40 h 47"/>
                                    <a:gd name="T24" fmla="*/ 13 w 55"/>
                                    <a:gd name="T25" fmla="*/ 35 h 47"/>
                                    <a:gd name="T26" fmla="*/ 8 w 55"/>
                                    <a:gd name="T27" fmla="*/ 27 h 47"/>
                                    <a:gd name="T28" fmla="*/ 5 w 55"/>
                                    <a:gd name="T29" fmla="*/ 20 h 47"/>
                                    <a:gd name="T30" fmla="*/ 5 w 55"/>
                                    <a:gd name="T31" fmla="*/ 17 h 47"/>
                                    <a:gd name="T32" fmla="*/ 5 w 55"/>
                                    <a:gd name="T33" fmla="*/ 17 h 47"/>
                                    <a:gd name="T34" fmla="*/ 3 w 55"/>
                                    <a:gd name="T35" fmla="*/ 17 h 47"/>
                                    <a:gd name="T36" fmla="*/ 0 w 55"/>
                                    <a:gd name="T37" fmla="*/ 17 h 47"/>
                                    <a:gd name="T38" fmla="*/ 0 w 55"/>
                                    <a:gd name="T39" fmla="*/ 17 h 47"/>
                                    <a:gd name="T40" fmla="*/ 0 w 55"/>
                                    <a:gd name="T41" fmla="*/ 20 h 47"/>
                                    <a:gd name="T42" fmla="*/ 3 w 55"/>
                                    <a:gd name="T43" fmla="*/ 30 h 47"/>
                                    <a:gd name="T44" fmla="*/ 8 w 55"/>
                                    <a:gd name="T45" fmla="*/ 40 h 47"/>
                                    <a:gd name="T46" fmla="*/ 18 w 55"/>
                                    <a:gd name="T47" fmla="*/ 45 h 47"/>
                                    <a:gd name="T48" fmla="*/ 28 w 55"/>
                                    <a:gd name="T49" fmla="*/ 47 h 47"/>
                                    <a:gd name="T50" fmla="*/ 38 w 55"/>
                                    <a:gd name="T51" fmla="*/ 45 h 47"/>
                                    <a:gd name="T52" fmla="*/ 48 w 55"/>
                                    <a:gd name="T53" fmla="*/ 40 h 47"/>
                                    <a:gd name="T54" fmla="*/ 53 w 55"/>
                                    <a:gd name="T55" fmla="*/ 30 h 47"/>
                                    <a:gd name="T56" fmla="*/ 55 w 55"/>
                                    <a:gd name="T57" fmla="*/ 2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5" h="47">
                                      <a:moveTo>
                                        <a:pt x="55" y="20"/>
                                      </a:moveTo>
                                      <a:lnTo>
                                        <a:pt x="53" y="1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8" y="42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45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2" name="Freeform 2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050" y="708025"/>
                                  <a:ext cx="31750" cy="27305"/>
                                </a:xfrm>
                                <a:custGeom>
                                  <a:avLst/>
                                  <a:gdLst>
                                    <a:gd name="T0" fmla="*/ 50 w 50"/>
                                    <a:gd name="T1" fmla="*/ 18 h 43"/>
                                    <a:gd name="T2" fmla="*/ 47 w 50"/>
                                    <a:gd name="T3" fmla="*/ 8 h 43"/>
                                    <a:gd name="T4" fmla="*/ 42 w 50"/>
                                    <a:gd name="T5" fmla="*/ 0 h 43"/>
                                    <a:gd name="T6" fmla="*/ 40 w 50"/>
                                    <a:gd name="T7" fmla="*/ 0 h 43"/>
                                    <a:gd name="T8" fmla="*/ 37 w 50"/>
                                    <a:gd name="T9" fmla="*/ 0 h 43"/>
                                    <a:gd name="T10" fmla="*/ 42 w 50"/>
                                    <a:gd name="T11" fmla="*/ 8 h 43"/>
                                    <a:gd name="T12" fmla="*/ 45 w 50"/>
                                    <a:gd name="T13" fmla="*/ 18 h 43"/>
                                    <a:gd name="T14" fmla="*/ 42 w 50"/>
                                    <a:gd name="T15" fmla="*/ 25 h 43"/>
                                    <a:gd name="T16" fmla="*/ 40 w 50"/>
                                    <a:gd name="T17" fmla="*/ 30 h 43"/>
                                    <a:gd name="T18" fmla="*/ 32 w 50"/>
                                    <a:gd name="T19" fmla="*/ 35 h 43"/>
                                    <a:gd name="T20" fmla="*/ 25 w 50"/>
                                    <a:gd name="T21" fmla="*/ 38 h 43"/>
                                    <a:gd name="T22" fmla="*/ 17 w 50"/>
                                    <a:gd name="T23" fmla="*/ 35 h 43"/>
                                    <a:gd name="T24" fmla="*/ 10 w 50"/>
                                    <a:gd name="T25" fmla="*/ 30 h 43"/>
                                    <a:gd name="T26" fmla="*/ 7 w 50"/>
                                    <a:gd name="T27" fmla="*/ 25 h 43"/>
                                    <a:gd name="T28" fmla="*/ 5 w 50"/>
                                    <a:gd name="T29" fmla="*/ 18 h 43"/>
                                    <a:gd name="T30" fmla="*/ 5 w 50"/>
                                    <a:gd name="T31" fmla="*/ 15 h 43"/>
                                    <a:gd name="T32" fmla="*/ 5 w 50"/>
                                    <a:gd name="T33" fmla="*/ 13 h 43"/>
                                    <a:gd name="T34" fmla="*/ 2 w 50"/>
                                    <a:gd name="T35" fmla="*/ 15 h 43"/>
                                    <a:gd name="T36" fmla="*/ 0 w 50"/>
                                    <a:gd name="T37" fmla="*/ 15 h 43"/>
                                    <a:gd name="T38" fmla="*/ 0 w 50"/>
                                    <a:gd name="T39" fmla="*/ 15 h 43"/>
                                    <a:gd name="T40" fmla="*/ 0 w 50"/>
                                    <a:gd name="T41" fmla="*/ 18 h 43"/>
                                    <a:gd name="T42" fmla="*/ 2 w 50"/>
                                    <a:gd name="T43" fmla="*/ 28 h 43"/>
                                    <a:gd name="T44" fmla="*/ 7 w 50"/>
                                    <a:gd name="T45" fmla="*/ 35 h 43"/>
                                    <a:gd name="T46" fmla="*/ 15 w 50"/>
                                    <a:gd name="T47" fmla="*/ 40 h 43"/>
                                    <a:gd name="T48" fmla="*/ 25 w 50"/>
                                    <a:gd name="T49" fmla="*/ 43 h 43"/>
                                    <a:gd name="T50" fmla="*/ 35 w 50"/>
                                    <a:gd name="T51" fmla="*/ 40 h 43"/>
                                    <a:gd name="T52" fmla="*/ 42 w 50"/>
                                    <a:gd name="T53" fmla="*/ 35 h 43"/>
                                    <a:gd name="T54" fmla="*/ 47 w 50"/>
                                    <a:gd name="T55" fmla="*/ 28 h 43"/>
                                    <a:gd name="T56" fmla="*/ 50 w 50"/>
                                    <a:gd name="T57" fmla="*/ 18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0" h="43">
                                      <a:moveTo>
                                        <a:pt x="50" y="18"/>
                                      </a:moveTo>
                                      <a:lnTo>
                                        <a:pt x="47" y="8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D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3" name="Freeform 2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320" y="708025"/>
                                  <a:ext cx="28575" cy="25400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18 h 40"/>
                                    <a:gd name="T2" fmla="*/ 43 w 45"/>
                                    <a:gd name="T3" fmla="*/ 8 h 40"/>
                                    <a:gd name="T4" fmla="*/ 38 w 45"/>
                                    <a:gd name="T5" fmla="*/ 0 h 40"/>
                                    <a:gd name="T6" fmla="*/ 35 w 45"/>
                                    <a:gd name="T7" fmla="*/ 0 h 40"/>
                                    <a:gd name="T8" fmla="*/ 33 w 45"/>
                                    <a:gd name="T9" fmla="*/ 3 h 40"/>
                                    <a:gd name="T10" fmla="*/ 38 w 45"/>
                                    <a:gd name="T11" fmla="*/ 8 h 40"/>
                                    <a:gd name="T12" fmla="*/ 40 w 45"/>
                                    <a:gd name="T13" fmla="*/ 18 h 40"/>
                                    <a:gd name="T14" fmla="*/ 38 w 45"/>
                                    <a:gd name="T15" fmla="*/ 23 h 40"/>
                                    <a:gd name="T16" fmla="*/ 35 w 45"/>
                                    <a:gd name="T17" fmla="*/ 30 h 40"/>
                                    <a:gd name="T18" fmla="*/ 30 w 45"/>
                                    <a:gd name="T19" fmla="*/ 33 h 40"/>
                                    <a:gd name="T20" fmla="*/ 23 w 45"/>
                                    <a:gd name="T21" fmla="*/ 35 h 40"/>
                                    <a:gd name="T22" fmla="*/ 15 w 45"/>
                                    <a:gd name="T23" fmla="*/ 33 h 40"/>
                                    <a:gd name="T24" fmla="*/ 10 w 45"/>
                                    <a:gd name="T25" fmla="*/ 30 h 40"/>
                                    <a:gd name="T26" fmla="*/ 5 w 45"/>
                                    <a:gd name="T27" fmla="*/ 23 h 40"/>
                                    <a:gd name="T28" fmla="*/ 5 w 45"/>
                                    <a:gd name="T29" fmla="*/ 18 h 40"/>
                                    <a:gd name="T30" fmla="*/ 5 w 45"/>
                                    <a:gd name="T31" fmla="*/ 15 h 40"/>
                                    <a:gd name="T32" fmla="*/ 5 w 45"/>
                                    <a:gd name="T33" fmla="*/ 13 h 40"/>
                                    <a:gd name="T34" fmla="*/ 3 w 45"/>
                                    <a:gd name="T35" fmla="*/ 13 h 40"/>
                                    <a:gd name="T36" fmla="*/ 0 w 45"/>
                                    <a:gd name="T37" fmla="*/ 15 h 40"/>
                                    <a:gd name="T38" fmla="*/ 0 w 45"/>
                                    <a:gd name="T39" fmla="*/ 15 h 40"/>
                                    <a:gd name="T40" fmla="*/ 0 w 45"/>
                                    <a:gd name="T41" fmla="*/ 18 h 40"/>
                                    <a:gd name="T42" fmla="*/ 3 w 45"/>
                                    <a:gd name="T43" fmla="*/ 25 h 40"/>
                                    <a:gd name="T44" fmla="*/ 8 w 45"/>
                                    <a:gd name="T45" fmla="*/ 33 h 40"/>
                                    <a:gd name="T46" fmla="*/ 13 w 45"/>
                                    <a:gd name="T47" fmla="*/ 38 h 40"/>
                                    <a:gd name="T48" fmla="*/ 23 w 45"/>
                                    <a:gd name="T49" fmla="*/ 40 h 40"/>
                                    <a:gd name="T50" fmla="*/ 30 w 45"/>
                                    <a:gd name="T51" fmla="*/ 38 h 40"/>
                                    <a:gd name="T52" fmla="*/ 38 w 45"/>
                                    <a:gd name="T53" fmla="*/ 33 h 40"/>
                                    <a:gd name="T54" fmla="*/ 43 w 45"/>
                                    <a:gd name="T55" fmla="*/ 25 h 40"/>
                                    <a:gd name="T56" fmla="*/ 45 w 45"/>
                                    <a:gd name="T57" fmla="*/ 18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45" h="40">
                                      <a:moveTo>
                                        <a:pt x="45" y="18"/>
                                      </a:moveTo>
                                      <a:lnTo>
                                        <a:pt x="43" y="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15" y="33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4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D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4" name="Freeform 2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708025"/>
                                  <a:ext cx="25400" cy="2413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18 h 38"/>
                                    <a:gd name="T2" fmla="*/ 37 w 40"/>
                                    <a:gd name="T3" fmla="*/ 8 h 38"/>
                                    <a:gd name="T4" fmla="*/ 32 w 40"/>
                                    <a:gd name="T5" fmla="*/ 0 h 38"/>
                                    <a:gd name="T6" fmla="*/ 25 w 40"/>
                                    <a:gd name="T7" fmla="*/ 3 h 38"/>
                                    <a:gd name="T8" fmla="*/ 32 w 40"/>
                                    <a:gd name="T9" fmla="*/ 8 h 38"/>
                                    <a:gd name="T10" fmla="*/ 35 w 40"/>
                                    <a:gd name="T11" fmla="*/ 18 h 38"/>
                                    <a:gd name="T12" fmla="*/ 32 w 40"/>
                                    <a:gd name="T13" fmla="*/ 23 h 38"/>
                                    <a:gd name="T14" fmla="*/ 30 w 40"/>
                                    <a:gd name="T15" fmla="*/ 28 h 38"/>
                                    <a:gd name="T16" fmla="*/ 25 w 40"/>
                                    <a:gd name="T17" fmla="*/ 30 h 38"/>
                                    <a:gd name="T18" fmla="*/ 20 w 40"/>
                                    <a:gd name="T19" fmla="*/ 33 h 38"/>
                                    <a:gd name="T20" fmla="*/ 15 w 40"/>
                                    <a:gd name="T21" fmla="*/ 30 h 38"/>
                                    <a:gd name="T22" fmla="*/ 10 w 40"/>
                                    <a:gd name="T23" fmla="*/ 28 h 38"/>
                                    <a:gd name="T24" fmla="*/ 5 w 40"/>
                                    <a:gd name="T25" fmla="*/ 23 h 38"/>
                                    <a:gd name="T26" fmla="*/ 5 w 40"/>
                                    <a:gd name="T27" fmla="*/ 18 h 38"/>
                                    <a:gd name="T28" fmla="*/ 5 w 40"/>
                                    <a:gd name="T29" fmla="*/ 15 h 38"/>
                                    <a:gd name="T30" fmla="*/ 5 w 40"/>
                                    <a:gd name="T31" fmla="*/ 10 h 38"/>
                                    <a:gd name="T32" fmla="*/ 2 w 40"/>
                                    <a:gd name="T33" fmla="*/ 13 h 38"/>
                                    <a:gd name="T34" fmla="*/ 0 w 40"/>
                                    <a:gd name="T35" fmla="*/ 13 h 38"/>
                                    <a:gd name="T36" fmla="*/ 0 w 40"/>
                                    <a:gd name="T37" fmla="*/ 15 h 38"/>
                                    <a:gd name="T38" fmla="*/ 0 w 40"/>
                                    <a:gd name="T39" fmla="*/ 18 h 38"/>
                                    <a:gd name="T40" fmla="*/ 2 w 40"/>
                                    <a:gd name="T41" fmla="*/ 25 h 38"/>
                                    <a:gd name="T42" fmla="*/ 5 w 40"/>
                                    <a:gd name="T43" fmla="*/ 30 h 38"/>
                                    <a:gd name="T44" fmla="*/ 12 w 40"/>
                                    <a:gd name="T45" fmla="*/ 35 h 38"/>
                                    <a:gd name="T46" fmla="*/ 20 w 40"/>
                                    <a:gd name="T47" fmla="*/ 38 h 38"/>
                                    <a:gd name="T48" fmla="*/ 27 w 40"/>
                                    <a:gd name="T49" fmla="*/ 35 h 38"/>
                                    <a:gd name="T50" fmla="*/ 35 w 40"/>
                                    <a:gd name="T51" fmla="*/ 30 h 38"/>
                                    <a:gd name="T52" fmla="*/ 37 w 40"/>
                                    <a:gd name="T53" fmla="*/ 25 h 38"/>
                                    <a:gd name="T54" fmla="*/ 40 w 40"/>
                                    <a:gd name="T55" fmla="*/ 1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0" h="38">
                                      <a:moveTo>
                                        <a:pt x="40" y="18"/>
                                      </a:moveTo>
                                      <a:lnTo>
                                        <a:pt x="37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0" y="2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4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B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5" name="Freeform 2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709930"/>
                                  <a:ext cx="22225" cy="2032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15 h 32"/>
                                    <a:gd name="T2" fmla="*/ 33 w 35"/>
                                    <a:gd name="T3" fmla="*/ 5 h 32"/>
                                    <a:gd name="T4" fmla="*/ 28 w 35"/>
                                    <a:gd name="T5" fmla="*/ 0 h 32"/>
                                    <a:gd name="T6" fmla="*/ 23 w 35"/>
                                    <a:gd name="T7" fmla="*/ 0 h 32"/>
                                    <a:gd name="T8" fmla="*/ 20 w 35"/>
                                    <a:gd name="T9" fmla="*/ 2 h 32"/>
                                    <a:gd name="T10" fmla="*/ 25 w 35"/>
                                    <a:gd name="T11" fmla="*/ 5 h 32"/>
                                    <a:gd name="T12" fmla="*/ 28 w 35"/>
                                    <a:gd name="T13" fmla="*/ 7 h 32"/>
                                    <a:gd name="T14" fmla="*/ 30 w 35"/>
                                    <a:gd name="T15" fmla="*/ 10 h 32"/>
                                    <a:gd name="T16" fmla="*/ 30 w 35"/>
                                    <a:gd name="T17" fmla="*/ 15 h 32"/>
                                    <a:gd name="T18" fmla="*/ 28 w 35"/>
                                    <a:gd name="T19" fmla="*/ 20 h 32"/>
                                    <a:gd name="T20" fmla="*/ 25 w 35"/>
                                    <a:gd name="T21" fmla="*/ 22 h 32"/>
                                    <a:gd name="T22" fmla="*/ 23 w 35"/>
                                    <a:gd name="T23" fmla="*/ 25 h 32"/>
                                    <a:gd name="T24" fmla="*/ 18 w 35"/>
                                    <a:gd name="T25" fmla="*/ 27 h 32"/>
                                    <a:gd name="T26" fmla="*/ 13 w 35"/>
                                    <a:gd name="T27" fmla="*/ 25 h 32"/>
                                    <a:gd name="T28" fmla="*/ 8 w 35"/>
                                    <a:gd name="T29" fmla="*/ 22 h 32"/>
                                    <a:gd name="T30" fmla="*/ 5 w 35"/>
                                    <a:gd name="T31" fmla="*/ 20 h 32"/>
                                    <a:gd name="T32" fmla="*/ 5 w 35"/>
                                    <a:gd name="T33" fmla="*/ 15 h 32"/>
                                    <a:gd name="T34" fmla="*/ 5 w 35"/>
                                    <a:gd name="T35" fmla="*/ 10 h 32"/>
                                    <a:gd name="T36" fmla="*/ 8 w 35"/>
                                    <a:gd name="T37" fmla="*/ 7 h 32"/>
                                    <a:gd name="T38" fmla="*/ 3 w 35"/>
                                    <a:gd name="T39" fmla="*/ 7 h 32"/>
                                    <a:gd name="T40" fmla="*/ 0 w 35"/>
                                    <a:gd name="T41" fmla="*/ 10 h 32"/>
                                    <a:gd name="T42" fmla="*/ 0 w 35"/>
                                    <a:gd name="T43" fmla="*/ 12 h 32"/>
                                    <a:gd name="T44" fmla="*/ 0 w 35"/>
                                    <a:gd name="T45" fmla="*/ 15 h 32"/>
                                    <a:gd name="T46" fmla="*/ 0 w 35"/>
                                    <a:gd name="T47" fmla="*/ 20 h 32"/>
                                    <a:gd name="T48" fmla="*/ 5 w 35"/>
                                    <a:gd name="T49" fmla="*/ 27 h 32"/>
                                    <a:gd name="T50" fmla="*/ 10 w 35"/>
                                    <a:gd name="T51" fmla="*/ 30 h 32"/>
                                    <a:gd name="T52" fmla="*/ 18 w 35"/>
                                    <a:gd name="T53" fmla="*/ 32 h 32"/>
                                    <a:gd name="T54" fmla="*/ 25 w 35"/>
                                    <a:gd name="T55" fmla="*/ 30 h 32"/>
                                    <a:gd name="T56" fmla="*/ 30 w 35"/>
                                    <a:gd name="T57" fmla="*/ 27 h 32"/>
                                    <a:gd name="T58" fmla="*/ 33 w 35"/>
                                    <a:gd name="T59" fmla="*/ 20 h 32"/>
                                    <a:gd name="T60" fmla="*/ 35 w 35"/>
                                    <a:gd name="T61" fmla="*/ 15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35" y="15"/>
                                      </a:moveTo>
                                      <a:lnTo>
                                        <a:pt x="33" y="5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5" y="22"/>
                                      </a:lnTo>
                                      <a:lnTo>
                                        <a:pt x="23" y="25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6" name="Freeform 23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9400" y="70993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5 h 30"/>
                                    <a:gd name="T2" fmla="*/ 27 w 30"/>
                                    <a:gd name="T3" fmla="*/ 5 h 30"/>
                                    <a:gd name="T4" fmla="*/ 20 w 30"/>
                                    <a:gd name="T5" fmla="*/ 0 h 30"/>
                                    <a:gd name="T6" fmla="*/ 10 w 30"/>
                                    <a:gd name="T7" fmla="*/ 5 h 30"/>
                                    <a:gd name="T8" fmla="*/ 0 w 30"/>
                                    <a:gd name="T9" fmla="*/ 7 h 30"/>
                                    <a:gd name="T10" fmla="*/ 0 w 30"/>
                                    <a:gd name="T11" fmla="*/ 12 h 30"/>
                                    <a:gd name="T12" fmla="*/ 0 w 30"/>
                                    <a:gd name="T13" fmla="*/ 15 h 30"/>
                                    <a:gd name="T14" fmla="*/ 0 w 30"/>
                                    <a:gd name="T15" fmla="*/ 20 h 30"/>
                                    <a:gd name="T16" fmla="*/ 5 w 30"/>
                                    <a:gd name="T17" fmla="*/ 25 h 30"/>
                                    <a:gd name="T18" fmla="*/ 10 w 30"/>
                                    <a:gd name="T19" fmla="*/ 27 h 30"/>
                                    <a:gd name="T20" fmla="*/ 15 w 30"/>
                                    <a:gd name="T21" fmla="*/ 30 h 30"/>
                                    <a:gd name="T22" fmla="*/ 20 w 30"/>
                                    <a:gd name="T23" fmla="*/ 27 h 30"/>
                                    <a:gd name="T24" fmla="*/ 25 w 30"/>
                                    <a:gd name="T25" fmla="*/ 25 h 30"/>
                                    <a:gd name="T26" fmla="*/ 27 w 30"/>
                                    <a:gd name="T27" fmla="*/ 20 h 30"/>
                                    <a:gd name="T28" fmla="*/ 30 w 30"/>
                                    <a:gd name="T29" fmla="*/ 15 h 30"/>
                                    <a:gd name="T30" fmla="*/ 25 w 30"/>
                                    <a:gd name="T31" fmla="*/ 15 h 30"/>
                                    <a:gd name="T32" fmla="*/ 25 w 30"/>
                                    <a:gd name="T33" fmla="*/ 17 h 30"/>
                                    <a:gd name="T34" fmla="*/ 22 w 30"/>
                                    <a:gd name="T35" fmla="*/ 22 h 30"/>
                                    <a:gd name="T36" fmla="*/ 17 w 30"/>
                                    <a:gd name="T37" fmla="*/ 22 h 30"/>
                                    <a:gd name="T38" fmla="*/ 15 w 30"/>
                                    <a:gd name="T39" fmla="*/ 25 h 30"/>
                                    <a:gd name="T40" fmla="*/ 10 w 30"/>
                                    <a:gd name="T41" fmla="*/ 22 h 30"/>
                                    <a:gd name="T42" fmla="*/ 7 w 30"/>
                                    <a:gd name="T43" fmla="*/ 22 h 30"/>
                                    <a:gd name="T44" fmla="*/ 5 w 30"/>
                                    <a:gd name="T45" fmla="*/ 17 h 30"/>
                                    <a:gd name="T46" fmla="*/ 5 w 30"/>
                                    <a:gd name="T47" fmla="*/ 15 h 30"/>
                                    <a:gd name="T48" fmla="*/ 5 w 30"/>
                                    <a:gd name="T49" fmla="*/ 10 h 30"/>
                                    <a:gd name="T50" fmla="*/ 7 w 30"/>
                                    <a:gd name="T51" fmla="*/ 7 h 30"/>
                                    <a:gd name="T52" fmla="*/ 10 w 30"/>
                                    <a:gd name="T53" fmla="*/ 5 h 30"/>
                                    <a:gd name="T54" fmla="*/ 15 w 30"/>
                                    <a:gd name="T55" fmla="*/ 5 h 30"/>
                                    <a:gd name="T56" fmla="*/ 17 w 30"/>
                                    <a:gd name="T57" fmla="*/ 5 h 30"/>
                                    <a:gd name="T58" fmla="*/ 22 w 30"/>
                                    <a:gd name="T59" fmla="*/ 7 h 30"/>
                                    <a:gd name="T60" fmla="*/ 25 w 30"/>
                                    <a:gd name="T61" fmla="*/ 10 h 30"/>
                                    <a:gd name="T62" fmla="*/ 25 w 30"/>
                                    <a:gd name="T63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30" y="15"/>
                                      </a:moveTo>
                                      <a:lnTo>
                                        <a:pt x="27" y="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  <a:moveTo>
                                        <a:pt x="25" y="15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7" name="Freeform 23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0670" y="711200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13 h 25"/>
                                    <a:gd name="T2" fmla="*/ 25 w 25"/>
                                    <a:gd name="T3" fmla="*/ 8 h 25"/>
                                    <a:gd name="T4" fmla="*/ 23 w 25"/>
                                    <a:gd name="T5" fmla="*/ 5 h 25"/>
                                    <a:gd name="T6" fmla="*/ 20 w 25"/>
                                    <a:gd name="T7" fmla="*/ 3 h 25"/>
                                    <a:gd name="T8" fmla="*/ 15 w 25"/>
                                    <a:gd name="T9" fmla="*/ 0 h 25"/>
                                    <a:gd name="T10" fmla="*/ 8 w 25"/>
                                    <a:gd name="T11" fmla="*/ 3 h 25"/>
                                    <a:gd name="T12" fmla="*/ 3 w 25"/>
                                    <a:gd name="T13" fmla="*/ 5 h 25"/>
                                    <a:gd name="T14" fmla="*/ 0 w 25"/>
                                    <a:gd name="T15" fmla="*/ 8 h 25"/>
                                    <a:gd name="T16" fmla="*/ 0 w 25"/>
                                    <a:gd name="T17" fmla="*/ 13 h 25"/>
                                    <a:gd name="T18" fmla="*/ 0 w 25"/>
                                    <a:gd name="T19" fmla="*/ 18 h 25"/>
                                    <a:gd name="T20" fmla="*/ 3 w 25"/>
                                    <a:gd name="T21" fmla="*/ 20 h 25"/>
                                    <a:gd name="T22" fmla="*/ 8 w 25"/>
                                    <a:gd name="T23" fmla="*/ 23 h 25"/>
                                    <a:gd name="T24" fmla="*/ 13 w 25"/>
                                    <a:gd name="T25" fmla="*/ 25 h 25"/>
                                    <a:gd name="T26" fmla="*/ 18 w 25"/>
                                    <a:gd name="T27" fmla="*/ 23 h 25"/>
                                    <a:gd name="T28" fmla="*/ 20 w 25"/>
                                    <a:gd name="T29" fmla="*/ 20 h 25"/>
                                    <a:gd name="T30" fmla="*/ 23 w 25"/>
                                    <a:gd name="T31" fmla="*/ 18 h 25"/>
                                    <a:gd name="T32" fmla="*/ 25 w 25"/>
                                    <a:gd name="T33" fmla="*/ 13 h 25"/>
                                    <a:gd name="T34" fmla="*/ 20 w 25"/>
                                    <a:gd name="T35" fmla="*/ 13 h 25"/>
                                    <a:gd name="T36" fmla="*/ 18 w 25"/>
                                    <a:gd name="T37" fmla="*/ 18 h 25"/>
                                    <a:gd name="T38" fmla="*/ 13 w 25"/>
                                    <a:gd name="T39" fmla="*/ 20 h 25"/>
                                    <a:gd name="T40" fmla="*/ 8 w 25"/>
                                    <a:gd name="T41" fmla="*/ 18 h 25"/>
                                    <a:gd name="T42" fmla="*/ 5 w 25"/>
                                    <a:gd name="T43" fmla="*/ 13 h 25"/>
                                    <a:gd name="T44" fmla="*/ 8 w 25"/>
                                    <a:gd name="T45" fmla="*/ 8 h 25"/>
                                    <a:gd name="T46" fmla="*/ 13 w 25"/>
                                    <a:gd name="T47" fmla="*/ 5 h 25"/>
                                    <a:gd name="T48" fmla="*/ 18 w 25"/>
                                    <a:gd name="T49" fmla="*/ 8 h 25"/>
                                    <a:gd name="T50" fmla="*/ 20 w 25"/>
                                    <a:gd name="T51" fmla="*/ 13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25" y="13"/>
                                      </a:moveTo>
                                      <a:lnTo>
                                        <a:pt x="25" y="8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25" y="13"/>
                                      </a:lnTo>
                                      <a:close/>
                                      <a:moveTo>
                                        <a:pt x="20" y="13"/>
                                      </a:moveTo>
                                      <a:lnTo>
                                        <a:pt x="18" y="18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E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8" name="Freeform 23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2575" y="713105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20 w 20"/>
                                    <a:gd name="T3" fmla="*/ 5 h 20"/>
                                    <a:gd name="T4" fmla="*/ 17 w 20"/>
                                    <a:gd name="T5" fmla="*/ 2 h 20"/>
                                    <a:gd name="T6" fmla="*/ 12 w 20"/>
                                    <a:gd name="T7" fmla="*/ 0 h 20"/>
                                    <a:gd name="T8" fmla="*/ 10 w 20"/>
                                    <a:gd name="T9" fmla="*/ 0 h 20"/>
                                    <a:gd name="T10" fmla="*/ 5 w 20"/>
                                    <a:gd name="T11" fmla="*/ 0 h 20"/>
                                    <a:gd name="T12" fmla="*/ 2 w 20"/>
                                    <a:gd name="T13" fmla="*/ 2 h 20"/>
                                    <a:gd name="T14" fmla="*/ 0 w 20"/>
                                    <a:gd name="T15" fmla="*/ 5 h 20"/>
                                    <a:gd name="T16" fmla="*/ 0 w 20"/>
                                    <a:gd name="T17" fmla="*/ 10 h 20"/>
                                    <a:gd name="T18" fmla="*/ 0 w 20"/>
                                    <a:gd name="T19" fmla="*/ 12 h 20"/>
                                    <a:gd name="T20" fmla="*/ 2 w 20"/>
                                    <a:gd name="T21" fmla="*/ 17 h 20"/>
                                    <a:gd name="T22" fmla="*/ 5 w 20"/>
                                    <a:gd name="T23" fmla="*/ 17 h 20"/>
                                    <a:gd name="T24" fmla="*/ 10 w 20"/>
                                    <a:gd name="T25" fmla="*/ 20 h 20"/>
                                    <a:gd name="T26" fmla="*/ 12 w 20"/>
                                    <a:gd name="T27" fmla="*/ 17 h 20"/>
                                    <a:gd name="T28" fmla="*/ 17 w 20"/>
                                    <a:gd name="T29" fmla="*/ 17 h 20"/>
                                    <a:gd name="T30" fmla="*/ 20 w 20"/>
                                    <a:gd name="T31" fmla="*/ 12 h 20"/>
                                    <a:gd name="T32" fmla="*/ 20 w 20"/>
                                    <a:gd name="T33" fmla="*/ 10 h 20"/>
                                    <a:gd name="T34" fmla="*/ 15 w 20"/>
                                    <a:gd name="T35" fmla="*/ 10 h 20"/>
                                    <a:gd name="T36" fmla="*/ 12 w 20"/>
                                    <a:gd name="T37" fmla="*/ 12 h 20"/>
                                    <a:gd name="T38" fmla="*/ 10 w 20"/>
                                    <a:gd name="T39" fmla="*/ 15 h 20"/>
                                    <a:gd name="T40" fmla="*/ 5 w 20"/>
                                    <a:gd name="T41" fmla="*/ 12 h 20"/>
                                    <a:gd name="T42" fmla="*/ 5 w 20"/>
                                    <a:gd name="T43" fmla="*/ 10 h 20"/>
                                    <a:gd name="T44" fmla="*/ 5 w 20"/>
                                    <a:gd name="T45" fmla="*/ 5 h 20"/>
                                    <a:gd name="T46" fmla="*/ 10 w 20"/>
                                    <a:gd name="T47" fmla="*/ 5 h 20"/>
                                    <a:gd name="T48" fmla="*/ 12 w 20"/>
                                    <a:gd name="T49" fmla="*/ 5 h 20"/>
                                    <a:gd name="T50" fmla="*/ 15 w 20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  <a:moveTo>
                                        <a:pt x="15" y="10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E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9" name="Freeform 2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845" y="714375"/>
                                  <a:ext cx="9525" cy="952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8 h 15"/>
                                    <a:gd name="T2" fmla="*/ 13 w 15"/>
                                    <a:gd name="T3" fmla="*/ 3 h 15"/>
                                    <a:gd name="T4" fmla="*/ 8 w 15"/>
                                    <a:gd name="T5" fmla="*/ 0 h 15"/>
                                    <a:gd name="T6" fmla="*/ 3 w 15"/>
                                    <a:gd name="T7" fmla="*/ 3 h 15"/>
                                    <a:gd name="T8" fmla="*/ 0 w 15"/>
                                    <a:gd name="T9" fmla="*/ 8 h 15"/>
                                    <a:gd name="T10" fmla="*/ 3 w 15"/>
                                    <a:gd name="T11" fmla="*/ 13 h 15"/>
                                    <a:gd name="T12" fmla="*/ 8 w 15"/>
                                    <a:gd name="T13" fmla="*/ 15 h 15"/>
                                    <a:gd name="T14" fmla="*/ 13 w 15"/>
                                    <a:gd name="T15" fmla="*/ 13 h 15"/>
                                    <a:gd name="T16" fmla="*/ 15 w 15"/>
                                    <a:gd name="T17" fmla="*/ 8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8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0" name="Freeform 2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750" y="716280"/>
                                  <a:ext cx="6350" cy="635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7 w 10"/>
                                    <a:gd name="T3" fmla="*/ 0 h 10"/>
                                    <a:gd name="T4" fmla="*/ 5 w 10"/>
                                    <a:gd name="T5" fmla="*/ 0 h 10"/>
                                    <a:gd name="T6" fmla="*/ 0 w 10"/>
                                    <a:gd name="T7" fmla="*/ 0 h 10"/>
                                    <a:gd name="T8" fmla="*/ 0 w 10"/>
                                    <a:gd name="T9" fmla="*/ 5 h 10"/>
                                    <a:gd name="T10" fmla="*/ 0 w 10"/>
                                    <a:gd name="T11" fmla="*/ 7 h 10"/>
                                    <a:gd name="T12" fmla="*/ 5 w 10"/>
                                    <a:gd name="T13" fmla="*/ 10 h 10"/>
                                    <a:gd name="T14" fmla="*/ 7 w 10"/>
                                    <a:gd name="T15" fmla="*/ 7 h 10"/>
                                    <a:gd name="T16" fmla="*/ 10 w 10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7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1" name="Freeform 2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717550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3 h 5"/>
                                    <a:gd name="T2" fmla="*/ 5 w 5"/>
                                    <a:gd name="T3" fmla="*/ 0 h 5"/>
                                    <a:gd name="T4" fmla="*/ 3 w 5"/>
                                    <a:gd name="T5" fmla="*/ 0 h 5"/>
                                    <a:gd name="T6" fmla="*/ 0 w 5"/>
                                    <a:gd name="T7" fmla="*/ 0 h 5"/>
                                    <a:gd name="T8" fmla="*/ 0 w 5"/>
                                    <a:gd name="T9" fmla="*/ 3 h 5"/>
                                    <a:gd name="T10" fmla="*/ 0 w 5"/>
                                    <a:gd name="T11" fmla="*/ 3 h 5"/>
                                    <a:gd name="T12" fmla="*/ 3 w 5"/>
                                    <a:gd name="T13" fmla="*/ 5 h 5"/>
                                    <a:gd name="T14" fmla="*/ 5 w 5"/>
                                    <a:gd name="T15" fmla="*/ 3 h 5"/>
                                    <a:gd name="T16" fmla="*/ 5 w 5"/>
                                    <a:gd name="T17" fmla="*/ 3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5" y="3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E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2" name="Freeform 2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900" y="695325"/>
                                  <a:ext cx="144145" cy="46355"/>
                                </a:xfrm>
                                <a:custGeom>
                                  <a:avLst/>
                                  <a:gdLst>
                                    <a:gd name="T0" fmla="*/ 227 w 227"/>
                                    <a:gd name="T1" fmla="*/ 0 h 73"/>
                                    <a:gd name="T2" fmla="*/ 187 w 227"/>
                                    <a:gd name="T3" fmla="*/ 5 h 73"/>
                                    <a:gd name="T4" fmla="*/ 155 w 227"/>
                                    <a:gd name="T5" fmla="*/ 13 h 73"/>
                                    <a:gd name="T6" fmla="*/ 130 w 227"/>
                                    <a:gd name="T7" fmla="*/ 20 h 73"/>
                                    <a:gd name="T8" fmla="*/ 110 w 227"/>
                                    <a:gd name="T9" fmla="*/ 28 h 73"/>
                                    <a:gd name="T10" fmla="*/ 90 w 227"/>
                                    <a:gd name="T11" fmla="*/ 35 h 73"/>
                                    <a:gd name="T12" fmla="*/ 65 w 227"/>
                                    <a:gd name="T13" fmla="*/ 40 h 73"/>
                                    <a:gd name="T14" fmla="*/ 38 w 227"/>
                                    <a:gd name="T15" fmla="*/ 40 h 73"/>
                                    <a:gd name="T16" fmla="*/ 0 w 227"/>
                                    <a:gd name="T17" fmla="*/ 33 h 73"/>
                                    <a:gd name="T18" fmla="*/ 23 w 227"/>
                                    <a:gd name="T19" fmla="*/ 45 h 73"/>
                                    <a:gd name="T20" fmla="*/ 43 w 227"/>
                                    <a:gd name="T21" fmla="*/ 55 h 73"/>
                                    <a:gd name="T22" fmla="*/ 60 w 227"/>
                                    <a:gd name="T23" fmla="*/ 65 h 73"/>
                                    <a:gd name="T24" fmla="*/ 77 w 227"/>
                                    <a:gd name="T25" fmla="*/ 70 h 73"/>
                                    <a:gd name="T26" fmla="*/ 97 w 227"/>
                                    <a:gd name="T27" fmla="*/ 73 h 73"/>
                                    <a:gd name="T28" fmla="*/ 122 w 227"/>
                                    <a:gd name="T29" fmla="*/ 73 h 73"/>
                                    <a:gd name="T30" fmla="*/ 152 w 227"/>
                                    <a:gd name="T31" fmla="*/ 70 h 73"/>
                                    <a:gd name="T32" fmla="*/ 189 w 227"/>
                                    <a:gd name="T33" fmla="*/ 68 h 73"/>
                                    <a:gd name="T34" fmla="*/ 199 w 227"/>
                                    <a:gd name="T35" fmla="*/ 60 h 73"/>
                                    <a:gd name="T36" fmla="*/ 207 w 227"/>
                                    <a:gd name="T37" fmla="*/ 53 h 73"/>
                                    <a:gd name="T38" fmla="*/ 209 w 227"/>
                                    <a:gd name="T39" fmla="*/ 45 h 73"/>
                                    <a:gd name="T40" fmla="*/ 212 w 227"/>
                                    <a:gd name="T41" fmla="*/ 35 h 73"/>
                                    <a:gd name="T42" fmla="*/ 214 w 227"/>
                                    <a:gd name="T43" fmla="*/ 25 h 73"/>
                                    <a:gd name="T44" fmla="*/ 217 w 227"/>
                                    <a:gd name="T45" fmla="*/ 15 h 73"/>
                                    <a:gd name="T46" fmla="*/ 222 w 227"/>
                                    <a:gd name="T47" fmla="*/ 8 h 73"/>
                                    <a:gd name="T48" fmla="*/ 227 w 227"/>
                                    <a:gd name="T49" fmla="*/ 0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27" h="73">
                                      <a:moveTo>
                                        <a:pt x="227" y="0"/>
                                      </a:moveTo>
                                      <a:lnTo>
                                        <a:pt x="187" y="5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38" y="4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122" y="73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207" y="53"/>
                                      </a:lnTo>
                                      <a:lnTo>
                                        <a:pt x="209" y="45"/>
                                      </a:lnTo>
                                      <a:lnTo>
                                        <a:pt x="212" y="35"/>
                                      </a:lnTo>
                                      <a:lnTo>
                                        <a:pt x="214" y="25"/>
                                      </a:lnTo>
                                      <a:lnTo>
                                        <a:pt x="217" y="15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3" name="Freeform 2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215" y="741680"/>
                                  <a:ext cx="19050" cy="13970"/>
                                </a:xfrm>
                                <a:custGeom>
                                  <a:avLst/>
                                  <a:gdLst>
                                    <a:gd name="T0" fmla="*/ 5 w 30"/>
                                    <a:gd name="T1" fmla="*/ 22 h 22"/>
                                    <a:gd name="T2" fmla="*/ 3 w 30"/>
                                    <a:gd name="T3" fmla="*/ 17 h 22"/>
                                    <a:gd name="T4" fmla="*/ 0 w 30"/>
                                    <a:gd name="T5" fmla="*/ 10 h 22"/>
                                    <a:gd name="T6" fmla="*/ 15 w 30"/>
                                    <a:gd name="T7" fmla="*/ 5 h 22"/>
                                    <a:gd name="T8" fmla="*/ 30 w 30"/>
                                    <a:gd name="T9" fmla="*/ 0 h 22"/>
                                    <a:gd name="T10" fmla="*/ 28 w 30"/>
                                    <a:gd name="T11" fmla="*/ 5 h 22"/>
                                    <a:gd name="T12" fmla="*/ 23 w 30"/>
                                    <a:gd name="T13" fmla="*/ 12 h 22"/>
                                    <a:gd name="T14" fmla="*/ 13 w 30"/>
                                    <a:gd name="T15" fmla="*/ 17 h 22"/>
                                    <a:gd name="T16" fmla="*/ 5 w 30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22">
                                      <a:moveTo>
                                        <a:pt x="5" y="22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C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4" name="Freeform 2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215" y="741680"/>
                                  <a:ext cx="19050" cy="13970"/>
                                </a:xfrm>
                                <a:custGeom>
                                  <a:avLst/>
                                  <a:gdLst>
                                    <a:gd name="T0" fmla="*/ 5 w 30"/>
                                    <a:gd name="T1" fmla="*/ 22 h 22"/>
                                    <a:gd name="T2" fmla="*/ 3 w 30"/>
                                    <a:gd name="T3" fmla="*/ 17 h 22"/>
                                    <a:gd name="T4" fmla="*/ 0 w 30"/>
                                    <a:gd name="T5" fmla="*/ 10 h 22"/>
                                    <a:gd name="T6" fmla="*/ 15 w 30"/>
                                    <a:gd name="T7" fmla="*/ 5 h 22"/>
                                    <a:gd name="T8" fmla="*/ 30 w 30"/>
                                    <a:gd name="T9" fmla="*/ 0 h 22"/>
                                    <a:gd name="T10" fmla="*/ 28 w 30"/>
                                    <a:gd name="T11" fmla="*/ 5 h 22"/>
                                    <a:gd name="T12" fmla="*/ 23 w 30"/>
                                    <a:gd name="T13" fmla="*/ 12 h 22"/>
                                    <a:gd name="T14" fmla="*/ 13 w 30"/>
                                    <a:gd name="T15" fmla="*/ 17 h 22"/>
                                    <a:gd name="T16" fmla="*/ 5 w 30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22">
                                      <a:moveTo>
                                        <a:pt x="5" y="22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5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5" name="Freeform 2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880" y="741680"/>
                                  <a:ext cx="20955" cy="13970"/>
                                </a:xfrm>
                                <a:custGeom>
                                  <a:avLst/>
                                  <a:gdLst>
                                    <a:gd name="T0" fmla="*/ 25 w 33"/>
                                    <a:gd name="T1" fmla="*/ 22 h 22"/>
                                    <a:gd name="T2" fmla="*/ 28 w 33"/>
                                    <a:gd name="T3" fmla="*/ 17 h 22"/>
                                    <a:gd name="T4" fmla="*/ 33 w 33"/>
                                    <a:gd name="T5" fmla="*/ 10 h 22"/>
                                    <a:gd name="T6" fmla="*/ 15 w 33"/>
                                    <a:gd name="T7" fmla="*/ 5 h 22"/>
                                    <a:gd name="T8" fmla="*/ 0 w 33"/>
                                    <a:gd name="T9" fmla="*/ 0 h 22"/>
                                    <a:gd name="T10" fmla="*/ 3 w 33"/>
                                    <a:gd name="T11" fmla="*/ 5 h 22"/>
                                    <a:gd name="T12" fmla="*/ 8 w 33"/>
                                    <a:gd name="T13" fmla="*/ 12 h 22"/>
                                    <a:gd name="T14" fmla="*/ 18 w 33"/>
                                    <a:gd name="T15" fmla="*/ 17 h 22"/>
                                    <a:gd name="T16" fmla="*/ 25 w 33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22">
                                      <a:moveTo>
                                        <a:pt x="25" y="22"/>
                                      </a:moveTo>
                                      <a:lnTo>
                                        <a:pt x="28" y="17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C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6" name="Freeform 2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880" y="741680"/>
                                  <a:ext cx="20955" cy="13970"/>
                                </a:xfrm>
                                <a:custGeom>
                                  <a:avLst/>
                                  <a:gdLst>
                                    <a:gd name="T0" fmla="*/ 25 w 33"/>
                                    <a:gd name="T1" fmla="*/ 22 h 22"/>
                                    <a:gd name="T2" fmla="*/ 28 w 33"/>
                                    <a:gd name="T3" fmla="*/ 17 h 22"/>
                                    <a:gd name="T4" fmla="*/ 33 w 33"/>
                                    <a:gd name="T5" fmla="*/ 10 h 22"/>
                                    <a:gd name="T6" fmla="*/ 15 w 33"/>
                                    <a:gd name="T7" fmla="*/ 5 h 22"/>
                                    <a:gd name="T8" fmla="*/ 0 w 33"/>
                                    <a:gd name="T9" fmla="*/ 0 h 22"/>
                                    <a:gd name="T10" fmla="*/ 3 w 33"/>
                                    <a:gd name="T11" fmla="*/ 5 h 22"/>
                                    <a:gd name="T12" fmla="*/ 8 w 33"/>
                                    <a:gd name="T13" fmla="*/ 12 h 22"/>
                                    <a:gd name="T14" fmla="*/ 18 w 33"/>
                                    <a:gd name="T15" fmla="*/ 17 h 22"/>
                                    <a:gd name="T16" fmla="*/ 25 w 33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22">
                                      <a:moveTo>
                                        <a:pt x="25" y="22"/>
                                      </a:moveTo>
                                      <a:lnTo>
                                        <a:pt x="28" y="17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5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7" name="Freeform 2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649605"/>
                                  <a:ext cx="151130" cy="102870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162 h 162"/>
                                    <a:gd name="T2" fmla="*/ 32 w 238"/>
                                    <a:gd name="T3" fmla="*/ 147 h 162"/>
                                    <a:gd name="T4" fmla="*/ 62 w 238"/>
                                    <a:gd name="T5" fmla="*/ 140 h 162"/>
                                    <a:gd name="T6" fmla="*/ 91 w 238"/>
                                    <a:gd name="T7" fmla="*/ 135 h 162"/>
                                    <a:gd name="T8" fmla="*/ 121 w 238"/>
                                    <a:gd name="T9" fmla="*/ 132 h 162"/>
                                    <a:gd name="T10" fmla="*/ 151 w 238"/>
                                    <a:gd name="T11" fmla="*/ 135 h 162"/>
                                    <a:gd name="T12" fmla="*/ 181 w 238"/>
                                    <a:gd name="T13" fmla="*/ 140 h 162"/>
                                    <a:gd name="T14" fmla="*/ 208 w 238"/>
                                    <a:gd name="T15" fmla="*/ 150 h 162"/>
                                    <a:gd name="T16" fmla="*/ 238 w 238"/>
                                    <a:gd name="T17" fmla="*/ 162 h 162"/>
                                    <a:gd name="T18" fmla="*/ 223 w 238"/>
                                    <a:gd name="T19" fmla="*/ 145 h 162"/>
                                    <a:gd name="T20" fmla="*/ 208 w 238"/>
                                    <a:gd name="T21" fmla="*/ 127 h 162"/>
                                    <a:gd name="T22" fmla="*/ 198 w 238"/>
                                    <a:gd name="T23" fmla="*/ 107 h 162"/>
                                    <a:gd name="T24" fmla="*/ 191 w 238"/>
                                    <a:gd name="T25" fmla="*/ 90 h 162"/>
                                    <a:gd name="T26" fmla="*/ 186 w 238"/>
                                    <a:gd name="T27" fmla="*/ 67 h 162"/>
                                    <a:gd name="T28" fmla="*/ 186 w 238"/>
                                    <a:gd name="T29" fmla="*/ 47 h 162"/>
                                    <a:gd name="T30" fmla="*/ 191 w 238"/>
                                    <a:gd name="T31" fmla="*/ 25 h 162"/>
                                    <a:gd name="T32" fmla="*/ 198 w 238"/>
                                    <a:gd name="T33" fmla="*/ 0 h 162"/>
                                    <a:gd name="T34" fmla="*/ 178 w 238"/>
                                    <a:gd name="T35" fmla="*/ 10 h 162"/>
                                    <a:gd name="T36" fmla="*/ 159 w 238"/>
                                    <a:gd name="T37" fmla="*/ 17 h 162"/>
                                    <a:gd name="T38" fmla="*/ 141 w 238"/>
                                    <a:gd name="T39" fmla="*/ 22 h 162"/>
                                    <a:gd name="T40" fmla="*/ 119 w 238"/>
                                    <a:gd name="T41" fmla="*/ 22 h 162"/>
                                    <a:gd name="T42" fmla="*/ 99 w 238"/>
                                    <a:gd name="T43" fmla="*/ 22 h 162"/>
                                    <a:gd name="T44" fmla="*/ 79 w 238"/>
                                    <a:gd name="T45" fmla="*/ 17 h 162"/>
                                    <a:gd name="T46" fmla="*/ 62 w 238"/>
                                    <a:gd name="T47" fmla="*/ 10 h 162"/>
                                    <a:gd name="T48" fmla="*/ 42 w 238"/>
                                    <a:gd name="T49" fmla="*/ 0 h 162"/>
                                    <a:gd name="T50" fmla="*/ 52 w 238"/>
                                    <a:gd name="T51" fmla="*/ 27 h 162"/>
                                    <a:gd name="T52" fmla="*/ 57 w 238"/>
                                    <a:gd name="T53" fmla="*/ 52 h 162"/>
                                    <a:gd name="T54" fmla="*/ 57 w 238"/>
                                    <a:gd name="T55" fmla="*/ 75 h 162"/>
                                    <a:gd name="T56" fmla="*/ 54 w 238"/>
                                    <a:gd name="T57" fmla="*/ 95 h 162"/>
                                    <a:gd name="T58" fmla="*/ 47 w 238"/>
                                    <a:gd name="T59" fmla="*/ 115 h 162"/>
                                    <a:gd name="T60" fmla="*/ 34 w 238"/>
                                    <a:gd name="T61" fmla="*/ 132 h 162"/>
                                    <a:gd name="T62" fmla="*/ 19 w 238"/>
                                    <a:gd name="T63" fmla="*/ 147 h 162"/>
                                    <a:gd name="T64" fmla="*/ 0 w 238"/>
                                    <a:gd name="T65" fmla="*/ 162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162">
                                      <a:moveTo>
                                        <a:pt x="0" y="162"/>
                                      </a:moveTo>
                                      <a:lnTo>
                                        <a:pt x="32" y="147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51" y="135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208" y="150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23" y="145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0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8" name="Freeform 2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649605"/>
                                  <a:ext cx="151130" cy="102870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162 h 162"/>
                                    <a:gd name="T2" fmla="*/ 32 w 238"/>
                                    <a:gd name="T3" fmla="*/ 147 h 162"/>
                                    <a:gd name="T4" fmla="*/ 62 w 238"/>
                                    <a:gd name="T5" fmla="*/ 140 h 162"/>
                                    <a:gd name="T6" fmla="*/ 91 w 238"/>
                                    <a:gd name="T7" fmla="*/ 135 h 162"/>
                                    <a:gd name="T8" fmla="*/ 121 w 238"/>
                                    <a:gd name="T9" fmla="*/ 132 h 162"/>
                                    <a:gd name="T10" fmla="*/ 151 w 238"/>
                                    <a:gd name="T11" fmla="*/ 135 h 162"/>
                                    <a:gd name="T12" fmla="*/ 181 w 238"/>
                                    <a:gd name="T13" fmla="*/ 140 h 162"/>
                                    <a:gd name="T14" fmla="*/ 208 w 238"/>
                                    <a:gd name="T15" fmla="*/ 150 h 162"/>
                                    <a:gd name="T16" fmla="*/ 238 w 238"/>
                                    <a:gd name="T17" fmla="*/ 162 h 162"/>
                                    <a:gd name="T18" fmla="*/ 223 w 238"/>
                                    <a:gd name="T19" fmla="*/ 145 h 162"/>
                                    <a:gd name="T20" fmla="*/ 208 w 238"/>
                                    <a:gd name="T21" fmla="*/ 127 h 162"/>
                                    <a:gd name="T22" fmla="*/ 198 w 238"/>
                                    <a:gd name="T23" fmla="*/ 107 h 162"/>
                                    <a:gd name="T24" fmla="*/ 191 w 238"/>
                                    <a:gd name="T25" fmla="*/ 90 h 162"/>
                                    <a:gd name="T26" fmla="*/ 186 w 238"/>
                                    <a:gd name="T27" fmla="*/ 67 h 162"/>
                                    <a:gd name="T28" fmla="*/ 186 w 238"/>
                                    <a:gd name="T29" fmla="*/ 47 h 162"/>
                                    <a:gd name="T30" fmla="*/ 191 w 238"/>
                                    <a:gd name="T31" fmla="*/ 25 h 162"/>
                                    <a:gd name="T32" fmla="*/ 198 w 238"/>
                                    <a:gd name="T33" fmla="*/ 0 h 162"/>
                                    <a:gd name="T34" fmla="*/ 178 w 238"/>
                                    <a:gd name="T35" fmla="*/ 10 h 162"/>
                                    <a:gd name="T36" fmla="*/ 159 w 238"/>
                                    <a:gd name="T37" fmla="*/ 17 h 162"/>
                                    <a:gd name="T38" fmla="*/ 141 w 238"/>
                                    <a:gd name="T39" fmla="*/ 22 h 162"/>
                                    <a:gd name="T40" fmla="*/ 119 w 238"/>
                                    <a:gd name="T41" fmla="*/ 22 h 162"/>
                                    <a:gd name="T42" fmla="*/ 99 w 238"/>
                                    <a:gd name="T43" fmla="*/ 22 h 162"/>
                                    <a:gd name="T44" fmla="*/ 79 w 238"/>
                                    <a:gd name="T45" fmla="*/ 17 h 162"/>
                                    <a:gd name="T46" fmla="*/ 62 w 238"/>
                                    <a:gd name="T47" fmla="*/ 10 h 162"/>
                                    <a:gd name="T48" fmla="*/ 42 w 238"/>
                                    <a:gd name="T49" fmla="*/ 0 h 162"/>
                                    <a:gd name="T50" fmla="*/ 52 w 238"/>
                                    <a:gd name="T51" fmla="*/ 27 h 162"/>
                                    <a:gd name="T52" fmla="*/ 57 w 238"/>
                                    <a:gd name="T53" fmla="*/ 52 h 162"/>
                                    <a:gd name="T54" fmla="*/ 57 w 238"/>
                                    <a:gd name="T55" fmla="*/ 75 h 162"/>
                                    <a:gd name="T56" fmla="*/ 54 w 238"/>
                                    <a:gd name="T57" fmla="*/ 95 h 162"/>
                                    <a:gd name="T58" fmla="*/ 47 w 238"/>
                                    <a:gd name="T59" fmla="*/ 115 h 162"/>
                                    <a:gd name="T60" fmla="*/ 34 w 238"/>
                                    <a:gd name="T61" fmla="*/ 132 h 162"/>
                                    <a:gd name="T62" fmla="*/ 19 w 238"/>
                                    <a:gd name="T63" fmla="*/ 147 h 162"/>
                                    <a:gd name="T64" fmla="*/ 0 w 238"/>
                                    <a:gd name="T65" fmla="*/ 162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162">
                                      <a:moveTo>
                                        <a:pt x="0" y="162"/>
                                      </a:moveTo>
                                      <a:lnTo>
                                        <a:pt x="32" y="147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51" y="135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208" y="150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23" y="145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9" name="Freeform 2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30" y="166370"/>
                                  <a:ext cx="380365" cy="46736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0 h 736"/>
                                    <a:gd name="T2" fmla="*/ 599 w 599"/>
                                    <a:gd name="T3" fmla="*/ 0 h 736"/>
                                    <a:gd name="T4" fmla="*/ 599 w 599"/>
                                    <a:gd name="T5" fmla="*/ 77 h 736"/>
                                    <a:gd name="T6" fmla="*/ 599 w 599"/>
                                    <a:gd name="T7" fmla="*/ 155 h 736"/>
                                    <a:gd name="T8" fmla="*/ 599 w 599"/>
                                    <a:gd name="T9" fmla="*/ 232 h 736"/>
                                    <a:gd name="T10" fmla="*/ 599 w 599"/>
                                    <a:gd name="T11" fmla="*/ 309 h 736"/>
                                    <a:gd name="T12" fmla="*/ 599 w 599"/>
                                    <a:gd name="T13" fmla="*/ 387 h 736"/>
                                    <a:gd name="T14" fmla="*/ 599 w 599"/>
                                    <a:gd name="T15" fmla="*/ 464 h 736"/>
                                    <a:gd name="T16" fmla="*/ 599 w 599"/>
                                    <a:gd name="T17" fmla="*/ 541 h 736"/>
                                    <a:gd name="T18" fmla="*/ 599 w 599"/>
                                    <a:gd name="T19" fmla="*/ 619 h 736"/>
                                    <a:gd name="T20" fmla="*/ 594 w 599"/>
                                    <a:gd name="T21" fmla="*/ 631 h 736"/>
                                    <a:gd name="T22" fmla="*/ 589 w 599"/>
                                    <a:gd name="T23" fmla="*/ 644 h 736"/>
                                    <a:gd name="T24" fmla="*/ 584 w 599"/>
                                    <a:gd name="T25" fmla="*/ 651 h 736"/>
                                    <a:gd name="T26" fmla="*/ 579 w 599"/>
                                    <a:gd name="T27" fmla="*/ 661 h 736"/>
                                    <a:gd name="T28" fmla="*/ 564 w 599"/>
                                    <a:gd name="T29" fmla="*/ 674 h 736"/>
                                    <a:gd name="T30" fmla="*/ 547 w 599"/>
                                    <a:gd name="T31" fmla="*/ 684 h 736"/>
                                    <a:gd name="T32" fmla="*/ 527 w 599"/>
                                    <a:gd name="T33" fmla="*/ 691 h 736"/>
                                    <a:gd name="T34" fmla="*/ 507 w 599"/>
                                    <a:gd name="T35" fmla="*/ 694 h 736"/>
                                    <a:gd name="T36" fmla="*/ 482 w 599"/>
                                    <a:gd name="T37" fmla="*/ 696 h 736"/>
                                    <a:gd name="T38" fmla="*/ 460 w 599"/>
                                    <a:gd name="T39" fmla="*/ 696 h 736"/>
                                    <a:gd name="T40" fmla="*/ 413 w 599"/>
                                    <a:gd name="T41" fmla="*/ 696 h 736"/>
                                    <a:gd name="T42" fmla="*/ 365 w 599"/>
                                    <a:gd name="T43" fmla="*/ 701 h 736"/>
                                    <a:gd name="T44" fmla="*/ 345 w 599"/>
                                    <a:gd name="T45" fmla="*/ 704 h 736"/>
                                    <a:gd name="T46" fmla="*/ 326 w 599"/>
                                    <a:gd name="T47" fmla="*/ 711 h 736"/>
                                    <a:gd name="T48" fmla="*/ 308 w 599"/>
                                    <a:gd name="T49" fmla="*/ 721 h 736"/>
                                    <a:gd name="T50" fmla="*/ 296 w 599"/>
                                    <a:gd name="T51" fmla="*/ 736 h 736"/>
                                    <a:gd name="T52" fmla="*/ 283 w 599"/>
                                    <a:gd name="T53" fmla="*/ 721 h 736"/>
                                    <a:gd name="T54" fmla="*/ 268 w 599"/>
                                    <a:gd name="T55" fmla="*/ 714 h 736"/>
                                    <a:gd name="T56" fmla="*/ 249 w 599"/>
                                    <a:gd name="T57" fmla="*/ 706 h 736"/>
                                    <a:gd name="T58" fmla="*/ 229 w 599"/>
                                    <a:gd name="T59" fmla="*/ 701 h 736"/>
                                    <a:gd name="T60" fmla="*/ 186 w 599"/>
                                    <a:gd name="T61" fmla="*/ 699 h 736"/>
                                    <a:gd name="T62" fmla="*/ 139 w 599"/>
                                    <a:gd name="T63" fmla="*/ 699 h 736"/>
                                    <a:gd name="T64" fmla="*/ 114 w 599"/>
                                    <a:gd name="T65" fmla="*/ 696 h 736"/>
                                    <a:gd name="T66" fmla="*/ 92 w 599"/>
                                    <a:gd name="T67" fmla="*/ 694 h 736"/>
                                    <a:gd name="T68" fmla="*/ 72 w 599"/>
                                    <a:gd name="T69" fmla="*/ 691 h 736"/>
                                    <a:gd name="T70" fmla="*/ 52 w 599"/>
                                    <a:gd name="T71" fmla="*/ 684 h 736"/>
                                    <a:gd name="T72" fmla="*/ 35 w 599"/>
                                    <a:gd name="T73" fmla="*/ 674 h 736"/>
                                    <a:gd name="T74" fmla="*/ 20 w 599"/>
                                    <a:gd name="T75" fmla="*/ 661 h 736"/>
                                    <a:gd name="T76" fmla="*/ 15 w 599"/>
                                    <a:gd name="T77" fmla="*/ 651 h 736"/>
                                    <a:gd name="T78" fmla="*/ 8 w 599"/>
                                    <a:gd name="T79" fmla="*/ 641 h 736"/>
                                    <a:gd name="T80" fmla="*/ 5 w 599"/>
                                    <a:gd name="T81" fmla="*/ 631 h 736"/>
                                    <a:gd name="T82" fmla="*/ 0 w 599"/>
                                    <a:gd name="T83" fmla="*/ 619 h 736"/>
                                    <a:gd name="T84" fmla="*/ 0 w 599"/>
                                    <a:gd name="T85" fmla="*/ 0 h 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99" h="736">
                                      <a:moveTo>
                                        <a:pt x="0" y="0"/>
                                      </a:moveTo>
                                      <a:lnTo>
                                        <a:pt x="599" y="0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309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599" y="464"/>
                                      </a:lnTo>
                                      <a:lnTo>
                                        <a:pt x="599" y="541"/>
                                      </a:lnTo>
                                      <a:lnTo>
                                        <a:pt x="599" y="619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9" y="644"/>
                                      </a:lnTo>
                                      <a:lnTo>
                                        <a:pt x="584" y="65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64" y="674"/>
                                      </a:lnTo>
                                      <a:lnTo>
                                        <a:pt x="547" y="684"/>
                                      </a:lnTo>
                                      <a:lnTo>
                                        <a:pt x="527" y="691"/>
                                      </a:lnTo>
                                      <a:lnTo>
                                        <a:pt x="507" y="694"/>
                                      </a:lnTo>
                                      <a:lnTo>
                                        <a:pt x="482" y="696"/>
                                      </a:lnTo>
                                      <a:lnTo>
                                        <a:pt x="460" y="696"/>
                                      </a:lnTo>
                                      <a:lnTo>
                                        <a:pt x="413" y="696"/>
                                      </a:lnTo>
                                      <a:lnTo>
                                        <a:pt x="365" y="701"/>
                                      </a:lnTo>
                                      <a:lnTo>
                                        <a:pt x="345" y="704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08" y="721"/>
                                      </a:lnTo>
                                      <a:lnTo>
                                        <a:pt x="296" y="736"/>
                                      </a:lnTo>
                                      <a:lnTo>
                                        <a:pt x="283" y="721"/>
                                      </a:lnTo>
                                      <a:lnTo>
                                        <a:pt x="268" y="714"/>
                                      </a:lnTo>
                                      <a:lnTo>
                                        <a:pt x="249" y="706"/>
                                      </a:lnTo>
                                      <a:lnTo>
                                        <a:pt x="229" y="701"/>
                                      </a:lnTo>
                                      <a:lnTo>
                                        <a:pt x="186" y="699"/>
                                      </a:lnTo>
                                      <a:lnTo>
                                        <a:pt x="139" y="699"/>
                                      </a:lnTo>
                                      <a:lnTo>
                                        <a:pt x="114" y="696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72" y="691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20" y="661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8" y="641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A1F7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0" name="Freeform 2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30" y="166370"/>
                                  <a:ext cx="380365" cy="46736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0 h 736"/>
                                    <a:gd name="T2" fmla="*/ 599 w 599"/>
                                    <a:gd name="T3" fmla="*/ 0 h 736"/>
                                    <a:gd name="T4" fmla="*/ 599 w 599"/>
                                    <a:gd name="T5" fmla="*/ 77 h 736"/>
                                    <a:gd name="T6" fmla="*/ 599 w 599"/>
                                    <a:gd name="T7" fmla="*/ 155 h 736"/>
                                    <a:gd name="T8" fmla="*/ 599 w 599"/>
                                    <a:gd name="T9" fmla="*/ 232 h 736"/>
                                    <a:gd name="T10" fmla="*/ 599 w 599"/>
                                    <a:gd name="T11" fmla="*/ 309 h 736"/>
                                    <a:gd name="T12" fmla="*/ 599 w 599"/>
                                    <a:gd name="T13" fmla="*/ 387 h 736"/>
                                    <a:gd name="T14" fmla="*/ 599 w 599"/>
                                    <a:gd name="T15" fmla="*/ 464 h 736"/>
                                    <a:gd name="T16" fmla="*/ 599 w 599"/>
                                    <a:gd name="T17" fmla="*/ 541 h 736"/>
                                    <a:gd name="T18" fmla="*/ 599 w 599"/>
                                    <a:gd name="T19" fmla="*/ 619 h 736"/>
                                    <a:gd name="T20" fmla="*/ 594 w 599"/>
                                    <a:gd name="T21" fmla="*/ 631 h 736"/>
                                    <a:gd name="T22" fmla="*/ 589 w 599"/>
                                    <a:gd name="T23" fmla="*/ 644 h 736"/>
                                    <a:gd name="T24" fmla="*/ 584 w 599"/>
                                    <a:gd name="T25" fmla="*/ 651 h 736"/>
                                    <a:gd name="T26" fmla="*/ 579 w 599"/>
                                    <a:gd name="T27" fmla="*/ 661 h 736"/>
                                    <a:gd name="T28" fmla="*/ 564 w 599"/>
                                    <a:gd name="T29" fmla="*/ 674 h 736"/>
                                    <a:gd name="T30" fmla="*/ 547 w 599"/>
                                    <a:gd name="T31" fmla="*/ 684 h 736"/>
                                    <a:gd name="T32" fmla="*/ 527 w 599"/>
                                    <a:gd name="T33" fmla="*/ 691 h 736"/>
                                    <a:gd name="T34" fmla="*/ 507 w 599"/>
                                    <a:gd name="T35" fmla="*/ 694 h 736"/>
                                    <a:gd name="T36" fmla="*/ 482 w 599"/>
                                    <a:gd name="T37" fmla="*/ 696 h 736"/>
                                    <a:gd name="T38" fmla="*/ 460 w 599"/>
                                    <a:gd name="T39" fmla="*/ 696 h 736"/>
                                    <a:gd name="T40" fmla="*/ 413 w 599"/>
                                    <a:gd name="T41" fmla="*/ 696 h 736"/>
                                    <a:gd name="T42" fmla="*/ 365 w 599"/>
                                    <a:gd name="T43" fmla="*/ 701 h 736"/>
                                    <a:gd name="T44" fmla="*/ 345 w 599"/>
                                    <a:gd name="T45" fmla="*/ 704 h 736"/>
                                    <a:gd name="T46" fmla="*/ 326 w 599"/>
                                    <a:gd name="T47" fmla="*/ 711 h 736"/>
                                    <a:gd name="T48" fmla="*/ 308 w 599"/>
                                    <a:gd name="T49" fmla="*/ 721 h 736"/>
                                    <a:gd name="T50" fmla="*/ 296 w 599"/>
                                    <a:gd name="T51" fmla="*/ 736 h 736"/>
                                    <a:gd name="T52" fmla="*/ 283 w 599"/>
                                    <a:gd name="T53" fmla="*/ 721 h 736"/>
                                    <a:gd name="T54" fmla="*/ 268 w 599"/>
                                    <a:gd name="T55" fmla="*/ 714 h 736"/>
                                    <a:gd name="T56" fmla="*/ 249 w 599"/>
                                    <a:gd name="T57" fmla="*/ 706 h 736"/>
                                    <a:gd name="T58" fmla="*/ 229 w 599"/>
                                    <a:gd name="T59" fmla="*/ 701 h 736"/>
                                    <a:gd name="T60" fmla="*/ 186 w 599"/>
                                    <a:gd name="T61" fmla="*/ 699 h 736"/>
                                    <a:gd name="T62" fmla="*/ 139 w 599"/>
                                    <a:gd name="T63" fmla="*/ 699 h 736"/>
                                    <a:gd name="T64" fmla="*/ 114 w 599"/>
                                    <a:gd name="T65" fmla="*/ 696 h 736"/>
                                    <a:gd name="T66" fmla="*/ 92 w 599"/>
                                    <a:gd name="T67" fmla="*/ 694 h 736"/>
                                    <a:gd name="T68" fmla="*/ 72 w 599"/>
                                    <a:gd name="T69" fmla="*/ 691 h 736"/>
                                    <a:gd name="T70" fmla="*/ 52 w 599"/>
                                    <a:gd name="T71" fmla="*/ 684 h 736"/>
                                    <a:gd name="T72" fmla="*/ 35 w 599"/>
                                    <a:gd name="T73" fmla="*/ 674 h 736"/>
                                    <a:gd name="T74" fmla="*/ 20 w 599"/>
                                    <a:gd name="T75" fmla="*/ 661 h 736"/>
                                    <a:gd name="T76" fmla="*/ 15 w 599"/>
                                    <a:gd name="T77" fmla="*/ 651 h 736"/>
                                    <a:gd name="T78" fmla="*/ 8 w 599"/>
                                    <a:gd name="T79" fmla="*/ 641 h 736"/>
                                    <a:gd name="T80" fmla="*/ 5 w 599"/>
                                    <a:gd name="T81" fmla="*/ 631 h 736"/>
                                    <a:gd name="T82" fmla="*/ 0 w 599"/>
                                    <a:gd name="T83" fmla="*/ 619 h 736"/>
                                    <a:gd name="T84" fmla="*/ 0 w 599"/>
                                    <a:gd name="T85" fmla="*/ 0 h 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99" h="736">
                                      <a:moveTo>
                                        <a:pt x="0" y="0"/>
                                      </a:moveTo>
                                      <a:lnTo>
                                        <a:pt x="599" y="0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309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599" y="464"/>
                                      </a:lnTo>
                                      <a:lnTo>
                                        <a:pt x="599" y="541"/>
                                      </a:lnTo>
                                      <a:lnTo>
                                        <a:pt x="599" y="619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9" y="644"/>
                                      </a:lnTo>
                                      <a:lnTo>
                                        <a:pt x="584" y="65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64" y="674"/>
                                      </a:lnTo>
                                      <a:lnTo>
                                        <a:pt x="547" y="684"/>
                                      </a:lnTo>
                                      <a:lnTo>
                                        <a:pt x="527" y="691"/>
                                      </a:lnTo>
                                      <a:lnTo>
                                        <a:pt x="507" y="694"/>
                                      </a:lnTo>
                                      <a:lnTo>
                                        <a:pt x="482" y="696"/>
                                      </a:lnTo>
                                      <a:lnTo>
                                        <a:pt x="460" y="696"/>
                                      </a:lnTo>
                                      <a:lnTo>
                                        <a:pt x="413" y="696"/>
                                      </a:lnTo>
                                      <a:lnTo>
                                        <a:pt x="365" y="701"/>
                                      </a:lnTo>
                                      <a:lnTo>
                                        <a:pt x="345" y="704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08" y="721"/>
                                      </a:lnTo>
                                      <a:lnTo>
                                        <a:pt x="296" y="736"/>
                                      </a:lnTo>
                                      <a:lnTo>
                                        <a:pt x="283" y="721"/>
                                      </a:lnTo>
                                      <a:lnTo>
                                        <a:pt x="268" y="714"/>
                                      </a:lnTo>
                                      <a:lnTo>
                                        <a:pt x="249" y="706"/>
                                      </a:lnTo>
                                      <a:lnTo>
                                        <a:pt x="229" y="701"/>
                                      </a:lnTo>
                                      <a:lnTo>
                                        <a:pt x="186" y="699"/>
                                      </a:lnTo>
                                      <a:lnTo>
                                        <a:pt x="139" y="699"/>
                                      </a:lnTo>
                                      <a:lnTo>
                                        <a:pt x="114" y="696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72" y="691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20" y="661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8" y="641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1" name="Rectangle 2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85" y="172720"/>
                                  <a:ext cx="364490" cy="217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2" name="Rectangle 2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85" y="172720"/>
                                  <a:ext cx="36449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3" name="Freeform 24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4490" y="172720"/>
                                  <a:ext cx="173355" cy="52070"/>
                                </a:xfrm>
                                <a:custGeom>
                                  <a:avLst/>
                                  <a:gdLst>
                                    <a:gd name="T0" fmla="*/ 119 w 273"/>
                                    <a:gd name="T1" fmla="*/ 10 h 82"/>
                                    <a:gd name="T2" fmla="*/ 99 w 273"/>
                                    <a:gd name="T3" fmla="*/ 5 h 82"/>
                                    <a:gd name="T4" fmla="*/ 82 w 273"/>
                                    <a:gd name="T5" fmla="*/ 12 h 82"/>
                                    <a:gd name="T6" fmla="*/ 57 w 273"/>
                                    <a:gd name="T7" fmla="*/ 17 h 82"/>
                                    <a:gd name="T8" fmla="*/ 35 w 273"/>
                                    <a:gd name="T9" fmla="*/ 12 h 82"/>
                                    <a:gd name="T10" fmla="*/ 17 w 273"/>
                                    <a:gd name="T11" fmla="*/ 17 h 82"/>
                                    <a:gd name="T12" fmla="*/ 5 w 273"/>
                                    <a:gd name="T13" fmla="*/ 30 h 82"/>
                                    <a:gd name="T14" fmla="*/ 57 w 273"/>
                                    <a:gd name="T15" fmla="*/ 40 h 82"/>
                                    <a:gd name="T16" fmla="*/ 82 w 273"/>
                                    <a:gd name="T17" fmla="*/ 52 h 82"/>
                                    <a:gd name="T18" fmla="*/ 85 w 273"/>
                                    <a:gd name="T19" fmla="*/ 60 h 82"/>
                                    <a:gd name="T20" fmla="*/ 99 w 273"/>
                                    <a:gd name="T21" fmla="*/ 57 h 82"/>
                                    <a:gd name="T22" fmla="*/ 109 w 273"/>
                                    <a:gd name="T23" fmla="*/ 75 h 82"/>
                                    <a:gd name="T24" fmla="*/ 124 w 273"/>
                                    <a:gd name="T25" fmla="*/ 82 h 82"/>
                                    <a:gd name="T26" fmla="*/ 149 w 273"/>
                                    <a:gd name="T27" fmla="*/ 80 h 82"/>
                                    <a:gd name="T28" fmla="*/ 149 w 273"/>
                                    <a:gd name="T29" fmla="*/ 80 h 82"/>
                                    <a:gd name="T30" fmla="*/ 149 w 273"/>
                                    <a:gd name="T31" fmla="*/ 80 h 82"/>
                                    <a:gd name="T32" fmla="*/ 152 w 273"/>
                                    <a:gd name="T33" fmla="*/ 77 h 82"/>
                                    <a:gd name="T34" fmla="*/ 154 w 273"/>
                                    <a:gd name="T35" fmla="*/ 77 h 82"/>
                                    <a:gd name="T36" fmla="*/ 154 w 273"/>
                                    <a:gd name="T37" fmla="*/ 82 h 82"/>
                                    <a:gd name="T38" fmla="*/ 167 w 273"/>
                                    <a:gd name="T39" fmla="*/ 80 h 82"/>
                                    <a:gd name="T40" fmla="*/ 179 w 273"/>
                                    <a:gd name="T41" fmla="*/ 67 h 82"/>
                                    <a:gd name="T42" fmla="*/ 181 w 273"/>
                                    <a:gd name="T43" fmla="*/ 60 h 82"/>
                                    <a:gd name="T44" fmla="*/ 184 w 273"/>
                                    <a:gd name="T45" fmla="*/ 60 h 82"/>
                                    <a:gd name="T46" fmla="*/ 181 w 273"/>
                                    <a:gd name="T47" fmla="*/ 65 h 82"/>
                                    <a:gd name="T48" fmla="*/ 209 w 273"/>
                                    <a:gd name="T49" fmla="*/ 70 h 82"/>
                                    <a:gd name="T50" fmla="*/ 226 w 273"/>
                                    <a:gd name="T51" fmla="*/ 60 h 82"/>
                                    <a:gd name="T52" fmla="*/ 236 w 273"/>
                                    <a:gd name="T53" fmla="*/ 45 h 82"/>
                                    <a:gd name="T54" fmla="*/ 231 w 273"/>
                                    <a:gd name="T55" fmla="*/ 35 h 82"/>
                                    <a:gd name="T56" fmla="*/ 229 w 273"/>
                                    <a:gd name="T57" fmla="*/ 30 h 82"/>
                                    <a:gd name="T58" fmla="*/ 239 w 273"/>
                                    <a:gd name="T59" fmla="*/ 35 h 82"/>
                                    <a:gd name="T60" fmla="*/ 263 w 273"/>
                                    <a:gd name="T61" fmla="*/ 25 h 82"/>
                                    <a:gd name="T62" fmla="*/ 271 w 273"/>
                                    <a:gd name="T63" fmla="*/ 15 h 82"/>
                                    <a:gd name="T64" fmla="*/ 273 w 273"/>
                                    <a:gd name="T65" fmla="*/ 0 h 82"/>
                                    <a:gd name="T66" fmla="*/ 184 w 273"/>
                                    <a:gd name="T67" fmla="*/ 0 h 82"/>
                                    <a:gd name="T68" fmla="*/ 171 w 273"/>
                                    <a:gd name="T69" fmla="*/ 5 h 82"/>
                                    <a:gd name="T70" fmla="*/ 162 w 273"/>
                                    <a:gd name="T71" fmla="*/ 17 h 82"/>
                                    <a:gd name="T72" fmla="*/ 159 w 273"/>
                                    <a:gd name="T73" fmla="*/ 27 h 82"/>
                                    <a:gd name="T74" fmla="*/ 159 w 273"/>
                                    <a:gd name="T75" fmla="*/ 35 h 82"/>
                                    <a:gd name="T76" fmla="*/ 149 w 273"/>
                                    <a:gd name="T77" fmla="*/ 20 h 82"/>
                                    <a:gd name="T78" fmla="*/ 129 w 273"/>
                                    <a:gd name="T79" fmla="*/ 7 h 82"/>
                                    <a:gd name="T80" fmla="*/ 124 w 273"/>
                                    <a:gd name="T81" fmla="*/ 12 h 82"/>
                                    <a:gd name="T82" fmla="*/ 266 w 273"/>
                                    <a:gd name="T83" fmla="*/ 22 h 82"/>
                                    <a:gd name="T84" fmla="*/ 266 w 273"/>
                                    <a:gd name="T85" fmla="*/ 7 h 82"/>
                                    <a:gd name="T86" fmla="*/ 266 w 273"/>
                                    <a:gd name="T87" fmla="*/ 2 h 82"/>
                                    <a:gd name="T88" fmla="*/ 271 w 273"/>
                                    <a:gd name="T89" fmla="*/ 7 h 82"/>
                                    <a:gd name="T90" fmla="*/ 268 w 273"/>
                                    <a:gd name="T91" fmla="*/ 15 h 82"/>
                                    <a:gd name="T92" fmla="*/ 266 w 273"/>
                                    <a:gd name="T93" fmla="*/ 22 h 82"/>
                                    <a:gd name="T94" fmla="*/ 176 w 273"/>
                                    <a:gd name="T95" fmla="*/ 5 h 82"/>
                                    <a:gd name="T96" fmla="*/ 184 w 273"/>
                                    <a:gd name="T97" fmla="*/ 7 h 82"/>
                                    <a:gd name="T98" fmla="*/ 176 w 273"/>
                                    <a:gd name="T99" fmla="*/ 5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73" h="82">
                                      <a:moveTo>
                                        <a:pt x="124" y="15"/>
                                      </a:moveTo>
                                      <a:lnTo>
                                        <a:pt x="119" y="10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7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9" y="75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2" y="80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1" y="60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1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9" y="32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3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67" y="10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5"/>
                                      </a:lnTo>
                                      <a:close/>
                                      <a:moveTo>
                                        <a:pt x="266" y="22"/>
                                      </a:moveTo>
                                      <a:lnTo>
                                        <a:pt x="268" y="15"/>
                                      </a:lnTo>
                                      <a:lnTo>
                                        <a:pt x="266" y="7"/>
                                      </a:lnTo>
                                      <a:lnTo>
                                        <a:pt x="263" y="5"/>
                                      </a:lnTo>
                                      <a:lnTo>
                                        <a:pt x="266" y="2"/>
                                      </a:lnTo>
                                      <a:lnTo>
                                        <a:pt x="268" y="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1" y="12"/>
                                      </a:lnTo>
                                      <a:lnTo>
                                        <a:pt x="268" y="1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66" y="22"/>
                                      </a:lnTo>
                                      <a:close/>
                                      <a:moveTo>
                                        <a:pt x="171" y="5"/>
                                      </a:moveTo>
                                      <a:lnTo>
                                        <a:pt x="176" y="5"/>
                                      </a:lnTo>
                                      <a:lnTo>
                                        <a:pt x="181" y="7"/>
                                      </a:lnTo>
                                      <a:lnTo>
                                        <a:pt x="184" y="7"/>
                                      </a:lnTo>
                                      <a:lnTo>
                                        <a:pt x="184" y="7"/>
                                      </a:lnTo>
                                      <a:lnTo>
                                        <a:pt x="176" y="5"/>
                                      </a:lnTo>
                                      <a:lnTo>
                                        <a:pt x="17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4" name="Freeform 2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172720"/>
                                  <a:ext cx="173355" cy="52070"/>
                                </a:xfrm>
                                <a:custGeom>
                                  <a:avLst/>
                                  <a:gdLst>
                                    <a:gd name="T0" fmla="*/ 119 w 273"/>
                                    <a:gd name="T1" fmla="*/ 10 h 82"/>
                                    <a:gd name="T2" fmla="*/ 99 w 273"/>
                                    <a:gd name="T3" fmla="*/ 5 h 82"/>
                                    <a:gd name="T4" fmla="*/ 82 w 273"/>
                                    <a:gd name="T5" fmla="*/ 12 h 82"/>
                                    <a:gd name="T6" fmla="*/ 57 w 273"/>
                                    <a:gd name="T7" fmla="*/ 17 h 82"/>
                                    <a:gd name="T8" fmla="*/ 35 w 273"/>
                                    <a:gd name="T9" fmla="*/ 12 h 82"/>
                                    <a:gd name="T10" fmla="*/ 17 w 273"/>
                                    <a:gd name="T11" fmla="*/ 17 h 82"/>
                                    <a:gd name="T12" fmla="*/ 5 w 273"/>
                                    <a:gd name="T13" fmla="*/ 30 h 82"/>
                                    <a:gd name="T14" fmla="*/ 57 w 273"/>
                                    <a:gd name="T15" fmla="*/ 40 h 82"/>
                                    <a:gd name="T16" fmla="*/ 82 w 273"/>
                                    <a:gd name="T17" fmla="*/ 52 h 82"/>
                                    <a:gd name="T18" fmla="*/ 85 w 273"/>
                                    <a:gd name="T19" fmla="*/ 60 h 82"/>
                                    <a:gd name="T20" fmla="*/ 99 w 273"/>
                                    <a:gd name="T21" fmla="*/ 57 h 82"/>
                                    <a:gd name="T22" fmla="*/ 109 w 273"/>
                                    <a:gd name="T23" fmla="*/ 75 h 82"/>
                                    <a:gd name="T24" fmla="*/ 124 w 273"/>
                                    <a:gd name="T25" fmla="*/ 82 h 82"/>
                                    <a:gd name="T26" fmla="*/ 149 w 273"/>
                                    <a:gd name="T27" fmla="*/ 80 h 82"/>
                                    <a:gd name="T28" fmla="*/ 149 w 273"/>
                                    <a:gd name="T29" fmla="*/ 80 h 82"/>
                                    <a:gd name="T30" fmla="*/ 149 w 273"/>
                                    <a:gd name="T31" fmla="*/ 80 h 82"/>
                                    <a:gd name="T32" fmla="*/ 152 w 273"/>
                                    <a:gd name="T33" fmla="*/ 77 h 82"/>
                                    <a:gd name="T34" fmla="*/ 154 w 273"/>
                                    <a:gd name="T35" fmla="*/ 77 h 82"/>
                                    <a:gd name="T36" fmla="*/ 154 w 273"/>
                                    <a:gd name="T37" fmla="*/ 82 h 82"/>
                                    <a:gd name="T38" fmla="*/ 167 w 273"/>
                                    <a:gd name="T39" fmla="*/ 80 h 82"/>
                                    <a:gd name="T40" fmla="*/ 179 w 273"/>
                                    <a:gd name="T41" fmla="*/ 67 h 82"/>
                                    <a:gd name="T42" fmla="*/ 181 w 273"/>
                                    <a:gd name="T43" fmla="*/ 60 h 82"/>
                                    <a:gd name="T44" fmla="*/ 184 w 273"/>
                                    <a:gd name="T45" fmla="*/ 60 h 82"/>
                                    <a:gd name="T46" fmla="*/ 181 w 273"/>
                                    <a:gd name="T47" fmla="*/ 65 h 82"/>
                                    <a:gd name="T48" fmla="*/ 209 w 273"/>
                                    <a:gd name="T49" fmla="*/ 70 h 82"/>
                                    <a:gd name="T50" fmla="*/ 226 w 273"/>
                                    <a:gd name="T51" fmla="*/ 60 h 82"/>
                                    <a:gd name="T52" fmla="*/ 236 w 273"/>
                                    <a:gd name="T53" fmla="*/ 45 h 82"/>
                                    <a:gd name="T54" fmla="*/ 231 w 273"/>
                                    <a:gd name="T55" fmla="*/ 35 h 82"/>
                                    <a:gd name="T56" fmla="*/ 229 w 273"/>
                                    <a:gd name="T57" fmla="*/ 30 h 82"/>
                                    <a:gd name="T58" fmla="*/ 239 w 273"/>
                                    <a:gd name="T59" fmla="*/ 35 h 82"/>
                                    <a:gd name="T60" fmla="*/ 263 w 273"/>
                                    <a:gd name="T61" fmla="*/ 25 h 82"/>
                                    <a:gd name="T62" fmla="*/ 271 w 273"/>
                                    <a:gd name="T63" fmla="*/ 15 h 82"/>
                                    <a:gd name="T64" fmla="*/ 273 w 273"/>
                                    <a:gd name="T65" fmla="*/ 0 h 82"/>
                                    <a:gd name="T66" fmla="*/ 184 w 273"/>
                                    <a:gd name="T67" fmla="*/ 0 h 82"/>
                                    <a:gd name="T68" fmla="*/ 171 w 273"/>
                                    <a:gd name="T69" fmla="*/ 5 h 82"/>
                                    <a:gd name="T70" fmla="*/ 162 w 273"/>
                                    <a:gd name="T71" fmla="*/ 17 h 82"/>
                                    <a:gd name="T72" fmla="*/ 159 w 273"/>
                                    <a:gd name="T73" fmla="*/ 27 h 82"/>
                                    <a:gd name="T74" fmla="*/ 159 w 273"/>
                                    <a:gd name="T75" fmla="*/ 35 h 82"/>
                                    <a:gd name="T76" fmla="*/ 149 w 273"/>
                                    <a:gd name="T77" fmla="*/ 20 h 82"/>
                                    <a:gd name="T78" fmla="*/ 129 w 273"/>
                                    <a:gd name="T79" fmla="*/ 7 h 82"/>
                                    <a:gd name="T80" fmla="*/ 124 w 273"/>
                                    <a:gd name="T81" fmla="*/ 1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73" h="82">
                                      <a:moveTo>
                                        <a:pt x="124" y="15"/>
                                      </a:moveTo>
                                      <a:lnTo>
                                        <a:pt x="119" y="10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7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9" y="75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2" y="80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1" y="60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1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9" y="32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3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67" y="10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5" name="Freeform 2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495" y="173990"/>
                                  <a:ext cx="5080" cy="12700"/>
                                </a:xfrm>
                                <a:custGeom>
                                  <a:avLst/>
                                  <a:gdLst>
                                    <a:gd name="T0" fmla="*/ 3 w 8"/>
                                    <a:gd name="T1" fmla="*/ 20 h 20"/>
                                    <a:gd name="T2" fmla="*/ 5 w 8"/>
                                    <a:gd name="T3" fmla="*/ 13 h 20"/>
                                    <a:gd name="T4" fmla="*/ 3 w 8"/>
                                    <a:gd name="T5" fmla="*/ 5 h 20"/>
                                    <a:gd name="T6" fmla="*/ 0 w 8"/>
                                    <a:gd name="T7" fmla="*/ 3 h 20"/>
                                    <a:gd name="T8" fmla="*/ 3 w 8"/>
                                    <a:gd name="T9" fmla="*/ 0 h 20"/>
                                    <a:gd name="T10" fmla="*/ 3 w 8"/>
                                    <a:gd name="T11" fmla="*/ 0 h 20"/>
                                    <a:gd name="T12" fmla="*/ 5 w 8"/>
                                    <a:gd name="T13" fmla="*/ 3 h 20"/>
                                    <a:gd name="T14" fmla="*/ 8 w 8"/>
                                    <a:gd name="T15" fmla="*/ 5 h 20"/>
                                    <a:gd name="T16" fmla="*/ 8 w 8"/>
                                    <a:gd name="T17" fmla="*/ 10 h 20"/>
                                    <a:gd name="T18" fmla="*/ 5 w 8"/>
                                    <a:gd name="T19" fmla="*/ 13 h 20"/>
                                    <a:gd name="T20" fmla="*/ 3 w 8"/>
                                    <a:gd name="T21" fmla="*/ 18 h 20"/>
                                    <a:gd name="T22" fmla="*/ 3 w 8"/>
                                    <a:gd name="T2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" h="20">
                                      <a:moveTo>
                                        <a:pt x="3" y="2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6" name="Freeform 2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075" y="175895"/>
                                  <a:ext cx="8255" cy="1270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0 h 2"/>
                                    <a:gd name="T2" fmla="*/ 5 w 13"/>
                                    <a:gd name="T3" fmla="*/ 0 h 2"/>
                                    <a:gd name="T4" fmla="*/ 10 w 13"/>
                                    <a:gd name="T5" fmla="*/ 2 h 2"/>
                                    <a:gd name="T6" fmla="*/ 13 w 13"/>
                                    <a:gd name="T7" fmla="*/ 2 h 2"/>
                                    <a:gd name="T8" fmla="*/ 13 w 13"/>
                                    <a:gd name="T9" fmla="*/ 2 h 2"/>
                                    <a:gd name="T10" fmla="*/ 13 w 13"/>
                                    <a:gd name="T11" fmla="*/ 2 h 2"/>
                                    <a:gd name="T12" fmla="*/ 5 w 13"/>
                                    <a:gd name="T13" fmla="*/ 0 h 2"/>
                                    <a:gd name="T14" fmla="*/ 0 w 13"/>
                                    <a:gd name="T1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3" h="2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7" name="Freeform 2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360" y="324485"/>
                                  <a:ext cx="104140" cy="4445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60 h 70"/>
                                    <a:gd name="T2" fmla="*/ 27 w 164"/>
                                    <a:gd name="T3" fmla="*/ 55 h 70"/>
                                    <a:gd name="T4" fmla="*/ 47 w 164"/>
                                    <a:gd name="T5" fmla="*/ 48 h 70"/>
                                    <a:gd name="T6" fmla="*/ 64 w 164"/>
                                    <a:gd name="T7" fmla="*/ 38 h 70"/>
                                    <a:gd name="T8" fmla="*/ 82 w 164"/>
                                    <a:gd name="T9" fmla="*/ 28 h 70"/>
                                    <a:gd name="T10" fmla="*/ 96 w 164"/>
                                    <a:gd name="T11" fmla="*/ 18 h 70"/>
                                    <a:gd name="T12" fmla="*/ 114 w 164"/>
                                    <a:gd name="T13" fmla="*/ 8 h 70"/>
                                    <a:gd name="T14" fmla="*/ 136 w 164"/>
                                    <a:gd name="T15" fmla="*/ 3 h 70"/>
                                    <a:gd name="T16" fmla="*/ 164 w 164"/>
                                    <a:gd name="T17" fmla="*/ 0 h 70"/>
                                    <a:gd name="T18" fmla="*/ 164 w 164"/>
                                    <a:gd name="T19" fmla="*/ 13 h 70"/>
                                    <a:gd name="T20" fmla="*/ 164 w 164"/>
                                    <a:gd name="T21" fmla="*/ 28 h 70"/>
                                    <a:gd name="T22" fmla="*/ 144 w 164"/>
                                    <a:gd name="T23" fmla="*/ 25 h 70"/>
                                    <a:gd name="T24" fmla="*/ 124 w 164"/>
                                    <a:gd name="T25" fmla="*/ 25 h 70"/>
                                    <a:gd name="T26" fmla="*/ 104 w 164"/>
                                    <a:gd name="T27" fmla="*/ 30 h 70"/>
                                    <a:gd name="T28" fmla="*/ 84 w 164"/>
                                    <a:gd name="T29" fmla="*/ 38 h 70"/>
                                    <a:gd name="T30" fmla="*/ 44 w 164"/>
                                    <a:gd name="T31" fmla="*/ 55 h 70"/>
                                    <a:gd name="T32" fmla="*/ 0 w 164"/>
                                    <a:gd name="T33" fmla="*/ 70 h 70"/>
                                    <a:gd name="T34" fmla="*/ 0 w 164"/>
                                    <a:gd name="T35" fmla="*/ 65 h 70"/>
                                    <a:gd name="T36" fmla="*/ 0 w 164"/>
                                    <a:gd name="T37" fmla="*/ 6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64" h="70">
                                      <a:moveTo>
                                        <a:pt x="0" y="60"/>
                                      </a:moveTo>
                                      <a:lnTo>
                                        <a:pt x="27" y="55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96" y="18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36" y="3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44" y="25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8" name="Freeform 2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302895"/>
                                  <a:ext cx="104140" cy="5842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82 h 92"/>
                                    <a:gd name="T2" fmla="*/ 15 w 164"/>
                                    <a:gd name="T3" fmla="*/ 79 h 92"/>
                                    <a:gd name="T4" fmla="*/ 27 w 164"/>
                                    <a:gd name="T5" fmla="*/ 74 h 92"/>
                                    <a:gd name="T6" fmla="*/ 40 w 164"/>
                                    <a:gd name="T7" fmla="*/ 72 h 92"/>
                                    <a:gd name="T8" fmla="*/ 50 w 164"/>
                                    <a:gd name="T9" fmla="*/ 64 h 92"/>
                                    <a:gd name="T10" fmla="*/ 67 w 164"/>
                                    <a:gd name="T11" fmla="*/ 52 h 92"/>
                                    <a:gd name="T12" fmla="*/ 82 w 164"/>
                                    <a:gd name="T13" fmla="*/ 37 h 92"/>
                                    <a:gd name="T14" fmla="*/ 99 w 164"/>
                                    <a:gd name="T15" fmla="*/ 22 h 92"/>
                                    <a:gd name="T16" fmla="*/ 117 w 164"/>
                                    <a:gd name="T17" fmla="*/ 12 h 92"/>
                                    <a:gd name="T18" fmla="*/ 127 w 164"/>
                                    <a:gd name="T19" fmla="*/ 7 h 92"/>
                                    <a:gd name="T20" fmla="*/ 137 w 164"/>
                                    <a:gd name="T21" fmla="*/ 2 h 92"/>
                                    <a:gd name="T22" fmla="*/ 149 w 164"/>
                                    <a:gd name="T23" fmla="*/ 0 h 92"/>
                                    <a:gd name="T24" fmla="*/ 164 w 164"/>
                                    <a:gd name="T25" fmla="*/ 0 h 92"/>
                                    <a:gd name="T26" fmla="*/ 164 w 164"/>
                                    <a:gd name="T27" fmla="*/ 12 h 92"/>
                                    <a:gd name="T28" fmla="*/ 164 w 164"/>
                                    <a:gd name="T29" fmla="*/ 25 h 92"/>
                                    <a:gd name="T30" fmla="*/ 142 w 164"/>
                                    <a:gd name="T31" fmla="*/ 27 h 92"/>
                                    <a:gd name="T32" fmla="*/ 122 w 164"/>
                                    <a:gd name="T33" fmla="*/ 32 h 92"/>
                                    <a:gd name="T34" fmla="*/ 104 w 164"/>
                                    <a:gd name="T35" fmla="*/ 42 h 92"/>
                                    <a:gd name="T36" fmla="*/ 85 w 164"/>
                                    <a:gd name="T37" fmla="*/ 52 h 92"/>
                                    <a:gd name="T38" fmla="*/ 65 w 164"/>
                                    <a:gd name="T39" fmla="*/ 62 h 92"/>
                                    <a:gd name="T40" fmla="*/ 45 w 164"/>
                                    <a:gd name="T41" fmla="*/ 74 h 92"/>
                                    <a:gd name="T42" fmla="*/ 22 w 164"/>
                                    <a:gd name="T43" fmla="*/ 84 h 92"/>
                                    <a:gd name="T44" fmla="*/ 0 w 164"/>
                                    <a:gd name="T45" fmla="*/ 92 h 92"/>
                                    <a:gd name="T46" fmla="*/ 0 w 164"/>
                                    <a:gd name="T47" fmla="*/ 87 h 92"/>
                                    <a:gd name="T48" fmla="*/ 0 w 164"/>
                                    <a:gd name="T49" fmla="*/ 8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4" h="92">
                                      <a:moveTo>
                                        <a:pt x="0" y="82"/>
                                      </a:moveTo>
                                      <a:lnTo>
                                        <a:pt x="15" y="79"/>
                                      </a:lnTo>
                                      <a:lnTo>
                                        <a:pt x="27" y="74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7" y="2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42" y="27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9" name="Freeform 2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278765"/>
                                  <a:ext cx="104140" cy="6985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00 h 110"/>
                                    <a:gd name="T2" fmla="*/ 15 w 164"/>
                                    <a:gd name="T3" fmla="*/ 97 h 110"/>
                                    <a:gd name="T4" fmla="*/ 27 w 164"/>
                                    <a:gd name="T5" fmla="*/ 92 h 110"/>
                                    <a:gd name="T6" fmla="*/ 40 w 164"/>
                                    <a:gd name="T7" fmla="*/ 87 h 110"/>
                                    <a:gd name="T8" fmla="*/ 50 w 164"/>
                                    <a:gd name="T9" fmla="*/ 82 h 110"/>
                                    <a:gd name="T10" fmla="*/ 67 w 164"/>
                                    <a:gd name="T11" fmla="*/ 65 h 110"/>
                                    <a:gd name="T12" fmla="*/ 82 w 164"/>
                                    <a:gd name="T13" fmla="*/ 48 h 110"/>
                                    <a:gd name="T14" fmla="*/ 99 w 164"/>
                                    <a:gd name="T15" fmla="*/ 30 h 110"/>
                                    <a:gd name="T16" fmla="*/ 117 w 164"/>
                                    <a:gd name="T17" fmla="*/ 15 h 110"/>
                                    <a:gd name="T18" fmla="*/ 127 w 164"/>
                                    <a:gd name="T19" fmla="*/ 8 h 110"/>
                                    <a:gd name="T20" fmla="*/ 137 w 164"/>
                                    <a:gd name="T21" fmla="*/ 3 h 110"/>
                                    <a:gd name="T22" fmla="*/ 149 w 164"/>
                                    <a:gd name="T23" fmla="*/ 0 h 110"/>
                                    <a:gd name="T24" fmla="*/ 164 w 164"/>
                                    <a:gd name="T25" fmla="*/ 0 h 110"/>
                                    <a:gd name="T26" fmla="*/ 164 w 164"/>
                                    <a:gd name="T27" fmla="*/ 13 h 110"/>
                                    <a:gd name="T28" fmla="*/ 164 w 164"/>
                                    <a:gd name="T29" fmla="*/ 25 h 110"/>
                                    <a:gd name="T30" fmla="*/ 154 w 164"/>
                                    <a:gd name="T31" fmla="*/ 28 h 110"/>
                                    <a:gd name="T32" fmla="*/ 142 w 164"/>
                                    <a:gd name="T33" fmla="*/ 28 h 110"/>
                                    <a:gd name="T34" fmla="*/ 132 w 164"/>
                                    <a:gd name="T35" fmla="*/ 33 h 110"/>
                                    <a:gd name="T36" fmla="*/ 122 w 164"/>
                                    <a:gd name="T37" fmla="*/ 38 h 110"/>
                                    <a:gd name="T38" fmla="*/ 104 w 164"/>
                                    <a:gd name="T39" fmla="*/ 48 h 110"/>
                                    <a:gd name="T40" fmla="*/ 85 w 164"/>
                                    <a:gd name="T41" fmla="*/ 63 h 110"/>
                                    <a:gd name="T42" fmla="*/ 65 w 164"/>
                                    <a:gd name="T43" fmla="*/ 75 h 110"/>
                                    <a:gd name="T44" fmla="*/ 45 w 164"/>
                                    <a:gd name="T45" fmla="*/ 90 h 110"/>
                                    <a:gd name="T46" fmla="*/ 22 w 164"/>
                                    <a:gd name="T47" fmla="*/ 102 h 110"/>
                                    <a:gd name="T48" fmla="*/ 0 w 164"/>
                                    <a:gd name="T49" fmla="*/ 110 h 110"/>
                                    <a:gd name="T50" fmla="*/ 0 w 164"/>
                                    <a:gd name="T51" fmla="*/ 105 h 110"/>
                                    <a:gd name="T52" fmla="*/ 0 w 164"/>
                                    <a:gd name="T53" fmla="*/ 10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64" h="110">
                                      <a:moveTo>
                                        <a:pt x="0" y="100"/>
                                      </a:moveTo>
                                      <a:lnTo>
                                        <a:pt x="15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117" y="15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2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2" y="10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0" name="Freeform 2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255270"/>
                                  <a:ext cx="104140" cy="80645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17 h 127"/>
                                    <a:gd name="T2" fmla="*/ 15 w 164"/>
                                    <a:gd name="T3" fmla="*/ 114 h 127"/>
                                    <a:gd name="T4" fmla="*/ 27 w 164"/>
                                    <a:gd name="T5" fmla="*/ 109 h 127"/>
                                    <a:gd name="T6" fmla="*/ 40 w 164"/>
                                    <a:gd name="T7" fmla="*/ 104 h 127"/>
                                    <a:gd name="T8" fmla="*/ 50 w 164"/>
                                    <a:gd name="T9" fmla="*/ 97 h 127"/>
                                    <a:gd name="T10" fmla="*/ 67 w 164"/>
                                    <a:gd name="T11" fmla="*/ 77 h 127"/>
                                    <a:gd name="T12" fmla="*/ 82 w 164"/>
                                    <a:gd name="T13" fmla="*/ 55 h 127"/>
                                    <a:gd name="T14" fmla="*/ 99 w 164"/>
                                    <a:gd name="T15" fmla="*/ 35 h 127"/>
                                    <a:gd name="T16" fmla="*/ 117 w 164"/>
                                    <a:gd name="T17" fmla="*/ 17 h 127"/>
                                    <a:gd name="T18" fmla="*/ 127 w 164"/>
                                    <a:gd name="T19" fmla="*/ 10 h 127"/>
                                    <a:gd name="T20" fmla="*/ 137 w 164"/>
                                    <a:gd name="T21" fmla="*/ 5 h 127"/>
                                    <a:gd name="T22" fmla="*/ 149 w 164"/>
                                    <a:gd name="T23" fmla="*/ 0 h 127"/>
                                    <a:gd name="T24" fmla="*/ 164 w 164"/>
                                    <a:gd name="T25" fmla="*/ 0 h 127"/>
                                    <a:gd name="T26" fmla="*/ 164 w 164"/>
                                    <a:gd name="T27" fmla="*/ 12 h 127"/>
                                    <a:gd name="T28" fmla="*/ 164 w 164"/>
                                    <a:gd name="T29" fmla="*/ 25 h 127"/>
                                    <a:gd name="T30" fmla="*/ 154 w 164"/>
                                    <a:gd name="T31" fmla="*/ 27 h 127"/>
                                    <a:gd name="T32" fmla="*/ 142 w 164"/>
                                    <a:gd name="T33" fmla="*/ 30 h 127"/>
                                    <a:gd name="T34" fmla="*/ 132 w 164"/>
                                    <a:gd name="T35" fmla="*/ 32 h 127"/>
                                    <a:gd name="T36" fmla="*/ 122 w 164"/>
                                    <a:gd name="T37" fmla="*/ 40 h 127"/>
                                    <a:gd name="T38" fmla="*/ 104 w 164"/>
                                    <a:gd name="T39" fmla="*/ 52 h 127"/>
                                    <a:gd name="T40" fmla="*/ 85 w 164"/>
                                    <a:gd name="T41" fmla="*/ 70 h 127"/>
                                    <a:gd name="T42" fmla="*/ 65 w 164"/>
                                    <a:gd name="T43" fmla="*/ 87 h 127"/>
                                    <a:gd name="T44" fmla="*/ 45 w 164"/>
                                    <a:gd name="T45" fmla="*/ 104 h 127"/>
                                    <a:gd name="T46" fmla="*/ 35 w 164"/>
                                    <a:gd name="T47" fmla="*/ 112 h 127"/>
                                    <a:gd name="T48" fmla="*/ 22 w 164"/>
                                    <a:gd name="T49" fmla="*/ 119 h 127"/>
                                    <a:gd name="T50" fmla="*/ 12 w 164"/>
                                    <a:gd name="T51" fmla="*/ 124 h 127"/>
                                    <a:gd name="T52" fmla="*/ 0 w 164"/>
                                    <a:gd name="T53" fmla="*/ 127 h 127"/>
                                    <a:gd name="T54" fmla="*/ 0 w 164"/>
                                    <a:gd name="T55" fmla="*/ 122 h 127"/>
                                    <a:gd name="T56" fmla="*/ 0 w 164"/>
                                    <a:gd name="T57" fmla="*/ 117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4" h="127">
                                      <a:moveTo>
                                        <a:pt x="0" y="117"/>
                                      </a:moveTo>
                                      <a:lnTo>
                                        <a:pt x="15" y="114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99" y="35"/>
                                      </a:lnTo>
                                      <a:lnTo>
                                        <a:pt x="117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85" y="70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45" y="104"/>
                                      </a:lnTo>
                                      <a:lnTo>
                                        <a:pt x="35" y="112"/>
                                      </a:lnTo>
                                      <a:lnTo>
                                        <a:pt x="22" y="119"/>
                                      </a:lnTo>
                                      <a:lnTo>
                                        <a:pt x="12" y="12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1" name="Freeform 2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415" y="198120"/>
                                  <a:ext cx="66040" cy="172720"/>
                                </a:xfrm>
                                <a:custGeom>
                                  <a:avLst/>
                                  <a:gdLst>
                                    <a:gd name="T0" fmla="*/ 25 w 104"/>
                                    <a:gd name="T1" fmla="*/ 47 h 272"/>
                                    <a:gd name="T2" fmla="*/ 44 w 104"/>
                                    <a:gd name="T3" fmla="*/ 57 h 272"/>
                                    <a:gd name="T4" fmla="*/ 59 w 104"/>
                                    <a:gd name="T5" fmla="*/ 70 h 272"/>
                                    <a:gd name="T6" fmla="*/ 64 w 104"/>
                                    <a:gd name="T7" fmla="*/ 77 h 272"/>
                                    <a:gd name="T8" fmla="*/ 69 w 104"/>
                                    <a:gd name="T9" fmla="*/ 90 h 272"/>
                                    <a:gd name="T10" fmla="*/ 72 w 104"/>
                                    <a:gd name="T11" fmla="*/ 105 h 272"/>
                                    <a:gd name="T12" fmla="*/ 77 w 104"/>
                                    <a:gd name="T13" fmla="*/ 122 h 272"/>
                                    <a:gd name="T14" fmla="*/ 92 w 104"/>
                                    <a:gd name="T15" fmla="*/ 122 h 272"/>
                                    <a:gd name="T16" fmla="*/ 92 w 104"/>
                                    <a:gd name="T17" fmla="*/ 137 h 272"/>
                                    <a:gd name="T18" fmla="*/ 104 w 104"/>
                                    <a:gd name="T19" fmla="*/ 137 h 272"/>
                                    <a:gd name="T20" fmla="*/ 104 w 104"/>
                                    <a:gd name="T21" fmla="*/ 272 h 272"/>
                                    <a:gd name="T22" fmla="*/ 72 w 104"/>
                                    <a:gd name="T23" fmla="*/ 272 h 272"/>
                                    <a:gd name="T24" fmla="*/ 69 w 104"/>
                                    <a:gd name="T25" fmla="*/ 140 h 272"/>
                                    <a:gd name="T26" fmla="*/ 54 w 104"/>
                                    <a:gd name="T27" fmla="*/ 140 h 272"/>
                                    <a:gd name="T28" fmla="*/ 54 w 104"/>
                                    <a:gd name="T29" fmla="*/ 122 h 272"/>
                                    <a:gd name="T30" fmla="*/ 39 w 104"/>
                                    <a:gd name="T31" fmla="*/ 122 h 272"/>
                                    <a:gd name="T32" fmla="*/ 34 w 104"/>
                                    <a:gd name="T33" fmla="*/ 95 h 272"/>
                                    <a:gd name="T34" fmla="*/ 27 w 104"/>
                                    <a:gd name="T35" fmla="*/ 77 h 272"/>
                                    <a:gd name="T36" fmla="*/ 15 w 104"/>
                                    <a:gd name="T37" fmla="*/ 65 h 272"/>
                                    <a:gd name="T38" fmla="*/ 0 w 104"/>
                                    <a:gd name="T39" fmla="*/ 52 h 272"/>
                                    <a:gd name="T40" fmla="*/ 0 w 104"/>
                                    <a:gd name="T41" fmla="*/ 32 h 272"/>
                                    <a:gd name="T42" fmla="*/ 0 w 104"/>
                                    <a:gd name="T43" fmla="*/ 12 h 272"/>
                                    <a:gd name="T44" fmla="*/ 7 w 104"/>
                                    <a:gd name="T45" fmla="*/ 12 h 272"/>
                                    <a:gd name="T46" fmla="*/ 7 w 104"/>
                                    <a:gd name="T47" fmla="*/ 0 h 272"/>
                                    <a:gd name="T48" fmla="*/ 30 w 104"/>
                                    <a:gd name="T49" fmla="*/ 12 h 272"/>
                                    <a:gd name="T50" fmla="*/ 30 w 104"/>
                                    <a:gd name="T51" fmla="*/ 25 h 272"/>
                                    <a:gd name="T52" fmla="*/ 25 w 104"/>
                                    <a:gd name="T53" fmla="*/ 25 h 272"/>
                                    <a:gd name="T54" fmla="*/ 25 w 104"/>
                                    <a:gd name="T55" fmla="*/ 37 h 272"/>
                                    <a:gd name="T56" fmla="*/ 25 w 104"/>
                                    <a:gd name="T57" fmla="*/ 47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4" h="272">
                                      <a:moveTo>
                                        <a:pt x="25" y="47"/>
                                      </a:moveTo>
                                      <a:lnTo>
                                        <a:pt x="44" y="57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2" y="122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272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140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2" name="Freeform 2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415" y="198120"/>
                                  <a:ext cx="66040" cy="172720"/>
                                </a:xfrm>
                                <a:custGeom>
                                  <a:avLst/>
                                  <a:gdLst>
                                    <a:gd name="T0" fmla="*/ 25 w 104"/>
                                    <a:gd name="T1" fmla="*/ 47 h 272"/>
                                    <a:gd name="T2" fmla="*/ 44 w 104"/>
                                    <a:gd name="T3" fmla="*/ 57 h 272"/>
                                    <a:gd name="T4" fmla="*/ 59 w 104"/>
                                    <a:gd name="T5" fmla="*/ 70 h 272"/>
                                    <a:gd name="T6" fmla="*/ 64 w 104"/>
                                    <a:gd name="T7" fmla="*/ 77 h 272"/>
                                    <a:gd name="T8" fmla="*/ 69 w 104"/>
                                    <a:gd name="T9" fmla="*/ 90 h 272"/>
                                    <a:gd name="T10" fmla="*/ 72 w 104"/>
                                    <a:gd name="T11" fmla="*/ 105 h 272"/>
                                    <a:gd name="T12" fmla="*/ 77 w 104"/>
                                    <a:gd name="T13" fmla="*/ 122 h 272"/>
                                    <a:gd name="T14" fmla="*/ 92 w 104"/>
                                    <a:gd name="T15" fmla="*/ 122 h 272"/>
                                    <a:gd name="T16" fmla="*/ 92 w 104"/>
                                    <a:gd name="T17" fmla="*/ 137 h 272"/>
                                    <a:gd name="T18" fmla="*/ 104 w 104"/>
                                    <a:gd name="T19" fmla="*/ 137 h 272"/>
                                    <a:gd name="T20" fmla="*/ 104 w 104"/>
                                    <a:gd name="T21" fmla="*/ 272 h 272"/>
                                    <a:gd name="T22" fmla="*/ 72 w 104"/>
                                    <a:gd name="T23" fmla="*/ 272 h 272"/>
                                    <a:gd name="T24" fmla="*/ 69 w 104"/>
                                    <a:gd name="T25" fmla="*/ 140 h 272"/>
                                    <a:gd name="T26" fmla="*/ 54 w 104"/>
                                    <a:gd name="T27" fmla="*/ 140 h 272"/>
                                    <a:gd name="T28" fmla="*/ 54 w 104"/>
                                    <a:gd name="T29" fmla="*/ 122 h 272"/>
                                    <a:gd name="T30" fmla="*/ 39 w 104"/>
                                    <a:gd name="T31" fmla="*/ 122 h 272"/>
                                    <a:gd name="T32" fmla="*/ 34 w 104"/>
                                    <a:gd name="T33" fmla="*/ 95 h 272"/>
                                    <a:gd name="T34" fmla="*/ 27 w 104"/>
                                    <a:gd name="T35" fmla="*/ 77 h 272"/>
                                    <a:gd name="T36" fmla="*/ 15 w 104"/>
                                    <a:gd name="T37" fmla="*/ 65 h 272"/>
                                    <a:gd name="T38" fmla="*/ 0 w 104"/>
                                    <a:gd name="T39" fmla="*/ 52 h 272"/>
                                    <a:gd name="T40" fmla="*/ 0 w 104"/>
                                    <a:gd name="T41" fmla="*/ 32 h 272"/>
                                    <a:gd name="T42" fmla="*/ 0 w 104"/>
                                    <a:gd name="T43" fmla="*/ 12 h 272"/>
                                    <a:gd name="T44" fmla="*/ 7 w 104"/>
                                    <a:gd name="T45" fmla="*/ 12 h 272"/>
                                    <a:gd name="T46" fmla="*/ 7 w 104"/>
                                    <a:gd name="T47" fmla="*/ 0 h 272"/>
                                    <a:gd name="T48" fmla="*/ 30 w 104"/>
                                    <a:gd name="T49" fmla="*/ 12 h 272"/>
                                    <a:gd name="T50" fmla="*/ 30 w 104"/>
                                    <a:gd name="T51" fmla="*/ 25 h 272"/>
                                    <a:gd name="T52" fmla="*/ 25 w 104"/>
                                    <a:gd name="T53" fmla="*/ 25 h 272"/>
                                    <a:gd name="T54" fmla="*/ 25 w 104"/>
                                    <a:gd name="T55" fmla="*/ 37 h 272"/>
                                    <a:gd name="T56" fmla="*/ 25 w 104"/>
                                    <a:gd name="T57" fmla="*/ 47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4" h="272">
                                      <a:moveTo>
                                        <a:pt x="25" y="47"/>
                                      </a:moveTo>
                                      <a:lnTo>
                                        <a:pt x="44" y="57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2" y="122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272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140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3" name="Freeform 2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865" y="199390"/>
                                  <a:ext cx="128270" cy="171450"/>
                                </a:xfrm>
                                <a:custGeom>
                                  <a:avLst/>
                                  <a:gdLst>
                                    <a:gd name="T0" fmla="*/ 102 w 202"/>
                                    <a:gd name="T1" fmla="*/ 270 h 270"/>
                                    <a:gd name="T2" fmla="*/ 202 w 202"/>
                                    <a:gd name="T3" fmla="*/ 270 h 270"/>
                                    <a:gd name="T4" fmla="*/ 202 w 202"/>
                                    <a:gd name="T5" fmla="*/ 138 h 270"/>
                                    <a:gd name="T6" fmla="*/ 184 w 202"/>
                                    <a:gd name="T7" fmla="*/ 138 h 270"/>
                                    <a:gd name="T8" fmla="*/ 184 w 202"/>
                                    <a:gd name="T9" fmla="*/ 120 h 270"/>
                                    <a:gd name="T10" fmla="*/ 169 w 202"/>
                                    <a:gd name="T11" fmla="*/ 120 h 270"/>
                                    <a:gd name="T12" fmla="*/ 164 w 202"/>
                                    <a:gd name="T13" fmla="*/ 93 h 270"/>
                                    <a:gd name="T14" fmla="*/ 157 w 202"/>
                                    <a:gd name="T15" fmla="*/ 75 h 270"/>
                                    <a:gd name="T16" fmla="*/ 145 w 202"/>
                                    <a:gd name="T17" fmla="*/ 63 h 270"/>
                                    <a:gd name="T18" fmla="*/ 130 w 202"/>
                                    <a:gd name="T19" fmla="*/ 50 h 270"/>
                                    <a:gd name="T20" fmla="*/ 130 w 202"/>
                                    <a:gd name="T21" fmla="*/ 30 h 270"/>
                                    <a:gd name="T22" fmla="*/ 130 w 202"/>
                                    <a:gd name="T23" fmla="*/ 10 h 270"/>
                                    <a:gd name="T24" fmla="*/ 137 w 202"/>
                                    <a:gd name="T25" fmla="*/ 10 h 270"/>
                                    <a:gd name="T26" fmla="*/ 137 w 202"/>
                                    <a:gd name="T27" fmla="*/ 0 h 270"/>
                                    <a:gd name="T28" fmla="*/ 100 w 202"/>
                                    <a:gd name="T29" fmla="*/ 0 h 270"/>
                                    <a:gd name="T30" fmla="*/ 100 w 202"/>
                                    <a:gd name="T31" fmla="*/ 0 h 270"/>
                                    <a:gd name="T32" fmla="*/ 63 w 202"/>
                                    <a:gd name="T33" fmla="*/ 0 h 270"/>
                                    <a:gd name="T34" fmla="*/ 63 w 202"/>
                                    <a:gd name="T35" fmla="*/ 10 h 270"/>
                                    <a:gd name="T36" fmla="*/ 73 w 202"/>
                                    <a:gd name="T37" fmla="*/ 10 h 270"/>
                                    <a:gd name="T38" fmla="*/ 73 w 202"/>
                                    <a:gd name="T39" fmla="*/ 30 h 270"/>
                                    <a:gd name="T40" fmla="*/ 73 w 202"/>
                                    <a:gd name="T41" fmla="*/ 50 h 270"/>
                                    <a:gd name="T42" fmla="*/ 58 w 202"/>
                                    <a:gd name="T43" fmla="*/ 63 h 270"/>
                                    <a:gd name="T44" fmla="*/ 45 w 202"/>
                                    <a:gd name="T45" fmla="*/ 75 h 270"/>
                                    <a:gd name="T46" fmla="*/ 38 w 202"/>
                                    <a:gd name="T47" fmla="*/ 93 h 270"/>
                                    <a:gd name="T48" fmla="*/ 33 w 202"/>
                                    <a:gd name="T49" fmla="*/ 120 h 270"/>
                                    <a:gd name="T50" fmla="*/ 18 w 202"/>
                                    <a:gd name="T51" fmla="*/ 120 h 270"/>
                                    <a:gd name="T52" fmla="*/ 18 w 202"/>
                                    <a:gd name="T53" fmla="*/ 138 h 270"/>
                                    <a:gd name="T54" fmla="*/ 0 w 202"/>
                                    <a:gd name="T55" fmla="*/ 138 h 270"/>
                                    <a:gd name="T56" fmla="*/ 0 w 202"/>
                                    <a:gd name="T57" fmla="*/ 270 h 270"/>
                                    <a:gd name="T58" fmla="*/ 102 w 202"/>
                                    <a:gd name="T59" fmla="*/ 27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02" h="270">
                                      <a:moveTo>
                                        <a:pt x="102" y="270"/>
                                      </a:moveTo>
                                      <a:lnTo>
                                        <a:pt x="202" y="270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184" y="138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64" y="93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18" y="13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2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B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4" name="Freeform 2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865" y="199390"/>
                                  <a:ext cx="128270" cy="171450"/>
                                </a:xfrm>
                                <a:custGeom>
                                  <a:avLst/>
                                  <a:gdLst>
                                    <a:gd name="T0" fmla="*/ 102 w 202"/>
                                    <a:gd name="T1" fmla="*/ 270 h 270"/>
                                    <a:gd name="T2" fmla="*/ 202 w 202"/>
                                    <a:gd name="T3" fmla="*/ 270 h 270"/>
                                    <a:gd name="T4" fmla="*/ 202 w 202"/>
                                    <a:gd name="T5" fmla="*/ 138 h 270"/>
                                    <a:gd name="T6" fmla="*/ 184 w 202"/>
                                    <a:gd name="T7" fmla="*/ 138 h 270"/>
                                    <a:gd name="T8" fmla="*/ 184 w 202"/>
                                    <a:gd name="T9" fmla="*/ 120 h 270"/>
                                    <a:gd name="T10" fmla="*/ 169 w 202"/>
                                    <a:gd name="T11" fmla="*/ 120 h 270"/>
                                    <a:gd name="T12" fmla="*/ 164 w 202"/>
                                    <a:gd name="T13" fmla="*/ 93 h 270"/>
                                    <a:gd name="T14" fmla="*/ 157 w 202"/>
                                    <a:gd name="T15" fmla="*/ 75 h 270"/>
                                    <a:gd name="T16" fmla="*/ 145 w 202"/>
                                    <a:gd name="T17" fmla="*/ 63 h 270"/>
                                    <a:gd name="T18" fmla="*/ 130 w 202"/>
                                    <a:gd name="T19" fmla="*/ 50 h 270"/>
                                    <a:gd name="T20" fmla="*/ 130 w 202"/>
                                    <a:gd name="T21" fmla="*/ 30 h 270"/>
                                    <a:gd name="T22" fmla="*/ 130 w 202"/>
                                    <a:gd name="T23" fmla="*/ 10 h 270"/>
                                    <a:gd name="T24" fmla="*/ 137 w 202"/>
                                    <a:gd name="T25" fmla="*/ 10 h 270"/>
                                    <a:gd name="T26" fmla="*/ 137 w 202"/>
                                    <a:gd name="T27" fmla="*/ 0 h 270"/>
                                    <a:gd name="T28" fmla="*/ 100 w 202"/>
                                    <a:gd name="T29" fmla="*/ 0 h 270"/>
                                    <a:gd name="T30" fmla="*/ 100 w 202"/>
                                    <a:gd name="T31" fmla="*/ 0 h 270"/>
                                    <a:gd name="T32" fmla="*/ 63 w 202"/>
                                    <a:gd name="T33" fmla="*/ 0 h 270"/>
                                    <a:gd name="T34" fmla="*/ 63 w 202"/>
                                    <a:gd name="T35" fmla="*/ 10 h 270"/>
                                    <a:gd name="T36" fmla="*/ 73 w 202"/>
                                    <a:gd name="T37" fmla="*/ 10 h 270"/>
                                    <a:gd name="T38" fmla="*/ 73 w 202"/>
                                    <a:gd name="T39" fmla="*/ 30 h 270"/>
                                    <a:gd name="T40" fmla="*/ 73 w 202"/>
                                    <a:gd name="T41" fmla="*/ 50 h 270"/>
                                    <a:gd name="T42" fmla="*/ 58 w 202"/>
                                    <a:gd name="T43" fmla="*/ 63 h 270"/>
                                    <a:gd name="T44" fmla="*/ 45 w 202"/>
                                    <a:gd name="T45" fmla="*/ 75 h 270"/>
                                    <a:gd name="T46" fmla="*/ 38 w 202"/>
                                    <a:gd name="T47" fmla="*/ 93 h 270"/>
                                    <a:gd name="T48" fmla="*/ 33 w 202"/>
                                    <a:gd name="T49" fmla="*/ 120 h 270"/>
                                    <a:gd name="T50" fmla="*/ 18 w 202"/>
                                    <a:gd name="T51" fmla="*/ 120 h 270"/>
                                    <a:gd name="T52" fmla="*/ 18 w 202"/>
                                    <a:gd name="T53" fmla="*/ 138 h 270"/>
                                    <a:gd name="T54" fmla="*/ 0 w 202"/>
                                    <a:gd name="T55" fmla="*/ 138 h 270"/>
                                    <a:gd name="T56" fmla="*/ 0 w 202"/>
                                    <a:gd name="T57" fmla="*/ 270 h 270"/>
                                    <a:gd name="T58" fmla="*/ 102 w 202"/>
                                    <a:gd name="T59" fmla="*/ 270 h 270"/>
                                    <a:gd name="T60" fmla="*/ 102 w 202"/>
                                    <a:gd name="T61" fmla="*/ 27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02" h="270">
                                      <a:moveTo>
                                        <a:pt x="102" y="270"/>
                                      </a:moveTo>
                                      <a:lnTo>
                                        <a:pt x="202" y="270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184" y="138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64" y="93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18" y="13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2" y="270"/>
                                      </a:lnTo>
                                      <a:lnTo>
                                        <a:pt x="102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5" name="Freeform 2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120" y="234315"/>
                                  <a:ext cx="111760" cy="136525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215 h 215"/>
                                    <a:gd name="T2" fmla="*/ 176 w 176"/>
                                    <a:gd name="T3" fmla="*/ 93 h 215"/>
                                    <a:gd name="T4" fmla="*/ 161 w 176"/>
                                    <a:gd name="T5" fmla="*/ 93 h 215"/>
                                    <a:gd name="T6" fmla="*/ 161 w 176"/>
                                    <a:gd name="T7" fmla="*/ 73 h 215"/>
                                    <a:gd name="T8" fmla="*/ 147 w 176"/>
                                    <a:gd name="T9" fmla="*/ 73 h 215"/>
                                    <a:gd name="T10" fmla="*/ 142 w 176"/>
                                    <a:gd name="T11" fmla="*/ 53 h 215"/>
                                    <a:gd name="T12" fmla="*/ 137 w 176"/>
                                    <a:gd name="T13" fmla="*/ 33 h 215"/>
                                    <a:gd name="T14" fmla="*/ 132 w 176"/>
                                    <a:gd name="T15" fmla="*/ 25 h 215"/>
                                    <a:gd name="T16" fmla="*/ 124 w 176"/>
                                    <a:gd name="T17" fmla="*/ 18 h 215"/>
                                    <a:gd name="T18" fmla="*/ 117 w 176"/>
                                    <a:gd name="T19" fmla="*/ 10 h 215"/>
                                    <a:gd name="T20" fmla="*/ 107 w 176"/>
                                    <a:gd name="T21" fmla="*/ 3 h 215"/>
                                    <a:gd name="T22" fmla="*/ 99 w 176"/>
                                    <a:gd name="T23" fmla="*/ 0 h 215"/>
                                    <a:gd name="T24" fmla="*/ 89 w 176"/>
                                    <a:gd name="T25" fmla="*/ 0 h 215"/>
                                    <a:gd name="T26" fmla="*/ 79 w 176"/>
                                    <a:gd name="T27" fmla="*/ 0 h 215"/>
                                    <a:gd name="T28" fmla="*/ 67 w 176"/>
                                    <a:gd name="T29" fmla="*/ 3 h 215"/>
                                    <a:gd name="T30" fmla="*/ 60 w 176"/>
                                    <a:gd name="T31" fmla="*/ 8 h 215"/>
                                    <a:gd name="T32" fmla="*/ 52 w 176"/>
                                    <a:gd name="T33" fmla="*/ 13 h 215"/>
                                    <a:gd name="T34" fmla="*/ 47 w 176"/>
                                    <a:gd name="T35" fmla="*/ 20 h 215"/>
                                    <a:gd name="T36" fmla="*/ 42 w 176"/>
                                    <a:gd name="T37" fmla="*/ 28 h 215"/>
                                    <a:gd name="T38" fmla="*/ 32 w 176"/>
                                    <a:gd name="T39" fmla="*/ 48 h 215"/>
                                    <a:gd name="T40" fmla="*/ 27 w 176"/>
                                    <a:gd name="T41" fmla="*/ 73 h 215"/>
                                    <a:gd name="T42" fmla="*/ 12 w 176"/>
                                    <a:gd name="T43" fmla="*/ 73 h 215"/>
                                    <a:gd name="T44" fmla="*/ 12 w 176"/>
                                    <a:gd name="T45" fmla="*/ 93 h 215"/>
                                    <a:gd name="T46" fmla="*/ 0 w 176"/>
                                    <a:gd name="T47" fmla="*/ 93 h 215"/>
                                    <a:gd name="T48" fmla="*/ 0 w 176"/>
                                    <a:gd name="T49" fmla="*/ 215 h 215"/>
                                    <a:gd name="T50" fmla="*/ 176 w 176"/>
                                    <a:gd name="T51" fmla="*/ 2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6" h="215">
                                      <a:moveTo>
                                        <a:pt x="176" y="215"/>
                                      </a:moveTo>
                                      <a:lnTo>
                                        <a:pt x="176" y="93"/>
                                      </a:lnTo>
                                      <a:lnTo>
                                        <a:pt x="161" y="93"/>
                                      </a:lnTo>
                                      <a:lnTo>
                                        <a:pt x="161" y="73"/>
                                      </a:lnTo>
                                      <a:lnTo>
                                        <a:pt x="147" y="73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7" y="33"/>
                                      </a:lnTo>
                                      <a:lnTo>
                                        <a:pt x="132" y="25"/>
                                      </a:lnTo>
                                      <a:lnTo>
                                        <a:pt x="124" y="18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7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76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6" name="Line 2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20" y="205740"/>
                                  <a:ext cx="361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7" name="Freeform 2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226695"/>
                                  <a:ext cx="36195" cy="4445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7 h 7"/>
                                    <a:gd name="T2" fmla="*/ 12 w 57"/>
                                    <a:gd name="T3" fmla="*/ 2 h 7"/>
                                    <a:gd name="T4" fmla="*/ 27 w 57"/>
                                    <a:gd name="T5" fmla="*/ 0 h 7"/>
                                    <a:gd name="T6" fmla="*/ 42 w 57"/>
                                    <a:gd name="T7" fmla="*/ 2 h 7"/>
                                    <a:gd name="T8" fmla="*/ 57 w 57"/>
                                    <a:gd name="T9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7" h="7">
                                      <a:moveTo>
                                        <a:pt x="0" y="7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57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8" name="Rectangle 2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90" y="226695"/>
                                  <a:ext cx="7620" cy="144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89B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9" name="Rectangle 2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90" y="226695"/>
                                  <a:ext cx="762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0" name="Line 2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935" y="205740"/>
                                  <a:ext cx="63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1" name="Line 2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065" y="205740"/>
                                  <a:ext cx="635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2" name="Freeform 2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5" y="291465"/>
                                  <a:ext cx="26670" cy="7937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25 h 125"/>
                                    <a:gd name="T2" fmla="*/ 42 w 42"/>
                                    <a:gd name="T3" fmla="*/ 125 h 125"/>
                                    <a:gd name="T4" fmla="*/ 42 w 42"/>
                                    <a:gd name="T5" fmla="*/ 97 h 125"/>
                                    <a:gd name="T6" fmla="*/ 42 w 42"/>
                                    <a:gd name="T7" fmla="*/ 70 h 125"/>
                                    <a:gd name="T8" fmla="*/ 42 w 42"/>
                                    <a:gd name="T9" fmla="*/ 43 h 125"/>
                                    <a:gd name="T10" fmla="*/ 42 w 42"/>
                                    <a:gd name="T11" fmla="*/ 15 h 125"/>
                                    <a:gd name="T12" fmla="*/ 42 w 42"/>
                                    <a:gd name="T13" fmla="*/ 15 h 125"/>
                                    <a:gd name="T14" fmla="*/ 42 w 42"/>
                                    <a:gd name="T15" fmla="*/ 13 h 125"/>
                                    <a:gd name="T16" fmla="*/ 40 w 42"/>
                                    <a:gd name="T17" fmla="*/ 8 h 125"/>
                                    <a:gd name="T18" fmla="*/ 35 w 42"/>
                                    <a:gd name="T19" fmla="*/ 5 h 125"/>
                                    <a:gd name="T20" fmla="*/ 28 w 42"/>
                                    <a:gd name="T21" fmla="*/ 3 h 125"/>
                                    <a:gd name="T22" fmla="*/ 23 w 42"/>
                                    <a:gd name="T23" fmla="*/ 0 h 125"/>
                                    <a:gd name="T24" fmla="*/ 15 w 42"/>
                                    <a:gd name="T25" fmla="*/ 3 h 125"/>
                                    <a:gd name="T26" fmla="*/ 8 w 42"/>
                                    <a:gd name="T27" fmla="*/ 5 h 125"/>
                                    <a:gd name="T28" fmla="*/ 5 w 42"/>
                                    <a:gd name="T29" fmla="*/ 8 h 125"/>
                                    <a:gd name="T30" fmla="*/ 0 w 42"/>
                                    <a:gd name="T31" fmla="*/ 13 h 125"/>
                                    <a:gd name="T32" fmla="*/ 0 w 42"/>
                                    <a:gd name="T33" fmla="*/ 15 h 125"/>
                                    <a:gd name="T34" fmla="*/ 0 w 42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" h="125">
                                      <a:moveTo>
                                        <a:pt x="0" y="125"/>
                                      </a:moveTo>
                                      <a:lnTo>
                                        <a:pt x="42" y="125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3" name="Freeform 2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5" y="291465"/>
                                  <a:ext cx="26670" cy="7937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25 h 125"/>
                                    <a:gd name="T2" fmla="*/ 42 w 42"/>
                                    <a:gd name="T3" fmla="*/ 125 h 125"/>
                                    <a:gd name="T4" fmla="*/ 42 w 42"/>
                                    <a:gd name="T5" fmla="*/ 97 h 125"/>
                                    <a:gd name="T6" fmla="*/ 42 w 42"/>
                                    <a:gd name="T7" fmla="*/ 70 h 125"/>
                                    <a:gd name="T8" fmla="*/ 42 w 42"/>
                                    <a:gd name="T9" fmla="*/ 43 h 125"/>
                                    <a:gd name="T10" fmla="*/ 42 w 42"/>
                                    <a:gd name="T11" fmla="*/ 15 h 125"/>
                                    <a:gd name="T12" fmla="*/ 42 w 42"/>
                                    <a:gd name="T13" fmla="*/ 15 h 125"/>
                                    <a:gd name="T14" fmla="*/ 42 w 42"/>
                                    <a:gd name="T15" fmla="*/ 13 h 125"/>
                                    <a:gd name="T16" fmla="*/ 40 w 42"/>
                                    <a:gd name="T17" fmla="*/ 8 h 125"/>
                                    <a:gd name="T18" fmla="*/ 35 w 42"/>
                                    <a:gd name="T19" fmla="*/ 5 h 125"/>
                                    <a:gd name="T20" fmla="*/ 28 w 42"/>
                                    <a:gd name="T21" fmla="*/ 3 h 125"/>
                                    <a:gd name="T22" fmla="*/ 23 w 42"/>
                                    <a:gd name="T23" fmla="*/ 0 h 125"/>
                                    <a:gd name="T24" fmla="*/ 15 w 42"/>
                                    <a:gd name="T25" fmla="*/ 3 h 125"/>
                                    <a:gd name="T26" fmla="*/ 8 w 42"/>
                                    <a:gd name="T27" fmla="*/ 5 h 125"/>
                                    <a:gd name="T28" fmla="*/ 5 w 42"/>
                                    <a:gd name="T29" fmla="*/ 8 h 125"/>
                                    <a:gd name="T30" fmla="*/ 0 w 42"/>
                                    <a:gd name="T31" fmla="*/ 13 h 125"/>
                                    <a:gd name="T32" fmla="*/ 0 w 42"/>
                                    <a:gd name="T33" fmla="*/ 15 h 125"/>
                                    <a:gd name="T34" fmla="*/ 0 w 42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" h="125">
                                      <a:moveTo>
                                        <a:pt x="0" y="125"/>
                                      </a:moveTo>
                                      <a:lnTo>
                                        <a:pt x="42" y="125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4" name="Freeform 2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291465"/>
                                  <a:ext cx="27305" cy="79375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25 h 125"/>
                                    <a:gd name="T2" fmla="*/ 43 w 43"/>
                                    <a:gd name="T3" fmla="*/ 125 h 125"/>
                                    <a:gd name="T4" fmla="*/ 43 w 43"/>
                                    <a:gd name="T5" fmla="*/ 97 h 125"/>
                                    <a:gd name="T6" fmla="*/ 43 w 43"/>
                                    <a:gd name="T7" fmla="*/ 70 h 125"/>
                                    <a:gd name="T8" fmla="*/ 43 w 43"/>
                                    <a:gd name="T9" fmla="*/ 43 h 125"/>
                                    <a:gd name="T10" fmla="*/ 43 w 43"/>
                                    <a:gd name="T11" fmla="*/ 15 h 125"/>
                                    <a:gd name="T12" fmla="*/ 43 w 43"/>
                                    <a:gd name="T13" fmla="*/ 15 h 125"/>
                                    <a:gd name="T14" fmla="*/ 43 w 43"/>
                                    <a:gd name="T15" fmla="*/ 13 h 125"/>
                                    <a:gd name="T16" fmla="*/ 40 w 43"/>
                                    <a:gd name="T17" fmla="*/ 8 h 125"/>
                                    <a:gd name="T18" fmla="*/ 35 w 43"/>
                                    <a:gd name="T19" fmla="*/ 5 h 125"/>
                                    <a:gd name="T20" fmla="*/ 30 w 43"/>
                                    <a:gd name="T21" fmla="*/ 3 h 125"/>
                                    <a:gd name="T22" fmla="*/ 23 w 43"/>
                                    <a:gd name="T23" fmla="*/ 0 h 125"/>
                                    <a:gd name="T24" fmla="*/ 15 w 43"/>
                                    <a:gd name="T25" fmla="*/ 3 h 125"/>
                                    <a:gd name="T26" fmla="*/ 8 w 43"/>
                                    <a:gd name="T27" fmla="*/ 5 h 125"/>
                                    <a:gd name="T28" fmla="*/ 5 w 43"/>
                                    <a:gd name="T29" fmla="*/ 8 h 125"/>
                                    <a:gd name="T30" fmla="*/ 0 w 43"/>
                                    <a:gd name="T31" fmla="*/ 13 h 125"/>
                                    <a:gd name="T32" fmla="*/ 0 w 43"/>
                                    <a:gd name="T33" fmla="*/ 15 h 125"/>
                                    <a:gd name="T34" fmla="*/ 0 w 43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3" h="125">
                                      <a:moveTo>
                                        <a:pt x="0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5" name="Freeform 2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291465"/>
                                  <a:ext cx="27305" cy="79375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25 h 125"/>
                                    <a:gd name="T2" fmla="*/ 43 w 43"/>
                                    <a:gd name="T3" fmla="*/ 125 h 125"/>
                                    <a:gd name="T4" fmla="*/ 43 w 43"/>
                                    <a:gd name="T5" fmla="*/ 97 h 125"/>
                                    <a:gd name="T6" fmla="*/ 43 w 43"/>
                                    <a:gd name="T7" fmla="*/ 70 h 125"/>
                                    <a:gd name="T8" fmla="*/ 43 w 43"/>
                                    <a:gd name="T9" fmla="*/ 43 h 125"/>
                                    <a:gd name="T10" fmla="*/ 43 w 43"/>
                                    <a:gd name="T11" fmla="*/ 15 h 125"/>
                                    <a:gd name="T12" fmla="*/ 43 w 43"/>
                                    <a:gd name="T13" fmla="*/ 15 h 125"/>
                                    <a:gd name="T14" fmla="*/ 43 w 43"/>
                                    <a:gd name="T15" fmla="*/ 13 h 125"/>
                                    <a:gd name="T16" fmla="*/ 40 w 43"/>
                                    <a:gd name="T17" fmla="*/ 8 h 125"/>
                                    <a:gd name="T18" fmla="*/ 35 w 43"/>
                                    <a:gd name="T19" fmla="*/ 5 h 125"/>
                                    <a:gd name="T20" fmla="*/ 30 w 43"/>
                                    <a:gd name="T21" fmla="*/ 3 h 125"/>
                                    <a:gd name="T22" fmla="*/ 23 w 43"/>
                                    <a:gd name="T23" fmla="*/ 0 h 125"/>
                                    <a:gd name="T24" fmla="*/ 15 w 43"/>
                                    <a:gd name="T25" fmla="*/ 3 h 125"/>
                                    <a:gd name="T26" fmla="*/ 8 w 43"/>
                                    <a:gd name="T27" fmla="*/ 5 h 125"/>
                                    <a:gd name="T28" fmla="*/ 5 w 43"/>
                                    <a:gd name="T29" fmla="*/ 8 h 125"/>
                                    <a:gd name="T30" fmla="*/ 0 w 43"/>
                                    <a:gd name="T31" fmla="*/ 13 h 125"/>
                                    <a:gd name="T32" fmla="*/ 0 w 43"/>
                                    <a:gd name="T33" fmla="*/ 15 h 125"/>
                                    <a:gd name="T34" fmla="*/ 0 w 43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3" h="125">
                                      <a:moveTo>
                                        <a:pt x="0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6" name="Freeform 24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275590"/>
                                  <a:ext cx="101600" cy="86995"/>
                                </a:xfrm>
                                <a:custGeom>
                                  <a:avLst/>
                                  <a:gdLst>
                                    <a:gd name="T0" fmla="*/ 120 w 160"/>
                                    <a:gd name="T1" fmla="*/ 132 h 137"/>
                                    <a:gd name="T2" fmla="*/ 43 w 160"/>
                                    <a:gd name="T3" fmla="*/ 130 h 137"/>
                                    <a:gd name="T4" fmla="*/ 0 w 160"/>
                                    <a:gd name="T5" fmla="*/ 100 h 137"/>
                                    <a:gd name="T6" fmla="*/ 0 w 160"/>
                                    <a:gd name="T7" fmla="*/ 33 h 137"/>
                                    <a:gd name="T8" fmla="*/ 18 w 160"/>
                                    <a:gd name="T9" fmla="*/ 0 h 137"/>
                                    <a:gd name="T10" fmla="*/ 43 w 160"/>
                                    <a:gd name="T11" fmla="*/ 8 h 137"/>
                                    <a:gd name="T12" fmla="*/ 58 w 160"/>
                                    <a:gd name="T13" fmla="*/ 20 h 137"/>
                                    <a:gd name="T14" fmla="*/ 65 w 160"/>
                                    <a:gd name="T15" fmla="*/ 28 h 137"/>
                                    <a:gd name="T16" fmla="*/ 75 w 160"/>
                                    <a:gd name="T17" fmla="*/ 30 h 137"/>
                                    <a:gd name="T18" fmla="*/ 87 w 160"/>
                                    <a:gd name="T19" fmla="*/ 43 h 137"/>
                                    <a:gd name="T20" fmla="*/ 95 w 160"/>
                                    <a:gd name="T21" fmla="*/ 53 h 137"/>
                                    <a:gd name="T22" fmla="*/ 105 w 160"/>
                                    <a:gd name="T23" fmla="*/ 60 h 137"/>
                                    <a:gd name="T24" fmla="*/ 120 w 160"/>
                                    <a:gd name="T25" fmla="*/ 75 h 137"/>
                                    <a:gd name="T26" fmla="*/ 125 w 160"/>
                                    <a:gd name="T27" fmla="*/ 90 h 137"/>
                                    <a:gd name="T28" fmla="*/ 140 w 160"/>
                                    <a:gd name="T29" fmla="*/ 100 h 137"/>
                                    <a:gd name="T30" fmla="*/ 157 w 160"/>
                                    <a:gd name="T31" fmla="*/ 122 h 137"/>
                                    <a:gd name="T32" fmla="*/ 92 w 160"/>
                                    <a:gd name="T33" fmla="*/ 92 h 137"/>
                                    <a:gd name="T34" fmla="*/ 112 w 160"/>
                                    <a:gd name="T35" fmla="*/ 95 h 137"/>
                                    <a:gd name="T36" fmla="*/ 130 w 160"/>
                                    <a:gd name="T37" fmla="*/ 102 h 137"/>
                                    <a:gd name="T38" fmla="*/ 150 w 160"/>
                                    <a:gd name="T39" fmla="*/ 127 h 137"/>
                                    <a:gd name="T40" fmla="*/ 112 w 160"/>
                                    <a:gd name="T41" fmla="*/ 122 h 137"/>
                                    <a:gd name="T42" fmla="*/ 105 w 160"/>
                                    <a:gd name="T43" fmla="*/ 107 h 137"/>
                                    <a:gd name="T44" fmla="*/ 92 w 160"/>
                                    <a:gd name="T45" fmla="*/ 92 h 137"/>
                                    <a:gd name="T46" fmla="*/ 15 w 160"/>
                                    <a:gd name="T47" fmla="*/ 5 h 137"/>
                                    <a:gd name="T48" fmla="*/ 30 w 160"/>
                                    <a:gd name="T49" fmla="*/ 13 h 137"/>
                                    <a:gd name="T50" fmla="*/ 25 w 160"/>
                                    <a:gd name="T51" fmla="*/ 20 h 137"/>
                                    <a:gd name="T52" fmla="*/ 5 w 160"/>
                                    <a:gd name="T53" fmla="*/ 13 h 137"/>
                                    <a:gd name="T54" fmla="*/ 5 w 160"/>
                                    <a:gd name="T55" fmla="*/ 18 h 137"/>
                                    <a:gd name="T56" fmla="*/ 28 w 160"/>
                                    <a:gd name="T57" fmla="*/ 30 h 137"/>
                                    <a:gd name="T58" fmla="*/ 40 w 160"/>
                                    <a:gd name="T59" fmla="*/ 43 h 137"/>
                                    <a:gd name="T60" fmla="*/ 5 w 160"/>
                                    <a:gd name="T61" fmla="*/ 38 h 137"/>
                                    <a:gd name="T62" fmla="*/ 5 w 160"/>
                                    <a:gd name="T63" fmla="*/ 18 h 137"/>
                                    <a:gd name="T64" fmla="*/ 92 w 160"/>
                                    <a:gd name="T65" fmla="*/ 65 h 137"/>
                                    <a:gd name="T66" fmla="*/ 112 w 160"/>
                                    <a:gd name="T67" fmla="*/ 80 h 137"/>
                                    <a:gd name="T68" fmla="*/ 107 w 160"/>
                                    <a:gd name="T69" fmla="*/ 87 h 137"/>
                                    <a:gd name="T70" fmla="*/ 95 w 160"/>
                                    <a:gd name="T71" fmla="*/ 80 h 137"/>
                                    <a:gd name="T72" fmla="*/ 85 w 160"/>
                                    <a:gd name="T73" fmla="*/ 65 h 137"/>
                                    <a:gd name="T74" fmla="*/ 33 w 160"/>
                                    <a:gd name="T75" fmla="*/ 20 h 137"/>
                                    <a:gd name="T76" fmla="*/ 65 w 160"/>
                                    <a:gd name="T77" fmla="*/ 38 h 137"/>
                                    <a:gd name="T78" fmla="*/ 80 w 160"/>
                                    <a:gd name="T79" fmla="*/ 53 h 137"/>
                                    <a:gd name="T80" fmla="*/ 50 w 160"/>
                                    <a:gd name="T81" fmla="*/ 45 h 137"/>
                                    <a:gd name="T82" fmla="*/ 33 w 160"/>
                                    <a:gd name="T83" fmla="*/ 20 h 137"/>
                                    <a:gd name="T84" fmla="*/ 30 w 160"/>
                                    <a:gd name="T85" fmla="*/ 48 h 137"/>
                                    <a:gd name="T86" fmla="*/ 63 w 160"/>
                                    <a:gd name="T87" fmla="*/ 63 h 137"/>
                                    <a:gd name="T88" fmla="*/ 80 w 160"/>
                                    <a:gd name="T89" fmla="*/ 75 h 137"/>
                                    <a:gd name="T90" fmla="*/ 75 w 160"/>
                                    <a:gd name="T91" fmla="*/ 82 h 137"/>
                                    <a:gd name="T92" fmla="*/ 40 w 160"/>
                                    <a:gd name="T93" fmla="*/ 68 h 137"/>
                                    <a:gd name="T94" fmla="*/ 5 w 160"/>
                                    <a:gd name="T95" fmla="*/ 60 h 137"/>
                                    <a:gd name="T96" fmla="*/ 5 w 160"/>
                                    <a:gd name="T97" fmla="*/ 70 h 137"/>
                                    <a:gd name="T98" fmla="*/ 65 w 160"/>
                                    <a:gd name="T99" fmla="*/ 87 h 137"/>
                                    <a:gd name="T100" fmla="*/ 87 w 160"/>
                                    <a:gd name="T101" fmla="*/ 102 h 137"/>
                                    <a:gd name="T102" fmla="*/ 102 w 160"/>
                                    <a:gd name="T103" fmla="*/ 125 h 137"/>
                                    <a:gd name="T104" fmla="*/ 58 w 160"/>
                                    <a:gd name="T105" fmla="*/ 120 h 137"/>
                                    <a:gd name="T106" fmla="*/ 5 w 160"/>
                                    <a:gd name="T107" fmla="*/ 122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0" h="137">
                                      <a:moveTo>
                                        <a:pt x="160" y="137"/>
                                      </a:moveTo>
                                      <a:lnTo>
                                        <a:pt x="120" y="132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3" y="25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7" y="43"/>
                                      </a:lnTo>
                                      <a:lnTo>
                                        <a:pt x="92" y="50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112" y="65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5" y="87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27" y="92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57" y="122"/>
                                      </a:lnTo>
                                      <a:lnTo>
                                        <a:pt x="160" y="137"/>
                                      </a:lnTo>
                                      <a:close/>
                                      <a:moveTo>
                                        <a:pt x="92" y="92"/>
                                      </a:moveTo>
                                      <a:lnTo>
                                        <a:pt x="102" y="92"/>
                                      </a:lnTo>
                                      <a:lnTo>
                                        <a:pt x="112" y="95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42" y="115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32" y="122"/>
                                      </a:lnTo>
                                      <a:lnTo>
                                        <a:pt x="112" y="122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05" y="107"/>
                                      </a:lnTo>
                                      <a:lnTo>
                                        <a:pt x="97" y="100"/>
                                      </a:lnTo>
                                      <a:lnTo>
                                        <a:pt x="92" y="92"/>
                                      </a:lnTo>
                                      <a:close/>
                                      <a:moveTo>
                                        <a:pt x="5" y="3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  <a:moveTo>
                                        <a:pt x="5" y="18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18"/>
                                      </a:lnTo>
                                      <a:close/>
                                      <a:moveTo>
                                        <a:pt x="80" y="60"/>
                                      </a:moveTo>
                                      <a:lnTo>
                                        <a:pt x="92" y="65"/>
                                      </a:lnTo>
                                      <a:lnTo>
                                        <a:pt x="102" y="72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17" y="90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0" y="60"/>
                                      </a:lnTo>
                                      <a:close/>
                                      <a:moveTo>
                                        <a:pt x="33" y="20"/>
                                      </a:moveTo>
                                      <a:lnTo>
                                        <a:pt x="50" y="2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3" y="20"/>
                                      </a:lnTo>
                                      <a:close/>
                                      <a:moveTo>
                                        <a:pt x="5" y="43"/>
                                      </a:moveTo>
                                      <a:lnTo>
                                        <a:pt x="30" y="48"/>
                                      </a:lnTo>
                                      <a:lnTo>
                                        <a:pt x="53" y="55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87" y="85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43"/>
                                      </a:lnTo>
                                      <a:close/>
                                      <a:moveTo>
                                        <a:pt x="5" y="70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80" y="122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5" y="122"/>
                                      </a:lnTo>
                                      <a:lnTo>
                                        <a:pt x="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7" name="Freeform 2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185" y="396240"/>
                                  <a:ext cx="364490" cy="227965"/>
                                </a:xfrm>
                                <a:custGeom>
                                  <a:avLst/>
                                  <a:gdLst>
                                    <a:gd name="T0" fmla="*/ 574 w 574"/>
                                    <a:gd name="T1" fmla="*/ 0 h 359"/>
                                    <a:gd name="T2" fmla="*/ 574 w 574"/>
                                    <a:gd name="T3" fmla="*/ 259 h 359"/>
                                    <a:gd name="T4" fmla="*/ 569 w 574"/>
                                    <a:gd name="T5" fmla="*/ 269 h 359"/>
                                    <a:gd name="T6" fmla="*/ 566 w 574"/>
                                    <a:gd name="T7" fmla="*/ 279 h 359"/>
                                    <a:gd name="T8" fmla="*/ 561 w 574"/>
                                    <a:gd name="T9" fmla="*/ 287 h 359"/>
                                    <a:gd name="T10" fmla="*/ 554 w 574"/>
                                    <a:gd name="T11" fmla="*/ 294 h 359"/>
                                    <a:gd name="T12" fmla="*/ 541 w 574"/>
                                    <a:gd name="T13" fmla="*/ 304 h 359"/>
                                    <a:gd name="T14" fmla="*/ 524 w 574"/>
                                    <a:gd name="T15" fmla="*/ 312 h 359"/>
                                    <a:gd name="T16" fmla="*/ 504 w 574"/>
                                    <a:gd name="T17" fmla="*/ 317 h 359"/>
                                    <a:gd name="T18" fmla="*/ 484 w 574"/>
                                    <a:gd name="T19" fmla="*/ 322 h 359"/>
                                    <a:gd name="T20" fmla="*/ 464 w 574"/>
                                    <a:gd name="T21" fmla="*/ 322 h 359"/>
                                    <a:gd name="T22" fmla="*/ 442 w 574"/>
                                    <a:gd name="T23" fmla="*/ 322 h 359"/>
                                    <a:gd name="T24" fmla="*/ 395 w 574"/>
                                    <a:gd name="T25" fmla="*/ 322 h 359"/>
                                    <a:gd name="T26" fmla="*/ 352 w 574"/>
                                    <a:gd name="T27" fmla="*/ 327 h 359"/>
                                    <a:gd name="T28" fmla="*/ 332 w 574"/>
                                    <a:gd name="T29" fmla="*/ 329 h 359"/>
                                    <a:gd name="T30" fmla="*/ 313 w 574"/>
                                    <a:gd name="T31" fmla="*/ 337 h 359"/>
                                    <a:gd name="T32" fmla="*/ 298 w 574"/>
                                    <a:gd name="T33" fmla="*/ 344 h 359"/>
                                    <a:gd name="T34" fmla="*/ 283 w 574"/>
                                    <a:gd name="T35" fmla="*/ 359 h 359"/>
                                    <a:gd name="T36" fmla="*/ 273 w 574"/>
                                    <a:gd name="T37" fmla="*/ 347 h 359"/>
                                    <a:gd name="T38" fmla="*/ 258 w 574"/>
                                    <a:gd name="T39" fmla="*/ 337 h 359"/>
                                    <a:gd name="T40" fmla="*/ 241 w 574"/>
                                    <a:gd name="T41" fmla="*/ 332 h 359"/>
                                    <a:gd name="T42" fmla="*/ 221 w 574"/>
                                    <a:gd name="T43" fmla="*/ 327 h 359"/>
                                    <a:gd name="T44" fmla="*/ 181 w 574"/>
                                    <a:gd name="T45" fmla="*/ 324 h 359"/>
                                    <a:gd name="T46" fmla="*/ 136 w 574"/>
                                    <a:gd name="T47" fmla="*/ 324 h 359"/>
                                    <a:gd name="T48" fmla="*/ 114 w 574"/>
                                    <a:gd name="T49" fmla="*/ 324 h 359"/>
                                    <a:gd name="T50" fmla="*/ 94 w 574"/>
                                    <a:gd name="T51" fmla="*/ 322 h 359"/>
                                    <a:gd name="T52" fmla="*/ 72 w 574"/>
                                    <a:gd name="T53" fmla="*/ 319 h 359"/>
                                    <a:gd name="T54" fmla="*/ 54 w 574"/>
                                    <a:gd name="T55" fmla="*/ 314 h 359"/>
                                    <a:gd name="T56" fmla="*/ 37 w 574"/>
                                    <a:gd name="T57" fmla="*/ 304 h 359"/>
                                    <a:gd name="T58" fmla="*/ 22 w 574"/>
                                    <a:gd name="T59" fmla="*/ 294 h 359"/>
                                    <a:gd name="T60" fmla="*/ 9 w 574"/>
                                    <a:gd name="T61" fmla="*/ 279 h 359"/>
                                    <a:gd name="T62" fmla="*/ 0 w 574"/>
                                    <a:gd name="T63" fmla="*/ 259 h 359"/>
                                    <a:gd name="T64" fmla="*/ 0 w 574"/>
                                    <a:gd name="T65" fmla="*/ 0 h 359"/>
                                    <a:gd name="T66" fmla="*/ 574 w 574"/>
                                    <a:gd name="T6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4" h="359">
                                      <a:moveTo>
                                        <a:pt x="574" y="0"/>
                                      </a:moveTo>
                                      <a:lnTo>
                                        <a:pt x="574" y="259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6" y="279"/>
                                      </a:lnTo>
                                      <a:lnTo>
                                        <a:pt x="561" y="287"/>
                                      </a:lnTo>
                                      <a:lnTo>
                                        <a:pt x="554" y="294"/>
                                      </a:lnTo>
                                      <a:lnTo>
                                        <a:pt x="541" y="304"/>
                                      </a:lnTo>
                                      <a:lnTo>
                                        <a:pt x="524" y="312"/>
                                      </a:lnTo>
                                      <a:lnTo>
                                        <a:pt x="504" y="317"/>
                                      </a:lnTo>
                                      <a:lnTo>
                                        <a:pt x="484" y="322"/>
                                      </a:lnTo>
                                      <a:lnTo>
                                        <a:pt x="464" y="322"/>
                                      </a:lnTo>
                                      <a:lnTo>
                                        <a:pt x="442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98" y="344"/>
                                      </a:lnTo>
                                      <a:lnTo>
                                        <a:pt x="283" y="359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58" y="337"/>
                                      </a:lnTo>
                                      <a:lnTo>
                                        <a:pt x="241" y="332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36" y="324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94" y="32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4B3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8" name="Freeform 2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185" y="396240"/>
                                  <a:ext cx="364490" cy="227965"/>
                                </a:xfrm>
                                <a:custGeom>
                                  <a:avLst/>
                                  <a:gdLst>
                                    <a:gd name="T0" fmla="*/ 574 w 574"/>
                                    <a:gd name="T1" fmla="*/ 0 h 359"/>
                                    <a:gd name="T2" fmla="*/ 574 w 574"/>
                                    <a:gd name="T3" fmla="*/ 259 h 359"/>
                                    <a:gd name="T4" fmla="*/ 569 w 574"/>
                                    <a:gd name="T5" fmla="*/ 269 h 359"/>
                                    <a:gd name="T6" fmla="*/ 566 w 574"/>
                                    <a:gd name="T7" fmla="*/ 279 h 359"/>
                                    <a:gd name="T8" fmla="*/ 561 w 574"/>
                                    <a:gd name="T9" fmla="*/ 287 h 359"/>
                                    <a:gd name="T10" fmla="*/ 554 w 574"/>
                                    <a:gd name="T11" fmla="*/ 294 h 359"/>
                                    <a:gd name="T12" fmla="*/ 541 w 574"/>
                                    <a:gd name="T13" fmla="*/ 304 h 359"/>
                                    <a:gd name="T14" fmla="*/ 524 w 574"/>
                                    <a:gd name="T15" fmla="*/ 312 h 359"/>
                                    <a:gd name="T16" fmla="*/ 504 w 574"/>
                                    <a:gd name="T17" fmla="*/ 317 h 359"/>
                                    <a:gd name="T18" fmla="*/ 484 w 574"/>
                                    <a:gd name="T19" fmla="*/ 322 h 359"/>
                                    <a:gd name="T20" fmla="*/ 464 w 574"/>
                                    <a:gd name="T21" fmla="*/ 322 h 359"/>
                                    <a:gd name="T22" fmla="*/ 442 w 574"/>
                                    <a:gd name="T23" fmla="*/ 322 h 359"/>
                                    <a:gd name="T24" fmla="*/ 395 w 574"/>
                                    <a:gd name="T25" fmla="*/ 322 h 359"/>
                                    <a:gd name="T26" fmla="*/ 352 w 574"/>
                                    <a:gd name="T27" fmla="*/ 327 h 359"/>
                                    <a:gd name="T28" fmla="*/ 332 w 574"/>
                                    <a:gd name="T29" fmla="*/ 329 h 359"/>
                                    <a:gd name="T30" fmla="*/ 313 w 574"/>
                                    <a:gd name="T31" fmla="*/ 337 h 359"/>
                                    <a:gd name="T32" fmla="*/ 298 w 574"/>
                                    <a:gd name="T33" fmla="*/ 344 h 359"/>
                                    <a:gd name="T34" fmla="*/ 283 w 574"/>
                                    <a:gd name="T35" fmla="*/ 359 h 359"/>
                                    <a:gd name="T36" fmla="*/ 273 w 574"/>
                                    <a:gd name="T37" fmla="*/ 347 h 359"/>
                                    <a:gd name="T38" fmla="*/ 258 w 574"/>
                                    <a:gd name="T39" fmla="*/ 337 h 359"/>
                                    <a:gd name="T40" fmla="*/ 241 w 574"/>
                                    <a:gd name="T41" fmla="*/ 332 h 359"/>
                                    <a:gd name="T42" fmla="*/ 221 w 574"/>
                                    <a:gd name="T43" fmla="*/ 327 h 359"/>
                                    <a:gd name="T44" fmla="*/ 181 w 574"/>
                                    <a:gd name="T45" fmla="*/ 324 h 359"/>
                                    <a:gd name="T46" fmla="*/ 136 w 574"/>
                                    <a:gd name="T47" fmla="*/ 324 h 359"/>
                                    <a:gd name="T48" fmla="*/ 114 w 574"/>
                                    <a:gd name="T49" fmla="*/ 324 h 359"/>
                                    <a:gd name="T50" fmla="*/ 94 w 574"/>
                                    <a:gd name="T51" fmla="*/ 322 h 359"/>
                                    <a:gd name="T52" fmla="*/ 72 w 574"/>
                                    <a:gd name="T53" fmla="*/ 319 h 359"/>
                                    <a:gd name="T54" fmla="*/ 54 w 574"/>
                                    <a:gd name="T55" fmla="*/ 314 h 359"/>
                                    <a:gd name="T56" fmla="*/ 37 w 574"/>
                                    <a:gd name="T57" fmla="*/ 304 h 359"/>
                                    <a:gd name="T58" fmla="*/ 22 w 574"/>
                                    <a:gd name="T59" fmla="*/ 294 h 359"/>
                                    <a:gd name="T60" fmla="*/ 9 w 574"/>
                                    <a:gd name="T61" fmla="*/ 279 h 359"/>
                                    <a:gd name="T62" fmla="*/ 0 w 574"/>
                                    <a:gd name="T63" fmla="*/ 259 h 359"/>
                                    <a:gd name="T64" fmla="*/ 0 w 574"/>
                                    <a:gd name="T65" fmla="*/ 0 h 359"/>
                                    <a:gd name="T66" fmla="*/ 574 w 574"/>
                                    <a:gd name="T6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4" h="359">
                                      <a:moveTo>
                                        <a:pt x="574" y="0"/>
                                      </a:moveTo>
                                      <a:lnTo>
                                        <a:pt x="574" y="259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6" y="279"/>
                                      </a:lnTo>
                                      <a:lnTo>
                                        <a:pt x="561" y="287"/>
                                      </a:lnTo>
                                      <a:lnTo>
                                        <a:pt x="554" y="294"/>
                                      </a:lnTo>
                                      <a:lnTo>
                                        <a:pt x="541" y="304"/>
                                      </a:lnTo>
                                      <a:lnTo>
                                        <a:pt x="524" y="312"/>
                                      </a:lnTo>
                                      <a:lnTo>
                                        <a:pt x="504" y="317"/>
                                      </a:lnTo>
                                      <a:lnTo>
                                        <a:pt x="484" y="322"/>
                                      </a:lnTo>
                                      <a:lnTo>
                                        <a:pt x="464" y="322"/>
                                      </a:lnTo>
                                      <a:lnTo>
                                        <a:pt x="442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98" y="344"/>
                                      </a:lnTo>
                                      <a:lnTo>
                                        <a:pt x="283" y="359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58" y="337"/>
                                      </a:lnTo>
                                      <a:lnTo>
                                        <a:pt x="241" y="332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36" y="324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94" y="32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9" name="Freeform 2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152 w 388"/>
                                    <a:gd name="T1" fmla="*/ 129 h 209"/>
                                    <a:gd name="T2" fmla="*/ 157 w 388"/>
                                    <a:gd name="T3" fmla="*/ 137 h 209"/>
                                    <a:gd name="T4" fmla="*/ 169 w 388"/>
                                    <a:gd name="T5" fmla="*/ 142 h 209"/>
                                    <a:gd name="T6" fmla="*/ 172 w 388"/>
                                    <a:gd name="T7" fmla="*/ 149 h 209"/>
                                    <a:gd name="T8" fmla="*/ 167 w 388"/>
                                    <a:gd name="T9" fmla="*/ 159 h 209"/>
                                    <a:gd name="T10" fmla="*/ 157 w 388"/>
                                    <a:gd name="T11" fmla="*/ 167 h 209"/>
                                    <a:gd name="T12" fmla="*/ 137 w 388"/>
                                    <a:gd name="T13" fmla="*/ 169 h 209"/>
                                    <a:gd name="T14" fmla="*/ 120 w 388"/>
                                    <a:gd name="T15" fmla="*/ 177 h 209"/>
                                    <a:gd name="T16" fmla="*/ 102 w 388"/>
                                    <a:gd name="T17" fmla="*/ 182 h 209"/>
                                    <a:gd name="T18" fmla="*/ 197 w 388"/>
                                    <a:gd name="T19" fmla="*/ 209 h 209"/>
                                    <a:gd name="T20" fmla="*/ 286 w 388"/>
                                    <a:gd name="T21" fmla="*/ 209 h 209"/>
                                    <a:gd name="T22" fmla="*/ 276 w 388"/>
                                    <a:gd name="T23" fmla="*/ 182 h 209"/>
                                    <a:gd name="T24" fmla="*/ 261 w 388"/>
                                    <a:gd name="T25" fmla="*/ 172 h 209"/>
                                    <a:gd name="T26" fmla="*/ 241 w 388"/>
                                    <a:gd name="T27" fmla="*/ 167 h 209"/>
                                    <a:gd name="T28" fmla="*/ 227 w 388"/>
                                    <a:gd name="T29" fmla="*/ 162 h 209"/>
                                    <a:gd name="T30" fmla="*/ 219 w 388"/>
                                    <a:gd name="T31" fmla="*/ 154 h 209"/>
                                    <a:gd name="T32" fmla="*/ 219 w 388"/>
                                    <a:gd name="T33" fmla="*/ 144 h 209"/>
                                    <a:gd name="T34" fmla="*/ 224 w 388"/>
                                    <a:gd name="T35" fmla="*/ 139 h 209"/>
                                    <a:gd name="T36" fmla="*/ 241 w 388"/>
                                    <a:gd name="T37" fmla="*/ 137 h 209"/>
                                    <a:gd name="T38" fmla="*/ 234 w 388"/>
                                    <a:gd name="T39" fmla="*/ 124 h 209"/>
                                    <a:gd name="T40" fmla="*/ 234 w 388"/>
                                    <a:gd name="T41" fmla="*/ 124 h 209"/>
                                    <a:gd name="T42" fmla="*/ 294 w 388"/>
                                    <a:gd name="T43" fmla="*/ 112 h 209"/>
                                    <a:gd name="T44" fmla="*/ 336 w 388"/>
                                    <a:gd name="T45" fmla="*/ 94 h 209"/>
                                    <a:gd name="T46" fmla="*/ 386 w 388"/>
                                    <a:gd name="T47" fmla="*/ 57 h 209"/>
                                    <a:gd name="T48" fmla="*/ 381 w 388"/>
                                    <a:gd name="T49" fmla="*/ 47 h 209"/>
                                    <a:gd name="T50" fmla="*/ 368 w 388"/>
                                    <a:gd name="T51" fmla="*/ 42 h 209"/>
                                    <a:gd name="T52" fmla="*/ 388 w 388"/>
                                    <a:gd name="T53" fmla="*/ 30 h 209"/>
                                    <a:gd name="T54" fmla="*/ 381 w 388"/>
                                    <a:gd name="T55" fmla="*/ 17 h 209"/>
                                    <a:gd name="T56" fmla="*/ 368 w 388"/>
                                    <a:gd name="T57" fmla="*/ 10 h 209"/>
                                    <a:gd name="T58" fmla="*/ 368 w 388"/>
                                    <a:gd name="T59" fmla="*/ 0 h 209"/>
                                    <a:gd name="T60" fmla="*/ 23 w 388"/>
                                    <a:gd name="T61" fmla="*/ 0 h 209"/>
                                    <a:gd name="T62" fmla="*/ 23 w 388"/>
                                    <a:gd name="T63" fmla="*/ 10 h 209"/>
                                    <a:gd name="T64" fmla="*/ 10 w 388"/>
                                    <a:gd name="T65" fmla="*/ 17 h 209"/>
                                    <a:gd name="T66" fmla="*/ 0 w 388"/>
                                    <a:gd name="T67" fmla="*/ 30 h 209"/>
                                    <a:gd name="T68" fmla="*/ 23 w 388"/>
                                    <a:gd name="T69" fmla="*/ 42 h 209"/>
                                    <a:gd name="T70" fmla="*/ 8 w 388"/>
                                    <a:gd name="T71" fmla="*/ 47 h 209"/>
                                    <a:gd name="T72" fmla="*/ 3 w 388"/>
                                    <a:gd name="T73" fmla="*/ 57 h 209"/>
                                    <a:gd name="T74" fmla="*/ 55 w 388"/>
                                    <a:gd name="T75" fmla="*/ 94 h 209"/>
                                    <a:gd name="T76" fmla="*/ 95 w 388"/>
                                    <a:gd name="T77" fmla="*/ 112 h 209"/>
                                    <a:gd name="T78" fmla="*/ 155 w 388"/>
                                    <a:gd name="T79" fmla="*/ 124 h 209"/>
                                    <a:gd name="T80" fmla="*/ 157 w 388"/>
                                    <a:gd name="T81" fmla="*/ 124 h 209"/>
                                    <a:gd name="T82" fmla="*/ 155 w 388"/>
                                    <a:gd name="T83" fmla="*/ 12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155" y="124"/>
                                      </a:moveTo>
                                      <a:lnTo>
                                        <a:pt x="152" y="129"/>
                                      </a:lnTo>
                                      <a:lnTo>
                                        <a:pt x="150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9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4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16" y="102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66" y="74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F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0" name="Freeform 2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5885" cy="75565"/>
                                </a:xfrm>
                                <a:custGeom>
                                  <a:avLst/>
                                  <a:gdLst>
                                    <a:gd name="T0" fmla="*/ 151 w 151"/>
                                    <a:gd name="T1" fmla="*/ 42 h 119"/>
                                    <a:gd name="T2" fmla="*/ 151 w 151"/>
                                    <a:gd name="T3" fmla="*/ 30 h 119"/>
                                    <a:gd name="T4" fmla="*/ 149 w 151"/>
                                    <a:gd name="T5" fmla="*/ 20 h 119"/>
                                    <a:gd name="T6" fmla="*/ 144 w 151"/>
                                    <a:gd name="T7" fmla="*/ 10 h 119"/>
                                    <a:gd name="T8" fmla="*/ 139 w 151"/>
                                    <a:gd name="T9" fmla="*/ 0 h 119"/>
                                    <a:gd name="T10" fmla="*/ 136 w 151"/>
                                    <a:gd name="T11" fmla="*/ 0 h 119"/>
                                    <a:gd name="T12" fmla="*/ 141 w 151"/>
                                    <a:gd name="T13" fmla="*/ 10 h 119"/>
                                    <a:gd name="T14" fmla="*/ 146 w 151"/>
                                    <a:gd name="T15" fmla="*/ 20 h 119"/>
                                    <a:gd name="T16" fmla="*/ 149 w 151"/>
                                    <a:gd name="T17" fmla="*/ 30 h 119"/>
                                    <a:gd name="T18" fmla="*/ 149 w 151"/>
                                    <a:gd name="T19" fmla="*/ 42 h 119"/>
                                    <a:gd name="T20" fmla="*/ 149 w 151"/>
                                    <a:gd name="T21" fmla="*/ 57 h 119"/>
                                    <a:gd name="T22" fmla="*/ 144 w 151"/>
                                    <a:gd name="T23" fmla="*/ 72 h 119"/>
                                    <a:gd name="T24" fmla="*/ 136 w 151"/>
                                    <a:gd name="T25" fmla="*/ 84 h 119"/>
                                    <a:gd name="T26" fmla="*/ 129 w 151"/>
                                    <a:gd name="T27" fmla="*/ 94 h 119"/>
                                    <a:gd name="T28" fmla="*/ 117 w 151"/>
                                    <a:gd name="T29" fmla="*/ 104 h 119"/>
                                    <a:gd name="T30" fmla="*/ 104 w 151"/>
                                    <a:gd name="T31" fmla="*/ 112 h 119"/>
                                    <a:gd name="T32" fmla="*/ 89 w 151"/>
                                    <a:gd name="T33" fmla="*/ 114 h 119"/>
                                    <a:gd name="T34" fmla="*/ 74 w 151"/>
                                    <a:gd name="T35" fmla="*/ 117 h 119"/>
                                    <a:gd name="T36" fmla="*/ 59 w 151"/>
                                    <a:gd name="T37" fmla="*/ 114 h 119"/>
                                    <a:gd name="T38" fmla="*/ 47 w 151"/>
                                    <a:gd name="T39" fmla="*/ 112 h 119"/>
                                    <a:gd name="T40" fmla="*/ 35 w 151"/>
                                    <a:gd name="T41" fmla="*/ 104 h 119"/>
                                    <a:gd name="T42" fmla="*/ 22 w 151"/>
                                    <a:gd name="T43" fmla="*/ 94 h 119"/>
                                    <a:gd name="T44" fmla="*/ 15 w 151"/>
                                    <a:gd name="T45" fmla="*/ 84 h 119"/>
                                    <a:gd name="T46" fmla="*/ 7 w 151"/>
                                    <a:gd name="T47" fmla="*/ 72 h 119"/>
                                    <a:gd name="T48" fmla="*/ 2 w 151"/>
                                    <a:gd name="T49" fmla="*/ 57 h 119"/>
                                    <a:gd name="T50" fmla="*/ 0 w 151"/>
                                    <a:gd name="T51" fmla="*/ 42 h 119"/>
                                    <a:gd name="T52" fmla="*/ 2 w 151"/>
                                    <a:gd name="T53" fmla="*/ 30 h 119"/>
                                    <a:gd name="T54" fmla="*/ 5 w 151"/>
                                    <a:gd name="T55" fmla="*/ 20 h 119"/>
                                    <a:gd name="T56" fmla="*/ 7 w 151"/>
                                    <a:gd name="T57" fmla="*/ 10 h 119"/>
                                    <a:gd name="T58" fmla="*/ 15 w 151"/>
                                    <a:gd name="T59" fmla="*/ 0 h 119"/>
                                    <a:gd name="T60" fmla="*/ 12 w 151"/>
                                    <a:gd name="T61" fmla="*/ 0 h 119"/>
                                    <a:gd name="T62" fmla="*/ 7 w 151"/>
                                    <a:gd name="T63" fmla="*/ 10 h 119"/>
                                    <a:gd name="T64" fmla="*/ 2 w 151"/>
                                    <a:gd name="T65" fmla="*/ 20 h 119"/>
                                    <a:gd name="T66" fmla="*/ 0 w 151"/>
                                    <a:gd name="T67" fmla="*/ 30 h 119"/>
                                    <a:gd name="T68" fmla="*/ 0 w 151"/>
                                    <a:gd name="T69" fmla="*/ 42 h 119"/>
                                    <a:gd name="T70" fmla="*/ 0 w 151"/>
                                    <a:gd name="T71" fmla="*/ 57 h 119"/>
                                    <a:gd name="T72" fmla="*/ 5 w 151"/>
                                    <a:gd name="T73" fmla="*/ 72 h 119"/>
                                    <a:gd name="T74" fmla="*/ 12 w 151"/>
                                    <a:gd name="T75" fmla="*/ 84 h 119"/>
                                    <a:gd name="T76" fmla="*/ 22 w 151"/>
                                    <a:gd name="T77" fmla="*/ 97 h 119"/>
                                    <a:gd name="T78" fmla="*/ 32 w 151"/>
                                    <a:gd name="T79" fmla="*/ 104 h 119"/>
                                    <a:gd name="T80" fmla="*/ 47 w 151"/>
                                    <a:gd name="T81" fmla="*/ 112 h 119"/>
                                    <a:gd name="T82" fmla="*/ 59 w 151"/>
                                    <a:gd name="T83" fmla="*/ 117 h 119"/>
                                    <a:gd name="T84" fmla="*/ 74 w 151"/>
                                    <a:gd name="T85" fmla="*/ 119 h 119"/>
                                    <a:gd name="T86" fmla="*/ 92 w 151"/>
                                    <a:gd name="T87" fmla="*/ 117 h 119"/>
                                    <a:gd name="T88" fmla="*/ 104 w 151"/>
                                    <a:gd name="T89" fmla="*/ 112 h 119"/>
                                    <a:gd name="T90" fmla="*/ 117 w 151"/>
                                    <a:gd name="T91" fmla="*/ 104 h 119"/>
                                    <a:gd name="T92" fmla="*/ 129 w 151"/>
                                    <a:gd name="T93" fmla="*/ 97 h 119"/>
                                    <a:gd name="T94" fmla="*/ 139 w 151"/>
                                    <a:gd name="T95" fmla="*/ 84 h 119"/>
                                    <a:gd name="T96" fmla="*/ 146 w 151"/>
                                    <a:gd name="T97" fmla="*/ 72 h 119"/>
                                    <a:gd name="T98" fmla="*/ 149 w 151"/>
                                    <a:gd name="T99" fmla="*/ 57 h 119"/>
                                    <a:gd name="T100" fmla="*/ 151 w 151"/>
                                    <a:gd name="T101" fmla="*/ 42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1" h="119">
                                      <a:moveTo>
                                        <a:pt x="151" y="42"/>
                                      </a:moveTo>
                                      <a:lnTo>
                                        <a:pt x="151" y="30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4" y="119"/>
                                      </a:lnTo>
                                      <a:lnTo>
                                        <a:pt x="92" y="117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7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46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1" name="Freeform 2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5885" cy="74295"/>
                                </a:xfrm>
                                <a:custGeom>
                                  <a:avLst/>
                                  <a:gdLst>
                                    <a:gd name="T0" fmla="*/ 151 w 151"/>
                                    <a:gd name="T1" fmla="*/ 42 h 117"/>
                                    <a:gd name="T2" fmla="*/ 149 w 151"/>
                                    <a:gd name="T3" fmla="*/ 30 h 117"/>
                                    <a:gd name="T4" fmla="*/ 146 w 151"/>
                                    <a:gd name="T5" fmla="*/ 20 h 117"/>
                                    <a:gd name="T6" fmla="*/ 144 w 151"/>
                                    <a:gd name="T7" fmla="*/ 10 h 117"/>
                                    <a:gd name="T8" fmla="*/ 139 w 151"/>
                                    <a:gd name="T9" fmla="*/ 0 h 117"/>
                                    <a:gd name="T10" fmla="*/ 136 w 151"/>
                                    <a:gd name="T11" fmla="*/ 0 h 117"/>
                                    <a:gd name="T12" fmla="*/ 141 w 151"/>
                                    <a:gd name="T13" fmla="*/ 10 h 117"/>
                                    <a:gd name="T14" fmla="*/ 146 w 151"/>
                                    <a:gd name="T15" fmla="*/ 20 h 117"/>
                                    <a:gd name="T16" fmla="*/ 149 w 151"/>
                                    <a:gd name="T17" fmla="*/ 30 h 117"/>
                                    <a:gd name="T18" fmla="*/ 149 w 151"/>
                                    <a:gd name="T19" fmla="*/ 42 h 117"/>
                                    <a:gd name="T20" fmla="*/ 146 w 151"/>
                                    <a:gd name="T21" fmla="*/ 57 h 117"/>
                                    <a:gd name="T22" fmla="*/ 144 w 151"/>
                                    <a:gd name="T23" fmla="*/ 72 h 117"/>
                                    <a:gd name="T24" fmla="*/ 136 w 151"/>
                                    <a:gd name="T25" fmla="*/ 84 h 117"/>
                                    <a:gd name="T26" fmla="*/ 126 w 151"/>
                                    <a:gd name="T27" fmla="*/ 94 h 117"/>
                                    <a:gd name="T28" fmla="*/ 117 w 151"/>
                                    <a:gd name="T29" fmla="*/ 104 h 117"/>
                                    <a:gd name="T30" fmla="*/ 104 w 151"/>
                                    <a:gd name="T31" fmla="*/ 109 h 117"/>
                                    <a:gd name="T32" fmla="*/ 89 w 151"/>
                                    <a:gd name="T33" fmla="*/ 114 h 117"/>
                                    <a:gd name="T34" fmla="*/ 74 w 151"/>
                                    <a:gd name="T35" fmla="*/ 117 h 117"/>
                                    <a:gd name="T36" fmla="*/ 59 w 151"/>
                                    <a:gd name="T37" fmla="*/ 114 h 117"/>
                                    <a:gd name="T38" fmla="*/ 47 w 151"/>
                                    <a:gd name="T39" fmla="*/ 109 h 117"/>
                                    <a:gd name="T40" fmla="*/ 35 w 151"/>
                                    <a:gd name="T41" fmla="*/ 104 h 117"/>
                                    <a:gd name="T42" fmla="*/ 22 w 151"/>
                                    <a:gd name="T43" fmla="*/ 94 h 117"/>
                                    <a:gd name="T44" fmla="*/ 15 w 151"/>
                                    <a:gd name="T45" fmla="*/ 84 h 117"/>
                                    <a:gd name="T46" fmla="*/ 7 w 151"/>
                                    <a:gd name="T47" fmla="*/ 72 h 117"/>
                                    <a:gd name="T48" fmla="*/ 2 w 151"/>
                                    <a:gd name="T49" fmla="*/ 57 h 117"/>
                                    <a:gd name="T50" fmla="*/ 2 w 151"/>
                                    <a:gd name="T51" fmla="*/ 42 h 117"/>
                                    <a:gd name="T52" fmla="*/ 2 w 151"/>
                                    <a:gd name="T53" fmla="*/ 30 h 117"/>
                                    <a:gd name="T54" fmla="*/ 5 w 151"/>
                                    <a:gd name="T55" fmla="*/ 20 h 117"/>
                                    <a:gd name="T56" fmla="*/ 10 w 151"/>
                                    <a:gd name="T57" fmla="*/ 10 h 117"/>
                                    <a:gd name="T58" fmla="*/ 15 w 151"/>
                                    <a:gd name="T59" fmla="*/ 0 h 117"/>
                                    <a:gd name="T60" fmla="*/ 12 w 151"/>
                                    <a:gd name="T61" fmla="*/ 0 h 117"/>
                                    <a:gd name="T62" fmla="*/ 7 w 151"/>
                                    <a:gd name="T63" fmla="*/ 10 h 117"/>
                                    <a:gd name="T64" fmla="*/ 2 w 151"/>
                                    <a:gd name="T65" fmla="*/ 20 h 117"/>
                                    <a:gd name="T66" fmla="*/ 0 w 151"/>
                                    <a:gd name="T67" fmla="*/ 30 h 117"/>
                                    <a:gd name="T68" fmla="*/ 0 w 151"/>
                                    <a:gd name="T69" fmla="*/ 42 h 117"/>
                                    <a:gd name="T70" fmla="*/ 2 w 151"/>
                                    <a:gd name="T71" fmla="*/ 57 h 117"/>
                                    <a:gd name="T72" fmla="*/ 7 w 151"/>
                                    <a:gd name="T73" fmla="*/ 72 h 117"/>
                                    <a:gd name="T74" fmla="*/ 12 w 151"/>
                                    <a:gd name="T75" fmla="*/ 84 h 117"/>
                                    <a:gd name="T76" fmla="*/ 22 w 151"/>
                                    <a:gd name="T77" fmla="*/ 94 h 117"/>
                                    <a:gd name="T78" fmla="*/ 32 w 151"/>
                                    <a:gd name="T79" fmla="*/ 104 h 117"/>
                                    <a:gd name="T80" fmla="*/ 47 w 151"/>
                                    <a:gd name="T81" fmla="*/ 112 h 117"/>
                                    <a:gd name="T82" fmla="*/ 59 w 151"/>
                                    <a:gd name="T83" fmla="*/ 117 h 117"/>
                                    <a:gd name="T84" fmla="*/ 74 w 151"/>
                                    <a:gd name="T85" fmla="*/ 117 h 117"/>
                                    <a:gd name="T86" fmla="*/ 89 w 151"/>
                                    <a:gd name="T87" fmla="*/ 117 h 117"/>
                                    <a:gd name="T88" fmla="*/ 104 w 151"/>
                                    <a:gd name="T89" fmla="*/ 112 h 117"/>
                                    <a:gd name="T90" fmla="*/ 117 w 151"/>
                                    <a:gd name="T91" fmla="*/ 104 h 117"/>
                                    <a:gd name="T92" fmla="*/ 129 w 151"/>
                                    <a:gd name="T93" fmla="*/ 94 h 117"/>
                                    <a:gd name="T94" fmla="*/ 136 w 151"/>
                                    <a:gd name="T95" fmla="*/ 84 h 117"/>
                                    <a:gd name="T96" fmla="*/ 144 w 151"/>
                                    <a:gd name="T97" fmla="*/ 72 h 117"/>
                                    <a:gd name="T98" fmla="*/ 149 w 151"/>
                                    <a:gd name="T99" fmla="*/ 57 h 117"/>
                                    <a:gd name="T100" fmla="*/ 151 w 151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1" h="117">
                                      <a:moveTo>
                                        <a:pt x="151" y="42"/>
                                      </a:moveTo>
                                      <a:lnTo>
                                        <a:pt x="149" y="3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2" name="Freeform 2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4615" cy="74295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42 h 117"/>
                                    <a:gd name="T2" fmla="*/ 149 w 149"/>
                                    <a:gd name="T3" fmla="*/ 30 h 117"/>
                                    <a:gd name="T4" fmla="*/ 146 w 149"/>
                                    <a:gd name="T5" fmla="*/ 20 h 117"/>
                                    <a:gd name="T6" fmla="*/ 141 w 149"/>
                                    <a:gd name="T7" fmla="*/ 10 h 117"/>
                                    <a:gd name="T8" fmla="*/ 136 w 149"/>
                                    <a:gd name="T9" fmla="*/ 0 h 117"/>
                                    <a:gd name="T10" fmla="*/ 136 w 149"/>
                                    <a:gd name="T11" fmla="*/ 0 h 117"/>
                                    <a:gd name="T12" fmla="*/ 141 w 149"/>
                                    <a:gd name="T13" fmla="*/ 10 h 117"/>
                                    <a:gd name="T14" fmla="*/ 144 w 149"/>
                                    <a:gd name="T15" fmla="*/ 20 h 117"/>
                                    <a:gd name="T16" fmla="*/ 146 w 149"/>
                                    <a:gd name="T17" fmla="*/ 30 h 117"/>
                                    <a:gd name="T18" fmla="*/ 149 w 149"/>
                                    <a:gd name="T19" fmla="*/ 42 h 117"/>
                                    <a:gd name="T20" fmla="*/ 146 w 149"/>
                                    <a:gd name="T21" fmla="*/ 57 h 117"/>
                                    <a:gd name="T22" fmla="*/ 141 w 149"/>
                                    <a:gd name="T23" fmla="*/ 69 h 117"/>
                                    <a:gd name="T24" fmla="*/ 136 w 149"/>
                                    <a:gd name="T25" fmla="*/ 82 h 117"/>
                                    <a:gd name="T26" fmla="*/ 126 w 149"/>
                                    <a:gd name="T27" fmla="*/ 94 h 117"/>
                                    <a:gd name="T28" fmla="*/ 117 w 149"/>
                                    <a:gd name="T29" fmla="*/ 102 h 117"/>
                                    <a:gd name="T30" fmla="*/ 104 w 149"/>
                                    <a:gd name="T31" fmla="*/ 109 h 117"/>
                                    <a:gd name="T32" fmla="*/ 89 w 149"/>
                                    <a:gd name="T33" fmla="*/ 114 h 117"/>
                                    <a:gd name="T34" fmla="*/ 74 w 149"/>
                                    <a:gd name="T35" fmla="*/ 114 h 117"/>
                                    <a:gd name="T36" fmla="*/ 59 w 149"/>
                                    <a:gd name="T37" fmla="*/ 114 h 117"/>
                                    <a:gd name="T38" fmla="*/ 47 w 149"/>
                                    <a:gd name="T39" fmla="*/ 109 h 117"/>
                                    <a:gd name="T40" fmla="*/ 35 w 149"/>
                                    <a:gd name="T41" fmla="*/ 102 h 117"/>
                                    <a:gd name="T42" fmla="*/ 25 w 149"/>
                                    <a:gd name="T43" fmla="*/ 94 h 117"/>
                                    <a:gd name="T44" fmla="*/ 15 w 149"/>
                                    <a:gd name="T45" fmla="*/ 82 h 117"/>
                                    <a:gd name="T46" fmla="*/ 7 w 149"/>
                                    <a:gd name="T47" fmla="*/ 69 h 117"/>
                                    <a:gd name="T48" fmla="*/ 5 w 149"/>
                                    <a:gd name="T49" fmla="*/ 57 h 117"/>
                                    <a:gd name="T50" fmla="*/ 2 w 149"/>
                                    <a:gd name="T51" fmla="*/ 42 h 117"/>
                                    <a:gd name="T52" fmla="*/ 2 w 149"/>
                                    <a:gd name="T53" fmla="*/ 30 h 117"/>
                                    <a:gd name="T54" fmla="*/ 5 w 149"/>
                                    <a:gd name="T55" fmla="*/ 20 h 117"/>
                                    <a:gd name="T56" fmla="*/ 10 w 149"/>
                                    <a:gd name="T57" fmla="*/ 10 h 117"/>
                                    <a:gd name="T58" fmla="*/ 15 w 149"/>
                                    <a:gd name="T59" fmla="*/ 0 h 117"/>
                                    <a:gd name="T60" fmla="*/ 15 w 149"/>
                                    <a:gd name="T61" fmla="*/ 0 h 117"/>
                                    <a:gd name="T62" fmla="*/ 7 w 149"/>
                                    <a:gd name="T63" fmla="*/ 10 h 117"/>
                                    <a:gd name="T64" fmla="*/ 5 w 149"/>
                                    <a:gd name="T65" fmla="*/ 20 h 117"/>
                                    <a:gd name="T66" fmla="*/ 2 w 149"/>
                                    <a:gd name="T67" fmla="*/ 30 h 117"/>
                                    <a:gd name="T68" fmla="*/ 0 w 149"/>
                                    <a:gd name="T69" fmla="*/ 42 h 117"/>
                                    <a:gd name="T70" fmla="*/ 2 w 149"/>
                                    <a:gd name="T71" fmla="*/ 57 h 117"/>
                                    <a:gd name="T72" fmla="*/ 7 w 149"/>
                                    <a:gd name="T73" fmla="*/ 72 h 117"/>
                                    <a:gd name="T74" fmla="*/ 15 w 149"/>
                                    <a:gd name="T75" fmla="*/ 84 h 117"/>
                                    <a:gd name="T76" fmla="*/ 22 w 149"/>
                                    <a:gd name="T77" fmla="*/ 94 h 117"/>
                                    <a:gd name="T78" fmla="*/ 35 w 149"/>
                                    <a:gd name="T79" fmla="*/ 104 h 117"/>
                                    <a:gd name="T80" fmla="*/ 47 w 149"/>
                                    <a:gd name="T81" fmla="*/ 112 h 117"/>
                                    <a:gd name="T82" fmla="*/ 59 w 149"/>
                                    <a:gd name="T83" fmla="*/ 114 h 117"/>
                                    <a:gd name="T84" fmla="*/ 74 w 149"/>
                                    <a:gd name="T85" fmla="*/ 117 h 117"/>
                                    <a:gd name="T86" fmla="*/ 89 w 149"/>
                                    <a:gd name="T87" fmla="*/ 114 h 117"/>
                                    <a:gd name="T88" fmla="*/ 104 w 149"/>
                                    <a:gd name="T89" fmla="*/ 112 h 117"/>
                                    <a:gd name="T90" fmla="*/ 117 w 149"/>
                                    <a:gd name="T91" fmla="*/ 104 h 117"/>
                                    <a:gd name="T92" fmla="*/ 129 w 149"/>
                                    <a:gd name="T93" fmla="*/ 94 h 117"/>
                                    <a:gd name="T94" fmla="*/ 136 w 149"/>
                                    <a:gd name="T95" fmla="*/ 84 h 117"/>
                                    <a:gd name="T96" fmla="*/ 144 w 149"/>
                                    <a:gd name="T97" fmla="*/ 72 h 117"/>
                                    <a:gd name="T98" fmla="*/ 149 w 149"/>
                                    <a:gd name="T99" fmla="*/ 57 h 117"/>
                                    <a:gd name="T100" fmla="*/ 149 w 149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9" h="117">
                                      <a:moveTo>
                                        <a:pt x="149" y="42"/>
                                      </a:moveTo>
                                      <a:lnTo>
                                        <a:pt x="149" y="3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46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36" y="82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17" y="102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3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3" name="Freeform 2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3345" cy="74295"/>
                                </a:xfrm>
                                <a:custGeom>
                                  <a:avLst/>
                                  <a:gdLst>
                                    <a:gd name="T0" fmla="*/ 147 w 147"/>
                                    <a:gd name="T1" fmla="*/ 42 h 117"/>
                                    <a:gd name="T2" fmla="*/ 147 w 147"/>
                                    <a:gd name="T3" fmla="*/ 30 h 117"/>
                                    <a:gd name="T4" fmla="*/ 144 w 147"/>
                                    <a:gd name="T5" fmla="*/ 20 h 117"/>
                                    <a:gd name="T6" fmla="*/ 139 w 147"/>
                                    <a:gd name="T7" fmla="*/ 10 h 117"/>
                                    <a:gd name="T8" fmla="*/ 134 w 147"/>
                                    <a:gd name="T9" fmla="*/ 0 h 117"/>
                                    <a:gd name="T10" fmla="*/ 132 w 147"/>
                                    <a:gd name="T11" fmla="*/ 0 h 117"/>
                                    <a:gd name="T12" fmla="*/ 137 w 147"/>
                                    <a:gd name="T13" fmla="*/ 10 h 117"/>
                                    <a:gd name="T14" fmla="*/ 142 w 147"/>
                                    <a:gd name="T15" fmla="*/ 20 h 117"/>
                                    <a:gd name="T16" fmla="*/ 144 w 147"/>
                                    <a:gd name="T17" fmla="*/ 30 h 117"/>
                                    <a:gd name="T18" fmla="*/ 144 w 147"/>
                                    <a:gd name="T19" fmla="*/ 42 h 117"/>
                                    <a:gd name="T20" fmla="*/ 144 w 147"/>
                                    <a:gd name="T21" fmla="*/ 57 h 117"/>
                                    <a:gd name="T22" fmla="*/ 139 w 147"/>
                                    <a:gd name="T23" fmla="*/ 69 h 117"/>
                                    <a:gd name="T24" fmla="*/ 132 w 147"/>
                                    <a:gd name="T25" fmla="*/ 82 h 117"/>
                                    <a:gd name="T26" fmla="*/ 124 w 147"/>
                                    <a:gd name="T27" fmla="*/ 94 h 117"/>
                                    <a:gd name="T28" fmla="*/ 115 w 147"/>
                                    <a:gd name="T29" fmla="*/ 102 h 117"/>
                                    <a:gd name="T30" fmla="*/ 102 w 147"/>
                                    <a:gd name="T31" fmla="*/ 109 h 117"/>
                                    <a:gd name="T32" fmla="*/ 87 w 147"/>
                                    <a:gd name="T33" fmla="*/ 112 h 117"/>
                                    <a:gd name="T34" fmla="*/ 72 w 147"/>
                                    <a:gd name="T35" fmla="*/ 114 h 117"/>
                                    <a:gd name="T36" fmla="*/ 60 w 147"/>
                                    <a:gd name="T37" fmla="*/ 112 h 117"/>
                                    <a:gd name="T38" fmla="*/ 45 w 147"/>
                                    <a:gd name="T39" fmla="*/ 109 h 117"/>
                                    <a:gd name="T40" fmla="*/ 33 w 147"/>
                                    <a:gd name="T41" fmla="*/ 102 h 117"/>
                                    <a:gd name="T42" fmla="*/ 23 w 147"/>
                                    <a:gd name="T43" fmla="*/ 94 h 117"/>
                                    <a:gd name="T44" fmla="*/ 13 w 147"/>
                                    <a:gd name="T45" fmla="*/ 82 h 117"/>
                                    <a:gd name="T46" fmla="*/ 8 w 147"/>
                                    <a:gd name="T47" fmla="*/ 69 h 117"/>
                                    <a:gd name="T48" fmla="*/ 3 w 147"/>
                                    <a:gd name="T49" fmla="*/ 57 h 117"/>
                                    <a:gd name="T50" fmla="*/ 0 w 147"/>
                                    <a:gd name="T51" fmla="*/ 42 h 117"/>
                                    <a:gd name="T52" fmla="*/ 3 w 147"/>
                                    <a:gd name="T53" fmla="*/ 30 h 117"/>
                                    <a:gd name="T54" fmla="*/ 5 w 147"/>
                                    <a:gd name="T55" fmla="*/ 20 h 117"/>
                                    <a:gd name="T56" fmla="*/ 8 w 147"/>
                                    <a:gd name="T57" fmla="*/ 10 h 117"/>
                                    <a:gd name="T58" fmla="*/ 15 w 147"/>
                                    <a:gd name="T59" fmla="*/ 0 h 117"/>
                                    <a:gd name="T60" fmla="*/ 13 w 147"/>
                                    <a:gd name="T61" fmla="*/ 0 h 117"/>
                                    <a:gd name="T62" fmla="*/ 8 w 147"/>
                                    <a:gd name="T63" fmla="*/ 10 h 117"/>
                                    <a:gd name="T64" fmla="*/ 3 w 147"/>
                                    <a:gd name="T65" fmla="*/ 20 h 117"/>
                                    <a:gd name="T66" fmla="*/ 0 w 147"/>
                                    <a:gd name="T67" fmla="*/ 30 h 117"/>
                                    <a:gd name="T68" fmla="*/ 0 w 147"/>
                                    <a:gd name="T69" fmla="*/ 42 h 117"/>
                                    <a:gd name="T70" fmla="*/ 0 w 147"/>
                                    <a:gd name="T71" fmla="*/ 57 h 117"/>
                                    <a:gd name="T72" fmla="*/ 5 w 147"/>
                                    <a:gd name="T73" fmla="*/ 72 h 117"/>
                                    <a:gd name="T74" fmla="*/ 13 w 147"/>
                                    <a:gd name="T75" fmla="*/ 84 h 117"/>
                                    <a:gd name="T76" fmla="*/ 20 w 147"/>
                                    <a:gd name="T77" fmla="*/ 94 h 117"/>
                                    <a:gd name="T78" fmla="*/ 33 w 147"/>
                                    <a:gd name="T79" fmla="*/ 104 h 117"/>
                                    <a:gd name="T80" fmla="*/ 45 w 147"/>
                                    <a:gd name="T81" fmla="*/ 109 h 117"/>
                                    <a:gd name="T82" fmla="*/ 57 w 147"/>
                                    <a:gd name="T83" fmla="*/ 114 h 117"/>
                                    <a:gd name="T84" fmla="*/ 72 w 147"/>
                                    <a:gd name="T85" fmla="*/ 117 h 117"/>
                                    <a:gd name="T86" fmla="*/ 87 w 147"/>
                                    <a:gd name="T87" fmla="*/ 114 h 117"/>
                                    <a:gd name="T88" fmla="*/ 102 w 147"/>
                                    <a:gd name="T89" fmla="*/ 109 h 117"/>
                                    <a:gd name="T90" fmla="*/ 115 w 147"/>
                                    <a:gd name="T91" fmla="*/ 104 h 117"/>
                                    <a:gd name="T92" fmla="*/ 124 w 147"/>
                                    <a:gd name="T93" fmla="*/ 94 h 117"/>
                                    <a:gd name="T94" fmla="*/ 134 w 147"/>
                                    <a:gd name="T95" fmla="*/ 84 h 117"/>
                                    <a:gd name="T96" fmla="*/ 142 w 147"/>
                                    <a:gd name="T97" fmla="*/ 72 h 117"/>
                                    <a:gd name="T98" fmla="*/ 144 w 147"/>
                                    <a:gd name="T99" fmla="*/ 57 h 117"/>
                                    <a:gd name="T100" fmla="*/ 147 w 147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7" h="117">
                                      <a:moveTo>
                                        <a:pt x="147" y="42"/>
                                      </a:moveTo>
                                      <a:lnTo>
                                        <a:pt x="147" y="3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3" y="84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33" y="104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2" y="117"/>
                                      </a:lnTo>
                                      <a:lnTo>
                                        <a:pt x="87" y="114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4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4" y="84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4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4" name="Freeform 2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3345" cy="72390"/>
                                </a:xfrm>
                                <a:custGeom>
                                  <a:avLst/>
                                  <a:gdLst>
                                    <a:gd name="T0" fmla="*/ 147 w 147"/>
                                    <a:gd name="T1" fmla="*/ 42 h 114"/>
                                    <a:gd name="T2" fmla="*/ 144 w 147"/>
                                    <a:gd name="T3" fmla="*/ 30 h 114"/>
                                    <a:gd name="T4" fmla="*/ 142 w 147"/>
                                    <a:gd name="T5" fmla="*/ 20 h 114"/>
                                    <a:gd name="T6" fmla="*/ 139 w 147"/>
                                    <a:gd name="T7" fmla="*/ 10 h 114"/>
                                    <a:gd name="T8" fmla="*/ 134 w 147"/>
                                    <a:gd name="T9" fmla="*/ 0 h 114"/>
                                    <a:gd name="T10" fmla="*/ 132 w 147"/>
                                    <a:gd name="T11" fmla="*/ 0 h 114"/>
                                    <a:gd name="T12" fmla="*/ 137 w 147"/>
                                    <a:gd name="T13" fmla="*/ 10 h 114"/>
                                    <a:gd name="T14" fmla="*/ 142 w 147"/>
                                    <a:gd name="T15" fmla="*/ 20 h 114"/>
                                    <a:gd name="T16" fmla="*/ 144 w 147"/>
                                    <a:gd name="T17" fmla="*/ 30 h 114"/>
                                    <a:gd name="T18" fmla="*/ 144 w 147"/>
                                    <a:gd name="T19" fmla="*/ 42 h 114"/>
                                    <a:gd name="T20" fmla="*/ 144 w 147"/>
                                    <a:gd name="T21" fmla="*/ 57 h 114"/>
                                    <a:gd name="T22" fmla="*/ 139 w 147"/>
                                    <a:gd name="T23" fmla="*/ 69 h 114"/>
                                    <a:gd name="T24" fmla="*/ 132 w 147"/>
                                    <a:gd name="T25" fmla="*/ 82 h 114"/>
                                    <a:gd name="T26" fmla="*/ 124 w 147"/>
                                    <a:gd name="T27" fmla="*/ 92 h 114"/>
                                    <a:gd name="T28" fmla="*/ 112 w 147"/>
                                    <a:gd name="T29" fmla="*/ 102 h 114"/>
                                    <a:gd name="T30" fmla="*/ 102 w 147"/>
                                    <a:gd name="T31" fmla="*/ 107 h 114"/>
                                    <a:gd name="T32" fmla="*/ 87 w 147"/>
                                    <a:gd name="T33" fmla="*/ 112 h 114"/>
                                    <a:gd name="T34" fmla="*/ 72 w 147"/>
                                    <a:gd name="T35" fmla="*/ 114 h 114"/>
                                    <a:gd name="T36" fmla="*/ 60 w 147"/>
                                    <a:gd name="T37" fmla="*/ 112 h 114"/>
                                    <a:gd name="T38" fmla="*/ 45 w 147"/>
                                    <a:gd name="T39" fmla="*/ 107 h 114"/>
                                    <a:gd name="T40" fmla="*/ 33 w 147"/>
                                    <a:gd name="T41" fmla="*/ 102 h 114"/>
                                    <a:gd name="T42" fmla="*/ 23 w 147"/>
                                    <a:gd name="T43" fmla="*/ 92 h 114"/>
                                    <a:gd name="T44" fmla="*/ 15 w 147"/>
                                    <a:gd name="T45" fmla="*/ 82 h 114"/>
                                    <a:gd name="T46" fmla="*/ 8 w 147"/>
                                    <a:gd name="T47" fmla="*/ 69 h 114"/>
                                    <a:gd name="T48" fmla="*/ 3 w 147"/>
                                    <a:gd name="T49" fmla="*/ 57 h 114"/>
                                    <a:gd name="T50" fmla="*/ 3 w 147"/>
                                    <a:gd name="T51" fmla="*/ 42 h 114"/>
                                    <a:gd name="T52" fmla="*/ 3 w 147"/>
                                    <a:gd name="T53" fmla="*/ 30 h 114"/>
                                    <a:gd name="T54" fmla="*/ 5 w 147"/>
                                    <a:gd name="T55" fmla="*/ 20 h 114"/>
                                    <a:gd name="T56" fmla="*/ 10 w 147"/>
                                    <a:gd name="T57" fmla="*/ 10 h 114"/>
                                    <a:gd name="T58" fmla="*/ 15 w 147"/>
                                    <a:gd name="T59" fmla="*/ 0 h 114"/>
                                    <a:gd name="T60" fmla="*/ 13 w 147"/>
                                    <a:gd name="T61" fmla="*/ 0 h 114"/>
                                    <a:gd name="T62" fmla="*/ 8 w 147"/>
                                    <a:gd name="T63" fmla="*/ 10 h 114"/>
                                    <a:gd name="T64" fmla="*/ 3 w 147"/>
                                    <a:gd name="T65" fmla="*/ 20 h 114"/>
                                    <a:gd name="T66" fmla="*/ 0 w 147"/>
                                    <a:gd name="T67" fmla="*/ 30 h 114"/>
                                    <a:gd name="T68" fmla="*/ 0 w 147"/>
                                    <a:gd name="T69" fmla="*/ 42 h 114"/>
                                    <a:gd name="T70" fmla="*/ 3 w 147"/>
                                    <a:gd name="T71" fmla="*/ 57 h 114"/>
                                    <a:gd name="T72" fmla="*/ 5 w 147"/>
                                    <a:gd name="T73" fmla="*/ 69 h 114"/>
                                    <a:gd name="T74" fmla="*/ 13 w 147"/>
                                    <a:gd name="T75" fmla="*/ 82 h 114"/>
                                    <a:gd name="T76" fmla="*/ 23 w 147"/>
                                    <a:gd name="T77" fmla="*/ 94 h 114"/>
                                    <a:gd name="T78" fmla="*/ 33 w 147"/>
                                    <a:gd name="T79" fmla="*/ 102 h 114"/>
                                    <a:gd name="T80" fmla="*/ 45 w 147"/>
                                    <a:gd name="T81" fmla="*/ 109 h 114"/>
                                    <a:gd name="T82" fmla="*/ 57 w 147"/>
                                    <a:gd name="T83" fmla="*/ 114 h 114"/>
                                    <a:gd name="T84" fmla="*/ 72 w 147"/>
                                    <a:gd name="T85" fmla="*/ 114 h 114"/>
                                    <a:gd name="T86" fmla="*/ 87 w 147"/>
                                    <a:gd name="T87" fmla="*/ 114 h 114"/>
                                    <a:gd name="T88" fmla="*/ 102 w 147"/>
                                    <a:gd name="T89" fmla="*/ 109 h 114"/>
                                    <a:gd name="T90" fmla="*/ 115 w 147"/>
                                    <a:gd name="T91" fmla="*/ 102 h 114"/>
                                    <a:gd name="T92" fmla="*/ 124 w 147"/>
                                    <a:gd name="T93" fmla="*/ 94 h 114"/>
                                    <a:gd name="T94" fmla="*/ 134 w 147"/>
                                    <a:gd name="T95" fmla="*/ 82 h 114"/>
                                    <a:gd name="T96" fmla="*/ 139 w 147"/>
                                    <a:gd name="T97" fmla="*/ 69 h 114"/>
                                    <a:gd name="T98" fmla="*/ 144 w 147"/>
                                    <a:gd name="T99" fmla="*/ 57 h 114"/>
                                    <a:gd name="T100" fmla="*/ 147 w 147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7" h="114">
                                      <a:moveTo>
                                        <a:pt x="147" y="42"/>
                                      </a:moveTo>
                                      <a:lnTo>
                                        <a:pt x="144" y="3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102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87" y="114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5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" name="Freeform 2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1440" cy="72390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42 h 114"/>
                                    <a:gd name="T2" fmla="*/ 144 w 144"/>
                                    <a:gd name="T3" fmla="*/ 30 h 114"/>
                                    <a:gd name="T4" fmla="*/ 142 w 144"/>
                                    <a:gd name="T5" fmla="*/ 20 h 114"/>
                                    <a:gd name="T6" fmla="*/ 137 w 144"/>
                                    <a:gd name="T7" fmla="*/ 10 h 114"/>
                                    <a:gd name="T8" fmla="*/ 132 w 144"/>
                                    <a:gd name="T9" fmla="*/ 0 h 114"/>
                                    <a:gd name="T10" fmla="*/ 129 w 144"/>
                                    <a:gd name="T11" fmla="*/ 0 h 114"/>
                                    <a:gd name="T12" fmla="*/ 137 w 144"/>
                                    <a:gd name="T13" fmla="*/ 10 h 114"/>
                                    <a:gd name="T14" fmla="*/ 139 w 144"/>
                                    <a:gd name="T15" fmla="*/ 20 h 114"/>
                                    <a:gd name="T16" fmla="*/ 142 w 144"/>
                                    <a:gd name="T17" fmla="*/ 30 h 114"/>
                                    <a:gd name="T18" fmla="*/ 144 w 144"/>
                                    <a:gd name="T19" fmla="*/ 42 h 114"/>
                                    <a:gd name="T20" fmla="*/ 142 w 144"/>
                                    <a:gd name="T21" fmla="*/ 57 h 114"/>
                                    <a:gd name="T22" fmla="*/ 139 w 144"/>
                                    <a:gd name="T23" fmla="*/ 69 h 114"/>
                                    <a:gd name="T24" fmla="*/ 132 w 144"/>
                                    <a:gd name="T25" fmla="*/ 82 h 114"/>
                                    <a:gd name="T26" fmla="*/ 124 w 144"/>
                                    <a:gd name="T27" fmla="*/ 92 h 114"/>
                                    <a:gd name="T28" fmla="*/ 112 w 144"/>
                                    <a:gd name="T29" fmla="*/ 102 h 114"/>
                                    <a:gd name="T30" fmla="*/ 100 w 144"/>
                                    <a:gd name="T31" fmla="*/ 107 h 114"/>
                                    <a:gd name="T32" fmla="*/ 87 w 144"/>
                                    <a:gd name="T33" fmla="*/ 112 h 114"/>
                                    <a:gd name="T34" fmla="*/ 72 w 144"/>
                                    <a:gd name="T35" fmla="*/ 112 h 114"/>
                                    <a:gd name="T36" fmla="*/ 60 w 144"/>
                                    <a:gd name="T37" fmla="*/ 112 h 114"/>
                                    <a:gd name="T38" fmla="*/ 45 w 144"/>
                                    <a:gd name="T39" fmla="*/ 107 h 114"/>
                                    <a:gd name="T40" fmla="*/ 33 w 144"/>
                                    <a:gd name="T41" fmla="*/ 102 h 114"/>
                                    <a:gd name="T42" fmla="*/ 23 w 144"/>
                                    <a:gd name="T43" fmla="*/ 92 h 114"/>
                                    <a:gd name="T44" fmla="*/ 15 w 144"/>
                                    <a:gd name="T45" fmla="*/ 82 h 114"/>
                                    <a:gd name="T46" fmla="*/ 8 w 144"/>
                                    <a:gd name="T47" fmla="*/ 69 h 114"/>
                                    <a:gd name="T48" fmla="*/ 5 w 144"/>
                                    <a:gd name="T49" fmla="*/ 57 h 114"/>
                                    <a:gd name="T50" fmla="*/ 3 w 144"/>
                                    <a:gd name="T51" fmla="*/ 42 h 114"/>
                                    <a:gd name="T52" fmla="*/ 3 w 144"/>
                                    <a:gd name="T53" fmla="*/ 30 h 114"/>
                                    <a:gd name="T54" fmla="*/ 5 w 144"/>
                                    <a:gd name="T55" fmla="*/ 20 h 114"/>
                                    <a:gd name="T56" fmla="*/ 10 w 144"/>
                                    <a:gd name="T57" fmla="*/ 10 h 114"/>
                                    <a:gd name="T58" fmla="*/ 15 w 144"/>
                                    <a:gd name="T59" fmla="*/ 0 h 114"/>
                                    <a:gd name="T60" fmla="*/ 15 w 144"/>
                                    <a:gd name="T61" fmla="*/ 0 h 114"/>
                                    <a:gd name="T62" fmla="*/ 8 w 144"/>
                                    <a:gd name="T63" fmla="*/ 10 h 114"/>
                                    <a:gd name="T64" fmla="*/ 5 w 144"/>
                                    <a:gd name="T65" fmla="*/ 20 h 114"/>
                                    <a:gd name="T66" fmla="*/ 3 w 144"/>
                                    <a:gd name="T67" fmla="*/ 30 h 114"/>
                                    <a:gd name="T68" fmla="*/ 0 w 144"/>
                                    <a:gd name="T69" fmla="*/ 42 h 114"/>
                                    <a:gd name="T70" fmla="*/ 3 w 144"/>
                                    <a:gd name="T71" fmla="*/ 57 h 114"/>
                                    <a:gd name="T72" fmla="*/ 8 w 144"/>
                                    <a:gd name="T73" fmla="*/ 69 h 114"/>
                                    <a:gd name="T74" fmla="*/ 13 w 144"/>
                                    <a:gd name="T75" fmla="*/ 82 h 114"/>
                                    <a:gd name="T76" fmla="*/ 23 w 144"/>
                                    <a:gd name="T77" fmla="*/ 94 h 114"/>
                                    <a:gd name="T78" fmla="*/ 33 w 144"/>
                                    <a:gd name="T79" fmla="*/ 102 h 114"/>
                                    <a:gd name="T80" fmla="*/ 45 w 144"/>
                                    <a:gd name="T81" fmla="*/ 109 h 114"/>
                                    <a:gd name="T82" fmla="*/ 60 w 144"/>
                                    <a:gd name="T83" fmla="*/ 112 h 114"/>
                                    <a:gd name="T84" fmla="*/ 72 w 144"/>
                                    <a:gd name="T85" fmla="*/ 114 h 114"/>
                                    <a:gd name="T86" fmla="*/ 87 w 144"/>
                                    <a:gd name="T87" fmla="*/ 112 h 114"/>
                                    <a:gd name="T88" fmla="*/ 102 w 144"/>
                                    <a:gd name="T89" fmla="*/ 109 h 114"/>
                                    <a:gd name="T90" fmla="*/ 115 w 144"/>
                                    <a:gd name="T91" fmla="*/ 102 h 114"/>
                                    <a:gd name="T92" fmla="*/ 124 w 144"/>
                                    <a:gd name="T93" fmla="*/ 94 h 114"/>
                                    <a:gd name="T94" fmla="*/ 132 w 144"/>
                                    <a:gd name="T95" fmla="*/ 82 h 114"/>
                                    <a:gd name="T96" fmla="*/ 139 w 144"/>
                                    <a:gd name="T97" fmla="*/ 69 h 114"/>
                                    <a:gd name="T98" fmla="*/ 144 w 144"/>
                                    <a:gd name="T99" fmla="*/ 57 h 114"/>
                                    <a:gd name="T100" fmla="*/ 144 w 144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4" h="114">
                                      <a:moveTo>
                                        <a:pt x="144" y="42"/>
                                      </a:moveTo>
                                      <a:lnTo>
                                        <a:pt x="144" y="3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2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100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6" name="Freeform 2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239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4"/>
                                    <a:gd name="T2" fmla="*/ 141 w 141"/>
                                    <a:gd name="T3" fmla="*/ 30 h 114"/>
                                    <a:gd name="T4" fmla="*/ 139 w 141"/>
                                    <a:gd name="T5" fmla="*/ 20 h 114"/>
                                    <a:gd name="T6" fmla="*/ 134 w 141"/>
                                    <a:gd name="T7" fmla="*/ 10 h 114"/>
                                    <a:gd name="T8" fmla="*/ 129 w 141"/>
                                    <a:gd name="T9" fmla="*/ 0 h 114"/>
                                    <a:gd name="T10" fmla="*/ 126 w 141"/>
                                    <a:gd name="T11" fmla="*/ 0 h 114"/>
                                    <a:gd name="T12" fmla="*/ 131 w 141"/>
                                    <a:gd name="T13" fmla="*/ 10 h 114"/>
                                    <a:gd name="T14" fmla="*/ 136 w 141"/>
                                    <a:gd name="T15" fmla="*/ 20 h 114"/>
                                    <a:gd name="T16" fmla="*/ 139 w 141"/>
                                    <a:gd name="T17" fmla="*/ 30 h 114"/>
                                    <a:gd name="T18" fmla="*/ 141 w 141"/>
                                    <a:gd name="T19" fmla="*/ 42 h 114"/>
                                    <a:gd name="T20" fmla="*/ 139 w 141"/>
                                    <a:gd name="T21" fmla="*/ 57 h 114"/>
                                    <a:gd name="T22" fmla="*/ 134 w 141"/>
                                    <a:gd name="T23" fmla="*/ 69 h 114"/>
                                    <a:gd name="T24" fmla="*/ 129 w 141"/>
                                    <a:gd name="T25" fmla="*/ 82 h 114"/>
                                    <a:gd name="T26" fmla="*/ 119 w 141"/>
                                    <a:gd name="T27" fmla="*/ 92 h 114"/>
                                    <a:gd name="T28" fmla="*/ 109 w 141"/>
                                    <a:gd name="T29" fmla="*/ 99 h 114"/>
                                    <a:gd name="T30" fmla="*/ 97 w 141"/>
                                    <a:gd name="T31" fmla="*/ 107 h 114"/>
                                    <a:gd name="T32" fmla="*/ 84 w 141"/>
                                    <a:gd name="T33" fmla="*/ 112 h 114"/>
                                    <a:gd name="T34" fmla="*/ 69 w 141"/>
                                    <a:gd name="T35" fmla="*/ 112 h 114"/>
                                    <a:gd name="T36" fmla="*/ 57 w 141"/>
                                    <a:gd name="T37" fmla="*/ 112 h 114"/>
                                    <a:gd name="T38" fmla="*/ 42 w 141"/>
                                    <a:gd name="T39" fmla="*/ 107 h 114"/>
                                    <a:gd name="T40" fmla="*/ 32 w 141"/>
                                    <a:gd name="T41" fmla="*/ 99 h 114"/>
                                    <a:gd name="T42" fmla="*/ 20 w 141"/>
                                    <a:gd name="T43" fmla="*/ 92 h 114"/>
                                    <a:gd name="T44" fmla="*/ 12 w 141"/>
                                    <a:gd name="T45" fmla="*/ 82 h 114"/>
                                    <a:gd name="T46" fmla="*/ 5 w 141"/>
                                    <a:gd name="T47" fmla="*/ 69 h 114"/>
                                    <a:gd name="T48" fmla="*/ 2 w 141"/>
                                    <a:gd name="T49" fmla="*/ 57 h 114"/>
                                    <a:gd name="T50" fmla="*/ 0 w 141"/>
                                    <a:gd name="T51" fmla="*/ 42 h 114"/>
                                    <a:gd name="T52" fmla="*/ 2 w 141"/>
                                    <a:gd name="T53" fmla="*/ 30 h 114"/>
                                    <a:gd name="T54" fmla="*/ 5 w 141"/>
                                    <a:gd name="T55" fmla="*/ 20 h 114"/>
                                    <a:gd name="T56" fmla="*/ 7 w 141"/>
                                    <a:gd name="T57" fmla="*/ 10 h 114"/>
                                    <a:gd name="T58" fmla="*/ 15 w 141"/>
                                    <a:gd name="T59" fmla="*/ 0 h 114"/>
                                    <a:gd name="T60" fmla="*/ 12 w 141"/>
                                    <a:gd name="T61" fmla="*/ 0 h 114"/>
                                    <a:gd name="T62" fmla="*/ 7 w 141"/>
                                    <a:gd name="T63" fmla="*/ 10 h 114"/>
                                    <a:gd name="T64" fmla="*/ 2 w 141"/>
                                    <a:gd name="T65" fmla="*/ 20 h 114"/>
                                    <a:gd name="T66" fmla="*/ 0 w 141"/>
                                    <a:gd name="T67" fmla="*/ 30 h 114"/>
                                    <a:gd name="T68" fmla="*/ 0 w 141"/>
                                    <a:gd name="T69" fmla="*/ 42 h 114"/>
                                    <a:gd name="T70" fmla="*/ 0 w 141"/>
                                    <a:gd name="T71" fmla="*/ 57 h 114"/>
                                    <a:gd name="T72" fmla="*/ 5 w 141"/>
                                    <a:gd name="T73" fmla="*/ 69 h 114"/>
                                    <a:gd name="T74" fmla="*/ 12 w 141"/>
                                    <a:gd name="T75" fmla="*/ 82 h 114"/>
                                    <a:gd name="T76" fmla="*/ 20 w 141"/>
                                    <a:gd name="T77" fmla="*/ 92 h 114"/>
                                    <a:gd name="T78" fmla="*/ 30 w 141"/>
                                    <a:gd name="T79" fmla="*/ 102 h 114"/>
                                    <a:gd name="T80" fmla="*/ 42 w 141"/>
                                    <a:gd name="T81" fmla="*/ 107 h 114"/>
                                    <a:gd name="T82" fmla="*/ 57 w 141"/>
                                    <a:gd name="T83" fmla="*/ 112 h 114"/>
                                    <a:gd name="T84" fmla="*/ 69 w 141"/>
                                    <a:gd name="T85" fmla="*/ 114 h 114"/>
                                    <a:gd name="T86" fmla="*/ 84 w 141"/>
                                    <a:gd name="T87" fmla="*/ 112 h 114"/>
                                    <a:gd name="T88" fmla="*/ 99 w 141"/>
                                    <a:gd name="T89" fmla="*/ 107 h 114"/>
                                    <a:gd name="T90" fmla="*/ 109 w 141"/>
                                    <a:gd name="T91" fmla="*/ 102 h 114"/>
                                    <a:gd name="T92" fmla="*/ 121 w 141"/>
                                    <a:gd name="T93" fmla="*/ 92 h 114"/>
                                    <a:gd name="T94" fmla="*/ 129 w 141"/>
                                    <a:gd name="T95" fmla="*/ 82 h 114"/>
                                    <a:gd name="T96" fmla="*/ 136 w 141"/>
                                    <a:gd name="T97" fmla="*/ 69 h 114"/>
                                    <a:gd name="T98" fmla="*/ 141 w 141"/>
                                    <a:gd name="T99" fmla="*/ 57 h 114"/>
                                    <a:gd name="T100" fmla="*/ 141 w 141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4">
                                      <a:moveTo>
                                        <a:pt x="141" y="42"/>
                                      </a:moveTo>
                                      <a:lnTo>
                                        <a:pt x="141" y="3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41" y="42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9" y="107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8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7" name="Freeform 2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112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2"/>
                                    <a:gd name="T2" fmla="*/ 139 w 141"/>
                                    <a:gd name="T3" fmla="*/ 30 h 112"/>
                                    <a:gd name="T4" fmla="*/ 136 w 141"/>
                                    <a:gd name="T5" fmla="*/ 20 h 112"/>
                                    <a:gd name="T6" fmla="*/ 134 w 141"/>
                                    <a:gd name="T7" fmla="*/ 10 h 112"/>
                                    <a:gd name="T8" fmla="*/ 126 w 141"/>
                                    <a:gd name="T9" fmla="*/ 0 h 112"/>
                                    <a:gd name="T10" fmla="*/ 126 w 141"/>
                                    <a:gd name="T11" fmla="*/ 0 h 112"/>
                                    <a:gd name="T12" fmla="*/ 131 w 141"/>
                                    <a:gd name="T13" fmla="*/ 10 h 112"/>
                                    <a:gd name="T14" fmla="*/ 136 w 141"/>
                                    <a:gd name="T15" fmla="*/ 20 h 112"/>
                                    <a:gd name="T16" fmla="*/ 139 w 141"/>
                                    <a:gd name="T17" fmla="*/ 30 h 112"/>
                                    <a:gd name="T18" fmla="*/ 139 w 141"/>
                                    <a:gd name="T19" fmla="*/ 42 h 112"/>
                                    <a:gd name="T20" fmla="*/ 139 w 141"/>
                                    <a:gd name="T21" fmla="*/ 57 h 112"/>
                                    <a:gd name="T22" fmla="*/ 134 w 141"/>
                                    <a:gd name="T23" fmla="*/ 69 h 112"/>
                                    <a:gd name="T24" fmla="*/ 126 w 141"/>
                                    <a:gd name="T25" fmla="*/ 82 h 112"/>
                                    <a:gd name="T26" fmla="*/ 119 w 141"/>
                                    <a:gd name="T27" fmla="*/ 92 h 112"/>
                                    <a:gd name="T28" fmla="*/ 109 w 141"/>
                                    <a:gd name="T29" fmla="*/ 99 h 112"/>
                                    <a:gd name="T30" fmla="*/ 97 w 141"/>
                                    <a:gd name="T31" fmla="*/ 107 h 112"/>
                                    <a:gd name="T32" fmla="*/ 84 w 141"/>
                                    <a:gd name="T33" fmla="*/ 109 h 112"/>
                                    <a:gd name="T34" fmla="*/ 69 w 141"/>
                                    <a:gd name="T35" fmla="*/ 112 h 112"/>
                                    <a:gd name="T36" fmla="*/ 57 w 141"/>
                                    <a:gd name="T37" fmla="*/ 109 h 112"/>
                                    <a:gd name="T38" fmla="*/ 44 w 141"/>
                                    <a:gd name="T39" fmla="*/ 107 h 112"/>
                                    <a:gd name="T40" fmla="*/ 32 w 141"/>
                                    <a:gd name="T41" fmla="*/ 99 h 112"/>
                                    <a:gd name="T42" fmla="*/ 22 w 141"/>
                                    <a:gd name="T43" fmla="*/ 92 h 112"/>
                                    <a:gd name="T44" fmla="*/ 12 w 141"/>
                                    <a:gd name="T45" fmla="*/ 82 h 112"/>
                                    <a:gd name="T46" fmla="*/ 7 w 141"/>
                                    <a:gd name="T47" fmla="*/ 69 h 112"/>
                                    <a:gd name="T48" fmla="*/ 2 w 141"/>
                                    <a:gd name="T49" fmla="*/ 57 h 112"/>
                                    <a:gd name="T50" fmla="*/ 2 w 141"/>
                                    <a:gd name="T51" fmla="*/ 42 h 112"/>
                                    <a:gd name="T52" fmla="*/ 2 w 141"/>
                                    <a:gd name="T53" fmla="*/ 30 h 112"/>
                                    <a:gd name="T54" fmla="*/ 5 w 141"/>
                                    <a:gd name="T55" fmla="*/ 20 h 112"/>
                                    <a:gd name="T56" fmla="*/ 10 w 141"/>
                                    <a:gd name="T57" fmla="*/ 10 h 112"/>
                                    <a:gd name="T58" fmla="*/ 15 w 141"/>
                                    <a:gd name="T59" fmla="*/ 0 h 112"/>
                                    <a:gd name="T60" fmla="*/ 12 w 141"/>
                                    <a:gd name="T61" fmla="*/ 0 h 112"/>
                                    <a:gd name="T62" fmla="*/ 7 w 141"/>
                                    <a:gd name="T63" fmla="*/ 10 h 112"/>
                                    <a:gd name="T64" fmla="*/ 2 w 141"/>
                                    <a:gd name="T65" fmla="*/ 20 h 112"/>
                                    <a:gd name="T66" fmla="*/ 0 w 141"/>
                                    <a:gd name="T67" fmla="*/ 30 h 112"/>
                                    <a:gd name="T68" fmla="*/ 0 w 141"/>
                                    <a:gd name="T69" fmla="*/ 42 h 112"/>
                                    <a:gd name="T70" fmla="*/ 2 w 141"/>
                                    <a:gd name="T71" fmla="*/ 57 h 112"/>
                                    <a:gd name="T72" fmla="*/ 5 w 141"/>
                                    <a:gd name="T73" fmla="*/ 69 h 112"/>
                                    <a:gd name="T74" fmla="*/ 12 w 141"/>
                                    <a:gd name="T75" fmla="*/ 82 h 112"/>
                                    <a:gd name="T76" fmla="*/ 20 w 141"/>
                                    <a:gd name="T77" fmla="*/ 92 h 112"/>
                                    <a:gd name="T78" fmla="*/ 30 w 141"/>
                                    <a:gd name="T79" fmla="*/ 102 h 112"/>
                                    <a:gd name="T80" fmla="*/ 42 w 141"/>
                                    <a:gd name="T81" fmla="*/ 107 h 112"/>
                                    <a:gd name="T82" fmla="*/ 57 w 141"/>
                                    <a:gd name="T83" fmla="*/ 112 h 112"/>
                                    <a:gd name="T84" fmla="*/ 69 w 141"/>
                                    <a:gd name="T85" fmla="*/ 112 h 112"/>
                                    <a:gd name="T86" fmla="*/ 84 w 141"/>
                                    <a:gd name="T87" fmla="*/ 112 h 112"/>
                                    <a:gd name="T88" fmla="*/ 97 w 141"/>
                                    <a:gd name="T89" fmla="*/ 107 h 112"/>
                                    <a:gd name="T90" fmla="*/ 109 w 141"/>
                                    <a:gd name="T91" fmla="*/ 102 h 112"/>
                                    <a:gd name="T92" fmla="*/ 121 w 141"/>
                                    <a:gd name="T93" fmla="*/ 92 h 112"/>
                                    <a:gd name="T94" fmla="*/ 129 w 141"/>
                                    <a:gd name="T95" fmla="*/ 82 h 112"/>
                                    <a:gd name="T96" fmla="*/ 136 w 141"/>
                                    <a:gd name="T97" fmla="*/ 69 h 112"/>
                                    <a:gd name="T98" fmla="*/ 139 w 141"/>
                                    <a:gd name="T99" fmla="*/ 57 h 112"/>
                                    <a:gd name="T100" fmla="*/ 141 w 141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2">
                                      <a:moveTo>
                                        <a:pt x="141" y="42"/>
                                      </a:moveTo>
                                      <a:lnTo>
                                        <a:pt x="139" y="3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6" y="82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4" y="107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A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8" name="Freeform 2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112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2"/>
                                    <a:gd name="T2" fmla="*/ 139 w 141"/>
                                    <a:gd name="T3" fmla="*/ 30 h 112"/>
                                    <a:gd name="T4" fmla="*/ 136 w 141"/>
                                    <a:gd name="T5" fmla="*/ 20 h 112"/>
                                    <a:gd name="T6" fmla="*/ 131 w 141"/>
                                    <a:gd name="T7" fmla="*/ 10 h 112"/>
                                    <a:gd name="T8" fmla="*/ 126 w 141"/>
                                    <a:gd name="T9" fmla="*/ 0 h 112"/>
                                    <a:gd name="T10" fmla="*/ 124 w 141"/>
                                    <a:gd name="T11" fmla="*/ 0 h 112"/>
                                    <a:gd name="T12" fmla="*/ 131 w 141"/>
                                    <a:gd name="T13" fmla="*/ 10 h 112"/>
                                    <a:gd name="T14" fmla="*/ 134 w 141"/>
                                    <a:gd name="T15" fmla="*/ 20 h 112"/>
                                    <a:gd name="T16" fmla="*/ 139 w 141"/>
                                    <a:gd name="T17" fmla="*/ 30 h 112"/>
                                    <a:gd name="T18" fmla="*/ 139 w 141"/>
                                    <a:gd name="T19" fmla="*/ 42 h 112"/>
                                    <a:gd name="T20" fmla="*/ 136 w 141"/>
                                    <a:gd name="T21" fmla="*/ 57 h 112"/>
                                    <a:gd name="T22" fmla="*/ 134 w 141"/>
                                    <a:gd name="T23" fmla="*/ 69 h 112"/>
                                    <a:gd name="T24" fmla="*/ 126 w 141"/>
                                    <a:gd name="T25" fmla="*/ 79 h 112"/>
                                    <a:gd name="T26" fmla="*/ 119 w 141"/>
                                    <a:gd name="T27" fmla="*/ 89 h 112"/>
                                    <a:gd name="T28" fmla="*/ 109 w 141"/>
                                    <a:gd name="T29" fmla="*/ 99 h 112"/>
                                    <a:gd name="T30" fmla="*/ 97 w 141"/>
                                    <a:gd name="T31" fmla="*/ 104 h 112"/>
                                    <a:gd name="T32" fmla="*/ 84 w 141"/>
                                    <a:gd name="T33" fmla="*/ 109 h 112"/>
                                    <a:gd name="T34" fmla="*/ 69 w 141"/>
                                    <a:gd name="T35" fmla="*/ 112 h 112"/>
                                    <a:gd name="T36" fmla="*/ 57 w 141"/>
                                    <a:gd name="T37" fmla="*/ 109 h 112"/>
                                    <a:gd name="T38" fmla="*/ 44 w 141"/>
                                    <a:gd name="T39" fmla="*/ 104 h 112"/>
                                    <a:gd name="T40" fmla="*/ 32 w 141"/>
                                    <a:gd name="T41" fmla="*/ 99 h 112"/>
                                    <a:gd name="T42" fmla="*/ 22 w 141"/>
                                    <a:gd name="T43" fmla="*/ 89 h 112"/>
                                    <a:gd name="T44" fmla="*/ 15 w 141"/>
                                    <a:gd name="T45" fmla="*/ 79 h 112"/>
                                    <a:gd name="T46" fmla="*/ 7 w 141"/>
                                    <a:gd name="T47" fmla="*/ 69 h 112"/>
                                    <a:gd name="T48" fmla="*/ 2 w 141"/>
                                    <a:gd name="T49" fmla="*/ 57 h 112"/>
                                    <a:gd name="T50" fmla="*/ 2 w 141"/>
                                    <a:gd name="T51" fmla="*/ 42 h 112"/>
                                    <a:gd name="T52" fmla="*/ 2 w 141"/>
                                    <a:gd name="T53" fmla="*/ 30 h 112"/>
                                    <a:gd name="T54" fmla="*/ 5 w 141"/>
                                    <a:gd name="T55" fmla="*/ 20 h 112"/>
                                    <a:gd name="T56" fmla="*/ 10 w 141"/>
                                    <a:gd name="T57" fmla="*/ 10 h 112"/>
                                    <a:gd name="T58" fmla="*/ 15 w 141"/>
                                    <a:gd name="T59" fmla="*/ 0 h 112"/>
                                    <a:gd name="T60" fmla="*/ 15 w 141"/>
                                    <a:gd name="T61" fmla="*/ 0 h 112"/>
                                    <a:gd name="T62" fmla="*/ 7 w 141"/>
                                    <a:gd name="T63" fmla="*/ 10 h 112"/>
                                    <a:gd name="T64" fmla="*/ 5 w 141"/>
                                    <a:gd name="T65" fmla="*/ 20 h 112"/>
                                    <a:gd name="T66" fmla="*/ 2 w 141"/>
                                    <a:gd name="T67" fmla="*/ 30 h 112"/>
                                    <a:gd name="T68" fmla="*/ 0 w 141"/>
                                    <a:gd name="T69" fmla="*/ 42 h 112"/>
                                    <a:gd name="T70" fmla="*/ 2 w 141"/>
                                    <a:gd name="T71" fmla="*/ 57 h 112"/>
                                    <a:gd name="T72" fmla="*/ 5 w 141"/>
                                    <a:gd name="T73" fmla="*/ 69 h 112"/>
                                    <a:gd name="T74" fmla="*/ 12 w 141"/>
                                    <a:gd name="T75" fmla="*/ 82 h 112"/>
                                    <a:gd name="T76" fmla="*/ 20 w 141"/>
                                    <a:gd name="T77" fmla="*/ 92 h 112"/>
                                    <a:gd name="T78" fmla="*/ 32 w 141"/>
                                    <a:gd name="T79" fmla="*/ 99 h 112"/>
                                    <a:gd name="T80" fmla="*/ 42 w 141"/>
                                    <a:gd name="T81" fmla="*/ 107 h 112"/>
                                    <a:gd name="T82" fmla="*/ 57 w 141"/>
                                    <a:gd name="T83" fmla="*/ 112 h 112"/>
                                    <a:gd name="T84" fmla="*/ 69 w 141"/>
                                    <a:gd name="T85" fmla="*/ 112 h 112"/>
                                    <a:gd name="T86" fmla="*/ 84 w 141"/>
                                    <a:gd name="T87" fmla="*/ 112 h 112"/>
                                    <a:gd name="T88" fmla="*/ 97 w 141"/>
                                    <a:gd name="T89" fmla="*/ 107 h 112"/>
                                    <a:gd name="T90" fmla="*/ 109 w 141"/>
                                    <a:gd name="T91" fmla="*/ 99 h 112"/>
                                    <a:gd name="T92" fmla="*/ 119 w 141"/>
                                    <a:gd name="T93" fmla="*/ 92 h 112"/>
                                    <a:gd name="T94" fmla="*/ 129 w 141"/>
                                    <a:gd name="T95" fmla="*/ 82 h 112"/>
                                    <a:gd name="T96" fmla="*/ 134 w 141"/>
                                    <a:gd name="T97" fmla="*/ 69 h 112"/>
                                    <a:gd name="T98" fmla="*/ 139 w 141"/>
                                    <a:gd name="T99" fmla="*/ 57 h 112"/>
                                    <a:gd name="T100" fmla="*/ 141 w 141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2">
                                      <a:moveTo>
                                        <a:pt x="141" y="42"/>
                                      </a:moveTo>
                                      <a:lnTo>
                                        <a:pt x="139" y="3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6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19" y="89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4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B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9" name="Freeform 2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71120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12"/>
                                    <a:gd name="T2" fmla="*/ 137 w 137"/>
                                    <a:gd name="T3" fmla="*/ 30 h 112"/>
                                    <a:gd name="T4" fmla="*/ 134 w 137"/>
                                    <a:gd name="T5" fmla="*/ 20 h 112"/>
                                    <a:gd name="T6" fmla="*/ 129 w 137"/>
                                    <a:gd name="T7" fmla="*/ 10 h 112"/>
                                    <a:gd name="T8" fmla="*/ 124 w 137"/>
                                    <a:gd name="T9" fmla="*/ 0 h 112"/>
                                    <a:gd name="T10" fmla="*/ 122 w 137"/>
                                    <a:gd name="T11" fmla="*/ 0 h 112"/>
                                    <a:gd name="T12" fmla="*/ 127 w 137"/>
                                    <a:gd name="T13" fmla="*/ 10 h 112"/>
                                    <a:gd name="T14" fmla="*/ 132 w 137"/>
                                    <a:gd name="T15" fmla="*/ 20 h 112"/>
                                    <a:gd name="T16" fmla="*/ 134 w 137"/>
                                    <a:gd name="T17" fmla="*/ 30 h 112"/>
                                    <a:gd name="T18" fmla="*/ 137 w 137"/>
                                    <a:gd name="T19" fmla="*/ 42 h 112"/>
                                    <a:gd name="T20" fmla="*/ 134 w 137"/>
                                    <a:gd name="T21" fmla="*/ 55 h 112"/>
                                    <a:gd name="T22" fmla="*/ 132 w 137"/>
                                    <a:gd name="T23" fmla="*/ 69 h 112"/>
                                    <a:gd name="T24" fmla="*/ 124 w 137"/>
                                    <a:gd name="T25" fmla="*/ 79 h 112"/>
                                    <a:gd name="T26" fmla="*/ 117 w 137"/>
                                    <a:gd name="T27" fmla="*/ 89 h 112"/>
                                    <a:gd name="T28" fmla="*/ 107 w 137"/>
                                    <a:gd name="T29" fmla="*/ 99 h 112"/>
                                    <a:gd name="T30" fmla="*/ 95 w 137"/>
                                    <a:gd name="T31" fmla="*/ 104 h 112"/>
                                    <a:gd name="T32" fmla="*/ 82 w 137"/>
                                    <a:gd name="T33" fmla="*/ 109 h 112"/>
                                    <a:gd name="T34" fmla="*/ 67 w 137"/>
                                    <a:gd name="T35" fmla="*/ 109 h 112"/>
                                    <a:gd name="T36" fmla="*/ 55 w 137"/>
                                    <a:gd name="T37" fmla="*/ 109 h 112"/>
                                    <a:gd name="T38" fmla="*/ 42 w 137"/>
                                    <a:gd name="T39" fmla="*/ 104 h 112"/>
                                    <a:gd name="T40" fmla="*/ 30 w 137"/>
                                    <a:gd name="T41" fmla="*/ 99 h 112"/>
                                    <a:gd name="T42" fmla="*/ 20 w 137"/>
                                    <a:gd name="T43" fmla="*/ 89 h 112"/>
                                    <a:gd name="T44" fmla="*/ 13 w 137"/>
                                    <a:gd name="T45" fmla="*/ 79 h 112"/>
                                    <a:gd name="T46" fmla="*/ 5 w 137"/>
                                    <a:gd name="T47" fmla="*/ 69 h 112"/>
                                    <a:gd name="T48" fmla="*/ 3 w 137"/>
                                    <a:gd name="T49" fmla="*/ 55 h 112"/>
                                    <a:gd name="T50" fmla="*/ 0 w 137"/>
                                    <a:gd name="T51" fmla="*/ 42 h 112"/>
                                    <a:gd name="T52" fmla="*/ 3 w 137"/>
                                    <a:gd name="T53" fmla="*/ 30 h 112"/>
                                    <a:gd name="T54" fmla="*/ 5 w 137"/>
                                    <a:gd name="T55" fmla="*/ 20 h 112"/>
                                    <a:gd name="T56" fmla="*/ 8 w 137"/>
                                    <a:gd name="T57" fmla="*/ 10 h 112"/>
                                    <a:gd name="T58" fmla="*/ 15 w 137"/>
                                    <a:gd name="T59" fmla="*/ 0 h 112"/>
                                    <a:gd name="T60" fmla="*/ 13 w 137"/>
                                    <a:gd name="T61" fmla="*/ 0 h 112"/>
                                    <a:gd name="T62" fmla="*/ 8 w 137"/>
                                    <a:gd name="T63" fmla="*/ 10 h 112"/>
                                    <a:gd name="T64" fmla="*/ 3 w 137"/>
                                    <a:gd name="T65" fmla="*/ 20 h 112"/>
                                    <a:gd name="T66" fmla="*/ 0 w 137"/>
                                    <a:gd name="T67" fmla="*/ 30 h 112"/>
                                    <a:gd name="T68" fmla="*/ 0 w 137"/>
                                    <a:gd name="T69" fmla="*/ 42 h 112"/>
                                    <a:gd name="T70" fmla="*/ 0 w 137"/>
                                    <a:gd name="T71" fmla="*/ 57 h 112"/>
                                    <a:gd name="T72" fmla="*/ 5 w 137"/>
                                    <a:gd name="T73" fmla="*/ 69 h 112"/>
                                    <a:gd name="T74" fmla="*/ 10 w 137"/>
                                    <a:gd name="T75" fmla="*/ 82 h 112"/>
                                    <a:gd name="T76" fmla="*/ 20 w 137"/>
                                    <a:gd name="T77" fmla="*/ 92 h 112"/>
                                    <a:gd name="T78" fmla="*/ 30 w 137"/>
                                    <a:gd name="T79" fmla="*/ 99 h 112"/>
                                    <a:gd name="T80" fmla="*/ 42 w 137"/>
                                    <a:gd name="T81" fmla="*/ 107 h 112"/>
                                    <a:gd name="T82" fmla="*/ 55 w 137"/>
                                    <a:gd name="T83" fmla="*/ 109 h 112"/>
                                    <a:gd name="T84" fmla="*/ 67 w 137"/>
                                    <a:gd name="T85" fmla="*/ 112 h 112"/>
                                    <a:gd name="T86" fmla="*/ 82 w 137"/>
                                    <a:gd name="T87" fmla="*/ 109 h 112"/>
                                    <a:gd name="T88" fmla="*/ 95 w 137"/>
                                    <a:gd name="T89" fmla="*/ 107 h 112"/>
                                    <a:gd name="T90" fmla="*/ 107 w 137"/>
                                    <a:gd name="T91" fmla="*/ 99 h 112"/>
                                    <a:gd name="T92" fmla="*/ 117 w 137"/>
                                    <a:gd name="T93" fmla="*/ 92 h 112"/>
                                    <a:gd name="T94" fmla="*/ 124 w 137"/>
                                    <a:gd name="T95" fmla="*/ 82 h 112"/>
                                    <a:gd name="T96" fmla="*/ 132 w 137"/>
                                    <a:gd name="T97" fmla="*/ 69 h 112"/>
                                    <a:gd name="T98" fmla="*/ 137 w 137"/>
                                    <a:gd name="T99" fmla="*/ 57 h 112"/>
                                    <a:gd name="T100" fmla="*/ 137 w 137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12">
                                      <a:moveTo>
                                        <a:pt x="137" y="42"/>
                                      </a:moveTo>
                                      <a:lnTo>
                                        <a:pt x="137" y="3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7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7" y="57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0" name="Freeform 2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71120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12"/>
                                    <a:gd name="T2" fmla="*/ 137 w 137"/>
                                    <a:gd name="T3" fmla="*/ 30 h 112"/>
                                    <a:gd name="T4" fmla="*/ 132 w 137"/>
                                    <a:gd name="T5" fmla="*/ 20 h 112"/>
                                    <a:gd name="T6" fmla="*/ 129 w 137"/>
                                    <a:gd name="T7" fmla="*/ 10 h 112"/>
                                    <a:gd name="T8" fmla="*/ 122 w 137"/>
                                    <a:gd name="T9" fmla="*/ 0 h 112"/>
                                    <a:gd name="T10" fmla="*/ 122 w 137"/>
                                    <a:gd name="T11" fmla="*/ 0 h 112"/>
                                    <a:gd name="T12" fmla="*/ 127 w 137"/>
                                    <a:gd name="T13" fmla="*/ 10 h 112"/>
                                    <a:gd name="T14" fmla="*/ 132 w 137"/>
                                    <a:gd name="T15" fmla="*/ 20 h 112"/>
                                    <a:gd name="T16" fmla="*/ 134 w 137"/>
                                    <a:gd name="T17" fmla="*/ 30 h 112"/>
                                    <a:gd name="T18" fmla="*/ 134 w 137"/>
                                    <a:gd name="T19" fmla="*/ 42 h 112"/>
                                    <a:gd name="T20" fmla="*/ 134 w 137"/>
                                    <a:gd name="T21" fmla="*/ 55 h 112"/>
                                    <a:gd name="T22" fmla="*/ 129 w 137"/>
                                    <a:gd name="T23" fmla="*/ 67 h 112"/>
                                    <a:gd name="T24" fmla="*/ 124 w 137"/>
                                    <a:gd name="T25" fmla="*/ 79 h 112"/>
                                    <a:gd name="T26" fmla="*/ 114 w 137"/>
                                    <a:gd name="T27" fmla="*/ 89 h 112"/>
                                    <a:gd name="T28" fmla="*/ 105 w 137"/>
                                    <a:gd name="T29" fmla="*/ 97 h 112"/>
                                    <a:gd name="T30" fmla="*/ 95 w 137"/>
                                    <a:gd name="T31" fmla="*/ 104 h 112"/>
                                    <a:gd name="T32" fmla="*/ 82 w 137"/>
                                    <a:gd name="T33" fmla="*/ 107 h 112"/>
                                    <a:gd name="T34" fmla="*/ 67 w 137"/>
                                    <a:gd name="T35" fmla="*/ 109 h 112"/>
                                    <a:gd name="T36" fmla="*/ 55 w 137"/>
                                    <a:gd name="T37" fmla="*/ 107 h 112"/>
                                    <a:gd name="T38" fmla="*/ 42 w 137"/>
                                    <a:gd name="T39" fmla="*/ 104 h 112"/>
                                    <a:gd name="T40" fmla="*/ 30 w 137"/>
                                    <a:gd name="T41" fmla="*/ 97 h 112"/>
                                    <a:gd name="T42" fmla="*/ 20 w 137"/>
                                    <a:gd name="T43" fmla="*/ 89 h 112"/>
                                    <a:gd name="T44" fmla="*/ 13 w 137"/>
                                    <a:gd name="T45" fmla="*/ 79 h 112"/>
                                    <a:gd name="T46" fmla="*/ 8 w 137"/>
                                    <a:gd name="T47" fmla="*/ 67 h 112"/>
                                    <a:gd name="T48" fmla="*/ 3 w 137"/>
                                    <a:gd name="T49" fmla="*/ 55 h 112"/>
                                    <a:gd name="T50" fmla="*/ 0 w 137"/>
                                    <a:gd name="T51" fmla="*/ 42 h 112"/>
                                    <a:gd name="T52" fmla="*/ 3 w 137"/>
                                    <a:gd name="T53" fmla="*/ 30 h 112"/>
                                    <a:gd name="T54" fmla="*/ 5 w 137"/>
                                    <a:gd name="T55" fmla="*/ 20 h 112"/>
                                    <a:gd name="T56" fmla="*/ 10 w 137"/>
                                    <a:gd name="T57" fmla="*/ 10 h 112"/>
                                    <a:gd name="T58" fmla="*/ 15 w 137"/>
                                    <a:gd name="T59" fmla="*/ 0 h 112"/>
                                    <a:gd name="T60" fmla="*/ 15 w 137"/>
                                    <a:gd name="T61" fmla="*/ 0 h 112"/>
                                    <a:gd name="T62" fmla="*/ 8 w 137"/>
                                    <a:gd name="T63" fmla="*/ 10 h 112"/>
                                    <a:gd name="T64" fmla="*/ 3 w 137"/>
                                    <a:gd name="T65" fmla="*/ 20 h 112"/>
                                    <a:gd name="T66" fmla="*/ 0 w 137"/>
                                    <a:gd name="T67" fmla="*/ 30 h 112"/>
                                    <a:gd name="T68" fmla="*/ 0 w 137"/>
                                    <a:gd name="T69" fmla="*/ 42 h 112"/>
                                    <a:gd name="T70" fmla="*/ 0 w 137"/>
                                    <a:gd name="T71" fmla="*/ 57 h 112"/>
                                    <a:gd name="T72" fmla="*/ 5 w 137"/>
                                    <a:gd name="T73" fmla="*/ 69 h 112"/>
                                    <a:gd name="T74" fmla="*/ 13 w 137"/>
                                    <a:gd name="T75" fmla="*/ 79 h 112"/>
                                    <a:gd name="T76" fmla="*/ 20 w 137"/>
                                    <a:gd name="T77" fmla="*/ 89 h 112"/>
                                    <a:gd name="T78" fmla="*/ 30 w 137"/>
                                    <a:gd name="T79" fmla="*/ 99 h 112"/>
                                    <a:gd name="T80" fmla="*/ 42 w 137"/>
                                    <a:gd name="T81" fmla="*/ 104 h 112"/>
                                    <a:gd name="T82" fmla="*/ 55 w 137"/>
                                    <a:gd name="T83" fmla="*/ 109 h 112"/>
                                    <a:gd name="T84" fmla="*/ 67 w 137"/>
                                    <a:gd name="T85" fmla="*/ 112 h 112"/>
                                    <a:gd name="T86" fmla="*/ 82 w 137"/>
                                    <a:gd name="T87" fmla="*/ 109 h 112"/>
                                    <a:gd name="T88" fmla="*/ 95 w 137"/>
                                    <a:gd name="T89" fmla="*/ 104 h 112"/>
                                    <a:gd name="T90" fmla="*/ 107 w 137"/>
                                    <a:gd name="T91" fmla="*/ 99 h 112"/>
                                    <a:gd name="T92" fmla="*/ 117 w 137"/>
                                    <a:gd name="T93" fmla="*/ 89 h 112"/>
                                    <a:gd name="T94" fmla="*/ 124 w 137"/>
                                    <a:gd name="T95" fmla="*/ 79 h 112"/>
                                    <a:gd name="T96" fmla="*/ 132 w 137"/>
                                    <a:gd name="T97" fmla="*/ 69 h 112"/>
                                    <a:gd name="T98" fmla="*/ 134 w 137"/>
                                    <a:gd name="T99" fmla="*/ 57 h 112"/>
                                    <a:gd name="T100" fmla="*/ 137 w 137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12">
                                      <a:moveTo>
                                        <a:pt x="137" y="42"/>
                                      </a:moveTo>
                                      <a:lnTo>
                                        <a:pt x="137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D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1" name="Freeform 2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69215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09"/>
                                    <a:gd name="T2" fmla="*/ 134 w 137"/>
                                    <a:gd name="T3" fmla="*/ 30 h 109"/>
                                    <a:gd name="T4" fmla="*/ 132 w 137"/>
                                    <a:gd name="T5" fmla="*/ 20 h 109"/>
                                    <a:gd name="T6" fmla="*/ 127 w 137"/>
                                    <a:gd name="T7" fmla="*/ 10 h 109"/>
                                    <a:gd name="T8" fmla="*/ 122 w 137"/>
                                    <a:gd name="T9" fmla="*/ 0 h 109"/>
                                    <a:gd name="T10" fmla="*/ 119 w 137"/>
                                    <a:gd name="T11" fmla="*/ 0 h 109"/>
                                    <a:gd name="T12" fmla="*/ 127 w 137"/>
                                    <a:gd name="T13" fmla="*/ 10 h 109"/>
                                    <a:gd name="T14" fmla="*/ 129 w 137"/>
                                    <a:gd name="T15" fmla="*/ 20 h 109"/>
                                    <a:gd name="T16" fmla="*/ 134 w 137"/>
                                    <a:gd name="T17" fmla="*/ 30 h 109"/>
                                    <a:gd name="T18" fmla="*/ 134 w 137"/>
                                    <a:gd name="T19" fmla="*/ 42 h 109"/>
                                    <a:gd name="T20" fmla="*/ 134 w 137"/>
                                    <a:gd name="T21" fmla="*/ 55 h 109"/>
                                    <a:gd name="T22" fmla="*/ 129 w 137"/>
                                    <a:gd name="T23" fmla="*/ 67 h 109"/>
                                    <a:gd name="T24" fmla="*/ 124 w 137"/>
                                    <a:gd name="T25" fmla="*/ 79 h 109"/>
                                    <a:gd name="T26" fmla="*/ 114 w 137"/>
                                    <a:gd name="T27" fmla="*/ 89 h 109"/>
                                    <a:gd name="T28" fmla="*/ 105 w 137"/>
                                    <a:gd name="T29" fmla="*/ 97 h 109"/>
                                    <a:gd name="T30" fmla="*/ 95 w 137"/>
                                    <a:gd name="T31" fmla="*/ 104 h 109"/>
                                    <a:gd name="T32" fmla="*/ 82 w 137"/>
                                    <a:gd name="T33" fmla="*/ 107 h 109"/>
                                    <a:gd name="T34" fmla="*/ 67 w 137"/>
                                    <a:gd name="T35" fmla="*/ 109 h 109"/>
                                    <a:gd name="T36" fmla="*/ 55 w 137"/>
                                    <a:gd name="T37" fmla="*/ 107 h 109"/>
                                    <a:gd name="T38" fmla="*/ 42 w 137"/>
                                    <a:gd name="T39" fmla="*/ 104 h 109"/>
                                    <a:gd name="T40" fmla="*/ 30 w 137"/>
                                    <a:gd name="T41" fmla="*/ 97 h 109"/>
                                    <a:gd name="T42" fmla="*/ 23 w 137"/>
                                    <a:gd name="T43" fmla="*/ 89 h 109"/>
                                    <a:gd name="T44" fmla="*/ 13 w 137"/>
                                    <a:gd name="T45" fmla="*/ 79 h 109"/>
                                    <a:gd name="T46" fmla="*/ 8 w 137"/>
                                    <a:gd name="T47" fmla="*/ 67 h 109"/>
                                    <a:gd name="T48" fmla="*/ 3 w 137"/>
                                    <a:gd name="T49" fmla="*/ 55 h 109"/>
                                    <a:gd name="T50" fmla="*/ 3 w 137"/>
                                    <a:gd name="T51" fmla="*/ 42 h 109"/>
                                    <a:gd name="T52" fmla="*/ 3 w 137"/>
                                    <a:gd name="T53" fmla="*/ 30 h 109"/>
                                    <a:gd name="T54" fmla="*/ 5 w 137"/>
                                    <a:gd name="T55" fmla="*/ 20 h 109"/>
                                    <a:gd name="T56" fmla="*/ 10 w 137"/>
                                    <a:gd name="T57" fmla="*/ 10 h 109"/>
                                    <a:gd name="T58" fmla="*/ 18 w 137"/>
                                    <a:gd name="T59" fmla="*/ 0 h 109"/>
                                    <a:gd name="T60" fmla="*/ 15 w 137"/>
                                    <a:gd name="T61" fmla="*/ 0 h 109"/>
                                    <a:gd name="T62" fmla="*/ 8 w 137"/>
                                    <a:gd name="T63" fmla="*/ 10 h 109"/>
                                    <a:gd name="T64" fmla="*/ 5 w 137"/>
                                    <a:gd name="T65" fmla="*/ 20 h 109"/>
                                    <a:gd name="T66" fmla="*/ 3 w 137"/>
                                    <a:gd name="T67" fmla="*/ 30 h 109"/>
                                    <a:gd name="T68" fmla="*/ 0 w 137"/>
                                    <a:gd name="T69" fmla="*/ 42 h 109"/>
                                    <a:gd name="T70" fmla="*/ 3 w 137"/>
                                    <a:gd name="T71" fmla="*/ 55 h 109"/>
                                    <a:gd name="T72" fmla="*/ 5 w 137"/>
                                    <a:gd name="T73" fmla="*/ 69 h 109"/>
                                    <a:gd name="T74" fmla="*/ 13 w 137"/>
                                    <a:gd name="T75" fmla="*/ 79 h 109"/>
                                    <a:gd name="T76" fmla="*/ 20 w 137"/>
                                    <a:gd name="T77" fmla="*/ 89 h 109"/>
                                    <a:gd name="T78" fmla="*/ 30 w 137"/>
                                    <a:gd name="T79" fmla="*/ 99 h 109"/>
                                    <a:gd name="T80" fmla="*/ 42 w 137"/>
                                    <a:gd name="T81" fmla="*/ 104 h 109"/>
                                    <a:gd name="T82" fmla="*/ 55 w 137"/>
                                    <a:gd name="T83" fmla="*/ 109 h 109"/>
                                    <a:gd name="T84" fmla="*/ 67 w 137"/>
                                    <a:gd name="T85" fmla="*/ 109 h 109"/>
                                    <a:gd name="T86" fmla="*/ 82 w 137"/>
                                    <a:gd name="T87" fmla="*/ 109 h 109"/>
                                    <a:gd name="T88" fmla="*/ 95 w 137"/>
                                    <a:gd name="T89" fmla="*/ 104 h 109"/>
                                    <a:gd name="T90" fmla="*/ 107 w 137"/>
                                    <a:gd name="T91" fmla="*/ 99 h 109"/>
                                    <a:gd name="T92" fmla="*/ 117 w 137"/>
                                    <a:gd name="T93" fmla="*/ 89 h 109"/>
                                    <a:gd name="T94" fmla="*/ 124 w 137"/>
                                    <a:gd name="T95" fmla="*/ 79 h 109"/>
                                    <a:gd name="T96" fmla="*/ 132 w 137"/>
                                    <a:gd name="T97" fmla="*/ 69 h 109"/>
                                    <a:gd name="T98" fmla="*/ 134 w 137"/>
                                    <a:gd name="T99" fmla="*/ 55 h 109"/>
                                    <a:gd name="T100" fmla="*/ 137 w 137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09">
                                      <a:moveTo>
                                        <a:pt x="137" y="42"/>
                                      </a:moveTo>
                                      <a:lnTo>
                                        <a:pt x="134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2" name="Freeform 2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5090" cy="69215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42 h 109"/>
                                    <a:gd name="T2" fmla="*/ 134 w 134"/>
                                    <a:gd name="T3" fmla="*/ 30 h 109"/>
                                    <a:gd name="T4" fmla="*/ 132 w 134"/>
                                    <a:gd name="T5" fmla="*/ 20 h 109"/>
                                    <a:gd name="T6" fmla="*/ 127 w 134"/>
                                    <a:gd name="T7" fmla="*/ 10 h 109"/>
                                    <a:gd name="T8" fmla="*/ 122 w 134"/>
                                    <a:gd name="T9" fmla="*/ 0 h 109"/>
                                    <a:gd name="T10" fmla="*/ 119 w 134"/>
                                    <a:gd name="T11" fmla="*/ 0 h 109"/>
                                    <a:gd name="T12" fmla="*/ 124 w 134"/>
                                    <a:gd name="T13" fmla="*/ 10 h 109"/>
                                    <a:gd name="T14" fmla="*/ 129 w 134"/>
                                    <a:gd name="T15" fmla="*/ 20 h 109"/>
                                    <a:gd name="T16" fmla="*/ 132 w 134"/>
                                    <a:gd name="T17" fmla="*/ 30 h 109"/>
                                    <a:gd name="T18" fmla="*/ 134 w 134"/>
                                    <a:gd name="T19" fmla="*/ 42 h 109"/>
                                    <a:gd name="T20" fmla="*/ 132 w 134"/>
                                    <a:gd name="T21" fmla="*/ 55 h 109"/>
                                    <a:gd name="T22" fmla="*/ 129 w 134"/>
                                    <a:gd name="T23" fmla="*/ 67 h 109"/>
                                    <a:gd name="T24" fmla="*/ 122 w 134"/>
                                    <a:gd name="T25" fmla="*/ 79 h 109"/>
                                    <a:gd name="T26" fmla="*/ 114 w 134"/>
                                    <a:gd name="T27" fmla="*/ 89 h 109"/>
                                    <a:gd name="T28" fmla="*/ 105 w 134"/>
                                    <a:gd name="T29" fmla="*/ 97 h 109"/>
                                    <a:gd name="T30" fmla="*/ 95 w 134"/>
                                    <a:gd name="T31" fmla="*/ 102 h 109"/>
                                    <a:gd name="T32" fmla="*/ 82 w 134"/>
                                    <a:gd name="T33" fmla="*/ 107 h 109"/>
                                    <a:gd name="T34" fmla="*/ 67 w 134"/>
                                    <a:gd name="T35" fmla="*/ 107 h 109"/>
                                    <a:gd name="T36" fmla="*/ 55 w 134"/>
                                    <a:gd name="T37" fmla="*/ 107 h 109"/>
                                    <a:gd name="T38" fmla="*/ 42 w 134"/>
                                    <a:gd name="T39" fmla="*/ 102 h 109"/>
                                    <a:gd name="T40" fmla="*/ 32 w 134"/>
                                    <a:gd name="T41" fmla="*/ 97 h 109"/>
                                    <a:gd name="T42" fmla="*/ 23 w 134"/>
                                    <a:gd name="T43" fmla="*/ 89 h 109"/>
                                    <a:gd name="T44" fmla="*/ 15 w 134"/>
                                    <a:gd name="T45" fmla="*/ 79 h 109"/>
                                    <a:gd name="T46" fmla="*/ 8 w 134"/>
                                    <a:gd name="T47" fmla="*/ 67 h 109"/>
                                    <a:gd name="T48" fmla="*/ 5 w 134"/>
                                    <a:gd name="T49" fmla="*/ 55 h 109"/>
                                    <a:gd name="T50" fmla="*/ 3 w 134"/>
                                    <a:gd name="T51" fmla="*/ 42 h 109"/>
                                    <a:gd name="T52" fmla="*/ 3 w 134"/>
                                    <a:gd name="T53" fmla="*/ 30 h 109"/>
                                    <a:gd name="T54" fmla="*/ 8 w 134"/>
                                    <a:gd name="T55" fmla="*/ 20 h 109"/>
                                    <a:gd name="T56" fmla="*/ 13 w 134"/>
                                    <a:gd name="T57" fmla="*/ 10 h 109"/>
                                    <a:gd name="T58" fmla="*/ 18 w 134"/>
                                    <a:gd name="T59" fmla="*/ 0 h 109"/>
                                    <a:gd name="T60" fmla="*/ 15 w 134"/>
                                    <a:gd name="T61" fmla="*/ 0 h 109"/>
                                    <a:gd name="T62" fmla="*/ 10 w 134"/>
                                    <a:gd name="T63" fmla="*/ 10 h 109"/>
                                    <a:gd name="T64" fmla="*/ 5 w 134"/>
                                    <a:gd name="T65" fmla="*/ 20 h 109"/>
                                    <a:gd name="T66" fmla="*/ 3 w 134"/>
                                    <a:gd name="T67" fmla="*/ 30 h 109"/>
                                    <a:gd name="T68" fmla="*/ 0 w 134"/>
                                    <a:gd name="T69" fmla="*/ 42 h 109"/>
                                    <a:gd name="T70" fmla="*/ 3 w 134"/>
                                    <a:gd name="T71" fmla="*/ 55 h 109"/>
                                    <a:gd name="T72" fmla="*/ 8 w 134"/>
                                    <a:gd name="T73" fmla="*/ 67 h 109"/>
                                    <a:gd name="T74" fmla="*/ 13 w 134"/>
                                    <a:gd name="T75" fmla="*/ 79 h 109"/>
                                    <a:gd name="T76" fmla="*/ 20 w 134"/>
                                    <a:gd name="T77" fmla="*/ 89 h 109"/>
                                    <a:gd name="T78" fmla="*/ 30 w 134"/>
                                    <a:gd name="T79" fmla="*/ 97 h 109"/>
                                    <a:gd name="T80" fmla="*/ 42 w 134"/>
                                    <a:gd name="T81" fmla="*/ 104 h 109"/>
                                    <a:gd name="T82" fmla="*/ 55 w 134"/>
                                    <a:gd name="T83" fmla="*/ 107 h 109"/>
                                    <a:gd name="T84" fmla="*/ 67 w 134"/>
                                    <a:gd name="T85" fmla="*/ 109 h 109"/>
                                    <a:gd name="T86" fmla="*/ 82 w 134"/>
                                    <a:gd name="T87" fmla="*/ 107 h 109"/>
                                    <a:gd name="T88" fmla="*/ 95 w 134"/>
                                    <a:gd name="T89" fmla="*/ 104 h 109"/>
                                    <a:gd name="T90" fmla="*/ 105 w 134"/>
                                    <a:gd name="T91" fmla="*/ 97 h 109"/>
                                    <a:gd name="T92" fmla="*/ 114 w 134"/>
                                    <a:gd name="T93" fmla="*/ 89 h 109"/>
                                    <a:gd name="T94" fmla="*/ 124 w 134"/>
                                    <a:gd name="T95" fmla="*/ 79 h 109"/>
                                    <a:gd name="T96" fmla="*/ 129 w 134"/>
                                    <a:gd name="T97" fmla="*/ 67 h 109"/>
                                    <a:gd name="T98" fmla="*/ 134 w 134"/>
                                    <a:gd name="T99" fmla="*/ 55 h 109"/>
                                    <a:gd name="T100" fmla="*/ 134 w 134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4" h="109">
                                      <a:moveTo>
                                        <a:pt x="134" y="42"/>
                                      </a:moveTo>
                                      <a:lnTo>
                                        <a:pt x="134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2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3" name="Freeform 2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3185" cy="69215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42 h 109"/>
                                    <a:gd name="T2" fmla="*/ 131 w 131"/>
                                    <a:gd name="T3" fmla="*/ 30 h 109"/>
                                    <a:gd name="T4" fmla="*/ 126 w 131"/>
                                    <a:gd name="T5" fmla="*/ 20 h 109"/>
                                    <a:gd name="T6" fmla="*/ 124 w 131"/>
                                    <a:gd name="T7" fmla="*/ 10 h 109"/>
                                    <a:gd name="T8" fmla="*/ 116 w 131"/>
                                    <a:gd name="T9" fmla="*/ 0 h 109"/>
                                    <a:gd name="T10" fmla="*/ 114 w 131"/>
                                    <a:gd name="T11" fmla="*/ 0 h 109"/>
                                    <a:gd name="T12" fmla="*/ 121 w 131"/>
                                    <a:gd name="T13" fmla="*/ 10 h 109"/>
                                    <a:gd name="T14" fmla="*/ 126 w 131"/>
                                    <a:gd name="T15" fmla="*/ 20 h 109"/>
                                    <a:gd name="T16" fmla="*/ 129 w 131"/>
                                    <a:gd name="T17" fmla="*/ 30 h 109"/>
                                    <a:gd name="T18" fmla="*/ 129 w 131"/>
                                    <a:gd name="T19" fmla="*/ 42 h 109"/>
                                    <a:gd name="T20" fmla="*/ 129 w 131"/>
                                    <a:gd name="T21" fmla="*/ 55 h 109"/>
                                    <a:gd name="T22" fmla="*/ 124 w 131"/>
                                    <a:gd name="T23" fmla="*/ 67 h 109"/>
                                    <a:gd name="T24" fmla="*/ 119 w 131"/>
                                    <a:gd name="T25" fmla="*/ 79 h 109"/>
                                    <a:gd name="T26" fmla="*/ 111 w 131"/>
                                    <a:gd name="T27" fmla="*/ 87 h 109"/>
                                    <a:gd name="T28" fmla="*/ 102 w 131"/>
                                    <a:gd name="T29" fmla="*/ 97 h 109"/>
                                    <a:gd name="T30" fmla="*/ 92 w 131"/>
                                    <a:gd name="T31" fmla="*/ 102 h 109"/>
                                    <a:gd name="T32" fmla="*/ 79 w 131"/>
                                    <a:gd name="T33" fmla="*/ 107 h 109"/>
                                    <a:gd name="T34" fmla="*/ 64 w 131"/>
                                    <a:gd name="T35" fmla="*/ 107 h 109"/>
                                    <a:gd name="T36" fmla="*/ 52 w 131"/>
                                    <a:gd name="T37" fmla="*/ 107 h 109"/>
                                    <a:gd name="T38" fmla="*/ 39 w 131"/>
                                    <a:gd name="T39" fmla="*/ 102 h 109"/>
                                    <a:gd name="T40" fmla="*/ 29 w 131"/>
                                    <a:gd name="T41" fmla="*/ 97 h 109"/>
                                    <a:gd name="T42" fmla="*/ 20 w 131"/>
                                    <a:gd name="T43" fmla="*/ 87 h 109"/>
                                    <a:gd name="T44" fmla="*/ 12 w 131"/>
                                    <a:gd name="T45" fmla="*/ 79 h 109"/>
                                    <a:gd name="T46" fmla="*/ 5 w 131"/>
                                    <a:gd name="T47" fmla="*/ 67 h 109"/>
                                    <a:gd name="T48" fmla="*/ 2 w 131"/>
                                    <a:gd name="T49" fmla="*/ 55 h 109"/>
                                    <a:gd name="T50" fmla="*/ 0 w 131"/>
                                    <a:gd name="T51" fmla="*/ 42 h 109"/>
                                    <a:gd name="T52" fmla="*/ 2 w 131"/>
                                    <a:gd name="T53" fmla="*/ 30 h 109"/>
                                    <a:gd name="T54" fmla="*/ 5 w 131"/>
                                    <a:gd name="T55" fmla="*/ 20 h 109"/>
                                    <a:gd name="T56" fmla="*/ 10 w 131"/>
                                    <a:gd name="T57" fmla="*/ 10 h 109"/>
                                    <a:gd name="T58" fmla="*/ 15 w 131"/>
                                    <a:gd name="T59" fmla="*/ 0 h 109"/>
                                    <a:gd name="T60" fmla="*/ 15 w 131"/>
                                    <a:gd name="T61" fmla="*/ 0 h 109"/>
                                    <a:gd name="T62" fmla="*/ 7 w 131"/>
                                    <a:gd name="T63" fmla="*/ 10 h 109"/>
                                    <a:gd name="T64" fmla="*/ 2 w 131"/>
                                    <a:gd name="T65" fmla="*/ 20 h 109"/>
                                    <a:gd name="T66" fmla="*/ 0 w 131"/>
                                    <a:gd name="T67" fmla="*/ 30 h 109"/>
                                    <a:gd name="T68" fmla="*/ 0 w 131"/>
                                    <a:gd name="T69" fmla="*/ 42 h 109"/>
                                    <a:gd name="T70" fmla="*/ 0 w 131"/>
                                    <a:gd name="T71" fmla="*/ 55 h 109"/>
                                    <a:gd name="T72" fmla="*/ 5 w 131"/>
                                    <a:gd name="T73" fmla="*/ 67 h 109"/>
                                    <a:gd name="T74" fmla="*/ 10 w 131"/>
                                    <a:gd name="T75" fmla="*/ 79 h 109"/>
                                    <a:gd name="T76" fmla="*/ 20 w 131"/>
                                    <a:gd name="T77" fmla="*/ 89 h 109"/>
                                    <a:gd name="T78" fmla="*/ 27 w 131"/>
                                    <a:gd name="T79" fmla="*/ 97 h 109"/>
                                    <a:gd name="T80" fmla="*/ 39 w 131"/>
                                    <a:gd name="T81" fmla="*/ 104 h 109"/>
                                    <a:gd name="T82" fmla="*/ 52 w 131"/>
                                    <a:gd name="T83" fmla="*/ 107 h 109"/>
                                    <a:gd name="T84" fmla="*/ 64 w 131"/>
                                    <a:gd name="T85" fmla="*/ 109 h 109"/>
                                    <a:gd name="T86" fmla="*/ 79 w 131"/>
                                    <a:gd name="T87" fmla="*/ 107 h 109"/>
                                    <a:gd name="T88" fmla="*/ 92 w 131"/>
                                    <a:gd name="T89" fmla="*/ 104 h 109"/>
                                    <a:gd name="T90" fmla="*/ 102 w 131"/>
                                    <a:gd name="T91" fmla="*/ 97 h 109"/>
                                    <a:gd name="T92" fmla="*/ 111 w 131"/>
                                    <a:gd name="T93" fmla="*/ 89 h 109"/>
                                    <a:gd name="T94" fmla="*/ 121 w 131"/>
                                    <a:gd name="T95" fmla="*/ 79 h 109"/>
                                    <a:gd name="T96" fmla="*/ 126 w 131"/>
                                    <a:gd name="T97" fmla="*/ 67 h 109"/>
                                    <a:gd name="T98" fmla="*/ 131 w 131"/>
                                    <a:gd name="T99" fmla="*/ 55 h 109"/>
                                    <a:gd name="T100" fmla="*/ 131 w 131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1" h="109">
                                      <a:moveTo>
                                        <a:pt x="131" y="42"/>
                                      </a:moveTo>
                                      <a:lnTo>
                                        <a:pt x="131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6" y="67"/>
                                      </a:lnTo>
                                      <a:lnTo>
                                        <a:pt x="131" y="55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1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4" name="Freeform 2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3185" cy="67945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42 h 107"/>
                                    <a:gd name="T2" fmla="*/ 129 w 131"/>
                                    <a:gd name="T3" fmla="*/ 30 h 107"/>
                                    <a:gd name="T4" fmla="*/ 126 w 131"/>
                                    <a:gd name="T5" fmla="*/ 20 h 107"/>
                                    <a:gd name="T6" fmla="*/ 121 w 131"/>
                                    <a:gd name="T7" fmla="*/ 10 h 107"/>
                                    <a:gd name="T8" fmla="*/ 116 w 131"/>
                                    <a:gd name="T9" fmla="*/ 0 h 107"/>
                                    <a:gd name="T10" fmla="*/ 114 w 131"/>
                                    <a:gd name="T11" fmla="*/ 0 h 107"/>
                                    <a:gd name="T12" fmla="*/ 121 w 131"/>
                                    <a:gd name="T13" fmla="*/ 10 h 107"/>
                                    <a:gd name="T14" fmla="*/ 126 w 131"/>
                                    <a:gd name="T15" fmla="*/ 20 h 107"/>
                                    <a:gd name="T16" fmla="*/ 129 w 131"/>
                                    <a:gd name="T17" fmla="*/ 30 h 107"/>
                                    <a:gd name="T18" fmla="*/ 129 w 131"/>
                                    <a:gd name="T19" fmla="*/ 42 h 107"/>
                                    <a:gd name="T20" fmla="*/ 129 w 131"/>
                                    <a:gd name="T21" fmla="*/ 55 h 107"/>
                                    <a:gd name="T22" fmla="*/ 124 w 131"/>
                                    <a:gd name="T23" fmla="*/ 67 h 107"/>
                                    <a:gd name="T24" fmla="*/ 119 w 131"/>
                                    <a:gd name="T25" fmla="*/ 77 h 107"/>
                                    <a:gd name="T26" fmla="*/ 111 w 131"/>
                                    <a:gd name="T27" fmla="*/ 87 h 107"/>
                                    <a:gd name="T28" fmla="*/ 102 w 131"/>
                                    <a:gd name="T29" fmla="*/ 94 h 107"/>
                                    <a:gd name="T30" fmla="*/ 89 w 131"/>
                                    <a:gd name="T31" fmla="*/ 102 h 107"/>
                                    <a:gd name="T32" fmla="*/ 79 w 131"/>
                                    <a:gd name="T33" fmla="*/ 104 h 107"/>
                                    <a:gd name="T34" fmla="*/ 64 w 131"/>
                                    <a:gd name="T35" fmla="*/ 107 h 107"/>
                                    <a:gd name="T36" fmla="*/ 52 w 131"/>
                                    <a:gd name="T37" fmla="*/ 104 h 107"/>
                                    <a:gd name="T38" fmla="*/ 39 w 131"/>
                                    <a:gd name="T39" fmla="*/ 102 h 107"/>
                                    <a:gd name="T40" fmla="*/ 29 w 131"/>
                                    <a:gd name="T41" fmla="*/ 94 h 107"/>
                                    <a:gd name="T42" fmla="*/ 20 w 131"/>
                                    <a:gd name="T43" fmla="*/ 87 h 107"/>
                                    <a:gd name="T44" fmla="*/ 12 w 131"/>
                                    <a:gd name="T45" fmla="*/ 77 h 107"/>
                                    <a:gd name="T46" fmla="*/ 7 w 131"/>
                                    <a:gd name="T47" fmla="*/ 67 h 107"/>
                                    <a:gd name="T48" fmla="*/ 2 w 131"/>
                                    <a:gd name="T49" fmla="*/ 55 h 107"/>
                                    <a:gd name="T50" fmla="*/ 2 w 131"/>
                                    <a:gd name="T51" fmla="*/ 42 h 107"/>
                                    <a:gd name="T52" fmla="*/ 2 w 131"/>
                                    <a:gd name="T53" fmla="*/ 30 h 107"/>
                                    <a:gd name="T54" fmla="*/ 5 w 131"/>
                                    <a:gd name="T55" fmla="*/ 20 h 107"/>
                                    <a:gd name="T56" fmla="*/ 10 w 131"/>
                                    <a:gd name="T57" fmla="*/ 10 h 107"/>
                                    <a:gd name="T58" fmla="*/ 17 w 131"/>
                                    <a:gd name="T59" fmla="*/ 0 h 107"/>
                                    <a:gd name="T60" fmla="*/ 15 w 131"/>
                                    <a:gd name="T61" fmla="*/ 0 h 107"/>
                                    <a:gd name="T62" fmla="*/ 10 w 131"/>
                                    <a:gd name="T63" fmla="*/ 10 h 107"/>
                                    <a:gd name="T64" fmla="*/ 5 w 131"/>
                                    <a:gd name="T65" fmla="*/ 20 h 107"/>
                                    <a:gd name="T66" fmla="*/ 0 w 131"/>
                                    <a:gd name="T67" fmla="*/ 30 h 107"/>
                                    <a:gd name="T68" fmla="*/ 0 w 131"/>
                                    <a:gd name="T69" fmla="*/ 42 h 107"/>
                                    <a:gd name="T70" fmla="*/ 2 w 131"/>
                                    <a:gd name="T71" fmla="*/ 55 h 107"/>
                                    <a:gd name="T72" fmla="*/ 5 w 131"/>
                                    <a:gd name="T73" fmla="*/ 67 h 107"/>
                                    <a:gd name="T74" fmla="*/ 12 w 131"/>
                                    <a:gd name="T75" fmla="*/ 79 h 107"/>
                                    <a:gd name="T76" fmla="*/ 20 w 131"/>
                                    <a:gd name="T77" fmla="*/ 89 h 107"/>
                                    <a:gd name="T78" fmla="*/ 29 w 131"/>
                                    <a:gd name="T79" fmla="*/ 97 h 107"/>
                                    <a:gd name="T80" fmla="*/ 39 w 131"/>
                                    <a:gd name="T81" fmla="*/ 102 h 107"/>
                                    <a:gd name="T82" fmla="*/ 52 w 131"/>
                                    <a:gd name="T83" fmla="*/ 107 h 107"/>
                                    <a:gd name="T84" fmla="*/ 64 w 131"/>
                                    <a:gd name="T85" fmla="*/ 107 h 107"/>
                                    <a:gd name="T86" fmla="*/ 79 w 131"/>
                                    <a:gd name="T87" fmla="*/ 107 h 107"/>
                                    <a:gd name="T88" fmla="*/ 92 w 131"/>
                                    <a:gd name="T89" fmla="*/ 102 h 107"/>
                                    <a:gd name="T90" fmla="*/ 102 w 131"/>
                                    <a:gd name="T91" fmla="*/ 97 h 107"/>
                                    <a:gd name="T92" fmla="*/ 111 w 131"/>
                                    <a:gd name="T93" fmla="*/ 89 h 107"/>
                                    <a:gd name="T94" fmla="*/ 119 w 131"/>
                                    <a:gd name="T95" fmla="*/ 79 h 107"/>
                                    <a:gd name="T96" fmla="*/ 126 w 131"/>
                                    <a:gd name="T97" fmla="*/ 67 h 107"/>
                                    <a:gd name="T98" fmla="*/ 129 w 131"/>
                                    <a:gd name="T99" fmla="*/ 55 h 107"/>
                                    <a:gd name="T100" fmla="*/ 131 w 131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1" h="107">
                                      <a:moveTo>
                                        <a:pt x="131" y="42"/>
                                      </a:moveTo>
                                      <a:lnTo>
                                        <a:pt x="129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6" y="67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2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5" name="Freeform 2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1915" cy="67945"/>
                                </a:xfrm>
                                <a:custGeom>
                                  <a:avLst/>
                                  <a:gdLst>
                                    <a:gd name="T0" fmla="*/ 129 w 129"/>
                                    <a:gd name="T1" fmla="*/ 42 h 107"/>
                                    <a:gd name="T2" fmla="*/ 129 w 129"/>
                                    <a:gd name="T3" fmla="*/ 30 h 107"/>
                                    <a:gd name="T4" fmla="*/ 126 w 129"/>
                                    <a:gd name="T5" fmla="*/ 20 h 107"/>
                                    <a:gd name="T6" fmla="*/ 121 w 129"/>
                                    <a:gd name="T7" fmla="*/ 10 h 107"/>
                                    <a:gd name="T8" fmla="*/ 114 w 129"/>
                                    <a:gd name="T9" fmla="*/ 0 h 107"/>
                                    <a:gd name="T10" fmla="*/ 114 w 129"/>
                                    <a:gd name="T11" fmla="*/ 0 h 107"/>
                                    <a:gd name="T12" fmla="*/ 119 w 129"/>
                                    <a:gd name="T13" fmla="*/ 10 h 107"/>
                                    <a:gd name="T14" fmla="*/ 124 w 129"/>
                                    <a:gd name="T15" fmla="*/ 20 h 107"/>
                                    <a:gd name="T16" fmla="*/ 126 w 129"/>
                                    <a:gd name="T17" fmla="*/ 30 h 107"/>
                                    <a:gd name="T18" fmla="*/ 129 w 129"/>
                                    <a:gd name="T19" fmla="*/ 42 h 107"/>
                                    <a:gd name="T20" fmla="*/ 126 w 129"/>
                                    <a:gd name="T21" fmla="*/ 55 h 107"/>
                                    <a:gd name="T22" fmla="*/ 124 w 129"/>
                                    <a:gd name="T23" fmla="*/ 67 h 107"/>
                                    <a:gd name="T24" fmla="*/ 119 w 129"/>
                                    <a:gd name="T25" fmla="*/ 77 h 107"/>
                                    <a:gd name="T26" fmla="*/ 109 w 129"/>
                                    <a:gd name="T27" fmla="*/ 87 h 107"/>
                                    <a:gd name="T28" fmla="*/ 102 w 129"/>
                                    <a:gd name="T29" fmla="*/ 94 h 107"/>
                                    <a:gd name="T30" fmla="*/ 89 w 129"/>
                                    <a:gd name="T31" fmla="*/ 99 h 107"/>
                                    <a:gd name="T32" fmla="*/ 79 w 129"/>
                                    <a:gd name="T33" fmla="*/ 104 h 107"/>
                                    <a:gd name="T34" fmla="*/ 64 w 129"/>
                                    <a:gd name="T35" fmla="*/ 104 h 107"/>
                                    <a:gd name="T36" fmla="*/ 52 w 129"/>
                                    <a:gd name="T37" fmla="*/ 104 h 107"/>
                                    <a:gd name="T38" fmla="*/ 39 w 129"/>
                                    <a:gd name="T39" fmla="*/ 99 h 107"/>
                                    <a:gd name="T40" fmla="*/ 29 w 129"/>
                                    <a:gd name="T41" fmla="*/ 94 h 107"/>
                                    <a:gd name="T42" fmla="*/ 20 w 129"/>
                                    <a:gd name="T43" fmla="*/ 87 h 107"/>
                                    <a:gd name="T44" fmla="*/ 12 w 129"/>
                                    <a:gd name="T45" fmla="*/ 77 h 107"/>
                                    <a:gd name="T46" fmla="*/ 7 w 129"/>
                                    <a:gd name="T47" fmla="*/ 67 h 107"/>
                                    <a:gd name="T48" fmla="*/ 2 w 129"/>
                                    <a:gd name="T49" fmla="*/ 55 h 107"/>
                                    <a:gd name="T50" fmla="*/ 2 w 129"/>
                                    <a:gd name="T51" fmla="*/ 42 h 107"/>
                                    <a:gd name="T52" fmla="*/ 2 w 129"/>
                                    <a:gd name="T53" fmla="*/ 30 h 107"/>
                                    <a:gd name="T54" fmla="*/ 7 w 129"/>
                                    <a:gd name="T55" fmla="*/ 20 h 107"/>
                                    <a:gd name="T56" fmla="*/ 12 w 129"/>
                                    <a:gd name="T57" fmla="*/ 10 h 107"/>
                                    <a:gd name="T58" fmla="*/ 17 w 129"/>
                                    <a:gd name="T59" fmla="*/ 0 h 107"/>
                                    <a:gd name="T60" fmla="*/ 15 w 129"/>
                                    <a:gd name="T61" fmla="*/ 0 h 107"/>
                                    <a:gd name="T62" fmla="*/ 10 w 129"/>
                                    <a:gd name="T63" fmla="*/ 10 h 107"/>
                                    <a:gd name="T64" fmla="*/ 5 w 129"/>
                                    <a:gd name="T65" fmla="*/ 20 h 107"/>
                                    <a:gd name="T66" fmla="*/ 2 w 129"/>
                                    <a:gd name="T67" fmla="*/ 30 h 107"/>
                                    <a:gd name="T68" fmla="*/ 0 w 129"/>
                                    <a:gd name="T69" fmla="*/ 42 h 107"/>
                                    <a:gd name="T70" fmla="*/ 2 w 129"/>
                                    <a:gd name="T71" fmla="*/ 55 h 107"/>
                                    <a:gd name="T72" fmla="*/ 5 w 129"/>
                                    <a:gd name="T73" fmla="*/ 67 h 107"/>
                                    <a:gd name="T74" fmla="*/ 12 w 129"/>
                                    <a:gd name="T75" fmla="*/ 79 h 107"/>
                                    <a:gd name="T76" fmla="*/ 20 w 129"/>
                                    <a:gd name="T77" fmla="*/ 87 h 107"/>
                                    <a:gd name="T78" fmla="*/ 29 w 129"/>
                                    <a:gd name="T79" fmla="*/ 97 h 107"/>
                                    <a:gd name="T80" fmla="*/ 39 w 129"/>
                                    <a:gd name="T81" fmla="*/ 102 h 107"/>
                                    <a:gd name="T82" fmla="*/ 52 w 129"/>
                                    <a:gd name="T83" fmla="*/ 107 h 107"/>
                                    <a:gd name="T84" fmla="*/ 64 w 129"/>
                                    <a:gd name="T85" fmla="*/ 107 h 107"/>
                                    <a:gd name="T86" fmla="*/ 79 w 129"/>
                                    <a:gd name="T87" fmla="*/ 107 h 107"/>
                                    <a:gd name="T88" fmla="*/ 92 w 129"/>
                                    <a:gd name="T89" fmla="*/ 102 h 107"/>
                                    <a:gd name="T90" fmla="*/ 102 w 129"/>
                                    <a:gd name="T91" fmla="*/ 97 h 107"/>
                                    <a:gd name="T92" fmla="*/ 111 w 129"/>
                                    <a:gd name="T93" fmla="*/ 87 h 107"/>
                                    <a:gd name="T94" fmla="*/ 119 w 129"/>
                                    <a:gd name="T95" fmla="*/ 79 h 107"/>
                                    <a:gd name="T96" fmla="*/ 124 w 129"/>
                                    <a:gd name="T97" fmla="*/ 67 h 107"/>
                                    <a:gd name="T98" fmla="*/ 129 w 129"/>
                                    <a:gd name="T99" fmla="*/ 55 h 107"/>
                                    <a:gd name="T100" fmla="*/ 129 w 129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9" h="107">
                                      <a:moveTo>
                                        <a:pt x="129" y="42"/>
                                      </a:moveTo>
                                      <a:lnTo>
                                        <a:pt x="129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6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6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89" y="99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38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6" name="Freeform 2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7945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7"/>
                                    <a:gd name="T2" fmla="*/ 127 w 127"/>
                                    <a:gd name="T3" fmla="*/ 30 h 107"/>
                                    <a:gd name="T4" fmla="*/ 124 w 127"/>
                                    <a:gd name="T5" fmla="*/ 20 h 107"/>
                                    <a:gd name="T6" fmla="*/ 119 w 127"/>
                                    <a:gd name="T7" fmla="*/ 10 h 107"/>
                                    <a:gd name="T8" fmla="*/ 112 w 127"/>
                                    <a:gd name="T9" fmla="*/ 0 h 107"/>
                                    <a:gd name="T10" fmla="*/ 109 w 127"/>
                                    <a:gd name="T11" fmla="*/ 0 h 107"/>
                                    <a:gd name="T12" fmla="*/ 117 w 127"/>
                                    <a:gd name="T13" fmla="*/ 10 h 107"/>
                                    <a:gd name="T14" fmla="*/ 122 w 127"/>
                                    <a:gd name="T15" fmla="*/ 20 h 107"/>
                                    <a:gd name="T16" fmla="*/ 124 w 127"/>
                                    <a:gd name="T17" fmla="*/ 30 h 107"/>
                                    <a:gd name="T18" fmla="*/ 127 w 127"/>
                                    <a:gd name="T19" fmla="*/ 42 h 107"/>
                                    <a:gd name="T20" fmla="*/ 124 w 127"/>
                                    <a:gd name="T21" fmla="*/ 55 h 107"/>
                                    <a:gd name="T22" fmla="*/ 122 w 127"/>
                                    <a:gd name="T23" fmla="*/ 67 h 107"/>
                                    <a:gd name="T24" fmla="*/ 114 w 127"/>
                                    <a:gd name="T25" fmla="*/ 77 h 107"/>
                                    <a:gd name="T26" fmla="*/ 107 w 127"/>
                                    <a:gd name="T27" fmla="*/ 87 h 107"/>
                                    <a:gd name="T28" fmla="*/ 97 w 127"/>
                                    <a:gd name="T29" fmla="*/ 94 h 107"/>
                                    <a:gd name="T30" fmla="*/ 87 w 127"/>
                                    <a:gd name="T31" fmla="*/ 99 h 107"/>
                                    <a:gd name="T32" fmla="*/ 75 w 127"/>
                                    <a:gd name="T33" fmla="*/ 104 h 107"/>
                                    <a:gd name="T34" fmla="*/ 62 w 127"/>
                                    <a:gd name="T35" fmla="*/ 104 h 107"/>
                                    <a:gd name="T36" fmla="*/ 50 w 127"/>
                                    <a:gd name="T37" fmla="*/ 104 h 107"/>
                                    <a:gd name="T38" fmla="*/ 40 w 127"/>
                                    <a:gd name="T39" fmla="*/ 99 h 107"/>
                                    <a:gd name="T40" fmla="*/ 27 w 127"/>
                                    <a:gd name="T41" fmla="*/ 94 h 107"/>
                                    <a:gd name="T42" fmla="*/ 20 w 127"/>
                                    <a:gd name="T43" fmla="*/ 87 h 107"/>
                                    <a:gd name="T44" fmla="*/ 13 w 127"/>
                                    <a:gd name="T45" fmla="*/ 77 h 107"/>
                                    <a:gd name="T46" fmla="*/ 5 w 127"/>
                                    <a:gd name="T47" fmla="*/ 67 h 107"/>
                                    <a:gd name="T48" fmla="*/ 3 w 127"/>
                                    <a:gd name="T49" fmla="*/ 55 h 107"/>
                                    <a:gd name="T50" fmla="*/ 0 w 127"/>
                                    <a:gd name="T51" fmla="*/ 42 h 107"/>
                                    <a:gd name="T52" fmla="*/ 3 w 127"/>
                                    <a:gd name="T53" fmla="*/ 30 h 107"/>
                                    <a:gd name="T54" fmla="*/ 5 w 127"/>
                                    <a:gd name="T55" fmla="*/ 20 h 107"/>
                                    <a:gd name="T56" fmla="*/ 10 w 127"/>
                                    <a:gd name="T57" fmla="*/ 10 h 107"/>
                                    <a:gd name="T58" fmla="*/ 18 w 127"/>
                                    <a:gd name="T59" fmla="*/ 0 h 107"/>
                                    <a:gd name="T60" fmla="*/ 15 w 127"/>
                                    <a:gd name="T61" fmla="*/ 0 h 107"/>
                                    <a:gd name="T62" fmla="*/ 8 w 127"/>
                                    <a:gd name="T63" fmla="*/ 10 h 107"/>
                                    <a:gd name="T64" fmla="*/ 3 w 127"/>
                                    <a:gd name="T65" fmla="*/ 20 h 107"/>
                                    <a:gd name="T66" fmla="*/ 0 w 127"/>
                                    <a:gd name="T67" fmla="*/ 30 h 107"/>
                                    <a:gd name="T68" fmla="*/ 0 w 127"/>
                                    <a:gd name="T69" fmla="*/ 42 h 107"/>
                                    <a:gd name="T70" fmla="*/ 0 w 127"/>
                                    <a:gd name="T71" fmla="*/ 55 h 107"/>
                                    <a:gd name="T72" fmla="*/ 5 w 127"/>
                                    <a:gd name="T73" fmla="*/ 67 h 107"/>
                                    <a:gd name="T74" fmla="*/ 10 w 127"/>
                                    <a:gd name="T75" fmla="*/ 77 h 107"/>
                                    <a:gd name="T76" fmla="*/ 18 w 127"/>
                                    <a:gd name="T77" fmla="*/ 87 h 107"/>
                                    <a:gd name="T78" fmla="*/ 27 w 127"/>
                                    <a:gd name="T79" fmla="*/ 94 h 107"/>
                                    <a:gd name="T80" fmla="*/ 37 w 127"/>
                                    <a:gd name="T81" fmla="*/ 102 h 107"/>
                                    <a:gd name="T82" fmla="*/ 50 w 127"/>
                                    <a:gd name="T83" fmla="*/ 104 h 107"/>
                                    <a:gd name="T84" fmla="*/ 62 w 127"/>
                                    <a:gd name="T85" fmla="*/ 107 h 107"/>
                                    <a:gd name="T86" fmla="*/ 77 w 127"/>
                                    <a:gd name="T87" fmla="*/ 104 h 107"/>
                                    <a:gd name="T88" fmla="*/ 87 w 127"/>
                                    <a:gd name="T89" fmla="*/ 102 h 107"/>
                                    <a:gd name="T90" fmla="*/ 100 w 127"/>
                                    <a:gd name="T91" fmla="*/ 94 h 107"/>
                                    <a:gd name="T92" fmla="*/ 109 w 127"/>
                                    <a:gd name="T93" fmla="*/ 87 h 107"/>
                                    <a:gd name="T94" fmla="*/ 117 w 127"/>
                                    <a:gd name="T95" fmla="*/ 77 h 107"/>
                                    <a:gd name="T96" fmla="*/ 122 w 127"/>
                                    <a:gd name="T97" fmla="*/ 67 h 107"/>
                                    <a:gd name="T98" fmla="*/ 127 w 127"/>
                                    <a:gd name="T99" fmla="*/ 55 h 107"/>
                                    <a:gd name="T100" fmla="*/ 127 w 127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7">
                                      <a:moveTo>
                                        <a:pt x="127" y="42"/>
                                      </a:moveTo>
                                      <a:lnTo>
                                        <a:pt x="127" y="3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85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7" name="Freeform 2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604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4"/>
                                    <a:gd name="T2" fmla="*/ 124 w 127"/>
                                    <a:gd name="T3" fmla="*/ 30 h 104"/>
                                    <a:gd name="T4" fmla="*/ 122 w 127"/>
                                    <a:gd name="T5" fmla="*/ 20 h 104"/>
                                    <a:gd name="T6" fmla="*/ 117 w 127"/>
                                    <a:gd name="T7" fmla="*/ 10 h 104"/>
                                    <a:gd name="T8" fmla="*/ 112 w 127"/>
                                    <a:gd name="T9" fmla="*/ 0 h 104"/>
                                    <a:gd name="T10" fmla="*/ 109 w 127"/>
                                    <a:gd name="T11" fmla="*/ 0 h 104"/>
                                    <a:gd name="T12" fmla="*/ 114 w 127"/>
                                    <a:gd name="T13" fmla="*/ 10 h 104"/>
                                    <a:gd name="T14" fmla="*/ 122 w 127"/>
                                    <a:gd name="T15" fmla="*/ 20 h 104"/>
                                    <a:gd name="T16" fmla="*/ 124 w 127"/>
                                    <a:gd name="T17" fmla="*/ 30 h 104"/>
                                    <a:gd name="T18" fmla="*/ 124 w 127"/>
                                    <a:gd name="T19" fmla="*/ 42 h 104"/>
                                    <a:gd name="T20" fmla="*/ 124 w 127"/>
                                    <a:gd name="T21" fmla="*/ 55 h 104"/>
                                    <a:gd name="T22" fmla="*/ 119 w 127"/>
                                    <a:gd name="T23" fmla="*/ 67 h 104"/>
                                    <a:gd name="T24" fmla="*/ 114 w 127"/>
                                    <a:gd name="T25" fmla="*/ 77 h 104"/>
                                    <a:gd name="T26" fmla="*/ 107 w 127"/>
                                    <a:gd name="T27" fmla="*/ 87 h 104"/>
                                    <a:gd name="T28" fmla="*/ 97 w 127"/>
                                    <a:gd name="T29" fmla="*/ 94 h 104"/>
                                    <a:gd name="T30" fmla="*/ 87 w 127"/>
                                    <a:gd name="T31" fmla="*/ 99 h 104"/>
                                    <a:gd name="T32" fmla="*/ 75 w 127"/>
                                    <a:gd name="T33" fmla="*/ 102 h 104"/>
                                    <a:gd name="T34" fmla="*/ 62 w 127"/>
                                    <a:gd name="T35" fmla="*/ 104 h 104"/>
                                    <a:gd name="T36" fmla="*/ 50 w 127"/>
                                    <a:gd name="T37" fmla="*/ 102 h 104"/>
                                    <a:gd name="T38" fmla="*/ 40 w 127"/>
                                    <a:gd name="T39" fmla="*/ 99 h 104"/>
                                    <a:gd name="T40" fmla="*/ 27 w 127"/>
                                    <a:gd name="T41" fmla="*/ 94 h 104"/>
                                    <a:gd name="T42" fmla="*/ 20 w 127"/>
                                    <a:gd name="T43" fmla="*/ 87 h 104"/>
                                    <a:gd name="T44" fmla="*/ 13 w 127"/>
                                    <a:gd name="T45" fmla="*/ 77 h 104"/>
                                    <a:gd name="T46" fmla="*/ 5 w 127"/>
                                    <a:gd name="T47" fmla="*/ 67 h 104"/>
                                    <a:gd name="T48" fmla="*/ 3 w 127"/>
                                    <a:gd name="T49" fmla="*/ 55 h 104"/>
                                    <a:gd name="T50" fmla="*/ 3 w 127"/>
                                    <a:gd name="T51" fmla="*/ 42 h 104"/>
                                    <a:gd name="T52" fmla="*/ 3 w 127"/>
                                    <a:gd name="T53" fmla="*/ 30 h 104"/>
                                    <a:gd name="T54" fmla="*/ 5 w 127"/>
                                    <a:gd name="T55" fmla="*/ 20 h 104"/>
                                    <a:gd name="T56" fmla="*/ 10 w 127"/>
                                    <a:gd name="T57" fmla="*/ 10 h 104"/>
                                    <a:gd name="T58" fmla="*/ 18 w 127"/>
                                    <a:gd name="T59" fmla="*/ 0 h 104"/>
                                    <a:gd name="T60" fmla="*/ 15 w 127"/>
                                    <a:gd name="T61" fmla="*/ 0 h 104"/>
                                    <a:gd name="T62" fmla="*/ 10 w 127"/>
                                    <a:gd name="T63" fmla="*/ 10 h 104"/>
                                    <a:gd name="T64" fmla="*/ 5 w 127"/>
                                    <a:gd name="T65" fmla="*/ 20 h 104"/>
                                    <a:gd name="T66" fmla="*/ 0 w 127"/>
                                    <a:gd name="T67" fmla="*/ 30 h 104"/>
                                    <a:gd name="T68" fmla="*/ 0 w 127"/>
                                    <a:gd name="T69" fmla="*/ 42 h 104"/>
                                    <a:gd name="T70" fmla="*/ 0 w 127"/>
                                    <a:gd name="T71" fmla="*/ 55 h 104"/>
                                    <a:gd name="T72" fmla="*/ 5 w 127"/>
                                    <a:gd name="T73" fmla="*/ 67 h 104"/>
                                    <a:gd name="T74" fmla="*/ 10 w 127"/>
                                    <a:gd name="T75" fmla="*/ 77 h 104"/>
                                    <a:gd name="T76" fmla="*/ 18 w 127"/>
                                    <a:gd name="T77" fmla="*/ 87 h 104"/>
                                    <a:gd name="T78" fmla="*/ 27 w 127"/>
                                    <a:gd name="T79" fmla="*/ 94 h 104"/>
                                    <a:gd name="T80" fmla="*/ 37 w 127"/>
                                    <a:gd name="T81" fmla="*/ 99 h 104"/>
                                    <a:gd name="T82" fmla="*/ 50 w 127"/>
                                    <a:gd name="T83" fmla="*/ 104 h 104"/>
                                    <a:gd name="T84" fmla="*/ 62 w 127"/>
                                    <a:gd name="T85" fmla="*/ 104 h 104"/>
                                    <a:gd name="T86" fmla="*/ 77 w 127"/>
                                    <a:gd name="T87" fmla="*/ 104 h 104"/>
                                    <a:gd name="T88" fmla="*/ 87 w 127"/>
                                    <a:gd name="T89" fmla="*/ 99 h 104"/>
                                    <a:gd name="T90" fmla="*/ 100 w 127"/>
                                    <a:gd name="T91" fmla="*/ 94 h 104"/>
                                    <a:gd name="T92" fmla="*/ 107 w 127"/>
                                    <a:gd name="T93" fmla="*/ 87 h 104"/>
                                    <a:gd name="T94" fmla="*/ 117 w 127"/>
                                    <a:gd name="T95" fmla="*/ 77 h 104"/>
                                    <a:gd name="T96" fmla="*/ 122 w 127"/>
                                    <a:gd name="T97" fmla="*/ 67 h 104"/>
                                    <a:gd name="T98" fmla="*/ 124 w 127"/>
                                    <a:gd name="T99" fmla="*/ 55 h 104"/>
                                    <a:gd name="T100" fmla="*/ 127 w 127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4">
                                      <a:moveTo>
                                        <a:pt x="127" y="42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2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863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8" name="Freeform 2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604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4"/>
                                    <a:gd name="T2" fmla="*/ 124 w 127"/>
                                    <a:gd name="T3" fmla="*/ 30 h 104"/>
                                    <a:gd name="T4" fmla="*/ 122 w 127"/>
                                    <a:gd name="T5" fmla="*/ 20 h 104"/>
                                    <a:gd name="T6" fmla="*/ 117 w 127"/>
                                    <a:gd name="T7" fmla="*/ 10 h 104"/>
                                    <a:gd name="T8" fmla="*/ 109 w 127"/>
                                    <a:gd name="T9" fmla="*/ 0 h 104"/>
                                    <a:gd name="T10" fmla="*/ 107 w 127"/>
                                    <a:gd name="T11" fmla="*/ 0 h 104"/>
                                    <a:gd name="T12" fmla="*/ 114 w 127"/>
                                    <a:gd name="T13" fmla="*/ 10 h 104"/>
                                    <a:gd name="T14" fmla="*/ 119 w 127"/>
                                    <a:gd name="T15" fmla="*/ 20 h 104"/>
                                    <a:gd name="T16" fmla="*/ 124 w 127"/>
                                    <a:gd name="T17" fmla="*/ 30 h 104"/>
                                    <a:gd name="T18" fmla="*/ 124 w 127"/>
                                    <a:gd name="T19" fmla="*/ 42 h 104"/>
                                    <a:gd name="T20" fmla="*/ 122 w 127"/>
                                    <a:gd name="T21" fmla="*/ 55 h 104"/>
                                    <a:gd name="T22" fmla="*/ 119 w 127"/>
                                    <a:gd name="T23" fmla="*/ 67 h 104"/>
                                    <a:gd name="T24" fmla="*/ 114 w 127"/>
                                    <a:gd name="T25" fmla="*/ 77 h 104"/>
                                    <a:gd name="T26" fmla="*/ 107 w 127"/>
                                    <a:gd name="T27" fmla="*/ 84 h 104"/>
                                    <a:gd name="T28" fmla="*/ 97 w 127"/>
                                    <a:gd name="T29" fmla="*/ 92 h 104"/>
                                    <a:gd name="T30" fmla="*/ 87 w 127"/>
                                    <a:gd name="T31" fmla="*/ 99 h 104"/>
                                    <a:gd name="T32" fmla="*/ 75 w 127"/>
                                    <a:gd name="T33" fmla="*/ 102 h 104"/>
                                    <a:gd name="T34" fmla="*/ 62 w 127"/>
                                    <a:gd name="T35" fmla="*/ 104 h 104"/>
                                    <a:gd name="T36" fmla="*/ 50 w 127"/>
                                    <a:gd name="T37" fmla="*/ 102 h 104"/>
                                    <a:gd name="T38" fmla="*/ 40 w 127"/>
                                    <a:gd name="T39" fmla="*/ 99 h 104"/>
                                    <a:gd name="T40" fmla="*/ 30 w 127"/>
                                    <a:gd name="T41" fmla="*/ 92 h 104"/>
                                    <a:gd name="T42" fmla="*/ 20 w 127"/>
                                    <a:gd name="T43" fmla="*/ 84 h 104"/>
                                    <a:gd name="T44" fmla="*/ 13 w 127"/>
                                    <a:gd name="T45" fmla="*/ 77 h 104"/>
                                    <a:gd name="T46" fmla="*/ 8 w 127"/>
                                    <a:gd name="T47" fmla="*/ 67 h 104"/>
                                    <a:gd name="T48" fmla="*/ 3 w 127"/>
                                    <a:gd name="T49" fmla="*/ 55 h 104"/>
                                    <a:gd name="T50" fmla="*/ 3 w 127"/>
                                    <a:gd name="T51" fmla="*/ 42 h 104"/>
                                    <a:gd name="T52" fmla="*/ 3 w 127"/>
                                    <a:gd name="T53" fmla="*/ 30 h 104"/>
                                    <a:gd name="T54" fmla="*/ 8 w 127"/>
                                    <a:gd name="T55" fmla="*/ 20 h 104"/>
                                    <a:gd name="T56" fmla="*/ 13 w 127"/>
                                    <a:gd name="T57" fmla="*/ 10 h 104"/>
                                    <a:gd name="T58" fmla="*/ 18 w 127"/>
                                    <a:gd name="T59" fmla="*/ 0 h 104"/>
                                    <a:gd name="T60" fmla="*/ 18 w 127"/>
                                    <a:gd name="T61" fmla="*/ 0 h 104"/>
                                    <a:gd name="T62" fmla="*/ 10 w 127"/>
                                    <a:gd name="T63" fmla="*/ 10 h 104"/>
                                    <a:gd name="T64" fmla="*/ 5 w 127"/>
                                    <a:gd name="T65" fmla="*/ 20 h 104"/>
                                    <a:gd name="T66" fmla="*/ 3 w 127"/>
                                    <a:gd name="T67" fmla="*/ 30 h 104"/>
                                    <a:gd name="T68" fmla="*/ 0 w 127"/>
                                    <a:gd name="T69" fmla="*/ 42 h 104"/>
                                    <a:gd name="T70" fmla="*/ 3 w 127"/>
                                    <a:gd name="T71" fmla="*/ 55 h 104"/>
                                    <a:gd name="T72" fmla="*/ 5 w 127"/>
                                    <a:gd name="T73" fmla="*/ 67 h 104"/>
                                    <a:gd name="T74" fmla="*/ 13 w 127"/>
                                    <a:gd name="T75" fmla="*/ 77 h 104"/>
                                    <a:gd name="T76" fmla="*/ 20 w 127"/>
                                    <a:gd name="T77" fmla="*/ 87 h 104"/>
                                    <a:gd name="T78" fmla="*/ 27 w 127"/>
                                    <a:gd name="T79" fmla="*/ 94 h 104"/>
                                    <a:gd name="T80" fmla="*/ 40 w 127"/>
                                    <a:gd name="T81" fmla="*/ 99 h 104"/>
                                    <a:gd name="T82" fmla="*/ 50 w 127"/>
                                    <a:gd name="T83" fmla="*/ 104 h 104"/>
                                    <a:gd name="T84" fmla="*/ 62 w 127"/>
                                    <a:gd name="T85" fmla="*/ 104 h 104"/>
                                    <a:gd name="T86" fmla="*/ 75 w 127"/>
                                    <a:gd name="T87" fmla="*/ 104 h 104"/>
                                    <a:gd name="T88" fmla="*/ 87 w 127"/>
                                    <a:gd name="T89" fmla="*/ 99 h 104"/>
                                    <a:gd name="T90" fmla="*/ 97 w 127"/>
                                    <a:gd name="T91" fmla="*/ 94 h 104"/>
                                    <a:gd name="T92" fmla="*/ 107 w 127"/>
                                    <a:gd name="T93" fmla="*/ 87 h 104"/>
                                    <a:gd name="T94" fmla="*/ 114 w 127"/>
                                    <a:gd name="T95" fmla="*/ 77 h 104"/>
                                    <a:gd name="T96" fmla="*/ 122 w 127"/>
                                    <a:gd name="T97" fmla="*/ 67 h 104"/>
                                    <a:gd name="T98" fmla="*/ 124 w 127"/>
                                    <a:gd name="T99" fmla="*/ 55 h 104"/>
                                    <a:gd name="T100" fmla="*/ 127 w 127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4">
                                      <a:moveTo>
                                        <a:pt x="127" y="42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4"/>
                                      </a:lnTo>
                                      <a:lnTo>
                                        <a:pt x="97" y="92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2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30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873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9" name="Freeform 2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604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4"/>
                                    <a:gd name="T2" fmla="*/ 121 w 121"/>
                                    <a:gd name="T3" fmla="*/ 30 h 104"/>
                                    <a:gd name="T4" fmla="*/ 119 w 121"/>
                                    <a:gd name="T5" fmla="*/ 20 h 104"/>
                                    <a:gd name="T6" fmla="*/ 111 w 121"/>
                                    <a:gd name="T7" fmla="*/ 10 h 104"/>
                                    <a:gd name="T8" fmla="*/ 106 w 121"/>
                                    <a:gd name="T9" fmla="*/ 0 h 104"/>
                                    <a:gd name="T10" fmla="*/ 104 w 121"/>
                                    <a:gd name="T11" fmla="*/ 0 h 104"/>
                                    <a:gd name="T12" fmla="*/ 111 w 121"/>
                                    <a:gd name="T13" fmla="*/ 10 h 104"/>
                                    <a:gd name="T14" fmla="*/ 116 w 121"/>
                                    <a:gd name="T15" fmla="*/ 20 h 104"/>
                                    <a:gd name="T16" fmla="*/ 119 w 121"/>
                                    <a:gd name="T17" fmla="*/ 30 h 104"/>
                                    <a:gd name="T18" fmla="*/ 121 w 121"/>
                                    <a:gd name="T19" fmla="*/ 42 h 104"/>
                                    <a:gd name="T20" fmla="*/ 119 w 121"/>
                                    <a:gd name="T21" fmla="*/ 55 h 104"/>
                                    <a:gd name="T22" fmla="*/ 116 w 121"/>
                                    <a:gd name="T23" fmla="*/ 64 h 104"/>
                                    <a:gd name="T24" fmla="*/ 111 w 121"/>
                                    <a:gd name="T25" fmla="*/ 77 h 104"/>
                                    <a:gd name="T26" fmla="*/ 104 w 121"/>
                                    <a:gd name="T27" fmla="*/ 84 h 104"/>
                                    <a:gd name="T28" fmla="*/ 94 w 121"/>
                                    <a:gd name="T29" fmla="*/ 92 h 104"/>
                                    <a:gd name="T30" fmla="*/ 84 w 121"/>
                                    <a:gd name="T31" fmla="*/ 97 h 104"/>
                                    <a:gd name="T32" fmla="*/ 72 w 121"/>
                                    <a:gd name="T33" fmla="*/ 102 h 104"/>
                                    <a:gd name="T34" fmla="*/ 59 w 121"/>
                                    <a:gd name="T35" fmla="*/ 102 h 104"/>
                                    <a:gd name="T36" fmla="*/ 49 w 121"/>
                                    <a:gd name="T37" fmla="*/ 102 h 104"/>
                                    <a:gd name="T38" fmla="*/ 37 w 121"/>
                                    <a:gd name="T39" fmla="*/ 97 h 104"/>
                                    <a:gd name="T40" fmla="*/ 27 w 121"/>
                                    <a:gd name="T41" fmla="*/ 92 h 104"/>
                                    <a:gd name="T42" fmla="*/ 17 w 121"/>
                                    <a:gd name="T43" fmla="*/ 84 h 104"/>
                                    <a:gd name="T44" fmla="*/ 10 w 121"/>
                                    <a:gd name="T45" fmla="*/ 77 h 104"/>
                                    <a:gd name="T46" fmla="*/ 5 w 121"/>
                                    <a:gd name="T47" fmla="*/ 64 h 104"/>
                                    <a:gd name="T48" fmla="*/ 2 w 121"/>
                                    <a:gd name="T49" fmla="*/ 55 h 104"/>
                                    <a:gd name="T50" fmla="*/ 0 w 121"/>
                                    <a:gd name="T51" fmla="*/ 42 h 104"/>
                                    <a:gd name="T52" fmla="*/ 2 w 121"/>
                                    <a:gd name="T53" fmla="*/ 30 h 104"/>
                                    <a:gd name="T54" fmla="*/ 5 w 121"/>
                                    <a:gd name="T55" fmla="*/ 20 h 104"/>
                                    <a:gd name="T56" fmla="*/ 10 w 121"/>
                                    <a:gd name="T57" fmla="*/ 10 h 104"/>
                                    <a:gd name="T58" fmla="*/ 17 w 121"/>
                                    <a:gd name="T59" fmla="*/ 0 h 104"/>
                                    <a:gd name="T60" fmla="*/ 15 w 121"/>
                                    <a:gd name="T61" fmla="*/ 0 h 104"/>
                                    <a:gd name="T62" fmla="*/ 7 w 121"/>
                                    <a:gd name="T63" fmla="*/ 10 h 104"/>
                                    <a:gd name="T64" fmla="*/ 2 w 121"/>
                                    <a:gd name="T65" fmla="*/ 20 h 104"/>
                                    <a:gd name="T66" fmla="*/ 0 w 121"/>
                                    <a:gd name="T67" fmla="*/ 30 h 104"/>
                                    <a:gd name="T68" fmla="*/ 0 w 121"/>
                                    <a:gd name="T69" fmla="*/ 42 h 104"/>
                                    <a:gd name="T70" fmla="*/ 0 w 121"/>
                                    <a:gd name="T71" fmla="*/ 55 h 104"/>
                                    <a:gd name="T72" fmla="*/ 2 w 121"/>
                                    <a:gd name="T73" fmla="*/ 67 h 104"/>
                                    <a:gd name="T74" fmla="*/ 10 w 121"/>
                                    <a:gd name="T75" fmla="*/ 77 h 104"/>
                                    <a:gd name="T76" fmla="*/ 17 w 121"/>
                                    <a:gd name="T77" fmla="*/ 87 h 104"/>
                                    <a:gd name="T78" fmla="*/ 24 w 121"/>
                                    <a:gd name="T79" fmla="*/ 94 h 104"/>
                                    <a:gd name="T80" fmla="*/ 37 w 121"/>
                                    <a:gd name="T81" fmla="*/ 99 h 104"/>
                                    <a:gd name="T82" fmla="*/ 47 w 121"/>
                                    <a:gd name="T83" fmla="*/ 102 h 104"/>
                                    <a:gd name="T84" fmla="*/ 59 w 121"/>
                                    <a:gd name="T85" fmla="*/ 104 h 104"/>
                                    <a:gd name="T86" fmla="*/ 72 w 121"/>
                                    <a:gd name="T87" fmla="*/ 102 h 104"/>
                                    <a:gd name="T88" fmla="*/ 84 w 121"/>
                                    <a:gd name="T89" fmla="*/ 99 h 104"/>
                                    <a:gd name="T90" fmla="*/ 94 w 121"/>
                                    <a:gd name="T91" fmla="*/ 94 h 104"/>
                                    <a:gd name="T92" fmla="*/ 104 w 121"/>
                                    <a:gd name="T93" fmla="*/ 87 h 104"/>
                                    <a:gd name="T94" fmla="*/ 111 w 121"/>
                                    <a:gd name="T95" fmla="*/ 77 h 104"/>
                                    <a:gd name="T96" fmla="*/ 116 w 121"/>
                                    <a:gd name="T97" fmla="*/ 67 h 104"/>
                                    <a:gd name="T98" fmla="*/ 121 w 121"/>
                                    <a:gd name="T99" fmla="*/ 55 h 104"/>
                                    <a:gd name="T100" fmla="*/ 121 w 121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4">
                                      <a:moveTo>
                                        <a:pt x="121" y="42"/>
                                      </a:moveTo>
                                      <a:lnTo>
                                        <a:pt x="121" y="30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21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893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0" name="Freeform 2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604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4"/>
                                    <a:gd name="T2" fmla="*/ 121 w 121"/>
                                    <a:gd name="T3" fmla="*/ 30 h 104"/>
                                    <a:gd name="T4" fmla="*/ 116 w 121"/>
                                    <a:gd name="T5" fmla="*/ 20 h 104"/>
                                    <a:gd name="T6" fmla="*/ 111 w 121"/>
                                    <a:gd name="T7" fmla="*/ 10 h 104"/>
                                    <a:gd name="T8" fmla="*/ 104 w 121"/>
                                    <a:gd name="T9" fmla="*/ 0 h 104"/>
                                    <a:gd name="T10" fmla="*/ 104 w 121"/>
                                    <a:gd name="T11" fmla="*/ 0 h 104"/>
                                    <a:gd name="T12" fmla="*/ 109 w 121"/>
                                    <a:gd name="T13" fmla="*/ 10 h 104"/>
                                    <a:gd name="T14" fmla="*/ 116 w 121"/>
                                    <a:gd name="T15" fmla="*/ 20 h 104"/>
                                    <a:gd name="T16" fmla="*/ 119 w 121"/>
                                    <a:gd name="T17" fmla="*/ 30 h 104"/>
                                    <a:gd name="T18" fmla="*/ 119 w 121"/>
                                    <a:gd name="T19" fmla="*/ 42 h 104"/>
                                    <a:gd name="T20" fmla="*/ 119 w 121"/>
                                    <a:gd name="T21" fmla="*/ 55 h 104"/>
                                    <a:gd name="T22" fmla="*/ 114 w 121"/>
                                    <a:gd name="T23" fmla="*/ 64 h 104"/>
                                    <a:gd name="T24" fmla="*/ 109 w 121"/>
                                    <a:gd name="T25" fmla="*/ 74 h 104"/>
                                    <a:gd name="T26" fmla="*/ 102 w 121"/>
                                    <a:gd name="T27" fmla="*/ 84 h 104"/>
                                    <a:gd name="T28" fmla="*/ 94 w 121"/>
                                    <a:gd name="T29" fmla="*/ 92 h 104"/>
                                    <a:gd name="T30" fmla="*/ 84 w 121"/>
                                    <a:gd name="T31" fmla="*/ 97 h 104"/>
                                    <a:gd name="T32" fmla="*/ 72 w 121"/>
                                    <a:gd name="T33" fmla="*/ 99 h 104"/>
                                    <a:gd name="T34" fmla="*/ 59 w 121"/>
                                    <a:gd name="T35" fmla="*/ 102 h 104"/>
                                    <a:gd name="T36" fmla="*/ 49 w 121"/>
                                    <a:gd name="T37" fmla="*/ 99 h 104"/>
                                    <a:gd name="T38" fmla="*/ 37 w 121"/>
                                    <a:gd name="T39" fmla="*/ 97 h 104"/>
                                    <a:gd name="T40" fmla="*/ 27 w 121"/>
                                    <a:gd name="T41" fmla="*/ 92 h 104"/>
                                    <a:gd name="T42" fmla="*/ 17 w 121"/>
                                    <a:gd name="T43" fmla="*/ 84 h 104"/>
                                    <a:gd name="T44" fmla="*/ 12 w 121"/>
                                    <a:gd name="T45" fmla="*/ 74 h 104"/>
                                    <a:gd name="T46" fmla="*/ 5 w 121"/>
                                    <a:gd name="T47" fmla="*/ 64 h 104"/>
                                    <a:gd name="T48" fmla="*/ 2 w 121"/>
                                    <a:gd name="T49" fmla="*/ 55 h 104"/>
                                    <a:gd name="T50" fmla="*/ 0 w 121"/>
                                    <a:gd name="T51" fmla="*/ 42 h 104"/>
                                    <a:gd name="T52" fmla="*/ 2 w 121"/>
                                    <a:gd name="T53" fmla="*/ 30 h 104"/>
                                    <a:gd name="T54" fmla="*/ 5 w 121"/>
                                    <a:gd name="T55" fmla="*/ 20 h 104"/>
                                    <a:gd name="T56" fmla="*/ 10 w 121"/>
                                    <a:gd name="T57" fmla="*/ 10 h 104"/>
                                    <a:gd name="T58" fmla="*/ 17 w 121"/>
                                    <a:gd name="T59" fmla="*/ 0 h 104"/>
                                    <a:gd name="T60" fmla="*/ 15 w 121"/>
                                    <a:gd name="T61" fmla="*/ 0 h 104"/>
                                    <a:gd name="T62" fmla="*/ 10 w 121"/>
                                    <a:gd name="T63" fmla="*/ 10 h 104"/>
                                    <a:gd name="T64" fmla="*/ 5 w 121"/>
                                    <a:gd name="T65" fmla="*/ 20 h 104"/>
                                    <a:gd name="T66" fmla="*/ 0 w 121"/>
                                    <a:gd name="T67" fmla="*/ 30 h 104"/>
                                    <a:gd name="T68" fmla="*/ 0 w 121"/>
                                    <a:gd name="T69" fmla="*/ 42 h 104"/>
                                    <a:gd name="T70" fmla="*/ 0 w 121"/>
                                    <a:gd name="T71" fmla="*/ 55 h 104"/>
                                    <a:gd name="T72" fmla="*/ 5 w 121"/>
                                    <a:gd name="T73" fmla="*/ 67 h 104"/>
                                    <a:gd name="T74" fmla="*/ 10 w 121"/>
                                    <a:gd name="T75" fmla="*/ 77 h 104"/>
                                    <a:gd name="T76" fmla="*/ 17 w 121"/>
                                    <a:gd name="T77" fmla="*/ 84 h 104"/>
                                    <a:gd name="T78" fmla="*/ 27 w 121"/>
                                    <a:gd name="T79" fmla="*/ 92 h 104"/>
                                    <a:gd name="T80" fmla="*/ 37 w 121"/>
                                    <a:gd name="T81" fmla="*/ 99 h 104"/>
                                    <a:gd name="T82" fmla="*/ 47 w 121"/>
                                    <a:gd name="T83" fmla="*/ 102 h 104"/>
                                    <a:gd name="T84" fmla="*/ 59 w 121"/>
                                    <a:gd name="T85" fmla="*/ 104 h 104"/>
                                    <a:gd name="T86" fmla="*/ 72 w 121"/>
                                    <a:gd name="T87" fmla="*/ 102 h 104"/>
                                    <a:gd name="T88" fmla="*/ 84 w 121"/>
                                    <a:gd name="T89" fmla="*/ 99 h 104"/>
                                    <a:gd name="T90" fmla="*/ 94 w 121"/>
                                    <a:gd name="T91" fmla="*/ 92 h 104"/>
                                    <a:gd name="T92" fmla="*/ 104 w 121"/>
                                    <a:gd name="T93" fmla="*/ 84 h 104"/>
                                    <a:gd name="T94" fmla="*/ 111 w 121"/>
                                    <a:gd name="T95" fmla="*/ 77 h 104"/>
                                    <a:gd name="T96" fmla="*/ 116 w 121"/>
                                    <a:gd name="T97" fmla="*/ 67 h 104"/>
                                    <a:gd name="T98" fmla="*/ 119 w 121"/>
                                    <a:gd name="T99" fmla="*/ 55 h 104"/>
                                    <a:gd name="T100" fmla="*/ 121 w 121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4">
                                      <a:moveTo>
                                        <a:pt x="121" y="42"/>
                                      </a:moveTo>
                                      <a:lnTo>
                                        <a:pt x="121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98A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1" name="Freeform 2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477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2"/>
                                    <a:gd name="T2" fmla="*/ 119 w 121"/>
                                    <a:gd name="T3" fmla="*/ 30 h 102"/>
                                    <a:gd name="T4" fmla="*/ 116 w 121"/>
                                    <a:gd name="T5" fmla="*/ 20 h 102"/>
                                    <a:gd name="T6" fmla="*/ 111 w 121"/>
                                    <a:gd name="T7" fmla="*/ 10 h 102"/>
                                    <a:gd name="T8" fmla="*/ 104 w 121"/>
                                    <a:gd name="T9" fmla="*/ 0 h 102"/>
                                    <a:gd name="T10" fmla="*/ 102 w 121"/>
                                    <a:gd name="T11" fmla="*/ 0 h 102"/>
                                    <a:gd name="T12" fmla="*/ 109 w 121"/>
                                    <a:gd name="T13" fmla="*/ 10 h 102"/>
                                    <a:gd name="T14" fmla="*/ 114 w 121"/>
                                    <a:gd name="T15" fmla="*/ 20 h 102"/>
                                    <a:gd name="T16" fmla="*/ 119 w 121"/>
                                    <a:gd name="T17" fmla="*/ 30 h 102"/>
                                    <a:gd name="T18" fmla="*/ 119 w 121"/>
                                    <a:gd name="T19" fmla="*/ 42 h 102"/>
                                    <a:gd name="T20" fmla="*/ 119 w 121"/>
                                    <a:gd name="T21" fmla="*/ 55 h 102"/>
                                    <a:gd name="T22" fmla="*/ 114 w 121"/>
                                    <a:gd name="T23" fmla="*/ 64 h 102"/>
                                    <a:gd name="T24" fmla="*/ 109 w 121"/>
                                    <a:gd name="T25" fmla="*/ 74 h 102"/>
                                    <a:gd name="T26" fmla="*/ 102 w 121"/>
                                    <a:gd name="T27" fmla="*/ 84 h 102"/>
                                    <a:gd name="T28" fmla="*/ 94 w 121"/>
                                    <a:gd name="T29" fmla="*/ 92 h 102"/>
                                    <a:gd name="T30" fmla="*/ 84 w 121"/>
                                    <a:gd name="T31" fmla="*/ 97 h 102"/>
                                    <a:gd name="T32" fmla="*/ 72 w 121"/>
                                    <a:gd name="T33" fmla="*/ 99 h 102"/>
                                    <a:gd name="T34" fmla="*/ 59 w 121"/>
                                    <a:gd name="T35" fmla="*/ 102 h 102"/>
                                    <a:gd name="T36" fmla="*/ 49 w 121"/>
                                    <a:gd name="T37" fmla="*/ 99 h 102"/>
                                    <a:gd name="T38" fmla="*/ 37 w 121"/>
                                    <a:gd name="T39" fmla="*/ 97 h 102"/>
                                    <a:gd name="T40" fmla="*/ 27 w 121"/>
                                    <a:gd name="T41" fmla="*/ 92 h 102"/>
                                    <a:gd name="T42" fmla="*/ 20 w 121"/>
                                    <a:gd name="T43" fmla="*/ 84 h 102"/>
                                    <a:gd name="T44" fmla="*/ 12 w 121"/>
                                    <a:gd name="T45" fmla="*/ 74 h 102"/>
                                    <a:gd name="T46" fmla="*/ 7 w 121"/>
                                    <a:gd name="T47" fmla="*/ 64 h 102"/>
                                    <a:gd name="T48" fmla="*/ 2 w 121"/>
                                    <a:gd name="T49" fmla="*/ 55 h 102"/>
                                    <a:gd name="T50" fmla="*/ 2 w 121"/>
                                    <a:gd name="T51" fmla="*/ 42 h 102"/>
                                    <a:gd name="T52" fmla="*/ 2 w 121"/>
                                    <a:gd name="T53" fmla="*/ 30 h 102"/>
                                    <a:gd name="T54" fmla="*/ 7 w 121"/>
                                    <a:gd name="T55" fmla="*/ 20 h 102"/>
                                    <a:gd name="T56" fmla="*/ 12 w 121"/>
                                    <a:gd name="T57" fmla="*/ 10 h 102"/>
                                    <a:gd name="T58" fmla="*/ 20 w 121"/>
                                    <a:gd name="T59" fmla="*/ 0 h 102"/>
                                    <a:gd name="T60" fmla="*/ 17 w 121"/>
                                    <a:gd name="T61" fmla="*/ 0 h 102"/>
                                    <a:gd name="T62" fmla="*/ 10 w 121"/>
                                    <a:gd name="T63" fmla="*/ 10 h 102"/>
                                    <a:gd name="T64" fmla="*/ 5 w 121"/>
                                    <a:gd name="T65" fmla="*/ 20 h 102"/>
                                    <a:gd name="T66" fmla="*/ 2 w 121"/>
                                    <a:gd name="T67" fmla="*/ 30 h 102"/>
                                    <a:gd name="T68" fmla="*/ 0 w 121"/>
                                    <a:gd name="T69" fmla="*/ 42 h 102"/>
                                    <a:gd name="T70" fmla="*/ 2 w 121"/>
                                    <a:gd name="T71" fmla="*/ 55 h 102"/>
                                    <a:gd name="T72" fmla="*/ 5 w 121"/>
                                    <a:gd name="T73" fmla="*/ 64 h 102"/>
                                    <a:gd name="T74" fmla="*/ 10 w 121"/>
                                    <a:gd name="T75" fmla="*/ 77 h 102"/>
                                    <a:gd name="T76" fmla="*/ 17 w 121"/>
                                    <a:gd name="T77" fmla="*/ 84 h 102"/>
                                    <a:gd name="T78" fmla="*/ 27 w 121"/>
                                    <a:gd name="T79" fmla="*/ 92 h 102"/>
                                    <a:gd name="T80" fmla="*/ 37 w 121"/>
                                    <a:gd name="T81" fmla="*/ 97 h 102"/>
                                    <a:gd name="T82" fmla="*/ 49 w 121"/>
                                    <a:gd name="T83" fmla="*/ 102 h 102"/>
                                    <a:gd name="T84" fmla="*/ 59 w 121"/>
                                    <a:gd name="T85" fmla="*/ 102 h 102"/>
                                    <a:gd name="T86" fmla="*/ 72 w 121"/>
                                    <a:gd name="T87" fmla="*/ 102 h 102"/>
                                    <a:gd name="T88" fmla="*/ 84 w 121"/>
                                    <a:gd name="T89" fmla="*/ 97 h 102"/>
                                    <a:gd name="T90" fmla="*/ 94 w 121"/>
                                    <a:gd name="T91" fmla="*/ 92 h 102"/>
                                    <a:gd name="T92" fmla="*/ 104 w 121"/>
                                    <a:gd name="T93" fmla="*/ 84 h 102"/>
                                    <a:gd name="T94" fmla="*/ 111 w 121"/>
                                    <a:gd name="T95" fmla="*/ 77 h 102"/>
                                    <a:gd name="T96" fmla="*/ 116 w 121"/>
                                    <a:gd name="T97" fmla="*/ 64 h 102"/>
                                    <a:gd name="T98" fmla="*/ 119 w 121"/>
                                    <a:gd name="T99" fmla="*/ 55 h 102"/>
                                    <a:gd name="T100" fmla="*/ 121 w 121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2">
                                      <a:moveTo>
                                        <a:pt x="121" y="42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B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2" name="Freeform 2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5565" cy="64770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42 h 102"/>
                                    <a:gd name="T2" fmla="*/ 119 w 119"/>
                                    <a:gd name="T3" fmla="*/ 30 h 102"/>
                                    <a:gd name="T4" fmla="*/ 116 w 119"/>
                                    <a:gd name="T5" fmla="*/ 20 h 102"/>
                                    <a:gd name="T6" fmla="*/ 109 w 119"/>
                                    <a:gd name="T7" fmla="*/ 10 h 102"/>
                                    <a:gd name="T8" fmla="*/ 104 w 119"/>
                                    <a:gd name="T9" fmla="*/ 0 h 102"/>
                                    <a:gd name="T10" fmla="*/ 102 w 119"/>
                                    <a:gd name="T11" fmla="*/ 0 h 102"/>
                                    <a:gd name="T12" fmla="*/ 109 w 119"/>
                                    <a:gd name="T13" fmla="*/ 10 h 102"/>
                                    <a:gd name="T14" fmla="*/ 114 w 119"/>
                                    <a:gd name="T15" fmla="*/ 20 h 102"/>
                                    <a:gd name="T16" fmla="*/ 116 w 119"/>
                                    <a:gd name="T17" fmla="*/ 30 h 102"/>
                                    <a:gd name="T18" fmla="*/ 119 w 119"/>
                                    <a:gd name="T19" fmla="*/ 42 h 102"/>
                                    <a:gd name="T20" fmla="*/ 116 w 119"/>
                                    <a:gd name="T21" fmla="*/ 55 h 102"/>
                                    <a:gd name="T22" fmla="*/ 114 w 119"/>
                                    <a:gd name="T23" fmla="*/ 64 h 102"/>
                                    <a:gd name="T24" fmla="*/ 109 w 119"/>
                                    <a:gd name="T25" fmla="*/ 74 h 102"/>
                                    <a:gd name="T26" fmla="*/ 102 w 119"/>
                                    <a:gd name="T27" fmla="*/ 84 h 102"/>
                                    <a:gd name="T28" fmla="*/ 92 w 119"/>
                                    <a:gd name="T29" fmla="*/ 89 h 102"/>
                                    <a:gd name="T30" fmla="*/ 82 w 119"/>
                                    <a:gd name="T31" fmla="*/ 97 h 102"/>
                                    <a:gd name="T32" fmla="*/ 72 w 119"/>
                                    <a:gd name="T33" fmla="*/ 99 h 102"/>
                                    <a:gd name="T34" fmla="*/ 59 w 119"/>
                                    <a:gd name="T35" fmla="*/ 99 h 102"/>
                                    <a:gd name="T36" fmla="*/ 49 w 119"/>
                                    <a:gd name="T37" fmla="*/ 99 h 102"/>
                                    <a:gd name="T38" fmla="*/ 37 w 119"/>
                                    <a:gd name="T39" fmla="*/ 97 h 102"/>
                                    <a:gd name="T40" fmla="*/ 27 w 119"/>
                                    <a:gd name="T41" fmla="*/ 89 h 102"/>
                                    <a:gd name="T42" fmla="*/ 20 w 119"/>
                                    <a:gd name="T43" fmla="*/ 84 h 102"/>
                                    <a:gd name="T44" fmla="*/ 12 w 119"/>
                                    <a:gd name="T45" fmla="*/ 74 h 102"/>
                                    <a:gd name="T46" fmla="*/ 7 w 119"/>
                                    <a:gd name="T47" fmla="*/ 64 h 102"/>
                                    <a:gd name="T48" fmla="*/ 5 w 119"/>
                                    <a:gd name="T49" fmla="*/ 55 h 102"/>
                                    <a:gd name="T50" fmla="*/ 2 w 119"/>
                                    <a:gd name="T51" fmla="*/ 42 h 102"/>
                                    <a:gd name="T52" fmla="*/ 5 w 119"/>
                                    <a:gd name="T53" fmla="*/ 30 h 102"/>
                                    <a:gd name="T54" fmla="*/ 7 w 119"/>
                                    <a:gd name="T55" fmla="*/ 20 h 102"/>
                                    <a:gd name="T56" fmla="*/ 12 w 119"/>
                                    <a:gd name="T57" fmla="*/ 10 h 102"/>
                                    <a:gd name="T58" fmla="*/ 20 w 119"/>
                                    <a:gd name="T59" fmla="*/ 0 h 102"/>
                                    <a:gd name="T60" fmla="*/ 17 w 119"/>
                                    <a:gd name="T61" fmla="*/ 0 h 102"/>
                                    <a:gd name="T62" fmla="*/ 10 w 119"/>
                                    <a:gd name="T63" fmla="*/ 10 h 102"/>
                                    <a:gd name="T64" fmla="*/ 5 w 119"/>
                                    <a:gd name="T65" fmla="*/ 20 h 102"/>
                                    <a:gd name="T66" fmla="*/ 2 w 119"/>
                                    <a:gd name="T67" fmla="*/ 30 h 102"/>
                                    <a:gd name="T68" fmla="*/ 0 w 119"/>
                                    <a:gd name="T69" fmla="*/ 42 h 102"/>
                                    <a:gd name="T70" fmla="*/ 2 w 119"/>
                                    <a:gd name="T71" fmla="*/ 55 h 102"/>
                                    <a:gd name="T72" fmla="*/ 5 w 119"/>
                                    <a:gd name="T73" fmla="*/ 64 h 102"/>
                                    <a:gd name="T74" fmla="*/ 12 w 119"/>
                                    <a:gd name="T75" fmla="*/ 74 h 102"/>
                                    <a:gd name="T76" fmla="*/ 17 w 119"/>
                                    <a:gd name="T77" fmla="*/ 84 h 102"/>
                                    <a:gd name="T78" fmla="*/ 27 w 119"/>
                                    <a:gd name="T79" fmla="*/ 92 h 102"/>
                                    <a:gd name="T80" fmla="*/ 37 w 119"/>
                                    <a:gd name="T81" fmla="*/ 97 h 102"/>
                                    <a:gd name="T82" fmla="*/ 49 w 119"/>
                                    <a:gd name="T83" fmla="*/ 99 h 102"/>
                                    <a:gd name="T84" fmla="*/ 59 w 119"/>
                                    <a:gd name="T85" fmla="*/ 102 h 102"/>
                                    <a:gd name="T86" fmla="*/ 72 w 119"/>
                                    <a:gd name="T87" fmla="*/ 99 h 102"/>
                                    <a:gd name="T88" fmla="*/ 84 w 119"/>
                                    <a:gd name="T89" fmla="*/ 97 h 102"/>
                                    <a:gd name="T90" fmla="*/ 94 w 119"/>
                                    <a:gd name="T91" fmla="*/ 92 h 102"/>
                                    <a:gd name="T92" fmla="*/ 102 w 119"/>
                                    <a:gd name="T93" fmla="*/ 84 h 102"/>
                                    <a:gd name="T94" fmla="*/ 109 w 119"/>
                                    <a:gd name="T95" fmla="*/ 74 h 102"/>
                                    <a:gd name="T96" fmla="*/ 114 w 119"/>
                                    <a:gd name="T97" fmla="*/ 64 h 102"/>
                                    <a:gd name="T98" fmla="*/ 119 w 119"/>
                                    <a:gd name="T99" fmla="*/ 55 h 102"/>
                                    <a:gd name="T100" fmla="*/ 119 w 119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9" h="102">
                                      <a:moveTo>
                                        <a:pt x="119" y="42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116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99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8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3" name="Freeform 2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4295" cy="64770"/>
                                </a:xfrm>
                                <a:custGeom>
                                  <a:avLst/>
                                  <a:gdLst>
                                    <a:gd name="T0" fmla="*/ 117 w 117"/>
                                    <a:gd name="T1" fmla="*/ 42 h 102"/>
                                    <a:gd name="T2" fmla="*/ 117 w 117"/>
                                    <a:gd name="T3" fmla="*/ 30 h 102"/>
                                    <a:gd name="T4" fmla="*/ 112 w 117"/>
                                    <a:gd name="T5" fmla="*/ 20 h 102"/>
                                    <a:gd name="T6" fmla="*/ 107 w 117"/>
                                    <a:gd name="T7" fmla="*/ 10 h 102"/>
                                    <a:gd name="T8" fmla="*/ 100 w 117"/>
                                    <a:gd name="T9" fmla="*/ 0 h 102"/>
                                    <a:gd name="T10" fmla="*/ 97 w 117"/>
                                    <a:gd name="T11" fmla="*/ 0 h 102"/>
                                    <a:gd name="T12" fmla="*/ 104 w 117"/>
                                    <a:gd name="T13" fmla="*/ 10 h 102"/>
                                    <a:gd name="T14" fmla="*/ 112 w 117"/>
                                    <a:gd name="T15" fmla="*/ 20 h 102"/>
                                    <a:gd name="T16" fmla="*/ 114 w 117"/>
                                    <a:gd name="T17" fmla="*/ 30 h 102"/>
                                    <a:gd name="T18" fmla="*/ 114 w 117"/>
                                    <a:gd name="T19" fmla="*/ 42 h 102"/>
                                    <a:gd name="T20" fmla="*/ 114 w 117"/>
                                    <a:gd name="T21" fmla="*/ 55 h 102"/>
                                    <a:gd name="T22" fmla="*/ 112 w 117"/>
                                    <a:gd name="T23" fmla="*/ 64 h 102"/>
                                    <a:gd name="T24" fmla="*/ 107 w 117"/>
                                    <a:gd name="T25" fmla="*/ 74 h 102"/>
                                    <a:gd name="T26" fmla="*/ 100 w 117"/>
                                    <a:gd name="T27" fmla="*/ 82 h 102"/>
                                    <a:gd name="T28" fmla="*/ 90 w 117"/>
                                    <a:gd name="T29" fmla="*/ 89 h 102"/>
                                    <a:gd name="T30" fmla="*/ 80 w 117"/>
                                    <a:gd name="T31" fmla="*/ 94 h 102"/>
                                    <a:gd name="T32" fmla="*/ 70 w 117"/>
                                    <a:gd name="T33" fmla="*/ 99 h 102"/>
                                    <a:gd name="T34" fmla="*/ 57 w 117"/>
                                    <a:gd name="T35" fmla="*/ 99 h 102"/>
                                    <a:gd name="T36" fmla="*/ 47 w 117"/>
                                    <a:gd name="T37" fmla="*/ 99 h 102"/>
                                    <a:gd name="T38" fmla="*/ 35 w 117"/>
                                    <a:gd name="T39" fmla="*/ 94 h 102"/>
                                    <a:gd name="T40" fmla="*/ 27 w 117"/>
                                    <a:gd name="T41" fmla="*/ 89 h 102"/>
                                    <a:gd name="T42" fmla="*/ 18 w 117"/>
                                    <a:gd name="T43" fmla="*/ 82 h 102"/>
                                    <a:gd name="T44" fmla="*/ 10 w 117"/>
                                    <a:gd name="T45" fmla="*/ 74 h 102"/>
                                    <a:gd name="T46" fmla="*/ 5 w 117"/>
                                    <a:gd name="T47" fmla="*/ 64 h 102"/>
                                    <a:gd name="T48" fmla="*/ 3 w 117"/>
                                    <a:gd name="T49" fmla="*/ 55 h 102"/>
                                    <a:gd name="T50" fmla="*/ 0 w 117"/>
                                    <a:gd name="T51" fmla="*/ 42 h 102"/>
                                    <a:gd name="T52" fmla="*/ 3 w 117"/>
                                    <a:gd name="T53" fmla="*/ 30 h 102"/>
                                    <a:gd name="T54" fmla="*/ 5 w 117"/>
                                    <a:gd name="T55" fmla="*/ 20 h 102"/>
                                    <a:gd name="T56" fmla="*/ 13 w 117"/>
                                    <a:gd name="T57" fmla="*/ 10 h 102"/>
                                    <a:gd name="T58" fmla="*/ 20 w 117"/>
                                    <a:gd name="T59" fmla="*/ 0 h 102"/>
                                    <a:gd name="T60" fmla="*/ 18 w 117"/>
                                    <a:gd name="T61" fmla="*/ 0 h 102"/>
                                    <a:gd name="T62" fmla="*/ 10 w 117"/>
                                    <a:gd name="T63" fmla="*/ 10 h 102"/>
                                    <a:gd name="T64" fmla="*/ 5 w 117"/>
                                    <a:gd name="T65" fmla="*/ 20 h 102"/>
                                    <a:gd name="T66" fmla="*/ 0 w 117"/>
                                    <a:gd name="T67" fmla="*/ 30 h 102"/>
                                    <a:gd name="T68" fmla="*/ 0 w 117"/>
                                    <a:gd name="T69" fmla="*/ 42 h 102"/>
                                    <a:gd name="T70" fmla="*/ 0 w 117"/>
                                    <a:gd name="T71" fmla="*/ 55 h 102"/>
                                    <a:gd name="T72" fmla="*/ 5 w 117"/>
                                    <a:gd name="T73" fmla="*/ 64 h 102"/>
                                    <a:gd name="T74" fmla="*/ 10 w 117"/>
                                    <a:gd name="T75" fmla="*/ 74 h 102"/>
                                    <a:gd name="T76" fmla="*/ 18 w 117"/>
                                    <a:gd name="T77" fmla="*/ 84 h 102"/>
                                    <a:gd name="T78" fmla="*/ 25 w 117"/>
                                    <a:gd name="T79" fmla="*/ 92 h 102"/>
                                    <a:gd name="T80" fmla="*/ 35 w 117"/>
                                    <a:gd name="T81" fmla="*/ 97 h 102"/>
                                    <a:gd name="T82" fmla="*/ 47 w 117"/>
                                    <a:gd name="T83" fmla="*/ 99 h 102"/>
                                    <a:gd name="T84" fmla="*/ 57 w 117"/>
                                    <a:gd name="T85" fmla="*/ 102 h 102"/>
                                    <a:gd name="T86" fmla="*/ 70 w 117"/>
                                    <a:gd name="T87" fmla="*/ 99 h 102"/>
                                    <a:gd name="T88" fmla="*/ 82 w 117"/>
                                    <a:gd name="T89" fmla="*/ 97 h 102"/>
                                    <a:gd name="T90" fmla="*/ 92 w 117"/>
                                    <a:gd name="T91" fmla="*/ 92 h 102"/>
                                    <a:gd name="T92" fmla="*/ 100 w 117"/>
                                    <a:gd name="T93" fmla="*/ 84 h 102"/>
                                    <a:gd name="T94" fmla="*/ 107 w 117"/>
                                    <a:gd name="T95" fmla="*/ 74 h 102"/>
                                    <a:gd name="T96" fmla="*/ 112 w 117"/>
                                    <a:gd name="T97" fmla="*/ 64 h 102"/>
                                    <a:gd name="T98" fmla="*/ 117 w 117"/>
                                    <a:gd name="T99" fmla="*/ 55 h 102"/>
                                    <a:gd name="T100" fmla="*/ 117 w 117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7" h="102">
                                      <a:moveTo>
                                        <a:pt x="117" y="42"/>
                                      </a:moveTo>
                                      <a:lnTo>
                                        <a:pt x="117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7" y="55"/>
                                      </a:lnTo>
                                      <a:lnTo>
                                        <a:pt x="11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8E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4" name="Freeform 2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4295" cy="62865"/>
                                </a:xfrm>
                                <a:custGeom>
                                  <a:avLst/>
                                  <a:gdLst>
                                    <a:gd name="T0" fmla="*/ 117 w 117"/>
                                    <a:gd name="T1" fmla="*/ 42 h 99"/>
                                    <a:gd name="T2" fmla="*/ 114 w 117"/>
                                    <a:gd name="T3" fmla="*/ 30 h 99"/>
                                    <a:gd name="T4" fmla="*/ 112 w 117"/>
                                    <a:gd name="T5" fmla="*/ 20 h 99"/>
                                    <a:gd name="T6" fmla="*/ 107 w 117"/>
                                    <a:gd name="T7" fmla="*/ 10 h 99"/>
                                    <a:gd name="T8" fmla="*/ 100 w 117"/>
                                    <a:gd name="T9" fmla="*/ 0 h 99"/>
                                    <a:gd name="T10" fmla="*/ 97 w 117"/>
                                    <a:gd name="T11" fmla="*/ 0 h 99"/>
                                    <a:gd name="T12" fmla="*/ 104 w 117"/>
                                    <a:gd name="T13" fmla="*/ 10 h 99"/>
                                    <a:gd name="T14" fmla="*/ 109 w 117"/>
                                    <a:gd name="T15" fmla="*/ 20 h 99"/>
                                    <a:gd name="T16" fmla="*/ 114 w 117"/>
                                    <a:gd name="T17" fmla="*/ 30 h 99"/>
                                    <a:gd name="T18" fmla="*/ 114 w 117"/>
                                    <a:gd name="T19" fmla="*/ 42 h 99"/>
                                    <a:gd name="T20" fmla="*/ 114 w 117"/>
                                    <a:gd name="T21" fmla="*/ 55 h 99"/>
                                    <a:gd name="T22" fmla="*/ 109 w 117"/>
                                    <a:gd name="T23" fmla="*/ 64 h 99"/>
                                    <a:gd name="T24" fmla="*/ 104 w 117"/>
                                    <a:gd name="T25" fmla="*/ 74 h 99"/>
                                    <a:gd name="T26" fmla="*/ 97 w 117"/>
                                    <a:gd name="T27" fmla="*/ 82 h 99"/>
                                    <a:gd name="T28" fmla="*/ 90 w 117"/>
                                    <a:gd name="T29" fmla="*/ 89 h 99"/>
                                    <a:gd name="T30" fmla="*/ 80 w 117"/>
                                    <a:gd name="T31" fmla="*/ 94 h 99"/>
                                    <a:gd name="T32" fmla="*/ 70 w 117"/>
                                    <a:gd name="T33" fmla="*/ 97 h 99"/>
                                    <a:gd name="T34" fmla="*/ 57 w 117"/>
                                    <a:gd name="T35" fmla="*/ 99 h 99"/>
                                    <a:gd name="T36" fmla="*/ 47 w 117"/>
                                    <a:gd name="T37" fmla="*/ 97 h 99"/>
                                    <a:gd name="T38" fmla="*/ 37 w 117"/>
                                    <a:gd name="T39" fmla="*/ 94 h 99"/>
                                    <a:gd name="T40" fmla="*/ 27 w 117"/>
                                    <a:gd name="T41" fmla="*/ 89 h 99"/>
                                    <a:gd name="T42" fmla="*/ 18 w 117"/>
                                    <a:gd name="T43" fmla="*/ 82 h 99"/>
                                    <a:gd name="T44" fmla="*/ 13 w 117"/>
                                    <a:gd name="T45" fmla="*/ 74 h 99"/>
                                    <a:gd name="T46" fmla="*/ 5 w 117"/>
                                    <a:gd name="T47" fmla="*/ 64 h 99"/>
                                    <a:gd name="T48" fmla="*/ 3 w 117"/>
                                    <a:gd name="T49" fmla="*/ 55 h 99"/>
                                    <a:gd name="T50" fmla="*/ 3 w 117"/>
                                    <a:gd name="T51" fmla="*/ 42 h 99"/>
                                    <a:gd name="T52" fmla="*/ 3 w 117"/>
                                    <a:gd name="T53" fmla="*/ 30 h 99"/>
                                    <a:gd name="T54" fmla="*/ 8 w 117"/>
                                    <a:gd name="T55" fmla="*/ 20 h 99"/>
                                    <a:gd name="T56" fmla="*/ 13 w 117"/>
                                    <a:gd name="T57" fmla="*/ 10 h 99"/>
                                    <a:gd name="T58" fmla="*/ 20 w 117"/>
                                    <a:gd name="T59" fmla="*/ 0 h 99"/>
                                    <a:gd name="T60" fmla="*/ 18 w 117"/>
                                    <a:gd name="T61" fmla="*/ 0 h 99"/>
                                    <a:gd name="T62" fmla="*/ 10 w 117"/>
                                    <a:gd name="T63" fmla="*/ 10 h 99"/>
                                    <a:gd name="T64" fmla="*/ 5 w 117"/>
                                    <a:gd name="T65" fmla="*/ 20 h 99"/>
                                    <a:gd name="T66" fmla="*/ 3 w 117"/>
                                    <a:gd name="T67" fmla="*/ 30 h 99"/>
                                    <a:gd name="T68" fmla="*/ 0 w 117"/>
                                    <a:gd name="T69" fmla="*/ 42 h 99"/>
                                    <a:gd name="T70" fmla="*/ 3 w 117"/>
                                    <a:gd name="T71" fmla="*/ 55 h 99"/>
                                    <a:gd name="T72" fmla="*/ 5 w 117"/>
                                    <a:gd name="T73" fmla="*/ 64 h 99"/>
                                    <a:gd name="T74" fmla="*/ 10 w 117"/>
                                    <a:gd name="T75" fmla="*/ 74 h 99"/>
                                    <a:gd name="T76" fmla="*/ 18 w 117"/>
                                    <a:gd name="T77" fmla="*/ 84 h 99"/>
                                    <a:gd name="T78" fmla="*/ 25 w 117"/>
                                    <a:gd name="T79" fmla="*/ 89 h 99"/>
                                    <a:gd name="T80" fmla="*/ 35 w 117"/>
                                    <a:gd name="T81" fmla="*/ 97 h 99"/>
                                    <a:gd name="T82" fmla="*/ 47 w 117"/>
                                    <a:gd name="T83" fmla="*/ 99 h 99"/>
                                    <a:gd name="T84" fmla="*/ 57 w 117"/>
                                    <a:gd name="T85" fmla="*/ 99 h 99"/>
                                    <a:gd name="T86" fmla="*/ 70 w 117"/>
                                    <a:gd name="T87" fmla="*/ 99 h 99"/>
                                    <a:gd name="T88" fmla="*/ 80 w 117"/>
                                    <a:gd name="T89" fmla="*/ 97 h 99"/>
                                    <a:gd name="T90" fmla="*/ 90 w 117"/>
                                    <a:gd name="T91" fmla="*/ 89 h 99"/>
                                    <a:gd name="T92" fmla="*/ 100 w 117"/>
                                    <a:gd name="T93" fmla="*/ 84 h 99"/>
                                    <a:gd name="T94" fmla="*/ 107 w 117"/>
                                    <a:gd name="T95" fmla="*/ 74 h 99"/>
                                    <a:gd name="T96" fmla="*/ 112 w 117"/>
                                    <a:gd name="T97" fmla="*/ 64 h 99"/>
                                    <a:gd name="T98" fmla="*/ 114 w 117"/>
                                    <a:gd name="T99" fmla="*/ 55 h 99"/>
                                    <a:gd name="T100" fmla="*/ 117 w 117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7" h="99">
                                      <a:moveTo>
                                        <a:pt x="117" y="42"/>
                                      </a:moveTo>
                                      <a:lnTo>
                                        <a:pt x="114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4" y="74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8F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5" name="Freeform 2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2390" cy="62865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42 h 99"/>
                                    <a:gd name="T2" fmla="*/ 114 w 114"/>
                                    <a:gd name="T3" fmla="*/ 30 h 99"/>
                                    <a:gd name="T4" fmla="*/ 112 w 114"/>
                                    <a:gd name="T5" fmla="*/ 20 h 99"/>
                                    <a:gd name="T6" fmla="*/ 104 w 114"/>
                                    <a:gd name="T7" fmla="*/ 10 h 99"/>
                                    <a:gd name="T8" fmla="*/ 97 w 114"/>
                                    <a:gd name="T9" fmla="*/ 0 h 99"/>
                                    <a:gd name="T10" fmla="*/ 95 w 114"/>
                                    <a:gd name="T11" fmla="*/ 0 h 99"/>
                                    <a:gd name="T12" fmla="*/ 102 w 114"/>
                                    <a:gd name="T13" fmla="*/ 10 h 99"/>
                                    <a:gd name="T14" fmla="*/ 109 w 114"/>
                                    <a:gd name="T15" fmla="*/ 20 h 99"/>
                                    <a:gd name="T16" fmla="*/ 112 w 114"/>
                                    <a:gd name="T17" fmla="*/ 30 h 99"/>
                                    <a:gd name="T18" fmla="*/ 114 w 114"/>
                                    <a:gd name="T19" fmla="*/ 42 h 99"/>
                                    <a:gd name="T20" fmla="*/ 112 w 114"/>
                                    <a:gd name="T21" fmla="*/ 55 h 99"/>
                                    <a:gd name="T22" fmla="*/ 109 w 114"/>
                                    <a:gd name="T23" fmla="*/ 64 h 99"/>
                                    <a:gd name="T24" fmla="*/ 104 w 114"/>
                                    <a:gd name="T25" fmla="*/ 74 h 99"/>
                                    <a:gd name="T26" fmla="*/ 97 w 114"/>
                                    <a:gd name="T27" fmla="*/ 82 h 99"/>
                                    <a:gd name="T28" fmla="*/ 90 w 114"/>
                                    <a:gd name="T29" fmla="*/ 89 h 99"/>
                                    <a:gd name="T30" fmla="*/ 80 w 114"/>
                                    <a:gd name="T31" fmla="*/ 94 h 99"/>
                                    <a:gd name="T32" fmla="*/ 70 w 114"/>
                                    <a:gd name="T33" fmla="*/ 97 h 99"/>
                                    <a:gd name="T34" fmla="*/ 57 w 114"/>
                                    <a:gd name="T35" fmla="*/ 97 h 99"/>
                                    <a:gd name="T36" fmla="*/ 47 w 114"/>
                                    <a:gd name="T37" fmla="*/ 97 h 99"/>
                                    <a:gd name="T38" fmla="*/ 37 w 114"/>
                                    <a:gd name="T39" fmla="*/ 94 h 99"/>
                                    <a:gd name="T40" fmla="*/ 27 w 114"/>
                                    <a:gd name="T41" fmla="*/ 89 h 99"/>
                                    <a:gd name="T42" fmla="*/ 20 w 114"/>
                                    <a:gd name="T43" fmla="*/ 82 h 99"/>
                                    <a:gd name="T44" fmla="*/ 13 w 114"/>
                                    <a:gd name="T45" fmla="*/ 74 h 99"/>
                                    <a:gd name="T46" fmla="*/ 8 w 114"/>
                                    <a:gd name="T47" fmla="*/ 64 h 99"/>
                                    <a:gd name="T48" fmla="*/ 3 w 114"/>
                                    <a:gd name="T49" fmla="*/ 55 h 99"/>
                                    <a:gd name="T50" fmla="*/ 3 w 114"/>
                                    <a:gd name="T51" fmla="*/ 42 h 99"/>
                                    <a:gd name="T52" fmla="*/ 3 w 114"/>
                                    <a:gd name="T53" fmla="*/ 30 h 99"/>
                                    <a:gd name="T54" fmla="*/ 8 w 114"/>
                                    <a:gd name="T55" fmla="*/ 20 h 99"/>
                                    <a:gd name="T56" fmla="*/ 13 w 114"/>
                                    <a:gd name="T57" fmla="*/ 10 h 99"/>
                                    <a:gd name="T58" fmla="*/ 20 w 114"/>
                                    <a:gd name="T59" fmla="*/ 0 h 99"/>
                                    <a:gd name="T60" fmla="*/ 20 w 114"/>
                                    <a:gd name="T61" fmla="*/ 0 h 99"/>
                                    <a:gd name="T62" fmla="*/ 13 w 114"/>
                                    <a:gd name="T63" fmla="*/ 10 h 99"/>
                                    <a:gd name="T64" fmla="*/ 5 w 114"/>
                                    <a:gd name="T65" fmla="*/ 20 h 99"/>
                                    <a:gd name="T66" fmla="*/ 3 w 114"/>
                                    <a:gd name="T67" fmla="*/ 30 h 99"/>
                                    <a:gd name="T68" fmla="*/ 0 w 114"/>
                                    <a:gd name="T69" fmla="*/ 42 h 99"/>
                                    <a:gd name="T70" fmla="*/ 3 w 114"/>
                                    <a:gd name="T71" fmla="*/ 55 h 99"/>
                                    <a:gd name="T72" fmla="*/ 5 w 114"/>
                                    <a:gd name="T73" fmla="*/ 64 h 99"/>
                                    <a:gd name="T74" fmla="*/ 10 w 114"/>
                                    <a:gd name="T75" fmla="*/ 74 h 99"/>
                                    <a:gd name="T76" fmla="*/ 18 w 114"/>
                                    <a:gd name="T77" fmla="*/ 82 h 99"/>
                                    <a:gd name="T78" fmla="*/ 27 w 114"/>
                                    <a:gd name="T79" fmla="*/ 89 h 99"/>
                                    <a:gd name="T80" fmla="*/ 35 w 114"/>
                                    <a:gd name="T81" fmla="*/ 94 h 99"/>
                                    <a:gd name="T82" fmla="*/ 47 w 114"/>
                                    <a:gd name="T83" fmla="*/ 99 h 99"/>
                                    <a:gd name="T84" fmla="*/ 57 w 114"/>
                                    <a:gd name="T85" fmla="*/ 99 h 99"/>
                                    <a:gd name="T86" fmla="*/ 70 w 114"/>
                                    <a:gd name="T87" fmla="*/ 99 h 99"/>
                                    <a:gd name="T88" fmla="*/ 80 w 114"/>
                                    <a:gd name="T89" fmla="*/ 94 h 99"/>
                                    <a:gd name="T90" fmla="*/ 90 w 114"/>
                                    <a:gd name="T91" fmla="*/ 89 h 99"/>
                                    <a:gd name="T92" fmla="*/ 100 w 114"/>
                                    <a:gd name="T93" fmla="*/ 82 h 99"/>
                                    <a:gd name="T94" fmla="*/ 107 w 114"/>
                                    <a:gd name="T95" fmla="*/ 74 h 99"/>
                                    <a:gd name="T96" fmla="*/ 112 w 114"/>
                                    <a:gd name="T97" fmla="*/ 64 h 99"/>
                                    <a:gd name="T98" fmla="*/ 114 w 114"/>
                                    <a:gd name="T99" fmla="*/ 55 h 99"/>
                                    <a:gd name="T100" fmla="*/ 114 w 114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4" h="99">
                                      <a:moveTo>
                                        <a:pt x="114" y="42"/>
                                      </a:moveTo>
                                      <a:lnTo>
                                        <a:pt x="114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2" y="55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4" y="74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90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6" name="Freeform 2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286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9"/>
                                    <a:gd name="T2" fmla="*/ 111 w 111"/>
                                    <a:gd name="T3" fmla="*/ 30 h 99"/>
                                    <a:gd name="T4" fmla="*/ 106 w 111"/>
                                    <a:gd name="T5" fmla="*/ 20 h 99"/>
                                    <a:gd name="T6" fmla="*/ 101 w 111"/>
                                    <a:gd name="T7" fmla="*/ 10 h 99"/>
                                    <a:gd name="T8" fmla="*/ 94 w 111"/>
                                    <a:gd name="T9" fmla="*/ 0 h 99"/>
                                    <a:gd name="T10" fmla="*/ 92 w 111"/>
                                    <a:gd name="T11" fmla="*/ 0 h 99"/>
                                    <a:gd name="T12" fmla="*/ 99 w 111"/>
                                    <a:gd name="T13" fmla="*/ 10 h 99"/>
                                    <a:gd name="T14" fmla="*/ 104 w 111"/>
                                    <a:gd name="T15" fmla="*/ 20 h 99"/>
                                    <a:gd name="T16" fmla="*/ 109 w 111"/>
                                    <a:gd name="T17" fmla="*/ 30 h 99"/>
                                    <a:gd name="T18" fmla="*/ 111 w 111"/>
                                    <a:gd name="T19" fmla="*/ 42 h 99"/>
                                    <a:gd name="T20" fmla="*/ 109 w 111"/>
                                    <a:gd name="T21" fmla="*/ 52 h 99"/>
                                    <a:gd name="T22" fmla="*/ 106 w 111"/>
                                    <a:gd name="T23" fmla="*/ 64 h 99"/>
                                    <a:gd name="T24" fmla="*/ 101 w 111"/>
                                    <a:gd name="T25" fmla="*/ 72 h 99"/>
                                    <a:gd name="T26" fmla="*/ 94 w 111"/>
                                    <a:gd name="T27" fmla="*/ 82 h 99"/>
                                    <a:gd name="T28" fmla="*/ 87 w 111"/>
                                    <a:gd name="T29" fmla="*/ 87 h 99"/>
                                    <a:gd name="T30" fmla="*/ 77 w 111"/>
                                    <a:gd name="T31" fmla="*/ 92 h 99"/>
                                    <a:gd name="T32" fmla="*/ 67 w 111"/>
                                    <a:gd name="T33" fmla="*/ 97 h 99"/>
                                    <a:gd name="T34" fmla="*/ 54 w 111"/>
                                    <a:gd name="T35" fmla="*/ 97 h 99"/>
                                    <a:gd name="T36" fmla="*/ 44 w 111"/>
                                    <a:gd name="T37" fmla="*/ 97 h 99"/>
                                    <a:gd name="T38" fmla="*/ 34 w 111"/>
                                    <a:gd name="T39" fmla="*/ 92 h 99"/>
                                    <a:gd name="T40" fmla="*/ 24 w 111"/>
                                    <a:gd name="T41" fmla="*/ 87 h 99"/>
                                    <a:gd name="T42" fmla="*/ 17 w 111"/>
                                    <a:gd name="T43" fmla="*/ 82 h 99"/>
                                    <a:gd name="T44" fmla="*/ 10 w 111"/>
                                    <a:gd name="T45" fmla="*/ 72 h 99"/>
                                    <a:gd name="T46" fmla="*/ 5 w 111"/>
                                    <a:gd name="T47" fmla="*/ 64 h 99"/>
                                    <a:gd name="T48" fmla="*/ 2 w 111"/>
                                    <a:gd name="T49" fmla="*/ 52 h 99"/>
                                    <a:gd name="T50" fmla="*/ 0 w 111"/>
                                    <a:gd name="T51" fmla="*/ 42 h 99"/>
                                    <a:gd name="T52" fmla="*/ 2 w 111"/>
                                    <a:gd name="T53" fmla="*/ 30 h 99"/>
                                    <a:gd name="T54" fmla="*/ 5 w 111"/>
                                    <a:gd name="T55" fmla="*/ 20 h 99"/>
                                    <a:gd name="T56" fmla="*/ 12 w 111"/>
                                    <a:gd name="T57" fmla="*/ 10 h 99"/>
                                    <a:gd name="T58" fmla="*/ 19 w 111"/>
                                    <a:gd name="T59" fmla="*/ 0 h 99"/>
                                    <a:gd name="T60" fmla="*/ 17 w 111"/>
                                    <a:gd name="T61" fmla="*/ 0 h 99"/>
                                    <a:gd name="T62" fmla="*/ 10 w 111"/>
                                    <a:gd name="T63" fmla="*/ 10 h 99"/>
                                    <a:gd name="T64" fmla="*/ 5 w 111"/>
                                    <a:gd name="T65" fmla="*/ 20 h 99"/>
                                    <a:gd name="T66" fmla="*/ 0 w 111"/>
                                    <a:gd name="T67" fmla="*/ 30 h 99"/>
                                    <a:gd name="T68" fmla="*/ 0 w 111"/>
                                    <a:gd name="T69" fmla="*/ 42 h 99"/>
                                    <a:gd name="T70" fmla="*/ 0 w 111"/>
                                    <a:gd name="T71" fmla="*/ 55 h 99"/>
                                    <a:gd name="T72" fmla="*/ 2 w 111"/>
                                    <a:gd name="T73" fmla="*/ 64 h 99"/>
                                    <a:gd name="T74" fmla="*/ 10 w 111"/>
                                    <a:gd name="T75" fmla="*/ 74 h 99"/>
                                    <a:gd name="T76" fmla="*/ 15 w 111"/>
                                    <a:gd name="T77" fmla="*/ 82 h 99"/>
                                    <a:gd name="T78" fmla="*/ 24 w 111"/>
                                    <a:gd name="T79" fmla="*/ 89 h 99"/>
                                    <a:gd name="T80" fmla="*/ 34 w 111"/>
                                    <a:gd name="T81" fmla="*/ 94 h 99"/>
                                    <a:gd name="T82" fmla="*/ 44 w 111"/>
                                    <a:gd name="T83" fmla="*/ 97 h 99"/>
                                    <a:gd name="T84" fmla="*/ 54 w 111"/>
                                    <a:gd name="T85" fmla="*/ 99 h 99"/>
                                    <a:gd name="T86" fmla="*/ 67 w 111"/>
                                    <a:gd name="T87" fmla="*/ 97 h 99"/>
                                    <a:gd name="T88" fmla="*/ 77 w 111"/>
                                    <a:gd name="T89" fmla="*/ 94 h 99"/>
                                    <a:gd name="T90" fmla="*/ 87 w 111"/>
                                    <a:gd name="T91" fmla="*/ 89 h 99"/>
                                    <a:gd name="T92" fmla="*/ 94 w 111"/>
                                    <a:gd name="T93" fmla="*/ 82 h 99"/>
                                    <a:gd name="T94" fmla="*/ 101 w 111"/>
                                    <a:gd name="T95" fmla="*/ 74 h 99"/>
                                    <a:gd name="T96" fmla="*/ 106 w 111"/>
                                    <a:gd name="T97" fmla="*/ 64 h 99"/>
                                    <a:gd name="T98" fmla="*/ 111 w 111"/>
                                    <a:gd name="T99" fmla="*/ 55 h 99"/>
                                    <a:gd name="T100" fmla="*/ 111 w 111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9">
                                      <a:moveTo>
                                        <a:pt x="111" y="42"/>
                                      </a:moveTo>
                                      <a:lnTo>
                                        <a:pt x="111" y="30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14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7" name="Freeform 2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159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7"/>
                                    <a:gd name="T2" fmla="*/ 109 w 111"/>
                                    <a:gd name="T3" fmla="*/ 30 h 97"/>
                                    <a:gd name="T4" fmla="*/ 106 w 111"/>
                                    <a:gd name="T5" fmla="*/ 20 h 97"/>
                                    <a:gd name="T6" fmla="*/ 99 w 111"/>
                                    <a:gd name="T7" fmla="*/ 10 h 97"/>
                                    <a:gd name="T8" fmla="*/ 92 w 111"/>
                                    <a:gd name="T9" fmla="*/ 0 h 97"/>
                                    <a:gd name="T10" fmla="*/ 89 w 111"/>
                                    <a:gd name="T11" fmla="*/ 0 h 97"/>
                                    <a:gd name="T12" fmla="*/ 99 w 111"/>
                                    <a:gd name="T13" fmla="*/ 10 h 97"/>
                                    <a:gd name="T14" fmla="*/ 104 w 111"/>
                                    <a:gd name="T15" fmla="*/ 20 h 97"/>
                                    <a:gd name="T16" fmla="*/ 109 w 111"/>
                                    <a:gd name="T17" fmla="*/ 30 h 97"/>
                                    <a:gd name="T18" fmla="*/ 109 w 111"/>
                                    <a:gd name="T19" fmla="*/ 42 h 97"/>
                                    <a:gd name="T20" fmla="*/ 109 w 111"/>
                                    <a:gd name="T21" fmla="*/ 52 h 97"/>
                                    <a:gd name="T22" fmla="*/ 106 w 111"/>
                                    <a:gd name="T23" fmla="*/ 62 h 97"/>
                                    <a:gd name="T24" fmla="*/ 101 w 111"/>
                                    <a:gd name="T25" fmla="*/ 72 h 97"/>
                                    <a:gd name="T26" fmla="*/ 94 w 111"/>
                                    <a:gd name="T27" fmla="*/ 79 h 97"/>
                                    <a:gd name="T28" fmla="*/ 87 w 111"/>
                                    <a:gd name="T29" fmla="*/ 87 h 97"/>
                                    <a:gd name="T30" fmla="*/ 77 w 111"/>
                                    <a:gd name="T31" fmla="*/ 92 h 97"/>
                                    <a:gd name="T32" fmla="*/ 67 w 111"/>
                                    <a:gd name="T33" fmla="*/ 94 h 97"/>
                                    <a:gd name="T34" fmla="*/ 54 w 111"/>
                                    <a:gd name="T35" fmla="*/ 97 h 97"/>
                                    <a:gd name="T36" fmla="*/ 44 w 111"/>
                                    <a:gd name="T37" fmla="*/ 94 h 97"/>
                                    <a:gd name="T38" fmla="*/ 34 w 111"/>
                                    <a:gd name="T39" fmla="*/ 92 h 97"/>
                                    <a:gd name="T40" fmla="*/ 24 w 111"/>
                                    <a:gd name="T41" fmla="*/ 87 h 97"/>
                                    <a:gd name="T42" fmla="*/ 17 w 111"/>
                                    <a:gd name="T43" fmla="*/ 79 h 97"/>
                                    <a:gd name="T44" fmla="*/ 10 w 111"/>
                                    <a:gd name="T45" fmla="*/ 72 h 97"/>
                                    <a:gd name="T46" fmla="*/ 5 w 111"/>
                                    <a:gd name="T47" fmla="*/ 62 h 97"/>
                                    <a:gd name="T48" fmla="*/ 2 w 111"/>
                                    <a:gd name="T49" fmla="*/ 52 h 97"/>
                                    <a:gd name="T50" fmla="*/ 2 w 111"/>
                                    <a:gd name="T51" fmla="*/ 42 h 97"/>
                                    <a:gd name="T52" fmla="*/ 2 w 111"/>
                                    <a:gd name="T53" fmla="*/ 30 h 97"/>
                                    <a:gd name="T54" fmla="*/ 7 w 111"/>
                                    <a:gd name="T55" fmla="*/ 20 h 97"/>
                                    <a:gd name="T56" fmla="*/ 12 w 111"/>
                                    <a:gd name="T57" fmla="*/ 10 h 97"/>
                                    <a:gd name="T58" fmla="*/ 19 w 111"/>
                                    <a:gd name="T59" fmla="*/ 0 h 97"/>
                                    <a:gd name="T60" fmla="*/ 17 w 111"/>
                                    <a:gd name="T61" fmla="*/ 0 h 97"/>
                                    <a:gd name="T62" fmla="*/ 10 w 111"/>
                                    <a:gd name="T63" fmla="*/ 10 h 97"/>
                                    <a:gd name="T64" fmla="*/ 5 w 111"/>
                                    <a:gd name="T65" fmla="*/ 20 h 97"/>
                                    <a:gd name="T66" fmla="*/ 0 w 111"/>
                                    <a:gd name="T67" fmla="*/ 30 h 97"/>
                                    <a:gd name="T68" fmla="*/ 0 w 111"/>
                                    <a:gd name="T69" fmla="*/ 42 h 97"/>
                                    <a:gd name="T70" fmla="*/ 0 w 111"/>
                                    <a:gd name="T71" fmla="*/ 55 h 97"/>
                                    <a:gd name="T72" fmla="*/ 5 w 111"/>
                                    <a:gd name="T73" fmla="*/ 64 h 97"/>
                                    <a:gd name="T74" fmla="*/ 10 w 111"/>
                                    <a:gd name="T75" fmla="*/ 74 h 97"/>
                                    <a:gd name="T76" fmla="*/ 17 w 111"/>
                                    <a:gd name="T77" fmla="*/ 82 h 97"/>
                                    <a:gd name="T78" fmla="*/ 24 w 111"/>
                                    <a:gd name="T79" fmla="*/ 89 h 97"/>
                                    <a:gd name="T80" fmla="*/ 34 w 111"/>
                                    <a:gd name="T81" fmla="*/ 94 h 97"/>
                                    <a:gd name="T82" fmla="*/ 44 w 111"/>
                                    <a:gd name="T83" fmla="*/ 97 h 97"/>
                                    <a:gd name="T84" fmla="*/ 54 w 111"/>
                                    <a:gd name="T85" fmla="*/ 97 h 97"/>
                                    <a:gd name="T86" fmla="*/ 67 w 111"/>
                                    <a:gd name="T87" fmla="*/ 97 h 97"/>
                                    <a:gd name="T88" fmla="*/ 77 w 111"/>
                                    <a:gd name="T89" fmla="*/ 94 h 97"/>
                                    <a:gd name="T90" fmla="*/ 87 w 111"/>
                                    <a:gd name="T91" fmla="*/ 89 h 97"/>
                                    <a:gd name="T92" fmla="*/ 94 w 111"/>
                                    <a:gd name="T93" fmla="*/ 82 h 97"/>
                                    <a:gd name="T94" fmla="*/ 101 w 111"/>
                                    <a:gd name="T95" fmla="*/ 74 h 97"/>
                                    <a:gd name="T96" fmla="*/ 106 w 111"/>
                                    <a:gd name="T97" fmla="*/ 64 h 97"/>
                                    <a:gd name="T98" fmla="*/ 109 w 111"/>
                                    <a:gd name="T99" fmla="*/ 55 h 97"/>
                                    <a:gd name="T100" fmla="*/ 111 w 111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7">
                                      <a:moveTo>
                                        <a:pt x="111" y="42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6" y="6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9" y="55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934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8" name="Freeform 2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159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7"/>
                                    <a:gd name="T2" fmla="*/ 109 w 111"/>
                                    <a:gd name="T3" fmla="*/ 30 h 97"/>
                                    <a:gd name="T4" fmla="*/ 104 w 111"/>
                                    <a:gd name="T5" fmla="*/ 20 h 97"/>
                                    <a:gd name="T6" fmla="*/ 99 w 111"/>
                                    <a:gd name="T7" fmla="*/ 10 h 97"/>
                                    <a:gd name="T8" fmla="*/ 92 w 111"/>
                                    <a:gd name="T9" fmla="*/ 0 h 97"/>
                                    <a:gd name="T10" fmla="*/ 89 w 111"/>
                                    <a:gd name="T11" fmla="*/ 0 h 97"/>
                                    <a:gd name="T12" fmla="*/ 97 w 111"/>
                                    <a:gd name="T13" fmla="*/ 10 h 97"/>
                                    <a:gd name="T14" fmla="*/ 104 w 111"/>
                                    <a:gd name="T15" fmla="*/ 20 h 97"/>
                                    <a:gd name="T16" fmla="*/ 106 w 111"/>
                                    <a:gd name="T17" fmla="*/ 30 h 97"/>
                                    <a:gd name="T18" fmla="*/ 109 w 111"/>
                                    <a:gd name="T19" fmla="*/ 42 h 97"/>
                                    <a:gd name="T20" fmla="*/ 109 w 111"/>
                                    <a:gd name="T21" fmla="*/ 52 h 97"/>
                                    <a:gd name="T22" fmla="*/ 104 w 111"/>
                                    <a:gd name="T23" fmla="*/ 62 h 97"/>
                                    <a:gd name="T24" fmla="*/ 99 w 111"/>
                                    <a:gd name="T25" fmla="*/ 72 h 97"/>
                                    <a:gd name="T26" fmla="*/ 94 w 111"/>
                                    <a:gd name="T27" fmla="*/ 79 h 97"/>
                                    <a:gd name="T28" fmla="*/ 84 w 111"/>
                                    <a:gd name="T29" fmla="*/ 87 h 97"/>
                                    <a:gd name="T30" fmla="*/ 77 w 111"/>
                                    <a:gd name="T31" fmla="*/ 92 h 97"/>
                                    <a:gd name="T32" fmla="*/ 67 w 111"/>
                                    <a:gd name="T33" fmla="*/ 94 h 97"/>
                                    <a:gd name="T34" fmla="*/ 54 w 111"/>
                                    <a:gd name="T35" fmla="*/ 97 h 97"/>
                                    <a:gd name="T36" fmla="*/ 44 w 111"/>
                                    <a:gd name="T37" fmla="*/ 94 h 97"/>
                                    <a:gd name="T38" fmla="*/ 34 w 111"/>
                                    <a:gd name="T39" fmla="*/ 92 h 97"/>
                                    <a:gd name="T40" fmla="*/ 24 w 111"/>
                                    <a:gd name="T41" fmla="*/ 87 h 97"/>
                                    <a:gd name="T42" fmla="*/ 17 w 111"/>
                                    <a:gd name="T43" fmla="*/ 79 h 97"/>
                                    <a:gd name="T44" fmla="*/ 12 w 111"/>
                                    <a:gd name="T45" fmla="*/ 72 h 97"/>
                                    <a:gd name="T46" fmla="*/ 7 w 111"/>
                                    <a:gd name="T47" fmla="*/ 62 h 97"/>
                                    <a:gd name="T48" fmla="*/ 2 w 111"/>
                                    <a:gd name="T49" fmla="*/ 52 h 97"/>
                                    <a:gd name="T50" fmla="*/ 2 w 111"/>
                                    <a:gd name="T51" fmla="*/ 42 h 97"/>
                                    <a:gd name="T52" fmla="*/ 2 w 111"/>
                                    <a:gd name="T53" fmla="*/ 30 h 97"/>
                                    <a:gd name="T54" fmla="*/ 7 w 111"/>
                                    <a:gd name="T55" fmla="*/ 20 h 97"/>
                                    <a:gd name="T56" fmla="*/ 15 w 111"/>
                                    <a:gd name="T57" fmla="*/ 10 h 97"/>
                                    <a:gd name="T58" fmla="*/ 22 w 111"/>
                                    <a:gd name="T59" fmla="*/ 0 h 97"/>
                                    <a:gd name="T60" fmla="*/ 19 w 111"/>
                                    <a:gd name="T61" fmla="*/ 0 h 97"/>
                                    <a:gd name="T62" fmla="*/ 12 w 111"/>
                                    <a:gd name="T63" fmla="*/ 10 h 97"/>
                                    <a:gd name="T64" fmla="*/ 5 w 111"/>
                                    <a:gd name="T65" fmla="*/ 20 h 97"/>
                                    <a:gd name="T66" fmla="*/ 2 w 111"/>
                                    <a:gd name="T67" fmla="*/ 30 h 97"/>
                                    <a:gd name="T68" fmla="*/ 0 w 111"/>
                                    <a:gd name="T69" fmla="*/ 42 h 97"/>
                                    <a:gd name="T70" fmla="*/ 2 w 111"/>
                                    <a:gd name="T71" fmla="*/ 52 h 97"/>
                                    <a:gd name="T72" fmla="*/ 5 w 111"/>
                                    <a:gd name="T73" fmla="*/ 64 h 97"/>
                                    <a:gd name="T74" fmla="*/ 10 w 111"/>
                                    <a:gd name="T75" fmla="*/ 72 h 97"/>
                                    <a:gd name="T76" fmla="*/ 17 w 111"/>
                                    <a:gd name="T77" fmla="*/ 82 h 97"/>
                                    <a:gd name="T78" fmla="*/ 24 w 111"/>
                                    <a:gd name="T79" fmla="*/ 87 h 97"/>
                                    <a:gd name="T80" fmla="*/ 34 w 111"/>
                                    <a:gd name="T81" fmla="*/ 92 h 97"/>
                                    <a:gd name="T82" fmla="*/ 44 w 111"/>
                                    <a:gd name="T83" fmla="*/ 97 h 97"/>
                                    <a:gd name="T84" fmla="*/ 54 w 111"/>
                                    <a:gd name="T85" fmla="*/ 97 h 97"/>
                                    <a:gd name="T86" fmla="*/ 67 w 111"/>
                                    <a:gd name="T87" fmla="*/ 97 h 97"/>
                                    <a:gd name="T88" fmla="*/ 77 w 111"/>
                                    <a:gd name="T89" fmla="*/ 92 h 97"/>
                                    <a:gd name="T90" fmla="*/ 87 w 111"/>
                                    <a:gd name="T91" fmla="*/ 87 h 97"/>
                                    <a:gd name="T92" fmla="*/ 94 w 111"/>
                                    <a:gd name="T93" fmla="*/ 82 h 97"/>
                                    <a:gd name="T94" fmla="*/ 101 w 111"/>
                                    <a:gd name="T95" fmla="*/ 72 h 97"/>
                                    <a:gd name="T96" fmla="*/ 106 w 111"/>
                                    <a:gd name="T97" fmla="*/ 64 h 97"/>
                                    <a:gd name="T98" fmla="*/ 109 w 111"/>
                                    <a:gd name="T99" fmla="*/ 52 h 97"/>
                                    <a:gd name="T100" fmla="*/ 111 w 111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7">
                                      <a:moveTo>
                                        <a:pt x="111" y="42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94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9" name="Freeform 2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61595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7"/>
                                    <a:gd name="T2" fmla="*/ 107 w 107"/>
                                    <a:gd name="T3" fmla="*/ 30 h 97"/>
                                    <a:gd name="T4" fmla="*/ 102 w 107"/>
                                    <a:gd name="T5" fmla="*/ 20 h 97"/>
                                    <a:gd name="T6" fmla="*/ 97 w 107"/>
                                    <a:gd name="T7" fmla="*/ 10 h 97"/>
                                    <a:gd name="T8" fmla="*/ 87 w 107"/>
                                    <a:gd name="T9" fmla="*/ 0 h 97"/>
                                    <a:gd name="T10" fmla="*/ 87 w 107"/>
                                    <a:gd name="T11" fmla="*/ 0 h 97"/>
                                    <a:gd name="T12" fmla="*/ 95 w 107"/>
                                    <a:gd name="T13" fmla="*/ 10 h 97"/>
                                    <a:gd name="T14" fmla="*/ 99 w 107"/>
                                    <a:gd name="T15" fmla="*/ 20 h 97"/>
                                    <a:gd name="T16" fmla="*/ 104 w 107"/>
                                    <a:gd name="T17" fmla="*/ 30 h 97"/>
                                    <a:gd name="T18" fmla="*/ 107 w 107"/>
                                    <a:gd name="T19" fmla="*/ 42 h 97"/>
                                    <a:gd name="T20" fmla="*/ 104 w 107"/>
                                    <a:gd name="T21" fmla="*/ 52 h 97"/>
                                    <a:gd name="T22" fmla="*/ 102 w 107"/>
                                    <a:gd name="T23" fmla="*/ 62 h 97"/>
                                    <a:gd name="T24" fmla="*/ 97 w 107"/>
                                    <a:gd name="T25" fmla="*/ 72 h 97"/>
                                    <a:gd name="T26" fmla="*/ 90 w 107"/>
                                    <a:gd name="T27" fmla="*/ 79 h 97"/>
                                    <a:gd name="T28" fmla="*/ 82 w 107"/>
                                    <a:gd name="T29" fmla="*/ 87 h 97"/>
                                    <a:gd name="T30" fmla="*/ 75 w 107"/>
                                    <a:gd name="T31" fmla="*/ 92 h 97"/>
                                    <a:gd name="T32" fmla="*/ 65 w 107"/>
                                    <a:gd name="T33" fmla="*/ 94 h 97"/>
                                    <a:gd name="T34" fmla="*/ 52 w 107"/>
                                    <a:gd name="T35" fmla="*/ 94 h 97"/>
                                    <a:gd name="T36" fmla="*/ 42 w 107"/>
                                    <a:gd name="T37" fmla="*/ 94 h 97"/>
                                    <a:gd name="T38" fmla="*/ 32 w 107"/>
                                    <a:gd name="T39" fmla="*/ 92 h 97"/>
                                    <a:gd name="T40" fmla="*/ 25 w 107"/>
                                    <a:gd name="T41" fmla="*/ 87 h 97"/>
                                    <a:gd name="T42" fmla="*/ 15 w 107"/>
                                    <a:gd name="T43" fmla="*/ 79 h 97"/>
                                    <a:gd name="T44" fmla="*/ 10 w 107"/>
                                    <a:gd name="T45" fmla="*/ 72 h 97"/>
                                    <a:gd name="T46" fmla="*/ 5 w 107"/>
                                    <a:gd name="T47" fmla="*/ 62 h 97"/>
                                    <a:gd name="T48" fmla="*/ 3 w 107"/>
                                    <a:gd name="T49" fmla="*/ 52 h 97"/>
                                    <a:gd name="T50" fmla="*/ 0 w 107"/>
                                    <a:gd name="T51" fmla="*/ 42 h 97"/>
                                    <a:gd name="T52" fmla="*/ 3 w 107"/>
                                    <a:gd name="T53" fmla="*/ 30 h 97"/>
                                    <a:gd name="T54" fmla="*/ 5 w 107"/>
                                    <a:gd name="T55" fmla="*/ 20 h 97"/>
                                    <a:gd name="T56" fmla="*/ 13 w 107"/>
                                    <a:gd name="T57" fmla="*/ 10 h 97"/>
                                    <a:gd name="T58" fmla="*/ 20 w 107"/>
                                    <a:gd name="T59" fmla="*/ 0 h 97"/>
                                    <a:gd name="T60" fmla="*/ 17 w 107"/>
                                    <a:gd name="T61" fmla="*/ 0 h 97"/>
                                    <a:gd name="T62" fmla="*/ 10 w 107"/>
                                    <a:gd name="T63" fmla="*/ 10 h 97"/>
                                    <a:gd name="T64" fmla="*/ 5 w 107"/>
                                    <a:gd name="T65" fmla="*/ 20 h 97"/>
                                    <a:gd name="T66" fmla="*/ 0 w 107"/>
                                    <a:gd name="T67" fmla="*/ 30 h 97"/>
                                    <a:gd name="T68" fmla="*/ 0 w 107"/>
                                    <a:gd name="T69" fmla="*/ 42 h 97"/>
                                    <a:gd name="T70" fmla="*/ 0 w 107"/>
                                    <a:gd name="T71" fmla="*/ 52 h 97"/>
                                    <a:gd name="T72" fmla="*/ 3 w 107"/>
                                    <a:gd name="T73" fmla="*/ 62 h 97"/>
                                    <a:gd name="T74" fmla="*/ 8 w 107"/>
                                    <a:gd name="T75" fmla="*/ 72 h 97"/>
                                    <a:gd name="T76" fmla="*/ 15 w 107"/>
                                    <a:gd name="T77" fmla="*/ 79 h 97"/>
                                    <a:gd name="T78" fmla="*/ 22 w 107"/>
                                    <a:gd name="T79" fmla="*/ 87 h 97"/>
                                    <a:gd name="T80" fmla="*/ 32 w 107"/>
                                    <a:gd name="T81" fmla="*/ 92 h 97"/>
                                    <a:gd name="T82" fmla="*/ 42 w 107"/>
                                    <a:gd name="T83" fmla="*/ 94 h 97"/>
                                    <a:gd name="T84" fmla="*/ 52 w 107"/>
                                    <a:gd name="T85" fmla="*/ 97 h 97"/>
                                    <a:gd name="T86" fmla="*/ 65 w 107"/>
                                    <a:gd name="T87" fmla="*/ 94 h 97"/>
                                    <a:gd name="T88" fmla="*/ 75 w 107"/>
                                    <a:gd name="T89" fmla="*/ 92 h 97"/>
                                    <a:gd name="T90" fmla="*/ 85 w 107"/>
                                    <a:gd name="T91" fmla="*/ 87 h 97"/>
                                    <a:gd name="T92" fmla="*/ 92 w 107"/>
                                    <a:gd name="T93" fmla="*/ 79 h 97"/>
                                    <a:gd name="T94" fmla="*/ 99 w 107"/>
                                    <a:gd name="T95" fmla="*/ 72 h 97"/>
                                    <a:gd name="T96" fmla="*/ 104 w 107"/>
                                    <a:gd name="T97" fmla="*/ 62 h 97"/>
                                    <a:gd name="T98" fmla="*/ 107 w 107"/>
                                    <a:gd name="T99" fmla="*/ 52 h 97"/>
                                    <a:gd name="T100" fmla="*/ 107 w 107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7">
                                      <a:moveTo>
                                        <a:pt x="107" y="42"/>
                                      </a:moveTo>
                                      <a:lnTo>
                                        <a:pt x="107" y="3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7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5" y="87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96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0" name="Freeform 2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61595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7"/>
                                    <a:gd name="T2" fmla="*/ 104 w 107"/>
                                    <a:gd name="T3" fmla="*/ 30 h 97"/>
                                    <a:gd name="T4" fmla="*/ 102 w 107"/>
                                    <a:gd name="T5" fmla="*/ 20 h 97"/>
                                    <a:gd name="T6" fmla="*/ 95 w 107"/>
                                    <a:gd name="T7" fmla="*/ 10 h 97"/>
                                    <a:gd name="T8" fmla="*/ 87 w 107"/>
                                    <a:gd name="T9" fmla="*/ 0 h 97"/>
                                    <a:gd name="T10" fmla="*/ 85 w 107"/>
                                    <a:gd name="T11" fmla="*/ 0 h 97"/>
                                    <a:gd name="T12" fmla="*/ 92 w 107"/>
                                    <a:gd name="T13" fmla="*/ 10 h 97"/>
                                    <a:gd name="T14" fmla="*/ 99 w 107"/>
                                    <a:gd name="T15" fmla="*/ 17 h 97"/>
                                    <a:gd name="T16" fmla="*/ 104 w 107"/>
                                    <a:gd name="T17" fmla="*/ 30 h 97"/>
                                    <a:gd name="T18" fmla="*/ 104 w 107"/>
                                    <a:gd name="T19" fmla="*/ 42 h 97"/>
                                    <a:gd name="T20" fmla="*/ 104 w 107"/>
                                    <a:gd name="T21" fmla="*/ 52 h 97"/>
                                    <a:gd name="T22" fmla="*/ 102 w 107"/>
                                    <a:gd name="T23" fmla="*/ 62 h 97"/>
                                    <a:gd name="T24" fmla="*/ 97 w 107"/>
                                    <a:gd name="T25" fmla="*/ 72 h 97"/>
                                    <a:gd name="T26" fmla="*/ 90 w 107"/>
                                    <a:gd name="T27" fmla="*/ 79 h 97"/>
                                    <a:gd name="T28" fmla="*/ 82 w 107"/>
                                    <a:gd name="T29" fmla="*/ 84 h 97"/>
                                    <a:gd name="T30" fmla="*/ 75 w 107"/>
                                    <a:gd name="T31" fmla="*/ 89 h 97"/>
                                    <a:gd name="T32" fmla="*/ 65 w 107"/>
                                    <a:gd name="T33" fmla="*/ 94 h 97"/>
                                    <a:gd name="T34" fmla="*/ 52 w 107"/>
                                    <a:gd name="T35" fmla="*/ 94 h 97"/>
                                    <a:gd name="T36" fmla="*/ 42 w 107"/>
                                    <a:gd name="T37" fmla="*/ 94 h 97"/>
                                    <a:gd name="T38" fmla="*/ 32 w 107"/>
                                    <a:gd name="T39" fmla="*/ 89 h 97"/>
                                    <a:gd name="T40" fmla="*/ 25 w 107"/>
                                    <a:gd name="T41" fmla="*/ 84 h 97"/>
                                    <a:gd name="T42" fmla="*/ 17 w 107"/>
                                    <a:gd name="T43" fmla="*/ 79 h 97"/>
                                    <a:gd name="T44" fmla="*/ 10 w 107"/>
                                    <a:gd name="T45" fmla="*/ 72 h 97"/>
                                    <a:gd name="T46" fmla="*/ 5 w 107"/>
                                    <a:gd name="T47" fmla="*/ 62 h 97"/>
                                    <a:gd name="T48" fmla="*/ 3 w 107"/>
                                    <a:gd name="T49" fmla="*/ 52 h 97"/>
                                    <a:gd name="T50" fmla="*/ 0 w 107"/>
                                    <a:gd name="T51" fmla="*/ 42 h 97"/>
                                    <a:gd name="T52" fmla="*/ 3 w 107"/>
                                    <a:gd name="T53" fmla="*/ 30 h 97"/>
                                    <a:gd name="T54" fmla="*/ 8 w 107"/>
                                    <a:gd name="T55" fmla="*/ 17 h 97"/>
                                    <a:gd name="T56" fmla="*/ 13 w 107"/>
                                    <a:gd name="T57" fmla="*/ 10 h 97"/>
                                    <a:gd name="T58" fmla="*/ 22 w 107"/>
                                    <a:gd name="T59" fmla="*/ 0 h 97"/>
                                    <a:gd name="T60" fmla="*/ 20 w 107"/>
                                    <a:gd name="T61" fmla="*/ 0 h 97"/>
                                    <a:gd name="T62" fmla="*/ 13 w 107"/>
                                    <a:gd name="T63" fmla="*/ 10 h 97"/>
                                    <a:gd name="T64" fmla="*/ 5 w 107"/>
                                    <a:gd name="T65" fmla="*/ 20 h 97"/>
                                    <a:gd name="T66" fmla="*/ 0 w 107"/>
                                    <a:gd name="T67" fmla="*/ 30 h 97"/>
                                    <a:gd name="T68" fmla="*/ 0 w 107"/>
                                    <a:gd name="T69" fmla="*/ 42 h 97"/>
                                    <a:gd name="T70" fmla="*/ 0 w 107"/>
                                    <a:gd name="T71" fmla="*/ 52 h 97"/>
                                    <a:gd name="T72" fmla="*/ 5 w 107"/>
                                    <a:gd name="T73" fmla="*/ 62 h 97"/>
                                    <a:gd name="T74" fmla="*/ 10 w 107"/>
                                    <a:gd name="T75" fmla="*/ 72 h 97"/>
                                    <a:gd name="T76" fmla="*/ 15 w 107"/>
                                    <a:gd name="T77" fmla="*/ 79 h 97"/>
                                    <a:gd name="T78" fmla="*/ 22 w 107"/>
                                    <a:gd name="T79" fmla="*/ 87 h 97"/>
                                    <a:gd name="T80" fmla="*/ 32 w 107"/>
                                    <a:gd name="T81" fmla="*/ 92 h 97"/>
                                    <a:gd name="T82" fmla="*/ 42 w 107"/>
                                    <a:gd name="T83" fmla="*/ 94 h 97"/>
                                    <a:gd name="T84" fmla="*/ 52 w 107"/>
                                    <a:gd name="T85" fmla="*/ 97 h 97"/>
                                    <a:gd name="T86" fmla="*/ 65 w 107"/>
                                    <a:gd name="T87" fmla="*/ 94 h 97"/>
                                    <a:gd name="T88" fmla="*/ 75 w 107"/>
                                    <a:gd name="T89" fmla="*/ 92 h 97"/>
                                    <a:gd name="T90" fmla="*/ 82 w 107"/>
                                    <a:gd name="T91" fmla="*/ 87 h 97"/>
                                    <a:gd name="T92" fmla="*/ 92 w 107"/>
                                    <a:gd name="T93" fmla="*/ 79 h 97"/>
                                    <a:gd name="T94" fmla="*/ 97 w 107"/>
                                    <a:gd name="T95" fmla="*/ 72 h 97"/>
                                    <a:gd name="T96" fmla="*/ 102 w 107"/>
                                    <a:gd name="T97" fmla="*/ 62 h 97"/>
                                    <a:gd name="T98" fmla="*/ 107 w 107"/>
                                    <a:gd name="T99" fmla="*/ 52 h 97"/>
                                    <a:gd name="T100" fmla="*/ 107 w 107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7">
                                      <a:moveTo>
                                        <a:pt x="107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97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1" name="Freeform 2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59690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4"/>
                                    <a:gd name="T2" fmla="*/ 104 w 107"/>
                                    <a:gd name="T3" fmla="*/ 30 h 94"/>
                                    <a:gd name="T4" fmla="*/ 99 w 107"/>
                                    <a:gd name="T5" fmla="*/ 20 h 94"/>
                                    <a:gd name="T6" fmla="*/ 95 w 107"/>
                                    <a:gd name="T7" fmla="*/ 10 h 94"/>
                                    <a:gd name="T8" fmla="*/ 87 w 107"/>
                                    <a:gd name="T9" fmla="*/ 0 h 94"/>
                                    <a:gd name="T10" fmla="*/ 85 w 107"/>
                                    <a:gd name="T11" fmla="*/ 0 h 94"/>
                                    <a:gd name="T12" fmla="*/ 92 w 107"/>
                                    <a:gd name="T13" fmla="*/ 7 h 94"/>
                                    <a:gd name="T14" fmla="*/ 99 w 107"/>
                                    <a:gd name="T15" fmla="*/ 17 h 94"/>
                                    <a:gd name="T16" fmla="*/ 102 w 107"/>
                                    <a:gd name="T17" fmla="*/ 30 h 94"/>
                                    <a:gd name="T18" fmla="*/ 104 w 107"/>
                                    <a:gd name="T19" fmla="*/ 42 h 94"/>
                                    <a:gd name="T20" fmla="*/ 104 w 107"/>
                                    <a:gd name="T21" fmla="*/ 52 h 94"/>
                                    <a:gd name="T22" fmla="*/ 99 w 107"/>
                                    <a:gd name="T23" fmla="*/ 62 h 94"/>
                                    <a:gd name="T24" fmla="*/ 97 w 107"/>
                                    <a:gd name="T25" fmla="*/ 72 h 94"/>
                                    <a:gd name="T26" fmla="*/ 90 w 107"/>
                                    <a:gd name="T27" fmla="*/ 79 h 94"/>
                                    <a:gd name="T28" fmla="*/ 82 w 107"/>
                                    <a:gd name="T29" fmla="*/ 84 h 94"/>
                                    <a:gd name="T30" fmla="*/ 72 w 107"/>
                                    <a:gd name="T31" fmla="*/ 89 h 94"/>
                                    <a:gd name="T32" fmla="*/ 65 w 107"/>
                                    <a:gd name="T33" fmla="*/ 92 h 94"/>
                                    <a:gd name="T34" fmla="*/ 52 w 107"/>
                                    <a:gd name="T35" fmla="*/ 94 h 94"/>
                                    <a:gd name="T36" fmla="*/ 42 w 107"/>
                                    <a:gd name="T37" fmla="*/ 92 h 94"/>
                                    <a:gd name="T38" fmla="*/ 32 w 107"/>
                                    <a:gd name="T39" fmla="*/ 89 h 94"/>
                                    <a:gd name="T40" fmla="*/ 25 w 107"/>
                                    <a:gd name="T41" fmla="*/ 84 h 94"/>
                                    <a:gd name="T42" fmla="*/ 17 w 107"/>
                                    <a:gd name="T43" fmla="*/ 79 h 94"/>
                                    <a:gd name="T44" fmla="*/ 10 w 107"/>
                                    <a:gd name="T45" fmla="*/ 72 h 94"/>
                                    <a:gd name="T46" fmla="*/ 5 w 107"/>
                                    <a:gd name="T47" fmla="*/ 62 h 94"/>
                                    <a:gd name="T48" fmla="*/ 3 w 107"/>
                                    <a:gd name="T49" fmla="*/ 52 h 94"/>
                                    <a:gd name="T50" fmla="*/ 3 w 107"/>
                                    <a:gd name="T51" fmla="*/ 42 h 94"/>
                                    <a:gd name="T52" fmla="*/ 3 w 107"/>
                                    <a:gd name="T53" fmla="*/ 30 h 94"/>
                                    <a:gd name="T54" fmla="*/ 8 w 107"/>
                                    <a:gd name="T55" fmla="*/ 17 h 94"/>
                                    <a:gd name="T56" fmla="*/ 15 w 107"/>
                                    <a:gd name="T57" fmla="*/ 7 h 94"/>
                                    <a:gd name="T58" fmla="*/ 22 w 107"/>
                                    <a:gd name="T59" fmla="*/ 0 h 94"/>
                                    <a:gd name="T60" fmla="*/ 20 w 107"/>
                                    <a:gd name="T61" fmla="*/ 0 h 94"/>
                                    <a:gd name="T62" fmla="*/ 13 w 107"/>
                                    <a:gd name="T63" fmla="*/ 10 h 94"/>
                                    <a:gd name="T64" fmla="*/ 5 w 107"/>
                                    <a:gd name="T65" fmla="*/ 20 h 94"/>
                                    <a:gd name="T66" fmla="*/ 3 w 107"/>
                                    <a:gd name="T67" fmla="*/ 30 h 94"/>
                                    <a:gd name="T68" fmla="*/ 0 w 107"/>
                                    <a:gd name="T69" fmla="*/ 42 h 94"/>
                                    <a:gd name="T70" fmla="*/ 3 w 107"/>
                                    <a:gd name="T71" fmla="*/ 52 h 94"/>
                                    <a:gd name="T72" fmla="*/ 5 w 107"/>
                                    <a:gd name="T73" fmla="*/ 62 h 94"/>
                                    <a:gd name="T74" fmla="*/ 10 w 107"/>
                                    <a:gd name="T75" fmla="*/ 72 h 94"/>
                                    <a:gd name="T76" fmla="*/ 15 w 107"/>
                                    <a:gd name="T77" fmla="*/ 79 h 94"/>
                                    <a:gd name="T78" fmla="*/ 25 w 107"/>
                                    <a:gd name="T79" fmla="*/ 87 h 94"/>
                                    <a:gd name="T80" fmla="*/ 32 w 107"/>
                                    <a:gd name="T81" fmla="*/ 92 h 94"/>
                                    <a:gd name="T82" fmla="*/ 42 w 107"/>
                                    <a:gd name="T83" fmla="*/ 94 h 94"/>
                                    <a:gd name="T84" fmla="*/ 52 w 107"/>
                                    <a:gd name="T85" fmla="*/ 94 h 94"/>
                                    <a:gd name="T86" fmla="*/ 65 w 107"/>
                                    <a:gd name="T87" fmla="*/ 94 h 94"/>
                                    <a:gd name="T88" fmla="*/ 75 w 107"/>
                                    <a:gd name="T89" fmla="*/ 92 h 94"/>
                                    <a:gd name="T90" fmla="*/ 82 w 107"/>
                                    <a:gd name="T91" fmla="*/ 87 h 94"/>
                                    <a:gd name="T92" fmla="*/ 90 w 107"/>
                                    <a:gd name="T93" fmla="*/ 79 h 94"/>
                                    <a:gd name="T94" fmla="*/ 97 w 107"/>
                                    <a:gd name="T95" fmla="*/ 72 h 94"/>
                                    <a:gd name="T96" fmla="*/ 102 w 107"/>
                                    <a:gd name="T97" fmla="*/ 62 h 94"/>
                                    <a:gd name="T98" fmla="*/ 104 w 107"/>
                                    <a:gd name="T99" fmla="*/ 52 h 94"/>
                                    <a:gd name="T100" fmla="*/ 107 w 107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4">
                                      <a:moveTo>
                                        <a:pt x="107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98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2" name="Freeform 2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6040" cy="59690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42 h 94"/>
                                    <a:gd name="T2" fmla="*/ 104 w 104"/>
                                    <a:gd name="T3" fmla="*/ 30 h 94"/>
                                    <a:gd name="T4" fmla="*/ 99 w 104"/>
                                    <a:gd name="T5" fmla="*/ 17 h 94"/>
                                    <a:gd name="T6" fmla="*/ 92 w 104"/>
                                    <a:gd name="T7" fmla="*/ 10 h 94"/>
                                    <a:gd name="T8" fmla="*/ 85 w 104"/>
                                    <a:gd name="T9" fmla="*/ 0 h 94"/>
                                    <a:gd name="T10" fmla="*/ 82 w 104"/>
                                    <a:gd name="T11" fmla="*/ 0 h 94"/>
                                    <a:gd name="T12" fmla="*/ 92 w 104"/>
                                    <a:gd name="T13" fmla="*/ 7 h 94"/>
                                    <a:gd name="T14" fmla="*/ 97 w 104"/>
                                    <a:gd name="T15" fmla="*/ 17 h 94"/>
                                    <a:gd name="T16" fmla="*/ 102 w 104"/>
                                    <a:gd name="T17" fmla="*/ 30 h 94"/>
                                    <a:gd name="T18" fmla="*/ 104 w 104"/>
                                    <a:gd name="T19" fmla="*/ 42 h 94"/>
                                    <a:gd name="T20" fmla="*/ 102 w 104"/>
                                    <a:gd name="T21" fmla="*/ 52 h 94"/>
                                    <a:gd name="T22" fmla="*/ 99 w 104"/>
                                    <a:gd name="T23" fmla="*/ 62 h 94"/>
                                    <a:gd name="T24" fmla="*/ 95 w 104"/>
                                    <a:gd name="T25" fmla="*/ 69 h 94"/>
                                    <a:gd name="T26" fmla="*/ 90 w 104"/>
                                    <a:gd name="T27" fmla="*/ 77 h 94"/>
                                    <a:gd name="T28" fmla="*/ 82 w 104"/>
                                    <a:gd name="T29" fmla="*/ 84 h 94"/>
                                    <a:gd name="T30" fmla="*/ 72 w 104"/>
                                    <a:gd name="T31" fmla="*/ 89 h 94"/>
                                    <a:gd name="T32" fmla="*/ 65 w 104"/>
                                    <a:gd name="T33" fmla="*/ 92 h 94"/>
                                    <a:gd name="T34" fmla="*/ 52 w 104"/>
                                    <a:gd name="T35" fmla="*/ 92 h 94"/>
                                    <a:gd name="T36" fmla="*/ 42 w 104"/>
                                    <a:gd name="T37" fmla="*/ 92 h 94"/>
                                    <a:gd name="T38" fmla="*/ 32 w 104"/>
                                    <a:gd name="T39" fmla="*/ 89 h 94"/>
                                    <a:gd name="T40" fmla="*/ 25 w 104"/>
                                    <a:gd name="T41" fmla="*/ 84 h 94"/>
                                    <a:gd name="T42" fmla="*/ 17 w 104"/>
                                    <a:gd name="T43" fmla="*/ 77 h 94"/>
                                    <a:gd name="T44" fmla="*/ 13 w 104"/>
                                    <a:gd name="T45" fmla="*/ 69 h 94"/>
                                    <a:gd name="T46" fmla="*/ 8 w 104"/>
                                    <a:gd name="T47" fmla="*/ 62 h 94"/>
                                    <a:gd name="T48" fmla="*/ 3 w 104"/>
                                    <a:gd name="T49" fmla="*/ 52 h 94"/>
                                    <a:gd name="T50" fmla="*/ 3 w 104"/>
                                    <a:gd name="T51" fmla="*/ 42 h 94"/>
                                    <a:gd name="T52" fmla="*/ 5 w 104"/>
                                    <a:gd name="T53" fmla="*/ 30 h 94"/>
                                    <a:gd name="T54" fmla="*/ 8 w 104"/>
                                    <a:gd name="T55" fmla="*/ 17 h 94"/>
                                    <a:gd name="T56" fmla="*/ 15 w 104"/>
                                    <a:gd name="T57" fmla="*/ 7 h 94"/>
                                    <a:gd name="T58" fmla="*/ 25 w 104"/>
                                    <a:gd name="T59" fmla="*/ 0 h 94"/>
                                    <a:gd name="T60" fmla="*/ 22 w 104"/>
                                    <a:gd name="T61" fmla="*/ 0 h 94"/>
                                    <a:gd name="T62" fmla="*/ 13 w 104"/>
                                    <a:gd name="T63" fmla="*/ 10 h 94"/>
                                    <a:gd name="T64" fmla="*/ 8 w 104"/>
                                    <a:gd name="T65" fmla="*/ 17 h 94"/>
                                    <a:gd name="T66" fmla="*/ 3 w 104"/>
                                    <a:gd name="T67" fmla="*/ 30 h 94"/>
                                    <a:gd name="T68" fmla="*/ 0 w 104"/>
                                    <a:gd name="T69" fmla="*/ 42 h 94"/>
                                    <a:gd name="T70" fmla="*/ 3 w 104"/>
                                    <a:gd name="T71" fmla="*/ 52 h 94"/>
                                    <a:gd name="T72" fmla="*/ 5 w 104"/>
                                    <a:gd name="T73" fmla="*/ 62 h 94"/>
                                    <a:gd name="T74" fmla="*/ 10 w 104"/>
                                    <a:gd name="T75" fmla="*/ 72 h 94"/>
                                    <a:gd name="T76" fmla="*/ 17 w 104"/>
                                    <a:gd name="T77" fmla="*/ 79 h 94"/>
                                    <a:gd name="T78" fmla="*/ 25 w 104"/>
                                    <a:gd name="T79" fmla="*/ 84 h 94"/>
                                    <a:gd name="T80" fmla="*/ 32 w 104"/>
                                    <a:gd name="T81" fmla="*/ 89 h 94"/>
                                    <a:gd name="T82" fmla="*/ 42 w 104"/>
                                    <a:gd name="T83" fmla="*/ 94 h 94"/>
                                    <a:gd name="T84" fmla="*/ 52 w 104"/>
                                    <a:gd name="T85" fmla="*/ 94 h 94"/>
                                    <a:gd name="T86" fmla="*/ 65 w 104"/>
                                    <a:gd name="T87" fmla="*/ 94 h 94"/>
                                    <a:gd name="T88" fmla="*/ 75 w 104"/>
                                    <a:gd name="T89" fmla="*/ 89 h 94"/>
                                    <a:gd name="T90" fmla="*/ 82 w 104"/>
                                    <a:gd name="T91" fmla="*/ 84 h 94"/>
                                    <a:gd name="T92" fmla="*/ 90 w 104"/>
                                    <a:gd name="T93" fmla="*/ 79 h 94"/>
                                    <a:gd name="T94" fmla="*/ 97 w 104"/>
                                    <a:gd name="T95" fmla="*/ 72 h 94"/>
                                    <a:gd name="T96" fmla="*/ 102 w 104"/>
                                    <a:gd name="T97" fmla="*/ 62 h 94"/>
                                    <a:gd name="T98" fmla="*/ 104 w 104"/>
                                    <a:gd name="T99" fmla="*/ 52 h 94"/>
                                    <a:gd name="T100" fmla="*/ 104 w 104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4" h="94">
                                      <a:moveTo>
                                        <a:pt x="104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2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0" y="77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995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3" name="Freeform 2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4135" cy="5969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2 h 94"/>
                                    <a:gd name="T2" fmla="*/ 99 w 101"/>
                                    <a:gd name="T3" fmla="*/ 30 h 94"/>
                                    <a:gd name="T4" fmla="*/ 96 w 101"/>
                                    <a:gd name="T5" fmla="*/ 17 h 94"/>
                                    <a:gd name="T6" fmla="*/ 89 w 101"/>
                                    <a:gd name="T7" fmla="*/ 7 h 94"/>
                                    <a:gd name="T8" fmla="*/ 82 w 101"/>
                                    <a:gd name="T9" fmla="*/ 0 h 94"/>
                                    <a:gd name="T10" fmla="*/ 77 w 101"/>
                                    <a:gd name="T11" fmla="*/ 0 h 94"/>
                                    <a:gd name="T12" fmla="*/ 87 w 101"/>
                                    <a:gd name="T13" fmla="*/ 7 h 94"/>
                                    <a:gd name="T14" fmla="*/ 94 w 101"/>
                                    <a:gd name="T15" fmla="*/ 17 h 94"/>
                                    <a:gd name="T16" fmla="*/ 99 w 101"/>
                                    <a:gd name="T17" fmla="*/ 30 h 94"/>
                                    <a:gd name="T18" fmla="*/ 99 w 101"/>
                                    <a:gd name="T19" fmla="*/ 42 h 94"/>
                                    <a:gd name="T20" fmla="*/ 99 w 101"/>
                                    <a:gd name="T21" fmla="*/ 52 h 94"/>
                                    <a:gd name="T22" fmla="*/ 96 w 101"/>
                                    <a:gd name="T23" fmla="*/ 62 h 94"/>
                                    <a:gd name="T24" fmla="*/ 92 w 101"/>
                                    <a:gd name="T25" fmla="*/ 69 h 94"/>
                                    <a:gd name="T26" fmla="*/ 87 w 101"/>
                                    <a:gd name="T27" fmla="*/ 77 h 94"/>
                                    <a:gd name="T28" fmla="*/ 79 w 101"/>
                                    <a:gd name="T29" fmla="*/ 84 h 94"/>
                                    <a:gd name="T30" fmla="*/ 69 w 101"/>
                                    <a:gd name="T31" fmla="*/ 87 h 94"/>
                                    <a:gd name="T32" fmla="*/ 59 w 101"/>
                                    <a:gd name="T33" fmla="*/ 92 h 94"/>
                                    <a:gd name="T34" fmla="*/ 49 w 101"/>
                                    <a:gd name="T35" fmla="*/ 92 h 94"/>
                                    <a:gd name="T36" fmla="*/ 39 w 101"/>
                                    <a:gd name="T37" fmla="*/ 92 h 94"/>
                                    <a:gd name="T38" fmla="*/ 32 w 101"/>
                                    <a:gd name="T39" fmla="*/ 87 h 94"/>
                                    <a:gd name="T40" fmla="*/ 22 w 101"/>
                                    <a:gd name="T41" fmla="*/ 84 h 94"/>
                                    <a:gd name="T42" fmla="*/ 14 w 101"/>
                                    <a:gd name="T43" fmla="*/ 77 h 94"/>
                                    <a:gd name="T44" fmla="*/ 10 w 101"/>
                                    <a:gd name="T45" fmla="*/ 69 h 94"/>
                                    <a:gd name="T46" fmla="*/ 5 w 101"/>
                                    <a:gd name="T47" fmla="*/ 62 h 94"/>
                                    <a:gd name="T48" fmla="*/ 2 w 101"/>
                                    <a:gd name="T49" fmla="*/ 52 h 94"/>
                                    <a:gd name="T50" fmla="*/ 0 w 101"/>
                                    <a:gd name="T51" fmla="*/ 42 h 94"/>
                                    <a:gd name="T52" fmla="*/ 2 w 101"/>
                                    <a:gd name="T53" fmla="*/ 30 h 94"/>
                                    <a:gd name="T54" fmla="*/ 7 w 101"/>
                                    <a:gd name="T55" fmla="*/ 17 h 94"/>
                                    <a:gd name="T56" fmla="*/ 14 w 101"/>
                                    <a:gd name="T57" fmla="*/ 7 h 94"/>
                                    <a:gd name="T58" fmla="*/ 22 w 101"/>
                                    <a:gd name="T59" fmla="*/ 0 h 94"/>
                                    <a:gd name="T60" fmla="*/ 19 w 101"/>
                                    <a:gd name="T61" fmla="*/ 0 h 94"/>
                                    <a:gd name="T62" fmla="*/ 12 w 101"/>
                                    <a:gd name="T63" fmla="*/ 7 h 94"/>
                                    <a:gd name="T64" fmla="*/ 5 w 101"/>
                                    <a:gd name="T65" fmla="*/ 17 h 94"/>
                                    <a:gd name="T66" fmla="*/ 0 w 101"/>
                                    <a:gd name="T67" fmla="*/ 30 h 94"/>
                                    <a:gd name="T68" fmla="*/ 0 w 101"/>
                                    <a:gd name="T69" fmla="*/ 42 h 94"/>
                                    <a:gd name="T70" fmla="*/ 0 w 101"/>
                                    <a:gd name="T71" fmla="*/ 52 h 94"/>
                                    <a:gd name="T72" fmla="*/ 2 w 101"/>
                                    <a:gd name="T73" fmla="*/ 62 h 94"/>
                                    <a:gd name="T74" fmla="*/ 7 w 101"/>
                                    <a:gd name="T75" fmla="*/ 72 h 94"/>
                                    <a:gd name="T76" fmla="*/ 14 w 101"/>
                                    <a:gd name="T77" fmla="*/ 79 h 94"/>
                                    <a:gd name="T78" fmla="*/ 22 w 101"/>
                                    <a:gd name="T79" fmla="*/ 84 h 94"/>
                                    <a:gd name="T80" fmla="*/ 29 w 101"/>
                                    <a:gd name="T81" fmla="*/ 89 h 94"/>
                                    <a:gd name="T82" fmla="*/ 39 w 101"/>
                                    <a:gd name="T83" fmla="*/ 92 h 94"/>
                                    <a:gd name="T84" fmla="*/ 49 w 101"/>
                                    <a:gd name="T85" fmla="*/ 94 h 94"/>
                                    <a:gd name="T86" fmla="*/ 62 w 101"/>
                                    <a:gd name="T87" fmla="*/ 92 h 94"/>
                                    <a:gd name="T88" fmla="*/ 69 w 101"/>
                                    <a:gd name="T89" fmla="*/ 89 h 94"/>
                                    <a:gd name="T90" fmla="*/ 79 w 101"/>
                                    <a:gd name="T91" fmla="*/ 84 h 94"/>
                                    <a:gd name="T92" fmla="*/ 87 w 101"/>
                                    <a:gd name="T93" fmla="*/ 79 h 94"/>
                                    <a:gd name="T94" fmla="*/ 94 w 101"/>
                                    <a:gd name="T95" fmla="*/ 72 h 94"/>
                                    <a:gd name="T96" fmla="*/ 96 w 101"/>
                                    <a:gd name="T97" fmla="*/ 62 h 94"/>
                                    <a:gd name="T98" fmla="*/ 101 w 101"/>
                                    <a:gd name="T99" fmla="*/ 52 h 94"/>
                                    <a:gd name="T100" fmla="*/ 101 w 101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1" h="94">
                                      <a:moveTo>
                                        <a:pt x="101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10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9B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4" name="Freeform 2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4135" cy="5842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2 h 92"/>
                                    <a:gd name="T2" fmla="*/ 99 w 101"/>
                                    <a:gd name="T3" fmla="*/ 30 h 92"/>
                                    <a:gd name="T4" fmla="*/ 94 w 101"/>
                                    <a:gd name="T5" fmla="*/ 17 h 92"/>
                                    <a:gd name="T6" fmla="*/ 89 w 101"/>
                                    <a:gd name="T7" fmla="*/ 7 h 92"/>
                                    <a:gd name="T8" fmla="*/ 79 w 101"/>
                                    <a:gd name="T9" fmla="*/ 0 h 92"/>
                                    <a:gd name="T10" fmla="*/ 77 w 101"/>
                                    <a:gd name="T11" fmla="*/ 0 h 92"/>
                                    <a:gd name="T12" fmla="*/ 87 w 101"/>
                                    <a:gd name="T13" fmla="*/ 7 h 92"/>
                                    <a:gd name="T14" fmla="*/ 94 w 101"/>
                                    <a:gd name="T15" fmla="*/ 17 h 92"/>
                                    <a:gd name="T16" fmla="*/ 99 w 101"/>
                                    <a:gd name="T17" fmla="*/ 30 h 92"/>
                                    <a:gd name="T18" fmla="*/ 99 w 101"/>
                                    <a:gd name="T19" fmla="*/ 42 h 92"/>
                                    <a:gd name="T20" fmla="*/ 99 w 101"/>
                                    <a:gd name="T21" fmla="*/ 52 h 92"/>
                                    <a:gd name="T22" fmla="*/ 96 w 101"/>
                                    <a:gd name="T23" fmla="*/ 62 h 92"/>
                                    <a:gd name="T24" fmla="*/ 92 w 101"/>
                                    <a:gd name="T25" fmla="*/ 69 h 92"/>
                                    <a:gd name="T26" fmla="*/ 84 w 101"/>
                                    <a:gd name="T27" fmla="*/ 77 h 92"/>
                                    <a:gd name="T28" fmla="*/ 77 w 101"/>
                                    <a:gd name="T29" fmla="*/ 82 h 92"/>
                                    <a:gd name="T30" fmla="*/ 69 w 101"/>
                                    <a:gd name="T31" fmla="*/ 87 h 92"/>
                                    <a:gd name="T32" fmla="*/ 59 w 101"/>
                                    <a:gd name="T33" fmla="*/ 89 h 92"/>
                                    <a:gd name="T34" fmla="*/ 49 w 101"/>
                                    <a:gd name="T35" fmla="*/ 92 h 92"/>
                                    <a:gd name="T36" fmla="*/ 39 w 101"/>
                                    <a:gd name="T37" fmla="*/ 89 h 92"/>
                                    <a:gd name="T38" fmla="*/ 32 w 101"/>
                                    <a:gd name="T39" fmla="*/ 87 h 92"/>
                                    <a:gd name="T40" fmla="*/ 22 w 101"/>
                                    <a:gd name="T41" fmla="*/ 82 h 92"/>
                                    <a:gd name="T42" fmla="*/ 14 w 101"/>
                                    <a:gd name="T43" fmla="*/ 77 h 92"/>
                                    <a:gd name="T44" fmla="*/ 10 w 101"/>
                                    <a:gd name="T45" fmla="*/ 69 h 92"/>
                                    <a:gd name="T46" fmla="*/ 5 w 101"/>
                                    <a:gd name="T47" fmla="*/ 62 h 92"/>
                                    <a:gd name="T48" fmla="*/ 2 w 101"/>
                                    <a:gd name="T49" fmla="*/ 52 h 92"/>
                                    <a:gd name="T50" fmla="*/ 2 w 101"/>
                                    <a:gd name="T51" fmla="*/ 42 h 92"/>
                                    <a:gd name="T52" fmla="*/ 2 w 101"/>
                                    <a:gd name="T53" fmla="*/ 30 h 92"/>
                                    <a:gd name="T54" fmla="*/ 7 w 101"/>
                                    <a:gd name="T55" fmla="*/ 17 h 92"/>
                                    <a:gd name="T56" fmla="*/ 14 w 101"/>
                                    <a:gd name="T57" fmla="*/ 7 h 92"/>
                                    <a:gd name="T58" fmla="*/ 24 w 101"/>
                                    <a:gd name="T59" fmla="*/ 0 h 92"/>
                                    <a:gd name="T60" fmla="*/ 22 w 101"/>
                                    <a:gd name="T61" fmla="*/ 0 h 92"/>
                                    <a:gd name="T62" fmla="*/ 12 w 101"/>
                                    <a:gd name="T63" fmla="*/ 7 h 92"/>
                                    <a:gd name="T64" fmla="*/ 5 w 101"/>
                                    <a:gd name="T65" fmla="*/ 17 h 92"/>
                                    <a:gd name="T66" fmla="*/ 2 w 101"/>
                                    <a:gd name="T67" fmla="*/ 30 h 92"/>
                                    <a:gd name="T68" fmla="*/ 0 w 101"/>
                                    <a:gd name="T69" fmla="*/ 42 h 92"/>
                                    <a:gd name="T70" fmla="*/ 0 w 101"/>
                                    <a:gd name="T71" fmla="*/ 52 h 92"/>
                                    <a:gd name="T72" fmla="*/ 5 w 101"/>
                                    <a:gd name="T73" fmla="*/ 62 h 92"/>
                                    <a:gd name="T74" fmla="*/ 10 w 101"/>
                                    <a:gd name="T75" fmla="*/ 69 h 92"/>
                                    <a:gd name="T76" fmla="*/ 14 w 101"/>
                                    <a:gd name="T77" fmla="*/ 77 h 92"/>
                                    <a:gd name="T78" fmla="*/ 22 w 101"/>
                                    <a:gd name="T79" fmla="*/ 84 h 92"/>
                                    <a:gd name="T80" fmla="*/ 29 w 101"/>
                                    <a:gd name="T81" fmla="*/ 89 h 92"/>
                                    <a:gd name="T82" fmla="*/ 39 w 101"/>
                                    <a:gd name="T83" fmla="*/ 92 h 92"/>
                                    <a:gd name="T84" fmla="*/ 49 w 101"/>
                                    <a:gd name="T85" fmla="*/ 92 h 92"/>
                                    <a:gd name="T86" fmla="*/ 62 w 101"/>
                                    <a:gd name="T87" fmla="*/ 92 h 92"/>
                                    <a:gd name="T88" fmla="*/ 69 w 101"/>
                                    <a:gd name="T89" fmla="*/ 89 h 92"/>
                                    <a:gd name="T90" fmla="*/ 79 w 101"/>
                                    <a:gd name="T91" fmla="*/ 84 h 92"/>
                                    <a:gd name="T92" fmla="*/ 87 w 101"/>
                                    <a:gd name="T93" fmla="*/ 77 h 92"/>
                                    <a:gd name="T94" fmla="*/ 92 w 101"/>
                                    <a:gd name="T95" fmla="*/ 69 h 92"/>
                                    <a:gd name="T96" fmla="*/ 96 w 101"/>
                                    <a:gd name="T97" fmla="*/ 62 h 92"/>
                                    <a:gd name="T98" fmla="*/ 99 w 101"/>
                                    <a:gd name="T99" fmla="*/ 52 h 92"/>
                                    <a:gd name="T100" fmla="*/ 101 w 101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1" h="92">
                                      <a:moveTo>
                                        <a:pt x="101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10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9C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5" name="Freeform 2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2865" cy="58420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42 h 92"/>
                                    <a:gd name="T2" fmla="*/ 99 w 99"/>
                                    <a:gd name="T3" fmla="*/ 30 h 92"/>
                                    <a:gd name="T4" fmla="*/ 94 w 99"/>
                                    <a:gd name="T5" fmla="*/ 17 h 92"/>
                                    <a:gd name="T6" fmla="*/ 87 w 99"/>
                                    <a:gd name="T7" fmla="*/ 7 h 92"/>
                                    <a:gd name="T8" fmla="*/ 77 w 99"/>
                                    <a:gd name="T9" fmla="*/ 0 h 92"/>
                                    <a:gd name="T10" fmla="*/ 74 w 99"/>
                                    <a:gd name="T11" fmla="*/ 0 h 92"/>
                                    <a:gd name="T12" fmla="*/ 84 w 99"/>
                                    <a:gd name="T13" fmla="*/ 7 h 92"/>
                                    <a:gd name="T14" fmla="*/ 92 w 99"/>
                                    <a:gd name="T15" fmla="*/ 17 h 92"/>
                                    <a:gd name="T16" fmla="*/ 96 w 99"/>
                                    <a:gd name="T17" fmla="*/ 30 h 92"/>
                                    <a:gd name="T18" fmla="*/ 99 w 99"/>
                                    <a:gd name="T19" fmla="*/ 42 h 92"/>
                                    <a:gd name="T20" fmla="*/ 96 w 99"/>
                                    <a:gd name="T21" fmla="*/ 52 h 92"/>
                                    <a:gd name="T22" fmla="*/ 94 w 99"/>
                                    <a:gd name="T23" fmla="*/ 62 h 92"/>
                                    <a:gd name="T24" fmla="*/ 92 w 99"/>
                                    <a:gd name="T25" fmla="*/ 69 h 92"/>
                                    <a:gd name="T26" fmla="*/ 84 w 99"/>
                                    <a:gd name="T27" fmla="*/ 77 h 92"/>
                                    <a:gd name="T28" fmla="*/ 77 w 99"/>
                                    <a:gd name="T29" fmla="*/ 82 h 92"/>
                                    <a:gd name="T30" fmla="*/ 69 w 99"/>
                                    <a:gd name="T31" fmla="*/ 87 h 92"/>
                                    <a:gd name="T32" fmla="*/ 59 w 99"/>
                                    <a:gd name="T33" fmla="*/ 89 h 92"/>
                                    <a:gd name="T34" fmla="*/ 49 w 99"/>
                                    <a:gd name="T35" fmla="*/ 89 h 92"/>
                                    <a:gd name="T36" fmla="*/ 39 w 99"/>
                                    <a:gd name="T37" fmla="*/ 89 h 92"/>
                                    <a:gd name="T38" fmla="*/ 32 w 99"/>
                                    <a:gd name="T39" fmla="*/ 87 h 92"/>
                                    <a:gd name="T40" fmla="*/ 24 w 99"/>
                                    <a:gd name="T41" fmla="*/ 82 h 92"/>
                                    <a:gd name="T42" fmla="*/ 17 w 99"/>
                                    <a:gd name="T43" fmla="*/ 77 h 92"/>
                                    <a:gd name="T44" fmla="*/ 10 w 99"/>
                                    <a:gd name="T45" fmla="*/ 69 h 92"/>
                                    <a:gd name="T46" fmla="*/ 5 w 99"/>
                                    <a:gd name="T47" fmla="*/ 62 h 92"/>
                                    <a:gd name="T48" fmla="*/ 2 w 99"/>
                                    <a:gd name="T49" fmla="*/ 52 h 92"/>
                                    <a:gd name="T50" fmla="*/ 2 w 99"/>
                                    <a:gd name="T51" fmla="*/ 42 h 92"/>
                                    <a:gd name="T52" fmla="*/ 5 w 99"/>
                                    <a:gd name="T53" fmla="*/ 30 h 92"/>
                                    <a:gd name="T54" fmla="*/ 10 w 99"/>
                                    <a:gd name="T55" fmla="*/ 17 h 92"/>
                                    <a:gd name="T56" fmla="*/ 17 w 99"/>
                                    <a:gd name="T57" fmla="*/ 7 h 92"/>
                                    <a:gd name="T58" fmla="*/ 24 w 99"/>
                                    <a:gd name="T59" fmla="*/ 0 h 92"/>
                                    <a:gd name="T60" fmla="*/ 22 w 99"/>
                                    <a:gd name="T61" fmla="*/ 0 h 92"/>
                                    <a:gd name="T62" fmla="*/ 14 w 99"/>
                                    <a:gd name="T63" fmla="*/ 7 h 92"/>
                                    <a:gd name="T64" fmla="*/ 7 w 99"/>
                                    <a:gd name="T65" fmla="*/ 17 h 92"/>
                                    <a:gd name="T66" fmla="*/ 2 w 99"/>
                                    <a:gd name="T67" fmla="*/ 30 h 92"/>
                                    <a:gd name="T68" fmla="*/ 0 w 99"/>
                                    <a:gd name="T69" fmla="*/ 42 h 92"/>
                                    <a:gd name="T70" fmla="*/ 2 w 99"/>
                                    <a:gd name="T71" fmla="*/ 52 h 92"/>
                                    <a:gd name="T72" fmla="*/ 5 w 99"/>
                                    <a:gd name="T73" fmla="*/ 62 h 92"/>
                                    <a:gd name="T74" fmla="*/ 10 w 99"/>
                                    <a:gd name="T75" fmla="*/ 69 h 92"/>
                                    <a:gd name="T76" fmla="*/ 14 w 99"/>
                                    <a:gd name="T77" fmla="*/ 77 h 92"/>
                                    <a:gd name="T78" fmla="*/ 22 w 99"/>
                                    <a:gd name="T79" fmla="*/ 84 h 92"/>
                                    <a:gd name="T80" fmla="*/ 32 w 99"/>
                                    <a:gd name="T81" fmla="*/ 87 h 92"/>
                                    <a:gd name="T82" fmla="*/ 39 w 99"/>
                                    <a:gd name="T83" fmla="*/ 92 h 92"/>
                                    <a:gd name="T84" fmla="*/ 49 w 99"/>
                                    <a:gd name="T85" fmla="*/ 92 h 92"/>
                                    <a:gd name="T86" fmla="*/ 59 w 99"/>
                                    <a:gd name="T87" fmla="*/ 92 h 92"/>
                                    <a:gd name="T88" fmla="*/ 69 w 99"/>
                                    <a:gd name="T89" fmla="*/ 87 h 92"/>
                                    <a:gd name="T90" fmla="*/ 79 w 99"/>
                                    <a:gd name="T91" fmla="*/ 84 h 92"/>
                                    <a:gd name="T92" fmla="*/ 87 w 99"/>
                                    <a:gd name="T93" fmla="*/ 77 h 92"/>
                                    <a:gd name="T94" fmla="*/ 92 w 99"/>
                                    <a:gd name="T95" fmla="*/ 69 h 92"/>
                                    <a:gd name="T96" fmla="*/ 96 w 99"/>
                                    <a:gd name="T97" fmla="*/ 62 h 92"/>
                                    <a:gd name="T98" fmla="*/ 99 w 99"/>
                                    <a:gd name="T99" fmla="*/ 52 h 92"/>
                                    <a:gd name="T100" fmla="*/ 99 w 99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9" h="92">
                                      <a:moveTo>
                                        <a:pt x="99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96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9E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6" name="Freeform 2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8420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92"/>
                                    <a:gd name="T2" fmla="*/ 97 w 97"/>
                                    <a:gd name="T3" fmla="*/ 30 h 92"/>
                                    <a:gd name="T4" fmla="*/ 92 w 97"/>
                                    <a:gd name="T5" fmla="*/ 17 h 92"/>
                                    <a:gd name="T6" fmla="*/ 85 w 97"/>
                                    <a:gd name="T7" fmla="*/ 7 h 92"/>
                                    <a:gd name="T8" fmla="*/ 75 w 97"/>
                                    <a:gd name="T9" fmla="*/ 0 h 92"/>
                                    <a:gd name="T10" fmla="*/ 72 w 97"/>
                                    <a:gd name="T11" fmla="*/ 0 h 92"/>
                                    <a:gd name="T12" fmla="*/ 82 w 97"/>
                                    <a:gd name="T13" fmla="*/ 7 h 92"/>
                                    <a:gd name="T14" fmla="*/ 90 w 97"/>
                                    <a:gd name="T15" fmla="*/ 17 h 92"/>
                                    <a:gd name="T16" fmla="*/ 94 w 97"/>
                                    <a:gd name="T17" fmla="*/ 30 h 92"/>
                                    <a:gd name="T18" fmla="*/ 97 w 97"/>
                                    <a:gd name="T19" fmla="*/ 42 h 92"/>
                                    <a:gd name="T20" fmla="*/ 94 w 97"/>
                                    <a:gd name="T21" fmla="*/ 52 h 92"/>
                                    <a:gd name="T22" fmla="*/ 92 w 97"/>
                                    <a:gd name="T23" fmla="*/ 60 h 92"/>
                                    <a:gd name="T24" fmla="*/ 87 w 97"/>
                                    <a:gd name="T25" fmla="*/ 69 h 92"/>
                                    <a:gd name="T26" fmla="*/ 82 w 97"/>
                                    <a:gd name="T27" fmla="*/ 77 h 92"/>
                                    <a:gd name="T28" fmla="*/ 75 w 97"/>
                                    <a:gd name="T29" fmla="*/ 82 h 92"/>
                                    <a:gd name="T30" fmla="*/ 67 w 97"/>
                                    <a:gd name="T31" fmla="*/ 87 h 92"/>
                                    <a:gd name="T32" fmla="*/ 57 w 97"/>
                                    <a:gd name="T33" fmla="*/ 89 h 92"/>
                                    <a:gd name="T34" fmla="*/ 47 w 97"/>
                                    <a:gd name="T35" fmla="*/ 89 h 92"/>
                                    <a:gd name="T36" fmla="*/ 40 w 97"/>
                                    <a:gd name="T37" fmla="*/ 89 h 92"/>
                                    <a:gd name="T38" fmla="*/ 30 w 97"/>
                                    <a:gd name="T39" fmla="*/ 87 h 92"/>
                                    <a:gd name="T40" fmla="*/ 22 w 97"/>
                                    <a:gd name="T41" fmla="*/ 82 h 92"/>
                                    <a:gd name="T42" fmla="*/ 15 w 97"/>
                                    <a:gd name="T43" fmla="*/ 77 h 92"/>
                                    <a:gd name="T44" fmla="*/ 10 w 97"/>
                                    <a:gd name="T45" fmla="*/ 69 h 92"/>
                                    <a:gd name="T46" fmla="*/ 5 w 97"/>
                                    <a:gd name="T47" fmla="*/ 60 h 92"/>
                                    <a:gd name="T48" fmla="*/ 3 w 97"/>
                                    <a:gd name="T49" fmla="*/ 52 h 92"/>
                                    <a:gd name="T50" fmla="*/ 0 w 97"/>
                                    <a:gd name="T51" fmla="*/ 42 h 92"/>
                                    <a:gd name="T52" fmla="*/ 3 w 97"/>
                                    <a:gd name="T53" fmla="*/ 30 h 92"/>
                                    <a:gd name="T54" fmla="*/ 8 w 97"/>
                                    <a:gd name="T55" fmla="*/ 17 h 92"/>
                                    <a:gd name="T56" fmla="*/ 15 w 97"/>
                                    <a:gd name="T57" fmla="*/ 7 h 92"/>
                                    <a:gd name="T58" fmla="*/ 25 w 97"/>
                                    <a:gd name="T59" fmla="*/ 0 h 92"/>
                                    <a:gd name="T60" fmla="*/ 22 w 97"/>
                                    <a:gd name="T61" fmla="*/ 0 h 92"/>
                                    <a:gd name="T62" fmla="*/ 12 w 97"/>
                                    <a:gd name="T63" fmla="*/ 7 h 92"/>
                                    <a:gd name="T64" fmla="*/ 5 w 97"/>
                                    <a:gd name="T65" fmla="*/ 17 h 92"/>
                                    <a:gd name="T66" fmla="*/ 0 w 97"/>
                                    <a:gd name="T67" fmla="*/ 30 h 92"/>
                                    <a:gd name="T68" fmla="*/ 0 w 97"/>
                                    <a:gd name="T69" fmla="*/ 42 h 92"/>
                                    <a:gd name="T70" fmla="*/ 0 w 97"/>
                                    <a:gd name="T71" fmla="*/ 52 h 92"/>
                                    <a:gd name="T72" fmla="*/ 3 w 97"/>
                                    <a:gd name="T73" fmla="*/ 62 h 92"/>
                                    <a:gd name="T74" fmla="*/ 8 w 97"/>
                                    <a:gd name="T75" fmla="*/ 69 h 92"/>
                                    <a:gd name="T76" fmla="*/ 12 w 97"/>
                                    <a:gd name="T77" fmla="*/ 77 h 92"/>
                                    <a:gd name="T78" fmla="*/ 20 w 97"/>
                                    <a:gd name="T79" fmla="*/ 82 h 92"/>
                                    <a:gd name="T80" fmla="*/ 30 w 97"/>
                                    <a:gd name="T81" fmla="*/ 87 h 92"/>
                                    <a:gd name="T82" fmla="*/ 37 w 97"/>
                                    <a:gd name="T83" fmla="*/ 89 h 92"/>
                                    <a:gd name="T84" fmla="*/ 47 w 97"/>
                                    <a:gd name="T85" fmla="*/ 92 h 92"/>
                                    <a:gd name="T86" fmla="*/ 57 w 97"/>
                                    <a:gd name="T87" fmla="*/ 89 h 92"/>
                                    <a:gd name="T88" fmla="*/ 67 w 97"/>
                                    <a:gd name="T89" fmla="*/ 87 h 92"/>
                                    <a:gd name="T90" fmla="*/ 75 w 97"/>
                                    <a:gd name="T91" fmla="*/ 82 h 92"/>
                                    <a:gd name="T92" fmla="*/ 82 w 97"/>
                                    <a:gd name="T93" fmla="*/ 77 h 92"/>
                                    <a:gd name="T94" fmla="*/ 90 w 97"/>
                                    <a:gd name="T95" fmla="*/ 69 h 92"/>
                                    <a:gd name="T96" fmla="*/ 94 w 97"/>
                                    <a:gd name="T97" fmla="*/ 62 h 92"/>
                                    <a:gd name="T98" fmla="*/ 97 w 97"/>
                                    <a:gd name="T99" fmla="*/ 52 h 92"/>
                                    <a:gd name="T100" fmla="*/ 97 w 97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92">
                                      <a:moveTo>
                                        <a:pt x="97" y="42"/>
                                      </a:moveTo>
                                      <a:lnTo>
                                        <a:pt x="97" y="30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F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7" name="Freeform 2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6515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89"/>
                                    <a:gd name="T2" fmla="*/ 94 w 97"/>
                                    <a:gd name="T3" fmla="*/ 30 h 89"/>
                                    <a:gd name="T4" fmla="*/ 90 w 97"/>
                                    <a:gd name="T5" fmla="*/ 17 h 89"/>
                                    <a:gd name="T6" fmla="*/ 82 w 97"/>
                                    <a:gd name="T7" fmla="*/ 7 h 89"/>
                                    <a:gd name="T8" fmla="*/ 72 w 97"/>
                                    <a:gd name="T9" fmla="*/ 0 h 89"/>
                                    <a:gd name="T10" fmla="*/ 70 w 97"/>
                                    <a:gd name="T11" fmla="*/ 0 h 89"/>
                                    <a:gd name="T12" fmla="*/ 80 w 97"/>
                                    <a:gd name="T13" fmla="*/ 7 h 89"/>
                                    <a:gd name="T14" fmla="*/ 87 w 97"/>
                                    <a:gd name="T15" fmla="*/ 17 h 89"/>
                                    <a:gd name="T16" fmla="*/ 94 w 97"/>
                                    <a:gd name="T17" fmla="*/ 30 h 89"/>
                                    <a:gd name="T18" fmla="*/ 94 w 97"/>
                                    <a:gd name="T19" fmla="*/ 42 h 89"/>
                                    <a:gd name="T20" fmla="*/ 94 w 97"/>
                                    <a:gd name="T21" fmla="*/ 52 h 89"/>
                                    <a:gd name="T22" fmla="*/ 92 w 97"/>
                                    <a:gd name="T23" fmla="*/ 60 h 89"/>
                                    <a:gd name="T24" fmla="*/ 87 w 97"/>
                                    <a:gd name="T25" fmla="*/ 69 h 89"/>
                                    <a:gd name="T26" fmla="*/ 82 w 97"/>
                                    <a:gd name="T27" fmla="*/ 74 h 89"/>
                                    <a:gd name="T28" fmla="*/ 75 w 97"/>
                                    <a:gd name="T29" fmla="*/ 82 h 89"/>
                                    <a:gd name="T30" fmla="*/ 67 w 97"/>
                                    <a:gd name="T31" fmla="*/ 84 h 89"/>
                                    <a:gd name="T32" fmla="*/ 57 w 97"/>
                                    <a:gd name="T33" fmla="*/ 87 h 89"/>
                                    <a:gd name="T34" fmla="*/ 47 w 97"/>
                                    <a:gd name="T35" fmla="*/ 89 h 89"/>
                                    <a:gd name="T36" fmla="*/ 40 w 97"/>
                                    <a:gd name="T37" fmla="*/ 87 h 89"/>
                                    <a:gd name="T38" fmla="*/ 30 w 97"/>
                                    <a:gd name="T39" fmla="*/ 84 h 89"/>
                                    <a:gd name="T40" fmla="*/ 22 w 97"/>
                                    <a:gd name="T41" fmla="*/ 82 h 89"/>
                                    <a:gd name="T42" fmla="*/ 15 w 97"/>
                                    <a:gd name="T43" fmla="*/ 74 h 89"/>
                                    <a:gd name="T44" fmla="*/ 10 w 97"/>
                                    <a:gd name="T45" fmla="*/ 69 h 89"/>
                                    <a:gd name="T46" fmla="*/ 5 w 97"/>
                                    <a:gd name="T47" fmla="*/ 60 h 89"/>
                                    <a:gd name="T48" fmla="*/ 3 w 97"/>
                                    <a:gd name="T49" fmla="*/ 52 h 89"/>
                                    <a:gd name="T50" fmla="*/ 3 w 97"/>
                                    <a:gd name="T51" fmla="*/ 42 h 89"/>
                                    <a:gd name="T52" fmla="*/ 3 w 97"/>
                                    <a:gd name="T53" fmla="*/ 30 h 89"/>
                                    <a:gd name="T54" fmla="*/ 8 w 97"/>
                                    <a:gd name="T55" fmla="*/ 17 h 89"/>
                                    <a:gd name="T56" fmla="*/ 17 w 97"/>
                                    <a:gd name="T57" fmla="*/ 7 h 89"/>
                                    <a:gd name="T58" fmla="*/ 27 w 97"/>
                                    <a:gd name="T59" fmla="*/ 0 h 89"/>
                                    <a:gd name="T60" fmla="*/ 22 w 97"/>
                                    <a:gd name="T61" fmla="*/ 0 h 89"/>
                                    <a:gd name="T62" fmla="*/ 15 w 97"/>
                                    <a:gd name="T63" fmla="*/ 7 h 89"/>
                                    <a:gd name="T64" fmla="*/ 8 w 97"/>
                                    <a:gd name="T65" fmla="*/ 17 h 89"/>
                                    <a:gd name="T66" fmla="*/ 3 w 97"/>
                                    <a:gd name="T67" fmla="*/ 30 h 89"/>
                                    <a:gd name="T68" fmla="*/ 0 w 97"/>
                                    <a:gd name="T69" fmla="*/ 42 h 89"/>
                                    <a:gd name="T70" fmla="*/ 0 w 97"/>
                                    <a:gd name="T71" fmla="*/ 52 h 89"/>
                                    <a:gd name="T72" fmla="*/ 3 w 97"/>
                                    <a:gd name="T73" fmla="*/ 62 h 89"/>
                                    <a:gd name="T74" fmla="*/ 8 w 97"/>
                                    <a:gd name="T75" fmla="*/ 69 h 89"/>
                                    <a:gd name="T76" fmla="*/ 15 w 97"/>
                                    <a:gd name="T77" fmla="*/ 77 h 89"/>
                                    <a:gd name="T78" fmla="*/ 22 w 97"/>
                                    <a:gd name="T79" fmla="*/ 82 h 89"/>
                                    <a:gd name="T80" fmla="*/ 30 w 97"/>
                                    <a:gd name="T81" fmla="*/ 87 h 89"/>
                                    <a:gd name="T82" fmla="*/ 37 w 97"/>
                                    <a:gd name="T83" fmla="*/ 89 h 89"/>
                                    <a:gd name="T84" fmla="*/ 47 w 97"/>
                                    <a:gd name="T85" fmla="*/ 89 h 89"/>
                                    <a:gd name="T86" fmla="*/ 57 w 97"/>
                                    <a:gd name="T87" fmla="*/ 89 h 89"/>
                                    <a:gd name="T88" fmla="*/ 67 w 97"/>
                                    <a:gd name="T89" fmla="*/ 87 h 89"/>
                                    <a:gd name="T90" fmla="*/ 75 w 97"/>
                                    <a:gd name="T91" fmla="*/ 82 h 89"/>
                                    <a:gd name="T92" fmla="*/ 82 w 97"/>
                                    <a:gd name="T93" fmla="*/ 77 h 89"/>
                                    <a:gd name="T94" fmla="*/ 90 w 97"/>
                                    <a:gd name="T95" fmla="*/ 69 h 89"/>
                                    <a:gd name="T96" fmla="*/ 92 w 97"/>
                                    <a:gd name="T97" fmla="*/ 62 h 89"/>
                                    <a:gd name="T98" fmla="*/ 94 w 97"/>
                                    <a:gd name="T99" fmla="*/ 52 h 89"/>
                                    <a:gd name="T100" fmla="*/ 97 w 97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89">
                                      <a:moveTo>
                                        <a:pt x="97" y="42"/>
                                      </a:moveTo>
                                      <a:lnTo>
                                        <a:pt x="94" y="3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A1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8" name="Freeform 2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6515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89"/>
                                    <a:gd name="T2" fmla="*/ 94 w 97"/>
                                    <a:gd name="T3" fmla="*/ 30 h 89"/>
                                    <a:gd name="T4" fmla="*/ 90 w 97"/>
                                    <a:gd name="T5" fmla="*/ 17 h 89"/>
                                    <a:gd name="T6" fmla="*/ 82 w 97"/>
                                    <a:gd name="T7" fmla="*/ 7 h 89"/>
                                    <a:gd name="T8" fmla="*/ 72 w 97"/>
                                    <a:gd name="T9" fmla="*/ 0 h 89"/>
                                    <a:gd name="T10" fmla="*/ 67 w 97"/>
                                    <a:gd name="T11" fmla="*/ 0 h 89"/>
                                    <a:gd name="T12" fmla="*/ 80 w 97"/>
                                    <a:gd name="T13" fmla="*/ 7 h 89"/>
                                    <a:gd name="T14" fmla="*/ 87 w 97"/>
                                    <a:gd name="T15" fmla="*/ 17 h 89"/>
                                    <a:gd name="T16" fmla="*/ 92 w 97"/>
                                    <a:gd name="T17" fmla="*/ 30 h 89"/>
                                    <a:gd name="T18" fmla="*/ 94 w 97"/>
                                    <a:gd name="T19" fmla="*/ 42 h 89"/>
                                    <a:gd name="T20" fmla="*/ 94 w 97"/>
                                    <a:gd name="T21" fmla="*/ 52 h 89"/>
                                    <a:gd name="T22" fmla="*/ 92 w 97"/>
                                    <a:gd name="T23" fmla="*/ 60 h 89"/>
                                    <a:gd name="T24" fmla="*/ 87 w 97"/>
                                    <a:gd name="T25" fmla="*/ 67 h 89"/>
                                    <a:gd name="T26" fmla="*/ 82 w 97"/>
                                    <a:gd name="T27" fmla="*/ 74 h 89"/>
                                    <a:gd name="T28" fmla="*/ 75 w 97"/>
                                    <a:gd name="T29" fmla="*/ 79 h 89"/>
                                    <a:gd name="T30" fmla="*/ 67 w 97"/>
                                    <a:gd name="T31" fmla="*/ 84 h 89"/>
                                    <a:gd name="T32" fmla="*/ 57 w 97"/>
                                    <a:gd name="T33" fmla="*/ 87 h 89"/>
                                    <a:gd name="T34" fmla="*/ 47 w 97"/>
                                    <a:gd name="T35" fmla="*/ 89 h 89"/>
                                    <a:gd name="T36" fmla="*/ 40 w 97"/>
                                    <a:gd name="T37" fmla="*/ 87 h 89"/>
                                    <a:gd name="T38" fmla="*/ 30 w 97"/>
                                    <a:gd name="T39" fmla="*/ 84 h 89"/>
                                    <a:gd name="T40" fmla="*/ 22 w 97"/>
                                    <a:gd name="T41" fmla="*/ 79 h 89"/>
                                    <a:gd name="T42" fmla="*/ 15 w 97"/>
                                    <a:gd name="T43" fmla="*/ 74 h 89"/>
                                    <a:gd name="T44" fmla="*/ 10 w 97"/>
                                    <a:gd name="T45" fmla="*/ 67 h 89"/>
                                    <a:gd name="T46" fmla="*/ 5 w 97"/>
                                    <a:gd name="T47" fmla="*/ 60 h 89"/>
                                    <a:gd name="T48" fmla="*/ 3 w 97"/>
                                    <a:gd name="T49" fmla="*/ 52 h 89"/>
                                    <a:gd name="T50" fmla="*/ 3 w 97"/>
                                    <a:gd name="T51" fmla="*/ 42 h 89"/>
                                    <a:gd name="T52" fmla="*/ 5 w 97"/>
                                    <a:gd name="T53" fmla="*/ 30 h 89"/>
                                    <a:gd name="T54" fmla="*/ 10 w 97"/>
                                    <a:gd name="T55" fmla="*/ 17 h 89"/>
                                    <a:gd name="T56" fmla="*/ 17 w 97"/>
                                    <a:gd name="T57" fmla="*/ 7 h 89"/>
                                    <a:gd name="T58" fmla="*/ 27 w 97"/>
                                    <a:gd name="T59" fmla="*/ 0 h 89"/>
                                    <a:gd name="T60" fmla="*/ 25 w 97"/>
                                    <a:gd name="T61" fmla="*/ 0 h 89"/>
                                    <a:gd name="T62" fmla="*/ 15 w 97"/>
                                    <a:gd name="T63" fmla="*/ 7 h 89"/>
                                    <a:gd name="T64" fmla="*/ 8 w 97"/>
                                    <a:gd name="T65" fmla="*/ 17 h 89"/>
                                    <a:gd name="T66" fmla="*/ 3 w 97"/>
                                    <a:gd name="T67" fmla="*/ 30 h 89"/>
                                    <a:gd name="T68" fmla="*/ 0 w 97"/>
                                    <a:gd name="T69" fmla="*/ 42 h 89"/>
                                    <a:gd name="T70" fmla="*/ 3 w 97"/>
                                    <a:gd name="T71" fmla="*/ 52 h 89"/>
                                    <a:gd name="T72" fmla="*/ 5 w 97"/>
                                    <a:gd name="T73" fmla="*/ 60 h 89"/>
                                    <a:gd name="T74" fmla="*/ 10 w 97"/>
                                    <a:gd name="T75" fmla="*/ 69 h 89"/>
                                    <a:gd name="T76" fmla="*/ 15 w 97"/>
                                    <a:gd name="T77" fmla="*/ 77 h 89"/>
                                    <a:gd name="T78" fmla="*/ 22 w 97"/>
                                    <a:gd name="T79" fmla="*/ 82 h 89"/>
                                    <a:gd name="T80" fmla="*/ 30 w 97"/>
                                    <a:gd name="T81" fmla="*/ 87 h 89"/>
                                    <a:gd name="T82" fmla="*/ 40 w 97"/>
                                    <a:gd name="T83" fmla="*/ 89 h 89"/>
                                    <a:gd name="T84" fmla="*/ 47 w 97"/>
                                    <a:gd name="T85" fmla="*/ 89 h 89"/>
                                    <a:gd name="T86" fmla="*/ 57 w 97"/>
                                    <a:gd name="T87" fmla="*/ 89 h 89"/>
                                    <a:gd name="T88" fmla="*/ 67 w 97"/>
                                    <a:gd name="T89" fmla="*/ 87 h 89"/>
                                    <a:gd name="T90" fmla="*/ 75 w 97"/>
                                    <a:gd name="T91" fmla="*/ 82 h 89"/>
                                    <a:gd name="T92" fmla="*/ 82 w 97"/>
                                    <a:gd name="T93" fmla="*/ 77 h 89"/>
                                    <a:gd name="T94" fmla="*/ 87 w 97"/>
                                    <a:gd name="T95" fmla="*/ 69 h 89"/>
                                    <a:gd name="T96" fmla="*/ 92 w 97"/>
                                    <a:gd name="T97" fmla="*/ 60 h 89"/>
                                    <a:gd name="T98" fmla="*/ 94 w 97"/>
                                    <a:gd name="T99" fmla="*/ 52 h 89"/>
                                    <a:gd name="T100" fmla="*/ 97 w 97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89">
                                      <a:moveTo>
                                        <a:pt x="97" y="42"/>
                                      </a:moveTo>
                                      <a:lnTo>
                                        <a:pt x="94" y="3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7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0A26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9" name="Freeform 2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651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9"/>
                                    <a:gd name="T2" fmla="*/ 91 w 91"/>
                                    <a:gd name="T3" fmla="*/ 30 h 89"/>
                                    <a:gd name="T4" fmla="*/ 84 w 91"/>
                                    <a:gd name="T5" fmla="*/ 17 h 89"/>
                                    <a:gd name="T6" fmla="*/ 77 w 91"/>
                                    <a:gd name="T7" fmla="*/ 7 h 89"/>
                                    <a:gd name="T8" fmla="*/ 67 w 91"/>
                                    <a:gd name="T9" fmla="*/ 0 h 89"/>
                                    <a:gd name="T10" fmla="*/ 64 w 91"/>
                                    <a:gd name="T11" fmla="*/ 0 h 89"/>
                                    <a:gd name="T12" fmla="*/ 74 w 91"/>
                                    <a:gd name="T13" fmla="*/ 7 h 89"/>
                                    <a:gd name="T14" fmla="*/ 84 w 91"/>
                                    <a:gd name="T15" fmla="*/ 17 h 89"/>
                                    <a:gd name="T16" fmla="*/ 89 w 91"/>
                                    <a:gd name="T17" fmla="*/ 30 h 89"/>
                                    <a:gd name="T18" fmla="*/ 91 w 91"/>
                                    <a:gd name="T19" fmla="*/ 42 h 89"/>
                                    <a:gd name="T20" fmla="*/ 89 w 91"/>
                                    <a:gd name="T21" fmla="*/ 52 h 89"/>
                                    <a:gd name="T22" fmla="*/ 87 w 91"/>
                                    <a:gd name="T23" fmla="*/ 60 h 89"/>
                                    <a:gd name="T24" fmla="*/ 84 w 91"/>
                                    <a:gd name="T25" fmla="*/ 67 h 89"/>
                                    <a:gd name="T26" fmla="*/ 77 w 91"/>
                                    <a:gd name="T27" fmla="*/ 74 h 89"/>
                                    <a:gd name="T28" fmla="*/ 72 w 91"/>
                                    <a:gd name="T29" fmla="*/ 79 h 89"/>
                                    <a:gd name="T30" fmla="*/ 64 w 91"/>
                                    <a:gd name="T31" fmla="*/ 84 h 89"/>
                                    <a:gd name="T32" fmla="*/ 54 w 91"/>
                                    <a:gd name="T33" fmla="*/ 87 h 89"/>
                                    <a:gd name="T34" fmla="*/ 44 w 91"/>
                                    <a:gd name="T35" fmla="*/ 87 h 89"/>
                                    <a:gd name="T36" fmla="*/ 37 w 91"/>
                                    <a:gd name="T37" fmla="*/ 87 h 89"/>
                                    <a:gd name="T38" fmla="*/ 27 w 91"/>
                                    <a:gd name="T39" fmla="*/ 84 h 89"/>
                                    <a:gd name="T40" fmla="*/ 19 w 91"/>
                                    <a:gd name="T41" fmla="*/ 79 h 89"/>
                                    <a:gd name="T42" fmla="*/ 12 w 91"/>
                                    <a:gd name="T43" fmla="*/ 74 h 89"/>
                                    <a:gd name="T44" fmla="*/ 7 w 91"/>
                                    <a:gd name="T45" fmla="*/ 67 h 89"/>
                                    <a:gd name="T46" fmla="*/ 5 w 91"/>
                                    <a:gd name="T47" fmla="*/ 60 h 89"/>
                                    <a:gd name="T48" fmla="*/ 2 w 91"/>
                                    <a:gd name="T49" fmla="*/ 52 h 89"/>
                                    <a:gd name="T50" fmla="*/ 0 w 91"/>
                                    <a:gd name="T51" fmla="*/ 42 h 89"/>
                                    <a:gd name="T52" fmla="*/ 2 w 91"/>
                                    <a:gd name="T53" fmla="*/ 30 h 89"/>
                                    <a:gd name="T54" fmla="*/ 7 w 91"/>
                                    <a:gd name="T55" fmla="*/ 17 h 89"/>
                                    <a:gd name="T56" fmla="*/ 17 w 91"/>
                                    <a:gd name="T57" fmla="*/ 7 h 89"/>
                                    <a:gd name="T58" fmla="*/ 27 w 91"/>
                                    <a:gd name="T59" fmla="*/ 0 h 89"/>
                                    <a:gd name="T60" fmla="*/ 24 w 91"/>
                                    <a:gd name="T61" fmla="*/ 0 h 89"/>
                                    <a:gd name="T62" fmla="*/ 14 w 91"/>
                                    <a:gd name="T63" fmla="*/ 7 h 89"/>
                                    <a:gd name="T64" fmla="*/ 5 w 91"/>
                                    <a:gd name="T65" fmla="*/ 17 h 89"/>
                                    <a:gd name="T66" fmla="*/ 0 w 91"/>
                                    <a:gd name="T67" fmla="*/ 30 h 89"/>
                                    <a:gd name="T68" fmla="*/ 0 w 91"/>
                                    <a:gd name="T69" fmla="*/ 42 h 89"/>
                                    <a:gd name="T70" fmla="*/ 0 w 91"/>
                                    <a:gd name="T71" fmla="*/ 52 h 89"/>
                                    <a:gd name="T72" fmla="*/ 2 w 91"/>
                                    <a:gd name="T73" fmla="*/ 60 h 89"/>
                                    <a:gd name="T74" fmla="*/ 7 w 91"/>
                                    <a:gd name="T75" fmla="*/ 69 h 89"/>
                                    <a:gd name="T76" fmla="*/ 12 w 91"/>
                                    <a:gd name="T77" fmla="*/ 74 h 89"/>
                                    <a:gd name="T78" fmla="*/ 19 w 91"/>
                                    <a:gd name="T79" fmla="*/ 82 h 89"/>
                                    <a:gd name="T80" fmla="*/ 27 w 91"/>
                                    <a:gd name="T81" fmla="*/ 84 h 89"/>
                                    <a:gd name="T82" fmla="*/ 37 w 91"/>
                                    <a:gd name="T83" fmla="*/ 87 h 89"/>
                                    <a:gd name="T84" fmla="*/ 44 w 91"/>
                                    <a:gd name="T85" fmla="*/ 89 h 89"/>
                                    <a:gd name="T86" fmla="*/ 54 w 91"/>
                                    <a:gd name="T87" fmla="*/ 87 h 89"/>
                                    <a:gd name="T88" fmla="*/ 64 w 91"/>
                                    <a:gd name="T89" fmla="*/ 84 h 89"/>
                                    <a:gd name="T90" fmla="*/ 72 w 91"/>
                                    <a:gd name="T91" fmla="*/ 82 h 89"/>
                                    <a:gd name="T92" fmla="*/ 79 w 91"/>
                                    <a:gd name="T93" fmla="*/ 74 h 89"/>
                                    <a:gd name="T94" fmla="*/ 84 w 91"/>
                                    <a:gd name="T95" fmla="*/ 69 h 89"/>
                                    <a:gd name="T96" fmla="*/ 89 w 91"/>
                                    <a:gd name="T97" fmla="*/ 60 h 89"/>
                                    <a:gd name="T98" fmla="*/ 91 w 91"/>
                                    <a:gd name="T99" fmla="*/ 52 h 89"/>
                                    <a:gd name="T100" fmla="*/ 91 w 91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9">
                                      <a:moveTo>
                                        <a:pt x="91" y="42"/>
                                      </a:moveTo>
                                      <a:lnTo>
                                        <a:pt x="91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91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A4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0" name="Freeform 2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651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9"/>
                                    <a:gd name="T2" fmla="*/ 89 w 91"/>
                                    <a:gd name="T3" fmla="*/ 30 h 89"/>
                                    <a:gd name="T4" fmla="*/ 84 w 91"/>
                                    <a:gd name="T5" fmla="*/ 17 h 89"/>
                                    <a:gd name="T6" fmla="*/ 77 w 91"/>
                                    <a:gd name="T7" fmla="*/ 7 h 89"/>
                                    <a:gd name="T8" fmla="*/ 64 w 91"/>
                                    <a:gd name="T9" fmla="*/ 0 h 89"/>
                                    <a:gd name="T10" fmla="*/ 62 w 91"/>
                                    <a:gd name="T11" fmla="*/ 0 h 89"/>
                                    <a:gd name="T12" fmla="*/ 74 w 91"/>
                                    <a:gd name="T13" fmla="*/ 7 h 89"/>
                                    <a:gd name="T14" fmla="*/ 82 w 91"/>
                                    <a:gd name="T15" fmla="*/ 17 h 89"/>
                                    <a:gd name="T16" fmla="*/ 89 w 91"/>
                                    <a:gd name="T17" fmla="*/ 30 h 89"/>
                                    <a:gd name="T18" fmla="*/ 89 w 91"/>
                                    <a:gd name="T19" fmla="*/ 42 h 89"/>
                                    <a:gd name="T20" fmla="*/ 89 w 91"/>
                                    <a:gd name="T21" fmla="*/ 52 h 89"/>
                                    <a:gd name="T22" fmla="*/ 87 w 91"/>
                                    <a:gd name="T23" fmla="*/ 60 h 89"/>
                                    <a:gd name="T24" fmla="*/ 82 w 91"/>
                                    <a:gd name="T25" fmla="*/ 67 h 89"/>
                                    <a:gd name="T26" fmla="*/ 77 w 91"/>
                                    <a:gd name="T27" fmla="*/ 74 h 89"/>
                                    <a:gd name="T28" fmla="*/ 69 w 91"/>
                                    <a:gd name="T29" fmla="*/ 79 h 89"/>
                                    <a:gd name="T30" fmla="*/ 62 w 91"/>
                                    <a:gd name="T31" fmla="*/ 84 h 89"/>
                                    <a:gd name="T32" fmla="*/ 54 w 91"/>
                                    <a:gd name="T33" fmla="*/ 87 h 89"/>
                                    <a:gd name="T34" fmla="*/ 44 w 91"/>
                                    <a:gd name="T35" fmla="*/ 87 h 89"/>
                                    <a:gd name="T36" fmla="*/ 37 w 91"/>
                                    <a:gd name="T37" fmla="*/ 87 h 89"/>
                                    <a:gd name="T38" fmla="*/ 27 w 91"/>
                                    <a:gd name="T39" fmla="*/ 84 h 89"/>
                                    <a:gd name="T40" fmla="*/ 19 w 91"/>
                                    <a:gd name="T41" fmla="*/ 79 h 89"/>
                                    <a:gd name="T42" fmla="*/ 14 w 91"/>
                                    <a:gd name="T43" fmla="*/ 74 h 89"/>
                                    <a:gd name="T44" fmla="*/ 7 w 91"/>
                                    <a:gd name="T45" fmla="*/ 67 h 89"/>
                                    <a:gd name="T46" fmla="*/ 5 w 91"/>
                                    <a:gd name="T47" fmla="*/ 60 h 89"/>
                                    <a:gd name="T48" fmla="*/ 2 w 91"/>
                                    <a:gd name="T49" fmla="*/ 52 h 89"/>
                                    <a:gd name="T50" fmla="*/ 0 w 91"/>
                                    <a:gd name="T51" fmla="*/ 42 h 89"/>
                                    <a:gd name="T52" fmla="*/ 2 w 91"/>
                                    <a:gd name="T53" fmla="*/ 30 h 89"/>
                                    <a:gd name="T54" fmla="*/ 9 w 91"/>
                                    <a:gd name="T55" fmla="*/ 17 h 89"/>
                                    <a:gd name="T56" fmla="*/ 17 w 91"/>
                                    <a:gd name="T57" fmla="*/ 7 h 89"/>
                                    <a:gd name="T58" fmla="*/ 29 w 91"/>
                                    <a:gd name="T59" fmla="*/ 0 h 89"/>
                                    <a:gd name="T60" fmla="*/ 24 w 91"/>
                                    <a:gd name="T61" fmla="*/ 0 h 89"/>
                                    <a:gd name="T62" fmla="*/ 14 w 91"/>
                                    <a:gd name="T63" fmla="*/ 7 h 89"/>
                                    <a:gd name="T64" fmla="*/ 7 w 91"/>
                                    <a:gd name="T65" fmla="*/ 17 h 89"/>
                                    <a:gd name="T66" fmla="*/ 2 w 91"/>
                                    <a:gd name="T67" fmla="*/ 30 h 89"/>
                                    <a:gd name="T68" fmla="*/ 0 w 91"/>
                                    <a:gd name="T69" fmla="*/ 42 h 89"/>
                                    <a:gd name="T70" fmla="*/ 0 w 91"/>
                                    <a:gd name="T71" fmla="*/ 52 h 89"/>
                                    <a:gd name="T72" fmla="*/ 2 w 91"/>
                                    <a:gd name="T73" fmla="*/ 60 h 89"/>
                                    <a:gd name="T74" fmla="*/ 7 w 91"/>
                                    <a:gd name="T75" fmla="*/ 67 h 89"/>
                                    <a:gd name="T76" fmla="*/ 12 w 91"/>
                                    <a:gd name="T77" fmla="*/ 74 h 89"/>
                                    <a:gd name="T78" fmla="*/ 19 w 91"/>
                                    <a:gd name="T79" fmla="*/ 79 h 89"/>
                                    <a:gd name="T80" fmla="*/ 27 w 91"/>
                                    <a:gd name="T81" fmla="*/ 84 h 89"/>
                                    <a:gd name="T82" fmla="*/ 37 w 91"/>
                                    <a:gd name="T83" fmla="*/ 87 h 89"/>
                                    <a:gd name="T84" fmla="*/ 44 w 91"/>
                                    <a:gd name="T85" fmla="*/ 89 h 89"/>
                                    <a:gd name="T86" fmla="*/ 54 w 91"/>
                                    <a:gd name="T87" fmla="*/ 87 h 89"/>
                                    <a:gd name="T88" fmla="*/ 64 w 91"/>
                                    <a:gd name="T89" fmla="*/ 84 h 89"/>
                                    <a:gd name="T90" fmla="*/ 72 w 91"/>
                                    <a:gd name="T91" fmla="*/ 79 h 89"/>
                                    <a:gd name="T92" fmla="*/ 79 w 91"/>
                                    <a:gd name="T93" fmla="*/ 74 h 89"/>
                                    <a:gd name="T94" fmla="*/ 84 w 91"/>
                                    <a:gd name="T95" fmla="*/ 67 h 89"/>
                                    <a:gd name="T96" fmla="*/ 89 w 91"/>
                                    <a:gd name="T97" fmla="*/ 60 h 89"/>
                                    <a:gd name="T98" fmla="*/ 91 w 91"/>
                                    <a:gd name="T99" fmla="*/ 52 h 89"/>
                                    <a:gd name="T100" fmla="*/ 91 w 91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9">
                                      <a:moveTo>
                                        <a:pt x="91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5A4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1" name="Freeform 2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524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7"/>
                                    <a:gd name="T2" fmla="*/ 89 w 91"/>
                                    <a:gd name="T3" fmla="*/ 30 h 87"/>
                                    <a:gd name="T4" fmla="*/ 84 w 91"/>
                                    <a:gd name="T5" fmla="*/ 17 h 87"/>
                                    <a:gd name="T6" fmla="*/ 74 w 91"/>
                                    <a:gd name="T7" fmla="*/ 7 h 87"/>
                                    <a:gd name="T8" fmla="*/ 64 w 91"/>
                                    <a:gd name="T9" fmla="*/ 0 h 87"/>
                                    <a:gd name="T10" fmla="*/ 59 w 91"/>
                                    <a:gd name="T11" fmla="*/ 0 h 87"/>
                                    <a:gd name="T12" fmla="*/ 72 w 91"/>
                                    <a:gd name="T13" fmla="*/ 7 h 87"/>
                                    <a:gd name="T14" fmla="*/ 82 w 91"/>
                                    <a:gd name="T15" fmla="*/ 17 h 87"/>
                                    <a:gd name="T16" fmla="*/ 87 w 91"/>
                                    <a:gd name="T17" fmla="*/ 27 h 87"/>
                                    <a:gd name="T18" fmla="*/ 89 w 91"/>
                                    <a:gd name="T19" fmla="*/ 42 h 87"/>
                                    <a:gd name="T20" fmla="*/ 89 w 91"/>
                                    <a:gd name="T21" fmla="*/ 52 h 87"/>
                                    <a:gd name="T22" fmla="*/ 87 w 91"/>
                                    <a:gd name="T23" fmla="*/ 60 h 87"/>
                                    <a:gd name="T24" fmla="*/ 82 w 91"/>
                                    <a:gd name="T25" fmla="*/ 67 h 87"/>
                                    <a:gd name="T26" fmla="*/ 77 w 91"/>
                                    <a:gd name="T27" fmla="*/ 72 h 87"/>
                                    <a:gd name="T28" fmla="*/ 69 w 91"/>
                                    <a:gd name="T29" fmla="*/ 79 h 87"/>
                                    <a:gd name="T30" fmla="*/ 62 w 91"/>
                                    <a:gd name="T31" fmla="*/ 82 h 87"/>
                                    <a:gd name="T32" fmla="*/ 54 w 91"/>
                                    <a:gd name="T33" fmla="*/ 84 h 87"/>
                                    <a:gd name="T34" fmla="*/ 44 w 91"/>
                                    <a:gd name="T35" fmla="*/ 87 h 87"/>
                                    <a:gd name="T36" fmla="*/ 37 w 91"/>
                                    <a:gd name="T37" fmla="*/ 84 h 87"/>
                                    <a:gd name="T38" fmla="*/ 29 w 91"/>
                                    <a:gd name="T39" fmla="*/ 82 h 87"/>
                                    <a:gd name="T40" fmla="*/ 22 w 91"/>
                                    <a:gd name="T41" fmla="*/ 79 h 87"/>
                                    <a:gd name="T42" fmla="*/ 14 w 91"/>
                                    <a:gd name="T43" fmla="*/ 72 h 87"/>
                                    <a:gd name="T44" fmla="*/ 9 w 91"/>
                                    <a:gd name="T45" fmla="*/ 67 h 87"/>
                                    <a:gd name="T46" fmla="*/ 5 w 91"/>
                                    <a:gd name="T47" fmla="*/ 60 h 87"/>
                                    <a:gd name="T48" fmla="*/ 2 w 91"/>
                                    <a:gd name="T49" fmla="*/ 52 h 87"/>
                                    <a:gd name="T50" fmla="*/ 2 w 91"/>
                                    <a:gd name="T51" fmla="*/ 42 h 87"/>
                                    <a:gd name="T52" fmla="*/ 5 w 91"/>
                                    <a:gd name="T53" fmla="*/ 27 h 87"/>
                                    <a:gd name="T54" fmla="*/ 9 w 91"/>
                                    <a:gd name="T55" fmla="*/ 17 h 87"/>
                                    <a:gd name="T56" fmla="*/ 19 w 91"/>
                                    <a:gd name="T57" fmla="*/ 7 h 87"/>
                                    <a:gd name="T58" fmla="*/ 32 w 91"/>
                                    <a:gd name="T59" fmla="*/ 0 h 87"/>
                                    <a:gd name="T60" fmla="*/ 27 w 91"/>
                                    <a:gd name="T61" fmla="*/ 0 h 87"/>
                                    <a:gd name="T62" fmla="*/ 17 w 91"/>
                                    <a:gd name="T63" fmla="*/ 7 h 87"/>
                                    <a:gd name="T64" fmla="*/ 7 w 91"/>
                                    <a:gd name="T65" fmla="*/ 17 h 87"/>
                                    <a:gd name="T66" fmla="*/ 2 w 91"/>
                                    <a:gd name="T67" fmla="*/ 30 h 87"/>
                                    <a:gd name="T68" fmla="*/ 0 w 91"/>
                                    <a:gd name="T69" fmla="*/ 42 h 87"/>
                                    <a:gd name="T70" fmla="*/ 0 w 91"/>
                                    <a:gd name="T71" fmla="*/ 52 h 87"/>
                                    <a:gd name="T72" fmla="*/ 5 w 91"/>
                                    <a:gd name="T73" fmla="*/ 60 h 87"/>
                                    <a:gd name="T74" fmla="*/ 7 w 91"/>
                                    <a:gd name="T75" fmla="*/ 67 h 87"/>
                                    <a:gd name="T76" fmla="*/ 12 w 91"/>
                                    <a:gd name="T77" fmla="*/ 74 h 87"/>
                                    <a:gd name="T78" fmla="*/ 19 w 91"/>
                                    <a:gd name="T79" fmla="*/ 79 h 87"/>
                                    <a:gd name="T80" fmla="*/ 27 w 91"/>
                                    <a:gd name="T81" fmla="*/ 84 h 87"/>
                                    <a:gd name="T82" fmla="*/ 37 w 91"/>
                                    <a:gd name="T83" fmla="*/ 87 h 87"/>
                                    <a:gd name="T84" fmla="*/ 44 w 91"/>
                                    <a:gd name="T85" fmla="*/ 87 h 87"/>
                                    <a:gd name="T86" fmla="*/ 54 w 91"/>
                                    <a:gd name="T87" fmla="*/ 87 h 87"/>
                                    <a:gd name="T88" fmla="*/ 64 w 91"/>
                                    <a:gd name="T89" fmla="*/ 84 h 87"/>
                                    <a:gd name="T90" fmla="*/ 72 w 91"/>
                                    <a:gd name="T91" fmla="*/ 79 h 87"/>
                                    <a:gd name="T92" fmla="*/ 77 w 91"/>
                                    <a:gd name="T93" fmla="*/ 74 h 87"/>
                                    <a:gd name="T94" fmla="*/ 84 w 91"/>
                                    <a:gd name="T95" fmla="*/ 67 h 87"/>
                                    <a:gd name="T96" fmla="*/ 87 w 91"/>
                                    <a:gd name="T97" fmla="*/ 60 h 87"/>
                                    <a:gd name="T98" fmla="*/ 89 w 91"/>
                                    <a:gd name="T99" fmla="*/ 52 h 87"/>
                                    <a:gd name="T100" fmla="*/ 91 w 91"/>
                                    <a:gd name="T101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7">
                                      <a:moveTo>
                                        <a:pt x="91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A66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2" name="Freeform 2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6515" cy="55245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42 h 87"/>
                                    <a:gd name="T2" fmla="*/ 89 w 89"/>
                                    <a:gd name="T3" fmla="*/ 30 h 87"/>
                                    <a:gd name="T4" fmla="*/ 82 w 89"/>
                                    <a:gd name="T5" fmla="*/ 17 h 87"/>
                                    <a:gd name="T6" fmla="*/ 74 w 89"/>
                                    <a:gd name="T7" fmla="*/ 7 h 87"/>
                                    <a:gd name="T8" fmla="*/ 62 w 89"/>
                                    <a:gd name="T9" fmla="*/ 0 h 87"/>
                                    <a:gd name="T10" fmla="*/ 57 w 89"/>
                                    <a:gd name="T11" fmla="*/ 0 h 87"/>
                                    <a:gd name="T12" fmla="*/ 69 w 89"/>
                                    <a:gd name="T13" fmla="*/ 7 h 87"/>
                                    <a:gd name="T14" fmla="*/ 79 w 89"/>
                                    <a:gd name="T15" fmla="*/ 15 h 87"/>
                                    <a:gd name="T16" fmla="*/ 87 w 89"/>
                                    <a:gd name="T17" fmla="*/ 27 h 87"/>
                                    <a:gd name="T18" fmla="*/ 89 w 89"/>
                                    <a:gd name="T19" fmla="*/ 42 h 87"/>
                                    <a:gd name="T20" fmla="*/ 87 w 89"/>
                                    <a:gd name="T21" fmla="*/ 50 h 87"/>
                                    <a:gd name="T22" fmla="*/ 84 w 89"/>
                                    <a:gd name="T23" fmla="*/ 60 h 87"/>
                                    <a:gd name="T24" fmla="*/ 82 w 89"/>
                                    <a:gd name="T25" fmla="*/ 67 h 87"/>
                                    <a:gd name="T26" fmla="*/ 77 w 89"/>
                                    <a:gd name="T27" fmla="*/ 72 h 87"/>
                                    <a:gd name="T28" fmla="*/ 69 w 89"/>
                                    <a:gd name="T29" fmla="*/ 77 h 87"/>
                                    <a:gd name="T30" fmla="*/ 62 w 89"/>
                                    <a:gd name="T31" fmla="*/ 82 h 87"/>
                                    <a:gd name="T32" fmla="*/ 54 w 89"/>
                                    <a:gd name="T33" fmla="*/ 84 h 87"/>
                                    <a:gd name="T34" fmla="*/ 44 w 89"/>
                                    <a:gd name="T35" fmla="*/ 84 h 87"/>
                                    <a:gd name="T36" fmla="*/ 37 w 89"/>
                                    <a:gd name="T37" fmla="*/ 84 h 87"/>
                                    <a:gd name="T38" fmla="*/ 29 w 89"/>
                                    <a:gd name="T39" fmla="*/ 82 h 87"/>
                                    <a:gd name="T40" fmla="*/ 22 w 89"/>
                                    <a:gd name="T41" fmla="*/ 77 h 87"/>
                                    <a:gd name="T42" fmla="*/ 14 w 89"/>
                                    <a:gd name="T43" fmla="*/ 72 h 87"/>
                                    <a:gd name="T44" fmla="*/ 9 w 89"/>
                                    <a:gd name="T45" fmla="*/ 67 h 87"/>
                                    <a:gd name="T46" fmla="*/ 5 w 89"/>
                                    <a:gd name="T47" fmla="*/ 60 h 87"/>
                                    <a:gd name="T48" fmla="*/ 2 w 89"/>
                                    <a:gd name="T49" fmla="*/ 50 h 87"/>
                                    <a:gd name="T50" fmla="*/ 2 w 89"/>
                                    <a:gd name="T51" fmla="*/ 42 h 87"/>
                                    <a:gd name="T52" fmla="*/ 5 w 89"/>
                                    <a:gd name="T53" fmla="*/ 27 h 87"/>
                                    <a:gd name="T54" fmla="*/ 12 w 89"/>
                                    <a:gd name="T55" fmla="*/ 15 h 87"/>
                                    <a:gd name="T56" fmla="*/ 22 w 89"/>
                                    <a:gd name="T57" fmla="*/ 7 h 87"/>
                                    <a:gd name="T58" fmla="*/ 34 w 89"/>
                                    <a:gd name="T59" fmla="*/ 0 h 87"/>
                                    <a:gd name="T60" fmla="*/ 29 w 89"/>
                                    <a:gd name="T61" fmla="*/ 0 h 87"/>
                                    <a:gd name="T62" fmla="*/ 17 w 89"/>
                                    <a:gd name="T63" fmla="*/ 7 h 87"/>
                                    <a:gd name="T64" fmla="*/ 9 w 89"/>
                                    <a:gd name="T65" fmla="*/ 17 h 87"/>
                                    <a:gd name="T66" fmla="*/ 2 w 89"/>
                                    <a:gd name="T67" fmla="*/ 30 h 87"/>
                                    <a:gd name="T68" fmla="*/ 0 w 89"/>
                                    <a:gd name="T69" fmla="*/ 42 h 87"/>
                                    <a:gd name="T70" fmla="*/ 2 w 89"/>
                                    <a:gd name="T71" fmla="*/ 52 h 87"/>
                                    <a:gd name="T72" fmla="*/ 5 w 89"/>
                                    <a:gd name="T73" fmla="*/ 60 h 87"/>
                                    <a:gd name="T74" fmla="*/ 7 w 89"/>
                                    <a:gd name="T75" fmla="*/ 67 h 87"/>
                                    <a:gd name="T76" fmla="*/ 14 w 89"/>
                                    <a:gd name="T77" fmla="*/ 74 h 87"/>
                                    <a:gd name="T78" fmla="*/ 19 w 89"/>
                                    <a:gd name="T79" fmla="*/ 79 h 87"/>
                                    <a:gd name="T80" fmla="*/ 27 w 89"/>
                                    <a:gd name="T81" fmla="*/ 84 h 87"/>
                                    <a:gd name="T82" fmla="*/ 37 w 89"/>
                                    <a:gd name="T83" fmla="*/ 87 h 87"/>
                                    <a:gd name="T84" fmla="*/ 44 w 89"/>
                                    <a:gd name="T85" fmla="*/ 87 h 87"/>
                                    <a:gd name="T86" fmla="*/ 54 w 89"/>
                                    <a:gd name="T87" fmla="*/ 87 h 87"/>
                                    <a:gd name="T88" fmla="*/ 62 w 89"/>
                                    <a:gd name="T89" fmla="*/ 84 h 87"/>
                                    <a:gd name="T90" fmla="*/ 69 w 89"/>
                                    <a:gd name="T91" fmla="*/ 79 h 87"/>
                                    <a:gd name="T92" fmla="*/ 77 w 89"/>
                                    <a:gd name="T93" fmla="*/ 74 h 87"/>
                                    <a:gd name="T94" fmla="*/ 82 w 89"/>
                                    <a:gd name="T95" fmla="*/ 67 h 87"/>
                                    <a:gd name="T96" fmla="*/ 87 w 89"/>
                                    <a:gd name="T97" fmla="*/ 60 h 87"/>
                                    <a:gd name="T98" fmla="*/ 89 w 89"/>
                                    <a:gd name="T99" fmla="*/ 52 h 87"/>
                                    <a:gd name="T100" fmla="*/ 89 w 89"/>
                                    <a:gd name="T101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89" h="87">
                                      <a:moveTo>
                                        <a:pt x="89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A7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3" name="Freeform 2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40690"/>
                                  <a:ext cx="55245" cy="55245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42 h 87"/>
                                    <a:gd name="T2" fmla="*/ 85 w 87"/>
                                    <a:gd name="T3" fmla="*/ 27 h 87"/>
                                    <a:gd name="T4" fmla="*/ 80 w 87"/>
                                    <a:gd name="T5" fmla="*/ 17 h 87"/>
                                    <a:gd name="T6" fmla="*/ 70 w 87"/>
                                    <a:gd name="T7" fmla="*/ 7 h 87"/>
                                    <a:gd name="T8" fmla="*/ 57 w 87"/>
                                    <a:gd name="T9" fmla="*/ 0 h 87"/>
                                    <a:gd name="T10" fmla="*/ 52 w 87"/>
                                    <a:gd name="T11" fmla="*/ 0 h 87"/>
                                    <a:gd name="T12" fmla="*/ 65 w 87"/>
                                    <a:gd name="T13" fmla="*/ 5 h 87"/>
                                    <a:gd name="T14" fmla="*/ 77 w 87"/>
                                    <a:gd name="T15" fmla="*/ 15 h 87"/>
                                    <a:gd name="T16" fmla="*/ 80 w 87"/>
                                    <a:gd name="T17" fmla="*/ 20 h 87"/>
                                    <a:gd name="T18" fmla="*/ 82 w 87"/>
                                    <a:gd name="T19" fmla="*/ 27 h 87"/>
                                    <a:gd name="T20" fmla="*/ 85 w 87"/>
                                    <a:gd name="T21" fmla="*/ 35 h 87"/>
                                    <a:gd name="T22" fmla="*/ 85 w 87"/>
                                    <a:gd name="T23" fmla="*/ 42 h 87"/>
                                    <a:gd name="T24" fmla="*/ 85 w 87"/>
                                    <a:gd name="T25" fmla="*/ 50 h 87"/>
                                    <a:gd name="T26" fmla="*/ 82 w 87"/>
                                    <a:gd name="T27" fmla="*/ 60 h 87"/>
                                    <a:gd name="T28" fmla="*/ 80 w 87"/>
                                    <a:gd name="T29" fmla="*/ 67 h 87"/>
                                    <a:gd name="T30" fmla="*/ 72 w 87"/>
                                    <a:gd name="T31" fmla="*/ 72 h 87"/>
                                    <a:gd name="T32" fmla="*/ 67 w 87"/>
                                    <a:gd name="T33" fmla="*/ 77 h 87"/>
                                    <a:gd name="T34" fmla="*/ 60 w 87"/>
                                    <a:gd name="T35" fmla="*/ 82 h 87"/>
                                    <a:gd name="T36" fmla="*/ 52 w 87"/>
                                    <a:gd name="T37" fmla="*/ 84 h 87"/>
                                    <a:gd name="T38" fmla="*/ 42 w 87"/>
                                    <a:gd name="T39" fmla="*/ 84 h 87"/>
                                    <a:gd name="T40" fmla="*/ 35 w 87"/>
                                    <a:gd name="T41" fmla="*/ 84 h 87"/>
                                    <a:gd name="T42" fmla="*/ 27 w 87"/>
                                    <a:gd name="T43" fmla="*/ 82 h 87"/>
                                    <a:gd name="T44" fmla="*/ 20 w 87"/>
                                    <a:gd name="T45" fmla="*/ 77 h 87"/>
                                    <a:gd name="T46" fmla="*/ 12 w 87"/>
                                    <a:gd name="T47" fmla="*/ 72 h 87"/>
                                    <a:gd name="T48" fmla="*/ 7 w 87"/>
                                    <a:gd name="T49" fmla="*/ 67 h 87"/>
                                    <a:gd name="T50" fmla="*/ 5 w 87"/>
                                    <a:gd name="T51" fmla="*/ 60 h 87"/>
                                    <a:gd name="T52" fmla="*/ 3 w 87"/>
                                    <a:gd name="T53" fmla="*/ 50 h 87"/>
                                    <a:gd name="T54" fmla="*/ 0 w 87"/>
                                    <a:gd name="T55" fmla="*/ 42 h 87"/>
                                    <a:gd name="T56" fmla="*/ 3 w 87"/>
                                    <a:gd name="T57" fmla="*/ 35 h 87"/>
                                    <a:gd name="T58" fmla="*/ 3 w 87"/>
                                    <a:gd name="T59" fmla="*/ 27 h 87"/>
                                    <a:gd name="T60" fmla="*/ 7 w 87"/>
                                    <a:gd name="T61" fmla="*/ 20 h 87"/>
                                    <a:gd name="T62" fmla="*/ 10 w 87"/>
                                    <a:gd name="T63" fmla="*/ 15 h 87"/>
                                    <a:gd name="T64" fmla="*/ 22 w 87"/>
                                    <a:gd name="T65" fmla="*/ 5 h 87"/>
                                    <a:gd name="T66" fmla="*/ 35 w 87"/>
                                    <a:gd name="T67" fmla="*/ 0 h 87"/>
                                    <a:gd name="T68" fmla="*/ 30 w 87"/>
                                    <a:gd name="T69" fmla="*/ 0 h 87"/>
                                    <a:gd name="T70" fmla="*/ 17 w 87"/>
                                    <a:gd name="T71" fmla="*/ 7 h 87"/>
                                    <a:gd name="T72" fmla="*/ 7 w 87"/>
                                    <a:gd name="T73" fmla="*/ 17 h 87"/>
                                    <a:gd name="T74" fmla="*/ 3 w 87"/>
                                    <a:gd name="T75" fmla="*/ 27 h 87"/>
                                    <a:gd name="T76" fmla="*/ 0 w 87"/>
                                    <a:gd name="T77" fmla="*/ 42 h 87"/>
                                    <a:gd name="T78" fmla="*/ 0 w 87"/>
                                    <a:gd name="T79" fmla="*/ 52 h 87"/>
                                    <a:gd name="T80" fmla="*/ 3 w 87"/>
                                    <a:gd name="T81" fmla="*/ 60 h 87"/>
                                    <a:gd name="T82" fmla="*/ 7 w 87"/>
                                    <a:gd name="T83" fmla="*/ 67 h 87"/>
                                    <a:gd name="T84" fmla="*/ 12 w 87"/>
                                    <a:gd name="T85" fmla="*/ 72 h 87"/>
                                    <a:gd name="T86" fmla="*/ 20 w 87"/>
                                    <a:gd name="T87" fmla="*/ 79 h 87"/>
                                    <a:gd name="T88" fmla="*/ 27 w 87"/>
                                    <a:gd name="T89" fmla="*/ 82 h 87"/>
                                    <a:gd name="T90" fmla="*/ 35 w 87"/>
                                    <a:gd name="T91" fmla="*/ 84 h 87"/>
                                    <a:gd name="T92" fmla="*/ 42 w 87"/>
                                    <a:gd name="T93" fmla="*/ 87 h 87"/>
                                    <a:gd name="T94" fmla="*/ 52 w 87"/>
                                    <a:gd name="T95" fmla="*/ 84 h 87"/>
                                    <a:gd name="T96" fmla="*/ 60 w 87"/>
                                    <a:gd name="T97" fmla="*/ 82 h 87"/>
                                    <a:gd name="T98" fmla="*/ 67 w 87"/>
                                    <a:gd name="T99" fmla="*/ 79 h 87"/>
                                    <a:gd name="T100" fmla="*/ 75 w 87"/>
                                    <a:gd name="T101" fmla="*/ 72 h 87"/>
                                    <a:gd name="T102" fmla="*/ 80 w 87"/>
                                    <a:gd name="T103" fmla="*/ 67 h 87"/>
                                    <a:gd name="T104" fmla="*/ 85 w 87"/>
                                    <a:gd name="T105" fmla="*/ 60 h 87"/>
                                    <a:gd name="T106" fmla="*/ 87 w 87"/>
                                    <a:gd name="T107" fmla="*/ 52 h 87"/>
                                    <a:gd name="T108" fmla="*/ 87 w 87"/>
                                    <a:gd name="T109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7" h="87">
                                      <a:moveTo>
                                        <a:pt x="87" y="42"/>
                                      </a:moveTo>
                                      <a:lnTo>
                                        <a:pt x="85" y="27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A9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4" name="Freeform 2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40690"/>
                                  <a:ext cx="55245" cy="53340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42 h 84"/>
                                    <a:gd name="T2" fmla="*/ 85 w 87"/>
                                    <a:gd name="T3" fmla="*/ 27 h 84"/>
                                    <a:gd name="T4" fmla="*/ 77 w 87"/>
                                    <a:gd name="T5" fmla="*/ 15 h 84"/>
                                    <a:gd name="T6" fmla="*/ 67 w 87"/>
                                    <a:gd name="T7" fmla="*/ 7 h 84"/>
                                    <a:gd name="T8" fmla="*/ 55 w 87"/>
                                    <a:gd name="T9" fmla="*/ 0 h 84"/>
                                    <a:gd name="T10" fmla="*/ 45 w 87"/>
                                    <a:gd name="T11" fmla="*/ 0 h 84"/>
                                    <a:gd name="T12" fmla="*/ 55 w 87"/>
                                    <a:gd name="T13" fmla="*/ 2 h 84"/>
                                    <a:gd name="T14" fmla="*/ 62 w 87"/>
                                    <a:gd name="T15" fmla="*/ 5 h 84"/>
                                    <a:gd name="T16" fmla="*/ 67 w 87"/>
                                    <a:gd name="T17" fmla="*/ 7 h 84"/>
                                    <a:gd name="T18" fmla="*/ 75 w 87"/>
                                    <a:gd name="T19" fmla="*/ 12 h 84"/>
                                    <a:gd name="T20" fmla="*/ 77 w 87"/>
                                    <a:gd name="T21" fmla="*/ 20 h 84"/>
                                    <a:gd name="T22" fmla="*/ 82 w 87"/>
                                    <a:gd name="T23" fmla="*/ 27 h 84"/>
                                    <a:gd name="T24" fmla="*/ 85 w 87"/>
                                    <a:gd name="T25" fmla="*/ 35 h 84"/>
                                    <a:gd name="T26" fmla="*/ 85 w 87"/>
                                    <a:gd name="T27" fmla="*/ 42 h 84"/>
                                    <a:gd name="T28" fmla="*/ 85 w 87"/>
                                    <a:gd name="T29" fmla="*/ 50 h 84"/>
                                    <a:gd name="T30" fmla="*/ 82 w 87"/>
                                    <a:gd name="T31" fmla="*/ 60 h 84"/>
                                    <a:gd name="T32" fmla="*/ 77 w 87"/>
                                    <a:gd name="T33" fmla="*/ 64 h 84"/>
                                    <a:gd name="T34" fmla="*/ 72 w 87"/>
                                    <a:gd name="T35" fmla="*/ 72 h 84"/>
                                    <a:gd name="T36" fmla="*/ 67 w 87"/>
                                    <a:gd name="T37" fmla="*/ 77 h 84"/>
                                    <a:gd name="T38" fmla="*/ 60 w 87"/>
                                    <a:gd name="T39" fmla="*/ 79 h 84"/>
                                    <a:gd name="T40" fmla="*/ 52 w 87"/>
                                    <a:gd name="T41" fmla="*/ 82 h 84"/>
                                    <a:gd name="T42" fmla="*/ 42 w 87"/>
                                    <a:gd name="T43" fmla="*/ 84 h 84"/>
                                    <a:gd name="T44" fmla="*/ 35 w 87"/>
                                    <a:gd name="T45" fmla="*/ 82 h 84"/>
                                    <a:gd name="T46" fmla="*/ 27 w 87"/>
                                    <a:gd name="T47" fmla="*/ 79 h 84"/>
                                    <a:gd name="T48" fmla="*/ 20 w 87"/>
                                    <a:gd name="T49" fmla="*/ 77 h 84"/>
                                    <a:gd name="T50" fmla="*/ 15 w 87"/>
                                    <a:gd name="T51" fmla="*/ 72 h 84"/>
                                    <a:gd name="T52" fmla="*/ 7 w 87"/>
                                    <a:gd name="T53" fmla="*/ 64 h 84"/>
                                    <a:gd name="T54" fmla="*/ 5 w 87"/>
                                    <a:gd name="T55" fmla="*/ 60 h 84"/>
                                    <a:gd name="T56" fmla="*/ 3 w 87"/>
                                    <a:gd name="T57" fmla="*/ 50 h 84"/>
                                    <a:gd name="T58" fmla="*/ 3 w 87"/>
                                    <a:gd name="T59" fmla="*/ 42 h 84"/>
                                    <a:gd name="T60" fmla="*/ 3 w 87"/>
                                    <a:gd name="T61" fmla="*/ 35 h 84"/>
                                    <a:gd name="T62" fmla="*/ 5 w 87"/>
                                    <a:gd name="T63" fmla="*/ 27 h 84"/>
                                    <a:gd name="T64" fmla="*/ 7 w 87"/>
                                    <a:gd name="T65" fmla="*/ 20 h 84"/>
                                    <a:gd name="T66" fmla="*/ 12 w 87"/>
                                    <a:gd name="T67" fmla="*/ 12 h 84"/>
                                    <a:gd name="T68" fmla="*/ 20 w 87"/>
                                    <a:gd name="T69" fmla="*/ 7 h 84"/>
                                    <a:gd name="T70" fmla="*/ 25 w 87"/>
                                    <a:gd name="T71" fmla="*/ 5 h 84"/>
                                    <a:gd name="T72" fmla="*/ 32 w 87"/>
                                    <a:gd name="T73" fmla="*/ 2 h 84"/>
                                    <a:gd name="T74" fmla="*/ 40 w 87"/>
                                    <a:gd name="T75" fmla="*/ 0 h 84"/>
                                    <a:gd name="T76" fmla="*/ 32 w 87"/>
                                    <a:gd name="T77" fmla="*/ 0 h 84"/>
                                    <a:gd name="T78" fmla="*/ 20 w 87"/>
                                    <a:gd name="T79" fmla="*/ 7 h 84"/>
                                    <a:gd name="T80" fmla="*/ 10 w 87"/>
                                    <a:gd name="T81" fmla="*/ 15 h 84"/>
                                    <a:gd name="T82" fmla="*/ 3 w 87"/>
                                    <a:gd name="T83" fmla="*/ 27 h 84"/>
                                    <a:gd name="T84" fmla="*/ 0 w 87"/>
                                    <a:gd name="T85" fmla="*/ 42 h 84"/>
                                    <a:gd name="T86" fmla="*/ 0 w 87"/>
                                    <a:gd name="T87" fmla="*/ 50 h 84"/>
                                    <a:gd name="T88" fmla="*/ 3 w 87"/>
                                    <a:gd name="T89" fmla="*/ 60 h 84"/>
                                    <a:gd name="T90" fmla="*/ 7 w 87"/>
                                    <a:gd name="T91" fmla="*/ 67 h 84"/>
                                    <a:gd name="T92" fmla="*/ 12 w 87"/>
                                    <a:gd name="T93" fmla="*/ 72 h 84"/>
                                    <a:gd name="T94" fmla="*/ 20 w 87"/>
                                    <a:gd name="T95" fmla="*/ 77 h 84"/>
                                    <a:gd name="T96" fmla="*/ 27 w 87"/>
                                    <a:gd name="T97" fmla="*/ 82 h 84"/>
                                    <a:gd name="T98" fmla="*/ 35 w 87"/>
                                    <a:gd name="T99" fmla="*/ 84 h 84"/>
                                    <a:gd name="T100" fmla="*/ 42 w 87"/>
                                    <a:gd name="T101" fmla="*/ 84 h 84"/>
                                    <a:gd name="T102" fmla="*/ 52 w 87"/>
                                    <a:gd name="T103" fmla="*/ 84 h 84"/>
                                    <a:gd name="T104" fmla="*/ 60 w 87"/>
                                    <a:gd name="T105" fmla="*/ 82 h 84"/>
                                    <a:gd name="T106" fmla="*/ 67 w 87"/>
                                    <a:gd name="T107" fmla="*/ 77 h 84"/>
                                    <a:gd name="T108" fmla="*/ 75 w 87"/>
                                    <a:gd name="T109" fmla="*/ 72 h 84"/>
                                    <a:gd name="T110" fmla="*/ 80 w 87"/>
                                    <a:gd name="T111" fmla="*/ 67 h 84"/>
                                    <a:gd name="T112" fmla="*/ 82 w 87"/>
                                    <a:gd name="T113" fmla="*/ 60 h 84"/>
                                    <a:gd name="T114" fmla="*/ 85 w 87"/>
                                    <a:gd name="T115" fmla="*/ 50 h 84"/>
                                    <a:gd name="T116" fmla="*/ 87 w 87"/>
                                    <a:gd name="T117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7" h="84">
                                      <a:moveTo>
                                        <a:pt x="87" y="42"/>
                                      </a:moveTo>
                                      <a:lnTo>
                                        <a:pt x="85" y="27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AA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5" name="Freeform 24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4490" y="440690"/>
                                  <a:ext cx="53975" cy="53340"/>
                                </a:xfrm>
                                <a:custGeom>
                                  <a:avLst/>
                                  <a:gdLst>
                                    <a:gd name="T0" fmla="*/ 85 w 85"/>
                                    <a:gd name="T1" fmla="*/ 35 h 84"/>
                                    <a:gd name="T2" fmla="*/ 80 w 85"/>
                                    <a:gd name="T3" fmla="*/ 20 h 84"/>
                                    <a:gd name="T4" fmla="*/ 65 w 85"/>
                                    <a:gd name="T5" fmla="*/ 5 h 84"/>
                                    <a:gd name="T6" fmla="*/ 42 w 85"/>
                                    <a:gd name="T7" fmla="*/ 0 h 84"/>
                                    <a:gd name="T8" fmla="*/ 22 w 85"/>
                                    <a:gd name="T9" fmla="*/ 5 h 84"/>
                                    <a:gd name="T10" fmla="*/ 7 w 85"/>
                                    <a:gd name="T11" fmla="*/ 20 h 84"/>
                                    <a:gd name="T12" fmla="*/ 3 w 85"/>
                                    <a:gd name="T13" fmla="*/ 35 h 84"/>
                                    <a:gd name="T14" fmla="*/ 3 w 85"/>
                                    <a:gd name="T15" fmla="*/ 50 h 84"/>
                                    <a:gd name="T16" fmla="*/ 7 w 85"/>
                                    <a:gd name="T17" fmla="*/ 67 h 84"/>
                                    <a:gd name="T18" fmla="*/ 20 w 85"/>
                                    <a:gd name="T19" fmla="*/ 77 h 84"/>
                                    <a:gd name="T20" fmla="*/ 35 w 85"/>
                                    <a:gd name="T21" fmla="*/ 84 h 84"/>
                                    <a:gd name="T22" fmla="*/ 52 w 85"/>
                                    <a:gd name="T23" fmla="*/ 84 h 84"/>
                                    <a:gd name="T24" fmla="*/ 67 w 85"/>
                                    <a:gd name="T25" fmla="*/ 77 h 84"/>
                                    <a:gd name="T26" fmla="*/ 80 w 85"/>
                                    <a:gd name="T27" fmla="*/ 67 h 84"/>
                                    <a:gd name="T28" fmla="*/ 85 w 85"/>
                                    <a:gd name="T29" fmla="*/ 50 h 84"/>
                                    <a:gd name="T30" fmla="*/ 85 w 85"/>
                                    <a:gd name="T31" fmla="*/ 42 h 84"/>
                                    <a:gd name="T32" fmla="*/ 82 w 85"/>
                                    <a:gd name="T33" fmla="*/ 57 h 84"/>
                                    <a:gd name="T34" fmla="*/ 72 w 85"/>
                                    <a:gd name="T35" fmla="*/ 72 h 84"/>
                                    <a:gd name="T36" fmla="*/ 60 w 85"/>
                                    <a:gd name="T37" fmla="*/ 79 h 84"/>
                                    <a:gd name="T38" fmla="*/ 42 w 85"/>
                                    <a:gd name="T39" fmla="*/ 82 h 84"/>
                                    <a:gd name="T40" fmla="*/ 27 w 85"/>
                                    <a:gd name="T41" fmla="*/ 79 h 84"/>
                                    <a:gd name="T42" fmla="*/ 15 w 85"/>
                                    <a:gd name="T43" fmla="*/ 72 h 84"/>
                                    <a:gd name="T44" fmla="*/ 5 w 85"/>
                                    <a:gd name="T45" fmla="*/ 57 h 84"/>
                                    <a:gd name="T46" fmla="*/ 3 w 85"/>
                                    <a:gd name="T47" fmla="*/ 42 h 84"/>
                                    <a:gd name="T48" fmla="*/ 5 w 85"/>
                                    <a:gd name="T49" fmla="*/ 27 h 84"/>
                                    <a:gd name="T50" fmla="*/ 15 w 85"/>
                                    <a:gd name="T51" fmla="*/ 12 h 84"/>
                                    <a:gd name="T52" fmla="*/ 27 w 85"/>
                                    <a:gd name="T53" fmla="*/ 5 h 84"/>
                                    <a:gd name="T54" fmla="*/ 42 w 85"/>
                                    <a:gd name="T55" fmla="*/ 0 h 84"/>
                                    <a:gd name="T56" fmla="*/ 60 w 85"/>
                                    <a:gd name="T57" fmla="*/ 5 h 84"/>
                                    <a:gd name="T58" fmla="*/ 72 w 85"/>
                                    <a:gd name="T59" fmla="*/ 12 h 84"/>
                                    <a:gd name="T60" fmla="*/ 82 w 85"/>
                                    <a:gd name="T61" fmla="*/ 27 h 84"/>
                                    <a:gd name="T62" fmla="*/ 85 w 85"/>
                                    <a:gd name="T63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5" h="84">
                                      <a:moveTo>
                                        <a:pt x="85" y="42"/>
                                      </a:moveTo>
                                      <a:lnTo>
                                        <a:pt x="85" y="35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5" y="42"/>
                                      </a:lnTo>
                                      <a:close/>
                                      <a:moveTo>
                                        <a:pt x="85" y="42"/>
                                      </a:moveTo>
                                      <a:lnTo>
                                        <a:pt x="85" y="50"/>
                                      </a:lnTo>
                                      <a:lnTo>
                                        <a:pt x="82" y="57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3AC7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6" name="Freeform 24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0690"/>
                                  <a:ext cx="52070" cy="53340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35 h 84"/>
                                    <a:gd name="T2" fmla="*/ 74 w 82"/>
                                    <a:gd name="T3" fmla="*/ 20 h 84"/>
                                    <a:gd name="T4" fmla="*/ 64 w 82"/>
                                    <a:gd name="T5" fmla="*/ 7 h 84"/>
                                    <a:gd name="T6" fmla="*/ 52 w 82"/>
                                    <a:gd name="T7" fmla="*/ 2 h 84"/>
                                    <a:gd name="T8" fmla="*/ 39 w 82"/>
                                    <a:gd name="T9" fmla="*/ 0 h 84"/>
                                    <a:gd name="T10" fmla="*/ 29 w 82"/>
                                    <a:gd name="T11" fmla="*/ 2 h 84"/>
                                    <a:gd name="T12" fmla="*/ 17 w 82"/>
                                    <a:gd name="T13" fmla="*/ 7 h 84"/>
                                    <a:gd name="T14" fmla="*/ 4 w 82"/>
                                    <a:gd name="T15" fmla="*/ 20 h 84"/>
                                    <a:gd name="T16" fmla="*/ 0 w 82"/>
                                    <a:gd name="T17" fmla="*/ 35 h 84"/>
                                    <a:gd name="T18" fmla="*/ 0 w 82"/>
                                    <a:gd name="T19" fmla="*/ 50 h 84"/>
                                    <a:gd name="T20" fmla="*/ 4 w 82"/>
                                    <a:gd name="T21" fmla="*/ 64 h 84"/>
                                    <a:gd name="T22" fmla="*/ 17 w 82"/>
                                    <a:gd name="T23" fmla="*/ 77 h 84"/>
                                    <a:gd name="T24" fmla="*/ 32 w 82"/>
                                    <a:gd name="T25" fmla="*/ 82 h 84"/>
                                    <a:gd name="T26" fmla="*/ 49 w 82"/>
                                    <a:gd name="T27" fmla="*/ 82 h 84"/>
                                    <a:gd name="T28" fmla="*/ 64 w 82"/>
                                    <a:gd name="T29" fmla="*/ 77 h 84"/>
                                    <a:gd name="T30" fmla="*/ 74 w 82"/>
                                    <a:gd name="T31" fmla="*/ 64 h 84"/>
                                    <a:gd name="T32" fmla="*/ 82 w 82"/>
                                    <a:gd name="T33" fmla="*/ 50 h 84"/>
                                    <a:gd name="T34" fmla="*/ 82 w 82"/>
                                    <a:gd name="T35" fmla="*/ 42 h 84"/>
                                    <a:gd name="T36" fmla="*/ 77 w 82"/>
                                    <a:gd name="T37" fmla="*/ 57 h 84"/>
                                    <a:gd name="T38" fmla="*/ 69 w 82"/>
                                    <a:gd name="T39" fmla="*/ 69 h 84"/>
                                    <a:gd name="T40" fmla="*/ 57 w 82"/>
                                    <a:gd name="T41" fmla="*/ 79 h 84"/>
                                    <a:gd name="T42" fmla="*/ 39 w 82"/>
                                    <a:gd name="T43" fmla="*/ 82 h 84"/>
                                    <a:gd name="T44" fmla="*/ 24 w 82"/>
                                    <a:gd name="T45" fmla="*/ 79 h 84"/>
                                    <a:gd name="T46" fmla="*/ 12 w 82"/>
                                    <a:gd name="T47" fmla="*/ 69 h 84"/>
                                    <a:gd name="T48" fmla="*/ 2 w 82"/>
                                    <a:gd name="T49" fmla="*/ 57 h 84"/>
                                    <a:gd name="T50" fmla="*/ 0 w 82"/>
                                    <a:gd name="T51" fmla="*/ 42 h 84"/>
                                    <a:gd name="T52" fmla="*/ 2 w 82"/>
                                    <a:gd name="T53" fmla="*/ 27 h 84"/>
                                    <a:gd name="T54" fmla="*/ 12 w 82"/>
                                    <a:gd name="T55" fmla="*/ 15 h 84"/>
                                    <a:gd name="T56" fmla="*/ 24 w 82"/>
                                    <a:gd name="T57" fmla="*/ 5 h 84"/>
                                    <a:gd name="T58" fmla="*/ 39 w 82"/>
                                    <a:gd name="T59" fmla="*/ 2 h 84"/>
                                    <a:gd name="T60" fmla="*/ 57 w 82"/>
                                    <a:gd name="T61" fmla="*/ 5 h 84"/>
                                    <a:gd name="T62" fmla="*/ 69 w 82"/>
                                    <a:gd name="T63" fmla="*/ 15 h 84"/>
                                    <a:gd name="T64" fmla="*/ 77 w 82"/>
                                    <a:gd name="T65" fmla="*/ 27 h 84"/>
                                    <a:gd name="T66" fmla="*/ 82 w 82"/>
                                    <a:gd name="T67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2" h="84">
                                      <a:moveTo>
                                        <a:pt x="82" y="42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  <a:moveTo>
                                        <a:pt x="82" y="42"/>
                                      </a:moveTo>
                                      <a:lnTo>
                                        <a:pt x="79" y="50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7" y="7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AD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7" name="Freeform 24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0690"/>
                                  <a:ext cx="52070" cy="52070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35 h 82"/>
                                    <a:gd name="T2" fmla="*/ 74 w 82"/>
                                    <a:gd name="T3" fmla="*/ 20 h 82"/>
                                    <a:gd name="T4" fmla="*/ 64 w 82"/>
                                    <a:gd name="T5" fmla="*/ 7 h 82"/>
                                    <a:gd name="T6" fmla="*/ 49 w 82"/>
                                    <a:gd name="T7" fmla="*/ 2 h 82"/>
                                    <a:gd name="T8" fmla="*/ 32 w 82"/>
                                    <a:gd name="T9" fmla="*/ 2 h 82"/>
                                    <a:gd name="T10" fmla="*/ 17 w 82"/>
                                    <a:gd name="T11" fmla="*/ 7 h 82"/>
                                    <a:gd name="T12" fmla="*/ 7 w 82"/>
                                    <a:gd name="T13" fmla="*/ 20 h 82"/>
                                    <a:gd name="T14" fmla="*/ 0 w 82"/>
                                    <a:gd name="T15" fmla="*/ 35 h 82"/>
                                    <a:gd name="T16" fmla="*/ 0 w 82"/>
                                    <a:gd name="T17" fmla="*/ 50 h 82"/>
                                    <a:gd name="T18" fmla="*/ 7 w 82"/>
                                    <a:gd name="T19" fmla="*/ 64 h 82"/>
                                    <a:gd name="T20" fmla="*/ 17 w 82"/>
                                    <a:gd name="T21" fmla="*/ 77 h 82"/>
                                    <a:gd name="T22" fmla="*/ 32 w 82"/>
                                    <a:gd name="T23" fmla="*/ 82 h 82"/>
                                    <a:gd name="T24" fmla="*/ 49 w 82"/>
                                    <a:gd name="T25" fmla="*/ 82 h 82"/>
                                    <a:gd name="T26" fmla="*/ 64 w 82"/>
                                    <a:gd name="T27" fmla="*/ 77 h 82"/>
                                    <a:gd name="T28" fmla="*/ 74 w 82"/>
                                    <a:gd name="T29" fmla="*/ 64 h 82"/>
                                    <a:gd name="T30" fmla="*/ 82 w 82"/>
                                    <a:gd name="T31" fmla="*/ 50 h 82"/>
                                    <a:gd name="T32" fmla="*/ 79 w 82"/>
                                    <a:gd name="T33" fmla="*/ 42 h 82"/>
                                    <a:gd name="T34" fmla="*/ 77 w 82"/>
                                    <a:gd name="T35" fmla="*/ 57 h 82"/>
                                    <a:gd name="T36" fmla="*/ 69 w 82"/>
                                    <a:gd name="T37" fmla="*/ 69 h 82"/>
                                    <a:gd name="T38" fmla="*/ 57 w 82"/>
                                    <a:gd name="T39" fmla="*/ 79 h 82"/>
                                    <a:gd name="T40" fmla="*/ 39 w 82"/>
                                    <a:gd name="T41" fmla="*/ 82 h 82"/>
                                    <a:gd name="T42" fmla="*/ 24 w 82"/>
                                    <a:gd name="T43" fmla="*/ 79 h 82"/>
                                    <a:gd name="T44" fmla="*/ 12 w 82"/>
                                    <a:gd name="T45" fmla="*/ 69 h 82"/>
                                    <a:gd name="T46" fmla="*/ 4 w 82"/>
                                    <a:gd name="T47" fmla="*/ 57 h 82"/>
                                    <a:gd name="T48" fmla="*/ 2 w 82"/>
                                    <a:gd name="T49" fmla="*/ 42 h 82"/>
                                    <a:gd name="T50" fmla="*/ 4 w 82"/>
                                    <a:gd name="T51" fmla="*/ 27 h 82"/>
                                    <a:gd name="T52" fmla="*/ 12 w 82"/>
                                    <a:gd name="T53" fmla="*/ 15 h 82"/>
                                    <a:gd name="T54" fmla="*/ 24 w 82"/>
                                    <a:gd name="T55" fmla="*/ 5 h 82"/>
                                    <a:gd name="T56" fmla="*/ 39 w 82"/>
                                    <a:gd name="T57" fmla="*/ 2 h 82"/>
                                    <a:gd name="T58" fmla="*/ 57 w 82"/>
                                    <a:gd name="T59" fmla="*/ 5 h 82"/>
                                    <a:gd name="T60" fmla="*/ 69 w 82"/>
                                    <a:gd name="T61" fmla="*/ 15 h 82"/>
                                    <a:gd name="T62" fmla="*/ 77 w 82"/>
                                    <a:gd name="T63" fmla="*/ 27 h 82"/>
                                    <a:gd name="T64" fmla="*/ 79 w 82"/>
                                    <a:gd name="T65" fmla="*/ 4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2" h="82">
                                      <a:moveTo>
                                        <a:pt x="82" y="42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9" y="57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  <a:moveTo>
                                        <a:pt x="79" y="42"/>
                                      </a:moveTo>
                                      <a:lnTo>
                                        <a:pt x="79" y="50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7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AF7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" name="Freeform 24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1960"/>
                                  <a:ext cx="52070" cy="50800"/>
                                </a:xfrm>
                                <a:custGeom>
                                  <a:avLst/>
                                  <a:gdLst>
                                    <a:gd name="T0" fmla="*/ 79 w 82"/>
                                    <a:gd name="T1" fmla="*/ 33 h 80"/>
                                    <a:gd name="T2" fmla="*/ 74 w 82"/>
                                    <a:gd name="T3" fmla="*/ 18 h 80"/>
                                    <a:gd name="T4" fmla="*/ 62 w 82"/>
                                    <a:gd name="T5" fmla="*/ 8 h 80"/>
                                    <a:gd name="T6" fmla="*/ 49 w 82"/>
                                    <a:gd name="T7" fmla="*/ 0 h 80"/>
                                    <a:gd name="T8" fmla="*/ 32 w 82"/>
                                    <a:gd name="T9" fmla="*/ 0 h 80"/>
                                    <a:gd name="T10" fmla="*/ 17 w 82"/>
                                    <a:gd name="T11" fmla="*/ 8 h 80"/>
                                    <a:gd name="T12" fmla="*/ 7 w 82"/>
                                    <a:gd name="T13" fmla="*/ 18 h 80"/>
                                    <a:gd name="T14" fmla="*/ 2 w 82"/>
                                    <a:gd name="T15" fmla="*/ 33 h 80"/>
                                    <a:gd name="T16" fmla="*/ 2 w 82"/>
                                    <a:gd name="T17" fmla="*/ 48 h 80"/>
                                    <a:gd name="T18" fmla="*/ 7 w 82"/>
                                    <a:gd name="T19" fmla="*/ 62 h 80"/>
                                    <a:gd name="T20" fmla="*/ 17 w 82"/>
                                    <a:gd name="T21" fmla="*/ 72 h 80"/>
                                    <a:gd name="T22" fmla="*/ 32 w 82"/>
                                    <a:gd name="T23" fmla="*/ 80 h 80"/>
                                    <a:gd name="T24" fmla="*/ 49 w 82"/>
                                    <a:gd name="T25" fmla="*/ 80 h 80"/>
                                    <a:gd name="T26" fmla="*/ 62 w 82"/>
                                    <a:gd name="T27" fmla="*/ 72 h 80"/>
                                    <a:gd name="T28" fmla="*/ 74 w 82"/>
                                    <a:gd name="T29" fmla="*/ 62 h 80"/>
                                    <a:gd name="T30" fmla="*/ 79 w 82"/>
                                    <a:gd name="T31" fmla="*/ 48 h 80"/>
                                    <a:gd name="T32" fmla="*/ 79 w 82"/>
                                    <a:gd name="T33" fmla="*/ 40 h 80"/>
                                    <a:gd name="T34" fmla="*/ 77 w 82"/>
                                    <a:gd name="T35" fmla="*/ 55 h 80"/>
                                    <a:gd name="T36" fmla="*/ 67 w 82"/>
                                    <a:gd name="T37" fmla="*/ 67 h 80"/>
                                    <a:gd name="T38" fmla="*/ 54 w 82"/>
                                    <a:gd name="T39" fmla="*/ 75 h 80"/>
                                    <a:gd name="T40" fmla="*/ 39 w 82"/>
                                    <a:gd name="T41" fmla="*/ 80 h 80"/>
                                    <a:gd name="T42" fmla="*/ 24 w 82"/>
                                    <a:gd name="T43" fmla="*/ 75 h 80"/>
                                    <a:gd name="T44" fmla="*/ 12 w 82"/>
                                    <a:gd name="T45" fmla="*/ 67 h 80"/>
                                    <a:gd name="T46" fmla="*/ 4 w 82"/>
                                    <a:gd name="T47" fmla="*/ 55 h 80"/>
                                    <a:gd name="T48" fmla="*/ 2 w 82"/>
                                    <a:gd name="T49" fmla="*/ 40 h 80"/>
                                    <a:gd name="T50" fmla="*/ 4 w 82"/>
                                    <a:gd name="T51" fmla="*/ 25 h 80"/>
                                    <a:gd name="T52" fmla="*/ 12 w 82"/>
                                    <a:gd name="T53" fmla="*/ 13 h 80"/>
                                    <a:gd name="T54" fmla="*/ 24 w 82"/>
                                    <a:gd name="T55" fmla="*/ 5 h 80"/>
                                    <a:gd name="T56" fmla="*/ 39 w 82"/>
                                    <a:gd name="T57" fmla="*/ 0 h 80"/>
                                    <a:gd name="T58" fmla="*/ 54 w 82"/>
                                    <a:gd name="T59" fmla="*/ 5 h 80"/>
                                    <a:gd name="T60" fmla="*/ 67 w 82"/>
                                    <a:gd name="T61" fmla="*/ 13 h 80"/>
                                    <a:gd name="T62" fmla="*/ 77 w 82"/>
                                    <a:gd name="T63" fmla="*/ 25 h 80"/>
                                    <a:gd name="T64" fmla="*/ 79 w 82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2" h="80">
                                      <a:moveTo>
                                        <a:pt x="82" y="40"/>
                                      </a:moveTo>
                                      <a:lnTo>
                                        <a:pt x="79" y="33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82" y="40"/>
                                      </a:lnTo>
                                      <a:close/>
                                      <a:moveTo>
                                        <a:pt x="79" y="40"/>
                                      </a:moveTo>
                                      <a:lnTo>
                                        <a:pt x="79" y="48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54" y="5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9" y="33"/>
                                      </a:lnTo>
                                      <a:lnTo>
                                        <a:pt x="7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B0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" name="Freeform 24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196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33 h 80"/>
                                    <a:gd name="T2" fmla="*/ 72 w 77"/>
                                    <a:gd name="T3" fmla="*/ 18 h 80"/>
                                    <a:gd name="T4" fmla="*/ 60 w 77"/>
                                    <a:gd name="T5" fmla="*/ 8 h 80"/>
                                    <a:gd name="T6" fmla="*/ 47 w 77"/>
                                    <a:gd name="T7" fmla="*/ 0 h 80"/>
                                    <a:gd name="T8" fmla="*/ 30 w 77"/>
                                    <a:gd name="T9" fmla="*/ 0 h 80"/>
                                    <a:gd name="T10" fmla="*/ 17 w 77"/>
                                    <a:gd name="T11" fmla="*/ 8 h 80"/>
                                    <a:gd name="T12" fmla="*/ 5 w 77"/>
                                    <a:gd name="T13" fmla="*/ 18 h 80"/>
                                    <a:gd name="T14" fmla="*/ 0 w 77"/>
                                    <a:gd name="T15" fmla="*/ 33 h 80"/>
                                    <a:gd name="T16" fmla="*/ 0 w 77"/>
                                    <a:gd name="T17" fmla="*/ 48 h 80"/>
                                    <a:gd name="T18" fmla="*/ 5 w 77"/>
                                    <a:gd name="T19" fmla="*/ 62 h 80"/>
                                    <a:gd name="T20" fmla="*/ 17 w 77"/>
                                    <a:gd name="T21" fmla="*/ 72 h 80"/>
                                    <a:gd name="T22" fmla="*/ 30 w 77"/>
                                    <a:gd name="T23" fmla="*/ 80 h 80"/>
                                    <a:gd name="T24" fmla="*/ 47 w 77"/>
                                    <a:gd name="T25" fmla="*/ 80 h 80"/>
                                    <a:gd name="T26" fmla="*/ 60 w 77"/>
                                    <a:gd name="T27" fmla="*/ 72 h 80"/>
                                    <a:gd name="T28" fmla="*/ 72 w 77"/>
                                    <a:gd name="T29" fmla="*/ 62 h 80"/>
                                    <a:gd name="T30" fmla="*/ 77 w 77"/>
                                    <a:gd name="T31" fmla="*/ 48 h 80"/>
                                    <a:gd name="T32" fmla="*/ 77 w 77"/>
                                    <a:gd name="T33" fmla="*/ 40 h 80"/>
                                    <a:gd name="T34" fmla="*/ 72 w 77"/>
                                    <a:gd name="T35" fmla="*/ 55 h 80"/>
                                    <a:gd name="T36" fmla="*/ 65 w 77"/>
                                    <a:gd name="T37" fmla="*/ 67 h 80"/>
                                    <a:gd name="T38" fmla="*/ 52 w 77"/>
                                    <a:gd name="T39" fmla="*/ 75 h 80"/>
                                    <a:gd name="T40" fmla="*/ 37 w 77"/>
                                    <a:gd name="T41" fmla="*/ 77 h 80"/>
                                    <a:gd name="T42" fmla="*/ 22 w 77"/>
                                    <a:gd name="T43" fmla="*/ 75 h 80"/>
                                    <a:gd name="T44" fmla="*/ 12 w 77"/>
                                    <a:gd name="T45" fmla="*/ 67 h 80"/>
                                    <a:gd name="T46" fmla="*/ 2 w 77"/>
                                    <a:gd name="T47" fmla="*/ 55 h 80"/>
                                    <a:gd name="T48" fmla="*/ 0 w 77"/>
                                    <a:gd name="T49" fmla="*/ 40 h 80"/>
                                    <a:gd name="T50" fmla="*/ 2 w 77"/>
                                    <a:gd name="T51" fmla="*/ 25 h 80"/>
                                    <a:gd name="T52" fmla="*/ 12 w 77"/>
                                    <a:gd name="T53" fmla="*/ 13 h 80"/>
                                    <a:gd name="T54" fmla="*/ 22 w 77"/>
                                    <a:gd name="T55" fmla="*/ 5 h 80"/>
                                    <a:gd name="T56" fmla="*/ 37 w 77"/>
                                    <a:gd name="T57" fmla="*/ 3 h 80"/>
                                    <a:gd name="T58" fmla="*/ 52 w 77"/>
                                    <a:gd name="T59" fmla="*/ 5 h 80"/>
                                    <a:gd name="T60" fmla="*/ 65 w 77"/>
                                    <a:gd name="T61" fmla="*/ 13 h 80"/>
                                    <a:gd name="T62" fmla="*/ 72 w 77"/>
                                    <a:gd name="T63" fmla="*/ 25 h 80"/>
                                    <a:gd name="T64" fmla="*/ 77 w 77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77" y="40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  <a:moveTo>
                                        <a:pt x="77" y="40"/>
                                      </a:moveTo>
                                      <a:lnTo>
                                        <a:pt x="75" y="4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B1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0" name="Freeform 24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196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33 h 80"/>
                                    <a:gd name="T2" fmla="*/ 70 w 77"/>
                                    <a:gd name="T3" fmla="*/ 18 h 80"/>
                                    <a:gd name="T4" fmla="*/ 60 w 77"/>
                                    <a:gd name="T5" fmla="*/ 8 h 80"/>
                                    <a:gd name="T6" fmla="*/ 47 w 77"/>
                                    <a:gd name="T7" fmla="*/ 3 h 80"/>
                                    <a:gd name="T8" fmla="*/ 30 w 77"/>
                                    <a:gd name="T9" fmla="*/ 3 h 80"/>
                                    <a:gd name="T10" fmla="*/ 17 w 77"/>
                                    <a:gd name="T11" fmla="*/ 8 h 80"/>
                                    <a:gd name="T12" fmla="*/ 5 w 77"/>
                                    <a:gd name="T13" fmla="*/ 18 h 80"/>
                                    <a:gd name="T14" fmla="*/ 0 w 77"/>
                                    <a:gd name="T15" fmla="*/ 33 h 80"/>
                                    <a:gd name="T16" fmla="*/ 0 w 77"/>
                                    <a:gd name="T17" fmla="*/ 48 h 80"/>
                                    <a:gd name="T18" fmla="*/ 5 w 77"/>
                                    <a:gd name="T19" fmla="*/ 62 h 80"/>
                                    <a:gd name="T20" fmla="*/ 17 w 77"/>
                                    <a:gd name="T21" fmla="*/ 72 h 80"/>
                                    <a:gd name="T22" fmla="*/ 30 w 77"/>
                                    <a:gd name="T23" fmla="*/ 77 h 80"/>
                                    <a:gd name="T24" fmla="*/ 47 w 77"/>
                                    <a:gd name="T25" fmla="*/ 77 h 80"/>
                                    <a:gd name="T26" fmla="*/ 60 w 77"/>
                                    <a:gd name="T27" fmla="*/ 72 h 80"/>
                                    <a:gd name="T28" fmla="*/ 70 w 77"/>
                                    <a:gd name="T29" fmla="*/ 62 h 80"/>
                                    <a:gd name="T30" fmla="*/ 77 w 77"/>
                                    <a:gd name="T31" fmla="*/ 48 h 80"/>
                                    <a:gd name="T32" fmla="*/ 75 w 77"/>
                                    <a:gd name="T33" fmla="*/ 40 h 80"/>
                                    <a:gd name="T34" fmla="*/ 72 w 77"/>
                                    <a:gd name="T35" fmla="*/ 55 h 80"/>
                                    <a:gd name="T36" fmla="*/ 65 w 77"/>
                                    <a:gd name="T37" fmla="*/ 67 h 80"/>
                                    <a:gd name="T38" fmla="*/ 52 w 77"/>
                                    <a:gd name="T39" fmla="*/ 75 h 80"/>
                                    <a:gd name="T40" fmla="*/ 37 w 77"/>
                                    <a:gd name="T41" fmla="*/ 77 h 80"/>
                                    <a:gd name="T42" fmla="*/ 25 w 77"/>
                                    <a:gd name="T43" fmla="*/ 75 h 80"/>
                                    <a:gd name="T44" fmla="*/ 12 w 77"/>
                                    <a:gd name="T45" fmla="*/ 67 h 80"/>
                                    <a:gd name="T46" fmla="*/ 5 w 77"/>
                                    <a:gd name="T47" fmla="*/ 55 h 80"/>
                                    <a:gd name="T48" fmla="*/ 0 w 77"/>
                                    <a:gd name="T49" fmla="*/ 40 h 80"/>
                                    <a:gd name="T50" fmla="*/ 5 w 77"/>
                                    <a:gd name="T51" fmla="*/ 25 h 80"/>
                                    <a:gd name="T52" fmla="*/ 12 w 77"/>
                                    <a:gd name="T53" fmla="*/ 13 h 80"/>
                                    <a:gd name="T54" fmla="*/ 25 w 77"/>
                                    <a:gd name="T55" fmla="*/ 5 h 80"/>
                                    <a:gd name="T56" fmla="*/ 37 w 77"/>
                                    <a:gd name="T57" fmla="*/ 3 h 80"/>
                                    <a:gd name="T58" fmla="*/ 52 w 77"/>
                                    <a:gd name="T59" fmla="*/ 5 h 80"/>
                                    <a:gd name="T60" fmla="*/ 65 w 77"/>
                                    <a:gd name="T61" fmla="*/ 13 h 80"/>
                                    <a:gd name="T62" fmla="*/ 72 w 77"/>
                                    <a:gd name="T63" fmla="*/ 25 h 80"/>
                                    <a:gd name="T64" fmla="*/ 75 w 77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77" y="40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  <a:moveTo>
                                        <a:pt x="75" y="40"/>
                                      </a:moveTo>
                                      <a:lnTo>
                                        <a:pt x="75" y="4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B2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1" name="Freeform 24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3865"/>
                                  <a:ext cx="48895" cy="46990"/>
                                </a:xfrm>
                                <a:custGeom>
                                  <a:avLst/>
                                  <a:gdLst>
                                    <a:gd name="T0" fmla="*/ 75 w 77"/>
                                    <a:gd name="T1" fmla="*/ 30 h 74"/>
                                    <a:gd name="T2" fmla="*/ 70 w 77"/>
                                    <a:gd name="T3" fmla="*/ 15 h 74"/>
                                    <a:gd name="T4" fmla="*/ 60 w 77"/>
                                    <a:gd name="T5" fmla="*/ 5 h 74"/>
                                    <a:gd name="T6" fmla="*/ 45 w 77"/>
                                    <a:gd name="T7" fmla="*/ 0 h 74"/>
                                    <a:gd name="T8" fmla="*/ 30 w 77"/>
                                    <a:gd name="T9" fmla="*/ 0 h 74"/>
                                    <a:gd name="T10" fmla="*/ 17 w 77"/>
                                    <a:gd name="T11" fmla="*/ 5 h 74"/>
                                    <a:gd name="T12" fmla="*/ 7 w 77"/>
                                    <a:gd name="T13" fmla="*/ 15 h 74"/>
                                    <a:gd name="T14" fmla="*/ 0 w 77"/>
                                    <a:gd name="T15" fmla="*/ 30 h 74"/>
                                    <a:gd name="T16" fmla="*/ 0 w 77"/>
                                    <a:gd name="T17" fmla="*/ 45 h 74"/>
                                    <a:gd name="T18" fmla="*/ 7 w 77"/>
                                    <a:gd name="T19" fmla="*/ 59 h 74"/>
                                    <a:gd name="T20" fmla="*/ 17 w 77"/>
                                    <a:gd name="T21" fmla="*/ 69 h 74"/>
                                    <a:gd name="T22" fmla="*/ 30 w 77"/>
                                    <a:gd name="T23" fmla="*/ 74 h 74"/>
                                    <a:gd name="T24" fmla="*/ 45 w 77"/>
                                    <a:gd name="T25" fmla="*/ 74 h 74"/>
                                    <a:gd name="T26" fmla="*/ 60 w 77"/>
                                    <a:gd name="T27" fmla="*/ 69 h 74"/>
                                    <a:gd name="T28" fmla="*/ 70 w 77"/>
                                    <a:gd name="T29" fmla="*/ 59 h 74"/>
                                    <a:gd name="T30" fmla="*/ 75 w 77"/>
                                    <a:gd name="T31" fmla="*/ 45 h 74"/>
                                    <a:gd name="T32" fmla="*/ 75 w 77"/>
                                    <a:gd name="T33" fmla="*/ 37 h 74"/>
                                    <a:gd name="T34" fmla="*/ 72 w 77"/>
                                    <a:gd name="T35" fmla="*/ 52 h 74"/>
                                    <a:gd name="T36" fmla="*/ 65 w 77"/>
                                    <a:gd name="T37" fmla="*/ 62 h 74"/>
                                    <a:gd name="T38" fmla="*/ 52 w 77"/>
                                    <a:gd name="T39" fmla="*/ 72 h 74"/>
                                    <a:gd name="T40" fmla="*/ 37 w 77"/>
                                    <a:gd name="T41" fmla="*/ 74 h 74"/>
                                    <a:gd name="T42" fmla="*/ 25 w 77"/>
                                    <a:gd name="T43" fmla="*/ 72 h 74"/>
                                    <a:gd name="T44" fmla="*/ 12 w 77"/>
                                    <a:gd name="T45" fmla="*/ 62 h 74"/>
                                    <a:gd name="T46" fmla="*/ 5 w 77"/>
                                    <a:gd name="T47" fmla="*/ 52 h 74"/>
                                    <a:gd name="T48" fmla="*/ 2 w 77"/>
                                    <a:gd name="T49" fmla="*/ 37 h 74"/>
                                    <a:gd name="T50" fmla="*/ 5 w 77"/>
                                    <a:gd name="T51" fmla="*/ 22 h 74"/>
                                    <a:gd name="T52" fmla="*/ 12 w 77"/>
                                    <a:gd name="T53" fmla="*/ 12 h 74"/>
                                    <a:gd name="T54" fmla="*/ 25 w 77"/>
                                    <a:gd name="T55" fmla="*/ 2 h 74"/>
                                    <a:gd name="T56" fmla="*/ 37 w 77"/>
                                    <a:gd name="T57" fmla="*/ 0 h 74"/>
                                    <a:gd name="T58" fmla="*/ 52 w 77"/>
                                    <a:gd name="T59" fmla="*/ 2 h 74"/>
                                    <a:gd name="T60" fmla="*/ 65 w 77"/>
                                    <a:gd name="T61" fmla="*/ 12 h 74"/>
                                    <a:gd name="T62" fmla="*/ 72 w 77"/>
                                    <a:gd name="T63" fmla="*/ 22 h 74"/>
                                    <a:gd name="T64" fmla="*/ 75 w 77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74">
                                      <a:moveTo>
                                        <a:pt x="77" y="37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7" y="59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7" y="37"/>
                                      </a:lnTo>
                                      <a:close/>
                                      <a:moveTo>
                                        <a:pt x="75" y="37"/>
                                      </a:moveTo>
                                      <a:lnTo>
                                        <a:pt x="75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B4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2" name="Freeform 24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3865"/>
                                  <a:ext cx="47625" cy="4699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30 h 74"/>
                                    <a:gd name="T2" fmla="*/ 70 w 75"/>
                                    <a:gd name="T3" fmla="*/ 17 h 74"/>
                                    <a:gd name="T4" fmla="*/ 60 w 75"/>
                                    <a:gd name="T5" fmla="*/ 7 h 74"/>
                                    <a:gd name="T6" fmla="*/ 45 w 75"/>
                                    <a:gd name="T7" fmla="*/ 0 h 74"/>
                                    <a:gd name="T8" fmla="*/ 30 w 75"/>
                                    <a:gd name="T9" fmla="*/ 0 h 74"/>
                                    <a:gd name="T10" fmla="*/ 17 w 75"/>
                                    <a:gd name="T11" fmla="*/ 7 h 74"/>
                                    <a:gd name="T12" fmla="*/ 7 w 75"/>
                                    <a:gd name="T13" fmla="*/ 17 h 74"/>
                                    <a:gd name="T14" fmla="*/ 2 w 75"/>
                                    <a:gd name="T15" fmla="*/ 30 h 74"/>
                                    <a:gd name="T16" fmla="*/ 2 w 75"/>
                                    <a:gd name="T17" fmla="*/ 45 h 74"/>
                                    <a:gd name="T18" fmla="*/ 7 w 75"/>
                                    <a:gd name="T19" fmla="*/ 57 h 74"/>
                                    <a:gd name="T20" fmla="*/ 17 w 75"/>
                                    <a:gd name="T21" fmla="*/ 67 h 74"/>
                                    <a:gd name="T22" fmla="*/ 30 w 75"/>
                                    <a:gd name="T23" fmla="*/ 74 h 74"/>
                                    <a:gd name="T24" fmla="*/ 45 w 75"/>
                                    <a:gd name="T25" fmla="*/ 74 h 74"/>
                                    <a:gd name="T26" fmla="*/ 60 w 75"/>
                                    <a:gd name="T27" fmla="*/ 67 h 74"/>
                                    <a:gd name="T28" fmla="*/ 70 w 75"/>
                                    <a:gd name="T29" fmla="*/ 57 h 74"/>
                                    <a:gd name="T30" fmla="*/ 75 w 75"/>
                                    <a:gd name="T31" fmla="*/ 45 h 74"/>
                                    <a:gd name="T32" fmla="*/ 75 w 75"/>
                                    <a:gd name="T33" fmla="*/ 37 h 74"/>
                                    <a:gd name="T34" fmla="*/ 72 w 75"/>
                                    <a:gd name="T35" fmla="*/ 52 h 74"/>
                                    <a:gd name="T36" fmla="*/ 65 w 75"/>
                                    <a:gd name="T37" fmla="*/ 62 h 74"/>
                                    <a:gd name="T38" fmla="*/ 52 w 75"/>
                                    <a:gd name="T39" fmla="*/ 69 h 74"/>
                                    <a:gd name="T40" fmla="*/ 37 w 75"/>
                                    <a:gd name="T41" fmla="*/ 72 h 74"/>
                                    <a:gd name="T42" fmla="*/ 25 w 75"/>
                                    <a:gd name="T43" fmla="*/ 69 h 74"/>
                                    <a:gd name="T44" fmla="*/ 12 w 75"/>
                                    <a:gd name="T45" fmla="*/ 62 h 74"/>
                                    <a:gd name="T46" fmla="*/ 5 w 75"/>
                                    <a:gd name="T47" fmla="*/ 52 h 74"/>
                                    <a:gd name="T48" fmla="*/ 2 w 75"/>
                                    <a:gd name="T49" fmla="*/ 37 h 74"/>
                                    <a:gd name="T50" fmla="*/ 5 w 75"/>
                                    <a:gd name="T51" fmla="*/ 22 h 74"/>
                                    <a:gd name="T52" fmla="*/ 12 w 75"/>
                                    <a:gd name="T53" fmla="*/ 12 h 74"/>
                                    <a:gd name="T54" fmla="*/ 25 w 75"/>
                                    <a:gd name="T55" fmla="*/ 5 h 74"/>
                                    <a:gd name="T56" fmla="*/ 37 w 75"/>
                                    <a:gd name="T57" fmla="*/ 2 h 74"/>
                                    <a:gd name="T58" fmla="*/ 52 w 75"/>
                                    <a:gd name="T59" fmla="*/ 5 h 74"/>
                                    <a:gd name="T60" fmla="*/ 65 w 75"/>
                                    <a:gd name="T61" fmla="*/ 12 h 74"/>
                                    <a:gd name="T62" fmla="*/ 72 w 75"/>
                                    <a:gd name="T63" fmla="*/ 22 h 74"/>
                                    <a:gd name="T64" fmla="*/ 75 w 75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" h="74">
                                      <a:moveTo>
                                        <a:pt x="75" y="37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  <a:moveTo>
                                        <a:pt x="75" y="37"/>
                                      </a:moveTo>
                                      <a:lnTo>
                                        <a:pt x="72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52" y="69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7" y="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B58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3" name="Freeform 24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3865"/>
                                  <a:ext cx="46355" cy="46990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30 h 74"/>
                                    <a:gd name="T2" fmla="*/ 68 w 73"/>
                                    <a:gd name="T3" fmla="*/ 17 h 74"/>
                                    <a:gd name="T4" fmla="*/ 58 w 73"/>
                                    <a:gd name="T5" fmla="*/ 7 h 74"/>
                                    <a:gd name="T6" fmla="*/ 43 w 73"/>
                                    <a:gd name="T7" fmla="*/ 2 h 74"/>
                                    <a:gd name="T8" fmla="*/ 28 w 73"/>
                                    <a:gd name="T9" fmla="*/ 2 h 74"/>
                                    <a:gd name="T10" fmla="*/ 15 w 73"/>
                                    <a:gd name="T11" fmla="*/ 7 h 74"/>
                                    <a:gd name="T12" fmla="*/ 5 w 73"/>
                                    <a:gd name="T13" fmla="*/ 17 h 74"/>
                                    <a:gd name="T14" fmla="*/ 0 w 73"/>
                                    <a:gd name="T15" fmla="*/ 30 h 74"/>
                                    <a:gd name="T16" fmla="*/ 0 w 73"/>
                                    <a:gd name="T17" fmla="*/ 45 h 74"/>
                                    <a:gd name="T18" fmla="*/ 5 w 73"/>
                                    <a:gd name="T19" fmla="*/ 57 h 74"/>
                                    <a:gd name="T20" fmla="*/ 15 w 73"/>
                                    <a:gd name="T21" fmla="*/ 67 h 74"/>
                                    <a:gd name="T22" fmla="*/ 28 w 73"/>
                                    <a:gd name="T23" fmla="*/ 72 h 74"/>
                                    <a:gd name="T24" fmla="*/ 43 w 73"/>
                                    <a:gd name="T25" fmla="*/ 72 h 74"/>
                                    <a:gd name="T26" fmla="*/ 58 w 73"/>
                                    <a:gd name="T27" fmla="*/ 67 h 74"/>
                                    <a:gd name="T28" fmla="*/ 68 w 73"/>
                                    <a:gd name="T29" fmla="*/ 57 h 74"/>
                                    <a:gd name="T30" fmla="*/ 73 w 73"/>
                                    <a:gd name="T31" fmla="*/ 45 h 74"/>
                                    <a:gd name="T32" fmla="*/ 70 w 73"/>
                                    <a:gd name="T33" fmla="*/ 37 h 74"/>
                                    <a:gd name="T34" fmla="*/ 68 w 73"/>
                                    <a:gd name="T35" fmla="*/ 50 h 74"/>
                                    <a:gd name="T36" fmla="*/ 60 w 73"/>
                                    <a:gd name="T37" fmla="*/ 62 h 74"/>
                                    <a:gd name="T38" fmla="*/ 50 w 73"/>
                                    <a:gd name="T39" fmla="*/ 69 h 74"/>
                                    <a:gd name="T40" fmla="*/ 35 w 73"/>
                                    <a:gd name="T41" fmla="*/ 72 h 74"/>
                                    <a:gd name="T42" fmla="*/ 23 w 73"/>
                                    <a:gd name="T43" fmla="*/ 69 h 74"/>
                                    <a:gd name="T44" fmla="*/ 10 w 73"/>
                                    <a:gd name="T45" fmla="*/ 62 h 74"/>
                                    <a:gd name="T46" fmla="*/ 3 w 73"/>
                                    <a:gd name="T47" fmla="*/ 50 h 74"/>
                                    <a:gd name="T48" fmla="*/ 0 w 73"/>
                                    <a:gd name="T49" fmla="*/ 37 h 74"/>
                                    <a:gd name="T50" fmla="*/ 3 w 73"/>
                                    <a:gd name="T51" fmla="*/ 22 h 74"/>
                                    <a:gd name="T52" fmla="*/ 10 w 73"/>
                                    <a:gd name="T53" fmla="*/ 12 h 74"/>
                                    <a:gd name="T54" fmla="*/ 23 w 73"/>
                                    <a:gd name="T55" fmla="*/ 5 h 74"/>
                                    <a:gd name="T56" fmla="*/ 35 w 73"/>
                                    <a:gd name="T57" fmla="*/ 2 h 74"/>
                                    <a:gd name="T58" fmla="*/ 50 w 73"/>
                                    <a:gd name="T59" fmla="*/ 5 h 74"/>
                                    <a:gd name="T60" fmla="*/ 60 w 73"/>
                                    <a:gd name="T61" fmla="*/ 12 h 74"/>
                                    <a:gd name="T62" fmla="*/ 68 w 73"/>
                                    <a:gd name="T63" fmla="*/ 22 h 74"/>
                                    <a:gd name="T64" fmla="*/ 70 w 73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3" h="74">
                                      <a:moveTo>
                                        <a:pt x="73" y="37"/>
                                      </a:moveTo>
                                      <a:lnTo>
                                        <a:pt x="73" y="30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72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50" y="72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3" y="62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70" y="52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73" y="37"/>
                                      </a:lnTo>
                                      <a:close/>
                                      <a:moveTo>
                                        <a:pt x="70" y="37"/>
                                      </a:moveTo>
                                      <a:lnTo>
                                        <a:pt x="70" y="45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5B7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4" name="Freeform 24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5135"/>
                                  <a:ext cx="46355" cy="44450"/>
                                </a:xfrm>
                                <a:custGeom>
                                  <a:avLst/>
                                  <a:gdLst>
                                    <a:gd name="T0" fmla="*/ 70 w 73"/>
                                    <a:gd name="T1" fmla="*/ 28 h 70"/>
                                    <a:gd name="T2" fmla="*/ 65 w 73"/>
                                    <a:gd name="T3" fmla="*/ 15 h 70"/>
                                    <a:gd name="T4" fmla="*/ 55 w 73"/>
                                    <a:gd name="T5" fmla="*/ 5 h 70"/>
                                    <a:gd name="T6" fmla="*/ 43 w 73"/>
                                    <a:gd name="T7" fmla="*/ 0 h 70"/>
                                    <a:gd name="T8" fmla="*/ 30 w 73"/>
                                    <a:gd name="T9" fmla="*/ 0 h 70"/>
                                    <a:gd name="T10" fmla="*/ 15 w 73"/>
                                    <a:gd name="T11" fmla="*/ 5 h 70"/>
                                    <a:gd name="T12" fmla="*/ 5 w 73"/>
                                    <a:gd name="T13" fmla="*/ 15 h 70"/>
                                    <a:gd name="T14" fmla="*/ 0 w 73"/>
                                    <a:gd name="T15" fmla="*/ 28 h 70"/>
                                    <a:gd name="T16" fmla="*/ 0 w 73"/>
                                    <a:gd name="T17" fmla="*/ 43 h 70"/>
                                    <a:gd name="T18" fmla="*/ 5 w 73"/>
                                    <a:gd name="T19" fmla="*/ 55 h 70"/>
                                    <a:gd name="T20" fmla="*/ 15 w 73"/>
                                    <a:gd name="T21" fmla="*/ 65 h 70"/>
                                    <a:gd name="T22" fmla="*/ 30 w 73"/>
                                    <a:gd name="T23" fmla="*/ 70 h 70"/>
                                    <a:gd name="T24" fmla="*/ 43 w 73"/>
                                    <a:gd name="T25" fmla="*/ 70 h 70"/>
                                    <a:gd name="T26" fmla="*/ 55 w 73"/>
                                    <a:gd name="T27" fmla="*/ 65 h 70"/>
                                    <a:gd name="T28" fmla="*/ 65 w 73"/>
                                    <a:gd name="T29" fmla="*/ 55 h 70"/>
                                    <a:gd name="T30" fmla="*/ 70 w 73"/>
                                    <a:gd name="T31" fmla="*/ 43 h 70"/>
                                    <a:gd name="T32" fmla="*/ 70 w 73"/>
                                    <a:gd name="T33" fmla="*/ 35 h 70"/>
                                    <a:gd name="T34" fmla="*/ 68 w 73"/>
                                    <a:gd name="T35" fmla="*/ 48 h 70"/>
                                    <a:gd name="T36" fmla="*/ 60 w 73"/>
                                    <a:gd name="T37" fmla="*/ 60 h 70"/>
                                    <a:gd name="T38" fmla="*/ 50 w 73"/>
                                    <a:gd name="T39" fmla="*/ 67 h 70"/>
                                    <a:gd name="T40" fmla="*/ 35 w 73"/>
                                    <a:gd name="T41" fmla="*/ 70 h 70"/>
                                    <a:gd name="T42" fmla="*/ 23 w 73"/>
                                    <a:gd name="T43" fmla="*/ 67 h 70"/>
                                    <a:gd name="T44" fmla="*/ 13 w 73"/>
                                    <a:gd name="T45" fmla="*/ 60 h 70"/>
                                    <a:gd name="T46" fmla="*/ 5 w 73"/>
                                    <a:gd name="T47" fmla="*/ 48 h 70"/>
                                    <a:gd name="T48" fmla="*/ 3 w 73"/>
                                    <a:gd name="T49" fmla="*/ 35 h 70"/>
                                    <a:gd name="T50" fmla="*/ 5 w 73"/>
                                    <a:gd name="T51" fmla="*/ 23 h 70"/>
                                    <a:gd name="T52" fmla="*/ 13 w 73"/>
                                    <a:gd name="T53" fmla="*/ 10 h 70"/>
                                    <a:gd name="T54" fmla="*/ 23 w 73"/>
                                    <a:gd name="T55" fmla="*/ 3 h 70"/>
                                    <a:gd name="T56" fmla="*/ 35 w 73"/>
                                    <a:gd name="T57" fmla="*/ 0 h 70"/>
                                    <a:gd name="T58" fmla="*/ 50 w 73"/>
                                    <a:gd name="T59" fmla="*/ 3 h 70"/>
                                    <a:gd name="T60" fmla="*/ 60 w 73"/>
                                    <a:gd name="T61" fmla="*/ 10 h 70"/>
                                    <a:gd name="T62" fmla="*/ 68 w 73"/>
                                    <a:gd name="T63" fmla="*/ 23 h 70"/>
                                    <a:gd name="T64" fmla="*/ 70 w 73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3" h="70">
                                      <a:moveTo>
                                        <a:pt x="73" y="35"/>
                                      </a:moveTo>
                                      <a:lnTo>
                                        <a:pt x="70" y="28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3" y="35"/>
                                      </a:lnTo>
                                      <a:close/>
                                      <a:moveTo>
                                        <a:pt x="70" y="35"/>
                                      </a:moveTo>
                                      <a:lnTo>
                                        <a:pt x="70" y="43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B8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5" name="Freeform 24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5135"/>
                                  <a:ext cx="44450" cy="4445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28 h 70"/>
                                    <a:gd name="T2" fmla="*/ 65 w 70"/>
                                    <a:gd name="T3" fmla="*/ 15 h 70"/>
                                    <a:gd name="T4" fmla="*/ 55 w 70"/>
                                    <a:gd name="T5" fmla="*/ 5 h 70"/>
                                    <a:gd name="T6" fmla="*/ 43 w 70"/>
                                    <a:gd name="T7" fmla="*/ 0 h 70"/>
                                    <a:gd name="T8" fmla="*/ 30 w 70"/>
                                    <a:gd name="T9" fmla="*/ 0 h 70"/>
                                    <a:gd name="T10" fmla="*/ 18 w 70"/>
                                    <a:gd name="T11" fmla="*/ 5 h 70"/>
                                    <a:gd name="T12" fmla="*/ 8 w 70"/>
                                    <a:gd name="T13" fmla="*/ 15 h 70"/>
                                    <a:gd name="T14" fmla="*/ 3 w 70"/>
                                    <a:gd name="T15" fmla="*/ 28 h 70"/>
                                    <a:gd name="T16" fmla="*/ 3 w 70"/>
                                    <a:gd name="T17" fmla="*/ 43 h 70"/>
                                    <a:gd name="T18" fmla="*/ 8 w 70"/>
                                    <a:gd name="T19" fmla="*/ 55 h 70"/>
                                    <a:gd name="T20" fmla="*/ 18 w 70"/>
                                    <a:gd name="T21" fmla="*/ 65 h 70"/>
                                    <a:gd name="T22" fmla="*/ 30 w 70"/>
                                    <a:gd name="T23" fmla="*/ 70 h 70"/>
                                    <a:gd name="T24" fmla="*/ 43 w 70"/>
                                    <a:gd name="T25" fmla="*/ 70 h 70"/>
                                    <a:gd name="T26" fmla="*/ 55 w 70"/>
                                    <a:gd name="T27" fmla="*/ 65 h 70"/>
                                    <a:gd name="T28" fmla="*/ 65 w 70"/>
                                    <a:gd name="T29" fmla="*/ 55 h 70"/>
                                    <a:gd name="T30" fmla="*/ 70 w 70"/>
                                    <a:gd name="T31" fmla="*/ 43 h 70"/>
                                    <a:gd name="T32" fmla="*/ 70 w 70"/>
                                    <a:gd name="T33" fmla="*/ 35 h 70"/>
                                    <a:gd name="T34" fmla="*/ 68 w 70"/>
                                    <a:gd name="T35" fmla="*/ 48 h 70"/>
                                    <a:gd name="T36" fmla="*/ 60 w 70"/>
                                    <a:gd name="T37" fmla="*/ 60 h 70"/>
                                    <a:gd name="T38" fmla="*/ 50 w 70"/>
                                    <a:gd name="T39" fmla="*/ 65 h 70"/>
                                    <a:gd name="T40" fmla="*/ 35 w 70"/>
                                    <a:gd name="T41" fmla="*/ 67 h 70"/>
                                    <a:gd name="T42" fmla="*/ 23 w 70"/>
                                    <a:gd name="T43" fmla="*/ 65 h 70"/>
                                    <a:gd name="T44" fmla="*/ 13 w 70"/>
                                    <a:gd name="T45" fmla="*/ 60 h 70"/>
                                    <a:gd name="T46" fmla="*/ 5 w 70"/>
                                    <a:gd name="T47" fmla="*/ 48 h 70"/>
                                    <a:gd name="T48" fmla="*/ 3 w 70"/>
                                    <a:gd name="T49" fmla="*/ 35 h 70"/>
                                    <a:gd name="T50" fmla="*/ 5 w 70"/>
                                    <a:gd name="T51" fmla="*/ 23 h 70"/>
                                    <a:gd name="T52" fmla="*/ 13 w 70"/>
                                    <a:gd name="T53" fmla="*/ 10 h 70"/>
                                    <a:gd name="T54" fmla="*/ 23 w 70"/>
                                    <a:gd name="T55" fmla="*/ 5 h 70"/>
                                    <a:gd name="T56" fmla="*/ 35 w 70"/>
                                    <a:gd name="T57" fmla="*/ 0 h 70"/>
                                    <a:gd name="T58" fmla="*/ 50 w 70"/>
                                    <a:gd name="T59" fmla="*/ 5 h 70"/>
                                    <a:gd name="T60" fmla="*/ 60 w 70"/>
                                    <a:gd name="T61" fmla="*/ 10 h 70"/>
                                    <a:gd name="T62" fmla="*/ 68 w 70"/>
                                    <a:gd name="T63" fmla="*/ 23 h 70"/>
                                    <a:gd name="T64" fmla="*/ 70 w 70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0" h="70">
                                      <a:moveTo>
                                        <a:pt x="70" y="35"/>
                                      </a:moveTo>
                                      <a:lnTo>
                                        <a:pt x="70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  <a:moveTo>
                                        <a:pt x="70" y="35"/>
                                      </a:moveTo>
                                      <a:lnTo>
                                        <a:pt x="70" y="43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BA8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6" name="Freeform 24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5135"/>
                                  <a:ext cx="42545" cy="4445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28 h 70"/>
                                    <a:gd name="T2" fmla="*/ 62 w 67"/>
                                    <a:gd name="T3" fmla="*/ 15 h 70"/>
                                    <a:gd name="T4" fmla="*/ 52 w 67"/>
                                    <a:gd name="T5" fmla="*/ 8 h 70"/>
                                    <a:gd name="T6" fmla="*/ 40 w 67"/>
                                    <a:gd name="T7" fmla="*/ 0 h 70"/>
                                    <a:gd name="T8" fmla="*/ 27 w 67"/>
                                    <a:gd name="T9" fmla="*/ 0 h 70"/>
                                    <a:gd name="T10" fmla="*/ 15 w 67"/>
                                    <a:gd name="T11" fmla="*/ 8 h 70"/>
                                    <a:gd name="T12" fmla="*/ 5 w 67"/>
                                    <a:gd name="T13" fmla="*/ 15 h 70"/>
                                    <a:gd name="T14" fmla="*/ 0 w 67"/>
                                    <a:gd name="T15" fmla="*/ 28 h 70"/>
                                    <a:gd name="T16" fmla="*/ 0 w 67"/>
                                    <a:gd name="T17" fmla="*/ 43 h 70"/>
                                    <a:gd name="T18" fmla="*/ 5 w 67"/>
                                    <a:gd name="T19" fmla="*/ 55 h 70"/>
                                    <a:gd name="T20" fmla="*/ 15 w 67"/>
                                    <a:gd name="T21" fmla="*/ 62 h 70"/>
                                    <a:gd name="T22" fmla="*/ 27 w 67"/>
                                    <a:gd name="T23" fmla="*/ 67 h 70"/>
                                    <a:gd name="T24" fmla="*/ 40 w 67"/>
                                    <a:gd name="T25" fmla="*/ 67 h 70"/>
                                    <a:gd name="T26" fmla="*/ 52 w 67"/>
                                    <a:gd name="T27" fmla="*/ 62 h 70"/>
                                    <a:gd name="T28" fmla="*/ 62 w 67"/>
                                    <a:gd name="T29" fmla="*/ 55 h 70"/>
                                    <a:gd name="T30" fmla="*/ 67 w 67"/>
                                    <a:gd name="T31" fmla="*/ 43 h 70"/>
                                    <a:gd name="T32" fmla="*/ 67 w 67"/>
                                    <a:gd name="T33" fmla="*/ 35 h 70"/>
                                    <a:gd name="T34" fmla="*/ 65 w 67"/>
                                    <a:gd name="T35" fmla="*/ 48 h 70"/>
                                    <a:gd name="T36" fmla="*/ 57 w 67"/>
                                    <a:gd name="T37" fmla="*/ 57 h 70"/>
                                    <a:gd name="T38" fmla="*/ 47 w 67"/>
                                    <a:gd name="T39" fmla="*/ 65 h 70"/>
                                    <a:gd name="T40" fmla="*/ 32 w 67"/>
                                    <a:gd name="T41" fmla="*/ 67 h 70"/>
                                    <a:gd name="T42" fmla="*/ 20 w 67"/>
                                    <a:gd name="T43" fmla="*/ 65 h 70"/>
                                    <a:gd name="T44" fmla="*/ 10 w 67"/>
                                    <a:gd name="T45" fmla="*/ 57 h 70"/>
                                    <a:gd name="T46" fmla="*/ 2 w 67"/>
                                    <a:gd name="T47" fmla="*/ 48 h 70"/>
                                    <a:gd name="T48" fmla="*/ 0 w 67"/>
                                    <a:gd name="T49" fmla="*/ 35 h 70"/>
                                    <a:gd name="T50" fmla="*/ 2 w 67"/>
                                    <a:gd name="T51" fmla="*/ 23 h 70"/>
                                    <a:gd name="T52" fmla="*/ 10 w 67"/>
                                    <a:gd name="T53" fmla="*/ 13 h 70"/>
                                    <a:gd name="T54" fmla="*/ 20 w 67"/>
                                    <a:gd name="T55" fmla="*/ 5 h 70"/>
                                    <a:gd name="T56" fmla="*/ 32 w 67"/>
                                    <a:gd name="T57" fmla="*/ 3 h 70"/>
                                    <a:gd name="T58" fmla="*/ 47 w 67"/>
                                    <a:gd name="T59" fmla="*/ 5 h 70"/>
                                    <a:gd name="T60" fmla="*/ 57 w 67"/>
                                    <a:gd name="T61" fmla="*/ 13 h 70"/>
                                    <a:gd name="T62" fmla="*/ 65 w 67"/>
                                    <a:gd name="T63" fmla="*/ 23 h 70"/>
                                    <a:gd name="T64" fmla="*/ 67 w 67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7" h="70">
                                      <a:moveTo>
                                        <a:pt x="67" y="35"/>
                                      </a:moveTo>
                                      <a:lnTo>
                                        <a:pt x="67" y="2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67" y="35"/>
                                      </a:moveTo>
                                      <a:lnTo>
                                        <a:pt x="65" y="4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BB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7" name="Freeform 24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5135"/>
                                  <a:ext cx="42545" cy="42545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35 h 67"/>
                                    <a:gd name="T2" fmla="*/ 67 w 67"/>
                                    <a:gd name="T3" fmla="*/ 28 h 67"/>
                                    <a:gd name="T4" fmla="*/ 65 w 67"/>
                                    <a:gd name="T5" fmla="*/ 23 h 67"/>
                                    <a:gd name="T6" fmla="*/ 62 w 67"/>
                                    <a:gd name="T7" fmla="*/ 15 h 67"/>
                                    <a:gd name="T8" fmla="*/ 57 w 67"/>
                                    <a:gd name="T9" fmla="*/ 10 h 67"/>
                                    <a:gd name="T10" fmla="*/ 52 w 67"/>
                                    <a:gd name="T11" fmla="*/ 8 h 67"/>
                                    <a:gd name="T12" fmla="*/ 47 w 67"/>
                                    <a:gd name="T13" fmla="*/ 5 h 67"/>
                                    <a:gd name="T14" fmla="*/ 40 w 67"/>
                                    <a:gd name="T15" fmla="*/ 3 h 67"/>
                                    <a:gd name="T16" fmla="*/ 32 w 67"/>
                                    <a:gd name="T17" fmla="*/ 0 h 67"/>
                                    <a:gd name="T18" fmla="*/ 27 w 67"/>
                                    <a:gd name="T19" fmla="*/ 3 h 67"/>
                                    <a:gd name="T20" fmla="*/ 20 w 67"/>
                                    <a:gd name="T21" fmla="*/ 5 h 67"/>
                                    <a:gd name="T22" fmla="*/ 15 w 67"/>
                                    <a:gd name="T23" fmla="*/ 8 h 67"/>
                                    <a:gd name="T24" fmla="*/ 10 w 67"/>
                                    <a:gd name="T25" fmla="*/ 10 h 67"/>
                                    <a:gd name="T26" fmla="*/ 5 w 67"/>
                                    <a:gd name="T27" fmla="*/ 15 h 67"/>
                                    <a:gd name="T28" fmla="*/ 2 w 67"/>
                                    <a:gd name="T29" fmla="*/ 23 h 67"/>
                                    <a:gd name="T30" fmla="*/ 0 w 67"/>
                                    <a:gd name="T31" fmla="*/ 28 h 67"/>
                                    <a:gd name="T32" fmla="*/ 0 w 67"/>
                                    <a:gd name="T33" fmla="*/ 35 h 67"/>
                                    <a:gd name="T34" fmla="*/ 0 w 67"/>
                                    <a:gd name="T35" fmla="*/ 43 h 67"/>
                                    <a:gd name="T36" fmla="*/ 2 w 67"/>
                                    <a:gd name="T37" fmla="*/ 48 h 67"/>
                                    <a:gd name="T38" fmla="*/ 5 w 67"/>
                                    <a:gd name="T39" fmla="*/ 55 h 67"/>
                                    <a:gd name="T40" fmla="*/ 10 w 67"/>
                                    <a:gd name="T41" fmla="*/ 60 h 67"/>
                                    <a:gd name="T42" fmla="*/ 15 w 67"/>
                                    <a:gd name="T43" fmla="*/ 62 h 67"/>
                                    <a:gd name="T44" fmla="*/ 20 w 67"/>
                                    <a:gd name="T45" fmla="*/ 65 h 67"/>
                                    <a:gd name="T46" fmla="*/ 27 w 67"/>
                                    <a:gd name="T47" fmla="*/ 67 h 67"/>
                                    <a:gd name="T48" fmla="*/ 32 w 67"/>
                                    <a:gd name="T49" fmla="*/ 67 h 67"/>
                                    <a:gd name="T50" fmla="*/ 40 w 67"/>
                                    <a:gd name="T51" fmla="*/ 67 h 67"/>
                                    <a:gd name="T52" fmla="*/ 47 w 67"/>
                                    <a:gd name="T53" fmla="*/ 65 h 67"/>
                                    <a:gd name="T54" fmla="*/ 52 w 67"/>
                                    <a:gd name="T55" fmla="*/ 62 h 67"/>
                                    <a:gd name="T56" fmla="*/ 57 w 67"/>
                                    <a:gd name="T57" fmla="*/ 60 h 67"/>
                                    <a:gd name="T58" fmla="*/ 62 w 67"/>
                                    <a:gd name="T59" fmla="*/ 55 h 67"/>
                                    <a:gd name="T60" fmla="*/ 65 w 67"/>
                                    <a:gd name="T61" fmla="*/ 48 h 67"/>
                                    <a:gd name="T62" fmla="*/ 67 w 67"/>
                                    <a:gd name="T63" fmla="*/ 43 h 67"/>
                                    <a:gd name="T64" fmla="*/ 67 w 67"/>
                                    <a:gd name="T65" fmla="*/ 35 h 67"/>
                                    <a:gd name="T66" fmla="*/ 65 w 67"/>
                                    <a:gd name="T67" fmla="*/ 35 h 67"/>
                                    <a:gd name="T68" fmla="*/ 62 w 67"/>
                                    <a:gd name="T69" fmla="*/ 48 h 67"/>
                                    <a:gd name="T70" fmla="*/ 57 w 67"/>
                                    <a:gd name="T71" fmla="*/ 57 h 67"/>
                                    <a:gd name="T72" fmla="*/ 45 w 67"/>
                                    <a:gd name="T73" fmla="*/ 65 h 67"/>
                                    <a:gd name="T74" fmla="*/ 32 w 67"/>
                                    <a:gd name="T75" fmla="*/ 67 h 67"/>
                                    <a:gd name="T76" fmla="*/ 20 w 67"/>
                                    <a:gd name="T77" fmla="*/ 65 h 67"/>
                                    <a:gd name="T78" fmla="*/ 10 w 67"/>
                                    <a:gd name="T79" fmla="*/ 57 h 67"/>
                                    <a:gd name="T80" fmla="*/ 5 w 67"/>
                                    <a:gd name="T81" fmla="*/ 48 h 67"/>
                                    <a:gd name="T82" fmla="*/ 2 w 67"/>
                                    <a:gd name="T83" fmla="*/ 35 h 67"/>
                                    <a:gd name="T84" fmla="*/ 5 w 67"/>
                                    <a:gd name="T85" fmla="*/ 23 h 67"/>
                                    <a:gd name="T86" fmla="*/ 10 w 67"/>
                                    <a:gd name="T87" fmla="*/ 13 h 67"/>
                                    <a:gd name="T88" fmla="*/ 20 w 67"/>
                                    <a:gd name="T89" fmla="*/ 5 h 67"/>
                                    <a:gd name="T90" fmla="*/ 32 w 67"/>
                                    <a:gd name="T91" fmla="*/ 3 h 67"/>
                                    <a:gd name="T92" fmla="*/ 45 w 67"/>
                                    <a:gd name="T93" fmla="*/ 5 h 67"/>
                                    <a:gd name="T94" fmla="*/ 57 w 67"/>
                                    <a:gd name="T95" fmla="*/ 13 h 67"/>
                                    <a:gd name="T96" fmla="*/ 62 w 67"/>
                                    <a:gd name="T97" fmla="*/ 23 h 67"/>
                                    <a:gd name="T98" fmla="*/ 65 w 67"/>
                                    <a:gd name="T99" fmla="*/ 35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" h="67">
                                      <a:moveTo>
                                        <a:pt x="67" y="35"/>
                                      </a:moveTo>
                                      <a:lnTo>
                                        <a:pt x="67" y="2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65" y="35"/>
                                      </a:moveTo>
                                      <a:lnTo>
                                        <a:pt x="62" y="48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2" y="23"/>
                                      </a:lnTo>
                                      <a:lnTo>
                                        <a:pt x="6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BD9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8" name="Freeform 24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7040"/>
                                  <a:ext cx="42545" cy="4064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32 h 64"/>
                                    <a:gd name="T2" fmla="*/ 65 w 67"/>
                                    <a:gd name="T3" fmla="*/ 25 h 64"/>
                                    <a:gd name="T4" fmla="*/ 65 w 67"/>
                                    <a:gd name="T5" fmla="*/ 20 h 64"/>
                                    <a:gd name="T6" fmla="*/ 60 w 67"/>
                                    <a:gd name="T7" fmla="*/ 15 h 64"/>
                                    <a:gd name="T8" fmla="*/ 57 w 67"/>
                                    <a:gd name="T9" fmla="*/ 10 h 64"/>
                                    <a:gd name="T10" fmla="*/ 52 w 67"/>
                                    <a:gd name="T11" fmla="*/ 5 h 64"/>
                                    <a:gd name="T12" fmla="*/ 47 w 67"/>
                                    <a:gd name="T13" fmla="*/ 2 h 64"/>
                                    <a:gd name="T14" fmla="*/ 40 w 67"/>
                                    <a:gd name="T15" fmla="*/ 0 h 64"/>
                                    <a:gd name="T16" fmla="*/ 32 w 67"/>
                                    <a:gd name="T17" fmla="*/ 0 h 64"/>
                                    <a:gd name="T18" fmla="*/ 27 w 67"/>
                                    <a:gd name="T19" fmla="*/ 0 h 64"/>
                                    <a:gd name="T20" fmla="*/ 20 w 67"/>
                                    <a:gd name="T21" fmla="*/ 2 h 64"/>
                                    <a:gd name="T22" fmla="*/ 15 w 67"/>
                                    <a:gd name="T23" fmla="*/ 5 h 64"/>
                                    <a:gd name="T24" fmla="*/ 10 w 67"/>
                                    <a:gd name="T25" fmla="*/ 10 h 64"/>
                                    <a:gd name="T26" fmla="*/ 5 w 67"/>
                                    <a:gd name="T27" fmla="*/ 15 h 64"/>
                                    <a:gd name="T28" fmla="*/ 2 w 67"/>
                                    <a:gd name="T29" fmla="*/ 20 h 64"/>
                                    <a:gd name="T30" fmla="*/ 0 w 67"/>
                                    <a:gd name="T31" fmla="*/ 25 h 64"/>
                                    <a:gd name="T32" fmla="*/ 0 w 67"/>
                                    <a:gd name="T33" fmla="*/ 32 h 64"/>
                                    <a:gd name="T34" fmla="*/ 0 w 67"/>
                                    <a:gd name="T35" fmla="*/ 40 h 64"/>
                                    <a:gd name="T36" fmla="*/ 2 w 67"/>
                                    <a:gd name="T37" fmla="*/ 45 h 64"/>
                                    <a:gd name="T38" fmla="*/ 5 w 67"/>
                                    <a:gd name="T39" fmla="*/ 50 h 64"/>
                                    <a:gd name="T40" fmla="*/ 10 w 67"/>
                                    <a:gd name="T41" fmla="*/ 54 h 64"/>
                                    <a:gd name="T42" fmla="*/ 15 w 67"/>
                                    <a:gd name="T43" fmla="*/ 59 h 64"/>
                                    <a:gd name="T44" fmla="*/ 20 w 67"/>
                                    <a:gd name="T45" fmla="*/ 62 h 64"/>
                                    <a:gd name="T46" fmla="*/ 27 w 67"/>
                                    <a:gd name="T47" fmla="*/ 64 h 64"/>
                                    <a:gd name="T48" fmla="*/ 32 w 67"/>
                                    <a:gd name="T49" fmla="*/ 64 h 64"/>
                                    <a:gd name="T50" fmla="*/ 40 w 67"/>
                                    <a:gd name="T51" fmla="*/ 64 h 64"/>
                                    <a:gd name="T52" fmla="*/ 47 w 67"/>
                                    <a:gd name="T53" fmla="*/ 62 h 64"/>
                                    <a:gd name="T54" fmla="*/ 52 w 67"/>
                                    <a:gd name="T55" fmla="*/ 59 h 64"/>
                                    <a:gd name="T56" fmla="*/ 57 w 67"/>
                                    <a:gd name="T57" fmla="*/ 54 h 64"/>
                                    <a:gd name="T58" fmla="*/ 60 w 67"/>
                                    <a:gd name="T59" fmla="*/ 50 h 64"/>
                                    <a:gd name="T60" fmla="*/ 65 w 67"/>
                                    <a:gd name="T61" fmla="*/ 45 h 64"/>
                                    <a:gd name="T62" fmla="*/ 65 w 67"/>
                                    <a:gd name="T63" fmla="*/ 40 h 64"/>
                                    <a:gd name="T64" fmla="*/ 67 w 67"/>
                                    <a:gd name="T65" fmla="*/ 32 h 64"/>
                                    <a:gd name="T66" fmla="*/ 65 w 67"/>
                                    <a:gd name="T67" fmla="*/ 32 h 64"/>
                                    <a:gd name="T68" fmla="*/ 62 w 67"/>
                                    <a:gd name="T69" fmla="*/ 45 h 64"/>
                                    <a:gd name="T70" fmla="*/ 55 w 67"/>
                                    <a:gd name="T71" fmla="*/ 54 h 64"/>
                                    <a:gd name="T72" fmla="*/ 45 w 67"/>
                                    <a:gd name="T73" fmla="*/ 62 h 64"/>
                                    <a:gd name="T74" fmla="*/ 32 w 67"/>
                                    <a:gd name="T75" fmla="*/ 64 h 64"/>
                                    <a:gd name="T76" fmla="*/ 22 w 67"/>
                                    <a:gd name="T77" fmla="*/ 62 h 64"/>
                                    <a:gd name="T78" fmla="*/ 12 w 67"/>
                                    <a:gd name="T79" fmla="*/ 54 h 64"/>
                                    <a:gd name="T80" fmla="*/ 5 w 67"/>
                                    <a:gd name="T81" fmla="*/ 45 h 64"/>
                                    <a:gd name="T82" fmla="*/ 2 w 67"/>
                                    <a:gd name="T83" fmla="*/ 32 h 64"/>
                                    <a:gd name="T84" fmla="*/ 5 w 67"/>
                                    <a:gd name="T85" fmla="*/ 20 h 64"/>
                                    <a:gd name="T86" fmla="*/ 12 w 67"/>
                                    <a:gd name="T87" fmla="*/ 10 h 64"/>
                                    <a:gd name="T88" fmla="*/ 22 w 67"/>
                                    <a:gd name="T89" fmla="*/ 2 h 64"/>
                                    <a:gd name="T90" fmla="*/ 32 w 67"/>
                                    <a:gd name="T91" fmla="*/ 0 h 64"/>
                                    <a:gd name="T92" fmla="*/ 45 w 67"/>
                                    <a:gd name="T93" fmla="*/ 2 h 64"/>
                                    <a:gd name="T94" fmla="*/ 55 w 67"/>
                                    <a:gd name="T95" fmla="*/ 10 h 64"/>
                                    <a:gd name="T96" fmla="*/ 62 w 67"/>
                                    <a:gd name="T97" fmla="*/ 20 h 64"/>
                                    <a:gd name="T98" fmla="*/ 65 w 67"/>
                                    <a:gd name="T99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" h="64">
                                      <a:moveTo>
                                        <a:pt x="67" y="32"/>
                                      </a:moveTo>
                                      <a:lnTo>
                                        <a:pt x="65" y="25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15" y="59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7" y="64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7" y="32"/>
                                      </a:lnTo>
                                      <a:close/>
                                      <a:moveTo>
                                        <a:pt x="65" y="32"/>
                                      </a:moveTo>
                                      <a:lnTo>
                                        <a:pt x="62" y="45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5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1BE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9" name="Freeform 24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7040"/>
                                  <a:ext cx="40005" cy="4064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2 h 64"/>
                                    <a:gd name="T2" fmla="*/ 60 w 63"/>
                                    <a:gd name="T3" fmla="*/ 20 h 64"/>
                                    <a:gd name="T4" fmla="*/ 55 w 63"/>
                                    <a:gd name="T5" fmla="*/ 10 h 64"/>
                                    <a:gd name="T6" fmla="*/ 43 w 63"/>
                                    <a:gd name="T7" fmla="*/ 2 h 64"/>
                                    <a:gd name="T8" fmla="*/ 30 w 63"/>
                                    <a:gd name="T9" fmla="*/ 0 h 64"/>
                                    <a:gd name="T10" fmla="*/ 18 w 63"/>
                                    <a:gd name="T11" fmla="*/ 2 h 64"/>
                                    <a:gd name="T12" fmla="*/ 8 w 63"/>
                                    <a:gd name="T13" fmla="*/ 10 h 64"/>
                                    <a:gd name="T14" fmla="*/ 3 w 63"/>
                                    <a:gd name="T15" fmla="*/ 20 h 64"/>
                                    <a:gd name="T16" fmla="*/ 0 w 63"/>
                                    <a:gd name="T17" fmla="*/ 32 h 64"/>
                                    <a:gd name="T18" fmla="*/ 3 w 63"/>
                                    <a:gd name="T19" fmla="*/ 45 h 64"/>
                                    <a:gd name="T20" fmla="*/ 8 w 63"/>
                                    <a:gd name="T21" fmla="*/ 54 h 64"/>
                                    <a:gd name="T22" fmla="*/ 18 w 63"/>
                                    <a:gd name="T23" fmla="*/ 62 h 64"/>
                                    <a:gd name="T24" fmla="*/ 30 w 63"/>
                                    <a:gd name="T25" fmla="*/ 64 h 64"/>
                                    <a:gd name="T26" fmla="*/ 43 w 63"/>
                                    <a:gd name="T27" fmla="*/ 62 h 64"/>
                                    <a:gd name="T28" fmla="*/ 55 w 63"/>
                                    <a:gd name="T29" fmla="*/ 54 h 64"/>
                                    <a:gd name="T30" fmla="*/ 60 w 63"/>
                                    <a:gd name="T31" fmla="*/ 45 h 64"/>
                                    <a:gd name="T32" fmla="*/ 63 w 63"/>
                                    <a:gd name="T33" fmla="*/ 32 h 64"/>
                                    <a:gd name="T34" fmla="*/ 63 w 63"/>
                                    <a:gd name="T35" fmla="*/ 32 h 64"/>
                                    <a:gd name="T36" fmla="*/ 60 w 63"/>
                                    <a:gd name="T37" fmla="*/ 45 h 64"/>
                                    <a:gd name="T38" fmla="*/ 53 w 63"/>
                                    <a:gd name="T39" fmla="*/ 54 h 64"/>
                                    <a:gd name="T40" fmla="*/ 43 w 63"/>
                                    <a:gd name="T41" fmla="*/ 59 h 64"/>
                                    <a:gd name="T42" fmla="*/ 30 w 63"/>
                                    <a:gd name="T43" fmla="*/ 62 h 64"/>
                                    <a:gd name="T44" fmla="*/ 20 w 63"/>
                                    <a:gd name="T45" fmla="*/ 59 h 64"/>
                                    <a:gd name="T46" fmla="*/ 10 w 63"/>
                                    <a:gd name="T47" fmla="*/ 54 h 64"/>
                                    <a:gd name="T48" fmla="*/ 3 w 63"/>
                                    <a:gd name="T49" fmla="*/ 45 h 64"/>
                                    <a:gd name="T50" fmla="*/ 0 w 63"/>
                                    <a:gd name="T51" fmla="*/ 32 h 64"/>
                                    <a:gd name="T52" fmla="*/ 3 w 63"/>
                                    <a:gd name="T53" fmla="*/ 20 h 64"/>
                                    <a:gd name="T54" fmla="*/ 10 w 63"/>
                                    <a:gd name="T55" fmla="*/ 10 h 64"/>
                                    <a:gd name="T56" fmla="*/ 20 w 63"/>
                                    <a:gd name="T57" fmla="*/ 5 h 64"/>
                                    <a:gd name="T58" fmla="*/ 30 w 63"/>
                                    <a:gd name="T59" fmla="*/ 2 h 64"/>
                                    <a:gd name="T60" fmla="*/ 43 w 63"/>
                                    <a:gd name="T61" fmla="*/ 5 h 64"/>
                                    <a:gd name="T62" fmla="*/ 53 w 63"/>
                                    <a:gd name="T63" fmla="*/ 10 h 64"/>
                                    <a:gd name="T64" fmla="*/ 60 w 63"/>
                                    <a:gd name="T65" fmla="*/ 20 h 64"/>
                                    <a:gd name="T66" fmla="*/ 63 w 63"/>
                                    <a:gd name="T67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4">
                                      <a:moveTo>
                                        <a:pt x="63" y="32"/>
                                      </a:moveTo>
                                      <a:lnTo>
                                        <a:pt x="60" y="2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  <a:moveTo>
                                        <a:pt x="63" y="32"/>
                                      </a:moveTo>
                                      <a:lnTo>
                                        <a:pt x="60" y="45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C09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0" name="Freeform 24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7040"/>
                                  <a:ext cx="40005" cy="4064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2 h 64"/>
                                    <a:gd name="T2" fmla="*/ 60 w 63"/>
                                    <a:gd name="T3" fmla="*/ 20 h 64"/>
                                    <a:gd name="T4" fmla="*/ 53 w 63"/>
                                    <a:gd name="T5" fmla="*/ 10 h 64"/>
                                    <a:gd name="T6" fmla="*/ 43 w 63"/>
                                    <a:gd name="T7" fmla="*/ 2 h 64"/>
                                    <a:gd name="T8" fmla="*/ 30 w 63"/>
                                    <a:gd name="T9" fmla="*/ 0 h 64"/>
                                    <a:gd name="T10" fmla="*/ 20 w 63"/>
                                    <a:gd name="T11" fmla="*/ 2 h 64"/>
                                    <a:gd name="T12" fmla="*/ 10 w 63"/>
                                    <a:gd name="T13" fmla="*/ 10 h 64"/>
                                    <a:gd name="T14" fmla="*/ 3 w 63"/>
                                    <a:gd name="T15" fmla="*/ 20 h 64"/>
                                    <a:gd name="T16" fmla="*/ 0 w 63"/>
                                    <a:gd name="T17" fmla="*/ 32 h 64"/>
                                    <a:gd name="T18" fmla="*/ 3 w 63"/>
                                    <a:gd name="T19" fmla="*/ 45 h 64"/>
                                    <a:gd name="T20" fmla="*/ 10 w 63"/>
                                    <a:gd name="T21" fmla="*/ 54 h 64"/>
                                    <a:gd name="T22" fmla="*/ 20 w 63"/>
                                    <a:gd name="T23" fmla="*/ 62 h 64"/>
                                    <a:gd name="T24" fmla="*/ 30 w 63"/>
                                    <a:gd name="T25" fmla="*/ 64 h 64"/>
                                    <a:gd name="T26" fmla="*/ 43 w 63"/>
                                    <a:gd name="T27" fmla="*/ 62 h 64"/>
                                    <a:gd name="T28" fmla="*/ 53 w 63"/>
                                    <a:gd name="T29" fmla="*/ 54 h 64"/>
                                    <a:gd name="T30" fmla="*/ 60 w 63"/>
                                    <a:gd name="T31" fmla="*/ 45 h 64"/>
                                    <a:gd name="T32" fmla="*/ 63 w 63"/>
                                    <a:gd name="T33" fmla="*/ 32 h 64"/>
                                    <a:gd name="T34" fmla="*/ 60 w 63"/>
                                    <a:gd name="T35" fmla="*/ 32 h 64"/>
                                    <a:gd name="T36" fmla="*/ 58 w 63"/>
                                    <a:gd name="T37" fmla="*/ 45 h 64"/>
                                    <a:gd name="T38" fmla="*/ 53 w 63"/>
                                    <a:gd name="T39" fmla="*/ 52 h 64"/>
                                    <a:gd name="T40" fmla="*/ 43 w 63"/>
                                    <a:gd name="T41" fmla="*/ 59 h 64"/>
                                    <a:gd name="T42" fmla="*/ 30 w 63"/>
                                    <a:gd name="T43" fmla="*/ 62 h 64"/>
                                    <a:gd name="T44" fmla="*/ 20 w 63"/>
                                    <a:gd name="T45" fmla="*/ 59 h 64"/>
                                    <a:gd name="T46" fmla="*/ 10 w 63"/>
                                    <a:gd name="T47" fmla="*/ 52 h 64"/>
                                    <a:gd name="T48" fmla="*/ 3 w 63"/>
                                    <a:gd name="T49" fmla="*/ 45 h 64"/>
                                    <a:gd name="T50" fmla="*/ 0 w 63"/>
                                    <a:gd name="T51" fmla="*/ 32 h 64"/>
                                    <a:gd name="T52" fmla="*/ 3 w 63"/>
                                    <a:gd name="T53" fmla="*/ 20 h 64"/>
                                    <a:gd name="T54" fmla="*/ 10 w 63"/>
                                    <a:gd name="T55" fmla="*/ 12 h 64"/>
                                    <a:gd name="T56" fmla="*/ 20 w 63"/>
                                    <a:gd name="T57" fmla="*/ 5 h 64"/>
                                    <a:gd name="T58" fmla="*/ 30 w 63"/>
                                    <a:gd name="T59" fmla="*/ 2 h 64"/>
                                    <a:gd name="T60" fmla="*/ 43 w 63"/>
                                    <a:gd name="T61" fmla="*/ 5 h 64"/>
                                    <a:gd name="T62" fmla="*/ 53 w 63"/>
                                    <a:gd name="T63" fmla="*/ 12 h 64"/>
                                    <a:gd name="T64" fmla="*/ 58 w 63"/>
                                    <a:gd name="T65" fmla="*/ 20 h 64"/>
                                    <a:gd name="T66" fmla="*/ 60 w 63"/>
                                    <a:gd name="T67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4">
                                      <a:moveTo>
                                        <a:pt x="63" y="32"/>
                                      </a:moveTo>
                                      <a:lnTo>
                                        <a:pt x="60" y="20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  <a:moveTo>
                                        <a:pt x="60" y="32"/>
                                      </a:moveTo>
                                      <a:lnTo>
                                        <a:pt x="58" y="45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C1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Freeform 24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8310"/>
                                  <a:ext cx="40005" cy="3810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0 h 60"/>
                                    <a:gd name="T2" fmla="*/ 60 w 63"/>
                                    <a:gd name="T3" fmla="*/ 18 h 60"/>
                                    <a:gd name="T4" fmla="*/ 53 w 63"/>
                                    <a:gd name="T5" fmla="*/ 8 h 60"/>
                                    <a:gd name="T6" fmla="*/ 43 w 63"/>
                                    <a:gd name="T7" fmla="*/ 3 h 60"/>
                                    <a:gd name="T8" fmla="*/ 30 w 63"/>
                                    <a:gd name="T9" fmla="*/ 0 h 60"/>
                                    <a:gd name="T10" fmla="*/ 20 w 63"/>
                                    <a:gd name="T11" fmla="*/ 3 h 60"/>
                                    <a:gd name="T12" fmla="*/ 10 w 63"/>
                                    <a:gd name="T13" fmla="*/ 8 h 60"/>
                                    <a:gd name="T14" fmla="*/ 3 w 63"/>
                                    <a:gd name="T15" fmla="*/ 18 h 60"/>
                                    <a:gd name="T16" fmla="*/ 0 w 63"/>
                                    <a:gd name="T17" fmla="*/ 30 h 60"/>
                                    <a:gd name="T18" fmla="*/ 3 w 63"/>
                                    <a:gd name="T19" fmla="*/ 43 h 60"/>
                                    <a:gd name="T20" fmla="*/ 10 w 63"/>
                                    <a:gd name="T21" fmla="*/ 52 h 60"/>
                                    <a:gd name="T22" fmla="*/ 20 w 63"/>
                                    <a:gd name="T23" fmla="*/ 57 h 60"/>
                                    <a:gd name="T24" fmla="*/ 30 w 63"/>
                                    <a:gd name="T25" fmla="*/ 60 h 60"/>
                                    <a:gd name="T26" fmla="*/ 43 w 63"/>
                                    <a:gd name="T27" fmla="*/ 57 h 60"/>
                                    <a:gd name="T28" fmla="*/ 53 w 63"/>
                                    <a:gd name="T29" fmla="*/ 52 h 60"/>
                                    <a:gd name="T30" fmla="*/ 60 w 63"/>
                                    <a:gd name="T31" fmla="*/ 43 h 60"/>
                                    <a:gd name="T32" fmla="*/ 63 w 63"/>
                                    <a:gd name="T33" fmla="*/ 30 h 60"/>
                                    <a:gd name="T34" fmla="*/ 60 w 63"/>
                                    <a:gd name="T35" fmla="*/ 30 h 60"/>
                                    <a:gd name="T36" fmla="*/ 58 w 63"/>
                                    <a:gd name="T37" fmla="*/ 43 h 60"/>
                                    <a:gd name="T38" fmla="*/ 53 w 63"/>
                                    <a:gd name="T39" fmla="*/ 50 h 60"/>
                                    <a:gd name="T40" fmla="*/ 43 w 63"/>
                                    <a:gd name="T41" fmla="*/ 57 h 60"/>
                                    <a:gd name="T42" fmla="*/ 30 w 63"/>
                                    <a:gd name="T43" fmla="*/ 60 h 60"/>
                                    <a:gd name="T44" fmla="*/ 20 w 63"/>
                                    <a:gd name="T45" fmla="*/ 57 h 60"/>
                                    <a:gd name="T46" fmla="*/ 10 w 63"/>
                                    <a:gd name="T47" fmla="*/ 50 h 60"/>
                                    <a:gd name="T48" fmla="*/ 5 w 63"/>
                                    <a:gd name="T49" fmla="*/ 43 h 60"/>
                                    <a:gd name="T50" fmla="*/ 3 w 63"/>
                                    <a:gd name="T51" fmla="*/ 30 h 60"/>
                                    <a:gd name="T52" fmla="*/ 5 w 63"/>
                                    <a:gd name="T53" fmla="*/ 18 h 60"/>
                                    <a:gd name="T54" fmla="*/ 10 w 63"/>
                                    <a:gd name="T55" fmla="*/ 10 h 60"/>
                                    <a:gd name="T56" fmla="*/ 20 w 63"/>
                                    <a:gd name="T57" fmla="*/ 3 h 60"/>
                                    <a:gd name="T58" fmla="*/ 30 w 63"/>
                                    <a:gd name="T59" fmla="*/ 0 h 60"/>
                                    <a:gd name="T60" fmla="*/ 43 w 63"/>
                                    <a:gd name="T61" fmla="*/ 3 h 60"/>
                                    <a:gd name="T62" fmla="*/ 53 w 63"/>
                                    <a:gd name="T63" fmla="*/ 10 h 60"/>
                                    <a:gd name="T64" fmla="*/ 58 w 63"/>
                                    <a:gd name="T65" fmla="*/ 18 h 60"/>
                                    <a:gd name="T66" fmla="*/ 60 w 63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0">
                                      <a:moveTo>
                                        <a:pt x="63" y="30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3" y="30"/>
                                      </a:lnTo>
                                      <a:close/>
                                      <a:moveTo>
                                        <a:pt x="60" y="30"/>
                                      </a:moveTo>
                                      <a:lnTo>
                                        <a:pt x="58" y="43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C29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Freeform 24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8310"/>
                                  <a:ext cx="38100" cy="3810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30 h 60"/>
                                    <a:gd name="T2" fmla="*/ 58 w 60"/>
                                    <a:gd name="T3" fmla="*/ 18 h 60"/>
                                    <a:gd name="T4" fmla="*/ 53 w 60"/>
                                    <a:gd name="T5" fmla="*/ 10 h 60"/>
                                    <a:gd name="T6" fmla="*/ 43 w 60"/>
                                    <a:gd name="T7" fmla="*/ 3 h 60"/>
                                    <a:gd name="T8" fmla="*/ 30 w 60"/>
                                    <a:gd name="T9" fmla="*/ 0 h 60"/>
                                    <a:gd name="T10" fmla="*/ 20 w 60"/>
                                    <a:gd name="T11" fmla="*/ 3 h 60"/>
                                    <a:gd name="T12" fmla="*/ 10 w 60"/>
                                    <a:gd name="T13" fmla="*/ 10 h 60"/>
                                    <a:gd name="T14" fmla="*/ 3 w 60"/>
                                    <a:gd name="T15" fmla="*/ 18 h 60"/>
                                    <a:gd name="T16" fmla="*/ 0 w 60"/>
                                    <a:gd name="T17" fmla="*/ 30 h 60"/>
                                    <a:gd name="T18" fmla="*/ 3 w 60"/>
                                    <a:gd name="T19" fmla="*/ 43 h 60"/>
                                    <a:gd name="T20" fmla="*/ 10 w 60"/>
                                    <a:gd name="T21" fmla="*/ 50 h 60"/>
                                    <a:gd name="T22" fmla="*/ 20 w 60"/>
                                    <a:gd name="T23" fmla="*/ 57 h 60"/>
                                    <a:gd name="T24" fmla="*/ 30 w 60"/>
                                    <a:gd name="T25" fmla="*/ 60 h 60"/>
                                    <a:gd name="T26" fmla="*/ 43 w 60"/>
                                    <a:gd name="T27" fmla="*/ 57 h 60"/>
                                    <a:gd name="T28" fmla="*/ 53 w 60"/>
                                    <a:gd name="T29" fmla="*/ 50 h 60"/>
                                    <a:gd name="T30" fmla="*/ 58 w 60"/>
                                    <a:gd name="T31" fmla="*/ 43 h 60"/>
                                    <a:gd name="T32" fmla="*/ 60 w 60"/>
                                    <a:gd name="T33" fmla="*/ 30 h 60"/>
                                    <a:gd name="T34" fmla="*/ 60 w 60"/>
                                    <a:gd name="T35" fmla="*/ 30 h 60"/>
                                    <a:gd name="T36" fmla="*/ 58 w 60"/>
                                    <a:gd name="T37" fmla="*/ 40 h 60"/>
                                    <a:gd name="T38" fmla="*/ 50 w 60"/>
                                    <a:gd name="T39" fmla="*/ 50 h 60"/>
                                    <a:gd name="T40" fmla="*/ 43 w 60"/>
                                    <a:gd name="T41" fmla="*/ 55 h 60"/>
                                    <a:gd name="T42" fmla="*/ 30 w 60"/>
                                    <a:gd name="T43" fmla="*/ 57 h 60"/>
                                    <a:gd name="T44" fmla="*/ 20 w 60"/>
                                    <a:gd name="T45" fmla="*/ 55 h 60"/>
                                    <a:gd name="T46" fmla="*/ 10 w 60"/>
                                    <a:gd name="T47" fmla="*/ 50 h 60"/>
                                    <a:gd name="T48" fmla="*/ 5 w 60"/>
                                    <a:gd name="T49" fmla="*/ 40 h 60"/>
                                    <a:gd name="T50" fmla="*/ 3 w 60"/>
                                    <a:gd name="T51" fmla="*/ 30 h 60"/>
                                    <a:gd name="T52" fmla="*/ 5 w 60"/>
                                    <a:gd name="T53" fmla="*/ 20 h 60"/>
                                    <a:gd name="T54" fmla="*/ 10 w 60"/>
                                    <a:gd name="T55" fmla="*/ 10 h 60"/>
                                    <a:gd name="T56" fmla="*/ 20 w 60"/>
                                    <a:gd name="T57" fmla="*/ 3 h 60"/>
                                    <a:gd name="T58" fmla="*/ 30 w 60"/>
                                    <a:gd name="T59" fmla="*/ 3 h 60"/>
                                    <a:gd name="T60" fmla="*/ 43 w 60"/>
                                    <a:gd name="T61" fmla="*/ 3 h 60"/>
                                    <a:gd name="T62" fmla="*/ 50 w 60"/>
                                    <a:gd name="T63" fmla="*/ 10 h 60"/>
                                    <a:gd name="T64" fmla="*/ 58 w 60"/>
                                    <a:gd name="T65" fmla="*/ 20 h 60"/>
                                    <a:gd name="T66" fmla="*/ 60 w 60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60" y="30"/>
                                      </a:moveTo>
                                      <a:lnTo>
                                        <a:pt x="58" y="18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  <a:moveTo>
                                        <a:pt x="60" y="30"/>
                                      </a:moveTo>
                                      <a:lnTo>
                                        <a:pt x="58" y="4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C39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3" name="Freeform 24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48310"/>
                                  <a:ext cx="36195" cy="38100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30 h 60"/>
                                    <a:gd name="T2" fmla="*/ 55 w 57"/>
                                    <a:gd name="T3" fmla="*/ 18 h 60"/>
                                    <a:gd name="T4" fmla="*/ 50 w 57"/>
                                    <a:gd name="T5" fmla="*/ 10 h 60"/>
                                    <a:gd name="T6" fmla="*/ 40 w 57"/>
                                    <a:gd name="T7" fmla="*/ 3 h 60"/>
                                    <a:gd name="T8" fmla="*/ 27 w 57"/>
                                    <a:gd name="T9" fmla="*/ 0 h 60"/>
                                    <a:gd name="T10" fmla="*/ 17 w 57"/>
                                    <a:gd name="T11" fmla="*/ 3 h 60"/>
                                    <a:gd name="T12" fmla="*/ 7 w 57"/>
                                    <a:gd name="T13" fmla="*/ 10 h 60"/>
                                    <a:gd name="T14" fmla="*/ 2 w 57"/>
                                    <a:gd name="T15" fmla="*/ 18 h 60"/>
                                    <a:gd name="T16" fmla="*/ 0 w 57"/>
                                    <a:gd name="T17" fmla="*/ 30 h 60"/>
                                    <a:gd name="T18" fmla="*/ 2 w 57"/>
                                    <a:gd name="T19" fmla="*/ 43 h 60"/>
                                    <a:gd name="T20" fmla="*/ 7 w 57"/>
                                    <a:gd name="T21" fmla="*/ 50 h 60"/>
                                    <a:gd name="T22" fmla="*/ 17 w 57"/>
                                    <a:gd name="T23" fmla="*/ 57 h 60"/>
                                    <a:gd name="T24" fmla="*/ 27 w 57"/>
                                    <a:gd name="T25" fmla="*/ 60 h 60"/>
                                    <a:gd name="T26" fmla="*/ 40 w 57"/>
                                    <a:gd name="T27" fmla="*/ 57 h 60"/>
                                    <a:gd name="T28" fmla="*/ 50 w 57"/>
                                    <a:gd name="T29" fmla="*/ 50 h 60"/>
                                    <a:gd name="T30" fmla="*/ 55 w 57"/>
                                    <a:gd name="T31" fmla="*/ 43 h 60"/>
                                    <a:gd name="T32" fmla="*/ 57 w 57"/>
                                    <a:gd name="T33" fmla="*/ 30 h 60"/>
                                    <a:gd name="T34" fmla="*/ 55 w 57"/>
                                    <a:gd name="T35" fmla="*/ 30 h 60"/>
                                    <a:gd name="T36" fmla="*/ 55 w 57"/>
                                    <a:gd name="T37" fmla="*/ 40 h 60"/>
                                    <a:gd name="T38" fmla="*/ 47 w 57"/>
                                    <a:gd name="T39" fmla="*/ 50 h 60"/>
                                    <a:gd name="T40" fmla="*/ 40 w 57"/>
                                    <a:gd name="T41" fmla="*/ 55 h 60"/>
                                    <a:gd name="T42" fmla="*/ 27 w 57"/>
                                    <a:gd name="T43" fmla="*/ 57 h 60"/>
                                    <a:gd name="T44" fmla="*/ 17 w 57"/>
                                    <a:gd name="T45" fmla="*/ 55 h 60"/>
                                    <a:gd name="T46" fmla="*/ 10 w 57"/>
                                    <a:gd name="T47" fmla="*/ 50 h 60"/>
                                    <a:gd name="T48" fmla="*/ 2 w 57"/>
                                    <a:gd name="T49" fmla="*/ 40 h 60"/>
                                    <a:gd name="T50" fmla="*/ 0 w 57"/>
                                    <a:gd name="T51" fmla="*/ 30 h 60"/>
                                    <a:gd name="T52" fmla="*/ 2 w 57"/>
                                    <a:gd name="T53" fmla="*/ 20 h 60"/>
                                    <a:gd name="T54" fmla="*/ 10 w 57"/>
                                    <a:gd name="T55" fmla="*/ 10 h 60"/>
                                    <a:gd name="T56" fmla="*/ 17 w 57"/>
                                    <a:gd name="T57" fmla="*/ 5 h 60"/>
                                    <a:gd name="T58" fmla="*/ 27 w 57"/>
                                    <a:gd name="T59" fmla="*/ 3 h 60"/>
                                    <a:gd name="T60" fmla="*/ 40 w 57"/>
                                    <a:gd name="T61" fmla="*/ 5 h 60"/>
                                    <a:gd name="T62" fmla="*/ 47 w 57"/>
                                    <a:gd name="T63" fmla="*/ 10 h 60"/>
                                    <a:gd name="T64" fmla="*/ 55 w 57"/>
                                    <a:gd name="T65" fmla="*/ 20 h 60"/>
                                    <a:gd name="T66" fmla="*/ 55 w 57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" h="60">
                                      <a:moveTo>
                                        <a:pt x="57" y="30"/>
                                      </a:moveTo>
                                      <a:lnTo>
                                        <a:pt x="55" y="18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7" y="30"/>
                                      </a:lnTo>
                                      <a:close/>
                                      <a:moveTo>
                                        <a:pt x="55" y="30"/>
                                      </a:moveTo>
                                      <a:lnTo>
                                        <a:pt x="55" y="40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C5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4" name="Freeform 24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50215"/>
                                  <a:ext cx="36195" cy="34290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27 h 54"/>
                                    <a:gd name="T2" fmla="*/ 55 w 57"/>
                                    <a:gd name="T3" fmla="*/ 17 h 54"/>
                                    <a:gd name="T4" fmla="*/ 47 w 57"/>
                                    <a:gd name="T5" fmla="*/ 7 h 54"/>
                                    <a:gd name="T6" fmla="*/ 40 w 57"/>
                                    <a:gd name="T7" fmla="*/ 0 h 54"/>
                                    <a:gd name="T8" fmla="*/ 27 w 57"/>
                                    <a:gd name="T9" fmla="*/ 0 h 54"/>
                                    <a:gd name="T10" fmla="*/ 17 w 57"/>
                                    <a:gd name="T11" fmla="*/ 0 h 54"/>
                                    <a:gd name="T12" fmla="*/ 7 w 57"/>
                                    <a:gd name="T13" fmla="*/ 7 h 54"/>
                                    <a:gd name="T14" fmla="*/ 2 w 57"/>
                                    <a:gd name="T15" fmla="*/ 17 h 54"/>
                                    <a:gd name="T16" fmla="*/ 0 w 57"/>
                                    <a:gd name="T17" fmla="*/ 27 h 54"/>
                                    <a:gd name="T18" fmla="*/ 2 w 57"/>
                                    <a:gd name="T19" fmla="*/ 37 h 54"/>
                                    <a:gd name="T20" fmla="*/ 7 w 57"/>
                                    <a:gd name="T21" fmla="*/ 47 h 54"/>
                                    <a:gd name="T22" fmla="*/ 17 w 57"/>
                                    <a:gd name="T23" fmla="*/ 52 h 54"/>
                                    <a:gd name="T24" fmla="*/ 27 w 57"/>
                                    <a:gd name="T25" fmla="*/ 54 h 54"/>
                                    <a:gd name="T26" fmla="*/ 40 w 57"/>
                                    <a:gd name="T27" fmla="*/ 52 h 54"/>
                                    <a:gd name="T28" fmla="*/ 47 w 57"/>
                                    <a:gd name="T29" fmla="*/ 47 h 54"/>
                                    <a:gd name="T30" fmla="*/ 55 w 57"/>
                                    <a:gd name="T31" fmla="*/ 37 h 54"/>
                                    <a:gd name="T32" fmla="*/ 57 w 57"/>
                                    <a:gd name="T33" fmla="*/ 27 h 54"/>
                                    <a:gd name="T34" fmla="*/ 55 w 57"/>
                                    <a:gd name="T35" fmla="*/ 27 h 54"/>
                                    <a:gd name="T36" fmla="*/ 52 w 57"/>
                                    <a:gd name="T37" fmla="*/ 37 h 54"/>
                                    <a:gd name="T38" fmla="*/ 47 w 57"/>
                                    <a:gd name="T39" fmla="*/ 47 h 54"/>
                                    <a:gd name="T40" fmla="*/ 40 w 57"/>
                                    <a:gd name="T41" fmla="*/ 52 h 54"/>
                                    <a:gd name="T42" fmla="*/ 27 w 57"/>
                                    <a:gd name="T43" fmla="*/ 54 h 54"/>
                                    <a:gd name="T44" fmla="*/ 17 w 57"/>
                                    <a:gd name="T45" fmla="*/ 52 h 54"/>
                                    <a:gd name="T46" fmla="*/ 10 w 57"/>
                                    <a:gd name="T47" fmla="*/ 47 h 54"/>
                                    <a:gd name="T48" fmla="*/ 2 w 57"/>
                                    <a:gd name="T49" fmla="*/ 37 h 54"/>
                                    <a:gd name="T50" fmla="*/ 2 w 57"/>
                                    <a:gd name="T51" fmla="*/ 27 h 54"/>
                                    <a:gd name="T52" fmla="*/ 2 w 57"/>
                                    <a:gd name="T53" fmla="*/ 17 h 54"/>
                                    <a:gd name="T54" fmla="*/ 10 w 57"/>
                                    <a:gd name="T55" fmla="*/ 7 h 54"/>
                                    <a:gd name="T56" fmla="*/ 17 w 57"/>
                                    <a:gd name="T57" fmla="*/ 2 h 54"/>
                                    <a:gd name="T58" fmla="*/ 27 w 57"/>
                                    <a:gd name="T59" fmla="*/ 0 h 54"/>
                                    <a:gd name="T60" fmla="*/ 40 w 57"/>
                                    <a:gd name="T61" fmla="*/ 2 h 54"/>
                                    <a:gd name="T62" fmla="*/ 47 w 57"/>
                                    <a:gd name="T63" fmla="*/ 7 h 54"/>
                                    <a:gd name="T64" fmla="*/ 52 w 57"/>
                                    <a:gd name="T65" fmla="*/ 17 h 54"/>
                                    <a:gd name="T66" fmla="*/ 55 w 57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" h="54">
                                      <a:moveTo>
                                        <a:pt x="57" y="27"/>
                                      </a:moveTo>
                                      <a:lnTo>
                                        <a:pt x="55" y="1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37"/>
                                      </a:lnTo>
                                      <a:lnTo>
                                        <a:pt x="57" y="27"/>
                                      </a:lnTo>
                                      <a:close/>
                                      <a:moveTo>
                                        <a:pt x="55" y="27"/>
                                      </a:moveTo>
                                      <a:lnTo>
                                        <a:pt x="52" y="37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5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Freeform 24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50215"/>
                                  <a:ext cx="34925" cy="34290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27 h 54"/>
                                    <a:gd name="T2" fmla="*/ 55 w 55"/>
                                    <a:gd name="T3" fmla="*/ 17 h 54"/>
                                    <a:gd name="T4" fmla="*/ 47 w 55"/>
                                    <a:gd name="T5" fmla="*/ 7 h 54"/>
                                    <a:gd name="T6" fmla="*/ 40 w 55"/>
                                    <a:gd name="T7" fmla="*/ 2 h 54"/>
                                    <a:gd name="T8" fmla="*/ 27 w 55"/>
                                    <a:gd name="T9" fmla="*/ 0 h 54"/>
                                    <a:gd name="T10" fmla="*/ 17 w 55"/>
                                    <a:gd name="T11" fmla="*/ 2 h 54"/>
                                    <a:gd name="T12" fmla="*/ 10 w 55"/>
                                    <a:gd name="T13" fmla="*/ 7 h 54"/>
                                    <a:gd name="T14" fmla="*/ 2 w 55"/>
                                    <a:gd name="T15" fmla="*/ 17 h 54"/>
                                    <a:gd name="T16" fmla="*/ 0 w 55"/>
                                    <a:gd name="T17" fmla="*/ 27 h 54"/>
                                    <a:gd name="T18" fmla="*/ 2 w 55"/>
                                    <a:gd name="T19" fmla="*/ 37 h 54"/>
                                    <a:gd name="T20" fmla="*/ 10 w 55"/>
                                    <a:gd name="T21" fmla="*/ 47 h 54"/>
                                    <a:gd name="T22" fmla="*/ 17 w 55"/>
                                    <a:gd name="T23" fmla="*/ 52 h 54"/>
                                    <a:gd name="T24" fmla="*/ 27 w 55"/>
                                    <a:gd name="T25" fmla="*/ 54 h 54"/>
                                    <a:gd name="T26" fmla="*/ 40 w 55"/>
                                    <a:gd name="T27" fmla="*/ 52 h 54"/>
                                    <a:gd name="T28" fmla="*/ 47 w 55"/>
                                    <a:gd name="T29" fmla="*/ 47 h 54"/>
                                    <a:gd name="T30" fmla="*/ 55 w 55"/>
                                    <a:gd name="T31" fmla="*/ 37 h 54"/>
                                    <a:gd name="T32" fmla="*/ 55 w 55"/>
                                    <a:gd name="T33" fmla="*/ 27 h 54"/>
                                    <a:gd name="T34" fmla="*/ 55 w 55"/>
                                    <a:gd name="T35" fmla="*/ 27 h 54"/>
                                    <a:gd name="T36" fmla="*/ 52 w 55"/>
                                    <a:gd name="T37" fmla="*/ 37 h 54"/>
                                    <a:gd name="T38" fmla="*/ 47 w 55"/>
                                    <a:gd name="T39" fmla="*/ 45 h 54"/>
                                    <a:gd name="T40" fmla="*/ 37 w 55"/>
                                    <a:gd name="T41" fmla="*/ 52 h 54"/>
                                    <a:gd name="T42" fmla="*/ 27 w 55"/>
                                    <a:gd name="T43" fmla="*/ 52 h 54"/>
                                    <a:gd name="T44" fmla="*/ 17 w 55"/>
                                    <a:gd name="T45" fmla="*/ 52 h 54"/>
                                    <a:gd name="T46" fmla="*/ 10 w 55"/>
                                    <a:gd name="T47" fmla="*/ 45 h 54"/>
                                    <a:gd name="T48" fmla="*/ 5 w 55"/>
                                    <a:gd name="T49" fmla="*/ 37 h 54"/>
                                    <a:gd name="T50" fmla="*/ 2 w 55"/>
                                    <a:gd name="T51" fmla="*/ 27 h 54"/>
                                    <a:gd name="T52" fmla="*/ 5 w 55"/>
                                    <a:gd name="T53" fmla="*/ 17 h 54"/>
                                    <a:gd name="T54" fmla="*/ 10 w 55"/>
                                    <a:gd name="T55" fmla="*/ 10 h 54"/>
                                    <a:gd name="T56" fmla="*/ 17 w 55"/>
                                    <a:gd name="T57" fmla="*/ 2 h 54"/>
                                    <a:gd name="T58" fmla="*/ 27 w 55"/>
                                    <a:gd name="T59" fmla="*/ 0 h 54"/>
                                    <a:gd name="T60" fmla="*/ 37 w 55"/>
                                    <a:gd name="T61" fmla="*/ 2 h 54"/>
                                    <a:gd name="T62" fmla="*/ 47 w 55"/>
                                    <a:gd name="T63" fmla="*/ 10 h 54"/>
                                    <a:gd name="T64" fmla="*/ 52 w 55"/>
                                    <a:gd name="T65" fmla="*/ 17 h 54"/>
                                    <a:gd name="T66" fmla="*/ 55 w 55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5" h="54">
                                      <a:moveTo>
                                        <a:pt x="55" y="27"/>
                                      </a:moveTo>
                                      <a:lnTo>
                                        <a:pt x="55" y="1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3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  <a:moveTo>
                                        <a:pt x="55" y="27"/>
                                      </a:moveTo>
                                      <a:lnTo>
                                        <a:pt x="52" y="37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1C7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Freeform 24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0215"/>
                                  <a:ext cx="33655" cy="3429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7 h 54"/>
                                    <a:gd name="T2" fmla="*/ 50 w 53"/>
                                    <a:gd name="T3" fmla="*/ 17 h 54"/>
                                    <a:gd name="T4" fmla="*/ 45 w 53"/>
                                    <a:gd name="T5" fmla="*/ 7 h 54"/>
                                    <a:gd name="T6" fmla="*/ 38 w 53"/>
                                    <a:gd name="T7" fmla="*/ 2 h 54"/>
                                    <a:gd name="T8" fmla="*/ 25 w 53"/>
                                    <a:gd name="T9" fmla="*/ 0 h 54"/>
                                    <a:gd name="T10" fmla="*/ 15 w 53"/>
                                    <a:gd name="T11" fmla="*/ 2 h 54"/>
                                    <a:gd name="T12" fmla="*/ 8 w 53"/>
                                    <a:gd name="T13" fmla="*/ 7 h 54"/>
                                    <a:gd name="T14" fmla="*/ 0 w 53"/>
                                    <a:gd name="T15" fmla="*/ 17 h 54"/>
                                    <a:gd name="T16" fmla="*/ 0 w 53"/>
                                    <a:gd name="T17" fmla="*/ 27 h 54"/>
                                    <a:gd name="T18" fmla="*/ 0 w 53"/>
                                    <a:gd name="T19" fmla="*/ 37 h 54"/>
                                    <a:gd name="T20" fmla="*/ 8 w 53"/>
                                    <a:gd name="T21" fmla="*/ 47 h 54"/>
                                    <a:gd name="T22" fmla="*/ 15 w 53"/>
                                    <a:gd name="T23" fmla="*/ 52 h 54"/>
                                    <a:gd name="T24" fmla="*/ 25 w 53"/>
                                    <a:gd name="T25" fmla="*/ 54 h 54"/>
                                    <a:gd name="T26" fmla="*/ 38 w 53"/>
                                    <a:gd name="T27" fmla="*/ 52 h 54"/>
                                    <a:gd name="T28" fmla="*/ 45 w 53"/>
                                    <a:gd name="T29" fmla="*/ 47 h 54"/>
                                    <a:gd name="T30" fmla="*/ 50 w 53"/>
                                    <a:gd name="T31" fmla="*/ 37 h 54"/>
                                    <a:gd name="T32" fmla="*/ 53 w 53"/>
                                    <a:gd name="T33" fmla="*/ 27 h 54"/>
                                    <a:gd name="T34" fmla="*/ 53 w 53"/>
                                    <a:gd name="T35" fmla="*/ 27 h 54"/>
                                    <a:gd name="T36" fmla="*/ 50 w 53"/>
                                    <a:gd name="T37" fmla="*/ 37 h 54"/>
                                    <a:gd name="T38" fmla="*/ 45 w 53"/>
                                    <a:gd name="T39" fmla="*/ 45 h 54"/>
                                    <a:gd name="T40" fmla="*/ 35 w 53"/>
                                    <a:gd name="T41" fmla="*/ 49 h 54"/>
                                    <a:gd name="T42" fmla="*/ 25 w 53"/>
                                    <a:gd name="T43" fmla="*/ 52 h 54"/>
                                    <a:gd name="T44" fmla="*/ 15 w 53"/>
                                    <a:gd name="T45" fmla="*/ 49 h 54"/>
                                    <a:gd name="T46" fmla="*/ 8 w 53"/>
                                    <a:gd name="T47" fmla="*/ 45 h 54"/>
                                    <a:gd name="T48" fmla="*/ 3 w 53"/>
                                    <a:gd name="T49" fmla="*/ 37 h 54"/>
                                    <a:gd name="T50" fmla="*/ 0 w 53"/>
                                    <a:gd name="T51" fmla="*/ 27 h 54"/>
                                    <a:gd name="T52" fmla="*/ 3 w 53"/>
                                    <a:gd name="T53" fmla="*/ 17 h 54"/>
                                    <a:gd name="T54" fmla="*/ 8 w 53"/>
                                    <a:gd name="T55" fmla="*/ 10 h 54"/>
                                    <a:gd name="T56" fmla="*/ 15 w 53"/>
                                    <a:gd name="T57" fmla="*/ 5 h 54"/>
                                    <a:gd name="T58" fmla="*/ 25 w 53"/>
                                    <a:gd name="T59" fmla="*/ 2 h 54"/>
                                    <a:gd name="T60" fmla="*/ 35 w 53"/>
                                    <a:gd name="T61" fmla="*/ 5 h 54"/>
                                    <a:gd name="T62" fmla="*/ 45 w 53"/>
                                    <a:gd name="T63" fmla="*/ 10 h 54"/>
                                    <a:gd name="T64" fmla="*/ 50 w 53"/>
                                    <a:gd name="T65" fmla="*/ 17 h 54"/>
                                    <a:gd name="T66" fmla="*/ 53 w 53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4">
                                      <a:moveTo>
                                        <a:pt x="53" y="27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38" y="52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  <a:moveTo>
                                        <a:pt x="53" y="27"/>
                                      </a:moveTo>
                                      <a:lnTo>
                                        <a:pt x="50" y="37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5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C8A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7" name="Freeform 24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0215"/>
                                  <a:ext cx="33655" cy="3302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7 h 52"/>
                                    <a:gd name="T2" fmla="*/ 50 w 53"/>
                                    <a:gd name="T3" fmla="*/ 17 h 52"/>
                                    <a:gd name="T4" fmla="*/ 45 w 53"/>
                                    <a:gd name="T5" fmla="*/ 10 h 52"/>
                                    <a:gd name="T6" fmla="*/ 35 w 53"/>
                                    <a:gd name="T7" fmla="*/ 2 h 52"/>
                                    <a:gd name="T8" fmla="*/ 25 w 53"/>
                                    <a:gd name="T9" fmla="*/ 0 h 52"/>
                                    <a:gd name="T10" fmla="*/ 15 w 53"/>
                                    <a:gd name="T11" fmla="*/ 2 h 52"/>
                                    <a:gd name="T12" fmla="*/ 8 w 53"/>
                                    <a:gd name="T13" fmla="*/ 10 h 52"/>
                                    <a:gd name="T14" fmla="*/ 3 w 53"/>
                                    <a:gd name="T15" fmla="*/ 17 h 52"/>
                                    <a:gd name="T16" fmla="*/ 0 w 53"/>
                                    <a:gd name="T17" fmla="*/ 27 h 52"/>
                                    <a:gd name="T18" fmla="*/ 3 w 53"/>
                                    <a:gd name="T19" fmla="*/ 37 h 52"/>
                                    <a:gd name="T20" fmla="*/ 8 w 53"/>
                                    <a:gd name="T21" fmla="*/ 45 h 52"/>
                                    <a:gd name="T22" fmla="*/ 15 w 53"/>
                                    <a:gd name="T23" fmla="*/ 52 h 52"/>
                                    <a:gd name="T24" fmla="*/ 25 w 53"/>
                                    <a:gd name="T25" fmla="*/ 52 h 52"/>
                                    <a:gd name="T26" fmla="*/ 35 w 53"/>
                                    <a:gd name="T27" fmla="*/ 52 h 52"/>
                                    <a:gd name="T28" fmla="*/ 45 w 53"/>
                                    <a:gd name="T29" fmla="*/ 45 h 52"/>
                                    <a:gd name="T30" fmla="*/ 50 w 53"/>
                                    <a:gd name="T31" fmla="*/ 37 h 52"/>
                                    <a:gd name="T32" fmla="*/ 53 w 53"/>
                                    <a:gd name="T33" fmla="*/ 27 h 52"/>
                                    <a:gd name="T34" fmla="*/ 50 w 53"/>
                                    <a:gd name="T35" fmla="*/ 27 h 52"/>
                                    <a:gd name="T36" fmla="*/ 50 w 53"/>
                                    <a:gd name="T37" fmla="*/ 37 h 52"/>
                                    <a:gd name="T38" fmla="*/ 43 w 53"/>
                                    <a:gd name="T39" fmla="*/ 45 h 52"/>
                                    <a:gd name="T40" fmla="*/ 35 w 53"/>
                                    <a:gd name="T41" fmla="*/ 49 h 52"/>
                                    <a:gd name="T42" fmla="*/ 25 w 53"/>
                                    <a:gd name="T43" fmla="*/ 52 h 52"/>
                                    <a:gd name="T44" fmla="*/ 18 w 53"/>
                                    <a:gd name="T45" fmla="*/ 49 h 52"/>
                                    <a:gd name="T46" fmla="*/ 8 w 53"/>
                                    <a:gd name="T47" fmla="*/ 45 h 52"/>
                                    <a:gd name="T48" fmla="*/ 3 w 53"/>
                                    <a:gd name="T49" fmla="*/ 37 h 52"/>
                                    <a:gd name="T50" fmla="*/ 3 w 53"/>
                                    <a:gd name="T51" fmla="*/ 27 h 52"/>
                                    <a:gd name="T52" fmla="*/ 3 w 53"/>
                                    <a:gd name="T53" fmla="*/ 17 h 52"/>
                                    <a:gd name="T54" fmla="*/ 8 w 53"/>
                                    <a:gd name="T55" fmla="*/ 10 h 52"/>
                                    <a:gd name="T56" fmla="*/ 18 w 53"/>
                                    <a:gd name="T57" fmla="*/ 5 h 52"/>
                                    <a:gd name="T58" fmla="*/ 25 w 53"/>
                                    <a:gd name="T59" fmla="*/ 2 h 52"/>
                                    <a:gd name="T60" fmla="*/ 35 w 53"/>
                                    <a:gd name="T61" fmla="*/ 5 h 52"/>
                                    <a:gd name="T62" fmla="*/ 43 w 53"/>
                                    <a:gd name="T63" fmla="*/ 10 h 52"/>
                                    <a:gd name="T64" fmla="*/ 50 w 53"/>
                                    <a:gd name="T65" fmla="*/ 17 h 52"/>
                                    <a:gd name="T66" fmla="*/ 50 w 53"/>
                                    <a:gd name="T67" fmla="*/ 27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2">
                                      <a:moveTo>
                                        <a:pt x="53" y="27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35" y="52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  <a:moveTo>
                                        <a:pt x="50" y="27"/>
                                      </a:moveTo>
                                      <a:lnTo>
                                        <a:pt x="50" y="37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CAA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Freeform 24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1485"/>
                                  <a:ext cx="33655" cy="3175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5 h 50"/>
                                    <a:gd name="T2" fmla="*/ 50 w 53"/>
                                    <a:gd name="T3" fmla="*/ 15 h 50"/>
                                    <a:gd name="T4" fmla="*/ 45 w 53"/>
                                    <a:gd name="T5" fmla="*/ 8 h 50"/>
                                    <a:gd name="T6" fmla="*/ 35 w 53"/>
                                    <a:gd name="T7" fmla="*/ 3 h 50"/>
                                    <a:gd name="T8" fmla="*/ 25 w 53"/>
                                    <a:gd name="T9" fmla="*/ 0 h 50"/>
                                    <a:gd name="T10" fmla="*/ 15 w 53"/>
                                    <a:gd name="T11" fmla="*/ 3 h 50"/>
                                    <a:gd name="T12" fmla="*/ 8 w 53"/>
                                    <a:gd name="T13" fmla="*/ 8 h 50"/>
                                    <a:gd name="T14" fmla="*/ 3 w 53"/>
                                    <a:gd name="T15" fmla="*/ 15 h 50"/>
                                    <a:gd name="T16" fmla="*/ 0 w 53"/>
                                    <a:gd name="T17" fmla="*/ 25 h 50"/>
                                    <a:gd name="T18" fmla="*/ 3 w 53"/>
                                    <a:gd name="T19" fmla="*/ 35 h 50"/>
                                    <a:gd name="T20" fmla="*/ 8 w 53"/>
                                    <a:gd name="T21" fmla="*/ 43 h 50"/>
                                    <a:gd name="T22" fmla="*/ 15 w 53"/>
                                    <a:gd name="T23" fmla="*/ 47 h 50"/>
                                    <a:gd name="T24" fmla="*/ 25 w 53"/>
                                    <a:gd name="T25" fmla="*/ 50 h 50"/>
                                    <a:gd name="T26" fmla="*/ 35 w 53"/>
                                    <a:gd name="T27" fmla="*/ 47 h 50"/>
                                    <a:gd name="T28" fmla="*/ 45 w 53"/>
                                    <a:gd name="T29" fmla="*/ 43 h 50"/>
                                    <a:gd name="T30" fmla="*/ 50 w 53"/>
                                    <a:gd name="T31" fmla="*/ 35 h 50"/>
                                    <a:gd name="T32" fmla="*/ 53 w 53"/>
                                    <a:gd name="T33" fmla="*/ 25 h 50"/>
                                    <a:gd name="T34" fmla="*/ 50 w 53"/>
                                    <a:gd name="T35" fmla="*/ 25 h 50"/>
                                    <a:gd name="T36" fmla="*/ 48 w 53"/>
                                    <a:gd name="T37" fmla="*/ 35 h 50"/>
                                    <a:gd name="T38" fmla="*/ 43 w 53"/>
                                    <a:gd name="T39" fmla="*/ 43 h 50"/>
                                    <a:gd name="T40" fmla="*/ 35 w 53"/>
                                    <a:gd name="T41" fmla="*/ 47 h 50"/>
                                    <a:gd name="T42" fmla="*/ 25 w 53"/>
                                    <a:gd name="T43" fmla="*/ 50 h 50"/>
                                    <a:gd name="T44" fmla="*/ 18 w 53"/>
                                    <a:gd name="T45" fmla="*/ 47 h 50"/>
                                    <a:gd name="T46" fmla="*/ 10 w 53"/>
                                    <a:gd name="T47" fmla="*/ 43 h 50"/>
                                    <a:gd name="T48" fmla="*/ 5 w 53"/>
                                    <a:gd name="T49" fmla="*/ 35 h 50"/>
                                    <a:gd name="T50" fmla="*/ 3 w 53"/>
                                    <a:gd name="T51" fmla="*/ 25 h 50"/>
                                    <a:gd name="T52" fmla="*/ 5 w 53"/>
                                    <a:gd name="T53" fmla="*/ 15 h 50"/>
                                    <a:gd name="T54" fmla="*/ 10 w 53"/>
                                    <a:gd name="T55" fmla="*/ 8 h 50"/>
                                    <a:gd name="T56" fmla="*/ 18 w 53"/>
                                    <a:gd name="T57" fmla="*/ 3 h 50"/>
                                    <a:gd name="T58" fmla="*/ 25 w 53"/>
                                    <a:gd name="T59" fmla="*/ 0 h 50"/>
                                    <a:gd name="T60" fmla="*/ 35 w 53"/>
                                    <a:gd name="T61" fmla="*/ 3 h 50"/>
                                    <a:gd name="T62" fmla="*/ 43 w 53"/>
                                    <a:gd name="T63" fmla="*/ 8 h 50"/>
                                    <a:gd name="T64" fmla="*/ 48 w 53"/>
                                    <a:gd name="T65" fmla="*/ 15 h 50"/>
                                    <a:gd name="T66" fmla="*/ 50 w 53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0">
                                      <a:moveTo>
                                        <a:pt x="53" y="25"/>
                                      </a:moveTo>
                                      <a:lnTo>
                                        <a:pt x="50" y="15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45" y="43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3" y="25"/>
                                      </a:lnTo>
                                      <a:close/>
                                      <a:moveTo>
                                        <a:pt x="50" y="25"/>
                                      </a:moveTo>
                                      <a:lnTo>
                                        <a:pt x="48" y="35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CB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Freeform 24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1485"/>
                                  <a:ext cx="29845" cy="3175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5 h 50"/>
                                    <a:gd name="T2" fmla="*/ 47 w 47"/>
                                    <a:gd name="T3" fmla="*/ 15 h 50"/>
                                    <a:gd name="T4" fmla="*/ 40 w 47"/>
                                    <a:gd name="T5" fmla="*/ 8 h 50"/>
                                    <a:gd name="T6" fmla="*/ 32 w 47"/>
                                    <a:gd name="T7" fmla="*/ 3 h 50"/>
                                    <a:gd name="T8" fmla="*/ 22 w 47"/>
                                    <a:gd name="T9" fmla="*/ 0 h 50"/>
                                    <a:gd name="T10" fmla="*/ 15 w 47"/>
                                    <a:gd name="T11" fmla="*/ 3 h 50"/>
                                    <a:gd name="T12" fmla="*/ 5 w 47"/>
                                    <a:gd name="T13" fmla="*/ 8 h 50"/>
                                    <a:gd name="T14" fmla="*/ 0 w 47"/>
                                    <a:gd name="T15" fmla="*/ 15 h 50"/>
                                    <a:gd name="T16" fmla="*/ 0 w 47"/>
                                    <a:gd name="T17" fmla="*/ 25 h 50"/>
                                    <a:gd name="T18" fmla="*/ 0 w 47"/>
                                    <a:gd name="T19" fmla="*/ 35 h 50"/>
                                    <a:gd name="T20" fmla="*/ 5 w 47"/>
                                    <a:gd name="T21" fmla="*/ 43 h 50"/>
                                    <a:gd name="T22" fmla="*/ 15 w 47"/>
                                    <a:gd name="T23" fmla="*/ 47 h 50"/>
                                    <a:gd name="T24" fmla="*/ 22 w 47"/>
                                    <a:gd name="T25" fmla="*/ 50 h 50"/>
                                    <a:gd name="T26" fmla="*/ 32 w 47"/>
                                    <a:gd name="T27" fmla="*/ 47 h 50"/>
                                    <a:gd name="T28" fmla="*/ 40 w 47"/>
                                    <a:gd name="T29" fmla="*/ 43 h 50"/>
                                    <a:gd name="T30" fmla="*/ 47 w 47"/>
                                    <a:gd name="T31" fmla="*/ 35 h 50"/>
                                    <a:gd name="T32" fmla="*/ 47 w 47"/>
                                    <a:gd name="T33" fmla="*/ 25 h 50"/>
                                    <a:gd name="T34" fmla="*/ 47 w 47"/>
                                    <a:gd name="T35" fmla="*/ 25 h 50"/>
                                    <a:gd name="T36" fmla="*/ 45 w 47"/>
                                    <a:gd name="T37" fmla="*/ 35 h 50"/>
                                    <a:gd name="T38" fmla="*/ 40 w 47"/>
                                    <a:gd name="T39" fmla="*/ 43 h 50"/>
                                    <a:gd name="T40" fmla="*/ 32 w 47"/>
                                    <a:gd name="T41" fmla="*/ 47 h 50"/>
                                    <a:gd name="T42" fmla="*/ 22 w 47"/>
                                    <a:gd name="T43" fmla="*/ 47 h 50"/>
                                    <a:gd name="T44" fmla="*/ 15 w 47"/>
                                    <a:gd name="T45" fmla="*/ 47 h 50"/>
                                    <a:gd name="T46" fmla="*/ 7 w 47"/>
                                    <a:gd name="T47" fmla="*/ 43 h 50"/>
                                    <a:gd name="T48" fmla="*/ 2 w 47"/>
                                    <a:gd name="T49" fmla="*/ 35 h 50"/>
                                    <a:gd name="T50" fmla="*/ 0 w 47"/>
                                    <a:gd name="T51" fmla="*/ 25 h 50"/>
                                    <a:gd name="T52" fmla="*/ 2 w 47"/>
                                    <a:gd name="T53" fmla="*/ 15 h 50"/>
                                    <a:gd name="T54" fmla="*/ 7 w 47"/>
                                    <a:gd name="T55" fmla="*/ 8 h 50"/>
                                    <a:gd name="T56" fmla="*/ 15 w 47"/>
                                    <a:gd name="T57" fmla="*/ 3 h 50"/>
                                    <a:gd name="T58" fmla="*/ 22 w 47"/>
                                    <a:gd name="T59" fmla="*/ 3 h 50"/>
                                    <a:gd name="T60" fmla="*/ 32 w 47"/>
                                    <a:gd name="T61" fmla="*/ 3 h 50"/>
                                    <a:gd name="T62" fmla="*/ 40 w 47"/>
                                    <a:gd name="T63" fmla="*/ 8 h 50"/>
                                    <a:gd name="T64" fmla="*/ 45 w 47"/>
                                    <a:gd name="T65" fmla="*/ 15 h 50"/>
                                    <a:gd name="T66" fmla="*/ 47 w 47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50">
                                      <a:moveTo>
                                        <a:pt x="47" y="25"/>
                                      </a:moveTo>
                                      <a:lnTo>
                                        <a:pt x="47" y="15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  <a:moveTo>
                                        <a:pt x="47" y="25"/>
                                      </a:moveTo>
                                      <a:lnTo>
                                        <a:pt x="45" y="35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C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0" name="Freeform 25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1485"/>
                                  <a:ext cx="29845" cy="3175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5 h 50"/>
                                    <a:gd name="T2" fmla="*/ 45 w 47"/>
                                    <a:gd name="T3" fmla="*/ 15 h 50"/>
                                    <a:gd name="T4" fmla="*/ 40 w 47"/>
                                    <a:gd name="T5" fmla="*/ 8 h 50"/>
                                    <a:gd name="T6" fmla="*/ 32 w 47"/>
                                    <a:gd name="T7" fmla="*/ 3 h 50"/>
                                    <a:gd name="T8" fmla="*/ 22 w 47"/>
                                    <a:gd name="T9" fmla="*/ 0 h 50"/>
                                    <a:gd name="T10" fmla="*/ 15 w 47"/>
                                    <a:gd name="T11" fmla="*/ 3 h 50"/>
                                    <a:gd name="T12" fmla="*/ 7 w 47"/>
                                    <a:gd name="T13" fmla="*/ 8 h 50"/>
                                    <a:gd name="T14" fmla="*/ 2 w 47"/>
                                    <a:gd name="T15" fmla="*/ 15 h 50"/>
                                    <a:gd name="T16" fmla="*/ 0 w 47"/>
                                    <a:gd name="T17" fmla="*/ 25 h 50"/>
                                    <a:gd name="T18" fmla="*/ 2 w 47"/>
                                    <a:gd name="T19" fmla="*/ 35 h 50"/>
                                    <a:gd name="T20" fmla="*/ 7 w 47"/>
                                    <a:gd name="T21" fmla="*/ 43 h 50"/>
                                    <a:gd name="T22" fmla="*/ 15 w 47"/>
                                    <a:gd name="T23" fmla="*/ 47 h 50"/>
                                    <a:gd name="T24" fmla="*/ 22 w 47"/>
                                    <a:gd name="T25" fmla="*/ 50 h 50"/>
                                    <a:gd name="T26" fmla="*/ 32 w 47"/>
                                    <a:gd name="T27" fmla="*/ 47 h 50"/>
                                    <a:gd name="T28" fmla="*/ 40 w 47"/>
                                    <a:gd name="T29" fmla="*/ 43 h 50"/>
                                    <a:gd name="T30" fmla="*/ 45 w 47"/>
                                    <a:gd name="T31" fmla="*/ 35 h 50"/>
                                    <a:gd name="T32" fmla="*/ 47 w 47"/>
                                    <a:gd name="T33" fmla="*/ 25 h 50"/>
                                    <a:gd name="T34" fmla="*/ 45 w 47"/>
                                    <a:gd name="T35" fmla="*/ 25 h 50"/>
                                    <a:gd name="T36" fmla="*/ 45 w 47"/>
                                    <a:gd name="T37" fmla="*/ 33 h 50"/>
                                    <a:gd name="T38" fmla="*/ 40 w 47"/>
                                    <a:gd name="T39" fmla="*/ 40 h 50"/>
                                    <a:gd name="T40" fmla="*/ 32 w 47"/>
                                    <a:gd name="T41" fmla="*/ 45 h 50"/>
                                    <a:gd name="T42" fmla="*/ 22 w 47"/>
                                    <a:gd name="T43" fmla="*/ 47 h 50"/>
                                    <a:gd name="T44" fmla="*/ 15 w 47"/>
                                    <a:gd name="T45" fmla="*/ 45 h 50"/>
                                    <a:gd name="T46" fmla="*/ 7 w 47"/>
                                    <a:gd name="T47" fmla="*/ 40 h 50"/>
                                    <a:gd name="T48" fmla="*/ 2 w 47"/>
                                    <a:gd name="T49" fmla="*/ 33 h 50"/>
                                    <a:gd name="T50" fmla="*/ 0 w 47"/>
                                    <a:gd name="T51" fmla="*/ 25 h 50"/>
                                    <a:gd name="T52" fmla="*/ 2 w 47"/>
                                    <a:gd name="T53" fmla="*/ 15 h 50"/>
                                    <a:gd name="T54" fmla="*/ 7 w 47"/>
                                    <a:gd name="T55" fmla="*/ 10 h 50"/>
                                    <a:gd name="T56" fmla="*/ 15 w 47"/>
                                    <a:gd name="T57" fmla="*/ 5 h 50"/>
                                    <a:gd name="T58" fmla="*/ 22 w 47"/>
                                    <a:gd name="T59" fmla="*/ 3 h 50"/>
                                    <a:gd name="T60" fmla="*/ 32 w 47"/>
                                    <a:gd name="T61" fmla="*/ 5 h 50"/>
                                    <a:gd name="T62" fmla="*/ 40 w 47"/>
                                    <a:gd name="T63" fmla="*/ 10 h 50"/>
                                    <a:gd name="T64" fmla="*/ 45 w 47"/>
                                    <a:gd name="T65" fmla="*/ 15 h 50"/>
                                    <a:gd name="T66" fmla="*/ 45 w 47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50">
                                      <a:moveTo>
                                        <a:pt x="47" y="25"/>
                                      </a:moveTo>
                                      <a:lnTo>
                                        <a:pt x="45" y="15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  <a:moveTo>
                                        <a:pt x="45" y="25"/>
                                      </a:moveTo>
                                      <a:lnTo>
                                        <a:pt x="45" y="33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CDA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1" name="Freeform 25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3390"/>
                                  <a:ext cx="29845" cy="2794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2 h 44"/>
                                    <a:gd name="T2" fmla="*/ 45 w 47"/>
                                    <a:gd name="T3" fmla="*/ 12 h 44"/>
                                    <a:gd name="T4" fmla="*/ 40 w 47"/>
                                    <a:gd name="T5" fmla="*/ 5 h 44"/>
                                    <a:gd name="T6" fmla="*/ 32 w 47"/>
                                    <a:gd name="T7" fmla="*/ 0 h 44"/>
                                    <a:gd name="T8" fmla="*/ 22 w 47"/>
                                    <a:gd name="T9" fmla="*/ 0 h 44"/>
                                    <a:gd name="T10" fmla="*/ 15 w 47"/>
                                    <a:gd name="T11" fmla="*/ 0 h 44"/>
                                    <a:gd name="T12" fmla="*/ 7 w 47"/>
                                    <a:gd name="T13" fmla="*/ 5 h 44"/>
                                    <a:gd name="T14" fmla="*/ 2 w 47"/>
                                    <a:gd name="T15" fmla="*/ 12 h 44"/>
                                    <a:gd name="T16" fmla="*/ 0 w 47"/>
                                    <a:gd name="T17" fmla="*/ 22 h 44"/>
                                    <a:gd name="T18" fmla="*/ 2 w 47"/>
                                    <a:gd name="T19" fmla="*/ 32 h 44"/>
                                    <a:gd name="T20" fmla="*/ 7 w 47"/>
                                    <a:gd name="T21" fmla="*/ 40 h 44"/>
                                    <a:gd name="T22" fmla="*/ 15 w 47"/>
                                    <a:gd name="T23" fmla="*/ 44 h 44"/>
                                    <a:gd name="T24" fmla="*/ 22 w 47"/>
                                    <a:gd name="T25" fmla="*/ 44 h 44"/>
                                    <a:gd name="T26" fmla="*/ 32 w 47"/>
                                    <a:gd name="T27" fmla="*/ 44 h 44"/>
                                    <a:gd name="T28" fmla="*/ 40 w 47"/>
                                    <a:gd name="T29" fmla="*/ 40 h 44"/>
                                    <a:gd name="T30" fmla="*/ 45 w 47"/>
                                    <a:gd name="T31" fmla="*/ 32 h 44"/>
                                    <a:gd name="T32" fmla="*/ 47 w 47"/>
                                    <a:gd name="T33" fmla="*/ 22 h 44"/>
                                    <a:gd name="T34" fmla="*/ 45 w 47"/>
                                    <a:gd name="T35" fmla="*/ 22 h 44"/>
                                    <a:gd name="T36" fmla="*/ 42 w 47"/>
                                    <a:gd name="T37" fmla="*/ 30 h 44"/>
                                    <a:gd name="T38" fmla="*/ 40 w 47"/>
                                    <a:gd name="T39" fmla="*/ 37 h 44"/>
                                    <a:gd name="T40" fmla="*/ 32 w 47"/>
                                    <a:gd name="T41" fmla="*/ 42 h 44"/>
                                    <a:gd name="T42" fmla="*/ 22 w 47"/>
                                    <a:gd name="T43" fmla="*/ 44 h 44"/>
                                    <a:gd name="T44" fmla="*/ 15 w 47"/>
                                    <a:gd name="T45" fmla="*/ 42 h 44"/>
                                    <a:gd name="T46" fmla="*/ 7 w 47"/>
                                    <a:gd name="T47" fmla="*/ 37 h 44"/>
                                    <a:gd name="T48" fmla="*/ 2 w 47"/>
                                    <a:gd name="T49" fmla="*/ 30 h 44"/>
                                    <a:gd name="T50" fmla="*/ 2 w 47"/>
                                    <a:gd name="T51" fmla="*/ 22 h 44"/>
                                    <a:gd name="T52" fmla="*/ 2 w 47"/>
                                    <a:gd name="T53" fmla="*/ 15 h 44"/>
                                    <a:gd name="T54" fmla="*/ 7 w 47"/>
                                    <a:gd name="T55" fmla="*/ 7 h 44"/>
                                    <a:gd name="T56" fmla="*/ 15 w 47"/>
                                    <a:gd name="T57" fmla="*/ 2 h 44"/>
                                    <a:gd name="T58" fmla="*/ 22 w 47"/>
                                    <a:gd name="T59" fmla="*/ 0 h 44"/>
                                    <a:gd name="T60" fmla="*/ 32 w 47"/>
                                    <a:gd name="T61" fmla="*/ 2 h 44"/>
                                    <a:gd name="T62" fmla="*/ 40 w 47"/>
                                    <a:gd name="T63" fmla="*/ 7 h 44"/>
                                    <a:gd name="T64" fmla="*/ 42 w 47"/>
                                    <a:gd name="T65" fmla="*/ 15 h 44"/>
                                    <a:gd name="T66" fmla="*/ 45 w 47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44">
                                      <a:moveTo>
                                        <a:pt x="47" y="2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7" y="22"/>
                                      </a:lnTo>
                                      <a:close/>
                                      <a:moveTo>
                                        <a:pt x="45" y="22"/>
                                      </a:moveTo>
                                      <a:lnTo>
                                        <a:pt x="42" y="30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CFB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2" name="Freeform 25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3390"/>
                                  <a:ext cx="28575" cy="27940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22 h 44"/>
                                    <a:gd name="T2" fmla="*/ 45 w 45"/>
                                    <a:gd name="T3" fmla="*/ 12 h 44"/>
                                    <a:gd name="T4" fmla="*/ 40 w 45"/>
                                    <a:gd name="T5" fmla="*/ 7 h 44"/>
                                    <a:gd name="T6" fmla="*/ 32 w 45"/>
                                    <a:gd name="T7" fmla="*/ 2 h 44"/>
                                    <a:gd name="T8" fmla="*/ 22 w 45"/>
                                    <a:gd name="T9" fmla="*/ 0 h 44"/>
                                    <a:gd name="T10" fmla="*/ 15 w 45"/>
                                    <a:gd name="T11" fmla="*/ 2 h 44"/>
                                    <a:gd name="T12" fmla="*/ 7 w 45"/>
                                    <a:gd name="T13" fmla="*/ 7 h 44"/>
                                    <a:gd name="T14" fmla="*/ 2 w 45"/>
                                    <a:gd name="T15" fmla="*/ 12 h 44"/>
                                    <a:gd name="T16" fmla="*/ 0 w 45"/>
                                    <a:gd name="T17" fmla="*/ 22 h 44"/>
                                    <a:gd name="T18" fmla="*/ 2 w 45"/>
                                    <a:gd name="T19" fmla="*/ 30 h 44"/>
                                    <a:gd name="T20" fmla="*/ 7 w 45"/>
                                    <a:gd name="T21" fmla="*/ 37 h 44"/>
                                    <a:gd name="T22" fmla="*/ 15 w 45"/>
                                    <a:gd name="T23" fmla="*/ 42 h 44"/>
                                    <a:gd name="T24" fmla="*/ 22 w 45"/>
                                    <a:gd name="T25" fmla="*/ 44 h 44"/>
                                    <a:gd name="T26" fmla="*/ 32 w 45"/>
                                    <a:gd name="T27" fmla="*/ 42 h 44"/>
                                    <a:gd name="T28" fmla="*/ 40 w 45"/>
                                    <a:gd name="T29" fmla="*/ 37 h 44"/>
                                    <a:gd name="T30" fmla="*/ 45 w 45"/>
                                    <a:gd name="T31" fmla="*/ 30 h 44"/>
                                    <a:gd name="T32" fmla="*/ 45 w 45"/>
                                    <a:gd name="T33" fmla="*/ 22 h 44"/>
                                    <a:gd name="T34" fmla="*/ 45 w 45"/>
                                    <a:gd name="T35" fmla="*/ 22 h 44"/>
                                    <a:gd name="T36" fmla="*/ 42 w 45"/>
                                    <a:gd name="T37" fmla="*/ 30 h 44"/>
                                    <a:gd name="T38" fmla="*/ 37 w 45"/>
                                    <a:gd name="T39" fmla="*/ 37 h 44"/>
                                    <a:gd name="T40" fmla="*/ 32 w 45"/>
                                    <a:gd name="T41" fmla="*/ 42 h 44"/>
                                    <a:gd name="T42" fmla="*/ 22 w 45"/>
                                    <a:gd name="T43" fmla="*/ 42 h 44"/>
                                    <a:gd name="T44" fmla="*/ 15 w 45"/>
                                    <a:gd name="T45" fmla="*/ 42 h 44"/>
                                    <a:gd name="T46" fmla="*/ 7 w 45"/>
                                    <a:gd name="T47" fmla="*/ 37 h 44"/>
                                    <a:gd name="T48" fmla="*/ 5 w 45"/>
                                    <a:gd name="T49" fmla="*/ 30 h 44"/>
                                    <a:gd name="T50" fmla="*/ 2 w 45"/>
                                    <a:gd name="T51" fmla="*/ 22 h 44"/>
                                    <a:gd name="T52" fmla="*/ 5 w 45"/>
                                    <a:gd name="T53" fmla="*/ 15 h 44"/>
                                    <a:gd name="T54" fmla="*/ 7 w 45"/>
                                    <a:gd name="T55" fmla="*/ 7 h 44"/>
                                    <a:gd name="T56" fmla="*/ 15 w 45"/>
                                    <a:gd name="T57" fmla="*/ 2 h 44"/>
                                    <a:gd name="T58" fmla="*/ 22 w 45"/>
                                    <a:gd name="T59" fmla="*/ 2 h 44"/>
                                    <a:gd name="T60" fmla="*/ 32 w 45"/>
                                    <a:gd name="T61" fmla="*/ 2 h 44"/>
                                    <a:gd name="T62" fmla="*/ 37 w 45"/>
                                    <a:gd name="T63" fmla="*/ 7 h 44"/>
                                    <a:gd name="T64" fmla="*/ 42 w 45"/>
                                    <a:gd name="T65" fmla="*/ 15 h 44"/>
                                    <a:gd name="T66" fmla="*/ 45 w 45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5" h="44">
                                      <a:moveTo>
                                        <a:pt x="45" y="2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  <a:moveTo>
                                        <a:pt x="45" y="22"/>
                                      </a:moveTo>
                                      <a:lnTo>
                                        <a:pt x="42" y="30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CF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3" name="Freeform 25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3390"/>
                                  <a:ext cx="27305" cy="2794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22 h 44"/>
                                    <a:gd name="T2" fmla="*/ 40 w 43"/>
                                    <a:gd name="T3" fmla="*/ 15 h 44"/>
                                    <a:gd name="T4" fmla="*/ 38 w 43"/>
                                    <a:gd name="T5" fmla="*/ 7 h 44"/>
                                    <a:gd name="T6" fmla="*/ 30 w 43"/>
                                    <a:gd name="T7" fmla="*/ 2 h 44"/>
                                    <a:gd name="T8" fmla="*/ 20 w 43"/>
                                    <a:gd name="T9" fmla="*/ 0 h 44"/>
                                    <a:gd name="T10" fmla="*/ 13 w 43"/>
                                    <a:gd name="T11" fmla="*/ 2 h 44"/>
                                    <a:gd name="T12" fmla="*/ 5 w 43"/>
                                    <a:gd name="T13" fmla="*/ 7 h 44"/>
                                    <a:gd name="T14" fmla="*/ 0 w 43"/>
                                    <a:gd name="T15" fmla="*/ 15 h 44"/>
                                    <a:gd name="T16" fmla="*/ 0 w 43"/>
                                    <a:gd name="T17" fmla="*/ 22 h 44"/>
                                    <a:gd name="T18" fmla="*/ 0 w 43"/>
                                    <a:gd name="T19" fmla="*/ 30 h 44"/>
                                    <a:gd name="T20" fmla="*/ 5 w 43"/>
                                    <a:gd name="T21" fmla="*/ 37 h 44"/>
                                    <a:gd name="T22" fmla="*/ 13 w 43"/>
                                    <a:gd name="T23" fmla="*/ 42 h 44"/>
                                    <a:gd name="T24" fmla="*/ 20 w 43"/>
                                    <a:gd name="T25" fmla="*/ 44 h 44"/>
                                    <a:gd name="T26" fmla="*/ 30 w 43"/>
                                    <a:gd name="T27" fmla="*/ 42 h 44"/>
                                    <a:gd name="T28" fmla="*/ 38 w 43"/>
                                    <a:gd name="T29" fmla="*/ 37 h 44"/>
                                    <a:gd name="T30" fmla="*/ 40 w 43"/>
                                    <a:gd name="T31" fmla="*/ 30 h 44"/>
                                    <a:gd name="T32" fmla="*/ 43 w 43"/>
                                    <a:gd name="T33" fmla="*/ 22 h 44"/>
                                    <a:gd name="T34" fmla="*/ 40 w 43"/>
                                    <a:gd name="T35" fmla="*/ 22 h 44"/>
                                    <a:gd name="T36" fmla="*/ 40 w 43"/>
                                    <a:gd name="T37" fmla="*/ 30 h 44"/>
                                    <a:gd name="T38" fmla="*/ 35 w 43"/>
                                    <a:gd name="T39" fmla="*/ 37 h 44"/>
                                    <a:gd name="T40" fmla="*/ 30 w 43"/>
                                    <a:gd name="T41" fmla="*/ 40 h 44"/>
                                    <a:gd name="T42" fmla="*/ 20 w 43"/>
                                    <a:gd name="T43" fmla="*/ 42 h 44"/>
                                    <a:gd name="T44" fmla="*/ 13 w 43"/>
                                    <a:gd name="T45" fmla="*/ 40 h 44"/>
                                    <a:gd name="T46" fmla="*/ 8 w 43"/>
                                    <a:gd name="T47" fmla="*/ 37 h 44"/>
                                    <a:gd name="T48" fmla="*/ 3 w 43"/>
                                    <a:gd name="T49" fmla="*/ 30 h 44"/>
                                    <a:gd name="T50" fmla="*/ 0 w 43"/>
                                    <a:gd name="T51" fmla="*/ 22 h 44"/>
                                    <a:gd name="T52" fmla="*/ 3 w 43"/>
                                    <a:gd name="T53" fmla="*/ 15 h 44"/>
                                    <a:gd name="T54" fmla="*/ 8 w 43"/>
                                    <a:gd name="T55" fmla="*/ 7 h 44"/>
                                    <a:gd name="T56" fmla="*/ 13 w 43"/>
                                    <a:gd name="T57" fmla="*/ 5 h 44"/>
                                    <a:gd name="T58" fmla="*/ 20 w 43"/>
                                    <a:gd name="T59" fmla="*/ 2 h 44"/>
                                    <a:gd name="T60" fmla="*/ 30 w 43"/>
                                    <a:gd name="T61" fmla="*/ 5 h 44"/>
                                    <a:gd name="T62" fmla="*/ 35 w 43"/>
                                    <a:gd name="T63" fmla="*/ 7 h 44"/>
                                    <a:gd name="T64" fmla="*/ 40 w 43"/>
                                    <a:gd name="T65" fmla="*/ 15 h 44"/>
                                    <a:gd name="T66" fmla="*/ 40 w 43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" h="44">
                                      <a:moveTo>
                                        <a:pt x="43" y="22"/>
                                      </a:moveTo>
                                      <a:lnTo>
                                        <a:pt x="40" y="15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43" y="22"/>
                                      </a:lnTo>
                                      <a:close/>
                                      <a:moveTo>
                                        <a:pt x="40" y="22"/>
                                      </a:moveTo>
                                      <a:lnTo>
                                        <a:pt x="40" y="30"/>
                                      </a:lnTo>
                                      <a:lnTo>
                                        <a:pt x="35" y="37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4D1B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Freeform 25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4660"/>
                                  <a:ext cx="27305" cy="2540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20 h 40"/>
                                    <a:gd name="T2" fmla="*/ 40 w 43"/>
                                    <a:gd name="T3" fmla="*/ 13 h 40"/>
                                    <a:gd name="T4" fmla="*/ 35 w 43"/>
                                    <a:gd name="T5" fmla="*/ 5 h 40"/>
                                    <a:gd name="T6" fmla="*/ 30 w 43"/>
                                    <a:gd name="T7" fmla="*/ 0 h 40"/>
                                    <a:gd name="T8" fmla="*/ 20 w 43"/>
                                    <a:gd name="T9" fmla="*/ 0 h 40"/>
                                    <a:gd name="T10" fmla="*/ 13 w 43"/>
                                    <a:gd name="T11" fmla="*/ 0 h 40"/>
                                    <a:gd name="T12" fmla="*/ 5 w 43"/>
                                    <a:gd name="T13" fmla="*/ 5 h 40"/>
                                    <a:gd name="T14" fmla="*/ 3 w 43"/>
                                    <a:gd name="T15" fmla="*/ 13 h 40"/>
                                    <a:gd name="T16" fmla="*/ 0 w 43"/>
                                    <a:gd name="T17" fmla="*/ 20 h 40"/>
                                    <a:gd name="T18" fmla="*/ 3 w 43"/>
                                    <a:gd name="T19" fmla="*/ 28 h 40"/>
                                    <a:gd name="T20" fmla="*/ 5 w 43"/>
                                    <a:gd name="T21" fmla="*/ 35 h 40"/>
                                    <a:gd name="T22" fmla="*/ 13 w 43"/>
                                    <a:gd name="T23" fmla="*/ 40 h 40"/>
                                    <a:gd name="T24" fmla="*/ 20 w 43"/>
                                    <a:gd name="T25" fmla="*/ 40 h 40"/>
                                    <a:gd name="T26" fmla="*/ 30 w 43"/>
                                    <a:gd name="T27" fmla="*/ 40 h 40"/>
                                    <a:gd name="T28" fmla="*/ 35 w 43"/>
                                    <a:gd name="T29" fmla="*/ 35 h 40"/>
                                    <a:gd name="T30" fmla="*/ 40 w 43"/>
                                    <a:gd name="T31" fmla="*/ 28 h 40"/>
                                    <a:gd name="T32" fmla="*/ 43 w 43"/>
                                    <a:gd name="T33" fmla="*/ 20 h 40"/>
                                    <a:gd name="T34" fmla="*/ 40 w 43"/>
                                    <a:gd name="T35" fmla="*/ 20 h 40"/>
                                    <a:gd name="T36" fmla="*/ 40 w 43"/>
                                    <a:gd name="T37" fmla="*/ 28 h 40"/>
                                    <a:gd name="T38" fmla="*/ 35 w 43"/>
                                    <a:gd name="T39" fmla="*/ 33 h 40"/>
                                    <a:gd name="T40" fmla="*/ 28 w 43"/>
                                    <a:gd name="T41" fmla="*/ 38 h 40"/>
                                    <a:gd name="T42" fmla="*/ 20 w 43"/>
                                    <a:gd name="T43" fmla="*/ 40 h 40"/>
                                    <a:gd name="T44" fmla="*/ 13 w 43"/>
                                    <a:gd name="T45" fmla="*/ 38 h 40"/>
                                    <a:gd name="T46" fmla="*/ 8 w 43"/>
                                    <a:gd name="T47" fmla="*/ 33 h 40"/>
                                    <a:gd name="T48" fmla="*/ 3 w 43"/>
                                    <a:gd name="T49" fmla="*/ 28 h 40"/>
                                    <a:gd name="T50" fmla="*/ 3 w 43"/>
                                    <a:gd name="T51" fmla="*/ 20 h 40"/>
                                    <a:gd name="T52" fmla="*/ 3 w 43"/>
                                    <a:gd name="T53" fmla="*/ 13 h 40"/>
                                    <a:gd name="T54" fmla="*/ 8 w 43"/>
                                    <a:gd name="T55" fmla="*/ 5 h 40"/>
                                    <a:gd name="T56" fmla="*/ 13 w 43"/>
                                    <a:gd name="T57" fmla="*/ 3 h 40"/>
                                    <a:gd name="T58" fmla="*/ 20 w 43"/>
                                    <a:gd name="T59" fmla="*/ 0 h 40"/>
                                    <a:gd name="T60" fmla="*/ 28 w 43"/>
                                    <a:gd name="T61" fmla="*/ 3 h 40"/>
                                    <a:gd name="T62" fmla="*/ 35 w 43"/>
                                    <a:gd name="T63" fmla="*/ 5 h 40"/>
                                    <a:gd name="T64" fmla="*/ 40 w 43"/>
                                    <a:gd name="T65" fmla="*/ 13 h 40"/>
                                    <a:gd name="T66" fmla="*/ 40 w 43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" h="40">
                                      <a:moveTo>
                                        <a:pt x="43" y="20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D2B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Freeform 25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4660"/>
                                  <a:ext cx="25400" cy="2540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20 h 40"/>
                                    <a:gd name="T2" fmla="*/ 40 w 40"/>
                                    <a:gd name="T3" fmla="*/ 13 h 40"/>
                                    <a:gd name="T4" fmla="*/ 35 w 40"/>
                                    <a:gd name="T5" fmla="*/ 5 h 40"/>
                                    <a:gd name="T6" fmla="*/ 30 w 40"/>
                                    <a:gd name="T7" fmla="*/ 3 h 40"/>
                                    <a:gd name="T8" fmla="*/ 20 w 40"/>
                                    <a:gd name="T9" fmla="*/ 0 h 40"/>
                                    <a:gd name="T10" fmla="*/ 13 w 40"/>
                                    <a:gd name="T11" fmla="*/ 3 h 40"/>
                                    <a:gd name="T12" fmla="*/ 8 w 40"/>
                                    <a:gd name="T13" fmla="*/ 5 h 40"/>
                                    <a:gd name="T14" fmla="*/ 3 w 40"/>
                                    <a:gd name="T15" fmla="*/ 13 h 40"/>
                                    <a:gd name="T16" fmla="*/ 0 w 40"/>
                                    <a:gd name="T17" fmla="*/ 20 h 40"/>
                                    <a:gd name="T18" fmla="*/ 3 w 40"/>
                                    <a:gd name="T19" fmla="*/ 28 h 40"/>
                                    <a:gd name="T20" fmla="*/ 8 w 40"/>
                                    <a:gd name="T21" fmla="*/ 35 h 40"/>
                                    <a:gd name="T22" fmla="*/ 13 w 40"/>
                                    <a:gd name="T23" fmla="*/ 38 h 40"/>
                                    <a:gd name="T24" fmla="*/ 20 w 40"/>
                                    <a:gd name="T25" fmla="*/ 40 h 40"/>
                                    <a:gd name="T26" fmla="*/ 30 w 40"/>
                                    <a:gd name="T27" fmla="*/ 38 h 40"/>
                                    <a:gd name="T28" fmla="*/ 35 w 40"/>
                                    <a:gd name="T29" fmla="*/ 35 h 40"/>
                                    <a:gd name="T30" fmla="*/ 40 w 40"/>
                                    <a:gd name="T31" fmla="*/ 28 h 40"/>
                                    <a:gd name="T32" fmla="*/ 40 w 40"/>
                                    <a:gd name="T33" fmla="*/ 20 h 40"/>
                                    <a:gd name="T34" fmla="*/ 40 w 40"/>
                                    <a:gd name="T35" fmla="*/ 20 h 40"/>
                                    <a:gd name="T36" fmla="*/ 38 w 40"/>
                                    <a:gd name="T37" fmla="*/ 28 h 40"/>
                                    <a:gd name="T38" fmla="*/ 35 w 40"/>
                                    <a:gd name="T39" fmla="*/ 33 h 40"/>
                                    <a:gd name="T40" fmla="*/ 28 w 40"/>
                                    <a:gd name="T41" fmla="*/ 38 h 40"/>
                                    <a:gd name="T42" fmla="*/ 20 w 40"/>
                                    <a:gd name="T43" fmla="*/ 38 h 40"/>
                                    <a:gd name="T44" fmla="*/ 13 w 40"/>
                                    <a:gd name="T45" fmla="*/ 38 h 40"/>
                                    <a:gd name="T46" fmla="*/ 8 w 40"/>
                                    <a:gd name="T47" fmla="*/ 33 h 40"/>
                                    <a:gd name="T48" fmla="*/ 5 w 40"/>
                                    <a:gd name="T49" fmla="*/ 28 h 40"/>
                                    <a:gd name="T50" fmla="*/ 3 w 40"/>
                                    <a:gd name="T51" fmla="*/ 20 h 40"/>
                                    <a:gd name="T52" fmla="*/ 5 w 40"/>
                                    <a:gd name="T53" fmla="*/ 13 h 40"/>
                                    <a:gd name="T54" fmla="*/ 8 w 40"/>
                                    <a:gd name="T55" fmla="*/ 8 h 40"/>
                                    <a:gd name="T56" fmla="*/ 13 w 40"/>
                                    <a:gd name="T57" fmla="*/ 3 h 40"/>
                                    <a:gd name="T58" fmla="*/ 20 w 40"/>
                                    <a:gd name="T59" fmla="*/ 0 h 40"/>
                                    <a:gd name="T60" fmla="*/ 28 w 40"/>
                                    <a:gd name="T61" fmla="*/ 3 h 40"/>
                                    <a:gd name="T62" fmla="*/ 35 w 40"/>
                                    <a:gd name="T63" fmla="*/ 8 h 40"/>
                                    <a:gd name="T64" fmla="*/ 38 w 40"/>
                                    <a:gd name="T65" fmla="*/ 13 h 40"/>
                                    <a:gd name="T66" fmla="*/ 40 w 40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0" h="40">
                                      <a:moveTo>
                                        <a:pt x="40" y="20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38" y="28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D3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6" name="Freeform 25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4660"/>
                                  <a:ext cx="23495" cy="2540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0 h 40"/>
                                    <a:gd name="T2" fmla="*/ 37 w 37"/>
                                    <a:gd name="T3" fmla="*/ 13 h 40"/>
                                    <a:gd name="T4" fmla="*/ 32 w 37"/>
                                    <a:gd name="T5" fmla="*/ 5 h 40"/>
                                    <a:gd name="T6" fmla="*/ 25 w 37"/>
                                    <a:gd name="T7" fmla="*/ 3 h 40"/>
                                    <a:gd name="T8" fmla="*/ 17 w 37"/>
                                    <a:gd name="T9" fmla="*/ 0 h 40"/>
                                    <a:gd name="T10" fmla="*/ 10 w 37"/>
                                    <a:gd name="T11" fmla="*/ 3 h 40"/>
                                    <a:gd name="T12" fmla="*/ 5 w 37"/>
                                    <a:gd name="T13" fmla="*/ 5 h 40"/>
                                    <a:gd name="T14" fmla="*/ 0 w 37"/>
                                    <a:gd name="T15" fmla="*/ 13 h 40"/>
                                    <a:gd name="T16" fmla="*/ 0 w 37"/>
                                    <a:gd name="T17" fmla="*/ 20 h 40"/>
                                    <a:gd name="T18" fmla="*/ 0 w 37"/>
                                    <a:gd name="T19" fmla="*/ 28 h 40"/>
                                    <a:gd name="T20" fmla="*/ 5 w 37"/>
                                    <a:gd name="T21" fmla="*/ 33 h 40"/>
                                    <a:gd name="T22" fmla="*/ 10 w 37"/>
                                    <a:gd name="T23" fmla="*/ 38 h 40"/>
                                    <a:gd name="T24" fmla="*/ 17 w 37"/>
                                    <a:gd name="T25" fmla="*/ 40 h 40"/>
                                    <a:gd name="T26" fmla="*/ 25 w 37"/>
                                    <a:gd name="T27" fmla="*/ 38 h 40"/>
                                    <a:gd name="T28" fmla="*/ 32 w 37"/>
                                    <a:gd name="T29" fmla="*/ 33 h 40"/>
                                    <a:gd name="T30" fmla="*/ 37 w 37"/>
                                    <a:gd name="T31" fmla="*/ 28 h 40"/>
                                    <a:gd name="T32" fmla="*/ 37 w 37"/>
                                    <a:gd name="T33" fmla="*/ 20 h 40"/>
                                    <a:gd name="T34" fmla="*/ 37 w 37"/>
                                    <a:gd name="T35" fmla="*/ 20 h 40"/>
                                    <a:gd name="T36" fmla="*/ 35 w 37"/>
                                    <a:gd name="T37" fmla="*/ 28 h 40"/>
                                    <a:gd name="T38" fmla="*/ 30 w 37"/>
                                    <a:gd name="T39" fmla="*/ 33 h 40"/>
                                    <a:gd name="T40" fmla="*/ 25 w 37"/>
                                    <a:gd name="T41" fmla="*/ 38 h 40"/>
                                    <a:gd name="T42" fmla="*/ 17 w 37"/>
                                    <a:gd name="T43" fmla="*/ 38 h 40"/>
                                    <a:gd name="T44" fmla="*/ 12 w 37"/>
                                    <a:gd name="T45" fmla="*/ 38 h 40"/>
                                    <a:gd name="T46" fmla="*/ 5 w 37"/>
                                    <a:gd name="T47" fmla="*/ 33 h 40"/>
                                    <a:gd name="T48" fmla="*/ 2 w 37"/>
                                    <a:gd name="T49" fmla="*/ 28 h 40"/>
                                    <a:gd name="T50" fmla="*/ 0 w 37"/>
                                    <a:gd name="T51" fmla="*/ 20 h 40"/>
                                    <a:gd name="T52" fmla="*/ 2 w 37"/>
                                    <a:gd name="T53" fmla="*/ 13 h 40"/>
                                    <a:gd name="T54" fmla="*/ 5 w 37"/>
                                    <a:gd name="T55" fmla="*/ 8 h 40"/>
                                    <a:gd name="T56" fmla="*/ 12 w 37"/>
                                    <a:gd name="T57" fmla="*/ 3 h 40"/>
                                    <a:gd name="T58" fmla="*/ 17 w 37"/>
                                    <a:gd name="T59" fmla="*/ 3 h 40"/>
                                    <a:gd name="T60" fmla="*/ 25 w 37"/>
                                    <a:gd name="T61" fmla="*/ 3 h 40"/>
                                    <a:gd name="T62" fmla="*/ 30 w 37"/>
                                    <a:gd name="T63" fmla="*/ 8 h 40"/>
                                    <a:gd name="T64" fmla="*/ 35 w 37"/>
                                    <a:gd name="T65" fmla="*/ 13 h 40"/>
                                    <a:gd name="T66" fmla="*/ 37 w 37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40">
                                      <a:moveTo>
                                        <a:pt x="37" y="20"/>
                                      </a:moveTo>
                                      <a:lnTo>
                                        <a:pt x="37" y="13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  <a:moveTo>
                                        <a:pt x="37" y="20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4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7" name="Freeform 25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4660"/>
                                  <a:ext cx="23495" cy="2413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0 h 38"/>
                                    <a:gd name="T2" fmla="*/ 35 w 37"/>
                                    <a:gd name="T3" fmla="*/ 13 h 38"/>
                                    <a:gd name="T4" fmla="*/ 32 w 37"/>
                                    <a:gd name="T5" fmla="*/ 8 h 38"/>
                                    <a:gd name="T6" fmla="*/ 25 w 37"/>
                                    <a:gd name="T7" fmla="*/ 3 h 38"/>
                                    <a:gd name="T8" fmla="*/ 17 w 37"/>
                                    <a:gd name="T9" fmla="*/ 0 h 38"/>
                                    <a:gd name="T10" fmla="*/ 10 w 37"/>
                                    <a:gd name="T11" fmla="*/ 3 h 38"/>
                                    <a:gd name="T12" fmla="*/ 5 w 37"/>
                                    <a:gd name="T13" fmla="*/ 8 h 38"/>
                                    <a:gd name="T14" fmla="*/ 0 w 37"/>
                                    <a:gd name="T15" fmla="*/ 13 h 38"/>
                                    <a:gd name="T16" fmla="*/ 0 w 37"/>
                                    <a:gd name="T17" fmla="*/ 20 h 38"/>
                                    <a:gd name="T18" fmla="*/ 0 w 37"/>
                                    <a:gd name="T19" fmla="*/ 28 h 38"/>
                                    <a:gd name="T20" fmla="*/ 5 w 37"/>
                                    <a:gd name="T21" fmla="*/ 33 h 38"/>
                                    <a:gd name="T22" fmla="*/ 10 w 37"/>
                                    <a:gd name="T23" fmla="*/ 38 h 38"/>
                                    <a:gd name="T24" fmla="*/ 17 w 37"/>
                                    <a:gd name="T25" fmla="*/ 38 h 38"/>
                                    <a:gd name="T26" fmla="*/ 25 w 37"/>
                                    <a:gd name="T27" fmla="*/ 38 h 38"/>
                                    <a:gd name="T28" fmla="*/ 32 w 37"/>
                                    <a:gd name="T29" fmla="*/ 33 h 38"/>
                                    <a:gd name="T30" fmla="*/ 35 w 37"/>
                                    <a:gd name="T31" fmla="*/ 28 h 38"/>
                                    <a:gd name="T32" fmla="*/ 37 w 37"/>
                                    <a:gd name="T33" fmla="*/ 20 h 38"/>
                                    <a:gd name="T34" fmla="*/ 35 w 37"/>
                                    <a:gd name="T35" fmla="*/ 20 h 38"/>
                                    <a:gd name="T36" fmla="*/ 35 w 37"/>
                                    <a:gd name="T37" fmla="*/ 28 h 38"/>
                                    <a:gd name="T38" fmla="*/ 30 w 37"/>
                                    <a:gd name="T39" fmla="*/ 33 h 38"/>
                                    <a:gd name="T40" fmla="*/ 25 w 37"/>
                                    <a:gd name="T41" fmla="*/ 35 h 38"/>
                                    <a:gd name="T42" fmla="*/ 17 w 37"/>
                                    <a:gd name="T43" fmla="*/ 38 h 38"/>
                                    <a:gd name="T44" fmla="*/ 12 w 37"/>
                                    <a:gd name="T45" fmla="*/ 35 h 38"/>
                                    <a:gd name="T46" fmla="*/ 7 w 37"/>
                                    <a:gd name="T47" fmla="*/ 33 h 38"/>
                                    <a:gd name="T48" fmla="*/ 2 w 37"/>
                                    <a:gd name="T49" fmla="*/ 28 h 38"/>
                                    <a:gd name="T50" fmla="*/ 2 w 37"/>
                                    <a:gd name="T51" fmla="*/ 20 h 38"/>
                                    <a:gd name="T52" fmla="*/ 2 w 37"/>
                                    <a:gd name="T53" fmla="*/ 13 h 38"/>
                                    <a:gd name="T54" fmla="*/ 7 w 37"/>
                                    <a:gd name="T55" fmla="*/ 8 h 38"/>
                                    <a:gd name="T56" fmla="*/ 12 w 37"/>
                                    <a:gd name="T57" fmla="*/ 5 h 38"/>
                                    <a:gd name="T58" fmla="*/ 17 w 37"/>
                                    <a:gd name="T59" fmla="*/ 3 h 38"/>
                                    <a:gd name="T60" fmla="*/ 25 w 37"/>
                                    <a:gd name="T61" fmla="*/ 5 h 38"/>
                                    <a:gd name="T62" fmla="*/ 30 w 37"/>
                                    <a:gd name="T63" fmla="*/ 8 h 38"/>
                                    <a:gd name="T64" fmla="*/ 35 w 37"/>
                                    <a:gd name="T65" fmla="*/ 13 h 38"/>
                                    <a:gd name="T66" fmla="*/ 35 w 37"/>
                                    <a:gd name="T67" fmla="*/ 20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38">
                                      <a:moveTo>
                                        <a:pt x="37" y="20"/>
                                      </a:moveTo>
                                      <a:lnTo>
                                        <a:pt x="35" y="1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  <a:moveTo>
                                        <a:pt x="35" y="20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D5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8" name="Freeform 25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6565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17 h 35"/>
                                    <a:gd name="T2" fmla="*/ 35 w 37"/>
                                    <a:gd name="T3" fmla="*/ 10 h 35"/>
                                    <a:gd name="T4" fmla="*/ 30 w 37"/>
                                    <a:gd name="T5" fmla="*/ 5 h 35"/>
                                    <a:gd name="T6" fmla="*/ 25 w 37"/>
                                    <a:gd name="T7" fmla="*/ 0 h 35"/>
                                    <a:gd name="T8" fmla="*/ 17 w 37"/>
                                    <a:gd name="T9" fmla="*/ 0 h 35"/>
                                    <a:gd name="T10" fmla="*/ 12 w 37"/>
                                    <a:gd name="T11" fmla="*/ 0 h 35"/>
                                    <a:gd name="T12" fmla="*/ 5 w 37"/>
                                    <a:gd name="T13" fmla="*/ 5 h 35"/>
                                    <a:gd name="T14" fmla="*/ 2 w 37"/>
                                    <a:gd name="T15" fmla="*/ 10 h 35"/>
                                    <a:gd name="T16" fmla="*/ 0 w 37"/>
                                    <a:gd name="T17" fmla="*/ 17 h 35"/>
                                    <a:gd name="T18" fmla="*/ 2 w 37"/>
                                    <a:gd name="T19" fmla="*/ 25 h 35"/>
                                    <a:gd name="T20" fmla="*/ 5 w 37"/>
                                    <a:gd name="T21" fmla="*/ 30 h 35"/>
                                    <a:gd name="T22" fmla="*/ 12 w 37"/>
                                    <a:gd name="T23" fmla="*/ 35 h 35"/>
                                    <a:gd name="T24" fmla="*/ 17 w 37"/>
                                    <a:gd name="T25" fmla="*/ 35 h 35"/>
                                    <a:gd name="T26" fmla="*/ 25 w 37"/>
                                    <a:gd name="T27" fmla="*/ 35 h 35"/>
                                    <a:gd name="T28" fmla="*/ 30 w 37"/>
                                    <a:gd name="T29" fmla="*/ 30 h 35"/>
                                    <a:gd name="T30" fmla="*/ 35 w 37"/>
                                    <a:gd name="T31" fmla="*/ 25 h 35"/>
                                    <a:gd name="T32" fmla="*/ 37 w 37"/>
                                    <a:gd name="T33" fmla="*/ 17 h 35"/>
                                    <a:gd name="T34" fmla="*/ 35 w 37"/>
                                    <a:gd name="T35" fmla="*/ 17 h 35"/>
                                    <a:gd name="T36" fmla="*/ 32 w 37"/>
                                    <a:gd name="T37" fmla="*/ 25 h 35"/>
                                    <a:gd name="T38" fmla="*/ 30 w 37"/>
                                    <a:gd name="T39" fmla="*/ 30 h 35"/>
                                    <a:gd name="T40" fmla="*/ 25 w 37"/>
                                    <a:gd name="T41" fmla="*/ 32 h 35"/>
                                    <a:gd name="T42" fmla="*/ 17 w 37"/>
                                    <a:gd name="T43" fmla="*/ 35 h 35"/>
                                    <a:gd name="T44" fmla="*/ 12 w 37"/>
                                    <a:gd name="T45" fmla="*/ 32 h 35"/>
                                    <a:gd name="T46" fmla="*/ 7 w 37"/>
                                    <a:gd name="T47" fmla="*/ 30 h 35"/>
                                    <a:gd name="T48" fmla="*/ 2 w 37"/>
                                    <a:gd name="T49" fmla="*/ 25 h 35"/>
                                    <a:gd name="T50" fmla="*/ 2 w 37"/>
                                    <a:gd name="T51" fmla="*/ 17 h 35"/>
                                    <a:gd name="T52" fmla="*/ 2 w 37"/>
                                    <a:gd name="T53" fmla="*/ 10 h 35"/>
                                    <a:gd name="T54" fmla="*/ 7 w 37"/>
                                    <a:gd name="T55" fmla="*/ 5 h 35"/>
                                    <a:gd name="T56" fmla="*/ 12 w 37"/>
                                    <a:gd name="T57" fmla="*/ 2 h 35"/>
                                    <a:gd name="T58" fmla="*/ 17 w 37"/>
                                    <a:gd name="T59" fmla="*/ 0 h 35"/>
                                    <a:gd name="T60" fmla="*/ 25 w 37"/>
                                    <a:gd name="T61" fmla="*/ 2 h 35"/>
                                    <a:gd name="T62" fmla="*/ 30 w 37"/>
                                    <a:gd name="T63" fmla="*/ 5 h 35"/>
                                    <a:gd name="T64" fmla="*/ 32 w 37"/>
                                    <a:gd name="T65" fmla="*/ 10 h 35"/>
                                    <a:gd name="T66" fmla="*/ 35 w 37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17"/>
                                      </a:moveTo>
                                      <a:lnTo>
                                        <a:pt x="35" y="1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7" y="17"/>
                                      </a:lnTo>
                                      <a:close/>
                                      <a:moveTo>
                                        <a:pt x="35" y="17"/>
                                      </a:moveTo>
                                      <a:lnTo>
                                        <a:pt x="32" y="2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D6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9" name="Freeform 25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6565"/>
                                  <a:ext cx="20955" cy="222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7 h 35"/>
                                    <a:gd name="T2" fmla="*/ 33 w 33"/>
                                    <a:gd name="T3" fmla="*/ 10 h 35"/>
                                    <a:gd name="T4" fmla="*/ 28 w 33"/>
                                    <a:gd name="T5" fmla="*/ 5 h 35"/>
                                    <a:gd name="T6" fmla="*/ 23 w 33"/>
                                    <a:gd name="T7" fmla="*/ 2 h 35"/>
                                    <a:gd name="T8" fmla="*/ 15 w 33"/>
                                    <a:gd name="T9" fmla="*/ 0 h 35"/>
                                    <a:gd name="T10" fmla="*/ 10 w 33"/>
                                    <a:gd name="T11" fmla="*/ 2 h 35"/>
                                    <a:gd name="T12" fmla="*/ 5 w 33"/>
                                    <a:gd name="T13" fmla="*/ 5 h 35"/>
                                    <a:gd name="T14" fmla="*/ 0 w 33"/>
                                    <a:gd name="T15" fmla="*/ 10 h 35"/>
                                    <a:gd name="T16" fmla="*/ 0 w 33"/>
                                    <a:gd name="T17" fmla="*/ 17 h 35"/>
                                    <a:gd name="T18" fmla="*/ 0 w 33"/>
                                    <a:gd name="T19" fmla="*/ 25 h 35"/>
                                    <a:gd name="T20" fmla="*/ 5 w 33"/>
                                    <a:gd name="T21" fmla="*/ 30 h 35"/>
                                    <a:gd name="T22" fmla="*/ 10 w 33"/>
                                    <a:gd name="T23" fmla="*/ 32 h 35"/>
                                    <a:gd name="T24" fmla="*/ 15 w 33"/>
                                    <a:gd name="T25" fmla="*/ 35 h 35"/>
                                    <a:gd name="T26" fmla="*/ 23 w 33"/>
                                    <a:gd name="T27" fmla="*/ 32 h 35"/>
                                    <a:gd name="T28" fmla="*/ 28 w 33"/>
                                    <a:gd name="T29" fmla="*/ 30 h 35"/>
                                    <a:gd name="T30" fmla="*/ 33 w 33"/>
                                    <a:gd name="T31" fmla="*/ 25 h 35"/>
                                    <a:gd name="T32" fmla="*/ 33 w 33"/>
                                    <a:gd name="T33" fmla="*/ 17 h 35"/>
                                    <a:gd name="T34" fmla="*/ 33 w 33"/>
                                    <a:gd name="T35" fmla="*/ 17 h 35"/>
                                    <a:gd name="T36" fmla="*/ 30 w 33"/>
                                    <a:gd name="T37" fmla="*/ 22 h 35"/>
                                    <a:gd name="T38" fmla="*/ 28 w 33"/>
                                    <a:gd name="T39" fmla="*/ 27 h 35"/>
                                    <a:gd name="T40" fmla="*/ 23 w 33"/>
                                    <a:gd name="T41" fmla="*/ 32 h 35"/>
                                    <a:gd name="T42" fmla="*/ 15 w 33"/>
                                    <a:gd name="T43" fmla="*/ 32 h 35"/>
                                    <a:gd name="T44" fmla="*/ 10 w 33"/>
                                    <a:gd name="T45" fmla="*/ 32 h 35"/>
                                    <a:gd name="T46" fmla="*/ 5 w 33"/>
                                    <a:gd name="T47" fmla="*/ 27 h 35"/>
                                    <a:gd name="T48" fmla="*/ 3 w 33"/>
                                    <a:gd name="T49" fmla="*/ 22 h 35"/>
                                    <a:gd name="T50" fmla="*/ 0 w 33"/>
                                    <a:gd name="T51" fmla="*/ 17 h 35"/>
                                    <a:gd name="T52" fmla="*/ 3 w 33"/>
                                    <a:gd name="T53" fmla="*/ 12 h 35"/>
                                    <a:gd name="T54" fmla="*/ 5 w 33"/>
                                    <a:gd name="T55" fmla="*/ 7 h 35"/>
                                    <a:gd name="T56" fmla="*/ 10 w 33"/>
                                    <a:gd name="T57" fmla="*/ 2 h 35"/>
                                    <a:gd name="T58" fmla="*/ 15 w 33"/>
                                    <a:gd name="T59" fmla="*/ 2 h 35"/>
                                    <a:gd name="T60" fmla="*/ 23 w 33"/>
                                    <a:gd name="T61" fmla="*/ 2 h 35"/>
                                    <a:gd name="T62" fmla="*/ 28 w 33"/>
                                    <a:gd name="T63" fmla="*/ 7 h 35"/>
                                    <a:gd name="T64" fmla="*/ 30 w 33"/>
                                    <a:gd name="T65" fmla="*/ 12 h 35"/>
                                    <a:gd name="T66" fmla="*/ 33 w 33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5">
                                      <a:moveTo>
                                        <a:pt x="33" y="17"/>
                                      </a:moveTo>
                                      <a:lnTo>
                                        <a:pt x="33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  <a:moveTo>
                                        <a:pt x="33" y="17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D8C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0" name="Freeform 25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6565"/>
                                  <a:ext cx="20955" cy="222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7 h 35"/>
                                    <a:gd name="T2" fmla="*/ 30 w 33"/>
                                    <a:gd name="T3" fmla="*/ 10 h 35"/>
                                    <a:gd name="T4" fmla="*/ 28 w 33"/>
                                    <a:gd name="T5" fmla="*/ 5 h 35"/>
                                    <a:gd name="T6" fmla="*/ 23 w 33"/>
                                    <a:gd name="T7" fmla="*/ 2 h 35"/>
                                    <a:gd name="T8" fmla="*/ 15 w 33"/>
                                    <a:gd name="T9" fmla="*/ 0 h 35"/>
                                    <a:gd name="T10" fmla="*/ 10 w 33"/>
                                    <a:gd name="T11" fmla="*/ 2 h 35"/>
                                    <a:gd name="T12" fmla="*/ 5 w 33"/>
                                    <a:gd name="T13" fmla="*/ 5 h 35"/>
                                    <a:gd name="T14" fmla="*/ 0 w 33"/>
                                    <a:gd name="T15" fmla="*/ 10 h 35"/>
                                    <a:gd name="T16" fmla="*/ 0 w 33"/>
                                    <a:gd name="T17" fmla="*/ 17 h 35"/>
                                    <a:gd name="T18" fmla="*/ 0 w 33"/>
                                    <a:gd name="T19" fmla="*/ 25 h 35"/>
                                    <a:gd name="T20" fmla="*/ 5 w 33"/>
                                    <a:gd name="T21" fmla="*/ 30 h 35"/>
                                    <a:gd name="T22" fmla="*/ 10 w 33"/>
                                    <a:gd name="T23" fmla="*/ 32 h 35"/>
                                    <a:gd name="T24" fmla="*/ 15 w 33"/>
                                    <a:gd name="T25" fmla="*/ 35 h 35"/>
                                    <a:gd name="T26" fmla="*/ 23 w 33"/>
                                    <a:gd name="T27" fmla="*/ 32 h 35"/>
                                    <a:gd name="T28" fmla="*/ 28 w 33"/>
                                    <a:gd name="T29" fmla="*/ 30 h 35"/>
                                    <a:gd name="T30" fmla="*/ 30 w 33"/>
                                    <a:gd name="T31" fmla="*/ 25 h 35"/>
                                    <a:gd name="T32" fmla="*/ 33 w 33"/>
                                    <a:gd name="T33" fmla="*/ 17 h 35"/>
                                    <a:gd name="T34" fmla="*/ 30 w 33"/>
                                    <a:gd name="T35" fmla="*/ 17 h 35"/>
                                    <a:gd name="T36" fmla="*/ 30 w 33"/>
                                    <a:gd name="T37" fmla="*/ 22 h 35"/>
                                    <a:gd name="T38" fmla="*/ 28 w 33"/>
                                    <a:gd name="T39" fmla="*/ 27 h 35"/>
                                    <a:gd name="T40" fmla="*/ 23 w 33"/>
                                    <a:gd name="T41" fmla="*/ 32 h 35"/>
                                    <a:gd name="T42" fmla="*/ 15 w 33"/>
                                    <a:gd name="T43" fmla="*/ 32 h 35"/>
                                    <a:gd name="T44" fmla="*/ 10 w 33"/>
                                    <a:gd name="T45" fmla="*/ 32 h 35"/>
                                    <a:gd name="T46" fmla="*/ 5 w 33"/>
                                    <a:gd name="T47" fmla="*/ 27 h 35"/>
                                    <a:gd name="T48" fmla="*/ 3 w 33"/>
                                    <a:gd name="T49" fmla="*/ 22 h 35"/>
                                    <a:gd name="T50" fmla="*/ 0 w 33"/>
                                    <a:gd name="T51" fmla="*/ 17 h 35"/>
                                    <a:gd name="T52" fmla="*/ 3 w 33"/>
                                    <a:gd name="T53" fmla="*/ 12 h 35"/>
                                    <a:gd name="T54" fmla="*/ 5 w 33"/>
                                    <a:gd name="T55" fmla="*/ 7 h 35"/>
                                    <a:gd name="T56" fmla="*/ 10 w 33"/>
                                    <a:gd name="T57" fmla="*/ 2 h 35"/>
                                    <a:gd name="T58" fmla="*/ 15 w 33"/>
                                    <a:gd name="T59" fmla="*/ 2 h 35"/>
                                    <a:gd name="T60" fmla="*/ 23 w 33"/>
                                    <a:gd name="T61" fmla="*/ 2 h 35"/>
                                    <a:gd name="T62" fmla="*/ 28 w 33"/>
                                    <a:gd name="T63" fmla="*/ 7 h 35"/>
                                    <a:gd name="T64" fmla="*/ 30 w 33"/>
                                    <a:gd name="T65" fmla="*/ 12 h 35"/>
                                    <a:gd name="T66" fmla="*/ 30 w 33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5">
                                      <a:moveTo>
                                        <a:pt x="33" y="17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  <a:moveTo>
                                        <a:pt x="30" y="17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D9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1" name="Freeform 25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7835"/>
                                  <a:ext cx="20955" cy="1905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5 h 30"/>
                                    <a:gd name="T2" fmla="*/ 30 w 33"/>
                                    <a:gd name="T3" fmla="*/ 10 h 30"/>
                                    <a:gd name="T4" fmla="*/ 28 w 33"/>
                                    <a:gd name="T5" fmla="*/ 5 h 30"/>
                                    <a:gd name="T6" fmla="*/ 23 w 33"/>
                                    <a:gd name="T7" fmla="*/ 0 h 30"/>
                                    <a:gd name="T8" fmla="*/ 15 w 33"/>
                                    <a:gd name="T9" fmla="*/ 0 h 30"/>
                                    <a:gd name="T10" fmla="*/ 10 w 33"/>
                                    <a:gd name="T11" fmla="*/ 0 h 30"/>
                                    <a:gd name="T12" fmla="*/ 5 w 33"/>
                                    <a:gd name="T13" fmla="*/ 5 h 30"/>
                                    <a:gd name="T14" fmla="*/ 3 w 33"/>
                                    <a:gd name="T15" fmla="*/ 10 h 30"/>
                                    <a:gd name="T16" fmla="*/ 0 w 33"/>
                                    <a:gd name="T17" fmla="*/ 15 h 30"/>
                                    <a:gd name="T18" fmla="*/ 3 w 33"/>
                                    <a:gd name="T19" fmla="*/ 20 h 30"/>
                                    <a:gd name="T20" fmla="*/ 5 w 33"/>
                                    <a:gd name="T21" fmla="*/ 25 h 30"/>
                                    <a:gd name="T22" fmla="*/ 10 w 33"/>
                                    <a:gd name="T23" fmla="*/ 30 h 30"/>
                                    <a:gd name="T24" fmla="*/ 15 w 33"/>
                                    <a:gd name="T25" fmla="*/ 30 h 30"/>
                                    <a:gd name="T26" fmla="*/ 23 w 33"/>
                                    <a:gd name="T27" fmla="*/ 30 h 30"/>
                                    <a:gd name="T28" fmla="*/ 28 w 33"/>
                                    <a:gd name="T29" fmla="*/ 25 h 30"/>
                                    <a:gd name="T30" fmla="*/ 30 w 33"/>
                                    <a:gd name="T31" fmla="*/ 20 h 30"/>
                                    <a:gd name="T32" fmla="*/ 33 w 33"/>
                                    <a:gd name="T33" fmla="*/ 15 h 30"/>
                                    <a:gd name="T34" fmla="*/ 30 w 33"/>
                                    <a:gd name="T35" fmla="*/ 15 h 30"/>
                                    <a:gd name="T36" fmla="*/ 30 w 33"/>
                                    <a:gd name="T37" fmla="*/ 20 h 30"/>
                                    <a:gd name="T38" fmla="*/ 25 w 33"/>
                                    <a:gd name="T39" fmla="*/ 25 h 30"/>
                                    <a:gd name="T40" fmla="*/ 23 w 33"/>
                                    <a:gd name="T41" fmla="*/ 28 h 30"/>
                                    <a:gd name="T42" fmla="*/ 15 w 33"/>
                                    <a:gd name="T43" fmla="*/ 30 h 30"/>
                                    <a:gd name="T44" fmla="*/ 10 w 33"/>
                                    <a:gd name="T45" fmla="*/ 28 h 30"/>
                                    <a:gd name="T46" fmla="*/ 5 w 33"/>
                                    <a:gd name="T47" fmla="*/ 25 h 30"/>
                                    <a:gd name="T48" fmla="*/ 3 w 33"/>
                                    <a:gd name="T49" fmla="*/ 20 h 30"/>
                                    <a:gd name="T50" fmla="*/ 3 w 33"/>
                                    <a:gd name="T51" fmla="*/ 15 h 30"/>
                                    <a:gd name="T52" fmla="*/ 3 w 33"/>
                                    <a:gd name="T53" fmla="*/ 10 h 30"/>
                                    <a:gd name="T54" fmla="*/ 5 w 33"/>
                                    <a:gd name="T55" fmla="*/ 5 h 30"/>
                                    <a:gd name="T56" fmla="*/ 10 w 33"/>
                                    <a:gd name="T57" fmla="*/ 3 h 30"/>
                                    <a:gd name="T58" fmla="*/ 15 w 33"/>
                                    <a:gd name="T59" fmla="*/ 0 h 30"/>
                                    <a:gd name="T60" fmla="*/ 23 w 33"/>
                                    <a:gd name="T61" fmla="*/ 3 h 30"/>
                                    <a:gd name="T62" fmla="*/ 25 w 33"/>
                                    <a:gd name="T63" fmla="*/ 5 h 30"/>
                                    <a:gd name="T64" fmla="*/ 30 w 33"/>
                                    <a:gd name="T65" fmla="*/ 10 h 30"/>
                                    <a:gd name="T66" fmla="*/ 30 w 33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0">
                                      <a:moveTo>
                                        <a:pt x="33" y="15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3" y="15"/>
                                      </a:lnTo>
                                      <a:close/>
                                      <a:moveTo>
                                        <a:pt x="30" y="15"/>
                                      </a:moveTo>
                                      <a:lnTo>
                                        <a:pt x="30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DA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2" name="Freeform 25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7835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5 h 30"/>
                                    <a:gd name="T2" fmla="*/ 30 w 30"/>
                                    <a:gd name="T3" fmla="*/ 10 h 30"/>
                                    <a:gd name="T4" fmla="*/ 28 w 30"/>
                                    <a:gd name="T5" fmla="*/ 5 h 30"/>
                                    <a:gd name="T6" fmla="*/ 23 w 30"/>
                                    <a:gd name="T7" fmla="*/ 0 h 30"/>
                                    <a:gd name="T8" fmla="*/ 15 w 30"/>
                                    <a:gd name="T9" fmla="*/ 0 h 30"/>
                                    <a:gd name="T10" fmla="*/ 10 w 30"/>
                                    <a:gd name="T11" fmla="*/ 0 h 30"/>
                                    <a:gd name="T12" fmla="*/ 5 w 30"/>
                                    <a:gd name="T13" fmla="*/ 5 h 30"/>
                                    <a:gd name="T14" fmla="*/ 3 w 30"/>
                                    <a:gd name="T15" fmla="*/ 10 h 30"/>
                                    <a:gd name="T16" fmla="*/ 0 w 30"/>
                                    <a:gd name="T17" fmla="*/ 15 h 30"/>
                                    <a:gd name="T18" fmla="*/ 3 w 30"/>
                                    <a:gd name="T19" fmla="*/ 20 h 30"/>
                                    <a:gd name="T20" fmla="*/ 5 w 30"/>
                                    <a:gd name="T21" fmla="*/ 25 h 30"/>
                                    <a:gd name="T22" fmla="*/ 10 w 30"/>
                                    <a:gd name="T23" fmla="*/ 30 h 30"/>
                                    <a:gd name="T24" fmla="*/ 15 w 30"/>
                                    <a:gd name="T25" fmla="*/ 30 h 30"/>
                                    <a:gd name="T26" fmla="*/ 23 w 30"/>
                                    <a:gd name="T27" fmla="*/ 30 h 30"/>
                                    <a:gd name="T28" fmla="*/ 28 w 30"/>
                                    <a:gd name="T29" fmla="*/ 25 h 30"/>
                                    <a:gd name="T30" fmla="*/ 30 w 30"/>
                                    <a:gd name="T31" fmla="*/ 20 h 30"/>
                                    <a:gd name="T32" fmla="*/ 30 w 30"/>
                                    <a:gd name="T33" fmla="*/ 15 h 30"/>
                                    <a:gd name="T34" fmla="*/ 30 w 30"/>
                                    <a:gd name="T35" fmla="*/ 15 h 30"/>
                                    <a:gd name="T36" fmla="*/ 28 w 30"/>
                                    <a:gd name="T37" fmla="*/ 20 h 30"/>
                                    <a:gd name="T38" fmla="*/ 25 w 30"/>
                                    <a:gd name="T39" fmla="*/ 25 h 30"/>
                                    <a:gd name="T40" fmla="*/ 20 w 30"/>
                                    <a:gd name="T41" fmla="*/ 28 h 30"/>
                                    <a:gd name="T42" fmla="*/ 15 w 30"/>
                                    <a:gd name="T43" fmla="*/ 28 h 30"/>
                                    <a:gd name="T44" fmla="*/ 10 w 30"/>
                                    <a:gd name="T45" fmla="*/ 28 h 30"/>
                                    <a:gd name="T46" fmla="*/ 8 w 30"/>
                                    <a:gd name="T47" fmla="*/ 25 h 30"/>
                                    <a:gd name="T48" fmla="*/ 3 w 30"/>
                                    <a:gd name="T49" fmla="*/ 20 h 30"/>
                                    <a:gd name="T50" fmla="*/ 3 w 30"/>
                                    <a:gd name="T51" fmla="*/ 15 h 30"/>
                                    <a:gd name="T52" fmla="*/ 3 w 30"/>
                                    <a:gd name="T53" fmla="*/ 10 h 30"/>
                                    <a:gd name="T54" fmla="*/ 8 w 30"/>
                                    <a:gd name="T55" fmla="*/ 5 h 30"/>
                                    <a:gd name="T56" fmla="*/ 10 w 30"/>
                                    <a:gd name="T57" fmla="*/ 3 h 30"/>
                                    <a:gd name="T58" fmla="*/ 15 w 30"/>
                                    <a:gd name="T59" fmla="*/ 3 h 30"/>
                                    <a:gd name="T60" fmla="*/ 20 w 30"/>
                                    <a:gd name="T61" fmla="*/ 3 h 30"/>
                                    <a:gd name="T62" fmla="*/ 25 w 30"/>
                                    <a:gd name="T63" fmla="*/ 5 h 30"/>
                                    <a:gd name="T64" fmla="*/ 28 w 30"/>
                                    <a:gd name="T65" fmla="*/ 10 h 30"/>
                                    <a:gd name="T66" fmla="*/ 30 w 30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30" y="15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  <a:moveTo>
                                        <a:pt x="30" y="15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DBC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3" name="Freeform 25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7835"/>
                                  <a:ext cx="17145" cy="19050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5 h 30"/>
                                    <a:gd name="T2" fmla="*/ 27 w 27"/>
                                    <a:gd name="T3" fmla="*/ 10 h 30"/>
                                    <a:gd name="T4" fmla="*/ 22 w 27"/>
                                    <a:gd name="T5" fmla="*/ 5 h 30"/>
                                    <a:gd name="T6" fmla="*/ 20 w 27"/>
                                    <a:gd name="T7" fmla="*/ 3 h 30"/>
                                    <a:gd name="T8" fmla="*/ 12 w 27"/>
                                    <a:gd name="T9" fmla="*/ 0 h 30"/>
                                    <a:gd name="T10" fmla="*/ 7 w 27"/>
                                    <a:gd name="T11" fmla="*/ 3 h 30"/>
                                    <a:gd name="T12" fmla="*/ 2 w 27"/>
                                    <a:gd name="T13" fmla="*/ 5 h 30"/>
                                    <a:gd name="T14" fmla="*/ 0 w 27"/>
                                    <a:gd name="T15" fmla="*/ 10 h 30"/>
                                    <a:gd name="T16" fmla="*/ 0 w 27"/>
                                    <a:gd name="T17" fmla="*/ 15 h 30"/>
                                    <a:gd name="T18" fmla="*/ 0 w 27"/>
                                    <a:gd name="T19" fmla="*/ 20 h 30"/>
                                    <a:gd name="T20" fmla="*/ 2 w 27"/>
                                    <a:gd name="T21" fmla="*/ 25 h 30"/>
                                    <a:gd name="T22" fmla="*/ 7 w 27"/>
                                    <a:gd name="T23" fmla="*/ 28 h 30"/>
                                    <a:gd name="T24" fmla="*/ 12 w 27"/>
                                    <a:gd name="T25" fmla="*/ 30 h 30"/>
                                    <a:gd name="T26" fmla="*/ 20 w 27"/>
                                    <a:gd name="T27" fmla="*/ 28 h 30"/>
                                    <a:gd name="T28" fmla="*/ 22 w 27"/>
                                    <a:gd name="T29" fmla="*/ 25 h 30"/>
                                    <a:gd name="T30" fmla="*/ 27 w 27"/>
                                    <a:gd name="T31" fmla="*/ 20 h 30"/>
                                    <a:gd name="T32" fmla="*/ 27 w 27"/>
                                    <a:gd name="T33" fmla="*/ 15 h 30"/>
                                    <a:gd name="T34" fmla="*/ 25 w 27"/>
                                    <a:gd name="T35" fmla="*/ 15 h 30"/>
                                    <a:gd name="T36" fmla="*/ 25 w 27"/>
                                    <a:gd name="T37" fmla="*/ 20 h 30"/>
                                    <a:gd name="T38" fmla="*/ 22 w 27"/>
                                    <a:gd name="T39" fmla="*/ 25 h 30"/>
                                    <a:gd name="T40" fmla="*/ 17 w 27"/>
                                    <a:gd name="T41" fmla="*/ 28 h 30"/>
                                    <a:gd name="T42" fmla="*/ 12 w 27"/>
                                    <a:gd name="T43" fmla="*/ 28 h 30"/>
                                    <a:gd name="T44" fmla="*/ 7 w 27"/>
                                    <a:gd name="T45" fmla="*/ 28 h 30"/>
                                    <a:gd name="T46" fmla="*/ 5 w 27"/>
                                    <a:gd name="T47" fmla="*/ 25 h 30"/>
                                    <a:gd name="T48" fmla="*/ 2 w 27"/>
                                    <a:gd name="T49" fmla="*/ 20 h 30"/>
                                    <a:gd name="T50" fmla="*/ 0 w 27"/>
                                    <a:gd name="T51" fmla="*/ 15 h 30"/>
                                    <a:gd name="T52" fmla="*/ 2 w 27"/>
                                    <a:gd name="T53" fmla="*/ 10 h 30"/>
                                    <a:gd name="T54" fmla="*/ 5 w 27"/>
                                    <a:gd name="T55" fmla="*/ 5 h 30"/>
                                    <a:gd name="T56" fmla="*/ 7 w 27"/>
                                    <a:gd name="T57" fmla="*/ 3 h 30"/>
                                    <a:gd name="T58" fmla="*/ 12 w 27"/>
                                    <a:gd name="T59" fmla="*/ 3 h 30"/>
                                    <a:gd name="T60" fmla="*/ 17 w 27"/>
                                    <a:gd name="T61" fmla="*/ 3 h 30"/>
                                    <a:gd name="T62" fmla="*/ 22 w 27"/>
                                    <a:gd name="T63" fmla="*/ 5 h 30"/>
                                    <a:gd name="T64" fmla="*/ 25 w 27"/>
                                    <a:gd name="T65" fmla="*/ 10 h 30"/>
                                    <a:gd name="T66" fmla="*/ 25 w 27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" h="30">
                                      <a:moveTo>
                                        <a:pt x="27" y="15"/>
                                      </a:moveTo>
                                      <a:lnTo>
                                        <a:pt x="27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7" y="15"/>
                                      </a:lnTo>
                                      <a:close/>
                                      <a:moveTo>
                                        <a:pt x="25" y="15"/>
                                      </a:moveTo>
                                      <a:lnTo>
                                        <a:pt x="25" y="2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DD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Freeform 25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9740"/>
                                  <a:ext cx="17145" cy="15875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25"/>
                                    <a:gd name="T2" fmla="*/ 25 w 27"/>
                                    <a:gd name="T3" fmla="*/ 7 h 25"/>
                                    <a:gd name="T4" fmla="*/ 22 w 27"/>
                                    <a:gd name="T5" fmla="*/ 2 h 25"/>
                                    <a:gd name="T6" fmla="*/ 17 w 27"/>
                                    <a:gd name="T7" fmla="*/ 0 h 25"/>
                                    <a:gd name="T8" fmla="*/ 12 w 27"/>
                                    <a:gd name="T9" fmla="*/ 0 h 25"/>
                                    <a:gd name="T10" fmla="*/ 7 w 27"/>
                                    <a:gd name="T11" fmla="*/ 0 h 25"/>
                                    <a:gd name="T12" fmla="*/ 5 w 27"/>
                                    <a:gd name="T13" fmla="*/ 2 h 25"/>
                                    <a:gd name="T14" fmla="*/ 0 w 27"/>
                                    <a:gd name="T15" fmla="*/ 7 h 25"/>
                                    <a:gd name="T16" fmla="*/ 0 w 27"/>
                                    <a:gd name="T17" fmla="*/ 12 h 25"/>
                                    <a:gd name="T18" fmla="*/ 0 w 27"/>
                                    <a:gd name="T19" fmla="*/ 17 h 25"/>
                                    <a:gd name="T20" fmla="*/ 5 w 27"/>
                                    <a:gd name="T21" fmla="*/ 22 h 25"/>
                                    <a:gd name="T22" fmla="*/ 7 w 27"/>
                                    <a:gd name="T23" fmla="*/ 25 h 25"/>
                                    <a:gd name="T24" fmla="*/ 12 w 27"/>
                                    <a:gd name="T25" fmla="*/ 25 h 25"/>
                                    <a:gd name="T26" fmla="*/ 17 w 27"/>
                                    <a:gd name="T27" fmla="*/ 25 h 25"/>
                                    <a:gd name="T28" fmla="*/ 22 w 27"/>
                                    <a:gd name="T29" fmla="*/ 22 h 25"/>
                                    <a:gd name="T30" fmla="*/ 25 w 27"/>
                                    <a:gd name="T31" fmla="*/ 17 h 25"/>
                                    <a:gd name="T32" fmla="*/ 27 w 27"/>
                                    <a:gd name="T33" fmla="*/ 12 h 25"/>
                                    <a:gd name="T34" fmla="*/ 25 w 27"/>
                                    <a:gd name="T35" fmla="*/ 12 h 25"/>
                                    <a:gd name="T36" fmla="*/ 25 w 27"/>
                                    <a:gd name="T37" fmla="*/ 17 h 25"/>
                                    <a:gd name="T38" fmla="*/ 22 w 27"/>
                                    <a:gd name="T39" fmla="*/ 20 h 25"/>
                                    <a:gd name="T40" fmla="*/ 17 w 27"/>
                                    <a:gd name="T41" fmla="*/ 22 h 25"/>
                                    <a:gd name="T42" fmla="*/ 12 w 27"/>
                                    <a:gd name="T43" fmla="*/ 25 h 25"/>
                                    <a:gd name="T44" fmla="*/ 10 w 27"/>
                                    <a:gd name="T45" fmla="*/ 22 h 25"/>
                                    <a:gd name="T46" fmla="*/ 5 w 27"/>
                                    <a:gd name="T47" fmla="*/ 20 h 25"/>
                                    <a:gd name="T48" fmla="*/ 2 w 27"/>
                                    <a:gd name="T49" fmla="*/ 17 h 25"/>
                                    <a:gd name="T50" fmla="*/ 2 w 27"/>
                                    <a:gd name="T51" fmla="*/ 12 h 25"/>
                                    <a:gd name="T52" fmla="*/ 2 w 27"/>
                                    <a:gd name="T53" fmla="*/ 7 h 25"/>
                                    <a:gd name="T54" fmla="*/ 5 w 27"/>
                                    <a:gd name="T55" fmla="*/ 5 h 25"/>
                                    <a:gd name="T56" fmla="*/ 10 w 27"/>
                                    <a:gd name="T57" fmla="*/ 2 h 25"/>
                                    <a:gd name="T58" fmla="*/ 12 w 27"/>
                                    <a:gd name="T59" fmla="*/ 0 h 25"/>
                                    <a:gd name="T60" fmla="*/ 17 w 27"/>
                                    <a:gd name="T61" fmla="*/ 2 h 25"/>
                                    <a:gd name="T62" fmla="*/ 22 w 27"/>
                                    <a:gd name="T63" fmla="*/ 5 h 25"/>
                                    <a:gd name="T64" fmla="*/ 25 w 27"/>
                                    <a:gd name="T65" fmla="*/ 7 h 25"/>
                                    <a:gd name="T66" fmla="*/ 25 w 27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" h="25">
                                      <a:moveTo>
                                        <a:pt x="27" y="12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  <a:moveTo>
                                        <a:pt x="25" y="12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DE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Freeform 25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9740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12 h 25"/>
                                    <a:gd name="T2" fmla="*/ 25 w 25"/>
                                    <a:gd name="T3" fmla="*/ 7 h 25"/>
                                    <a:gd name="T4" fmla="*/ 22 w 25"/>
                                    <a:gd name="T5" fmla="*/ 2 h 25"/>
                                    <a:gd name="T6" fmla="*/ 17 w 25"/>
                                    <a:gd name="T7" fmla="*/ 0 h 25"/>
                                    <a:gd name="T8" fmla="*/ 12 w 25"/>
                                    <a:gd name="T9" fmla="*/ 0 h 25"/>
                                    <a:gd name="T10" fmla="*/ 7 w 25"/>
                                    <a:gd name="T11" fmla="*/ 0 h 25"/>
                                    <a:gd name="T12" fmla="*/ 5 w 25"/>
                                    <a:gd name="T13" fmla="*/ 2 h 25"/>
                                    <a:gd name="T14" fmla="*/ 2 w 25"/>
                                    <a:gd name="T15" fmla="*/ 7 h 25"/>
                                    <a:gd name="T16" fmla="*/ 0 w 25"/>
                                    <a:gd name="T17" fmla="*/ 12 h 25"/>
                                    <a:gd name="T18" fmla="*/ 2 w 25"/>
                                    <a:gd name="T19" fmla="*/ 17 h 25"/>
                                    <a:gd name="T20" fmla="*/ 5 w 25"/>
                                    <a:gd name="T21" fmla="*/ 22 h 25"/>
                                    <a:gd name="T22" fmla="*/ 7 w 25"/>
                                    <a:gd name="T23" fmla="*/ 25 h 25"/>
                                    <a:gd name="T24" fmla="*/ 12 w 25"/>
                                    <a:gd name="T25" fmla="*/ 25 h 25"/>
                                    <a:gd name="T26" fmla="*/ 17 w 25"/>
                                    <a:gd name="T27" fmla="*/ 25 h 25"/>
                                    <a:gd name="T28" fmla="*/ 22 w 25"/>
                                    <a:gd name="T29" fmla="*/ 22 h 25"/>
                                    <a:gd name="T30" fmla="*/ 25 w 25"/>
                                    <a:gd name="T31" fmla="*/ 17 h 25"/>
                                    <a:gd name="T32" fmla="*/ 25 w 25"/>
                                    <a:gd name="T33" fmla="*/ 12 h 25"/>
                                    <a:gd name="T34" fmla="*/ 25 w 25"/>
                                    <a:gd name="T35" fmla="*/ 12 h 25"/>
                                    <a:gd name="T36" fmla="*/ 25 w 25"/>
                                    <a:gd name="T37" fmla="*/ 17 h 25"/>
                                    <a:gd name="T38" fmla="*/ 22 w 25"/>
                                    <a:gd name="T39" fmla="*/ 20 h 25"/>
                                    <a:gd name="T40" fmla="*/ 17 w 25"/>
                                    <a:gd name="T41" fmla="*/ 22 h 25"/>
                                    <a:gd name="T42" fmla="*/ 12 w 25"/>
                                    <a:gd name="T43" fmla="*/ 22 h 25"/>
                                    <a:gd name="T44" fmla="*/ 10 w 25"/>
                                    <a:gd name="T45" fmla="*/ 22 h 25"/>
                                    <a:gd name="T46" fmla="*/ 5 w 25"/>
                                    <a:gd name="T47" fmla="*/ 20 h 25"/>
                                    <a:gd name="T48" fmla="*/ 2 w 25"/>
                                    <a:gd name="T49" fmla="*/ 17 h 25"/>
                                    <a:gd name="T50" fmla="*/ 2 w 25"/>
                                    <a:gd name="T51" fmla="*/ 12 h 25"/>
                                    <a:gd name="T52" fmla="*/ 2 w 25"/>
                                    <a:gd name="T53" fmla="*/ 7 h 25"/>
                                    <a:gd name="T54" fmla="*/ 5 w 25"/>
                                    <a:gd name="T55" fmla="*/ 5 h 25"/>
                                    <a:gd name="T56" fmla="*/ 10 w 25"/>
                                    <a:gd name="T57" fmla="*/ 2 h 25"/>
                                    <a:gd name="T58" fmla="*/ 12 w 25"/>
                                    <a:gd name="T59" fmla="*/ 0 h 25"/>
                                    <a:gd name="T60" fmla="*/ 17 w 25"/>
                                    <a:gd name="T61" fmla="*/ 2 h 25"/>
                                    <a:gd name="T62" fmla="*/ 22 w 25"/>
                                    <a:gd name="T63" fmla="*/ 5 h 25"/>
                                    <a:gd name="T64" fmla="*/ 25 w 25"/>
                                    <a:gd name="T65" fmla="*/ 7 h 25"/>
                                    <a:gd name="T66" fmla="*/ 25 w 25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25" y="12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  <a:moveTo>
                                        <a:pt x="25" y="12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Freeform 25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59740"/>
                                  <a:ext cx="14605" cy="1587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25"/>
                                    <a:gd name="T2" fmla="*/ 23 w 23"/>
                                    <a:gd name="T3" fmla="*/ 7 h 25"/>
                                    <a:gd name="T4" fmla="*/ 20 w 23"/>
                                    <a:gd name="T5" fmla="*/ 5 h 25"/>
                                    <a:gd name="T6" fmla="*/ 15 w 23"/>
                                    <a:gd name="T7" fmla="*/ 2 h 25"/>
                                    <a:gd name="T8" fmla="*/ 10 w 23"/>
                                    <a:gd name="T9" fmla="*/ 0 h 25"/>
                                    <a:gd name="T10" fmla="*/ 8 w 23"/>
                                    <a:gd name="T11" fmla="*/ 2 h 25"/>
                                    <a:gd name="T12" fmla="*/ 3 w 23"/>
                                    <a:gd name="T13" fmla="*/ 5 h 25"/>
                                    <a:gd name="T14" fmla="*/ 0 w 23"/>
                                    <a:gd name="T15" fmla="*/ 7 h 25"/>
                                    <a:gd name="T16" fmla="*/ 0 w 23"/>
                                    <a:gd name="T17" fmla="*/ 12 h 25"/>
                                    <a:gd name="T18" fmla="*/ 0 w 23"/>
                                    <a:gd name="T19" fmla="*/ 17 h 25"/>
                                    <a:gd name="T20" fmla="*/ 3 w 23"/>
                                    <a:gd name="T21" fmla="*/ 20 h 25"/>
                                    <a:gd name="T22" fmla="*/ 8 w 23"/>
                                    <a:gd name="T23" fmla="*/ 22 h 25"/>
                                    <a:gd name="T24" fmla="*/ 10 w 23"/>
                                    <a:gd name="T25" fmla="*/ 25 h 25"/>
                                    <a:gd name="T26" fmla="*/ 15 w 23"/>
                                    <a:gd name="T27" fmla="*/ 22 h 25"/>
                                    <a:gd name="T28" fmla="*/ 20 w 23"/>
                                    <a:gd name="T29" fmla="*/ 20 h 25"/>
                                    <a:gd name="T30" fmla="*/ 23 w 23"/>
                                    <a:gd name="T31" fmla="*/ 17 h 25"/>
                                    <a:gd name="T32" fmla="*/ 23 w 23"/>
                                    <a:gd name="T33" fmla="*/ 12 h 25"/>
                                    <a:gd name="T34" fmla="*/ 23 w 23"/>
                                    <a:gd name="T35" fmla="*/ 12 h 25"/>
                                    <a:gd name="T36" fmla="*/ 20 w 23"/>
                                    <a:gd name="T37" fmla="*/ 17 h 25"/>
                                    <a:gd name="T38" fmla="*/ 18 w 23"/>
                                    <a:gd name="T39" fmla="*/ 20 h 25"/>
                                    <a:gd name="T40" fmla="*/ 15 w 23"/>
                                    <a:gd name="T41" fmla="*/ 22 h 25"/>
                                    <a:gd name="T42" fmla="*/ 10 w 23"/>
                                    <a:gd name="T43" fmla="*/ 22 h 25"/>
                                    <a:gd name="T44" fmla="*/ 8 w 23"/>
                                    <a:gd name="T45" fmla="*/ 22 h 25"/>
                                    <a:gd name="T46" fmla="*/ 3 w 23"/>
                                    <a:gd name="T47" fmla="*/ 20 h 25"/>
                                    <a:gd name="T48" fmla="*/ 3 w 23"/>
                                    <a:gd name="T49" fmla="*/ 17 h 25"/>
                                    <a:gd name="T50" fmla="*/ 0 w 23"/>
                                    <a:gd name="T51" fmla="*/ 12 h 25"/>
                                    <a:gd name="T52" fmla="*/ 3 w 23"/>
                                    <a:gd name="T53" fmla="*/ 7 h 25"/>
                                    <a:gd name="T54" fmla="*/ 3 w 23"/>
                                    <a:gd name="T55" fmla="*/ 5 h 25"/>
                                    <a:gd name="T56" fmla="*/ 8 w 23"/>
                                    <a:gd name="T57" fmla="*/ 2 h 25"/>
                                    <a:gd name="T58" fmla="*/ 10 w 23"/>
                                    <a:gd name="T59" fmla="*/ 2 h 25"/>
                                    <a:gd name="T60" fmla="*/ 15 w 23"/>
                                    <a:gd name="T61" fmla="*/ 2 h 25"/>
                                    <a:gd name="T62" fmla="*/ 18 w 23"/>
                                    <a:gd name="T63" fmla="*/ 5 h 25"/>
                                    <a:gd name="T64" fmla="*/ 20 w 23"/>
                                    <a:gd name="T65" fmla="*/ 7 h 25"/>
                                    <a:gd name="T66" fmla="*/ 23 w 23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5">
                                      <a:moveTo>
                                        <a:pt x="23" y="12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  <a:moveTo>
                                        <a:pt x="23" y="12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E1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Freeform 25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59740"/>
                                  <a:ext cx="14605" cy="1397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22"/>
                                    <a:gd name="T2" fmla="*/ 23 w 23"/>
                                    <a:gd name="T3" fmla="*/ 7 h 22"/>
                                    <a:gd name="T4" fmla="*/ 20 w 23"/>
                                    <a:gd name="T5" fmla="*/ 5 h 22"/>
                                    <a:gd name="T6" fmla="*/ 15 w 23"/>
                                    <a:gd name="T7" fmla="*/ 2 h 22"/>
                                    <a:gd name="T8" fmla="*/ 10 w 23"/>
                                    <a:gd name="T9" fmla="*/ 0 h 22"/>
                                    <a:gd name="T10" fmla="*/ 8 w 23"/>
                                    <a:gd name="T11" fmla="*/ 2 h 22"/>
                                    <a:gd name="T12" fmla="*/ 3 w 23"/>
                                    <a:gd name="T13" fmla="*/ 5 h 22"/>
                                    <a:gd name="T14" fmla="*/ 0 w 23"/>
                                    <a:gd name="T15" fmla="*/ 7 h 22"/>
                                    <a:gd name="T16" fmla="*/ 0 w 23"/>
                                    <a:gd name="T17" fmla="*/ 12 h 22"/>
                                    <a:gd name="T18" fmla="*/ 0 w 23"/>
                                    <a:gd name="T19" fmla="*/ 17 h 22"/>
                                    <a:gd name="T20" fmla="*/ 3 w 23"/>
                                    <a:gd name="T21" fmla="*/ 20 h 22"/>
                                    <a:gd name="T22" fmla="*/ 8 w 23"/>
                                    <a:gd name="T23" fmla="*/ 22 h 22"/>
                                    <a:gd name="T24" fmla="*/ 10 w 23"/>
                                    <a:gd name="T25" fmla="*/ 22 h 22"/>
                                    <a:gd name="T26" fmla="*/ 15 w 23"/>
                                    <a:gd name="T27" fmla="*/ 22 h 22"/>
                                    <a:gd name="T28" fmla="*/ 20 w 23"/>
                                    <a:gd name="T29" fmla="*/ 20 h 22"/>
                                    <a:gd name="T30" fmla="*/ 23 w 23"/>
                                    <a:gd name="T31" fmla="*/ 17 h 22"/>
                                    <a:gd name="T32" fmla="*/ 23 w 23"/>
                                    <a:gd name="T33" fmla="*/ 12 h 22"/>
                                    <a:gd name="T34" fmla="*/ 20 w 23"/>
                                    <a:gd name="T35" fmla="*/ 12 h 22"/>
                                    <a:gd name="T36" fmla="*/ 20 w 23"/>
                                    <a:gd name="T37" fmla="*/ 15 h 22"/>
                                    <a:gd name="T38" fmla="*/ 18 w 23"/>
                                    <a:gd name="T39" fmla="*/ 20 h 22"/>
                                    <a:gd name="T40" fmla="*/ 15 w 23"/>
                                    <a:gd name="T41" fmla="*/ 22 h 22"/>
                                    <a:gd name="T42" fmla="*/ 10 w 23"/>
                                    <a:gd name="T43" fmla="*/ 22 h 22"/>
                                    <a:gd name="T44" fmla="*/ 8 w 23"/>
                                    <a:gd name="T45" fmla="*/ 22 h 22"/>
                                    <a:gd name="T46" fmla="*/ 5 w 23"/>
                                    <a:gd name="T47" fmla="*/ 20 h 22"/>
                                    <a:gd name="T48" fmla="*/ 3 w 23"/>
                                    <a:gd name="T49" fmla="*/ 15 h 22"/>
                                    <a:gd name="T50" fmla="*/ 3 w 23"/>
                                    <a:gd name="T51" fmla="*/ 12 h 22"/>
                                    <a:gd name="T52" fmla="*/ 3 w 23"/>
                                    <a:gd name="T53" fmla="*/ 7 h 22"/>
                                    <a:gd name="T54" fmla="*/ 5 w 23"/>
                                    <a:gd name="T55" fmla="*/ 5 h 22"/>
                                    <a:gd name="T56" fmla="*/ 8 w 23"/>
                                    <a:gd name="T57" fmla="*/ 2 h 22"/>
                                    <a:gd name="T58" fmla="*/ 10 w 23"/>
                                    <a:gd name="T59" fmla="*/ 2 h 22"/>
                                    <a:gd name="T60" fmla="*/ 15 w 23"/>
                                    <a:gd name="T61" fmla="*/ 2 h 22"/>
                                    <a:gd name="T62" fmla="*/ 18 w 23"/>
                                    <a:gd name="T63" fmla="*/ 5 h 22"/>
                                    <a:gd name="T64" fmla="*/ 20 w 23"/>
                                    <a:gd name="T65" fmla="*/ 7 h 22"/>
                                    <a:gd name="T66" fmla="*/ 20 w 23"/>
                                    <a:gd name="T6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23" y="12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  <a:moveTo>
                                        <a:pt x="20" y="12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E3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Freeform 25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61010"/>
                                  <a:ext cx="14605" cy="1270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0 h 20"/>
                                    <a:gd name="T2" fmla="*/ 20 w 23"/>
                                    <a:gd name="T3" fmla="*/ 5 h 20"/>
                                    <a:gd name="T4" fmla="*/ 18 w 23"/>
                                    <a:gd name="T5" fmla="*/ 3 h 20"/>
                                    <a:gd name="T6" fmla="*/ 15 w 23"/>
                                    <a:gd name="T7" fmla="*/ 0 h 20"/>
                                    <a:gd name="T8" fmla="*/ 10 w 23"/>
                                    <a:gd name="T9" fmla="*/ 0 h 20"/>
                                    <a:gd name="T10" fmla="*/ 8 w 23"/>
                                    <a:gd name="T11" fmla="*/ 0 h 20"/>
                                    <a:gd name="T12" fmla="*/ 3 w 23"/>
                                    <a:gd name="T13" fmla="*/ 3 h 20"/>
                                    <a:gd name="T14" fmla="*/ 3 w 23"/>
                                    <a:gd name="T15" fmla="*/ 5 h 20"/>
                                    <a:gd name="T16" fmla="*/ 0 w 23"/>
                                    <a:gd name="T17" fmla="*/ 10 h 20"/>
                                    <a:gd name="T18" fmla="*/ 3 w 23"/>
                                    <a:gd name="T19" fmla="*/ 15 h 20"/>
                                    <a:gd name="T20" fmla="*/ 3 w 23"/>
                                    <a:gd name="T21" fmla="*/ 18 h 20"/>
                                    <a:gd name="T22" fmla="*/ 8 w 23"/>
                                    <a:gd name="T23" fmla="*/ 20 h 20"/>
                                    <a:gd name="T24" fmla="*/ 10 w 23"/>
                                    <a:gd name="T25" fmla="*/ 20 h 20"/>
                                    <a:gd name="T26" fmla="*/ 15 w 23"/>
                                    <a:gd name="T27" fmla="*/ 20 h 20"/>
                                    <a:gd name="T28" fmla="*/ 18 w 23"/>
                                    <a:gd name="T29" fmla="*/ 18 h 20"/>
                                    <a:gd name="T30" fmla="*/ 20 w 23"/>
                                    <a:gd name="T31" fmla="*/ 15 h 20"/>
                                    <a:gd name="T32" fmla="*/ 23 w 23"/>
                                    <a:gd name="T33" fmla="*/ 10 h 20"/>
                                    <a:gd name="T34" fmla="*/ 20 w 23"/>
                                    <a:gd name="T35" fmla="*/ 10 h 20"/>
                                    <a:gd name="T36" fmla="*/ 20 w 23"/>
                                    <a:gd name="T37" fmla="*/ 13 h 20"/>
                                    <a:gd name="T38" fmla="*/ 18 w 23"/>
                                    <a:gd name="T39" fmla="*/ 18 h 20"/>
                                    <a:gd name="T40" fmla="*/ 15 w 23"/>
                                    <a:gd name="T41" fmla="*/ 18 h 20"/>
                                    <a:gd name="T42" fmla="*/ 10 w 23"/>
                                    <a:gd name="T43" fmla="*/ 20 h 20"/>
                                    <a:gd name="T44" fmla="*/ 8 w 23"/>
                                    <a:gd name="T45" fmla="*/ 18 h 20"/>
                                    <a:gd name="T46" fmla="*/ 5 w 23"/>
                                    <a:gd name="T47" fmla="*/ 18 h 20"/>
                                    <a:gd name="T48" fmla="*/ 3 w 23"/>
                                    <a:gd name="T49" fmla="*/ 13 h 20"/>
                                    <a:gd name="T50" fmla="*/ 3 w 23"/>
                                    <a:gd name="T51" fmla="*/ 10 h 20"/>
                                    <a:gd name="T52" fmla="*/ 3 w 23"/>
                                    <a:gd name="T53" fmla="*/ 8 h 20"/>
                                    <a:gd name="T54" fmla="*/ 5 w 23"/>
                                    <a:gd name="T55" fmla="*/ 3 h 20"/>
                                    <a:gd name="T56" fmla="*/ 8 w 23"/>
                                    <a:gd name="T57" fmla="*/ 3 h 20"/>
                                    <a:gd name="T58" fmla="*/ 10 w 23"/>
                                    <a:gd name="T59" fmla="*/ 0 h 20"/>
                                    <a:gd name="T60" fmla="*/ 15 w 23"/>
                                    <a:gd name="T61" fmla="*/ 3 h 20"/>
                                    <a:gd name="T62" fmla="*/ 18 w 23"/>
                                    <a:gd name="T63" fmla="*/ 3 h 20"/>
                                    <a:gd name="T64" fmla="*/ 20 w 23"/>
                                    <a:gd name="T65" fmla="*/ 8 h 20"/>
                                    <a:gd name="T66" fmla="*/ 20 w 23"/>
                                    <a:gd name="T6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3" y="10"/>
                                      </a:lnTo>
                                      <a:close/>
                                      <a:moveTo>
                                        <a:pt x="20" y="10"/>
                                      </a:moveTo>
                                      <a:lnTo>
                                        <a:pt x="20" y="13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4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9" name="Freeform 25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1010"/>
                                  <a:ext cx="10795" cy="1270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0 h 20"/>
                                    <a:gd name="T2" fmla="*/ 17 w 17"/>
                                    <a:gd name="T3" fmla="*/ 5 h 20"/>
                                    <a:gd name="T4" fmla="*/ 15 w 17"/>
                                    <a:gd name="T5" fmla="*/ 3 h 20"/>
                                    <a:gd name="T6" fmla="*/ 12 w 17"/>
                                    <a:gd name="T7" fmla="*/ 0 h 20"/>
                                    <a:gd name="T8" fmla="*/ 7 w 17"/>
                                    <a:gd name="T9" fmla="*/ 0 h 20"/>
                                    <a:gd name="T10" fmla="*/ 5 w 17"/>
                                    <a:gd name="T11" fmla="*/ 0 h 20"/>
                                    <a:gd name="T12" fmla="*/ 2 w 17"/>
                                    <a:gd name="T13" fmla="*/ 3 h 20"/>
                                    <a:gd name="T14" fmla="*/ 0 w 17"/>
                                    <a:gd name="T15" fmla="*/ 5 h 20"/>
                                    <a:gd name="T16" fmla="*/ 0 w 17"/>
                                    <a:gd name="T17" fmla="*/ 10 h 20"/>
                                    <a:gd name="T18" fmla="*/ 0 w 17"/>
                                    <a:gd name="T19" fmla="*/ 13 h 20"/>
                                    <a:gd name="T20" fmla="*/ 2 w 17"/>
                                    <a:gd name="T21" fmla="*/ 18 h 20"/>
                                    <a:gd name="T22" fmla="*/ 5 w 17"/>
                                    <a:gd name="T23" fmla="*/ 20 h 20"/>
                                    <a:gd name="T24" fmla="*/ 7 w 17"/>
                                    <a:gd name="T25" fmla="*/ 20 h 20"/>
                                    <a:gd name="T26" fmla="*/ 12 w 17"/>
                                    <a:gd name="T27" fmla="*/ 20 h 20"/>
                                    <a:gd name="T28" fmla="*/ 15 w 17"/>
                                    <a:gd name="T29" fmla="*/ 18 h 20"/>
                                    <a:gd name="T30" fmla="*/ 17 w 17"/>
                                    <a:gd name="T31" fmla="*/ 13 h 20"/>
                                    <a:gd name="T32" fmla="*/ 17 w 17"/>
                                    <a:gd name="T33" fmla="*/ 10 h 20"/>
                                    <a:gd name="T34" fmla="*/ 17 w 17"/>
                                    <a:gd name="T35" fmla="*/ 10 h 20"/>
                                    <a:gd name="T36" fmla="*/ 15 w 17"/>
                                    <a:gd name="T37" fmla="*/ 15 h 20"/>
                                    <a:gd name="T38" fmla="*/ 7 w 17"/>
                                    <a:gd name="T39" fmla="*/ 18 h 20"/>
                                    <a:gd name="T40" fmla="*/ 2 w 17"/>
                                    <a:gd name="T41" fmla="*/ 15 h 20"/>
                                    <a:gd name="T42" fmla="*/ 0 w 17"/>
                                    <a:gd name="T43" fmla="*/ 10 h 20"/>
                                    <a:gd name="T44" fmla="*/ 2 w 17"/>
                                    <a:gd name="T45" fmla="*/ 5 h 20"/>
                                    <a:gd name="T46" fmla="*/ 7 w 17"/>
                                    <a:gd name="T47" fmla="*/ 3 h 20"/>
                                    <a:gd name="T48" fmla="*/ 15 w 17"/>
                                    <a:gd name="T49" fmla="*/ 5 h 20"/>
                                    <a:gd name="T50" fmla="*/ 17 w 17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>
                                      <a:moveTo>
                                        <a:pt x="17" y="1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  <a:moveTo>
                                        <a:pt x="17" y="1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6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Freeform 25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1010"/>
                                  <a:ext cx="10795" cy="1270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0 h 20"/>
                                    <a:gd name="T2" fmla="*/ 17 w 17"/>
                                    <a:gd name="T3" fmla="*/ 8 h 20"/>
                                    <a:gd name="T4" fmla="*/ 15 w 17"/>
                                    <a:gd name="T5" fmla="*/ 3 h 20"/>
                                    <a:gd name="T6" fmla="*/ 12 w 17"/>
                                    <a:gd name="T7" fmla="*/ 3 h 20"/>
                                    <a:gd name="T8" fmla="*/ 7 w 17"/>
                                    <a:gd name="T9" fmla="*/ 0 h 20"/>
                                    <a:gd name="T10" fmla="*/ 5 w 17"/>
                                    <a:gd name="T11" fmla="*/ 3 h 20"/>
                                    <a:gd name="T12" fmla="*/ 2 w 17"/>
                                    <a:gd name="T13" fmla="*/ 3 h 20"/>
                                    <a:gd name="T14" fmla="*/ 0 w 17"/>
                                    <a:gd name="T15" fmla="*/ 8 h 20"/>
                                    <a:gd name="T16" fmla="*/ 0 w 17"/>
                                    <a:gd name="T17" fmla="*/ 10 h 20"/>
                                    <a:gd name="T18" fmla="*/ 0 w 17"/>
                                    <a:gd name="T19" fmla="*/ 13 h 20"/>
                                    <a:gd name="T20" fmla="*/ 2 w 17"/>
                                    <a:gd name="T21" fmla="*/ 18 h 20"/>
                                    <a:gd name="T22" fmla="*/ 5 w 17"/>
                                    <a:gd name="T23" fmla="*/ 18 h 20"/>
                                    <a:gd name="T24" fmla="*/ 7 w 17"/>
                                    <a:gd name="T25" fmla="*/ 20 h 20"/>
                                    <a:gd name="T26" fmla="*/ 12 w 17"/>
                                    <a:gd name="T27" fmla="*/ 18 h 20"/>
                                    <a:gd name="T28" fmla="*/ 15 w 17"/>
                                    <a:gd name="T29" fmla="*/ 18 h 20"/>
                                    <a:gd name="T30" fmla="*/ 17 w 17"/>
                                    <a:gd name="T31" fmla="*/ 13 h 20"/>
                                    <a:gd name="T32" fmla="*/ 17 w 17"/>
                                    <a:gd name="T33" fmla="*/ 10 h 20"/>
                                    <a:gd name="T34" fmla="*/ 15 w 17"/>
                                    <a:gd name="T35" fmla="*/ 10 h 20"/>
                                    <a:gd name="T36" fmla="*/ 15 w 17"/>
                                    <a:gd name="T37" fmla="*/ 15 h 20"/>
                                    <a:gd name="T38" fmla="*/ 7 w 17"/>
                                    <a:gd name="T39" fmla="*/ 18 h 20"/>
                                    <a:gd name="T40" fmla="*/ 2 w 17"/>
                                    <a:gd name="T41" fmla="*/ 15 h 20"/>
                                    <a:gd name="T42" fmla="*/ 0 w 17"/>
                                    <a:gd name="T43" fmla="*/ 10 h 20"/>
                                    <a:gd name="T44" fmla="*/ 2 w 17"/>
                                    <a:gd name="T45" fmla="*/ 5 h 20"/>
                                    <a:gd name="T46" fmla="*/ 7 w 17"/>
                                    <a:gd name="T47" fmla="*/ 3 h 20"/>
                                    <a:gd name="T48" fmla="*/ 15 w 17"/>
                                    <a:gd name="T49" fmla="*/ 5 h 20"/>
                                    <a:gd name="T50" fmla="*/ 15 w 17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>
                                      <a:moveTo>
                                        <a:pt x="17" y="1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  <a:moveTo>
                                        <a:pt x="15" y="1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8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Freeform 25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2915"/>
                                  <a:ext cx="10795" cy="9525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7 h 15"/>
                                    <a:gd name="T2" fmla="*/ 15 w 17"/>
                                    <a:gd name="T3" fmla="*/ 2 h 15"/>
                                    <a:gd name="T4" fmla="*/ 7 w 17"/>
                                    <a:gd name="T5" fmla="*/ 0 h 15"/>
                                    <a:gd name="T6" fmla="*/ 2 w 17"/>
                                    <a:gd name="T7" fmla="*/ 2 h 15"/>
                                    <a:gd name="T8" fmla="*/ 0 w 17"/>
                                    <a:gd name="T9" fmla="*/ 7 h 15"/>
                                    <a:gd name="T10" fmla="*/ 2 w 17"/>
                                    <a:gd name="T11" fmla="*/ 12 h 15"/>
                                    <a:gd name="T12" fmla="*/ 7 w 17"/>
                                    <a:gd name="T13" fmla="*/ 15 h 15"/>
                                    <a:gd name="T14" fmla="*/ 15 w 17"/>
                                    <a:gd name="T15" fmla="*/ 12 h 15"/>
                                    <a:gd name="T16" fmla="*/ 17 w 17"/>
                                    <a:gd name="T17" fmla="*/ 7 h 15"/>
                                    <a:gd name="T18" fmla="*/ 15 w 17"/>
                                    <a:gd name="T19" fmla="*/ 7 h 15"/>
                                    <a:gd name="T20" fmla="*/ 12 w 17"/>
                                    <a:gd name="T21" fmla="*/ 12 h 15"/>
                                    <a:gd name="T22" fmla="*/ 7 w 17"/>
                                    <a:gd name="T23" fmla="*/ 15 h 15"/>
                                    <a:gd name="T24" fmla="*/ 2 w 17"/>
                                    <a:gd name="T25" fmla="*/ 12 h 15"/>
                                    <a:gd name="T26" fmla="*/ 2 w 17"/>
                                    <a:gd name="T27" fmla="*/ 7 h 15"/>
                                    <a:gd name="T28" fmla="*/ 2 w 17"/>
                                    <a:gd name="T29" fmla="*/ 2 h 15"/>
                                    <a:gd name="T30" fmla="*/ 7 w 17"/>
                                    <a:gd name="T31" fmla="*/ 0 h 15"/>
                                    <a:gd name="T32" fmla="*/ 12 w 17"/>
                                    <a:gd name="T33" fmla="*/ 2 h 15"/>
                                    <a:gd name="T34" fmla="*/ 15 w 17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7" h="15">
                                      <a:moveTo>
                                        <a:pt x="17" y="7"/>
                                      </a:moveTo>
                                      <a:lnTo>
                                        <a:pt x="1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  <a:moveTo>
                                        <a:pt x="15" y="7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A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2" name="Freeform 25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2915"/>
                                  <a:ext cx="9525" cy="952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7 h 15"/>
                                    <a:gd name="T2" fmla="*/ 15 w 15"/>
                                    <a:gd name="T3" fmla="*/ 2 h 15"/>
                                    <a:gd name="T4" fmla="*/ 7 w 15"/>
                                    <a:gd name="T5" fmla="*/ 0 h 15"/>
                                    <a:gd name="T6" fmla="*/ 2 w 15"/>
                                    <a:gd name="T7" fmla="*/ 2 h 15"/>
                                    <a:gd name="T8" fmla="*/ 0 w 15"/>
                                    <a:gd name="T9" fmla="*/ 7 h 15"/>
                                    <a:gd name="T10" fmla="*/ 2 w 15"/>
                                    <a:gd name="T11" fmla="*/ 12 h 15"/>
                                    <a:gd name="T12" fmla="*/ 7 w 15"/>
                                    <a:gd name="T13" fmla="*/ 15 h 15"/>
                                    <a:gd name="T14" fmla="*/ 15 w 15"/>
                                    <a:gd name="T15" fmla="*/ 12 h 15"/>
                                    <a:gd name="T16" fmla="*/ 15 w 15"/>
                                    <a:gd name="T17" fmla="*/ 7 h 15"/>
                                    <a:gd name="T18" fmla="*/ 15 w 15"/>
                                    <a:gd name="T19" fmla="*/ 7 h 15"/>
                                    <a:gd name="T20" fmla="*/ 12 w 15"/>
                                    <a:gd name="T21" fmla="*/ 12 h 15"/>
                                    <a:gd name="T22" fmla="*/ 7 w 15"/>
                                    <a:gd name="T23" fmla="*/ 12 h 15"/>
                                    <a:gd name="T24" fmla="*/ 5 w 15"/>
                                    <a:gd name="T25" fmla="*/ 12 h 15"/>
                                    <a:gd name="T26" fmla="*/ 2 w 15"/>
                                    <a:gd name="T27" fmla="*/ 7 h 15"/>
                                    <a:gd name="T28" fmla="*/ 5 w 15"/>
                                    <a:gd name="T29" fmla="*/ 2 h 15"/>
                                    <a:gd name="T30" fmla="*/ 7 w 15"/>
                                    <a:gd name="T31" fmla="*/ 2 h 15"/>
                                    <a:gd name="T32" fmla="*/ 12 w 15"/>
                                    <a:gd name="T33" fmla="*/ 2 h 15"/>
                                    <a:gd name="T34" fmla="*/ 15 w 15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7"/>
                                      </a:moveTo>
                                      <a:lnTo>
                                        <a:pt x="1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  <a:moveTo>
                                        <a:pt x="15" y="7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B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3" name="Freeform 25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2915"/>
                                  <a:ext cx="8255" cy="952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7 h 15"/>
                                    <a:gd name="T2" fmla="*/ 10 w 13"/>
                                    <a:gd name="T3" fmla="*/ 2 h 15"/>
                                    <a:gd name="T4" fmla="*/ 5 w 13"/>
                                    <a:gd name="T5" fmla="*/ 0 h 15"/>
                                    <a:gd name="T6" fmla="*/ 0 w 13"/>
                                    <a:gd name="T7" fmla="*/ 2 h 15"/>
                                    <a:gd name="T8" fmla="*/ 0 w 13"/>
                                    <a:gd name="T9" fmla="*/ 7 h 15"/>
                                    <a:gd name="T10" fmla="*/ 0 w 13"/>
                                    <a:gd name="T11" fmla="*/ 12 h 15"/>
                                    <a:gd name="T12" fmla="*/ 5 w 13"/>
                                    <a:gd name="T13" fmla="*/ 15 h 15"/>
                                    <a:gd name="T14" fmla="*/ 10 w 13"/>
                                    <a:gd name="T15" fmla="*/ 12 h 15"/>
                                    <a:gd name="T16" fmla="*/ 13 w 13"/>
                                    <a:gd name="T17" fmla="*/ 7 h 15"/>
                                    <a:gd name="T18" fmla="*/ 10 w 13"/>
                                    <a:gd name="T19" fmla="*/ 7 h 15"/>
                                    <a:gd name="T20" fmla="*/ 10 w 13"/>
                                    <a:gd name="T21" fmla="*/ 10 h 15"/>
                                    <a:gd name="T22" fmla="*/ 5 w 13"/>
                                    <a:gd name="T23" fmla="*/ 12 h 15"/>
                                    <a:gd name="T24" fmla="*/ 3 w 13"/>
                                    <a:gd name="T25" fmla="*/ 10 h 15"/>
                                    <a:gd name="T26" fmla="*/ 0 w 13"/>
                                    <a:gd name="T27" fmla="*/ 7 h 15"/>
                                    <a:gd name="T28" fmla="*/ 3 w 13"/>
                                    <a:gd name="T29" fmla="*/ 5 h 15"/>
                                    <a:gd name="T30" fmla="*/ 5 w 13"/>
                                    <a:gd name="T31" fmla="*/ 2 h 15"/>
                                    <a:gd name="T32" fmla="*/ 10 w 13"/>
                                    <a:gd name="T33" fmla="*/ 5 h 15"/>
                                    <a:gd name="T34" fmla="*/ 10 w 13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15">
                                      <a:moveTo>
                                        <a:pt x="13" y="7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3" y="7"/>
                                      </a:lnTo>
                                      <a:close/>
                                      <a:moveTo>
                                        <a:pt x="10" y="7"/>
                                      </a:moveTo>
                                      <a:lnTo>
                                        <a:pt x="10" y="10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EE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4" name="Freeform 25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4185"/>
                                  <a:ext cx="8255" cy="63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 h 10"/>
                                    <a:gd name="T2" fmla="*/ 10 w 13"/>
                                    <a:gd name="T3" fmla="*/ 0 h 10"/>
                                    <a:gd name="T4" fmla="*/ 5 w 13"/>
                                    <a:gd name="T5" fmla="*/ 0 h 10"/>
                                    <a:gd name="T6" fmla="*/ 3 w 13"/>
                                    <a:gd name="T7" fmla="*/ 0 h 10"/>
                                    <a:gd name="T8" fmla="*/ 0 w 13"/>
                                    <a:gd name="T9" fmla="*/ 5 h 10"/>
                                    <a:gd name="T10" fmla="*/ 3 w 13"/>
                                    <a:gd name="T11" fmla="*/ 10 h 10"/>
                                    <a:gd name="T12" fmla="*/ 5 w 13"/>
                                    <a:gd name="T13" fmla="*/ 10 h 10"/>
                                    <a:gd name="T14" fmla="*/ 10 w 13"/>
                                    <a:gd name="T15" fmla="*/ 10 h 10"/>
                                    <a:gd name="T16" fmla="*/ 13 w 13"/>
                                    <a:gd name="T17" fmla="*/ 5 h 10"/>
                                    <a:gd name="T18" fmla="*/ 10 w 13"/>
                                    <a:gd name="T19" fmla="*/ 5 h 10"/>
                                    <a:gd name="T20" fmla="*/ 10 w 13"/>
                                    <a:gd name="T21" fmla="*/ 8 h 10"/>
                                    <a:gd name="T22" fmla="*/ 5 w 13"/>
                                    <a:gd name="T23" fmla="*/ 10 h 10"/>
                                    <a:gd name="T24" fmla="*/ 3 w 13"/>
                                    <a:gd name="T25" fmla="*/ 8 h 10"/>
                                    <a:gd name="T26" fmla="*/ 3 w 13"/>
                                    <a:gd name="T27" fmla="*/ 5 h 10"/>
                                    <a:gd name="T28" fmla="*/ 3 w 13"/>
                                    <a:gd name="T29" fmla="*/ 3 h 10"/>
                                    <a:gd name="T30" fmla="*/ 5 w 13"/>
                                    <a:gd name="T31" fmla="*/ 0 h 10"/>
                                    <a:gd name="T32" fmla="*/ 10 w 13"/>
                                    <a:gd name="T33" fmla="*/ 3 h 10"/>
                                    <a:gd name="T34" fmla="*/ 10 w 13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10">
                                      <a:moveTo>
                                        <a:pt x="13" y="5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" y="5"/>
                                      </a:lnTo>
                                      <a:close/>
                                      <a:moveTo>
                                        <a:pt x="10" y="5"/>
                                      </a:moveTo>
                                      <a:lnTo>
                                        <a:pt x="10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F0E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5" name="Freeform 25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4185"/>
                                  <a:ext cx="6350" cy="635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3 h 10"/>
                                    <a:gd name="T4" fmla="*/ 5 w 10"/>
                                    <a:gd name="T5" fmla="*/ 0 h 10"/>
                                    <a:gd name="T6" fmla="*/ 3 w 10"/>
                                    <a:gd name="T7" fmla="*/ 3 h 10"/>
                                    <a:gd name="T8" fmla="*/ 0 w 10"/>
                                    <a:gd name="T9" fmla="*/ 5 h 10"/>
                                    <a:gd name="T10" fmla="*/ 3 w 10"/>
                                    <a:gd name="T11" fmla="*/ 8 h 10"/>
                                    <a:gd name="T12" fmla="*/ 5 w 10"/>
                                    <a:gd name="T13" fmla="*/ 10 h 10"/>
                                    <a:gd name="T14" fmla="*/ 10 w 10"/>
                                    <a:gd name="T15" fmla="*/ 8 h 10"/>
                                    <a:gd name="T16" fmla="*/ 10 w 10"/>
                                    <a:gd name="T17" fmla="*/ 5 h 10"/>
                                    <a:gd name="T18" fmla="*/ 10 w 10"/>
                                    <a:gd name="T19" fmla="*/ 5 h 10"/>
                                    <a:gd name="T20" fmla="*/ 8 w 10"/>
                                    <a:gd name="T21" fmla="*/ 8 h 10"/>
                                    <a:gd name="T22" fmla="*/ 5 w 10"/>
                                    <a:gd name="T23" fmla="*/ 8 h 10"/>
                                    <a:gd name="T24" fmla="*/ 3 w 10"/>
                                    <a:gd name="T25" fmla="*/ 8 h 10"/>
                                    <a:gd name="T26" fmla="*/ 3 w 10"/>
                                    <a:gd name="T27" fmla="*/ 5 h 10"/>
                                    <a:gd name="T28" fmla="*/ 3 w 10"/>
                                    <a:gd name="T29" fmla="*/ 3 h 10"/>
                                    <a:gd name="T30" fmla="*/ 5 w 10"/>
                                    <a:gd name="T31" fmla="*/ 0 h 10"/>
                                    <a:gd name="T32" fmla="*/ 8 w 10"/>
                                    <a:gd name="T33" fmla="*/ 3 h 10"/>
                                    <a:gd name="T34" fmla="*/ 10 w 10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10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  <a:moveTo>
                                        <a:pt x="10" y="5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F2E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6" name="Freeform 25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4185"/>
                                  <a:ext cx="4445" cy="635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5 h 10"/>
                                    <a:gd name="T2" fmla="*/ 7 w 7"/>
                                    <a:gd name="T3" fmla="*/ 3 h 10"/>
                                    <a:gd name="T4" fmla="*/ 2 w 7"/>
                                    <a:gd name="T5" fmla="*/ 0 h 10"/>
                                    <a:gd name="T6" fmla="*/ 0 w 7"/>
                                    <a:gd name="T7" fmla="*/ 3 h 10"/>
                                    <a:gd name="T8" fmla="*/ 0 w 7"/>
                                    <a:gd name="T9" fmla="*/ 5 h 10"/>
                                    <a:gd name="T10" fmla="*/ 0 w 7"/>
                                    <a:gd name="T11" fmla="*/ 8 h 10"/>
                                    <a:gd name="T12" fmla="*/ 2 w 7"/>
                                    <a:gd name="T13" fmla="*/ 10 h 10"/>
                                    <a:gd name="T14" fmla="*/ 7 w 7"/>
                                    <a:gd name="T15" fmla="*/ 8 h 10"/>
                                    <a:gd name="T16" fmla="*/ 7 w 7"/>
                                    <a:gd name="T17" fmla="*/ 5 h 10"/>
                                    <a:gd name="T18" fmla="*/ 7 w 7"/>
                                    <a:gd name="T19" fmla="*/ 5 h 10"/>
                                    <a:gd name="T20" fmla="*/ 5 w 7"/>
                                    <a:gd name="T21" fmla="*/ 8 h 10"/>
                                    <a:gd name="T22" fmla="*/ 2 w 7"/>
                                    <a:gd name="T23" fmla="*/ 8 h 10"/>
                                    <a:gd name="T24" fmla="*/ 2 w 7"/>
                                    <a:gd name="T25" fmla="*/ 8 h 10"/>
                                    <a:gd name="T26" fmla="*/ 0 w 7"/>
                                    <a:gd name="T27" fmla="*/ 5 h 10"/>
                                    <a:gd name="T28" fmla="*/ 2 w 7"/>
                                    <a:gd name="T29" fmla="*/ 3 h 10"/>
                                    <a:gd name="T30" fmla="*/ 2 w 7"/>
                                    <a:gd name="T31" fmla="*/ 3 h 10"/>
                                    <a:gd name="T32" fmla="*/ 5 w 7"/>
                                    <a:gd name="T33" fmla="*/ 3 h 10"/>
                                    <a:gd name="T34" fmla="*/ 7 w 7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10">
                                      <a:moveTo>
                                        <a:pt x="7" y="5"/>
                                      </a:moveTo>
                                      <a:lnTo>
                                        <a:pt x="7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  <a:moveTo>
                                        <a:pt x="7" y="5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7" name="Freeform 25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4185"/>
                                  <a:ext cx="4445" cy="508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5 h 8"/>
                                    <a:gd name="T2" fmla="*/ 5 w 7"/>
                                    <a:gd name="T3" fmla="*/ 3 h 8"/>
                                    <a:gd name="T4" fmla="*/ 2 w 7"/>
                                    <a:gd name="T5" fmla="*/ 0 h 8"/>
                                    <a:gd name="T6" fmla="*/ 0 w 7"/>
                                    <a:gd name="T7" fmla="*/ 3 h 8"/>
                                    <a:gd name="T8" fmla="*/ 0 w 7"/>
                                    <a:gd name="T9" fmla="*/ 5 h 8"/>
                                    <a:gd name="T10" fmla="*/ 0 w 7"/>
                                    <a:gd name="T11" fmla="*/ 8 h 8"/>
                                    <a:gd name="T12" fmla="*/ 2 w 7"/>
                                    <a:gd name="T13" fmla="*/ 8 h 8"/>
                                    <a:gd name="T14" fmla="*/ 5 w 7"/>
                                    <a:gd name="T15" fmla="*/ 8 h 8"/>
                                    <a:gd name="T16" fmla="*/ 7 w 7"/>
                                    <a:gd name="T17" fmla="*/ 5 h 8"/>
                                    <a:gd name="T18" fmla="*/ 5 w 7"/>
                                    <a:gd name="T19" fmla="*/ 5 h 8"/>
                                    <a:gd name="T20" fmla="*/ 5 w 7"/>
                                    <a:gd name="T21" fmla="*/ 8 h 8"/>
                                    <a:gd name="T22" fmla="*/ 2 w 7"/>
                                    <a:gd name="T23" fmla="*/ 8 h 8"/>
                                    <a:gd name="T24" fmla="*/ 2 w 7"/>
                                    <a:gd name="T25" fmla="*/ 8 h 8"/>
                                    <a:gd name="T26" fmla="*/ 2 w 7"/>
                                    <a:gd name="T27" fmla="*/ 5 h 8"/>
                                    <a:gd name="T28" fmla="*/ 2 w 7"/>
                                    <a:gd name="T29" fmla="*/ 3 h 8"/>
                                    <a:gd name="T30" fmla="*/ 2 w 7"/>
                                    <a:gd name="T31" fmla="*/ 3 h 8"/>
                                    <a:gd name="T32" fmla="*/ 5 w 7"/>
                                    <a:gd name="T33" fmla="*/ 3 h 8"/>
                                    <a:gd name="T34" fmla="*/ 5 w 7"/>
                                    <a:gd name="T35" fmla="*/ 5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7" y="5"/>
                                      </a:moveTo>
                                      <a:lnTo>
                                        <a:pt x="5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  <a:moveTo>
                                        <a:pt x="5" y="5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6F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8" name="Freeform 25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6090"/>
                                  <a:ext cx="4445" cy="317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2 h 5"/>
                                    <a:gd name="T2" fmla="*/ 5 w 7"/>
                                    <a:gd name="T3" fmla="*/ 0 h 5"/>
                                    <a:gd name="T4" fmla="*/ 2 w 7"/>
                                    <a:gd name="T5" fmla="*/ 0 h 5"/>
                                    <a:gd name="T6" fmla="*/ 2 w 7"/>
                                    <a:gd name="T7" fmla="*/ 0 h 5"/>
                                    <a:gd name="T8" fmla="*/ 0 w 7"/>
                                    <a:gd name="T9" fmla="*/ 2 h 5"/>
                                    <a:gd name="T10" fmla="*/ 2 w 7"/>
                                    <a:gd name="T11" fmla="*/ 5 h 5"/>
                                    <a:gd name="T12" fmla="*/ 2 w 7"/>
                                    <a:gd name="T13" fmla="*/ 5 h 5"/>
                                    <a:gd name="T14" fmla="*/ 5 w 7"/>
                                    <a:gd name="T15" fmla="*/ 5 h 5"/>
                                    <a:gd name="T16" fmla="*/ 7 w 7"/>
                                    <a:gd name="T17" fmla="*/ 2 h 5"/>
                                    <a:gd name="T18" fmla="*/ 5 w 7"/>
                                    <a:gd name="T19" fmla="*/ 2 h 5"/>
                                    <a:gd name="T20" fmla="*/ 5 w 7"/>
                                    <a:gd name="T21" fmla="*/ 2 h 5"/>
                                    <a:gd name="T22" fmla="*/ 2 w 7"/>
                                    <a:gd name="T23" fmla="*/ 5 h 5"/>
                                    <a:gd name="T24" fmla="*/ 2 w 7"/>
                                    <a:gd name="T25" fmla="*/ 2 h 5"/>
                                    <a:gd name="T26" fmla="*/ 2 w 7"/>
                                    <a:gd name="T27" fmla="*/ 2 h 5"/>
                                    <a:gd name="T28" fmla="*/ 2 w 7"/>
                                    <a:gd name="T29" fmla="*/ 2 h 5"/>
                                    <a:gd name="T30" fmla="*/ 2 w 7"/>
                                    <a:gd name="T31" fmla="*/ 0 h 5"/>
                                    <a:gd name="T32" fmla="*/ 5 w 7"/>
                                    <a:gd name="T33" fmla="*/ 2 h 5"/>
                                    <a:gd name="T34" fmla="*/ 5 w 7"/>
                                    <a:gd name="T35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5">
                                      <a:moveTo>
                                        <a:pt x="7" y="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close/>
                                      <a:moveTo>
                                        <a:pt x="5" y="2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F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9" name="Freeform 2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6090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5"/>
                                    <a:gd name="T2" fmla="*/ 3 w 3"/>
                                    <a:gd name="T3" fmla="*/ 0 h 5"/>
                                    <a:gd name="T4" fmla="*/ 0 w 3"/>
                                    <a:gd name="T5" fmla="*/ 0 h 5"/>
                                    <a:gd name="T6" fmla="*/ 0 w 3"/>
                                    <a:gd name="T7" fmla="*/ 0 h 5"/>
                                    <a:gd name="T8" fmla="*/ 0 w 3"/>
                                    <a:gd name="T9" fmla="*/ 2 h 5"/>
                                    <a:gd name="T10" fmla="*/ 0 w 3"/>
                                    <a:gd name="T11" fmla="*/ 5 h 5"/>
                                    <a:gd name="T12" fmla="*/ 0 w 3"/>
                                    <a:gd name="T13" fmla="*/ 5 h 5"/>
                                    <a:gd name="T14" fmla="*/ 3 w 3"/>
                                    <a:gd name="T15" fmla="*/ 5 h 5"/>
                                    <a:gd name="T16" fmla="*/ 3 w 3"/>
                                    <a:gd name="T17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3" y="2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BF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0" name="Freeform 2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6090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5"/>
                                    <a:gd name="T2" fmla="*/ 3 w 3"/>
                                    <a:gd name="T3" fmla="*/ 2 h 5"/>
                                    <a:gd name="T4" fmla="*/ 0 w 3"/>
                                    <a:gd name="T5" fmla="*/ 0 h 5"/>
                                    <a:gd name="T6" fmla="*/ 0 w 3"/>
                                    <a:gd name="T7" fmla="*/ 2 h 5"/>
                                    <a:gd name="T8" fmla="*/ 0 w 3"/>
                                    <a:gd name="T9" fmla="*/ 2 h 5"/>
                                    <a:gd name="T10" fmla="*/ 0 w 3"/>
                                    <a:gd name="T11" fmla="*/ 2 h 5"/>
                                    <a:gd name="T12" fmla="*/ 0 w 3"/>
                                    <a:gd name="T13" fmla="*/ 5 h 5"/>
                                    <a:gd name="T14" fmla="*/ 3 w 3"/>
                                    <a:gd name="T15" fmla="*/ 2 h 5"/>
                                    <a:gd name="T16" fmla="*/ 3 w 3"/>
                                    <a:gd name="T17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3" y="2"/>
                                      </a:moveTo>
                                      <a:lnTo>
                                        <a:pt x="3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CF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1" name="Freeform 2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736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3 w 3"/>
                                    <a:gd name="T2" fmla="*/ 0 w 3"/>
                                    <a:gd name="T3" fmla="*/ 0 w 3"/>
                                    <a:gd name="T4" fmla="*/ 0 w 3"/>
                                    <a:gd name="T5" fmla="*/ 0 w 3"/>
                                    <a:gd name="T6" fmla="*/ 0 w 3"/>
                                    <a:gd name="T7" fmla="*/ 3 w 3"/>
                                    <a:gd name="T8" fmla="*/ 3 w 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</a:cxnLst>
                                  <a:rect l="0" t="0" r="r" b="b"/>
                                  <a:pathLst>
                                    <a:path w="3">
                                      <a:moveTo>
                                        <a:pt x="3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2" name="Freeform 2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152 w 388"/>
                                    <a:gd name="T1" fmla="*/ 129 h 209"/>
                                    <a:gd name="T2" fmla="*/ 157 w 388"/>
                                    <a:gd name="T3" fmla="*/ 137 h 209"/>
                                    <a:gd name="T4" fmla="*/ 169 w 388"/>
                                    <a:gd name="T5" fmla="*/ 142 h 209"/>
                                    <a:gd name="T6" fmla="*/ 172 w 388"/>
                                    <a:gd name="T7" fmla="*/ 149 h 209"/>
                                    <a:gd name="T8" fmla="*/ 167 w 388"/>
                                    <a:gd name="T9" fmla="*/ 159 h 209"/>
                                    <a:gd name="T10" fmla="*/ 157 w 388"/>
                                    <a:gd name="T11" fmla="*/ 167 h 209"/>
                                    <a:gd name="T12" fmla="*/ 137 w 388"/>
                                    <a:gd name="T13" fmla="*/ 169 h 209"/>
                                    <a:gd name="T14" fmla="*/ 120 w 388"/>
                                    <a:gd name="T15" fmla="*/ 177 h 209"/>
                                    <a:gd name="T16" fmla="*/ 102 w 388"/>
                                    <a:gd name="T17" fmla="*/ 182 h 209"/>
                                    <a:gd name="T18" fmla="*/ 197 w 388"/>
                                    <a:gd name="T19" fmla="*/ 209 h 209"/>
                                    <a:gd name="T20" fmla="*/ 286 w 388"/>
                                    <a:gd name="T21" fmla="*/ 209 h 209"/>
                                    <a:gd name="T22" fmla="*/ 276 w 388"/>
                                    <a:gd name="T23" fmla="*/ 182 h 209"/>
                                    <a:gd name="T24" fmla="*/ 261 w 388"/>
                                    <a:gd name="T25" fmla="*/ 172 h 209"/>
                                    <a:gd name="T26" fmla="*/ 241 w 388"/>
                                    <a:gd name="T27" fmla="*/ 167 h 209"/>
                                    <a:gd name="T28" fmla="*/ 227 w 388"/>
                                    <a:gd name="T29" fmla="*/ 162 h 209"/>
                                    <a:gd name="T30" fmla="*/ 219 w 388"/>
                                    <a:gd name="T31" fmla="*/ 154 h 209"/>
                                    <a:gd name="T32" fmla="*/ 219 w 388"/>
                                    <a:gd name="T33" fmla="*/ 144 h 209"/>
                                    <a:gd name="T34" fmla="*/ 224 w 388"/>
                                    <a:gd name="T35" fmla="*/ 139 h 209"/>
                                    <a:gd name="T36" fmla="*/ 241 w 388"/>
                                    <a:gd name="T37" fmla="*/ 137 h 209"/>
                                    <a:gd name="T38" fmla="*/ 234 w 388"/>
                                    <a:gd name="T39" fmla="*/ 124 h 209"/>
                                    <a:gd name="T40" fmla="*/ 234 w 388"/>
                                    <a:gd name="T41" fmla="*/ 124 h 209"/>
                                    <a:gd name="T42" fmla="*/ 294 w 388"/>
                                    <a:gd name="T43" fmla="*/ 112 h 209"/>
                                    <a:gd name="T44" fmla="*/ 336 w 388"/>
                                    <a:gd name="T45" fmla="*/ 94 h 209"/>
                                    <a:gd name="T46" fmla="*/ 386 w 388"/>
                                    <a:gd name="T47" fmla="*/ 57 h 209"/>
                                    <a:gd name="T48" fmla="*/ 381 w 388"/>
                                    <a:gd name="T49" fmla="*/ 47 h 209"/>
                                    <a:gd name="T50" fmla="*/ 368 w 388"/>
                                    <a:gd name="T51" fmla="*/ 42 h 209"/>
                                    <a:gd name="T52" fmla="*/ 388 w 388"/>
                                    <a:gd name="T53" fmla="*/ 30 h 209"/>
                                    <a:gd name="T54" fmla="*/ 381 w 388"/>
                                    <a:gd name="T55" fmla="*/ 17 h 209"/>
                                    <a:gd name="T56" fmla="*/ 368 w 388"/>
                                    <a:gd name="T57" fmla="*/ 10 h 209"/>
                                    <a:gd name="T58" fmla="*/ 368 w 388"/>
                                    <a:gd name="T59" fmla="*/ 0 h 209"/>
                                    <a:gd name="T60" fmla="*/ 23 w 388"/>
                                    <a:gd name="T61" fmla="*/ 0 h 209"/>
                                    <a:gd name="T62" fmla="*/ 23 w 388"/>
                                    <a:gd name="T63" fmla="*/ 10 h 209"/>
                                    <a:gd name="T64" fmla="*/ 10 w 388"/>
                                    <a:gd name="T65" fmla="*/ 17 h 209"/>
                                    <a:gd name="T66" fmla="*/ 0 w 388"/>
                                    <a:gd name="T67" fmla="*/ 30 h 209"/>
                                    <a:gd name="T68" fmla="*/ 23 w 388"/>
                                    <a:gd name="T69" fmla="*/ 42 h 209"/>
                                    <a:gd name="T70" fmla="*/ 8 w 388"/>
                                    <a:gd name="T71" fmla="*/ 47 h 209"/>
                                    <a:gd name="T72" fmla="*/ 3 w 388"/>
                                    <a:gd name="T73" fmla="*/ 57 h 209"/>
                                    <a:gd name="T74" fmla="*/ 55 w 388"/>
                                    <a:gd name="T75" fmla="*/ 94 h 209"/>
                                    <a:gd name="T76" fmla="*/ 95 w 388"/>
                                    <a:gd name="T77" fmla="*/ 112 h 209"/>
                                    <a:gd name="T78" fmla="*/ 155 w 388"/>
                                    <a:gd name="T79" fmla="*/ 124 h 209"/>
                                    <a:gd name="T80" fmla="*/ 157 w 388"/>
                                    <a:gd name="T81" fmla="*/ 124 h 209"/>
                                    <a:gd name="T82" fmla="*/ 155 w 388"/>
                                    <a:gd name="T83" fmla="*/ 12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155" y="124"/>
                                      </a:moveTo>
                                      <a:lnTo>
                                        <a:pt x="152" y="129"/>
                                      </a:lnTo>
                                      <a:lnTo>
                                        <a:pt x="150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9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4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16" y="102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66" y="74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3" name="Freeform 2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20 w 388"/>
                                    <a:gd name="T1" fmla="*/ 5 h 209"/>
                                    <a:gd name="T2" fmla="*/ 13 w 388"/>
                                    <a:gd name="T3" fmla="*/ 12 h 209"/>
                                    <a:gd name="T4" fmla="*/ 5 w 388"/>
                                    <a:gd name="T5" fmla="*/ 22 h 209"/>
                                    <a:gd name="T6" fmla="*/ 23 w 388"/>
                                    <a:gd name="T7" fmla="*/ 30 h 209"/>
                                    <a:gd name="T8" fmla="*/ 13 w 388"/>
                                    <a:gd name="T9" fmla="*/ 45 h 209"/>
                                    <a:gd name="T10" fmla="*/ 5 w 388"/>
                                    <a:gd name="T11" fmla="*/ 52 h 209"/>
                                    <a:gd name="T12" fmla="*/ 3 w 388"/>
                                    <a:gd name="T13" fmla="*/ 55 h 209"/>
                                    <a:gd name="T14" fmla="*/ 3 w 388"/>
                                    <a:gd name="T15" fmla="*/ 57 h 209"/>
                                    <a:gd name="T16" fmla="*/ 5 w 388"/>
                                    <a:gd name="T17" fmla="*/ 60 h 209"/>
                                    <a:gd name="T18" fmla="*/ 25 w 388"/>
                                    <a:gd name="T19" fmla="*/ 77 h 209"/>
                                    <a:gd name="T20" fmla="*/ 75 w 388"/>
                                    <a:gd name="T21" fmla="*/ 102 h 209"/>
                                    <a:gd name="T22" fmla="*/ 125 w 388"/>
                                    <a:gd name="T23" fmla="*/ 119 h 209"/>
                                    <a:gd name="T24" fmla="*/ 150 w 388"/>
                                    <a:gd name="T25" fmla="*/ 129 h 209"/>
                                    <a:gd name="T26" fmla="*/ 157 w 388"/>
                                    <a:gd name="T27" fmla="*/ 137 h 209"/>
                                    <a:gd name="T28" fmla="*/ 169 w 388"/>
                                    <a:gd name="T29" fmla="*/ 142 h 209"/>
                                    <a:gd name="T30" fmla="*/ 172 w 388"/>
                                    <a:gd name="T31" fmla="*/ 149 h 209"/>
                                    <a:gd name="T32" fmla="*/ 167 w 388"/>
                                    <a:gd name="T33" fmla="*/ 159 h 209"/>
                                    <a:gd name="T34" fmla="*/ 157 w 388"/>
                                    <a:gd name="T35" fmla="*/ 167 h 209"/>
                                    <a:gd name="T36" fmla="*/ 137 w 388"/>
                                    <a:gd name="T37" fmla="*/ 169 h 209"/>
                                    <a:gd name="T38" fmla="*/ 120 w 388"/>
                                    <a:gd name="T39" fmla="*/ 177 h 209"/>
                                    <a:gd name="T40" fmla="*/ 102 w 388"/>
                                    <a:gd name="T41" fmla="*/ 182 h 209"/>
                                    <a:gd name="T42" fmla="*/ 194 w 388"/>
                                    <a:gd name="T43" fmla="*/ 209 h 209"/>
                                    <a:gd name="T44" fmla="*/ 286 w 388"/>
                                    <a:gd name="T45" fmla="*/ 209 h 209"/>
                                    <a:gd name="T46" fmla="*/ 274 w 388"/>
                                    <a:gd name="T47" fmla="*/ 182 h 209"/>
                                    <a:gd name="T48" fmla="*/ 261 w 388"/>
                                    <a:gd name="T49" fmla="*/ 172 h 209"/>
                                    <a:gd name="T50" fmla="*/ 239 w 388"/>
                                    <a:gd name="T51" fmla="*/ 167 h 209"/>
                                    <a:gd name="T52" fmla="*/ 227 w 388"/>
                                    <a:gd name="T53" fmla="*/ 162 h 209"/>
                                    <a:gd name="T54" fmla="*/ 219 w 388"/>
                                    <a:gd name="T55" fmla="*/ 154 h 209"/>
                                    <a:gd name="T56" fmla="*/ 219 w 388"/>
                                    <a:gd name="T57" fmla="*/ 144 h 209"/>
                                    <a:gd name="T58" fmla="*/ 224 w 388"/>
                                    <a:gd name="T59" fmla="*/ 139 h 209"/>
                                    <a:gd name="T60" fmla="*/ 241 w 388"/>
                                    <a:gd name="T61" fmla="*/ 137 h 209"/>
                                    <a:gd name="T62" fmla="*/ 234 w 388"/>
                                    <a:gd name="T63" fmla="*/ 124 h 209"/>
                                    <a:gd name="T64" fmla="*/ 291 w 388"/>
                                    <a:gd name="T65" fmla="*/ 112 h 209"/>
                                    <a:gd name="T66" fmla="*/ 333 w 388"/>
                                    <a:gd name="T67" fmla="*/ 94 h 209"/>
                                    <a:gd name="T68" fmla="*/ 383 w 388"/>
                                    <a:gd name="T69" fmla="*/ 60 h 209"/>
                                    <a:gd name="T70" fmla="*/ 383 w 388"/>
                                    <a:gd name="T71" fmla="*/ 60 h 209"/>
                                    <a:gd name="T72" fmla="*/ 386 w 388"/>
                                    <a:gd name="T73" fmla="*/ 57 h 209"/>
                                    <a:gd name="T74" fmla="*/ 386 w 388"/>
                                    <a:gd name="T75" fmla="*/ 55 h 209"/>
                                    <a:gd name="T76" fmla="*/ 381 w 388"/>
                                    <a:gd name="T77" fmla="*/ 47 h 209"/>
                                    <a:gd name="T78" fmla="*/ 366 w 388"/>
                                    <a:gd name="T79" fmla="*/ 42 h 209"/>
                                    <a:gd name="T80" fmla="*/ 388 w 388"/>
                                    <a:gd name="T81" fmla="*/ 30 h 209"/>
                                    <a:gd name="T82" fmla="*/ 381 w 388"/>
                                    <a:gd name="T83" fmla="*/ 17 h 209"/>
                                    <a:gd name="T84" fmla="*/ 368 w 388"/>
                                    <a:gd name="T85" fmla="*/ 10 h 209"/>
                                    <a:gd name="T86" fmla="*/ 368 w 388"/>
                                    <a:gd name="T87" fmla="*/ 0 h 209"/>
                                    <a:gd name="T88" fmla="*/ 20 w 388"/>
                                    <a:gd name="T89" fmla="*/ 0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20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0" y="129"/>
                                      </a:lnTo>
                                      <a:lnTo>
                                        <a:pt x="147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69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4" y="209"/>
                                      </a:lnTo>
                                      <a:lnTo>
                                        <a:pt x="194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4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1" y="169"/>
                                      </a:lnTo>
                                      <a:lnTo>
                                        <a:pt x="239" y="167"/>
                                      </a:lnTo>
                                      <a:lnTo>
                                        <a:pt x="232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2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7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19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2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4" y="119"/>
                                      </a:lnTo>
                                      <a:lnTo>
                                        <a:pt x="291" y="112"/>
                                      </a:lnTo>
                                      <a:lnTo>
                                        <a:pt x="314" y="102"/>
                                      </a:lnTo>
                                      <a:lnTo>
                                        <a:pt x="333" y="94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5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6" y="42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3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4" name="Line 2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400" y="447040"/>
                                  <a:ext cx="2222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5" name="Line 2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225" y="459740"/>
                                  <a:ext cx="2273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6" name="Line 2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575" y="467360"/>
                                  <a:ext cx="2209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7" name="Line 2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20" y="527685"/>
                                  <a:ext cx="565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8" name="Freeform 2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395" y="511810"/>
                                  <a:ext cx="50165" cy="7620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12 h 12"/>
                                    <a:gd name="T2" fmla="*/ 9 w 79"/>
                                    <a:gd name="T3" fmla="*/ 7 h 12"/>
                                    <a:gd name="T4" fmla="*/ 19 w 79"/>
                                    <a:gd name="T5" fmla="*/ 2 h 12"/>
                                    <a:gd name="T6" fmla="*/ 29 w 79"/>
                                    <a:gd name="T7" fmla="*/ 0 h 12"/>
                                    <a:gd name="T8" fmla="*/ 39 w 79"/>
                                    <a:gd name="T9" fmla="*/ 0 h 12"/>
                                    <a:gd name="T10" fmla="*/ 49 w 79"/>
                                    <a:gd name="T11" fmla="*/ 0 h 12"/>
                                    <a:gd name="T12" fmla="*/ 59 w 79"/>
                                    <a:gd name="T13" fmla="*/ 2 h 12"/>
                                    <a:gd name="T14" fmla="*/ 69 w 79"/>
                                    <a:gd name="T15" fmla="*/ 7 h 12"/>
                                    <a:gd name="T16" fmla="*/ 79 w 79"/>
                                    <a:gd name="T1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9" h="12">
                                      <a:moveTo>
                                        <a:pt x="0" y="12"/>
                                      </a:moveTo>
                                      <a:lnTo>
                                        <a:pt x="9" y="7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9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9" name="Line 2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45" y="548005"/>
                                  <a:ext cx="628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0" name="Line 2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090" y="556260"/>
                                  <a:ext cx="1028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1" name="Line 2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40" y="560705"/>
                                  <a:ext cx="116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2" name="Freeform 2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7360"/>
                                  <a:ext cx="19050" cy="44450"/>
                                </a:xfrm>
                                <a:custGeom>
                                  <a:avLst/>
                                  <a:gdLst>
                                    <a:gd name="T0" fmla="*/ 18 w 30"/>
                                    <a:gd name="T1" fmla="*/ 0 h 70"/>
                                    <a:gd name="T2" fmla="*/ 13 w 30"/>
                                    <a:gd name="T3" fmla="*/ 3 h 70"/>
                                    <a:gd name="T4" fmla="*/ 8 w 30"/>
                                    <a:gd name="T5" fmla="*/ 5 h 70"/>
                                    <a:gd name="T6" fmla="*/ 3 w 30"/>
                                    <a:gd name="T7" fmla="*/ 13 h 70"/>
                                    <a:gd name="T8" fmla="*/ 0 w 30"/>
                                    <a:gd name="T9" fmla="*/ 22 h 70"/>
                                    <a:gd name="T10" fmla="*/ 0 w 30"/>
                                    <a:gd name="T11" fmla="*/ 30 h 70"/>
                                    <a:gd name="T12" fmla="*/ 0 w 30"/>
                                    <a:gd name="T13" fmla="*/ 42 h 70"/>
                                    <a:gd name="T14" fmla="*/ 0 w 30"/>
                                    <a:gd name="T15" fmla="*/ 62 h 70"/>
                                    <a:gd name="T16" fmla="*/ 3 w 30"/>
                                    <a:gd name="T17" fmla="*/ 70 h 70"/>
                                    <a:gd name="T18" fmla="*/ 10 w 30"/>
                                    <a:gd name="T19" fmla="*/ 62 h 70"/>
                                    <a:gd name="T20" fmla="*/ 20 w 30"/>
                                    <a:gd name="T21" fmla="*/ 45 h 70"/>
                                    <a:gd name="T22" fmla="*/ 25 w 30"/>
                                    <a:gd name="T23" fmla="*/ 35 h 70"/>
                                    <a:gd name="T24" fmla="*/ 28 w 30"/>
                                    <a:gd name="T25" fmla="*/ 25 h 70"/>
                                    <a:gd name="T26" fmla="*/ 30 w 30"/>
                                    <a:gd name="T27" fmla="*/ 15 h 70"/>
                                    <a:gd name="T28" fmla="*/ 30 w 30"/>
                                    <a:gd name="T29" fmla="*/ 8 h 70"/>
                                    <a:gd name="T30" fmla="*/ 25 w 30"/>
                                    <a:gd name="T31" fmla="*/ 3 h 70"/>
                                    <a:gd name="T32" fmla="*/ 18 w 3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70">
                                      <a:moveTo>
                                        <a:pt x="18" y="0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3" y="70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3" name="Freeform 2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335" y="467360"/>
                                  <a:ext cx="33020" cy="44450"/>
                                </a:xfrm>
                                <a:custGeom>
                                  <a:avLst/>
                                  <a:gdLst>
                                    <a:gd name="T0" fmla="*/ 42 w 52"/>
                                    <a:gd name="T1" fmla="*/ 0 h 70"/>
                                    <a:gd name="T2" fmla="*/ 35 w 52"/>
                                    <a:gd name="T3" fmla="*/ 3 h 70"/>
                                    <a:gd name="T4" fmla="*/ 30 w 52"/>
                                    <a:gd name="T5" fmla="*/ 8 h 70"/>
                                    <a:gd name="T6" fmla="*/ 25 w 52"/>
                                    <a:gd name="T7" fmla="*/ 18 h 70"/>
                                    <a:gd name="T8" fmla="*/ 20 w 52"/>
                                    <a:gd name="T9" fmla="*/ 32 h 70"/>
                                    <a:gd name="T10" fmla="*/ 8 w 52"/>
                                    <a:gd name="T11" fmla="*/ 57 h 70"/>
                                    <a:gd name="T12" fmla="*/ 0 w 52"/>
                                    <a:gd name="T13" fmla="*/ 70 h 70"/>
                                    <a:gd name="T14" fmla="*/ 5 w 52"/>
                                    <a:gd name="T15" fmla="*/ 70 h 70"/>
                                    <a:gd name="T16" fmla="*/ 13 w 52"/>
                                    <a:gd name="T17" fmla="*/ 65 h 70"/>
                                    <a:gd name="T18" fmla="*/ 23 w 52"/>
                                    <a:gd name="T19" fmla="*/ 55 h 70"/>
                                    <a:gd name="T20" fmla="*/ 33 w 52"/>
                                    <a:gd name="T21" fmla="*/ 47 h 70"/>
                                    <a:gd name="T22" fmla="*/ 40 w 52"/>
                                    <a:gd name="T23" fmla="*/ 35 h 70"/>
                                    <a:gd name="T24" fmla="*/ 47 w 52"/>
                                    <a:gd name="T25" fmla="*/ 25 h 70"/>
                                    <a:gd name="T26" fmla="*/ 52 w 52"/>
                                    <a:gd name="T27" fmla="*/ 15 h 70"/>
                                    <a:gd name="T28" fmla="*/ 52 w 52"/>
                                    <a:gd name="T29" fmla="*/ 8 h 70"/>
                                    <a:gd name="T30" fmla="*/ 50 w 52"/>
                                    <a:gd name="T31" fmla="*/ 3 h 70"/>
                                    <a:gd name="T32" fmla="*/ 42 w 52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70">
                                      <a:moveTo>
                                        <a:pt x="42" y="0"/>
                                      </a:moveTo>
                                      <a:lnTo>
                                        <a:pt x="35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23" y="55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4" name="Freeform 2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510" y="467360"/>
                                  <a:ext cx="48895" cy="44450"/>
                                </a:xfrm>
                                <a:custGeom>
                                  <a:avLst/>
                                  <a:gdLst>
                                    <a:gd name="T0" fmla="*/ 62 w 77"/>
                                    <a:gd name="T1" fmla="*/ 0 h 70"/>
                                    <a:gd name="T2" fmla="*/ 57 w 77"/>
                                    <a:gd name="T3" fmla="*/ 0 h 70"/>
                                    <a:gd name="T4" fmla="*/ 52 w 77"/>
                                    <a:gd name="T5" fmla="*/ 5 h 70"/>
                                    <a:gd name="T6" fmla="*/ 47 w 77"/>
                                    <a:gd name="T7" fmla="*/ 18 h 70"/>
                                    <a:gd name="T8" fmla="*/ 40 w 77"/>
                                    <a:gd name="T9" fmla="*/ 30 h 70"/>
                                    <a:gd name="T10" fmla="*/ 25 w 77"/>
                                    <a:gd name="T11" fmla="*/ 50 h 70"/>
                                    <a:gd name="T12" fmla="*/ 8 w 77"/>
                                    <a:gd name="T13" fmla="*/ 65 h 70"/>
                                    <a:gd name="T14" fmla="*/ 0 w 77"/>
                                    <a:gd name="T15" fmla="*/ 70 h 70"/>
                                    <a:gd name="T16" fmla="*/ 0 w 77"/>
                                    <a:gd name="T17" fmla="*/ 70 h 70"/>
                                    <a:gd name="T18" fmla="*/ 13 w 77"/>
                                    <a:gd name="T19" fmla="*/ 67 h 70"/>
                                    <a:gd name="T20" fmla="*/ 28 w 77"/>
                                    <a:gd name="T21" fmla="*/ 60 h 70"/>
                                    <a:gd name="T22" fmla="*/ 45 w 77"/>
                                    <a:gd name="T23" fmla="*/ 50 h 70"/>
                                    <a:gd name="T24" fmla="*/ 60 w 77"/>
                                    <a:gd name="T25" fmla="*/ 37 h 70"/>
                                    <a:gd name="T26" fmla="*/ 70 w 77"/>
                                    <a:gd name="T27" fmla="*/ 25 h 70"/>
                                    <a:gd name="T28" fmla="*/ 77 w 77"/>
                                    <a:gd name="T29" fmla="*/ 13 h 70"/>
                                    <a:gd name="T30" fmla="*/ 77 w 77"/>
                                    <a:gd name="T31" fmla="*/ 8 h 70"/>
                                    <a:gd name="T32" fmla="*/ 75 w 77"/>
                                    <a:gd name="T33" fmla="*/ 5 h 70"/>
                                    <a:gd name="T34" fmla="*/ 70 w 77"/>
                                    <a:gd name="T35" fmla="*/ 3 h 70"/>
                                    <a:gd name="T36" fmla="*/ 62 w 77"/>
                                    <a:gd name="T3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77" h="70">
                                      <a:moveTo>
                                        <a:pt x="62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5" name="Freeform 2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85" y="469265"/>
                                  <a:ext cx="63500" cy="43815"/>
                                </a:xfrm>
                                <a:custGeom>
                                  <a:avLst/>
                                  <a:gdLst>
                                    <a:gd name="T0" fmla="*/ 90 w 100"/>
                                    <a:gd name="T1" fmla="*/ 0 h 69"/>
                                    <a:gd name="T2" fmla="*/ 85 w 100"/>
                                    <a:gd name="T3" fmla="*/ 0 h 69"/>
                                    <a:gd name="T4" fmla="*/ 80 w 100"/>
                                    <a:gd name="T5" fmla="*/ 0 h 69"/>
                                    <a:gd name="T6" fmla="*/ 77 w 100"/>
                                    <a:gd name="T7" fmla="*/ 5 h 69"/>
                                    <a:gd name="T8" fmla="*/ 75 w 100"/>
                                    <a:gd name="T9" fmla="*/ 7 h 69"/>
                                    <a:gd name="T10" fmla="*/ 65 w 100"/>
                                    <a:gd name="T11" fmla="*/ 22 h 69"/>
                                    <a:gd name="T12" fmla="*/ 55 w 100"/>
                                    <a:gd name="T13" fmla="*/ 34 h 69"/>
                                    <a:gd name="T14" fmla="*/ 42 w 100"/>
                                    <a:gd name="T15" fmla="*/ 44 h 69"/>
                                    <a:gd name="T16" fmla="*/ 30 w 100"/>
                                    <a:gd name="T17" fmla="*/ 54 h 69"/>
                                    <a:gd name="T18" fmla="*/ 8 w 100"/>
                                    <a:gd name="T19" fmla="*/ 64 h 69"/>
                                    <a:gd name="T20" fmla="*/ 0 w 100"/>
                                    <a:gd name="T21" fmla="*/ 69 h 69"/>
                                    <a:gd name="T22" fmla="*/ 20 w 100"/>
                                    <a:gd name="T23" fmla="*/ 67 h 69"/>
                                    <a:gd name="T24" fmla="*/ 42 w 100"/>
                                    <a:gd name="T25" fmla="*/ 59 h 69"/>
                                    <a:gd name="T26" fmla="*/ 62 w 100"/>
                                    <a:gd name="T27" fmla="*/ 49 h 69"/>
                                    <a:gd name="T28" fmla="*/ 77 w 100"/>
                                    <a:gd name="T29" fmla="*/ 39 h 69"/>
                                    <a:gd name="T30" fmla="*/ 92 w 100"/>
                                    <a:gd name="T31" fmla="*/ 27 h 69"/>
                                    <a:gd name="T32" fmla="*/ 100 w 100"/>
                                    <a:gd name="T33" fmla="*/ 15 h 69"/>
                                    <a:gd name="T34" fmla="*/ 100 w 100"/>
                                    <a:gd name="T35" fmla="*/ 10 h 69"/>
                                    <a:gd name="T36" fmla="*/ 100 w 100"/>
                                    <a:gd name="T37" fmla="*/ 5 h 69"/>
                                    <a:gd name="T38" fmla="*/ 95 w 100"/>
                                    <a:gd name="T39" fmla="*/ 2 h 69"/>
                                    <a:gd name="T40" fmla="*/ 90 w 100"/>
                                    <a:gd name="T41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69">
                                      <a:moveTo>
                                        <a:pt x="90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5" y="7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30" y="5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95" y="2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6" name="Freeform 2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035" y="467360"/>
                                  <a:ext cx="77470" cy="45720"/>
                                </a:xfrm>
                                <a:custGeom>
                                  <a:avLst/>
                                  <a:gdLst>
                                    <a:gd name="T0" fmla="*/ 112 w 122"/>
                                    <a:gd name="T1" fmla="*/ 0 h 72"/>
                                    <a:gd name="T2" fmla="*/ 102 w 122"/>
                                    <a:gd name="T3" fmla="*/ 3 h 72"/>
                                    <a:gd name="T4" fmla="*/ 95 w 122"/>
                                    <a:gd name="T5" fmla="*/ 10 h 72"/>
                                    <a:gd name="T6" fmla="*/ 85 w 122"/>
                                    <a:gd name="T7" fmla="*/ 25 h 72"/>
                                    <a:gd name="T8" fmla="*/ 70 w 122"/>
                                    <a:gd name="T9" fmla="*/ 40 h 72"/>
                                    <a:gd name="T10" fmla="*/ 55 w 122"/>
                                    <a:gd name="T11" fmla="*/ 50 h 72"/>
                                    <a:gd name="T12" fmla="*/ 37 w 122"/>
                                    <a:gd name="T13" fmla="*/ 60 h 72"/>
                                    <a:gd name="T14" fmla="*/ 10 w 122"/>
                                    <a:gd name="T15" fmla="*/ 70 h 72"/>
                                    <a:gd name="T16" fmla="*/ 0 w 122"/>
                                    <a:gd name="T17" fmla="*/ 72 h 72"/>
                                    <a:gd name="T18" fmla="*/ 20 w 122"/>
                                    <a:gd name="T19" fmla="*/ 72 h 72"/>
                                    <a:gd name="T20" fmla="*/ 40 w 122"/>
                                    <a:gd name="T21" fmla="*/ 67 h 72"/>
                                    <a:gd name="T22" fmla="*/ 60 w 122"/>
                                    <a:gd name="T23" fmla="*/ 62 h 72"/>
                                    <a:gd name="T24" fmla="*/ 80 w 122"/>
                                    <a:gd name="T25" fmla="*/ 55 h 72"/>
                                    <a:gd name="T26" fmla="*/ 95 w 122"/>
                                    <a:gd name="T27" fmla="*/ 45 h 72"/>
                                    <a:gd name="T28" fmla="*/ 107 w 122"/>
                                    <a:gd name="T29" fmla="*/ 35 h 72"/>
                                    <a:gd name="T30" fmla="*/ 117 w 122"/>
                                    <a:gd name="T31" fmla="*/ 25 h 72"/>
                                    <a:gd name="T32" fmla="*/ 122 w 122"/>
                                    <a:gd name="T33" fmla="*/ 15 h 72"/>
                                    <a:gd name="T34" fmla="*/ 122 w 122"/>
                                    <a:gd name="T35" fmla="*/ 10 h 72"/>
                                    <a:gd name="T36" fmla="*/ 122 w 122"/>
                                    <a:gd name="T37" fmla="*/ 5 h 72"/>
                                    <a:gd name="T38" fmla="*/ 117 w 122"/>
                                    <a:gd name="T39" fmla="*/ 3 h 72"/>
                                    <a:gd name="T40" fmla="*/ 112 w 122"/>
                                    <a:gd name="T41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2" h="72">
                                      <a:moveTo>
                                        <a:pt x="112" y="0"/>
                                      </a:moveTo>
                                      <a:lnTo>
                                        <a:pt x="102" y="3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7" name="Freeform 2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10" y="467360"/>
                                  <a:ext cx="96520" cy="48895"/>
                                </a:xfrm>
                                <a:custGeom>
                                  <a:avLst/>
                                  <a:gdLst>
                                    <a:gd name="T0" fmla="*/ 139 w 152"/>
                                    <a:gd name="T1" fmla="*/ 0 h 77"/>
                                    <a:gd name="T2" fmla="*/ 134 w 152"/>
                                    <a:gd name="T3" fmla="*/ 0 h 77"/>
                                    <a:gd name="T4" fmla="*/ 129 w 152"/>
                                    <a:gd name="T5" fmla="*/ 3 h 77"/>
                                    <a:gd name="T6" fmla="*/ 124 w 152"/>
                                    <a:gd name="T7" fmla="*/ 5 h 77"/>
                                    <a:gd name="T8" fmla="*/ 122 w 152"/>
                                    <a:gd name="T9" fmla="*/ 10 h 77"/>
                                    <a:gd name="T10" fmla="*/ 117 w 152"/>
                                    <a:gd name="T11" fmla="*/ 20 h 77"/>
                                    <a:gd name="T12" fmla="*/ 109 w 152"/>
                                    <a:gd name="T13" fmla="*/ 27 h 77"/>
                                    <a:gd name="T14" fmla="*/ 102 w 152"/>
                                    <a:gd name="T15" fmla="*/ 35 h 77"/>
                                    <a:gd name="T16" fmla="*/ 95 w 152"/>
                                    <a:gd name="T17" fmla="*/ 42 h 77"/>
                                    <a:gd name="T18" fmla="*/ 75 w 152"/>
                                    <a:gd name="T19" fmla="*/ 52 h 77"/>
                                    <a:gd name="T20" fmla="*/ 52 w 152"/>
                                    <a:gd name="T21" fmla="*/ 62 h 77"/>
                                    <a:gd name="T22" fmla="*/ 17 w 152"/>
                                    <a:gd name="T23" fmla="*/ 72 h 77"/>
                                    <a:gd name="T24" fmla="*/ 0 w 152"/>
                                    <a:gd name="T25" fmla="*/ 77 h 77"/>
                                    <a:gd name="T26" fmla="*/ 13 w 152"/>
                                    <a:gd name="T27" fmla="*/ 77 h 77"/>
                                    <a:gd name="T28" fmla="*/ 25 w 152"/>
                                    <a:gd name="T29" fmla="*/ 77 h 77"/>
                                    <a:gd name="T30" fmla="*/ 37 w 152"/>
                                    <a:gd name="T31" fmla="*/ 75 h 77"/>
                                    <a:gd name="T32" fmla="*/ 52 w 152"/>
                                    <a:gd name="T33" fmla="*/ 72 h 77"/>
                                    <a:gd name="T34" fmla="*/ 82 w 152"/>
                                    <a:gd name="T35" fmla="*/ 62 h 77"/>
                                    <a:gd name="T36" fmla="*/ 112 w 152"/>
                                    <a:gd name="T37" fmla="*/ 50 h 77"/>
                                    <a:gd name="T38" fmla="*/ 134 w 152"/>
                                    <a:gd name="T39" fmla="*/ 35 h 77"/>
                                    <a:gd name="T40" fmla="*/ 149 w 152"/>
                                    <a:gd name="T41" fmla="*/ 22 h 77"/>
                                    <a:gd name="T42" fmla="*/ 152 w 152"/>
                                    <a:gd name="T43" fmla="*/ 15 h 77"/>
                                    <a:gd name="T44" fmla="*/ 152 w 152"/>
                                    <a:gd name="T45" fmla="*/ 10 h 77"/>
                                    <a:gd name="T46" fmla="*/ 149 w 152"/>
                                    <a:gd name="T47" fmla="*/ 5 h 77"/>
                                    <a:gd name="T48" fmla="*/ 139 w 152"/>
                                    <a:gd name="T4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2" h="77"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02" y="35"/>
                                      </a:lnTo>
                                      <a:lnTo>
                                        <a:pt x="95" y="42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112" y="50"/>
                                      </a:lnTo>
                                      <a:lnTo>
                                        <a:pt x="134" y="35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8" name="Freeform 2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110" y="467360"/>
                                  <a:ext cx="19050" cy="44450"/>
                                </a:xfrm>
                                <a:custGeom>
                                  <a:avLst/>
                                  <a:gdLst>
                                    <a:gd name="T0" fmla="*/ 13 w 30"/>
                                    <a:gd name="T1" fmla="*/ 0 h 70"/>
                                    <a:gd name="T2" fmla="*/ 18 w 30"/>
                                    <a:gd name="T3" fmla="*/ 3 h 70"/>
                                    <a:gd name="T4" fmla="*/ 23 w 30"/>
                                    <a:gd name="T5" fmla="*/ 5 h 70"/>
                                    <a:gd name="T6" fmla="*/ 28 w 30"/>
                                    <a:gd name="T7" fmla="*/ 13 h 70"/>
                                    <a:gd name="T8" fmla="*/ 30 w 30"/>
                                    <a:gd name="T9" fmla="*/ 20 h 70"/>
                                    <a:gd name="T10" fmla="*/ 30 w 30"/>
                                    <a:gd name="T11" fmla="*/ 32 h 70"/>
                                    <a:gd name="T12" fmla="*/ 30 w 30"/>
                                    <a:gd name="T13" fmla="*/ 42 h 70"/>
                                    <a:gd name="T14" fmla="*/ 30 w 30"/>
                                    <a:gd name="T15" fmla="*/ 62 h 70"/>
                                    <a:gd name="T16" fmla="*/ 28 w 30"/>
                                    <a:gd name="T17" fmla="*/ 70 h 70"/>
                                    <a:gd name="T18" fmla="*/ 20 w 30"/>
                                    <a:gd name="T19" fmla="*/ 62 h 70"/>
                                    <a:gd name="T20" fmla="*/ 10 w 30"/>
                                    <a:gd name="T21" fmla="*/ 45 h 70"/>
                                    <a:gd name="T22" fmla="*/ 5 w 30"/>
                                    <a:gd name="T23" fmla="*/ 35 h 70"/>
                                    <a:gd name="T24" fmla="*/ 3 w 30"/>
                                    <a:gd name="T25" fmla="*/ 25 h 70"/>
                                    <a:gd name="T26" fmla="*/ 0 w 30"/>
                                    <a:gd name="T27" fmla="*/ 15 h 70"/>
                                    <a:gd name="T28" fmla="*/ 0 w 30"/>
                                    <a:gd name="T29" fmla="*/ 8 h 70"/>
                                    <a:gd name="T30" fmla="*/ 5 w 30"/>
                                    <a:gd name="T31" fmla="*/ 3 h 70"/>
                                    <a:gd name="T32" fmla="*/ 13 w 3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70">
                                      <a:moveTo>
                                        <a:pt x="13" y="0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9" name="Freeform 2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67360"/>
                                  <a:ext cx="34925" cy="44450"/>
                                </a:xfrm>
                                <a:custGeom>
                                  <a:avLst/>
                                  <a:gdLst>
                                    <a:gd name="T0" fmla="*/ 13 w 55"/>
                                    <a:gd name="T1" fmla="*/ 0 h 70"/>
                                    <a:gd name="T2" fmla="*/ 18 w 55"/>
                                    <a:gd name="T3" fmla="*/ 3 h 70"/>
                                    <a:gd name="T4" fmla="*/ 22 w 55"/>
                                    <a:gd name="T5" fmla="*/ 8 h 70"/>
                                    <a:gd name="T6" fmla="*/ 27 w 55"/>
                                    <a:gd name="T7" fmla="*/ 18 h 70"/>
                                    <a:gd name="T8" fmla="*/ 32 w 55"/>
                                    <a:gd name="T9" fmla="*/ 32 h 70"/>
                                    <a:gd name="T10" fmla="*/ 45 w 55"/>
                                    <a:gd name="T11" fmla="*/ 57 h 70"/>
                                    <a:gd name="T12" fmla="*/ 55 w 55"/>
                                    <a:gd name="T13" fmla="*/ 70 h 70"/>
                                    <a:gd name="T14" fmla="*/ 47 w 55"/>
                                    <a:gd name="T15" fmla="*/ 70 h 70"/>
                                    <a:gd name="T16" fmla="*/ 40 w 55"/>
                                    <a:gd name="T17" fmla="*/ 65 h 70"/>
                                    <a:gd name="T18" fmla="*/ 32 w 55"/>
                                    <a:gd name="T19" fmla="*/ 55 h 70"/>
                                    <a:gd name="T20" fmla="*/ 22 w 55"/>
                                    <a:gd name="T21" fmla="*/ 47 h 70"/>
                                    <a:gd name="T22" fmla="*/ 13 w 55"/>
                                    <a:gd name="T23" fmla="*/ 35 h 70"/>
                                    <a:gd name="T24" fmla="*/ 5 w 55"/>
                                    <a:gd name="T25" fmla="*/ 25 h 70"/>
                                    <a:gd name="T26" fmla="*/ 0 w 55"/>
                                    <a:gd name="T27" fmla="*/ 15 h 70"/>
                                    <a:gd name="T28" fmla="*/ 0 w 55"/>
                                    <a:gd name="T29" fmla="*/ 8 h 70"/>
                                    <a:gd name="T30" fmla="*/ 5 w 55"/>
                                    <a:gd name="T31" fmla="*/ 3 h 70"/>
                                    <a:gd name="T32" fmla="*/ 13 w 55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5" h="70">
                                      <a:moveTo>
                                        <a:pt x="13" y="0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5" y="57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0" name="Freeform 2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820" y="467360"/>
                                  <a:ext cx="46990" cy="44450"/>
                                </a:xfrm>
                                <a:custGeom>
                                  <a:avLst/>
                                  <a:gdLst>
                                    <a:gd name="T0" fmla="*/ 12 w 74"/>
                                    <a:gd name="T1" fmla="*/ 0 h 70"/>
                                    <a:gd name="T2" fmla="*/ 20 w 74"/>
                                    <a:gd name="T3" fmla="*/ 0 h 70"/>
                                    <a:gd name="T4" fmla="*/ 22 w 74"/>
                                    <a:gd name="T5" fmla="*/ 5 h 70"/>
                                    <a:gd name="T6" fmla="*/ 30 w 74"/>
                                    <a:gd name="T7" fmla="*/ 18 h 70"/>
                                    <a:gd name="T8" fmla="*/ 37 w 74"/>
                                    <a:gd name="T9" fmla="*/ 30 h 70"/>
                                    <a:gd name="T10" fmla="*/ 52 w 74"/>
                                    <a:gd name="T11" fmla="*/ 50 h 70"/>
                                    <a:gd name="T12" fmla="*/ 67 w 74"/>
                                    <a:gd name="T13" fmla="*/ 65 h 70"/>
                                    <a:gd name="T14" fmla="*/ 74 w 74"/>
                                    <a:gd name="T15" fmla="*/ 70 h 70"/>
                                    <a:gd name="T16" fmla="*/ 74 w 74"/>
                                    <a:gd name="T17" fmla="*/ 70 h 70"/>
                                    <a:gd name="T18" fmla="*/ 62 w 74"/>
                                    <a:gd name="T19" fmla="*/ 67 h 70"/>
                                    <a:gd name="T20" fmla="*/ 47 w 74"/>
                                    <a:gd name="T21" fmla="*/ 60 h 70"/>
                                    <a:gd name="T22" fmla="*/ 32 w 74"/>
                                    <a:gd name="T23" fmla="*/ 50 h 70"/>
                                    <a:gd name="T24" fmla="*/ 17 w 74"/>
                                    <a:gd name="T25" fmla="*/ 37 h 70"/>
                                    <a:gd name="T26" fmla="*/ 5 w 74"/>
                                    <a:gd name="T27" fmla="*/ 25 h 70"/>
                                    <a:gd name="T28" fmla="*/ 0 w 74"/>
                                    <a:gd name="T29" fmla="*/ 13 h 70"/>
                                    <a:gd name="T30" fmla="*/ 0 w 74"/>
                                    <a:gd name="T31" fmla="*/ 8 h 70"/>
                                    <a:gd name="T32" fmla="*/ 2 w 74"/>
                                    <a:gd name="T33" fmla="*/ 5 h 70"/>
                                    <a:gd name="T34" fmla="*/ 5 w 74"/>
                                    <a:gd name="T35" fmla="*/ 3 h 70"/>
                                    <a:gd name="T36" fmla="*/ 12 w 74"/>
                                    <a:gd name="T3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74" h="70">
                                      <a:moveTo>
                                        <a:pt x="12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32" y="5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1" name="Freeform 2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770" y="469265"/>
                                  <a:ext cx="62865" cy="43815"/>
                                </a:xfrm>
                                <a:custGeom>
                                  <a:avLst/>
                                  <a:gdLst>
                                    <a:gd name="T0" fmla="*/ 12 w 99"/>
                                    <a:gd name="T1" fmla="*/ 0 h 69"/>
                                    <a:gd name="T2" fmla="*/ 15 w 99"/>
                                    <a:gd name="T3" fmla="*/ 0 h 69"/>
                                    <a:gd name="T4" fmla="*/ 20 w 99"/>
                                    <a:gd name="T5" fmla="*/ 0 h 69"/>
                                    <a:gd name="T6" fmla="*/ 25 w 99"/>
                                    <a:gd name="T7" fmla="*/ 5 h 69"/>
                                    <a:gd name="T8" fmla="*/ 27 w 99"/>
                                    <a:gd name="T9" fmla="*/ 7 h 69"/>
                                    <a:gd name="T10" fmla="*/ 35 w 99"/>
                                    <a:gd name="T11" fmla="*/ 22 h 69"/>
                                    <a:gd name="T12" fmla="*/ 45 w 99"/>
                                    <a:gd name="T13" fmla="*/ 34 h 69"/>
                                    <a:gd name="T14" fmla="*/ 57 w 99"/>
                                    <a:gd name="T15" fmla="*/ 44 h 69"/>
                                    <a:gd name="T16" fmla="*/ 70 w 99"/>
                                    <a:gd name="T17" fmla="*/ 54 h 69"/>
                                    <a:gd name="T18" fmla="*/ 92 w 99"/>
                                    <a:gd name="T19" fmla="*/ 64 h 69"/>
                                    <a:gd name="T20" fmla="*/ 99 w 99"/>
                                    <a:gd name="T21" fmla="*/ 69 h 69"/>
                                    <a:gd name="T22" fmla="*/ 79 w 99"/>
                                    <a:gd name="T23" fmla="*/ 67 h 69"/>
                                    <a:gd name="T24" fmla="*/ 60 w 99"/>
                                    <a:gd name="T25" fmla="*/ 59 h 69"/>
                                    <a:gd name="T26" fmla="*/ 40 w 99"/>
                                    <a:gd name="T27" fmla="*/ 49 h 69"/>
                                    <a:gd name="T28" fmla="*/ 22 w 99"/>
                                    <a:gd name="T29" fmla="*/ 39 h 69"/>
                                    <a:gd name="T30" fmla="*/ 10 w 99"/>
                                    <a:gd name="T31" fmla="*/ 27 h 69"/>
                                    <a:gd name="T32" fmla="*/ 2 w 99"/>
                                    <a:gd name="T33" fmla="*/ 15 h 69"/>
                                    <a:gd name="T34" fmla="*/ 0 w 99"/>
                                    <a:gd name="T35" fmla="*/ 10 h 69"/>
                                    <a:gd name="T36" fmla="*/ 2 w 99"/>
                                    <a:gd name="T37" fmla="*/ 5 h 69"/>
                                    <a:gd name="T38" fmla="*/ 5 w 99"/>
                                    <a:gd name="T39" fmla="*/ 2 h 69"/>
                                    <a:gd name="T40" fmla="*/ 12 w 99"/>
                                    <a:gd name="T41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9" h="69">
                                      <a:moveTo>
                                        <a:pt x="12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70" y="54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99" y="69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22" y="39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2" name="Freeform 2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450" y="467360"/>
                                  <a:ext cx="78740" cy="45720"/>
                                </a:xfrm>
                                <a:custGeom>
                                  <a:avLst/>
                                  <a:gdLst>
                                    <a:gd name="T0" fmla="*/ 12 w 124"/>
                                    <a:gd name="T1" fmla="*/ 0 h 72"/>
                                    <a:gd name="T2" fmla="*/ 22 w 124"/>
                                    <a:gd name="T3" fmla="*/ 3 h 72"/>
                                    <a:gd name="T4" fmla="*/ 29 w 124"/>
                                    <a:gd name="T5" fmla="*/ 10 h 72"/>
                                    <a:gd name="T6" fmla="*/ 39 w 124"/>
                                    <a:gd name="T7" fmla="*/ 25 h 72"/>
                                    <a:gd name="T8" fmla="*/ 52 w 124"/>
                                    <a:gd name="T9" fmla="*/ 40 h 72"/>
                                    <a:gd name="T10" fmla="*/ 67 w 124"/>
                                    <a:gd name="T11" fmla="*/ 50 h 72"/>
                                    <a:gd name="T12" fmla="*/ 84 w 124"/>
                                    <a:gd name="T13" fmla="*/ 60 h 72"/>
                                    <a:gd name="T14" fmla="*/ 111 w 124"/>
                                    <a:gd name="T15" fmla="*/ 70 h 72"/>
                                    <a:gd name="T16" fmla="*/ 124 w 124"/>
                                    <a:gd name="T17" fmla="*/ 72 h 72"/>
                                    <a:gd name="T18" fmla="*/ 104 w 124"/>
                                    <a:gd name="T19" fmla="*/ 72 h 72"/>
                                    <a:gd name="T20" fmla="*/ 82 w 124"/>
                                    <a:gd name="T21" fmla="*/ 67 h 72"/>
                                    <a:gd name="T22" fmla="*/ 62 w 124"/>
                                    <a:gd name="T23" fmla="*/ 62 h 72"/>
                                    <a:gd name="T24" fmla="*/ 44 w 124"/>
                                    <a:gd name="T25" fmla="*/ 55 h 72"/>
                                    <a:gd name="T26" fmla="*/ 27 w 124"/>
                                    <a:gd name="T27" fmla="*/ 45 h 72"/>
                                    <a:gd name="T28" fmla="*/ 15 w 124"/>
                                    <a:gd name="T29" fmla="*/ 35 h 72"/>
                                    <a:gd name="T30" fmla="*/ 5 w 124"/>
                                    <a:gd name="T31" fmla="*/ 25 h 72"/>
                                    <a:gd name="T32" fmla="*/ 0 w 124"/>
                                    <a:gd name="T33" fmla="*/ 15 h 72"/>
                                    <a:gd name="T34" fmla="*/ 0 w 124"/>
                                    <a:gd name="T35" fmla="*/ 10 h 72"/>
                                    <a:gd name="T36" fmla="*/ 2 w 124"/>
                                    <a:gd name="T37" fmla="*/ 5 h 72"/>
                                    <a:gd name="T38" fmla="*/ 5 w 124"/>
                                    <a:gd name="T39" fmla="*/ 3 h 72"/>
                                    <a:gd name="T40" fmla="*/ 12 w 124"/>
                                    <a:gd name="T41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4" h="72">
                                      <a:moveTo>
                                        <a:pt x="12" y="0"/>
                                      </a:moveTo>
                                      <a:lnTo>
                                        <a:pt x="22" y="3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3" name="Freeform 2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467360"/>
                                  <a:ext cx="95885" cy="48895"/>
                                </a:xfrm>
                                <a:custGeom>
                                  <a:avLst/>
                                  <a:gdLst>
                                    <a:gd name="T0" fmla="*/ 12 w 151"/>
                                    <a:gd name="T1" fmla="*/ 0 h 77"/>
                                    <a:gd name="T2" fmla="*/ 17 w 151"/>
                                    <a:gd name="T3" fmla="*/ 0 h 77"/>
                                    <a:gd name="T4" fmla="*/ 22 w 151"/>
                                    <a:gd name="T5" fmla="*/ 3 h 77"/>
                                    <a:gd name="T6" fmla="*/ 27 w 151"/>
                                    <a:gd name="T7" fmla="*/ 5 h 77"/>
                                    <a:gd name="T8" fmla="*/ 32 w 151"/>
                                    <a:gd name="T9" fmla="*/ 10 h 77"/>
                                    <a:gd name="T10" fmla="*/ 37 w 151"/>
                                    <a:gd name="T11" fmla="*/ 20 h 77"/>
                                    <a:gd name="T12" fmla="*/ 42 w 151"/>
                                    <a:gd name="T13" fmla="*/ 27 h 77"/>
                                    <a:gd name="T14" fmla="*/ 50 w 151"/>
                                    <a:gd name="T15" fmla="*/ 35 h 77"/>
                                    <a:gd name="T16" fmla="*/ 60 w 151"/>
                                    <a:gd name="T17" fmla="*/ 42 h 77"/>
                                    <a:gd name="T18" fmla="*/ 79 w 151"/>
                                    <a:gd name="T19" fmla="*/ 52 h 77"/>
                                    <a:gd name="T20" fmla="*/ 99 w 151"/>
                                    <a:gd name="T21" fmla="*/ 62 h 77"/>
                                    <a:gd name="T22" fmla="*/ 137 w 151"/>
                                    <a:gd name="T23" fmla="*/ 72 h 77"/>
                                    <a:gd name="T24" fmla="*/ 151 w 151"/>
                                    <a:gd name="T25" fmla="*/ 77 h 77"/>
                                    <a:gd name="T26" fmla="*/ 142 w 151"/>
                                    <a:gd name="T27" fmla="*/ 77 h 77"/>
                                    <a:gd name="T28" fmla="*/ 129 w 151"/>
                                    <a:gd name="T29" fmla="*/ 77 h 77"/>
                                    <a:gd name="T30" fmla="*/ 114 w 151"/>
                                    <a:gd name="T31" fmla="*/ 75 h 77"/>
                                    <a:gd name="T32" fmla="*/ 99 w 151"/>
                                    <a:gd name="T33" fmla="*/ 72 h 77"/>
                                    <a:gd name="T34" fmla="*/ 69 w 151"/>
                                    <a:gd name="T35" fmla="*/ 62 h 77"/>
                                    <a:gd name="T36" fmla="*/ 42 w 151"/>
                                    <a:gd name="T37" fmla="*/ 50 h 77"/>
                                    <a:gd name="T38" fmla="*/ 20 w 151"/>
                                    <a:gd name="T39" fmla="*/ 35 h 77"/>
                                    <a:gd name="T40" fmla="*/ 5 w 151"/>
                                    <a:gd name="T41" fmla="*/ 22 h 77"/>
                                    <a:gd name="T42" fmla="*/ 0 w 151"/>
                                    <a:gd name="T43" fmla="*/ 15 h 77"/>
                                    <a:gd name="T44" fmla="*/ 0 w 151"/>
                                    <a:gd name="T45" fmla="*/ 10 h 77"/>
                                    <a:gd name="T46" fmla="*/ 5 w 151"/>
                                    <a:gd name="T47" fmla="*/ 5 h 77"/>
                                    <a:gd name="T48" fmla="*/ 12 w 151"/>
                                    <a:gd name="T4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1" h="77">
                                      <a:moveTo>
                                        <a:pt x="12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51" y="77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14" y="75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4" name="Freeform 25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6280" y="296545"/>
                                  <a:ext cx="26670" cy="67945"/>
                                </a:xfrm>
                                <a:custGeom>
                                  <a:avLst/>
                                  <a:gdLst>
                                    <a:gd name="T0" fmla="*/ 30 w 42"/>
                                    <a:gd name="T1" fmla="*/ 62 h 107"/>
                                    <a:gd name="T2" fmla="*/ 42 w 42"/>
                                    <a:gd name="T3" fmla="*/ 0 h 107"/>
                                    <a:gd name="T4" fmla="*/ 30 w 42"/>
                                    <a:gd name="T5" fmla="*/ 62 h 107"/>
                                    <a:gd name="T6" fmla="*/ 30 w 42"/>
                                    <a:gd name="T7" fmla="*/ 62 h 107"/>
                                    <a:gd name="T8" fmla="*/ 28 w 42"/>
                                    <a:gd name="T9" fmla="*/ 77 h 107"/>
                                    <a:gd name="T10" fmla="*/ 23 w 42"/>
                                    <a:gd name="T11" fmla="*/ 89 h 107"/>
                                    <a:gd name="T12" fmla="*/ 15 w 42"/>
                                    <a:gd name="T13" fmla="*/ 99 h 107"/>
                                    <a:gd name="T14" fmla="*/ 0 w 42"/>
                                    <a:gd name="T15" fmla="*/ 107 h 107"/>
                                    <a:gd name="T16" fmla="*/ 0 w 42"/>
                                    <a:gd name="T17" fmla="*/ 99 h 107"/>
                                    <a:gd name="T18" fmla="*/ 0 w 42"/>
                                    <a:gd name="T19" fmla="*/ 92 h 107"/>
                                    <a:gd name="T20" fmla="*/ 3 w 42"/>
                                    <a:gd name="T21" fmla="*/ 84 h 107"/>
                                    <a:gd name="T22" fmla="*/ 5 w 42"/>
                                    <a:gd name="T23" fmla="*/ 77 h 107"/>
                                    <a:gd name="T24" fmla="*/ 10 w 42"/>
                                    <a:gd name="T25" fmla="*/ 72 h 107"/>
                                    <a:gd name="T26" fmla="*/ 15 w 42"/>
                                    <a:gd name="T27" fmla="*/ 67 h 107"/>
                                    <a:gd name="T28" fmla="*/ 23 w 42"/>
                                    <a:gd name="T29" fmla="*/ 64 h 107"/>
                                    <a:gd name="T30" fmla="*/ 30 w 42"/>
                                    <a:gd name="T31" fmla="*/ 6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2" h="107">
                                      <a:moveTo>
                                        <a:pt x="30" y="62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  <a:moveTo>
                                        <a:pt x="30" y="62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5" name="Freeform 2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5330" y="296545"/>
                                  <a:ext cx="7620" cy="39370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2 h 62"/>
                                    <a:gd name="T2" fmla="*/ 12 w 12"/>
                                    <a:gd name="T3" fmla="*/ 0 h 62"/>
                                    <a:gd name="T4" fmla="*/ 0 w 12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2">
                                      <a:moveTo>
                                        <a:pt x="0" y="62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6" name="Freeform 2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280" y="335915"/>
                                  <a:ext cx="19050" cy="28575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45"/>
                                    <a:gd name="T2" fmla="*/ 28 w 30"/>
                                    <a:gd name="T3" fmla="*/ 15 h 45"/>
                                    <a:gd name="T4" fmla="*/ 23 w 30"/>
                                    <a:gd name="T5" fmla="*/ 27 h 45"/>
                                    <a:gd name="T6" fmla="*/ 15 w 30"/>
                                    <a:gd name="T7" fmla="*/ 37 h 45"/>
                                    <a:gd name="T8" fmla="*/ 0 w 30"/>
                                    <a:gd name="T9" fmla="*/ 45 h 45"/>
                                    <a:gd name="T10" fmla="*/ 0 w 30"/>
                                    <a:gd name="T11" fmla="*/ 37 h 45"/>
                                    <a:gd name="T12" fmla="*/ 0 w 30"/>
                                    <a:gd name="T13" fmla="*/ 30 h 45"/>
                                    <a:gd name="T14" fmla="*/ 3 w 30"/>
                                    <a:gd name="T15" fmla="*/ 22 h 45"/>
                                    <a:gd name="T16" fmla="*/ 5 w 30"/>
                                    <a:gd name="T17" fmla="*/ 15 h 45"/>
                                    <a:gd name="T18" fmla="*/ 10 w 30"/>
                                    <a:gd name="T19" fmla="*/ 10 h 45"/>
                                    <a:gd name="T20" fmla="*/ 15 w 30"/>
                                    <a:gd name="T21" fmla="*/ 5 h 45"/>
                                    <a:gd name="T22" fmla="*/ 23 w 30"/>
                                    <a:gd name="T23" fmla="*/ 2 h 45"/>
                                    <a:gd name="T24" fmla="*/ 30 w 30"/>
                                    <a:gd name="T25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" h="45">
                                      <a:moveTo>
                                        <a:pt x="30" y="0"/>
                                      </a:moveTo>
                                      <a:lnTo>
                                        <a:pt x="28" y="1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7" name="Freeform 2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290" y="549910"/>
                                  <a:ext cx="31115" cy="1397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2"/>
                                    <a:gd name="T2" fmla="*/ 44 w 49"/>
                                    <a:gd name="T3" fmla="*/ 7 h 22"/>
                                    <a:gd name="T4" fmla="*/ 39 w 49"/>
                                    <a:gd name="T5" fmla="*/ 12 h 22"/>
                                    <a:gd name="T6" fmla="*/ 34 w 49"/>
                                    <a:gd name="T7" fmla="*/ 17 h 22"/>
                                    <a:gd name="T8" fmla="*/ 29 w 49"/>
                                    <a:gd name="T9" fmla="*/ 20 h 22"/>
                                    <a:gd name="T10" fmla="*/ 22 w 49"/>
                                    <a:gd name="T11" fmla="*/ 22 h 22"/>
                                    <a:gd name="T12" fmla="*/ 15 w 49"/>
                                    <a:gd name="T13" fmla="*/ 22 h 22"/>
                                    <a:gd name="T14" fmla="*/ 7 w 49"/>
                                    <a:gd name="T15" fmla="*/ 22 h 22"/>
                                    <a:gd name="T16" fmla="*/ 0 w 49"/>
                                    <a:gd name="T17" fmla="*/ 20 h 22"/>
                                    <a:gd name="T18" fmla="*/ 7 w 49"/>
                                    <a:gd name="T19" fmla="*/ 10 h 22"/>
                                    <a:gd name="T20" fmla="*/ 20 w 49"/>
                                    <a:gd name="T21" fmla="*/ 2 h 22"/>
                                    <a:gd name="T22" fmla="*/ 34 w 49"/>
                                    <a:gd name="T23" fmla="*/ 0 h 22"/>
                                    <a:gd name="T24" fmla="*/ 49 w 49"/>
                                    <a:gd name="T25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" h="22">
                                      <a:moveTo>
                                        <a:pt x="49" y="0"/>
                                      </a:moveTo>
                                      <a:lnTo>
                                        <a:pt x="44" y="7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8" name="Freeform 2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290" y="549910"/>
                                  <a:ext cx="31115" cy="1397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2"/>
                                    <a:gd name="T2" fmla="*/ 44 w 49"/>
                                    <a:gd name="T3" fmla="*/ 7 h 22"/>
                                    <a:gd name="T4" fmla="*/ 39 w 49"/>
                                    <a:gd name="T5" fmla="*/ 12 h 22"/>
                                    <a:gd name="T6" fmla="*/ 34 w 49"/>
                                    <a:gd name="T7" fmla="*/ 17 h 22"/>
                                    <a:gd name="T8" fmla="*/ 29 w 49"/>
                                    <a:gd name="T9" fmla="*/ 20 h 22"/>
                                    <a:gd name="T10" fmla="*/ 22 w 49"/>
                                    <a:gd name="T11" fmla="*/ 22 h 22"/>
                                    <a:gd name="T12" fmla="*/ 15 w 49"/>
                                    <a:gd name="T13" fmla="*/ 22 h 22"/>
                                    <a:gd name="T14" fmla="*/ 7 w 49"/>
                                    <a:gd name="T15" fmla="*/ 22 h 22"/>
                                    <a:gd name="T16" fmla="*/ 0 w 49"/>
                                    <a:gd name="T17" fmla="*/ 20 h 22"/>
                                    <a:gd name="T18" fmla="*/ 7 w 49"/>
                                    <a:gd name="T19" fmla="*/ 10 h 22"/>
                                    <a:gd name="T20" fmla="*/ 20 w 49"/>
                                    <a:gd name="T21" fmla="*/ 2 h 22"/>
                                    <a:gd name="T22" fmla="*/ 34 w 49"/>
                                    <a:gd name="T23" fmla="*/ 0 h 22"/>
                                    <a:gd name="T24" fmla="*/ 49 w 49"/>
                                    <a:gd name="T25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" h="22">
                                      <a:moveTo>
                                        <a:pt x="49" y="0"/>
                                      </a:moveTo>
                                      <a:lnTo>
                                        <a:pt x="44" y="7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9" name="Freeform 2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65" y="549910"/>
                                  <a:ext cx="28575" cy="12700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2 h 20"/>
                                    <a:gd name="T2" fmla="*/ 5 w 45"/>
                                    <a:gd name="T3" fmla="*/ 10 h 20"/>
                                    <a:gd name="T4" fmla="*/ 8 w 45"/>
                                    <a:gd name="T5" fmla="*/ 12 h 20"/>
                                    <a:gd name="T6" fmla="*/ 13 w 45"/>
                                    <a:gd name="T7" fmla="*/ 17 h 20"/>
                                    <a:gd name="T8" fmla="*/ 18 w 45"/>
                                    <a:gd name="T9" fmla="*/ 20 h 20"/>
                                    <a:gd name="T10" fmla="*/ 30 w 45"/>
                                    <a:gd name="T11" fmla="*/ 20 h 20"/>
                                    <a:gd name="T12" fmla="*/ 45 w 45"/>
                                    <a:gd name="T13" fmla="*/ 15 h 20"/>
                                    <a:gd name="T14" fmla="*/ 37 w 45"/>
                                    <a:gd name="T15" fmla="*/ 7 h 20"/>
                                    <a:gd name="T16" fmla="*/ 27 w 45"/>
                                    <a:gd name="T17" fmla="*/ 2 h 20"/>
                                    <a:gd name="T18" fmla="*/ 13 w 45"/>
                                    <a:gd name="T19" fmla="*/ 0 h 20"/>
                                    <a:gd name="T20" fmla="*/ 0 w 45"/>
                                    <a:gd name="T21" fmla="*/ 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" h="20">
                                      <a:moveTo>
                                        <a:pt x="0" y="2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0" name="Freeform 2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65" y="549910"/>
                                  <a:ext cx="28575" cy="12700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2 h 20"/>
                                    <a:gd name="T2" fmla="*/ 5 w 45"/>
                                    <a:gd name="T3" fmla="*/ 10 h 20"/>
                                    <a:gd name="T4" fmla="*/ 8 w 45"/>
                                    <a:gd name="T5" fmla="*/ 12 h 20"/>
                                    <a:gd name="T6" fmla="*/ 13 w 45"/>
                                    <a:gd name="T7" fmla="*/ 17 h 20"/>
                                    <a:gd name="T8" fmla="*/ 18 w 45"/>
                                    <a:gd name="T9" fmla="*/ 20 h 20"/>
                                    <a:gd name="T10" fmla="*/ 30 w 45"/>
                                    <a:gd name="T11" fmla="*/ 20 h 20"/>
                                    <a:gd name="T12" fmla="*/ 45 w 45"/>
                                    <a:gd name="T13" fmla="*/ 15 h 20"/>
                                    <a:gd name="T14" fmla="*/ 37 w 45"/>
                                    <a:gd name="T15" fmla="*/ 7 h 20"/>
                                    <a:gd name="T16" fmla="*/ 27 w 45"/>
                                    <a:gd name="T17" fmla="*/ 2 h 20"/>
                                    <a:gd name="T18" fmla="*/ 13 w 45"/>
                                    <a:gd name="T19" fmla="*/ 0 h 20"/>
                                    <a:gd name="T20" fmla="*/ 0 w 45"/>
                                    <a:gd name="T21" fmla="*/ 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" h="20">
                                      <a:moveTo>
                                        <a:pt x="0" y="2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1" name="Freeform 2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15" y="33909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30"/>
                                    <a:gd name="T2" fmla="*/ 0 w 30"/>
                                    <a:gd name="T3" fmla="*/ 5 h 30"/>
                                    <a:gd name="T4" fmla="*/ 0 w 30"/>
                                    <a:gd name="T5" fmla="*/ 12 h 30"/>
                                    <a:gd name="T6" fmla="*/ 3 w 30"/>
                                    <a:gd name="T7" fmla="*/ 17 h 30"/>
                                    <a:gd name="T8" fmla="*/ 5 w 30"/>
                                    <a:gd name="T9" fmla="*/ 22 h 30"/>
                                    <a:gd name="T10" fmla="*/ 18 w 30"/>
                                    <a:gd name="T11" fmla="*/ 27 h 30"/>
                                    <a:gd name="T12" fmla="*/ 30 w 30"/>
                                    <a:gd name="T13" fmla="*/ 30 h 30"/>
                                    <a:gd name="T14" fmla="*/ 28 w 30"/>
                                    <a:gd name="T15" fmla="*/ 22 h 30"/>
                                    <a:gd name="T16" fmla="*/ 23 w 30"/>
                                    <a:gd name="T17" fmla="*/ 12 h 30"/>
                                    <a:gd name="T18" fmla="*/ 13 w 30"/>
                                    <a:gd name="T19" fmla="*/ 2 h 30"/>
                                    <a:gd name="T20" fmla="*/ 0 w 30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2" name="Freeform 2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15" y="33909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30"/>
                                    <a:gd name="T2" fmla="*/ 0 w 30"/>
                                    <a:gd name="T3" fmla="*/ 5 h 30"/>
                                    <a:gd name="T4" fmla="*/ 0 w 30"/>
                                    <a:gd name="T5" fmla="*/ 12 h 30"/>
                                    <a:gd name="T6" fmla="*/ 3 w 30"/>
                                    <a:gd name="T7" fmla="*/ 17 h 30"/>
                                    <a:gd name="T8" fmla="*/ 5 w 30"/>
                                    <a:gd name="T9" fmla="*/ 22 h 30"/>
                                    <a:gd name="T10" fmla="*/ 18 w 30"/>
                                    <a:gd name="T11" fmla="*/ 27 h 30"/>
                                    <a:gd name="T12" fmla="*/ 30 w 30"/>
                                    <a:gd name="T13" fmla="*/ 30 h 30"/>
                                    <a:gd name="T14" fmla="*/ 28 w 30"/>
                                    <a:gd name="T15" fmla="*/ 22 h 30"/>
                                    <a:gd name="T16" fmla="*/ 23 w 30"/>
                                    <a:gd name="T17" fmla="*/ 12 h 30"/>
                                    <a:gd name="T18" fmla="*/ 13 w 30"/>
                                    <a:gd name="T19" fmla="*/ 2 h 30"/>
                                    <a:gd name="T20" fmla="*/ 0 w 30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88A9FBC" id="Полотно 4873" o:spid="_x0000_s1026" editas="canvas" style="width:62pt;height:63pt;mso-position-horizontal-relative:char;mso-position-vertical-relative:line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874;height:8001;visibility:visible;mso-wrap-style:square">
                        <v:fill o:detectmouseclick="t"/>
                        <v:path o:connecttype="none"/>
                      </v:shape>
                      <v:group id="Group 205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      <v:shape id="Freeform 206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fNsMA&#10;AADdAAAADwAAAGRycy9kb3ducmV2LnhtbESPwWrDMBBE74X8g9hAb7GcQE1wI5s0YOitxG3vi7Wx&#10;TaSVaymO66+vCoUeh5l5wxzK2Rox0eh7xwq2SQqCuHG651bBx3u12YPwAVmjcUwKvslDWaweDphr&#10;d+czTXVoRYSwz1FBF8KQS+mbjiz6xA3E0bu40WKIcmylHvEe4dbIXZpm0mLPcaHDgU4dNdf6ZhXQ&#10;uTaV9V+oL1m14GSWl7fPRanH9Xx8BhFoDv/hv/arVrB72mbw+yY+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EfNsMAAADdAAAADwAAAAAAAAAAAAAAAACYAgAAZHJzL2Rv&#10;d25yZXYueG1sUEsFBgAAAAAEAAQA9QAAAIgDAAAAAA==&#10;" path="m33,3l25,,20,,15,,13,3,5,13,,30r20,5l43,38,38,20,33,3xe" fillcolor="#272577" stroked="f">
                          <v:path arrowok="t" o:connecttype="custom" o:connectlocs="33,3;25,0;20,0;15,0;13,3;5,13;0,30;20,35;43,38;38,20;33,3" o:connectangles="0,0,0,0,0,0,0,0,0,0,0"/>
                        </v:shape>
                        <v:shape id="Freeform 207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2RscA&#10;AADdAAAADwAAAGRycy9kb3ducmV2LnhtbESPQWvCQBSE70L/w/IKXkQ3Cm0ldZUiCApFNPWgt0f2&#10;NYnNvg3ZTYz+elcoeBxm5htmtuhMKVqqXWFZwXgUgSBOrS44U3D4WQ2nIJxH1lhaJgVXcrCYv/Rm&#10;GGt74T21ic9EgLCLUUHufRVL6dKcDLqRrYiD92trgz7IOpO6xkuAm1JOouhdGiw4LORY0TKn9C9p&#10;jILj+ZZE37S9ydP51OwGm6Zd01ap/mv39QnCU+ef4f/2WiuYvI0/4P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bNkbHAAAA3QAAAA8AAAAAAAAAAAAAAAAAmAIAAGRy&#10;cy9kb3ducmV2LnhtbFBLBQYAAAAABAAEAPUAAACMAwAAAAA=&#10;" path="m33,3l25,,20,,15,,13,3,5,13,,30r20,5l43,38,38,20,33,3e" filled="f" strokecolor="#e77817" strokeweight="0">
                          <v:path arrowok="t" o:connecttype="custom" o:connectlocs="33,3;25,0;20,0;15,0;13,3;5,13;0,30;20,35;43,38;38,20;33,3" o:connectangles="0,0,0,0,0,0,0,0,0,0,0"/>
                        </v:shape>
                        <v:shape id="Freeform 208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qUsIA&#10;AADdAAAADwAAAGRycy9kb3ducmV2LnhtbERPTYvCMBC9C/sfwgjeNFVQ3GoUV1Tcg4KuB49jM9uW&#10;bSaliTb+e3NY8Ph43/NlMJV4UONKywqGgwQEcWZ1ybmCy8+2PwXhPLLGyjIpeJKD5eKjM8dU25ZP&#10;9Dj7XMQQdikqKLyvUyldVpBBN7A1ceR+bWPQR9jkUjfYxnBTyVGSTKTBkmNDgTWtC8r+znej4Lj5&#10;4ry97UP4/tzuJq70xyselOp1w2oGwlPwb/G/e68VjMbDODe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ipSwgAAAN0AAAAPAAAAAAAAAAAAAAAAAJgCAABkcnMvZG93&#10;bnJldi54bWxQSwUGAAAAAAQABAD1AAAAhwMAAAAA&#10;" path="m13,5l18,2,23,r5,2l33,5r5,10l43,32,23,37,,40,5,22,13,5xe" fillcolor="#272577" stroked="f">
                          <v:path arrowok="t" o:connecttype="custom" o:connectlocs="13,5;18,2;23,0;28,2;33,5;38,15;43,32;23,37;0,40;5,22;13,5" o:connectangles="0,0,0,0,0,0,0,0,0,0,0"/>
                        </v:shape>
                        <v:shape id="Freeform 209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IE8YA&#10;AADdAAAADwAAAGRycy9kb3ducmV2LnhtbESP3WrCQBSE7wu+w3KE3umuAVuNriKlQhFa/HuAQ/aY&#10;RLNnQ3ZN0j59tyD0cpiZb5jlureVaKnxpWMNk7ECQZw5U3Ku4XzajmYgfEA2WDkmDd/kYb0aPC0x&#10;Na7jA7XHkIsIYZ+ihiKEOpXSZwVZ9GNXE0fv4hqLIcoml6bBLsJtJROlXqTFkuNCgTW9FZTdjner&#10;YTr/UpduJ7PP19kVf/Ytqvdkp/XzsN8sQATqw3/40f4wGpLpZA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lIE8YAAADdAAAADwAAAAAAAAAAAAAAAACYAgAAZHJz&#10;L2Rvd25yZXYueG1sUEsFBgAAAAAEAAQA9QAAAIsDAAAAAA==&#10;" path="m13,5l18,2,23,r5,2l33,5r5,10l43,32,23,37,,40,5,22,13,5e" filled="f" strokecolor="#e77817" strokeweight="0">
                          <v:path arrowok="t" o:connecttype="custom" o:connectlocs="13,5;18,2;23,0;28,2;33,5;38,15;43,32;23,37;0,40;5,22;13,5" o:connectangles="0,0,0,0,0,0,0,0,0,0,0"/>
                        </v:shape>
                        <v:shape id="Freeform 210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94sQA&#10;AADdAAAADwAAAGRycy9kb3ducmV2LnhtbERPz2vCMBS+D/wfwhN2EU0sbs5qFBk4PE1Wx2C3R/Ns&#10;i81LSTLt9tebg7Djx/d7teltKy7kQ+NYw3SiQBCXzjRcafg87sYvIEJENtg6Jg2/FGCzHjysMDfu&#10;yh90KWIlUgiHHDXUMXa5lKGsyWKYuI44cSfnLcYEfSWNx2sKt63MlHqWFhtODTV29FpTeS5+rIaD&#10;ot3b9xG/Fu/qPD+N/Kz4UzOtH4f9dgkiUh//xXf33mjInrK0P71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/eLEAAAA3QAAAA8AAAAAAAAAAAAAAAAAmAIAAGRycy9k&#10;b3ducmV2LnhtbFBLBQYAAAAABAAEAPUAAACJAwAAAAA=&#10;" path="m50,50l99,,50,50r,l50,50,35,52,20,60,7,69,,84r7,l15,84r7,-2l30,77r7,-5l42,65r5,-8l50,50xe" fillcolor="#f3be00" stroked="f">
                          <v:path arrowok="t" o:connecttype="custom" o:connectlocs="50,50;99,0;50,50;50,50;50,50;35,52;20,60;7,69;0,84;7,84;15,84;22,82;30,77;37,72;42,65;47,57;50,50" o:connectangles="0,0,0,0,0,0,0,0,0,0,0,0,0,0,0,0,0"/>
                        </v:shape>
                        <v:shape id="Freeform 211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u5cUA&#10;AADdAAAADwAAAGRycy9kb3ducmV2LnhtbESPQWvCQBSE70L/w/IKvenGgCKpq9RAQHMQjB56fGSf&#10;STD7NuxuY/rvu4VCj8PMfMNs95PpxUjOd5YVLBcJCOLa6o4bBbdrMd+A8AFZY2+ZFHyTh/3uZbbF&#10;TNsnX2isQiMihH2GCtoQhkxKX7dk0C/sQBy9u3UGQ5SukdrhM8JNL9MkWUuDHceFFgfKW6of1ZdR&#10;UF4wdzlXm7E8FIfpszydi+ak1Nvr9PEOItAU/sN/7aNWkK7SJ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e7lxQAAAN0AAAAPAAAAAAAAAAAAAAAAAJgCAABkcnMv&#10;ZG93bnJldi54bWxQSwUGAAAAAAQABAD1AAAAigMAAAAA&#10;" path="m50,50l99,,50,50r,l50,50,35,52,20,60,7,69,,84r7,l15,84r7,-2l30,77r7,-5l42,65r5,-8l50,50e" filled="f" strokecolor="#e77817" strokeweight="0">
                          <v:path arrowok="t" o:connecttype="custom" o:connectlocs="50,50;99,0;50,50;50,50;50,50;35,52;20,60;7,69;0,84;7,84;15,84;22,82;30,77;37,72;42,65;47,57;50,50" o:connectangles="0,0,0,0,0,0,0,0,0,0,0,0,0,0,0,0,0"/>
                        </v:shape>
                        <v:shape id="Freeform 212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ZvsQA&#10;AADdAAAADwAAAGRycy9kb3ducmV2LnhtbESPQWvCQBSE7wX/w/IEb3VjMKLRVURaSI+NgtdH9plE&#10;s29DdjXRX98tFHocZuYbZrMbTCMe1LnasoLZNAJBXFhdc6ngdPx8X4JwHlljY5kUPMnBbjt622Cq&#10;bc/f9Mh9KQKEXYoKKu/bVEpXVGTQTW1LHLyL7Qz6ILtS6g77ADeNjKNoIQ3WHBYqbOlQUXHL70bB&#10;a5Xdk/nXKb/qc6Kz834hP3pUajIe9msQngb/H/5rZ1pBnMQx/L4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Gb7EAAAA3Q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      </v:shape>
                        <v:shape id="Freeform 213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l/8YA&#10;AADdAAAADwAAAGRycy9kb3ducmV2LnhtbESPQWuDQBSE74X+h+UVemtWDQYx2YRSKFQoFE0p5PZw&#10;X9TEfSvuJpp/3y0Uchxm5htms5tNL640us6ygngRgSCure64UfC9f3/JQDiPrLG3TApu5GC3fXzY&#10;YK7txCVdK9+IAGGXo4LW+yGX0tUtGXQLOxAH72hHgz7IsZF6xCnATS+TKFpJgx2HhRYHemupPlcX&#10;o0CeblxkhyTNyqqh6euz2Mc/B6Wen+bXNQhPs7+H/9sfWkGSJk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Al/8YAAADdAAAADwAAAAAAAAAAAAAAAACYAgAAZHJz&#10;L2Rvd25yZXYueG1sUEsFBgAAAAAEAAQA9QAAAIsDAAAAAA=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      </v:shape>
                        <v:shape id="Freeform 214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K/cQA&#10;AADdAAAADwAAAGRycy9kb3ducmV2LnhtbESPQWsCMRSE7wX/Q3iF3mrWRYusRilSrd6qluLxuXkm&#10;i5uXZZPq+u+NUOhxmJlvmOm8c7W4UBsqzwoG/QwEcel1xUbB9375OgYRIrLG2jMpuFGA+az3NMVC&#10;+ytv6bKLRiQIhwIV2BibQspQWnIY+r4hTt7Jtw5jkq2RusVrgrta5ln2Jh1WnBYsNrSwVJ53v04B&#10;rr5+zgY/rPk8rpaDZnMonR0q9fLcvU9AROrif/ivvdYK8lE+hMeb9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Sv3EAAAA3QAAAA8AAAAAAAAAAAAAAAAAmAIAAGRycy9k&#10;b3ducmV2LnhtbFBLBQYAAAAABAAEAPUAAACJAwAAAAA=&#10;" path="m40,57l,,40,57xm40,57l50,69r7,15l59,89r-2,8l57,104r-3,8l47,107r-5,-5l37,94,35,87,32,79r,-7l35,64r5,-7xe" fillcolor="#f3be00" stroked="f">
                          <v:path arrowok="t" o:connecttype="custom" o:connectlocs="40,57;0,0;40,57;40,57;50,69;57,84;59,89;57,97;57,104;54,112;47,107;42,102;37,94;35,87;32,79;32,72;35,64;40,57" o:connectangles="0,0,0,0,0,0,0,0,0,0,0,0,0,0,0,0,0,0"/>
                          <o:lock v:ext="edit" verticies="t"/>
                        </v:shape>
                        <v:shape id="Freeform 215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Yr8YA&#10;AADdAAAADwAAAGRycy9kb3ducmV2LnhtbESPQWvCQBSE74L/YXmCF6kbU7QluooIgof2oObi7ZF9&#10;zQazb2N2NfHfdwsFj8PMfMOsNr2txYNaXzlWMJsmIIgLpysuFeTn/dsnCB+QNdaOScGTPGzWw8EK&#10;M+06PtLjFEoRIewzVGBCaDIpfWHIop+6hjh6P661GKJsS6lb7CLc1jJNkoW0WHFcMNjQzlBxPd2t&#10;gonJv57prgn7j+Nl0t0O+fv3NVdqPOq3SxCB+vAK/7cPWkE6T+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BYr8YAAADdAAAADwAAAAAAAAAAAAAAAACYAgAAZHJz&#10;L2Rvd25yZXYueG1sUEsFBgAAAAAEAAQA9QAAAIsDAAAAAA==&#10;" path="m40,57l,,40,57xe" filled="f" strokecolor="#e15520" strokeweight="0">
                          <v:path arrowok="t" o:connecttype="custom" o:connectlocs="40,57;0,0;40,57" o:connectangles="0,0,0"/>
                        </v:shape>
                        <v:shape id="Freeform 216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sHcUA&#10;AADdAAAADwAAAGRycy9kb3ducmV2LnhtbESPQWvCQBSE7wX/w/IKXkQ3hhokdRWrKEIvasTzI/ua&#10;hGbfptk1pv/eLQg9DjPzDbNY9aYWHbWusqxgOolAEOdWV1wouGS78RyE88gaa8uk4JccrJaDlwWm&#10;2t75RN3ZFyJA2KWooPS+SaV0eUkG3cQ2xMH7sq1BH2RbSN3iPcBNLeMoSqTBisNCiQ1tSsq/zzej&#10;AEdZd/ysnMt+tqPk7SO5op7ulRq+9ut3EJ56/x9+tg9aQTyLE/h7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CwdxQAAAN0AAAAPAAAAAAAAAAAAAAAAAJgCAABkcnMv&#10;ZG93bnJldi54bWxQSwUGAAAAAAQABAD1AAAAigMAAAAA&#10;" path="m8,l18,12r7,15l27,32r-2,8l25,47r-3,8l15,50,10,45,5,37,3,30,,22,,15,3,7,8,e" filled="f" strokecolor="#e15520" strokeweight="0">
                          <v:path arrowok="t" o:connecttype="custom" o:connectlocs="8,0;18,12;25,27;27,32;25,40;25,47;22,55;15,50;10,45;5,37;3,30;0,22;0,15;3,7;8,0" o:connectangles="0,0,0,0,0,0,0,0,0,0,0,0,0,0,0"/>
                        </v:shape>
                        <v:shape id="Freeform 217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F+8cA&#10;AADdAAAADwAAAGRycy9kb3ducmV2LnhtbESPS2vCQBSF94X+h+EW3OnEgG2JjiIVUTdCbH10d8nc&#10;JqGZOyEzJqm/vlMQujycx8eZLXpTiZYaV1pWMB5FIIgzq0vOFXy8r4evIJxH1lhZJgU/5GAxf3yY&#10;YaJtxym1B5+LMMIuQQWF93UipcsKMuhGtiYO3pdtDPogm1zqBrswbioZR9GzNFhyIBRY01tB2ffh&#10;agK3S1em3VTH/HS5nU/dZ71P251Sg6d+OQXhqff/4Xt7qxXEk/gF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hfvHAAAA3QAAAA8AAAAAAAAAAAAAAAAAmAIAAGRy&#10;cy9kb3ducmV2LnhtbFBLBQYAAAAABAAEAPUAAACMAwAAAAA=&#10;" path="m22,62l,,22,62xm22,59l32,74r5,13l40,102r-5,12l30,112r-5,-8l20,99,17,92,15,84r,-10l17,67r5,-8xe" fillcolor="#f3be00" stroked="f">
                          <v:path arrowok="t" o:connecttype="custom" o:connectlocs="22,62;0,0;22,62;22,59;32,74;37,87;40,102;35,114;30,112;25,104;20,99;17,92;15,84;15,74;17,67;22,59" o:connectangles="0,0,0,0,0,0,0,0,0,0,0,0,0,0,0,0"/>
                          <o:lock v:ext="edit" verticies="t"/>
                        </v:shape>
                        <v:shape id="Freeform 218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rncQA&#10;AADdAAAADwAAAGRycy9kb3ducmV2LnhtbERPW2vCMBR+F/YfwhH2pmnLlNEZiwgDp6BOd3k9NGdt&#10;sTnpkqj13y8PAx8/vvus6E0rLuR8Y1lBOk5AEJdWN1wp+Di+jp5B+ICssbVMCm7koZg/DGaYa3vl&#10;d7ocQiViCPscFdQhdLmUvqzJoB/bjjhyP9YZDBG6SmqH1xhuWpklyVQabDg21NjRsqbydDgbBbu1&#10;26S/p+83Pn59Nk/bvVxNlzulHof94gVEoD7cxf/ulVaQTbI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K53EAAAA3QAAAA8AAAAAAAAAAAAAAAAAmAIAAGRycy9k&#10;b3ducmV2LnhtbFBLBQYAAAAABAAEAPUAAACJAwAAAAA=&#10;" path="m22,62l,,22,62xe" filled="f" strokecolor="#e15520" strokeweight="0">
                          <v:path arrowok="t" o:connecttype="custom" o:connectlocs="22,62;0,0;22,62" o:connectangles="0,0,0"/>
                        </v:shape>
                        <v:shape id="Freeform 219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Oa8YA&#10;AADdAAAADwAAAGRycy9kb3ducmV2LnhtbESPQWvCQBSE7wX/w/IEb3WTYItN3QQRSi0WSq0IvT2y&#10;zySYfbtkV43/3hUKPQ4z8w2zKAfTiTP1vrWsIJ0mIIgrq1uuFex+3h7nIHxA1thZJgVX8lAWo4cF&#10;5tpe+JvO21CLCGGfo4ImBJdL6auGDPqpdcTRO9jeYIiyr6Xu8RLhppNZkjxLgy3HhQYdrRqqjtuT&#10;UbCfJ78faT07rV3mNu2nlen7l1RqMh6WryACDeE//NdeawXZU/YC9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bOa8YAAADdAAAADwAAAAAAAAAAAAAAAACYAgAAZHJz&#10;L2Rvd25yZXYueG1sUEsFBgAAAAAEAAQA9QAAAIsDAAAAAA==&#10;" path="m7,l17,15r5,13l25,43,20,55,15,53,10,45,5,40,2,33,,25,,15,2,8,7,xe" filled="f" strokecolor="#e15520" strokeweight="0">
                          <v:path arrowok="t" o:connecttype="custom" o:connectlocs="7,0;17,15;22,28;25,43;20,55;15,53;10,45;5,40;2,33;0,25;0,15;2,8;7,0" o:connectangles="0,0,0,0,0,0,0,0,0,0,0,0,0"/>
                        </v:shape>
                        <v:shape id="Freeform 220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99cMA&#10;AADdAAAADwAAAGRycy9kb3ducmV2LnhtbERPz2vCMBS+D/wfwhN2m6kdylZNiwhjw9vUsnl7NM+2&#10;2LyUJLPVv345DHb8+H6vi9F04krOt5YVzGcJCOLK6pZrBcfD29MLCB+QNXaWScGNPBT55GGNmbYD&#10;f9J1H2oRQ9hnqKAJoc+k9FVDBv3M9sSRO1tnMEToaqkdDjHcdDJNkqU02HJsaLCnbUPVZf9jFLx+&#10;6/t72n7xcnC+PHXlbkP3nVKP03GzAhFoDP/iP/eHVpAunu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/99cMAAADdAAAADwAAAAAAAAAAAAAAAACYAgAAZHJzL2Rv&#10;d25yZXYueG1sUEsFBgAAAAAEAAQA9QAAAIgDAAAAAA==&#10;" path="m22,63l,,22,63xm22,63l32,75r5,13l40,103r-5,12l30,113r-8,-5l20,100,17,93,15,85r,-7l17,70r5,-7xe" fillcolor="#f3be00" stroked="f">
                          <v:path arrowok="t" o:connecttype="custom" o:connectlocs="22,63;0,0;22,63;22,63;32,75;37,88;40,103;35,115;30,113;22,108;20,100;17,93;15,85;15,78;17,70;22,63" o:connectangles="0,0,0,0,0,0,0,0,0,0,0,0,0,0,0,0"/>
                          <o:lock v:ext="edit" verticies="t"/>
                        </v:shape>
                        <v:shape id="Freeform 221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wZsgA&#10;AADdAAAADwAAAGRycy9kb3ducmV2LnhtbESPT2vCQBTE74V+h+UVvBTdJLYiqauIICq2h/qH9vjI&#10;vibB7NuQXU3007uFQo/DzPyGmcw6U4kLNa60rCAeRCCIM6tLzhUc9sv+GITzyBory6TgSg5m08eH&#10;CabatvxJl53PRYCwS1FB4X2dSumyggy6ga2Jg/djG4M+yCaXusE2wE0lkygaSYMlh4UCa1oUlJ12&#10;Z6Pgtjq17ll/6PeXL6RVsjnG39tKqd5TN38D4anz/+G/9lorSF6HMfy+C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hTBmyAAAAN0AAAAPAAAAAAAAAAAAAAAAAJgCAABk&#10;cnMvZG93bnJldi54bWxQSwUGAAAAAAQABAD1AAAAjQMAAAAA&#10;" path="m22,63l,,22,63xe" filled="f" strokecolor="#e15520" strokeweight="0">
                          <v:path arrowok="t" o:connecttype="custom" o:connectlocs="22,63;0,0;22,63" o:connectangles="0,0,0"/>
                        </v:shape>
                        <v:shape id="Freeform 222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kHcUA&#10;AADdAAAADwAAAGRycy9kb3ducmV2LnhtbESPQWvCQBSE7wX/w/IEb3WTiEWiq4hU8CamHvT2zD6T&#10;YPbtkt1q7K/vCoUeh5n5hlmsetOKO3W+sawgHScgiEurG64UHL+27zMQPiBrbC2Tgid5WC0HbwvM&#10;tX3wge5FqESEsM9RQR2Cy6X0ZU0G/dg64uhdbWcwRNlVUnf4iHDTyixJPqTBhuNCjY42NZW34tso&#10;SK4/6TE9N3v3WV1OUztrC7fbKjUa9us5iEB9+A//tXdaQTadZPB6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KQdxQAAAN0AAAAPAAAAAAAAAAAAAAAAAJgCAABkcnMv&#10;ZG93bnJldi54bWxQSwUGAAAAAAQABAD1AAAAigMAAAAA&#10;" path="m7,l17,12r5,13l25,40,20,52,15,50,7,45,5,37,2,30,,22,,15,2,7,7,xe" filled="f" strokecolor="#e15520" strokeweight="0">
                          <v:path arrowok="t" o:connecttype="custom" o:connectlocs="7,0;17,12;22,25;25,40;20,52;15,50;7,45;5,37;2,30;0,22;0,15;2,7;7,0" o:connectangles="0,0,0,0,0,0,0,0,0,0,0,0,0"/>
                        </v:shape>
                        <v:shape id="Freeform 223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8VMYA&#10;AADdAAAADwAAAGRycy9kb3ducmV2LnhtbESP0WrCQBRE3wv9h+UW+iK6aSRVo6uUFrGP1vgBl+w1&#10;CWbvprvbGPv1bkHo4zAzZ5jVZjCt6Mn5xrKCl0kCgri0uuFKwbHYjucgfEDW2FomBVfysFk/Pqww&#10;1/bCX9QfQiUihH2OCuoQulxKX9Zk0E9sRxy9k3UGQ5SuktrhJcJNK9MkeZUGG44LNXb0XlN5PvwY&#10;Bb/Obeepzky/OO532feoKK6zD6Wen4a3JYhAQ/gP39ufWkGaTaf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8VMYAAADdAAAADwAAAAAAAAAAAAAAAACYAgAAZHJz&#10;L2Rvd25yZXYueG1sUEsFBgAAAAAEAAQA9QAAAIsDAAAAAA==&#10;" path="m43,57l,,43,57xm43,57l55,70r5,12l63,89r,8l60,104r-2,8l50,107r-5,-5l40,94,38,87,35,79r3,-7l38,65r5,-8xe" fillcolor="#f3be00" stroked="f">
                          <v:path arrowok="t" o:connecttype="custom" o:connectlocs="43,57;0,0;43,57;43,57;55,70;60,82;63,89;63,97;60,104;58,112;50,107;45,102;40,94;38,87;35,79;38,72;38,65;43,57" o:connectangles="0,0,0,0,0,0,0,0,0,0,0,0,0,0,0,0,0,0"/>
                          <o:lock v:ext="edit" verticies="t"/>
                        </v:shape>
                        <v:shape id="Freeform 224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9VcUA&#10;AADdAAAADwAAAGRycy9kb3ducmV2LnhtbESPT4vCMBTE74LfITzBm6bWP0g1yrIqyB6EdQWvz+bZ&#10;FpuXtolav/1mYcHjMDO/YZbr1pTiQY0rLCsYDSMQxKnVBWcKTj+7wRyE88gaS8uk4EUO1qtuZ4mJ&#10;tk/+psfRZyJA2CWoIPe+SqR0aU4G3dBWxMG72sagD7LJpG7wGeCmlHEUzaTBgsNCjhV95pTejnej&#10;IKpnt4v9quuq3E/j7XlDB3M5KNXvtR8LEJ5a/w7/t/daQTwdT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H1VxQAAAN0AAAAPAAAAAAAAAAAAAAAAAJgCAABkcnMv&#10;ZG93bnJldi54bWxQSwUGAAAAAAQABAD1AAAAigMAAAAA&#10;" path="m43,57l,,43,57xe" filled="f" strokecolor="#e15520" strokeweight="0">
                          <v:path arrowok="t" o:connecttype="custom" o:connectlocs="43,57;0,0;43,57" o:connectangles="0,0,0"/>
                        </v:shape>
                        <v:shape id="Freeform 225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tS8QA&#10;AADdAAAADwAAAGRycy9kb3ducmV2LnhtbESPQYvCMBSE7wv+h/AEb2uq4qLVKCoIvcl29+Lt2Tyb&#10;YvNSmljrvzfCwh6HmfmGWW97W4uOWl85VjAZJyCIC6crLhX8/hw/FyB8QNZYOyYFT/Kw3Qw+1phq&#10;9+Bv6vJQighhn6ICE0KTSukLQxb92DXE0bu61mKIsi2lbvER4baW0yT5khYrjgsGGzoYKm753So4&#10;Xc9mWeyCviRddjjtc3c7LzKlRsN+twIRqA//4b92phVM57M5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bUvEAAAA3QAAAA8AAAAAAAAAAAAAAAAAmAIAAGRycy9k&#10;b3ducmV2LnhtbFBLBQYAAAAABAAEAPUAAACJAwAAAAA=&#10;" path="m8,l20,13r5,12l28,32r,8l25,47r-2,8l15,50,10,45,5,37,3,30,,22,3,15,3,8,8,e" filled="f" strokecolor="#e15520" strokeweight="0">
                          <v:path arrowok="t" o:connecttype="custom" o:connectlocs="8,0;20,13;25,25;28,32;28,40;25,47;23,55;15,50;10,45;5,37;3,30;0,22;3,15;3,8;8,0" o:connectangles="0,0,0,0,0,0,0,0,0,0,0,0,0,0,0"/>
                        </v:shape>
                        <v:shape id="Freeform 226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0fcQA&#10;AADdAAAADwAAAGRycy9kb3ducmV2LnhtbESPQYvCMBSE7wv+h/CEva2pLopUo0hFkXUvtuL50Tzb&#10;YvNSmqh1f70RFjwOM/MNM192phY3al1lWcFwEIEgzq2uuFBwzDZfUxDOI2usLZOCBzlYLnofc4y1&#10;vfOBbqkvRICwi1FB6X0TS+nykgy6gW2Ig3e2rUEfZFtI3eI9wE0tR1E0kQYrDgslNpSUlF/Sq1Fg&#10;siRNhttib6+n7KgTs/75/Vsr9dnvVjMQnjr/Dv+3d1rBaPw9gd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9H3EAAAA3QAAAA8AAAAAAAAAAAAAAAAAmAIAAGRycy9k&#10;b3ducmV2LnhtbFBLBQYAAAAABAAEAPUAAACJAwAAAAA=&#10;" path="m37,65l,,37,65xm37,65l50,77r5,13l57,97r,8l55,112r-3,5l45,114r-5,-5l35,102,32,95,30,87r,-7l32,72r5,-7xe" fillcolor="#f3be00" stroked="f">
                          <v:path arrowok="t" o:connecttype="custom" o:connectlocs="37,65;0,0;37,65;37,65;50,77;55,90;57,97;57,105;55,112;52,117;45,114;40,109;35,102;32,95;30,87;30,80;32,72;37,65" o:connectangles="0,0,0,0,0,0,0,0,0,0,0,0,0,0,0,0,0,0"/>
                          <o:lock v:ext="edit" verticies="t"/>
                        </v:shape>
                        <v:shape id="Freeform 227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GnMUA&#10;AADdAAAADwAAAGRycy9kb3ducmV2LnhtbESPzW7CMBCE75V4B2uRuBUHUEuVYlCoBOXSAz8PsIoX&#10;O228DrFLwtvjSpU4jmbmG81i1btaXKkNlWcFk3EGgrj0umKj4HTcPL+BCBFZY+2ZFNwowGo5eFpg&#10;rn3He7oeohEJwiFHBTbGJpcylJYchrFviJN39q3DmGRrpG6xS3BXy2mWvUqHFacFiw19WCp/Dr9O&#10;QXneF0Z/ftPX9lKYrJuvt3FtlRoN++IdRKQ+PsL/7Z1WMH2Zze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QacxQAAAN0AAAAPAAAAAAAAAAAAAAAAAJgCAABkcnMv&#10;ZG93bnJldi54bWxQSwUGAAAAAAQABAD1AAAAigMAAAAA&#10;" path="m37,65l,,37,65xe" filled="f" strokecolor="#e15520" strokeweight="0">
                          <v:path arrowok="t" o:connecttype="custom" o:connectlocs="37,65;0,0;37,65" o:connectangles="0,0,0"/>
                        </v:shape>
                        <v:shape id="Freeform 228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naMQA&#10;AADdAAAADwAAAGRycy9kb3ducmV2LnhtbERP3WrCMBS+H+wdwhl4p+kUx6yNMhVhThjU+gCH5tgU&#10;m5PaRO329MuFsMuP7z9b9rYRN+p87VjB6ygBQVw6XXOl4Fhsh+8gfEDW2DgmBT/kYbl4fsow1e7O&#10;Od0OoRIxhH2KCkwIbSqlLw1Z9CPXEkfu5DqLIcKukrrDewy3jRwnyZu0WHNsMNjS2lB5Plytgr7Y&#10;mXwz+w56Mt38zr52q/2lypUavPQfcxCB+vAvfrg/tYLxdBL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J2jEAAAA3QAAAA8AAAAAAAAAAAAAAAAAmAIAAGRycy9k&#10;b3ducmV2LnhtbFBLBQYAAAAABAAEAPUAAACJAwAAAAA=&#10;" path="m7,l20,12r5,13l27,32r,8l25,47r-3,5l15,49,10,44,5,37,2,30,,22,,15,2,7,7,e" filled="f" strokecolor="#e15520" strokeweight="0">
                          <v:path arrowok="t" o:connecttype="custom" o:connectlocs="7,0;20,12;25,25;27,32;27,40;25,47;22,52;15,49;10,44;5,37;2,30;0,22;0,15;2,7;7,0" o:connectangles="0,0,0,0,0,0,0,0,0,0,0,0,0,0,0"/>
                        </v:shape>
                        <v:shape id="Freeform 229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+iMUA&#10;AADdAAAADwAAAGRycy9kb3ducmV2LnhtbESPQWsCMRSE7wX/Q3hCb5rVVqurUUqrtgehaIvnR/Lc&#10;LN28LJuo239vBKHHYWa+YebL1lXiTE0oPSsY9DMQxNqbkgsFP9/r3gREiMgGK8+k4I8CLBedhznm&#10;xl94R+d9LESCcMhRgY2xzqUM2pLD0Pc1cfKOvnEYk2wKaRq8JLir5DDLxtJhyWnBYk1vlvTv/uQU&#10;HLbrr/ei0h/ePq/0od7wS1ayUo/d9nUGIlIb/8P39qdRMBw9TeH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/6IxQAAAN0AAAAPAAAAAAAAAAAAAAAAAJgCAABkcnMv&#10;ZG93bnJldi54bWxQSwUGAAAAAAQABAD1AAAAigMAAAAA&#10;" path="m35,57l,,35,57xm35,57l47,70r5,15l54,90r,7l54,105r-2,7l44,107r-7,-5l32,97,30,90,27,82r,-10l30,65r5,-8xe" fillcolor="#f3be00" stroked="f">
                          <v:path arrowok="t" o:connecttype="custom" o:connectlocs="35,57;0,0;35,57;35,57;47,70;52,85;54,90;54,97;54,105;52,112;44,107;37,102;32,97;30,90;27,82;27,72;30,65;35,57" o:connectangles="0,0,0,0,0,0,0,0,0,0,0,0,0,0,0,0,0,0"/>
                          <o:lock v:ext="edit" verticies="t"/>
                        </v:shape>
                        <v:shape id="Freeform 230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U9cQA&#10;AADdAAAADwAAAGRycy9kb3ducmV2LnhtbERPTWsCMRC9C/0PYQQvUhNtLWVrlFKwFEoRtdAeh810&#10;d+1msiSjrv++ORQ8Pt73YtX7Vp0opiawhenEgCIug2u4svC5X98+gkqC7LANTBYulGC1vBkssHDh&#10;zFs67aRSOYRTgRZqka7QOpU1eUyT0BFn7idEj5JhrLSLeM7hvtUzYx60x4ZzQ40dvdRU/u6O3oLI&#10;5mA+vo+X/fvdl4nTzfi1bcja0bB/fgIl1MtV/O9+cxZm8/u8P7/JT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FPXEAAAA3QAAAA8AAAAAAAAAAAAAAAAAmAIAAGRycy9k&#10;b3ducmV2LnhtbFBLBQYAAAAABAAEAPUAAACJAwAAAAA=&#10;" path="m35,57l,,35,57xe" filled="f" strokecolor="#e15520" strokeweight="0">
                          <v:path arrowok="t" o:connecttype="custom" o:connectlocs="35,57;0,0;35,57" o:connectangles="0,0,0"/>
                        </v:shape>
                        <v:shape id="Freeform 231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RycYA&#10;AADdAAAADwAAAGRycy9kb3ducmV2LnhtbESPQWvCQBSE74X+h+UVehHdRGwoMRtpLUrBizXi+ZF9&#10;TUKzb2N2jfHfd4VCj8PMfMNkq9G0YqDeNZYVxLMIBHFpdcOVgmOxmb6CcB5ZY2uZFNzIwSp/fMgw&#10;1fbKXzQcfCUChF2KCmrvu1RKV9Zk0M1sRxy8b9sb9EH2ldQ9XgPctHIeRYk02HBYqLGjdU3lz+Fi&#10;FOCkGPa7xrni/DFJFu/JCXW8Ver5aXxbgvA0+v/wX/tTK5i/LGK4vw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5RycYAAADdAAAADwAAAAAAAAAAAAAAAACYAgAAZHJz&#10;L2Rvd25yZXYueG1sUEsFBgAAAAAEAAQA9QAAAIsDAAAAAA==&#10;" path="m8,l20,13r5,15l27,33r,7l27,48r-2,7l17,50,10,45,5,40,3,33,,25,,15,3,8,8,e" filled="f" strokecolor="#e15520" strokeweight="0">
                          <v:path arrowok="t" o:connecttype="custom" o:connectlocs="8,0;20,13;25,28;27,33;27,40;27,48;25,55;17,50;10,45;5,40;3,33;0,25;0,15;3,8;8,0" o:connectangles="0,0,0,0,0,0,0,0,0,0,0,0,0,0,0"/>
                        </v:shape>
                        <v:shape id="Freeform 232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9KsMA&#10;AADdAAAADwAAAGRycy9kb3ducmV2LnhtbESPQYvCMBSE78L+h/AWvGliWUW6RpGFxT14UavnZ/O2&#10;rTYvpYla/70RBI/DzHzDzBadrcWVWl851jAaKhDEuTMVFxqy3e9gCsIHZIO1Y9JwJw+L+Udvhqlx&#10;N97QdRsKESHsU9RQhtCkUvq8JIt+6Bri6P271mKIsi2kafEW4baWiVITabHiuFBiQz8l5eftxWqw&#10;hZLrfbYcn5JVfTxMq0wd6ax1/7NbfoMI1IV3+NX+MxqS8Vc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E9KsMAAADdAAAADwAAAAAAAAAAAAAAAACYAgAAZHJzL2Rv&#10;d25yZXYueG1sUEsFBgAAAAAEAAQA9QAAAIgDAAAAAA==&#10;" path="m45,55l,,45,55xm45,55l57,68r8,12l65,88r,7l65,103r-3,7l55,105r-8,-5l45,93,40,85,37,78r,-8l40,63r5,-8xe" fillcolor="#f3be00" stroked="f">
                          <v:path arrowok="t" o:connecttype="custom" o:connectlocs="45,55;0,0;45,55;45,55;57,68;65,80;65,88;65,95;65,103;62,110;55,105;47,100;45,93;40,85;37,78;37,70;40,63;45,55" o:connectangles="0,0,0,0,0,0,0,0,0,0,0,0,0,0,0,0,0,0"/>
                          <o:lock v:ext="edit" verticies="t"/>
                        </v:shape>
                        <v:shape id="Freeform 233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luMYA&#10;AADdAAAADwAAAGRycy9kb3ducmV2LnhtbESPT4vCMBTE74LfITxhb5paXZFqFFmQ3cOC+AfF26N5&#10;ttXmpTTZWr+9ERY8DjPzG2a+bE0pGqpdYVnBcBCBIE6tLjhTcNiv+1MQziNrLC2Tggc5WC66nTkm&#10;2t55S83OZyJA2CWoIPe+SqR0aU4G3cBWxMG72NqgD7LOpK7xHuCmlHEUTaTBgsNCjhV95ZTedn9G&#10;AZ+33+WpWZ+uj2rzy/JwjEf7WKmPXruagfDU+nf4v/2jFcSf4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3luMYAAADdAAAADwAAAAAAAAAAAAAAAACYAgAAZHJz&#10;L2Rvd25yZXYueG1sUEsFBgAAAAAEAAQA9QAAAIsDAAAAAA==&#10;" path="m45,55l,,45,55xe" filled="f" strokecolor="#e15520" strokeweight="0">
                          <v:path arrowok="t" o:connecttype="custom" o:connectlocs="45,55;0,0;45,55" o:connectangles="0,0,0"/>
                        </v:shape>
                        <v:shape id="Freeform 234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7rcQA&#10;AADdAAAADwAAAGRycy9kb3ducmV2LnhtbESPQYvCMBSE7wv+h/AEb2uquItWo6gg9CZbvXh7Ns+m&#10;2LyUJtb6783Cwh6HmfmGWW16W4uOWl85VjAZJyCIC6crLhWcT4fPOQgfkDXWjknBizxs1oOPFaba&#10;PfmHujyUIkLYp6jAhNCkUvrCkEU/dg1x9G6utRiibEupW3xGuK3lNEm+pcWK44LBhvaGinv+sAqO&#10;t4tZFNugr0mX7Y+73N0v80yp0bDfLkEE6sN/+K+daQXTr9kMft/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u63EAAAA3QAAAA8AAAAAAAAAAAAAAAAAmAIAAGRycy9k&#10;b3ducmV2LnhtbFBLBQYAAAAABAAEAPUAAACJAwAAAAA=&#10;" path="m8,l20,13r8,12l28,33r,7l28,48r-3,7l18,50,10,45,8,38,3,30,,23,,15,3,8,8,e" filled="f" strokecolor="#e15520" strokeweight="0">
                          <v:path arrowok="t" o:connecttype="custom" o:connectlocs="8,0;20,13;28,25;28,33;28,40;28,48;25,55;18,50;10,45;8,38;3,30;0,23;0,15;3,8;8,0" o:connectangles="0,0,0,0,0,0,0,0,0,0,0,0,0,0,0"/>
                        </v:shape>
                        <v:shape id="Freeform 235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jx8YA&#10;AADdAAAADwAAAGRycy9kb3ducmV2LnhtbESPQYvCMBSE78L+h/AEL7KmFrss1SiLIN2DF7Uge3s0&#10;z7bavJQmavffG0HwOMzMN8xi1ZtG3KhztWUF00kEgriwuuZSQX7YfH6DcB5ZY2OZFPyTg9XyY7DA&#10;VNs77+i296UIEHYpKqi8b1MpXVGRQTexLXHwTrYz6IPsSqk7vAe4aWQcRV/SYM1hocKW1hUVl/3V&#10;KMjiJDtvN8fLOOIy/8vWRzndZUqNhv3PHISn3r/Dr/avVhAnsw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Zjx8YAAADdAAAADwAAAAAAAAAAAAAAAACYAgAAZHJz&#10;L2Rvd25yZXYueG1sUEsFBgAAAAAEAAQA9QAAAIsDAAAAAA==&#10;" path="m52,55l,,52,55xm52,55l67,67,77,80r2,7l79,95r,7l79,107r-7,-2l64,100,57,92,54,85,49,77r,-7l49,62r3,-7xe" fillcolor="#f3be00" stroked="f">
                          <v:path arrowok="t" o:connecttype="custom" o:connectlocs="52,55;0,0;52,55;52,55;67,67;77,80;79,87;79,95;79,102;79,107;72,105;64,100;57,92;54,85;49,77;49,70;49,62;52,55" o:connectangles="0,0,0,0,0,0,0,0,0,0,0,0,0,0,0,0,0,0"/>
                          <o:lock v:ext="edit" verticies="t"/>
                        </v:shape>
                        <v:shape id="Freeform 236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2KfMQA&#10;AADdAAAADwAAAGRycy9kb3ducmV2LnhtbESPzYrCQBCE7wu+w9CCt3WiuFGio4ggCO5h/XmAJtMm&#10;wUxPzLQa395ZWNhjUVVfUYtV52r1oDZUng2Mhgko4tzbigsD59P2cwYqCLLF2jMZeFGA1bL3scDM&#10;+icf6HGUQkUIhwwNlCJNpnXIS3IYhr4hjt7Ftw4lyrbQtsVnhLtaj5Mk1Q4rjgslNrQpKb8e787A&#10;TW6b0Xo3bQ7f6emVVpz8yP5qzKDfreeghDr5D/+1d9bA+GuSwu+b+AT0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inzEAAAA3QAAAA8AAAAAAAAAAAAAAAAAmAIAAGRycy9k&#10;b3ducmV2LnhtbFBLBQYAAAAABAAEAPUAAACJAwAAAAA=&#10;" path="m52,55l,,52,55xe" filled="f" strokecolor="#e15520" strokeweight="0">
                          <v:path arrowok="t" o:connecttype="custom" o:connectlocs="52,55;0,0;52,55" o:connectangles="0,0,0"/>
                        </v:shape>
                        <v:shape id="Freeform 237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N8MMA&#10;AADdAAAADwAAAGRycy9kb3ducmV2LnhtbESP3YrCMBSE74V9h3CEvdPU4h9dU1mFBUFv1H2AQ3PS&#10;ljYnpYnaffuNIHg5zMw3zGY72Fbcqfe1YwWzaQKCuHC65lLB7/VnsgbhA7LG1jEp+CMP2/xjtMFM&#10;uwef6X4JpYgQ9hkqqELoMil9UZFFP3UdcfSM6y2GKPtS6h4fEW5bmSbJUlqsOS5U2NG+oqK53Gyk&#10;DI0p14d0jrvj1Z14b4yRRqnP8fD9BSLQEN7hV/ugFaSL+Qqeb+IT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DN8MMAAADdAAAADwAAAAAAAAAAAAAAAACYAgAAZHJzL2Rv&#10;d25yZXYueG1sUEsFBgAAAAAEAAQA9QAAAIgDAAAAAA==&#10;" path="m3,l18,12,28,25r2,7l30,40r,7l30,52,23,50,15,45,8,37,5,30,,22,,15,,7,3,e" filled="f" strokecolor="#e15520" strokeweight="0">
                          <v:path arrowok="t" o:connecttype="custom" o:connectlocs="3,0;18,12;28,25;30,32;30,40;30,47;30,52;23,50;15,45;8,37;5,30;0,22;0,15;0,7;3,0" o:connectangles="0,0,0,0,0,0,0,0,0,0,0,0,0,0,0"/>
                        </v:shape>
                        <v:shape id="Freeform 238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27sAA&#10;AADdAAAADwAAAGRycy9kb3ducmV2LnhtbERPy4rCMBTdD/gP4QruNPUt1SgqCsKsfGBxd2mubbG5&#10;KU3U+vdmMTDLw3kvVo0pxYtqV1hW0O9FIIhTqwvOFFzO++4MhPPIGkvLpOBDDlbL1s8CY23ffKTX&#10;yWcihLCLUUHufRVL6dKcDLqerYgDd7e1QR9gnUld4zuEm1IOomgiDRYcGnKsaJtT+jg9jYJ98jBD&#10;87ve3Ha6uJbJLplNKVGq027WcxCeGv8v/nMftILBeBTmhjfhCcjl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y27sAAAADdAAAADwAAAAAAAAAAAAAAAACYAgAAZHJzL2Rvd25y&#10;ZXYueG1sUEsFBgAAAAAEAAQA9QAAAIUDAAAAAA==&#10;" path="m,2l15,,30,2r12,8l55,20r-8,2l42,22r-7,l25,20,17,17,10,15,5,10,,2xe" fillcolor="#f3be00" stroked="f">
                          <v:path arrowok="t" o:connecttype="custom" o:connectlocs="0,2;15,0;30,2;42,10;55,20;47,22;42,22;35,22;25,20;17,17;10,15;5,10;0,2" o:connectangles="0,0,0,0,0,0,0,0,0,0,0,0,0"/>
                        </v:shape>
                        <v:shape id="Freeform 239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YU8UA&#10;AADdAAAADwAAAGRycy9kb3ducmV2LnhtbESPQUsDMRSE74L/ITyhN5u0dLWuTUtbKPXaKqi3x+a5&#10;u3TzsiTpbvz3RhA8DjPzDbPaJNuJgXxoHWuYTRUI4sqZlmsNb6+H+yWIEJENdo5JwzcF2Kxvb1ZY&#10;GjfyiYZzrEWGcChRQxNjX0oZqoYshqnribP35bzFmKWvpfE4Zrjt5FypB2mx5bzQYE/7hqrL+Wo1&#10;qKL/fMePvfLj4/GYeJeWQ3HSenKXts8gIqX4H/5rvxgN82LxBL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BhTxQAAAN0AAAAPAAAAAAAAAAAAAAAAAJgCAABkcnMv&#10;ZG93bnJldi54bWxQSwUGAAAAAAQABAD1AAAAigMAAAAA&#10;" path="m,2l15,,30,2r12,8l55,20r-8,2l42,22r-7,l25,20,17,17,10,15,5,10,,2e" filled="f" strokecolor="#e15520" strokeweight="0">
                          <v:path arrowok="t" o:connecttype="custom" o:connectlocs="0,2;15,0;30,2;42,10;55,20;47,22;42,22;35,22;25,20;17,17;10,15;5,10;0,2" o:connectangles="0,0,0,0,0,0,0,0,0,0,0,0,0"/>
                        </v:shape>
                        <v:shape id="Freeform 240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JAMQA&#10;AADdAAAADwAAAGRycy9kb3ducmV2LnhtbERPXWvCMBR9F/wP4Q72pulkLVKNMgS3wYRtuoGPd821&#10;LTY3Jcnazl+/PAg+Hs73cj2YRnTkfG1ZwcM0AUFcWF1zqeDrsJ3MQfiArLGxTAr+yMN6NR4tMde2&#10;50/q9qEUMYR9jgqqENpcSl9UZNBPbUscuZN1BkOErpTaYR/DTSNnSZJJgzXHhgpb2lRUnPe/RkH6&#10;fXrZXfrHt8F1x5+e3k32kT0rdX83PC1ABBrCTXx1v2oFszSN++O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0SQDEAAAA3QAAAA8AAAAAAAAAAAAAAAAAmAIAAGRycy9k&#10;b3ducmV2LnhtbFBLBQYAAAAABAAEAPUAAACJAwAAAAA=&#10;" path="m60,35r17,l90,40r15,8l114,58r-4,2l102,60,95,58,87,55,80,53,72,48,65,43,60,35xm60,38l,,60,38xe" fillcolor="#f3be00" stroked="f">
                          <v:path arrowok="t" o:connecttype="custom" o:connectlocs="60,35;77,35;90,40;105,48;114,58;110,60;102,60;95,58;87,55;80,53;72,48;65,43;60,35;60,38;0,0;60,38" o:connectangles="0,0,0,0,0,0,0,0,0,0,0,0,0,0,0,0"/>
                          <o:lock v:ext="edit" verticies="t"/>
                        </v:shape>
                        <v:shape id="Freeform 241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13scA&#10;AADdAAAADwAAAGRycy9kb3ducmV2LnhtbESP0WrCQBRE3wv+w3KFvtVdBa2NrhJEsfigaPyA2+w1&#10;SZu9G7NbTf/eLRT6OMzMGWa+7GwtbtT6yrGG4UCBIM6dqbjQcM42L1MQPiAbrB2Thh/ysFz0nuaY&#10;GHfnI91OoRARwj5BDWUITSKlz0uy6AeuIY7exbUWQ5RtIU2L9wi3tRwpNZEWK44LJTa0Kin/On1b&#10;DW/b9PD6cV5nn/vVTu2vWzVJs7XWz/0unYEI1IX/8F/73WgYjcdD+H0Tn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std7HAAAA3QAAAA8AAAAAAAAAAAAAAAAAmAIAAGRy&#10;cy9kb3ducmV2LnhtbFBLBQYAAAAABAAEAPUAAACMAwAAAAA=&#10;" path="m,l17,,30,5r15,8l54,23r-4,2l42,25,35,23,27,20,20,18,12,13,5,8,,xe" filled="f" strokecolor="#e15520" strokeweight="0">
                          <v:path arrowok="t" o:connecttype="custom" o:connectlocs="0,0;17,0;30,5;45,13;54,23;50,25;42,25;35,23;27,20;20,18;12,13;5,8;0,0" o:connectangles="0,0,0,0,0,0,0,0,0,0,0,0,0"/>
                        </v:shape>
                        <v:shape id="Freeform 242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2Y8YA&#10;AADdAAAADwAAAGRycy9kb3ducmV2LnhtbESPW2vCQBSE3wv+h+UIfasbA4pEV/FCxfap9YKvh+wx&#10;G8yejdk1pv++WxD6OMx8M8xs0dlKtNT40rGC4SABQZw7XXKh4Hh4f5uA8AFZY+WYFPyQh8W89zLD&#10;TLsHf1O7D4WIJewzVGBCqDMpfW7Ioh+4mjh6F9dYDFE2hdQNPmK5rWSaJGNpseS4YLCmtaH8ur9b&#10;BelXOT5ub5sPed5Wp425XVbLz1ap1363nIII1IX/8JPe6ciNRi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o2Y8YAAADdAAAADwAAAAAAAAAAAAAAAACYAgAAZHJz&#10;L2Rvd25yZXYueG1sUEsFBgAAAAAEAAQA9QAAAIsDAAAAAA==&#10;" path="m60,38l,,60,38e" filled="f" strokecolor="#e15520" strokeweight="0">
                          <v:path arrowok="t" o:connecttype="custom" o:connectlocs="60,38;0,0;60,38" o:connectangles="0,0,0"/>
                        </v:shape>
                        <v:shape id="Freeform 243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NEsUA&#10;AADdAAAADwAAAGRycy9kb3ducmV2LnhtbESP3UrDQBCF7wXfYRnBG2k3pjSU2G0pgiKoF6k+wJAd&#10;s9HsbNgd29SndwWhl4fz83HW28kP6kAx9YEN3M4LUMRtsD13Bt7fHmYrUEmQLQ6BycCJEmw3lxdr&#10;rG04ckOHvXQqj3Cq0YATGWutU+vIY5qHkTh7HyF6lCxjp23EYx73gy6LotIee84EhyPdO2q/9t8+&#10;QxrXDKfP3ePz6+LnJkpZNfJSGXN9Ne3uQAlNcg7/t5+sgXK5XMDfm/w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s0SxQAAAN0AAAAPAAAAAAAAAAAAAAAAAJgCAABkcnMv&#10;ZG93bnJldi54bWxQSwUGAAAAAAQABAD1AAAAigMAAAAA&#10;" path="m,5l14,,29,2r13,8l54,17r-7,3l39,22r-7,l24,20,17,17,9,15,5,10,,5xe" fillcolor="#f3be00" stroked="f">
                          <v:path arrowok="t" o:connecttype="custom" o:connectlocs="0,5;14,0;29,2;42,10;54,17;47,20;39,22;32,22;24,20;17,17;9,15;5,10;0,5" o:connectangles="0,0,0,0,0,0,0,0,0,0,0,0,0"/>
                        </v:shape>
                        <v:shape id="Freeform 244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JlsUA&#10;AADdAAAADwAAAGRycy9kb3ducmV2LnhtbESPT4vCMBTE7wt+h/CEva2pZStSjSLiLuvRfwdvj+bZ&#10;FpOX0mS19dObhQWPw8z8hpkvO2vEjVpfO1YwHiUgiAunay4VHA9fH1MQPiBrNI5JQU8elovB2xxz&#10;7e68o9s+lCJC2OeooAqhyaX0RUUW/cg1xNG7uNZiiLItpW7xHuHWyDRJJtJizXGhwobWFRXX/a9V&#10;MPX94/g4Zd9jTre7c78xabBGqfdht5qBCNSFV/i//aMVpFn2CX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smWxQAAAN0AAAAPAAAAAAAAAAAAAAAAAJgCAABkcnMv&#10;ZG93bnJldi54bWxQSwUGAAAAAAQABAD1AAAAigMAAAAA&#10;" path="m,5l14,,29,2r13,8l54,17r-7,3l39,22r-7,l24,20,17,17,9,15,5,10,,5xe" filled="f" strokecolor="#e15520" strokeweight="0">
                          <v:path arrowok="t" o:connecttype="custom" o:connectlocs="0,5;14,0;29,2;42,10;54,17;47,20;39,22;32,22;24,20;17,17;9,15;5,10;0,5" o:connectangles="0,0,0,0,0,0,0,0,0,0,0,0,0"/>
                        </v:shape>
                        <v:shape id="Freeform 245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9EMYA&#10;AADdAAAADwAAAGRycy9kb3ducmV2LnhtbESPQWsCMRSE74X+h/AKvRTNVlhZV6PU0kLpTVvF42Pz&#10;3CxuXpZN6sZ/3wiCx2FmvmEWq2hbcabeN44VvI4zEMSV0w3XCn5/PkcFCB+QNbaOScGFPKyWjw8L&#10;LLUbeEPnbahFgrAvUYEJoSul9JUhi37sOuLkHV1vMSTZ11L3OCS4beUky6bSYsNpwWBH74aq0/bP&#10;Klh/D9rsDs2sOBQfL5ejj8U+rpV6fopvcxCBYriHb+0vrWCS5z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Z9EMYAAADdAAAADwAAAAAAAAAAAAAAAACYAgAAZHJz&#10;L2Rvd25yZXYueG1sUEsFBgAAAAAEAAQA9QAAAIsDAAAAAA==&#10;" path="m63,32l,,63,32xe" fillcolor="#f3be00" stroked="f">
                          <v:path arrowok="t" o:connecttype="custom" o:connectlocs="63,32;0,0;63,32" o:connectangles="0,0,0"/>
                        </v:shape>
                        <v:shape id="Freeform 246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AMcYA&#10;AADdAAAADwAAAGRycy9kb3ducmV2LnhtbESPzWrDMBCE74W8g9hCLqaRa+oQHMsh5Ad6amnaB1is&#10;jW1qrYyl+idPHxUKPQ4z8w2T7ybTioF611hW8LyKQRCXVjdcKfj6PD9tQDiPrLG1TApmcrArFg85&#10;ZtqO/EHDxVciQNhlqKD2vsukdGVNBt3KdsTBu9reoA+yr6TucQxw08okjtfSYMNhocaODjWV35cf&#10;o+B9fmmiLtrfTm8yHTepd+XROKWWj9N+C8LT5P/Df+1XrSBJ0zX8vg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AMcYAAADdAAAADwAAAAAAAAAAAAAAAACYAgAAZHJz&#10;L2Rvd25yZXYueG1sUEsFBgAAAAAEAAQA9QAAAIsDAAAAAA==&#10;" path="m63,32l,,63,32xe" filled="f" strokecolor="#e15520" strokeweight="0">
                          <v:path arrowok="t" o:connecttype="custom" o:connectlocs="63,32;0,0;63,32" o:connectangles="0,0,0"/>
                        </v:shape>
                        <v:shape id="Freeform 247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GK8QA&#10;AADdAAAADwAAAGRycy9kb3ducmV2LnhtbESPQWvCQBSE74L/YXlCb7pRmirRVaQg7UUwKnh9ZJ9J&#10;MPs27G6T9N93BaHHYWa+YTa7wTSiI+drywrmswQEcWF1zaWC6+UwXYHwAVljY5kU/JKH3XY82mCm&#10;bc85dedQighhn6GCKoQ2k9IXFRn0M9sSR+9uncEQpSuldthHuGnkIkk+pMGa40KFLX1WVDzOP0ZB&#10;Lvl6SPsv2+Xz4pjeV6fbuyuVepsM+zWIQEP4D7/a31rBIk2X8Hw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hivEAAAA3QAAAA8AAAAAAAAAAAAAAAAAmAIAAGRycy9k&#10;b3ducmV2LnhtbFBLBQYAAAAABAAEAPUAAACJAwAAAAA=&#10;" path="m,3l15,,30,,42,8r13,7l47,18r-7,2l33,20r-8,l18,18,10,13,5,10,,3xe" fillcolor="#f3be00" stroked="f">
                          <v:path arrowok="t" o:connecttype="custom" o:connectlocs="0,3;15,0;30,0;42,8;55,15;47,18;40,20;33,20;25,20;18,18;10,13;5,10;0,3" o:connectangles="0,0,0,0,0,0,0,0,0,0,0,0,0"/>
                        </v:shape>
                        <v:shape id="Freeform 248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bY8EA&#10;AADdAAAADwAAAGRycy9kb3ducmV2LnhtbERPy4rCMBTdD/gP4QruxtSCo3SMMiiKXYkPcHvb3GnL&#10;NDehiVr/frIQXB7Oe7HqTSvu1PnGsoLJOAFBXFrdcKXgct5+zkH4gKyxtUwKnuRhtRx8LDDT9sFH&#10;up9CJWII+wwV1CG4TEpf1mTQj60jjtyv7QyGCLtK6g4fMdy0Mk2SL2mw4dhQo6N1TeXf6WYUHM54&#10;zd3mJotC5n7nDrM+TwulRsP+5xtEoD68xS/3XitIp9M4N76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dG2PBAAAA3QAAAA8AAAAAAAAAAAAAAAAAmAIAAGRycy9kb3du&#10;cmV2LnhtbFBLBQYAAAAABAAEAPUAAACGAwAAAAA=&#10;" path="m,3l15,,30,,42,8r13,7l47,18r-7,2l33,20r-8,l18,18,10,13,5,10,,3xe" filled="f" strokecolor="#e15520" strokeweight="0">
                          <v:path arrowok="t" o:connecttype="custom" o:connectlocs="0,3;15,0;30,0;42,8;55,15;47,18;40,20;33,20;25,20;18,18;10,13;5,10;0,3" o:connectangles="0,0,0,0,0,0,0,0,0,0,0,0,0"/>
                        </v:shape>
                        <v:shape id="Freeform 249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+2scA&#10;AADdAAAADwAAAGRycy9kb3ducmV2LnhtbESPQWvCQBSE74L/YXkFb2ZTMVZTVxFREMxFWwq9PbKv&#10;SWz2bcyuGv99tyB4HGbmG2a+7EwtrtS6yrKC1ygGQZxbXXGh4PNjO5yCcB5ZY22ZFNzJwXLR780x&#10;1fbGB7oefSEChF2KCkrvm1RKl5dk0EW2IQ7ej20N+iDbQuoWbwFuajmK44k0WHFYKLGhdUn57/Fi&#10;FLjv7NLtvza78yrJxtU0O802byelBi/d6h2Ep84/w4/2TisYJckM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3/trHAAAA3QAAAA8AAAAAAAAAAAAAAAAAmAIAAGRy&#10;cy9kb3ducmV2LnhtbFBLBQYAAAAABAAEAPUAAACMAwAAAAA=&#10;" path="m62,25l,,62,25xe" fillcolor="#f3be00" stroked="f">
                          <v:path arrowok="t" o:connecttype="custom" o:connectlocs="62,25;0,0;62,25" o:connectangles="0,0,0"/>
                        </v:shape>
                        <v:shape id="Freeform 250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oDMIA&#10;AADdAAAADwAAAGRycy9kb3ducmV2LnhtbERPTWvCQBC9F/oflhG8FN1UiJToKlqIeq2WQm9DdkyC&#10;2dmY3er67zuHQo+P971cJ9epGw2h9WzgdZqBIq68bbk28HkqJ2+gQkS22HkmAw8KsF49Py2xsP7O&#10;H3Q7xlpJCIcCDTQx9oXWoWrIYZj6nli4sx8cRoFDre2Adwl3nZ5l2Vw7bFkaGuzpvaHqcvxxUnLe&#10;XXN7KL/zl+3+K7uW27TpkzHjUdosQEVK8V/85z5YA7N8Lvv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ygMwgAAAN0AAAAPAAAAAAAAAAAAAAAAAJgCAABkcnMvZG93&#10;bnJldi54bWxQSwUGAAAAAAQABAD1AAAAhwMAAAAA&#10;" path="m62,25l,,62,25xe" filled="f" strokecolor="#e15520" strokeweight="0">
                          <v:path arrowok="t" o:connecttype="custom" o:connectlocs="62,25;0,0;62,25" o:connectangles="0,0,0"/>
                        </v:shape>
                        <v:shape id="Freeform 251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8GsAA&#10;AADdAAAADwAAAGRycy9kb3ducmV2LnhtbESPwQrCMBBE74L/EFbwpmkrSqlGEUH04sHqByzN2hab&#10;TWmi1r83guBxmJk3zGrTm0Y8qXO1ZQXxNAJBXFhdc6ngetlPUhDOI2tsLJOCNznYrIeDFWbavvhM&#10;z9yXIkDYZaig8r7NpHRFRQbd1LbEwbvZzqAPsiul7vAV4KaRSRQtpMGaw0KFLe0qKu75wyhI0+R0&#10;vM5x5jjpo/hy2N2kzJUaj/rtEoSn3v/Dv/ZRK0jmixi+b8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m8GsAAAADdAAAADwAAAAAAAAAAAAAAAACYAgAAZHJzL2Rvd25y&#10;ZXYueG1sUEsFBgAAAAAEAAQA9QAAAIUDAAAAAA==&#10;" path="m,2l17,,30,,45,5r12,7l50,15r-5,2l37,17r-10,l20,17,12,12,5,10,,2xe" fillcolor="#f3be00" stroked="f">
                          <v:path arrowok="t" o:connecttype="custom" o:connectlocs="0,2;17,0;30,0;45,5;57,12;50,15;45,17;37,17;27,17;20,17;12,12;5,10;0,2" o:connectangles="0,0,0,0,0,0,0,0,0,0,0,0,0"/>
                        </v:shape>
                        <v:shape id="Freeform 252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GHMUA&#10;AADdAAAADwAAAGRycy9kb3ducmV2LnhtbESPQWvCQBCF7wX/wzKCt7oxUtHUNUghkIstjYVep9kx&#10;CWZnQ3abxP76bqHg8fHmfW/ePp1MKwbqXWNZwWoZgSAurW64UvBxzh63IJxH1thaJgU3cpAeZg97&#10;TLQd+Z2GwlciQNglqKD2vkukdGVNBt3SdsTBu9jeoA+yr6TucQxw08o4ijbSYMOhocaOXmoqr8W3&#10;CW985uu3k2Nsx8x+ebS7n9dip9RiPh2fQXia/P34P51rBfHTJoa/NQEB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UYcxQAAAN0AAAAPAAAAAAAAAAAAAAAAAJgCAABkcnMv&#10;ZG93bnJldi54bWxQSwUGAAAAAAQABAD1AAAAigMAAAAA&#10;" path="m,2l17,,30,,45,5r12,7l50,15r-5,2l37,17r-10,l20,17,12,12,5,10,,2e" filled="f" strokecolor="#e15520" strokeweight="0">
                          <v:path arrowok="t" o:connecttype="custom" o:connectlocs="0,2;17,0;30,0;45,5;57,12;50,15;45,17;37,17;27,17;20,17;12,12;5,10;0,2" o:connectangles="0,0,0,0,0,0,0,0,0,0,0,0,0"/>
                        </v:shape>
                        <v:shape id="Freeform 253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0XsYA&#10;AADdAAAADwAAAGRycy9kb3ducmV2LnhtbESPQWsCMRSE70L/Q3iFXqQmWipla5SiSJVqobaHHp+b&#10;52bp5mVJUl3/vSkUPA4z8w0zmXWuEUcKsfasYThQIIhLb2quNHx9Lu+fQMSEbLDxTBrOFGE2velN&#10;sDD+xB903KVKZAjHAjXYlNpCylhachgHviXO3sEHhynLUEkT8JThrpEjpcbSYc15wWJLc0vlz+7X&#10;aVhvQ5+t3yu14LV537ytutf4rfXdbffyDCJRl67h//bKaBg9jh/g701+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0XsYAAADdAAAADwAAAAAAAAAAAAAAAACYAgAAZHJz&#10;L2Rvd25yZXYueG1sUEsFBgAAAAAEAAQA9QAAAIsDAAAAAA==&#10;" path="m65,28l,,65,28xe" fillcolor="#f3be00" stroked="f">
                          <v:path arrowok="t" o:connecttype="custom" o:connectlocs="65,28;0,0;65,28" o:connectangles="0,0,0"/>
                        </v:shape>
                        <v:shape id="Freeform 254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yxcIA&#10;AADdAAAADwAAAGRycy9kb3ducmV2LnhtbESPQYvCMBSE74L/ITxhb5paXFm6RhGXRY9aPXh8NM+m&#10;2LyUJmr23xthweMwM98wi1W0rbhT7xvHCqaTDARx5XTDtYLT8Xf8BcIHZI2tY1LwRx5Wy+FggYV2&#10;Dz7QvQy1SBD2BSowIXSFlL4yZNFPXEecvIvrLYYk+1rqHh8JbluZZ9lcWmw4LRjsaGOoupY3q6A5&#10;x8v5Vk5bk9Gpjpttvscfq9THKK6/QQSK4R3+b++0gvxzPoPX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vLFwgAAAN0AAAAPAAAAAAAAAAAAAAAAAJgCAABkcnMvZG93&#10;bnJldi54bWxQSwUGAAAAAAQABAD1AAAAhwMAAAAA&#10;" path="m65,28l,,65,28xe" filled="f" strokecolor="#e15520" strokeweight="0">
                          <v:path arrowok="t" o:connecttype="custom" o:connectlocs="65,28;0,0;65,28" o:connectangles="0,0,0"/>
                        </v:shape>
                        <v:shape id="Freeform 255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5EccA&#10;AADdAAAADwAAAGRycy9kb3ducmV2LnhtbESPT2sCMRTE7wW/Q3iF3mrWgP9Wo4gg7aW0rh7s7XXz&#10;3F26eVmSVLf99E2h4HGYmd8wy3VvW3EhHxrHGkbDDARx6UzDlYbjYfc4AxEissHWMWn4pgDr1eBu&#10;iblxV97TpYiVSBAOOWqoY+xyKUNZk8UwdB1x8s7OW4xJ+koaj9cEt61UWTaRFhtOCzV2tK2p/Cy+&#10;rIaTeu2cf1fTQs0/Xt5mo6efKbHWD/f9ZgEiUh9v4f/2s9GgxpMx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3eRHHAAAA3QAAAA8AAAAAAAAAAAAAAAAAmAIAAGRy&#10;cy9kb3ducmV2LnhtbFBLBQYAAAAABAAEAPUAAACMAwAAAAA=&#10;" path="m,5l14,,29,,42,5r12,7l49,17r-7,l34,20r-7,l19,17,12,15,5,10,,5xe" fillcolor="#f3be00" stroked="f">
                          <v:path arrowok="t" o:connecttype="custom" o:connectlocs="0,5;14,0;29,0;42,5;54,12;49,17;42,17;34,20;27,20;19,17;12,15;5,10;0,5" o:connectangles="0,0,0,0,0,0,0,0,0,0,0,0,0"/>
                        </v:shape>
                        <v:shape id="Freeform 256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SlscA&#10;AADdAAAADwAAAGRycy9kb3ducmV2LnhtbESPQUvDQBSE74L/YXmCl2I3DRgkdltKiyIeSlttz4/s&#10;M4lm34bd1zb+e1co9DjMzDfMdD64Tp0oxNazgck4A0VcedtybeDz4+XhCVQUZIudZzLwSxHms9ub&#10;KZbWn3lLp53UKkE4lmigEelLrWPVkMM49j1x8r58cChJhlrbgOcEd53Os6zQDltOCw32tGyo+tkd&#10;nYFtGB2+FxL3q2P+vh69LjdtkI0x93fD4hmU0CDX8KX9Zg3kj0UB/2/SE9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EpbHAAAA3QAAAA8AAAAAAAAAAAAAAAAAmAIAAGRy&#10;cy9kb3ducmV2LnhtbFBLBQYAAAAABAAEAPUAAACMAwAAAAA=&#10;" path="m,5l14,,29,,42,5r12,7l49,17r-7,l34,20r-7,l19,17,12,15,5,10,,5e" filled="f" strokecolor="#e15520" strokeweight="0">
                          <v:path arrowok="t" o:connecttype="custom" o:connectlocs="0,5;14,0;29,0;42,5;54,12;49,17;42,17;34,20;27,20;19,17;12,15;5,10;0,5" o:connectangles="0,0,0,0,0,0,0,0,0,0,0,0,0"/>
                        </v:shape>
                        <v:shape id="Freeform 257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HzMQA&#10;AADdAAAADwAAAGRycy9kb3ducmV2LnhtbESPQWvCQBSE7wX/w/KE3upGQSvRVUSRFMGCUTw/ss9s&#10;SPZtyK6a/vuuUOhxmJlvmOW6t414UOcrxwrGowQEceF0xaWCy3n/MQfhA7LGxjEp+CEP69XgbYmp&#10;dk8+0SMPpYgQ9ikqMCG0qZS+MGTRj1xLHL2b6yyGKLtS6g6fEW4bOUmSmbRYcVww2NLWUFHnd6sg&#10;/z772/F6qgtT28OuxSwzx0yp92G/WYAI1If/8F/7SyuYTGef8Ho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x8zEAAAA3QAAAA8AAAAAAAAAAAAAAAAAmAIAAGRycy9k&#10;b3ducmV2LnhtbFBLBQYAAAAABAAEAPUAAACJAwAAAAA=&#10;" path="m68,25l,,68,25xe" fillcolor="#f3be00" stroked="f">
                          <v:path arrowok="t" o:connecttype="custom" o:connectlocs="68,25;0,0;68,25" o:connectangles="0,0,0"/>
                        </v:shape>
                        <v:shape id="Freeform 258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/98IA&#10;AADdAAAADwAAAGRycy9kb3ducmV2LnhtbERPy2oCMRTdF/yHcAU3RTMKVRmNogXBna3jY3uZ3Hng&#10;5GZIUmf8+2ZR6PJw3uttbxrxJOdrywqmkwQEcW51zaWCS3YYL0H4gKyxsUwKXuRhuxm8rTHVtuNv&#10;ep5DKWII+xQVVCG0qZQ+r8ign9iWOHKFdQZDhK6U2mEXw00jZ0kylwZrjg0VtvRZUf44/xgFOrvt&#10;fXEI16m73LP3xbXo2q+TUqNhv1uBCNSHf/Gf+6gVzD7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f/3wgAAAN0AAAAPAAAAAAAAAAAAAAAAAJgCAABkcnMvZG93&#10;bnJldi54bWxQSwUGAAAAAAQABAD1AAAAhwMAAAAA&#10;" path="m68,25l,,68,25xe" filled="f" strokecolor="#e15520" strokeweight="0">
                          <v:path arrowok="t" o:connecttype="custom" o:connectlocs="68,25;0,0;68,25" o:connectangles="0,0,0"/>
                        </v:shape>
                        <v:shape id="Freeform 259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hKMYA&#10;AADdAAAADwAAAGRycy9kb3ducmV2LnhtbESPW2vCQBSE3wv+h+UIfasbrfUSXUUEwYIo3sDHY/aY&#10;BLNnQ3Y16b93C4U+DjPzDTOdN6YQT6pcbllBtxOBIE6szjlVcDquPkYgnEfWWFgmBT/kYD5rvU0x&#10;1rbmPT0PPhUBwi5GBZn3ZSylSzIy6Dq2JA7ezVYGfZBVKnWFdYCbQvaiaCAN5hwWMixpmVFyPzyM&#10;giE6u9veN/3R6vv6ea0vjzMutkq9t5vFBISnxv+H/9prraD3NRjD75vwBO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ihKMYAAADdAAAADwAAAAAAAAAAAAAAAACYAgAAZHJz&#10;L2Rvd25yZXYueG1sUEsFBgAAAAAEAAQA9QAAAIsDAAAAAA==&#10;" path="m,8l7,3,15,r7,l30,r7,3l44,8r5,5l57,20r-5,3l44,25r-7,l30,23,20,20,12,18,5,13,,8xe" fillcolor="#f3be00" stroked="f">
                          <v:path arrowok="t" o:connecttype="custom" o:connectlocs="0,8;7,3;15,0;22,0;30,0;37,3;44,8;49,13;57,20;52,23;44,25;37,25;30,23;20,20;12,18;5,13;0,8" o:connectangles="0,0,0,0,0,0,0,0,0,0,0,0,0,0,0,0,0"/>
                        </v:shape>
                        <v:shape id="Freeform 260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8ZsEA&#10;AADdAAAADwAAAGRycy9kb3ducmV2LnhtbERPTWvCQBC9F/wPywje6q6CraSuUixCvAja4nmaHZPQ&#10;zGzIbpP4791DocfH+97sRm5UT12ovVhYzA0oksK7WkoLX5+H5zWoEFEcNl7Iwp0C7LaTpw1mzg9y&#10;pv4SS5VCJGRooYqxzbQORUWMYe5bksTdfMcYE+xK7TocUjg3emnMi2asJTVU2NK+ouLn8ssWetOe&#10;mY9M+ff1o76fjB5uubZ2Nh3f30BFGuO/+M+dOwvL1Wvan96kJ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vGbBAAAA3QAAAA8AAAAAAAAAAAAAAAAAmAIAAGRycy9kb3du&#10;cmV2LnhtbFBLBQYAAAAABAAEAPUAAACGAwAAAAA=&#10;" path="m,8l7,3,15,r7,l30,r7,3l44,8r5,5l57,20r-5,3l44,25r-7,l30,23,20,20,12,18,5,13,,8xe" filled="f" strokecolor="#e15520" strokeweight="0">
                          <v:path arrowok="t" o:connecttype="custom" o:connectlocs="0,8;7,3;15,0;22,0;30,0;37,3;44,8;49,13;57,20;52,23;44,25;37,25;30,23;20,20;12,18;5,13;0,8" o:connectangles="0,0,0,0,0,0,0,0,0,0,0,0,0,0,0,0,0"/>
                        </v:shape>
                        <v:shape id="Freeform 261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Oi8cA&#10;AADdAAAADwAAAGRycy9kb3ducmV2LnhtbESPT2vCQBTE7wW/w/KE3urGgH+IrqIFxQo9GD14fGSf&#10;STT7Ns1uY/rt3YLgcZiZ3zDzZWcq0VLjSssKhoMIBHFmdcm5gtNx8zEF4TyyxsoyKfgjB8tF722O&#10;ibZ3PlCb+lwECLsEFRTe14mULivIoBvYmjh4F9sY9EE2udQN3gPcVDKOorE0WHJYKLCmz4KyW/pr&#10;FLjt1/Xysztm543dT7/TdTwat1ul3vvdagbCU+df4Wd7pxXEo8kQ/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2DovHAAAA3QAAAA8AAAAAAAAAAAAAAAAAmAIAAGRy&#10;cy9kb3ducmV2LnhtbFBLBQYAAAAABAAEAPUAAACMAwAAAAA=&#10;" path="m67,33l,,67,33xe" fillcolor="#f3be00" stroked="f">
                          <v:path arrowok="t" o:connecttype="custom" o:connectlocs="67,33;0,0;67,33" o:connectangles="0,0,0"/>
                        </v:shape>
                        <v:shape id="Freeform 262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xYMYA&#10;AADdAAAADwAAAGRycy9kb3ducmV2LnhtbESPQWvCQBSE74X+h+UVvNWNkaqkrlIsgvQgaguS2yP7&#10;moRm34bdbRL/vSsIHoeZ+YZZrgfTiI6cry0rmIwTEMSF1TWXCn6+t68LED4ga2wsk4ILeVivnp+W&#10;mGnb85G6UyhFhLDPUEEVQptJ6YuKDPqxbYmj92udwRClK6V22Ee4aWSaJDNpsOa4UGFLm4qKv9O/&#10;UZD783TqPrvWfu3zlPpNfphPcqVGL8PHO4hAQ3iE7+2dVpC+zV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vxYMYAAADdAAAADwAAAAAAAAAAAAAAAACYAgAAZHJz&#10;L2Rvd25yZXYueG1sUEsFBgAAAAAEAAQA9QAAAIsDAAAAAA==&#10;" path="m67,33l,,67,33xe" filled="f" strokecolor="#e15520" strokeweight="0">
                          <v:path arrowok="t" o:connecttype="custom" o:connectlocs="67,33;0,0;67,33" o:connectangles="0,0,0"/>
                        </v:shape>
                        <v:shape id="Freeform 263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LKcUA&#10;AADdAAAADwAAAGRycy9kb3ducmV2LnhtbESPzW7CMBCE70h9B2sr9VacElGqgBNVVPwcC5T7Ei9J&#10;SryObDekb18jVeI4mplvNItiMK3oyfnGsoKXcQKCuLS64UrB12H1/AbCB2SNrWVS8EseivxhtMBM&#10;2yvvqN+HSkQI+wwV1CF0mZS+rMmgH9uOOHpn6wyGKF0ltcNrhJtWTpLkVRpsOC7U2NGypvKy/zEK&#10;Ds3nUn+s+ehXp2/Xl5v0wtNUqafH4X0OItAQ7uH/9lYrmExnK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0spxQAAAN0AAAAPAAAAAAAAAAAAAAAAAJgCAABkcnMv&#10;ZG93bnJldi54bWxQSwUGAAAAAAQABAD1AAAAigMAAAAA&#10;" path="m57,40l,,57,40r,l57,40r15,3l87,48r14,7l111,68r-7,2l96,70,89,68,82,65,74,63,67,55,62,50,57,40xe" fillcolor="#f3be00" stroked="f">
                          <v:path arrowok="t" o:connecttype="custom" o:connectlocs="57,40;0,0;57,40;57,40;57,40;72,43;87,48;101,55;111,68;104,70;96,70;89,68;82,65;74,63;67,55;62,50;57,40" o:connectangles="0,0,0,0,0,0,0,0,0,0,0,0,0,0,0,0,0"/>
                        </v:shape>
                        <v:shape id="Freeform 264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vIsYA&#10;AADdAAAADwAAAGRycy9kb3ducmV2LnhtbESPS2vDMBCE74X+B7GF3hK5wUmKGyXkQaGXhLwOPS7W&#10;1jK1VkZSYvffR4FAj8PMfMPMFr1txJV8qB0reBtmIIhLp2uuFJxPn4N3ECEia2wck4I/CrCYPz/N&#10;sNCu4wNdj7ESCcKhQAUmxraQMpSGLIaha4mT9+O8xZikr6T22CW4beQoyybSYs1pwWBLa0Pl7/Fi&#10;FXT73TkztG02ud/4cRXz02r7rdTrS7/8ABGpj//hR/tLKxiNpzn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vIsYAAADdAAAADwAAAAAAAAAAAAAAAACYAgAAZHJz&#10;L2Rvd25yZXYueG1sUEsFBgAAAAAEAAQA9QAAAIsDAAAAAA==&#10;" path="m57,40l,,57,40r,l57,40r15,3l87,48r14,7l111,68r-7,2l96,70,89,68,82,65,74,63,67,55,62,50,57,40e" filled="f" strokecolor="#e15520" strokeweight="0">
                          <v:path arrowok="t" o:connecttype="custom" o:connectlocs="57,40;0,0;57,40;57,40;57,40;72,43;87,48;101,55;111,68;104,70;96,70;89,68;82,65;74,63;67,55;62,50;57,40" o:connectangles="0,0,0,0,0,0,0,0,0,0,0,0,0,0,0,0,0"/>
                        </v:shape>
                        <v:shape id="Freeform 265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PccMA&#10;AADdAAAADwAAAGRycy9kb3ducmV2LnhtbESPUWvCQBCE3wv+h2OFvhS9GLCV6CmiFfomWn/AkluT&#10;aG4v5laN/94rCH0cZuYbZrboXK1u1IbKs4HRMAFFnHtbcWHg8LsZTEAFQbZYeyYDDwqwmPfeZphZ&#10;f+cd3fZSqAjhkKGBUqTJtA55SQ7D0DfE0Tv61qFE2RbatniPcFfrNEk+tcOK40KJDa1Kys/7qzPw&#10;nV6wuxxPH5JK2KzptN0Fr41573fLKSihTv7Dr/aPNZCOv8bw9yY+AT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UPccMAAADdAAAADwAAAAAAAAAAAAAAAACYAgAAZHJzL2Rv&#10;d25yZXYueG1sUEsFBgAAAAAEAAQA9QAAAIgDAAAAAA==&#10;" path="m60,35l,,60,35r,l60,35r15,l90,40r12,10l115,60r-8,3l100,63r-8,l82,60,75,55,67,50,63,43,60,35xe" fillcolor="#f3be00" stroked="f">
                          <v:path arrowok="t" o:connecttype="custom" o:connectlocs="60,35;0,0;60,35;60,35;60,35;75,35;90,40;102,50;115,60;107,63;100,63;92,63;82,60;75,55;67,50;63,43;60,35" o:connectangles="0,0,0,0,0,0,0,0,0,0,0,0,0,0,0,0,0"/>
                        </v:shape>
                        <v:shape id="Freeform 266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jRsYA&#10;AADdAAAADwAAAGRycy9kb3ducmV2LnhtbESP3WrCQBSE7wu+w3KE3tWNQlWiq4hgaYtFjH+3x+wx&#10;CWbPptlV49t3C4KXw8x8w4ynjSnFlWpXWFbQ7UQgiFOrC84UbDeLtyEI55E1lpZJwZ0cTCetlzHG&#10;2t54TdfEZyJA2MWoIPe+iqV0aU4GXcdWxME72dqgD7LOpK7xFuCmlL0o6kuDBYeFHCua55Sek4tR&#10;kP58r373x+UHJ90d4fJwuc++SKnXdjMbgfDU+Gf40f7UCnrvgz78vwlP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QjRsYAAADdAAAADwAAAAAAAAAAAAAAAACYAgAAZHJz&#10;L2Rvd25yZXYueG1sUEsFBgAAAAAEAAQA9QAAAIsDAAAAAA==&#10;" path="m60,35l,,60,35r,l60,35r15,l90,40r12,10l115,60r-8,3l100,63r-8,l82,60,75,55,67,50,63,43,60,35e" filled="f" strokecolor="#e15520" strokeweight="0">
                          <v:path arrowok="t" o:connecttype="custom" o:connectlocs="60,35;0,0;60,35;60,35;60,35;75,35;90,40;102,50;115,60;107,63;100,63;92,63;82,60;75,55;67,50;63,43;60,35" o:connectangles="0,0,0,0,0,0,0,0,0,0,0,0,0,0,0,0,0"/>
                        </v:shape>
                        <v:shape id="Freeform 267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4osUA&#10;AADdAAAADwAAAGRycy9kb3ducmV2LnhtbESPT2vCQBTE7wW/w/KE3nRTISqpq1TTgN78S6/P7DMJ&#10;Zt+G7Krpt+8KQo/DzPyGmS06U4s7ta6yrOBjGIEgzq2uuFBwPGSDKQjnkTXWlknBLzlYzHtvM0y0&#10;ffCO7ntfiABhl6CC0vsmkdLlJRl0Q9sQB+9iW4M+yLaQusVHgJtajqJoLA1WHBZKbGhVUn7d34yC&#10;8SUuMDueN9vvLE1/Tn6TLl2s1Hu/+/oE4anz/+FXe60VjOLJBJ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riixQAAAN0AAAAPAAAAAAAAAAAAAAAAAJgCAABkcnMv&#10;ZG93bnJldi54bWxQSwUGAAAAAAQABAD1AAAAigMAAAAA&#10;" path="m60,32l,,60,32xe" fillcolor="#f3be00" stroked="f">
                          <v:path arrowok="t" o:connecttype="custom" o:connectlocs="60,32;0,0;60,32" o:connectangles="0,0,0"/>
                        </v:shape>
                        <v:shape id="Freeform 268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lqMAA&#10;AADdAAAADwAAAGRycy9kb3ducmV2LnhtbERP3WrCMBS+H/gO4Qi7m6lCN6lGEZ2wu2H1AQ7Jsa02&#10;JyWJbX17czHY5cf3v96OthU9+dA4VjCfZSCItTMNVwou5+PHEkSIyAZbx6TgSQG2m8nbGgvjBj5R&#10;X8ZKpBAOBSqoY+wKKYOuyWKYuY44cVfnLcYEfSWNxyGF21YusuxTWmw4NdTY0b4mfS8fVsHNd3k+&#10;6MN3fj8dQrBlr4/yV6n36bhbgYg0xn/xn/vHKFjkX2luep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xlqMAAAADdAAAADwAAAAAAAAAAAAAAAACYAgAAZHJzL2Rvd25y&#10;ZXYueG1sUEsFBgAAAAAEAAQA9QAAAIUDAAAAAA==&#10;" path="m60,32l,,60,32xe" filled="f" strokecolor="#e15520" strokeweight="0">
                          <v:path arrowok="t" o:connecttype="custom" o:connectlocs="60,32;0,0;60,32" o:connectangles="0,0,0"/>
                        </v:shape>
                        <v:shape id="Freeform 269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NoccA&#10;AADdAAAADwAAAGRycy9kb3ducmV2LnhtbESPT4vCMBTE78J+h/AWvK2pgqtWo6ziiuLJPwe9PZpn&#10;W2xeuk3U6qc3woLHYWZ+w4wmtSnElSqXW1bQbkUgiBOrc04V7He/X30QziNrLCyTgjs5mIw/GiOM&#10;tb3xhq5bn4oAYRejgsz7MpbSJRkZdC1bEgfvZCuDPsgqlbrCW4CbQnai6FsazDksZFjSLKPkvL0Y&#10;BYPprP23PyySR72ay8diXc6nx65Szc/6ZwjCU+3f4f/2UivodHsDeL0JT0C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DaHHAAAA3QAAAA8AAAAAAAAAAAAAAAAAmAIAAGRy&#10;cy9kb3ducmV2LnhtbFBLBQYAAAAABAAEAPUAAACMAwAAAAA=&#10;" path="m39,55l,,39,55xm39,55l49,65r8,13l57,85r,5l57,97r-3,8l47,100,39,95,37,90,32,83r,-8l32,68r2,-8l39,55xe" fillcolor="#f3be00" stroked="f">
                          <v:path arrowok="t" o:connecttype="custom" o:connectlocs="39,55;0,0;39,55;39,55;49,65;57,78;57,85;57,90;57,97;54,105;47,100;39,95;37,90;32,83;32,75;32,68;34,60;39,55" o:connectangles="0,0,0,0,0,0,0,0,0,0,0,0,0,0,0,0,0,0"/>
                          <o:lock v:ext="edit" verticies="t"/>
                        </v:shape>
                        <v:shape id="Freeform 270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nKsQA&#10;AADdAAAADwAAAGRycy9kb3ducmV2LnhtbERPz2vCMBS+D/Y/hDfwMjRdZSKdsYzCYCDYqb3s9mie&#10;bVnzUpKs7f775SB4/Ph+7/LZ9GIk5zvLCl5WCQji2uqOGwXV5WO5BeEDssbeMin4Iw/5/vFhh5m2&#10;E59oPIdGxBD2GSpoQxgyKX3dkkG/sgNx5K7WGQwRukZqh1MMN71Mk2QjDXYcG1ocqGip/jn/GgWn&#10;K+muKtzXZUgPa/6eyudjVSq1eJrf30AEmsNdfHN/agXp6zbuj2/iE5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JyrEAAAA3QAAAA8AAAAAAAAAAAAAAAAAmAIAAGRycy9k&#10;b3ducmV2LnhtbFBLBQYAAAAABAAEAPUAAACJAwAAAAA=&#10;" path="m39,55l,,39,55xe" filled="f" strokecolor="#e15520" strokeweight="0">
                          <v:path arrowok="t" o:connecttype="custom" o:connectlocs="39,55;0,0;39,55" o:connectangles="0,0,0"/>
                        </v:shape>
                        <v:shape id="Freeform 271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QRcUA&#10;AADdAAAADwAAAGRycy9kb3ducmV2LnhtbESPQWsCMRSE7wX/Q3iCt5oo2MrWKCoqYg9V296fm+dm&#10;cfOybKJu/70pFHocZuYbZjJrXSVu1ITSs4ZBX4Egzr0pudDw9bl+HoMIEdlg5Zk0/FCA2bTzNMHM&#10;+Dsf6HaMhUgQDhlqsDHWmZQht+Qw9H1NnLyzbxzGJJtCmgbvCe4qOVTqRTosOS1YrGlpKb8cr07D&#10;ZbWzal18bOyiVpLe3et+/n3Sutdt528gIrXxP/zX3hoNw9F4AL9v0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BBFxQAAAN0AAAAPAAAAAAAAAAAAAAAAAJgCAABkcnMv&#10;ZG93bnJldi54bWxQSwUGAAAAAAQABAD1AAAAigMAAAAA&#10;" path="m7,l17,10r8,13l25,30r,5l25,42r-3,8l15,45,7,40,5,35,,28,,20,,13,2,5,7,e" filled="f" strokecolor="#e15520" strokeweight="0">
                          <v:path arrowok="t" o:connecttype="custom" o:connectlocs="7,0;17,10;25,23;25,30;25,35;25,42;22,50;15,45;7,40;5,35;0,28;0,20;0,13;2,5;7,0" o:connectangles="0,0,0,0,0,0,0,0,0,0,0,0,0,0,0"/>
                        </v:shape>
                        <v:shape id="Freeform 272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N7cMA&#10;AADdAAAADwAAAGRycy9kb3ducmV2LnhtbESPQYvCMBSE74L/ITzBm6YtKFKNIqIgXkRX8fponm21&#10;eSlN1Lq/fiMIexxm5htmtmhNJZ7UuNKygngYgSDOrC45V3D62QwmIJxH1lhZJgVvcrCYdzszTLV9&#10;8YGeR5+LAGGXooLC+zqV0mUFGXRDWxMH72obgz7IJpe6wVeAm0omUTSWBksOCwXWtCooux8fRsF6&#10;9MB4fdfV7ylxO9q38SW/nZXq99rlFISn1v+Hv+2tVpCMJgl83o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xN7cMAAADdAAAADwAAAAAAAAAAAAAAAACYAgAAZHJzL2Rv&#10;d25yZXYueG1sUEsFBgAAAAAEAAQA9QAAAIgDAAAAAA==&#10;" path="m20,57l,,20,57xm20,57l32,67r5,12l37,94r-2,13l27,102,22,97,20,92,15,84r,-7l15,69r2,-7l20,57xe" fillcolor="#f3be00" stroked="f">
                          <v:path arrowok="t" o:connecttype="custom" o:connectlocs="20,57;0,0;20,57;20,57;32,67;37,79;37,94;35,107;27,102;22,97;20,92;15,84;15,77;15,69;17,62;20,57" o:connectangles="0,0,0,0,0,0,0,0,0,0,0,0,0,0,0,0"/>
                          <o:lock v:ext="edit" verticies="t"/>
                        </v:shape>
                        <v:shape id="Freeform 273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CKMYA&#10;AADdAAAADwAAAGRycy9kb3ducmV2LnhtbESPQWvCQBSE74X+h+UVequbWhI0ugmlVigUhEbF6zP7&#10;TILZt2l2q/Hfu4LQ4zAz3zDzfDCtOFHvGssKXkcRCOLS6oYrBZv18mUCwnlkja1lUnAhB3n2+DDH&#10;VNsz/9Cp8JUIEHYpKqi971IpXVmTQTeyHXHwDrY36IPsK6l7PAe4aeU4ihJpsOGwUGNHHzWVx+LP&#10;KNj+mmK6WCzXZhcnsb+svj852Sv1/DS8z0B4Gvx/+N7+0grG8eQN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uCKMYAAADdAAAADwAAAAAAAAAAAAAAAACYAgAAZHJz&#10;L2Rvd25yZXYueG1sUEsFBgAAAAAEAAQA9QAAAIsDAAAAAA==&#10;" path="m20,57l,,20,57xe" filled="f" strokecolor="#e15520" strokeweight="0">
                          <v:path arrowok="t" o:connecttype="custom" o:connectlocs="20,57;0,0;20,57" o:connectangles="0,0,0"/>
                        </v:shape>
                        <v:shape id="Freeform 274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odsYA&#10;AADdAAAADwAAAGRycy9kb3ducmV2LnhtbESPQWvCQBSE74X+h+UVeqsbpZY0uooIpV5qUavnx+4z&#10;iWbfxuwa03/vCoLHYWa+YcbTzlaipcaXjhX0ewkIYu1MybmCv83XWwrCB2SDlWNS8E8eppPnpzFm&#10;xl14Re065CJC2GeooAihzqT0uiCLvudq4ujtXWMxRNnk0jR4iXBbyUGSfEiLJceFAmuaF6SP67NV&#10;kP4eh2HZ6u/l6fS5/Tlsdystd0q9vnSzEYhAXXiE7+2FUTAYpu9wexOf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odsYAAADdAAAADwAAAAAAAAAAAAAAAACYAgAAZHJz&#10;L2Rvd25yZXYueG1sUEsFBgAAAAAEAAQA9QAAAIsDAAAAAA==&#10;" path="m5,l17,10r5,12l22,37,20,50,12,45,7,40,5,35,,27,,20,,12,2,5,5,e" filled="f" strokecolor="#e15520" strokeweight="0">
                          <v:path arrowok="t" o:connecttype="custom" o:connectlocs="5,0;17,10;22,22;22,37;20,50;12,45;7,40;5,35;0,27;0,20;0,12;2,5;5,0" o:connectangles="0,0,0,0,0,0,0,0,0,0,0,0,0"/>
                        </v:shape>
                        <v:shape id="Freeform 275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YM8UA&#10;AADdAAAADwAAAGRycy9kb3ducmV2LnhtbESPzWrDMBCE74W+g9hCb43cUNfBiWxCoJCDL3GTQG6L&#10;tbFMrZWx1Nh9+ypQ6HGYn4/ZlLPtxY1G3zlW8LpIQBA3TnfcKjh+frysQPiArLF3TAp+yENZPD5s&#10;MNdu4gPd6tCKOMI+RwUmhCGX0jeGLPqFG4ijd3WjxRDl2Eo94hTHbS+XSfIuLXYcCQYH2hlqvupv&#10;G7mTO0mTJWnVZ3t7OZ8qV79VSj0/zds1iEBz+A//tfdawTJdpXB/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5gzxQAAAN0AAAAPAAAAAAAAAAAAAAAAAJgCAABkcnMv&#10;ZG93bnJldi54bWxQSwUGAAAAAAQABAD1AAAAigMAAAAA&#10;" path="m23,57l,,23,57xm23,57l35,70r5,12l40,95r-2,12l30,105,25,97,23,92,18,85r,-8l18,70r2,-5l23,57xe" fillcolor="#f3be00" stroked="f">
                          <v:path arrowok="t" o:connecttype="custom" o:connectlocs="23,57;0,0;23,57;23,57;35,70;40,82;40,95;38,107;30,105;25,97;23,92;18,85;18,77;18,70;20,65;23,57" o:connectangles="0,0,0,0,0,0,0,0,0,0,0,0,0,0,0,0"/>
                          <o:lock v:ext="edit" verticies="t"/>
                        </v:shape>
                        <v:shape id="Freeform 276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XIsQA&#10;AADdAAAADwAAAGRycy9kb3ducmV2LnhtbESP0WoCMRRE3wv9h3AF32riQq2sRhFhoYX2wbUfcLu5&#10;bhaTm2UTdf17Uyj0cZiZM8x6O3onrjTELrCG+UyBIG6C6bjV8H2sXpYgYkI26AKThjtF2G6en9ZY&#10;mnDjA13r1IoM4ViiBptSX0oZG0se4yz0xNk7hcFjynJopRnwluHeyUKphfTYcV6w2NPeUnOuL16D&#10;K9TH5yH6L3WxVW3i3e3ffiqtp5NxtwKRaEz/4b/2u9FQvC4X8PsmPw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cFyLEAAAA3QAAAA8AAAAAAAAAAAAAAAAAmAIAAGRycy9k&#10;b3ducmV2LnhtbFBLBQYAAAAABAAEAPUAAACJAwAAAAA=&#10;" path="m23,57l,,23,57xe" filled="f" strokecolor="#e15520" strokeweight="0">
                          <v:path arrowok="t" o:connecttype="custom" o:connectlocs="23,57;0,0;23,57" o:connectangles="0,0,0"/>
                        </v:shape>
                        <v:shape id="Freeform 277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2AcYA&#10;AADdAAAADwAAAGRycy9kb3ducmV2LnhtbESPQWvCQBSE74X+h+UVequbCmqauooIpb1UMVbPj93X&#10;JDX7Nma3Mf57VxA8DjPzDTOd97YWHbW+cqzgdZCAINbOVFwo+Nl+vKQgfEA2WDsmBWfyMJ89Pkwx&#10;M+7EG+ryUIgIYZ+hgjKEJpPS65Is+oFriKP361qLIcq2kKbFU4TbWg6TZCwtVhwXSmxoWZI+5P9W&#10;Qbo+jMKq05+r4/Ft9/2322+03Cv1/NQv3kEE6sM9fGt/GQXDUTqB65v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2AcYAAADdAAAADwAAAAAAAAAAAAAAAACYAgAAZHJz&#10;L2Rvd25yZXYueG1sUEsFBgAAAAAEAAQA9QAAAIsDAAAAAA==&#10;" path="m5,l17,13r5,12l22,38,20,50,12,48,7,40,5,35,,28,,20,,13,2,8,5,e" filled="f" strokecolor="#e15520" strokeweight="0">
                          <v:path arrowok="t" o:connecttype="custom" o:connectlocs="5,0;17,13;22,25;22,38;20,50;12,48;7,40;5,35;0,28;0,20;0,13;2,8;5,0" o:connectangles="0,0,0,0,0,0,0,0,0,0,0,0,0"/>
                        </v:shape>
                        <v:shape id="Freeform 278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F7L4A&#10;AADdAAAADwAAAGRycy9kb3ducmV2LnhtbERPvQrCMBDeBd8hnOCmqQVFqlFEEERc1IqOR3O2xeZS&#10;mljr25tBcPz4/pfrzlSipcaVlhVMxhEI4szqknMF6WU3moNwHlljZZkUfMjBetXvLTHR9s0nas8+&#10;FyGEXYIKCu/rREqXFWTQjW1NHLiHbQz6AJtc6gbfIdxUMo6imTRYcmgosKZtQdnz/DIKrv6yS9N7&#10;7Fq+HTeppuPh9MyUGg66zQKEp87/xT/3XiuIp/MwN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3Bey+AAAA3QAAAA8AAAAAAAAAAAAAAAAAmAIAAGRycy9kb3ducmV2&#10;LnhtbFBLBQYAAAAABAAEAPUAAACDAwAAAAA=&#10;" path="m43,52l,,43,52xm43,52l55,65r5,12l63,85r,5l60,97r-2,5l50,100,45,95,40,87,38,82,35,75r,-8l38,60r5,-8xe" fillcolor="#f3be00" stroked="f">
                          <v:path arrowok="t" o:connecttype="custom" o:connectlocs="43,52;0,0;43,52;43,52;55,65;60,77;63,85;63,90;60,97;58,102;50,100;45,95;40,87;38,82;35,75;35,67;38,60;43,52" o:connectangles="0,0,0,0,0,0,0,0,0,0,0,0,0,0,0,0,0,0"/>
                          <o:lock v:ext="edit" verticies="t"/>
                        </v:shape>
                        <v:shape id="Freeform 279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HAMgA&#10;AADdAAAADwAAAGRycy9kb3ducmV2LnhtbESPT2vCQBTE74V+h+UVequbCBaTuglS/Id4MVpKb4/s&#10;a5I2+zZkV43fvlsQPA4z8xtmlg+mFWfqXWNZQTyKQBCXVjdcKTgeli9TEM4ja2wtk4IrOcizx4cZ&#10;ptpeeE/nwlciQNilqKD2vkuldGVNBt3IdsTB+7a9QR9kX0nd4yXATSvHUfQqDTYcFmrs6L2m8rc4&#10;GQWLn6/Tx3xTxLvtwX7KMl6vknit1PPTMH8D4Wnw9/CtvdEKxpNpAv9vw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QccAyAAAAN0AAAAPAAAAAAAAAAAAAAAAAJgCAABk&#10;cnMvZG93bnJldi54bWxQSwUGAAAAAAQABAD1AAAAjQMAAAAA&#10;" path="m43,52l,,43,52xe" filled="f" strokecolor="#e15520" strokeweight="0">
                          <v:path arrowok="t" o:connecttype="custom" o:connectlocs="43,52;0,0;43,52" o:connectangles="0,0,0"/>
                        </v:shape>
                        <v:shape id="Freeform 280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ipcEA&#10;AADdAAAADwAAAGRycy9kb3ducmV2LnhtbERPy4rCMBTdC/MP4Q64kTGdMnW0GkUEQd2Ir/2lubbF&#10;5KY0Ga1/P1kILg/nPVt01og7tb52rOB7mIAgLpyuuVRwPq2/xiB8QNZoHJOCJ3lYzD96M8y1e/CB&#10;7sdQihjCPkcFVQhNLqUvKrLoh64hjtzVtRZDhG0pdYuPGG6NTJNkJC3WHBsqbGhVUXE7/lkFJjzN&#10;7yBLcb/cjvaX3Y+9YmaV6n92yymIQF14i1/ujVaQZpO4P76JT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QoqXBAAAA3QAAAA8AAAAAAAAAAAAAAAAAmAIAAGRycy9kb3du&#10;cmV2LnhtbFBLBQYAAAAABAAEAPUAAACGAwAAAAA=&#10;" path="m8,l20,13r5,12l28,33r,5l25,45r-2,5l15,48,10,43,5,35,3,30,,23,,15,3,8,8,e" filled="f" strokecolor="#e15520" strokeweight="0">
                          <v:path arrowok="t" o:connecttype="custom" o:connectlocs="8,0;20,13;25,25;28,33;28,38;25,45;23,50;15,48;10,43;5,35;3,30;0,23;0,15;3,8;8,0" o:connectangles="0,0,0,0,0,0,0,0,0,0,0,0,0,0,0"/>
                        </v:shape>
                        <v:shape id="Freeform 281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ShsUA&#10;AADdAAAADwAAAGRycy9kb3ducmV2LnhtbESPQUsDMRSE74L/ITzBm81uoaLbpkUEpSCijR7s7bF5&#10;3Szue1mS2K7/3giCx2FmvmFWm4kHdaSY+iAG6lkFiqQNrpfOwPvbw9UNqJRRHA5ByMA3Jdisz89W&#10;2Lhwkh0dbe5UgUhq0IDPeWy0Tq0nxjQLI0nxDiEy5iJjp13EU4HzoOdVda0ZeykLHke699R+2i82&#10;MNVinzm9HHx8erSWP/avW14Yc3kx3S1BZZryf/ivvXUG5ovbGn7fl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tKGxQAAAN0AAAAPAAAAAAAAAAAAAAAAAJgCAABkcnMv&#10;ZG93bnJldi54bWxQSwUGAAAAAAQABAD1AAAAigMAAAAA&#10;" path="m37,60l,,37,60xm37,60l50,73r5,10l57,90r,8l55,103r-3,7l45,105r-5,-5l35,95,32,88,30,80r,-7l32,65r5,-5xe" fillcolor="#f3be00" stroked="f">
                          <v:path arrowok="t" o:connecttype="custom" o:connectlocs="37,60;0,0;37,60;37,60;50,73;55,83;57,90;57,98;55,103;52,110;45,105;40,100;35,95;32,88;30,80;30,73;32,65;37,60" o:connectangles="0,0,0,0,0,0,0,0,0,0,0,0,0,0,0,0,0,0"/>
                          <o:lock v:ext="edit" verticies="t"/>
                        </v:shape>
                        <v:shape id="Freeform 282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bEsYA&#10;AADdAAAADwAAAGRycy9kb3ducmV2LnhtbESPQWvCQBSE7wX/w/IK3symAaVG11ClLfZQwTQ9eHtk&#10;X5OQ7NuQ3Wr8925B6HGYmW+YdTaaTpxpcI1lBU9RDIK4tLrhSkHx9TZ7BuE8ssbOMim4koNsM3lY&#10;Y6rthY90zn0lAoRdigpq7/tUSlfWZNBFticO3o8dDPogh0rqAS8BbjqZxPFCGmw4LNTY066mss1/&#10;jQK9+C7y1p12aK9V4V4/zPbz8K7U9HF8WYHwNPr/8L291wqS+TKB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3bEsYAAADdAAAADwAAAAAAAAAAAAAAAACYAgAAZHJz&#10;L2Rvd25yZXYueG1sUEsFBgAAAAAEAAQA9QAAAIsDAAAAAA==&#10;" path="m37,60l,,37,60xe" filled="f" strokecolor="#e15520" strokeweight="0">
                          <v:path arrowok="t" o:connecttype="custom" o:connectlocs="37,60;0,0;37,60" o:connectangles="0,0,0"/>
                        </v:shape>
                        <v:shape id="Freeform 283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s1cYA&#10;AADdAAAADwAAAGRycy9kb3ducmV2LnhtbESPW2vCQBSE34X+h+UU+qabWuoluooWhBafvOHrMXtM&#10;otmzIbvG1F/vCoKPw8x8w4ynjSlETZXLLSv47EQgiBOrc04VbDeL9gCE88gaC8uk4J8cTCdvrTHG&#10;2l55RfXapyJA2MWoIPO+jKV0SUYGXceWxME72sqgD7JKpa7wGuCmkN0o6kmDOYeFDEv6ySg5ry9G&#10;wYH7895yhfvzafhn54vd8Ta71Ep9vDezEQhPjX+Fn+1fraD7PfyC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Ts1cYAAADdAAAADwAAAAAAAAAAAAAAAACYAgAAZHJz&#10;L2Rvd25yZXYueG1sUEsFBgAAAAAEAAQA9QAAAIsDAAAAAA==&#10;" path="m7,l20,13r5,10l27,30r,8l25,43r-3,7l15,45,10,40,5,35,2,28,,20,,13,2,5,7,e" filled="f" strokecolor="#e15520" strokeweight="0">
                          <v:path arrowok="t" o:connecttype="custom" o:connectlocs="7,0;20,13;25,23;27,30;27,38;25,43;22,50;15,45;10,40;5,35;2,28;0,20;0,13;2,5;7,0" o:connectangles="0,0,0,0,0,0,0,0,0,0,0,0,0,0,0"/>
                        </v:shape>
                        <v:shape id="Freeform 284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Vr8UA&#10;AADdAAAADwAAAGRycy9kb3ducmV2LnhtbESPQWvCQBSE7wX/w/KE3upGsaLRNQRBLZQWquL5kX1m&#10;g9m3Ibsm6b/vFgo9DjPzDbPJBluLjlpfOVYwnSQgiAunKy4VXM77lyUIH5A11o5JwTd5yLajpw2m&#10;2vX8Rd0plCJC2KeowITQpFL6wpBFP3ENcfRurrUYomxLqVvsI9zWcpYkC2mx4rhgsKGdoeJ+elgF&#10;tjo0j+tqZ7rPDzz278d+XixypZ7HQ74GEWgI/+G/9ptWMHtdz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WvxQAAAN0AAAAPAAAAAAAAAAAAAAAAAJgCAABkcnMv&#10;ZG93bnJldi54bWxQSwUGAAAAAAQABAD1AAAAigMAAAAA&#10;" path="m34,52l,,34,52xm34,52l47,65r5,12l54,82r,8l52,97r-3,5l44,100,37,95,32,87,29,82,27,75r,-8l29,60r5,-8xe" fillcolor="#f3be00" stroked="f">
                          <v:path arrowok="t" o:connecttype="custom" o:connectlocs="34,52;0,0;34,52;34,52;47,65;52,77;54,82;54,90;52,97;49,102;44,100;37,95;32,87;29,82;27,75;27,67;29,60;34,52" o:connectangles="0,0,0,0,0,0,0,0,0,0,0,0,0,0,0,0,0,0"/>
                          <o:lock v:ext="edit" verticies="t"/>
                        </v:shape>
                        <v:shape id="Freeform 285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NMsYA&#10;AADdAAAADwAAAGRycy9kb3ducmV2LnhtbESPQWvCQBSE7wX/w/IEL0U3FSw2dRWpCIV4MVq8PrKv&#10;STT7Nu5uY/rvu0LB4zAz3zCLVW8a0ZHztWUFL5MEBHFhdc2lguNhO56D8AFZY2OZFPySh9Vy8LTA&#10;VNsb76nLQykihH2KCqoQ2lRKX1Rk0E9sSxy9b+sMhihdKbXDW4SbRk6T5FUarDkuVNjSR0XFJf8x&#10;Cs4y25Wm3n917vmyybtrdjq4TKnRsF+/gwjUh0f4v/2pFUxnbzO4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8NMsYAAADdAAAADwAAAAAAAAAAAAAAAACYAgAAZHJz&#10;L2Rvd25yZXYueG1sUEsFBgAAAAAEAAQA9QAAAIsDAAAAAA==&#10;" path="m34,52l,,34,52xe" filled="f" strokecolor="#e15520" strokeweight="0">
                          <v:path arrowok="t" o:connecttype="custom" o:connectlocs="34,52;0,0;34,52" o:connectangles="0,0,0"/>
                        </v:shape>
                        <v:shape id="Freeform 286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PTcYA&#10;AADdAAAADwAAAGRycy9kb3ducmV2LnhtbESPQWvCQBSE7wX/w/KE3sxGwajRVVQQWnrSKl6f2WcS&#10;zb4N2TWm/fXdQqHHYWa+YRarzlSipcaVlhUMoxgEcWZ1ybmC4+duMAXhPLLGyjIp+CIHq2XvZYGp&#10;tk/eU3vwuQgQdikqKLyvUyldVpBBF9maOHhX2xj0QTa51A0+A9xUchTHiTRYclgosKZtQdn98DAK&#10;LjzZJB97PN9vs3e72Z2u3+tHq9Rrv1vPQXjq/H/4r/2mFYzGswR+34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NPTcYAAADdAAAADwAAAAAAAAAAAAAAAACYAgAAZHJz&#10;L2Rvd25yZXYueG1sUEsFBgAAAAAEAAQA9QAAAIsDAAAAAA==&#10;" path="m7,l20,13r5,12l27,30r,8l25,45r-3,5l17,48,10,43,5,35,2,30,,23,,15,2,8,7,e" filled="f" strokecolor="#e15520" strokeweight="0">
                          <v:path arrowok="t" o:connecttype="custom" o:connectlocs="7,0;20,13;25,25;27,30;27,38;25,45;22,50;17,48;10,43;5,35;2,30;0,23;0,15;2,8;7,0" o:connectangles="0,0,0,0,0,0,0,0,0,0,0,0,0,0,0"/>
                        </v:shape>
                        <v:shape id="Freeform 287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Tv8YA&#10;AADdAAAADwAAAGRycy9kb3ducmV2LnhtbESPQWsCMRSE7wX/Q3iCt5pV0LZbo4jtgkJ7qF3a62Pz&#10;3AQ3L8sm6vrvjVDocZiZb5jFqneNOFMXrGcFk3EGgrjy2nKtoPwuHp9BhIissfFMCq4UYLUcPCww&#10;1/7CX3Tex1okCIccFZgY21zKUBlyGMa+JU7ewXcOY5JdLXWHlwR3jZxm2Vw6tJwWDLa0MVQd9yen&#10;YGaLj/V7a7Lt72dfNG+n0v7sSqVGw379CiJSH//Df+2tVjCdvTzB/U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ETv8YAAADdAAAADwAAAAAAAAAAAAAAAACYAgAAZHJz&#10;L2Rvd25yZXYueG1sUEsFBgAAAAAEAAQA9QAAAIsDAAAAAA==&#10;" path="m45,53l,,45,53xm45,53l57,63r5,12l64,83r,5l62,95r-2,8l55,98,47,93,42,88,40,80,37,73r,-8l40,60r5,-7xe" fillcolor="#f3be00" stroked="f">
                          <v:path arrowok="t" o:connecttype="custom" o:connectlocs="45,53;0,0;45,53;45,53;57,63;62,75;64,83;64,88;62,95;60,103;55,98;47,93;42,88;40,80;37,73;37,65;40,60;45,53" o:connectangles="0,0,0,0,0,0,0,0,0,0,0,0,0,0,0,0,0,0"/>
                          <o:lock v:ext="edit" verticies="t"/>
                        </v:shape>
                        <v:shape id="Freeform 288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XacQA&#10;AADdAAAADwAAAGRycy9kb3ducmV2LnhtbERPTWvCQBC9C/6HZYReim4MKG3qGkSIemlto3gestMk&#10;mp0N2a3G/vruoeDx8b4XaW8acaXO1ZYVTCcRCOLC6ppLBcdDNn4B4TyyxsYyKbiTg3Q5HCww0fbG&#10;X3TNfSlCCLsEFVTet4mUrqjIoJvYljhw37Yz6APsSqk7vIVw08g4iubSYM2hocKW1hUVl/zHKHDz&#10;31l+2OI5+3jebj737/GppZNST6N+9QbCU+8f4n/3TiuIZ69hbng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HF2nEAAAA3QAAAA8AAAAAAAAAAAAAAAAAmAIAAGRycy9k&#10;b3ducmV2LnhtbFBLBQYAAAAABAAEAPUAAACJAwAAAAA=&#10;" path="m45,53l,,45,53xe" filled="f" strokecolor="#e15520" strokeweight="0">
                          <v:path arrowok="t" o:connecttype="custom" o:connectlocs="45,53;0,0;45,53" o:connectangles="0,0,0"/>
                        </v:shape>
                        <v:shape id="Freeform 289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bP8YA&#10;AADdAAAADwAAAGRycy9kb3ducmV2LnhtbESPT2vCQBTE70K/w/IKvZmNgn+SuooKQosnraXX1+wz&#10;iWbfhuwaUz+9KxQ8DjPzG2a26EwlWmpcaVnBIIpBEGdWl5wrOHxt+lMQziNrrCyTgj9ysJi/9GaY&#10;anvlHbV7n4sAYZeigsL7OpXSZQUZdJGtiYN3tI1BH2STS93gNcBNJYdxPJYGSw4LBda0Lig77y9G&#10;wS9PVuPtDn/Op+TTrjbfx9vy0ir19tot30F46vwz/N/+0AqGoyS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zbP8YAAADdAAAADwAAAAAAAAAAAAAAAACYAgAAZHJz&#10;L2Rvd25yZXYueG1sUEsFBgAAAAAEAAQA9QAAAIsDAAAAAA==&#10;" path="m8,l20,10r5,12l27,30r,5l25,42r-2,8l18,45,10,40,5,35,3,27,,20,,12,3,7,8,e" filled="f" strokecolor="#e15520" strokeweight="0">
                          <v:path arrowok="t" o:connecttype="custom" o:connectlocs="8,0;20,10;25,22;27,30;27,35;25,42;23,50;18,45;10,40;5,35;3,27;0,20;0,12;3,7;8,0" o:connectangles="0,0,0,0,0,0,0,0,0,0,0,0,0,0,0"/>
                        </v:shape>
                        <v:shape id="Freeform 290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DH7wA&#10;AADdAAAADwAAAGRycy9kb3ducmV2LnhtbERPSwrCMBDdC94hjOBOU0VEqlFEEUTcqD3A0Iz9mExK&#10;E7Xe3iwEl4/3X206a8SLWl85VjAZJyCIc6crLhRkt8NoAcIHZI3GMSn4kIfNut9bYardmy/0uoZC&#10;xBD2KSooQ2hSKX1ekkU/dg1x5O6utRgibAupW3zHcGvkNEnm0mLFsaHEhnYl5Y/r0yo4G72vzd7U&#10;nGen2vDJ0X3mlBoOuu0SRKAu/MU/91ErmM6TuD++iU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2HgMfvAAAAN0AAAAPAAAAAAAAAAAAAAAAAJgCAABkcnMvZG93bnJldi54&#10;bWxQSwUGAAAAAAQABAD1AAAAgQMAAAAA&#10;" path="m55,50l,,55,50xm55,50l70,60r7,12l82,80r,5l82,92r,5l72,95,67,90,60,85,55,77,52,70r,-8l52,55r3,-5xe" fillcolor="#f3be00" stroked="f">
                          <v:path arrowok="t" o:connecttype="custom" o:connectlocs="55,50;0,0;55,50;55,50;70,60;77,72;82,80;82,85;82,92;82,97;72,95;67,90;60,85;55,77;52,70;52,62;52,55;55,50" o:connectangles="0,0,0,0,0,0,0,0,0,0,0,0,0,0,0,0,0,0"/>
                          <o:lock v:ext="edit" verticies="t"/>
                        </v:shape>
                        <v:shape id="Freeform 291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wy8MA&#10;AADdAAAADwAAAGRycy9kb3ducmV2LnhtbESPQWvCQBSE74L/YXlCb7rRg0h0lVZUPAkxpXh8ZF+T&#10;0OzbkH0m6b/vFgo9DjPzDbM7jK5RPXWh9mxguUhAERfe1lwaeM/P8w2oIMgWG89k4JsCHPbTyQ5T&#10;6wfOqL9LqSKEQ4oGKpE21ToUFTkMC98SR+/Tdw4lyq7UtsMhwl2jV0my1g5rjgsVtnSsqPi6P52B&#10;YrhtxtMjlw+H2Ps8y+R2eTPmZTa+bkEJjfIf/mtfrYHVOlnC75v4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lwy8MAAADdAAAADwAAAAAAAAAAAAAAAACYAgAAZHJzL2Rv&#10;d25yZXYueG1sUEsFBgAAAAAEAAQA9QAAAIgDAAAAAA==&#10;" path="m55,50l,,55,50xe" filled="f" strokecolor="#e15520" strokeweight="0">
                          <v:path arrowok="t" o:connecttype="custom" o:connectlocs="55,50;0,0;55,50" o:connectangles="0,0,0"/>
                        </v:shape>
                        <v:shape id="Freeform 292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tIMYA&#10;AADdAAAADwAAAGRycy9kb3ducmV2LnhtbESPT4vCMBTE7wt+h/AEL7Km9lCla5SiLOxJ8A+Kt0fz&#10;ti3bvNQkav32ZmFhj8PM/IZZrHrTijs531hWMJ0kIIhLqxuuFBwPn+9zED4ga2wtk4IneVgtB28L&#10;zLV98I7u+1CJCGGfo4I6hC6X0pc1GfQT2xFH79s6gyFKV0nt8BHhppVpkmTSYMNxocaO1jWVP/ub&#10;UXDYbWbZ7Oqvp2Lsi/HFbadnfVNqNOyLDxCB+vAf/mt/aQVplqTw+yY+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0tIMYAAADdAAAADwAAAAAAAAAAAAAAAACYAgAAZHJz&#10;L2Rvd25yZXYueG1sUEsFBgAAAAAEAAQA9QAAAIsDAAAAAA==&#10;" path="m3,l18,10r7,12l30,30r,5l30,42r,5l20,45,15,40,8,35,3,27,,20,,12,,5,3,e" filled="f" strokecolor="#e15520" strokeweight="0">
                          <v:path arrowok="t" o:connecttype="custom" o:connectlocs="3,0;18,10;25,22;30,30;30,35;30,42;30,47;20,45;15,40;8,35;3,27;0,20;0,12;0,5;3,0" o:connectangles="0,0,0,0,0,0,0,0,0,0,0,0,0,0,0"/>
                        </v:shape>
                        <v:shape id="Freeform 293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Dc8UA&#10;AADdAAAADwAAAGRycy9kb3ducmV2LnhtbESP3UrDQBCF7wXfYRnBG7EbUwgldluKoAjai7R9gCE7&#10;ZqPZ2bA7tqlP7xYELw/n5+Ms15Mf1JFi6gMbeJgVoIjbYHvuDBz2z/cLUEmQLQ6BycCZEqxX11dL&#10;rG04cUPHnXQqj3Cq0YATGWutU+vIY5qFkTh7HyF6lCxjp23EUx73gy6LotIee84EhyM9OWq/dt8+&#10;QxrXDOfPzcvbdv5zF6WsGnmvjLm9mTaPoIQm+Q//tV+tgbIq5nB5k5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INzxQAAAN0AAAAPAAAAAAAAAAAAAAAAAJgCAABkcnMv&#10;ZG93bnJldi54bWxQSwUGAAAAAAQABAD1AAAAigMAAAAA&#10;" path="m,2l15,,30,2r12,8l54,20,40,22,25,20,17,17,10,12,5,7,,2xe" fillcolor="#f3be00" stroked="f">
                          <v:path arrowok="t" o:connecttype="custom" o:connectlocs="0,2;15,0;30,2;42,10;54,20;40,22;25,20;17,17;10,12;5,7;0,2" o:connectangles="0,0,0,0,0,0,0,0,0,0,0"/>
                        </v:shape>
                        <v:shape id="Freeform 294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s1sUA&#10;AADdAAAADwAAAGRycy9kb3ducmV2LnhtbESPT2vCQBTE70K/w/IKvelGCSKpqxRB8FTqn4PeHtnX&#10;bGj2vZhdNe2n7wqCx2FmfsPMl71v1JW6UAsbGI8yUMSl2JorA4f9ejgDFSKyxUaYDPxSgOXiZTDH&#10;wsqNt3TdxUolCIcCDbgY20LrUDryGEbSEifvWzqPMcmu0rbDW4L7Rk+ybKo91pwWHLa0clT+7C7e&#10;wFZWf3l/KsfueD7T51cubbURY95e+493UJH6+Aw/2htrYDLNcri/SU9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KzWxQAAAN0AAAAPAAAAAAAAAAAAAAAAAJgCAABkcnMv&#10;ZG93bnJldi54bWxQSwUGAAAAAAQABAD1AAAAigMAAAAA&#10;" path="m,2l15,,30,2r12,8l54,20,40,22,25,20,17,17,10,12,5,7,,2e" filled="f" strokecolor="#e15520" strokeweight="0">
                          <v:path arrowok="t" o:connecttype="custom" o:connectlocs="0,2;15,0;30,2;42,10;54,20;40,22;25,20;17,17;10,12;5,7;0,2" o:connectangles="0,0,0,0,0,0,0,0,0,0,0"/>
                        </v:shape>
                        <v:shape id="Freeform 295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zLMcA&#10;AADdAAAADwAAAGRycy9kb3ducmV2LnhtbESPQWvCQBSE7wX/w/IKvZT6oqVSoquIrdCDUBKl4O2R&#10;fWZDs29DdtX477uFQo/DzHzDLFaDa9WF+9B40TAZZ6BYKm8aqTUc9tunV1AhkhhqvbCGGwdYLUd3&#10;C8qNv0rBlzLWKkEk5KTBxtjliKGy7CiMfceSvJPvHcUk+xpNT9cEdy1Os2yGjhpJC5Y63liuvsuz&#10;0/CF2wMW+2d7wmOxO3++3x7fdqXWD/fDeg4q8hD/w3/tD6NhOste4PdNegK4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UMyzHAAAA3QAAAA8AAAAAAAAAAAAAAAAAmAIAAGRy&#10;cy9kb3ducmV2LnhtbFBLBQYAAAAABAAEAPUAAACMAwAAAAA=&#10;" path="m60,35l75,32r15,5l104,42r10,10l102,55,87,52,80,50,72,45,65,40,60,35xm60,35l,,60,35xe" fillcolor="#f3be00" stroked="f">
                          <v:path arrowok="t" o:connecttype="custom" o:connectlocs="60,35;75,32;90,37;104,42;114,52;102,55;87,52;80,50;72,45;65,40;60,35;60,35;0,0;60,35" o:connectangles="0,0,0,0,0,0,0,0,0,0,0,0,0,0"/>
                          <o:lock v:ext="edit" verticies="t"/>
                        </v:shape>
                        <v:shape id="Freeform 296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5y8cA&#10;AADdAAAADwAAAGRycy9kb3ducmV2LnhtbESPQWvCQBSE74L/YXkFL1I3egiSuglFFApCodFDj6/Z&#10;ZxLMvo27WxP99d1CocdhZr5hNsVoOnEj51vLCpaLBARxZXXLtYLTcf+8BuEDssbOMim4k4cin042&#10;mGk78AfdylCLCGGfoYImhD6T0lcNGfQL2xNH72ydwRClq6V2OES46eQqSVJpsOW40GBP24aqS/lt&#10;FHy+b9Pd1/3q9DB/HB77664kfVJq9jS+voAINIb/8F/7TStYpUkK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L+cvHAAAA3QAAAA8AAAAAAAAAAAAAAAAAmAIAAGRy&#10;cy9kb3ducmV2LnhtbFBLBQYAAAAABAAEAPUAAACMAwAAAAA=&#10;" path="m,3l15,,30,5r14,5l54,20,42,23,27,20,20,18,12,13,5,8,,3e" filled="f" strokecolor="#e15520" strokeweight="0">
                          <v:path arrowok="t" o:connecttype="custom" o:connectlocs="0,3;15,0;30,5;44,10;54,20;42,23;27,20;20,18;12,13;5,8;0,3" o:connectangles="0,0,0,0,0,0,0,0,0,0,0"/>
                        </v:shape>
                        <v:shape id="Freeform 297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dFsYA&#10;AADdAAAADwAAAGRycy9kb3ducmV2LnhtbESPT2vCQBTE74V+h+UVvIjummqU6CoiBNoeFP/0/si+&#10;JsHs25DdavrtuwWhx2FmfsOsNr1txI06XzvWMBkrEMSFMzWXGi7nfLQA4QOywcYxafghD5v189MK&#10;M+PufKTbKZQiQthnqKEKoc2k9EVFFv3YtcTR+3KdxRBlV0rT4T3CbSMTpVJpsea4UGFLu4qK6+nb&#10;avgo1OyQLny+H6bHPnl/nX4m+VTrwUu/XYII1If/8KP9ZjQkqZrD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pdFsYAAADdAAAADwAAAAAAAAAAAAAAAACYAgAAZHJz&#10;L2Rvd25yZXYueG1sUEsFBgAAAAAEAAQA9QAAAIsDAAAAAA==&#10;" path="m60,35l,,60,35e" filled="f" strokecolor="#e15520" strokeweight="0">
                          <v:path arrowok="t" o:connecttype="custom" o:connectlocs="60,35;0,0;60,35" o:connectangles="0,0,0"/>
                        </v:shape>
                        <v:shape id="Freeform 298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cOMAA&#10;AADdAAAADwAAAGRycy9kb3ducmV2LnhtbERPTYvCMBC9C/6HMII3TRUVqUYRQfSysFXB69CMbbGZ&#10;lCS29d+bw8IeH+97u+9NLVpyvrKsYDZNQBDnVldcKLjfTpM1CB+QNdaWScGHPOx3w8EWU207zqi9&#10;hkLEEPYpKihDaFIpfV6SQT+1DXHkntYZDBG6QmqHXQw3tZwnyUoarDg2lNjQsaT8dX0bBZnk+2nZ&#10;nW2bzfKf5XP9+1i4QqnxqD9sQATqw7/4z33RCuarJM6Nb+ITkL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FcOMAAAADdAAAADwAAAAAAAAAAAAAAAACYAgAAZHJzL2Rvd25y&#10;ZXYueG1sUEsFBgAAAAAEAAQA9QAAAIUDAAAAAA==&#10;" path="m,3l17,,32,3,45,8,55,18,42,20r-15,l20,18,12,13,7,10,,3xe" fillcolor="#f3be00" stroked="f">
                          <v:path arrowok="t" o:connecttype="custom" o:connectlocs="0,3;17,0;32,3;45,8;55,18;42,20;27,20;20,18;12,13;7,10;0,3" o:connectangles="0,0,0,0,0,0,0,0,0,0,0"/>
                        </v:shape>
                        <v:shape id="Freeform 299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nKMYA&#10;AADdAAAADwAAAGRycy9kb3ducmV2LnhtbESPQWsCMRSE7wX/Q3hCbzWriHVXo0hB8FBKqyIen8nb&#10;zeLmZdmkuv33TaHgcZiZb5jluneNuFEXas8KxqMMBLH2puZKwfGwfZmDCBHZYOOZFPxQgPVq8LTE&#10;wvg7f9FtHyuRIBwKVGBjbAspg7bkMIx8S5y80ncOY5JdJU2H9wR3jZxk2Uw6rDktWGzpzZK+7r+d&#10;An08jTf56d1+fJaHUp+3+ev0YpR6HvabBYhIfXyE/9s7o2Ayy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1nKMYAAADdAAAADwAAAAAAAAAAAAAAAACYAgAAZHJz&#10;L2Rvd25yZXYueG1sUEsFBgAAAAAEAAQA9QAAAIsDAAAAAA==&#10;" path="m,3l17,,32,3,45,8,55,18,42,20r-15,l20,18,12,13,7,10,,3e" filled="f" strokecolor="#e15520" strokeweight="0">
                          <v:path arrowok="t" o:connecttype="custom" o:connectlocs="0,3;17,0;32,3;45,8;55,18;42,20;27,20;20,18;12,13;7,10;0,3" o:connectangles="0,0,0,0,0,0,0,0,0,0,0"/>
                        </v:shape>
                        <v:shape id="Freeform 300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bPsEA&#10;AADdAAAADwAAAGRycy9kb3ducmV2LnhtbERPz2vCMBS+D/wfwhN2GZrWg4xqFBGEMfBgt7Hro3k2&#10;xeSlNLGN//1yEHb8+H5v98lZMdIQOs8KymUBgrjxuuNWwffXafEOIkRkjdYzKXhQgP1u9rLFSvuJ&#10;LzTWsRU5hEOFCkyMfSVlaAw5DEvfE2fu6geHMcOhlXrAKYc7K1dFsZYOO84NBns6Gmpu9d0pqLs3&#10;/KzPkz3gKdnbMfyY38kq9TpPhw2ISCn+i5/uD61gtS7z/vwmPw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m2z7BAAAA3QAAAA8AAAAAAAAAAAAAAAAAmAIAAGRycy9kb3du&#10;cmV2LnhtbFBLBQYAAAAABAAEAPUAAACGAwAAAAA=&#10;" path="m60,28l,,60,28xe" fillcolor="#f3be00" stroked="f">
                          <v:path arrowok="t" o:connecttype="custom" o:connectlocs="60,28;0,0;60,28" o:connectangles="0,0,0"/>
                        </v:shape>
                        <v:shape id="Freeform 301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yxsYA&#10;AADdAAAADwAAAGRycy9kb3ducmV2LnhtbESPzWrDMBCE74W+g9hCbo3sHExxo4S2ECg9JOQH2t4W&#10;a2s5kVbGUmzn7atAIMdhZr5h5svRWdFTFxrPCvJpBoK48rrhWsFhv3p+AREiskbrmRRcKMBy8fgw&#10;x1L7gbfU72ItEoRDiQpMjG0pZagMOQxT3xIn7893DmOSXS11h0OCOytnWVZIhw2nBYMtfRiqTruz&#10;U1Ccj1/F+3HzQyerV3b43v6ue6PU5Gl8ewURaYz38K39qRXMijyH6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yxsYAAADdAAAADwAAAAAAAAAAAAAAAACYAgAAZHJz&#10;L2Rvd25yZXYueG1sUEsFBgAAAAAEAAQA9QAAAIsDAAAAAA==&#10;" path="m60,28l,,60,28xe" filled="f" strokecolor="#e15520" strokeweight="0">
                          <v:path arrowok="t" o:connecttype="custom" o:connectlocs="60,28;0,0;60,28" o:connectangles="0,0,0"/>
                        </v:shape>
                        <v:shape id="Freeform 302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J28QA&#10;AADdAAAADwAAAGRycy9kb3ducmV2LnhtbESPwW7CMBBE70j8g7VIvYFDDhZKMaggVXDoBcIHbONt&#10;kjZep7Yhab8eV6rEcTQzbzTr7Wg7cSMfWscalosMBHHlTMu1hkv5Ol+BCBHZYOeYNPxQgO1mOllj&#10;YdzAJ7qdYy0ShEOBGpoY+0LKUDVkMSxcT5y8D+ctxiR9LY3HIcFtJ/MsU9Jiy2mhwZ72DVVf56vV&#10;UKvyzdhvdMPp4NXvcVeqd/mp9dNsfHkGEWmMj/B/+2g05GqZw9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CdvEAAAA3QAAAA8AAAAAAAAAAAAAAAAAmAIAAGRycy9k&#10;b3ducmV2LnhtbFBLBQYAAAAABAAEAPUAAACJAwAAAAA=&#10;" path="m,2l15,,30,,42,5r10,7l40,17r-15,l17,15,10,12,5,7,,2xe" fillcolor="#f3be00" stroked="f">
                          <v:path arrowok="t" o:connecttype="custom" o:connectlocs="0,2;15,0;30,0;42,5;52,12;40,17;25,17;17,15;10,12;5,7;0,2" o:connectangles="0,0,0,0,0,0,0,0,0,0,0"/>
                        </v:shape>
                        <v:shape id="Freeform 303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X6cIA&#10;AADdAAAADwAAAGRycy9kb3ducmV2LnhtbESPQYvCMBSE7wv+h/CEva1pFepajSKCsNeq7PnRPJtq&#10;81Ka1NZ/b4SFPQ4z8w2z2Y22EQ/qfO1YQTpLQBCXTtdcKbicj1/fIHxA1tg4JgVP8rDbTj42mGs3&#10;cEGPU6hEhLDPUYEJoc2l9KUhi37mWuLoXV1nMUTZVVJ3OES4beQ8STJpsea4YLClg6Hyfuqtglsx&#10;rPpjbzNZFtVh8UyX5jcslfqcjvs1iEBj+A//tX+0gnmWLuD9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6lfpwgAAAN0AAAAPAAAAAAAAAAAAAAAAAJgCAABkcnMvZG93&#10;bnJldi54bWxQSwUGAAAAAAQABAD1AAAAhwMAAAAA&#10;" path="m,2l15,,30,,42,5r10,7l40,17r-15,l17,15,10,12,5,7,,2e" filled="f" strokecolor="#e15520" strokeweight="0">
                          <v:path arrowok="t" o:connecttype="custom" o:connectlocs="0,2;15,0;30,0;42,5;52,12;40,17;25,17;17,15;10,12;5,7;0,2" o:connectangles="0,0,0,0,0,0,0,0,0,0,0"/>
                        </v:shape>
                        <v:shape id="Freeform 304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9wsYA&#10;AADdAAAADwAAAGRycy9kb3ducmV2LnhtbESPT2vCQBTE70K/w/IKvenG0KqNrlKEgkgP9d/9NfvM&#10;RrNvQ3aNqZ++WxA8DjPzG2a26GwlWmp86VjBcJCAIM6dLrlQsN999icgfEDWWDkmBb/kYTF/6s0w&#10;0+7KG2q3oRARwj5DBSaEOpPS54Ys+oGriaN3dI3FEGVTSN3gNcJtJdMkGUmLJccFgzUtDeXn7cUq&#10;aJeHcftzM1/rt++02hS3cFrV70q9PHcfUxCBuvAI39srrSAdDV/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9wsYAAADdAAAADwAAAAAAAAAAAAAAAACYAgAAZHJz&#10;L2Rvd25yZXYueG1sUEsFBgAAAAAEAAQA9QAAAIsDAAAAAA==&#10;" path="m62,22l,,62,22xe" fillcolor="#f3be00" stroked="f">
                          <v:path arrowok="t" o:connecttype="custom" o:connectlocs="62,22;0,0;62,22" o:connectangles="0,0,0"/>
                        </v:shape>
                        <v:shape id="Freeform 305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dQMUA&#10;AADdAAAADwAAAGRycy9kb3ducmV2LnhtbESP0WrCQBRE3wv+w3IF3+pGJUFSVymKpYIvjX7AJXvd&#10;pM3eDdmtSf16VxD6OMzMGWa1GWwjrtT52rGC2TQBQVw6XbNRcD7tX5cgfEDW2DgmBX/kYbMevaww&#10;167nL7oWwYgIYZ+jgiqENpfSlxVZ9FPXEkfv4jqLIcrOSN1hH+G2kfMkyaTFmuNChS1tKyp/il+r&#10;wOqFSfelNbvmkvUft+Phu05SpSbj4f0NRKAh/Ief7U+tYJ7NUn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51AxQAAAN0AAAAPAAAAAAAAAAAAAAAAAJgCAABkcnMv&#10;ZG93bnJldi54bWxQSwUGAAAAAAQABAD1AAAAigMAAAAA&#10;" path="m62,22l,,62,22xe" filled="f" strokecolor="#e15520" strokeweight="0">
                          <v:path arrowok="t" o:connecttype="custom" o:connectlocs="62,22;0,0;62,22" o:connectangles="0,0,0"/>
                        </v:shape>
                        <v:shape id="Freeform 306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xCMIA&#10;AADdAAAADwAAAGRycy9kb3ducmV2LnhtbESPzarCMBSE94LvEI7gRjRVsUo1ihQEt/4sXB6aY1ts&#10;TmoTa+99eiNcuMthZr5hNrvOVKKlxpWWFUwnEQjizOqScwXXy2G8AuE8ssbKMin4IQe7bb+3wUTb&#10;N5+oPftcBAi7BBUU3teJlC4ryKCb2Jo4eHfbGPRBNrnUDb4D3FRyFkWxNFhyWCiwprSg7HF+GQW3&#10;NL2W0ZPwNNItzeOFzH+XrVLDQbdfg/DU+f/wX/uoFcziaQzfN+EJyO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zEIwgAAAN0AAAAPAAAAAAAAAAAAAAAAAJgCAABkcnMvZG93&#10;bnJldi54bWxQSwUGAAAAAAQABAD1AAAAhwMAAAAA&#10;" path="m,5l15,,30,,44,5r13,8l42,18r-15,l20,15,12,13,5,10,,5xe" fillcolor="#f3be00" stroked="f">
                          <v:path arrowok="t" o:connecttype="custom" o:connectlocs="0,5;15,0;30,0;44,5;57,13;42,18;27,18;20,15;12,13;5,10;0,5" o:connectangles="0,0,0,0,0,0,0,0,0,0,0"/>
                        </v:shape>
                        <v:shape id="Freeform 307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uv8YA&#10;AADdAAAADwAAAGRycy9kb3ducmV2LnhtbESPQWvCQBSE7wX/w/KEXqRuDFRDmo2IoLTgQa2X3h7Z&#10;1yQ0+zZm1yT9911B6HGYmW+YbD2aRvTUudqygsU8AkFcWF1zqeDyuXtJQDiPrLGxTAp+ycE6nzxl&#10;mGo78In6sy9FgLBLUUHlfZtK6YqKDLq5bYmD9207gz7IrpS6wyHATSPjKFpKgzWHhQpb2lZU/Jxv&#10;RgHO4q8mueLrgeRe7j+uUXKcXZR6no6bNxCeRv8ffrTftYJ4uVjB/U1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uv8YAAADdAAAADwAAAAAAAAAAAAAAAACYAgAAZHJz&#10;L2Rvd25yZXYueG1sUEsFBgAAAAAEAAQA9QAAAIsDAAAAAA==&#10;" path="m,5l15,,30,,44,5r13,8l42,18r-15,l20,15,12,13,5,10,,5e" filled="f" strokecolor="#e15520" strokeweight="0">
                          <v:path arrowok="t" o:connecttype="custom" o:connectlocs="0,5;15,0;30,0;44,5;57,13;42,18;27,18;20,15;12,13;5,10;0,5" o:connectangles="0,0,0,0,0,0,0,0,0,0,0"/>
                        </v:shape>
                        <v:shape id="Freeform 308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pxcQA&#10;AADdAAAADwAAAGRycy9kb3ducmV2LnhtbERPu27CMBTdK/EP1kViK04QQVWKQQjUqkMZGrp0u4pv&#10;k5T4OrKdR/v1eEDqeHTe2/1kWjGQ841lBekyAUFcWt1wpeDz8vL4BMIHZI2tZVLwSx72u9nDFnNt&#10;R/6goQiViCHsc1RQh9DlUvqyJoN+aTviyH1bZzBE6CqpHY4x3LRylSQbabDh2FBjR8eaymvRGwVr&#10;ecn+jkU/6axM38+v59OXO/wotZhPh2cQgabwL76737SC1SaNc+O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acXEAAAA3QAAAA8AAAAAAAAAAAAAAAAAmAIAAGRycy9k&#10;b3ducmV2LnhtbFBLBQYAAAAABAAEAPUAAACJAwAAAAA=&#10;" path="m65,25l,,65,25xe" fillcolor="#f3be00" stroked="f">
                          <v:path arrowok="t" o:connecttype="custom" o:connectlocs="65,25;0,0;65,25" o:connectangles="0,0,0"/>
                        </v:shape>
                        <v:shape id="Freeform 309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43cYA&#10;AADdAAAADwAAAGRycy9kb3ducmV2LnhtbESPQUsDMRSE70L/Q3gFbzbbHoquTYsWBS8itj3U22Pz&#10;uoluXpbNaxv99UYQehxm5htmscqhUycako9sYDqpQBE30XpuDey2zze3oJIgW+wik4FvSrBajq4W&#10;WNt45nc6baRVBcKpRgNOpK+1To2jgGkSe+LiHeIQUIocWm0HPBd46PSsquY6oOey4LCntaPma3MM&#10;BsTbD++ejvHzR9Y7PLzl1/1jNuZ6nB/uQQlluYT/2y/WwGw+vYO/N+U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643cYAAADdAAAADwAAAAAAAAAAAAAAAACYAgAAZHJz&#10;L2Rvd25yZXYueG1sUEsFBgAAAAAEAAQA9QAAAIsDAAAAAA==&#10;" path="m65,25l,,65,25xe" filled="f" strokecolor="#e15520" strokeweight="0">
                          <v:path arrowok="t" o:connecttype="custom" o:connectlocs="65,25;0,0;65,25" o:connectangles="0,0,0"/>
                        </v:shape>
                        <v:shape id="Freeform 310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BPb0A&#10;AADdAAAADwAAAGRycy9kb3ducmV2LnhtbERPSwrCMBDdC94hjOBOUyNKqUYRQXTjwuoBhmZsi82k&#10;NFHr7c1CcPl4//W2t414Uedrxxpm0wQEceFMzaWG2/UwSUH4gGywcUwaPuRhuxkO1pgZ9+YLvfJQ&#10;ihjCPkMNVQhtJqUvKrLop64ljtzddRZDhF0pTYfvGG4bqZJkKS3WHBsqbGlfUfHIn1ZDmqrz6bbA&#10;uWfVJ7PrcX+XMtd6POp3KxCB+vAX/9wno0EtVdwf38Qn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rBPb0AAADdAAAADwAAAAAAAAAAAAAAAACYAgAAZHJzL2Rvd25yZXYu&#10;eG1sUEsFBgAAAAAEAAQA9QAAAIIDAAAAAA==&#10;" path="m,5l17,,32,,45,5r12,7l45,17r-15,l20,17,12,15,7,10,,5xe" fillcolor="#f3be00" stroked="f">
                          <v:path arrowok="t" o:connecttype="custom" o:connectlocs="0,5;17,0;32,0;45,5;57,12;45,17;30,17;20,17;12,15;7,10;0,5" o:connectangles="0,0,0,0,0,0,0,0,0,0,0"/>
                        </v:shape>
                        <v:shape id="Freeform 311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A18UA&#10;AADdAAAADwAAAGRycy9kb3ducmV2LnhtbESPQWuDQBCF74X8h2UCvTWrFkI1WSUEhFzSUlPodeJO&#10;VOLOiruJtr++Wyj0+HjzvjdvW8ymF3caXWdZQbyKQBDXVnfcKPg4lU8vIJxH1thbJgVf5KDIFw9b&#10;zLSd+J3ulW9EgLDLUEHr/ZBJ6eqWDLqVHYiDd7GjQR/k2Eg94hTgppdJFK2lwY5DQ4sD7Vuqr9XN&#10;hDc+D89vR8fYT6U9e7Tp92uVKvW4nHcbEJ5m/3/8lz5oBck6ieF3TUC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ADXxQAAAN0AAAAPAAAAAAAAAAAAAAAAAJgCAABkcnMv&#10;ZG93bnJldi54bWxQSwUGAAAAAAQABAD1AAAAigMAAAAA&#10;" path="m,5l17,,32,,45,5r12,7l45,17r-15,l20,17,12,15,7,10,,5e" filled="f" strokecolor="#e15520" strokeweight="0">
                          <v:path arrowok="t" o:connecttype="custom" o:connectlocs="0,5;17,0;32,0;45,5;57,12;45,17;30,17;20,17;12,15;7,10;0,5" o:connectangles="0,0,0,0,0,0,0,0,0,0,0"/>
                        </v:shape>
                        <v:shape id="Freeform 312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4K8UA&#10;AADdAAAADwAAAGRycy9kb3ducmV2LnhtbESPQWvCQBSE7wX/w/IEb3XTHKREVymWYi9aEkXx9sg+&#10;k9Ds27C7auyv7wqCx2FmvmFmi9604kLON5YVvI0TEMSl1Q1XCnbbr9d3ED4ga2wtk4IbeVjMBy8z&#10;zLS9ck6XIlQiQthnqKAOocuk9GVNBv3YdsTRO1lnMETpKqkdXiPctDJNkok02HBcqLGjZU3lb3E2&#10;CnB13H+uNn/OHdY/ebEMN9zmhVKjYf8xBRGoD8/wo/2tFaSTNIX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7grxQAAAN0AAAAPAAAAAAAAAAAAAAAAAJgCAABkcnMv&#10;ZG93bnJldi54bWxQSwUGAAAAAAQABAD1AAAAigMAAAAA&#10;" path="m67,23l,,67,23xe" fillcolor="#f3be00" stroked="f">
                          <v:path arrowok="t" o:connecttype="custom" o:connectlocs="67,23;0,0;67,23" o:connectangles="0,0,0"/>
                        </v:shape>
                        <v:shape id="Freeform 313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0GsYA&#10;AADdAAAADwAAAGRycy9kb3ducmV2LnhtbESPQWvCQBSE74X+h+UJvdWNKYiNrmK1iqeC0Yu3R/aZ&#10;RHffxuxW0/56tyD0OMzMN8xk1lkjrtT62rGCQT8BQVw4XXOpYL9bvY5A+ICs0TgmBT/kYTZ9fppg&#10;pt2Nt3TNQykihH2GCqoQmkxKX1Rk0fddQxy9o2sthijbUuoWbxFujUyTZCgt1hwXKmxoUVFxzr+t&#10;gg/5uTfv5eX3a61PujOn/LAMC6Veet18DCJQF/7Dj/ZGK0iH6Rv8vY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T0GsYAAADdAAAADwAAAAAAAAAAAAAAAACYAgAAZHJz&#10;L2Rvd25yZXYueG1sUEsFBgAAAAAEAAQA9QAAAIsDAAAAAA==&#10;" path="m67,23l,,67,23xe" filled="f" strokecolor="#e15520" strokeweight="0">
                          <v:path arrowok="t" o:connecttype="custom" o:connectlocs="67,23;0,0;67,23" o:connectangles="0,0,0"/>
                        </v:shape>
                        <v:shape id="Freeform 314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pY8MA&#10;AADdAAAADwAAAGRycy9kb3ducmV2LnhtbESPQYvCMBSE7wv+h/AEL8uaWlS0GkVFYa9WF6+P5tkW&#10;m5fSRK3++o0geBxm5htmvmxNJW7UuNKygkE/AkGcWV1yruB42P1MQDiPrLGyTAoe5GC56HzNMdH2&#10;znu6pT4XAcIuQQWF93UipcsKMuj6tiYO3tk2Bn2QTS51g/cAN5WMo2gsDZYcFgqsaVNQdkmvRsG1&#10;GqVbO60zNuvnbnL623w/qVSq121XMxCeWv8Jv9u/WkE8jofwe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pY8MAAADdAAAADwAAAAAAAAAAAAAAAACYAgAAZHJzL2Rv&#10;d25yZXYueG1sUEsFBgAAAAAEAAQA9QAAAIgDAAAAAA==&#10;" path="m,7l7,2,15,r7,l29,r8,2l42,7r7,5l57,17,44,22r-17,l19,20,12,15,5,12,,7xe" fillcolor="#f3be00" stroked="f">
                          <v:path arrowok="t" o:connecttype="custom" o:connectlocs="0,7;7,2;15,0;22,0;29,0;37,2;42,7;49,12;57,17;44,22;27,22;19,20;12,15;5,12;0,7" o:connectangles="0,0,0,0,0,0,0,0,0,0,0,0,0,0,0"/>
                        </v:shape>
                        <v:shape id="Freeform 315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DksYA&#10;AADdAAAADwAAAGRycy9kb3ducmV2LnhtbESP0WrCQBRE34X+w3ILfRHdmGKQ1DWUkIDtk9p+wCV7&#10;TdJm78bsNsa/7xYKPg4zc4bZZpPpxEiDay0rWC0jEMSV1S3XCj4/ysUGhPPIGjvLpOBGDrLdw2yL&#10;qbZXPtJ48rUIEHYpKmi871MpXdWQQbe0PXHwznYw6IMcaqkHvAa46WQcRYk02HJYaLCnvKHq+/Rj&#10;FHwlZfk+6fmxuLRdkZ/fnvsDsVJPj9PrCwhPk7+H/9t7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wDksYAAADdAAAADwAAAAAAAAAAAAAAAACYAgAAZHJz&#10;L2Rvd25yZXYueG1sUEsFBgAAAAAEAAQA9QAAAIsDAAAAAA==&#10;" path="m,7l7,2,15,r7,l29,r8,2l42,7r7,5l57,17,44,22r-17,l19,20,12,15,5,12,,7e" filled="f" strokecolor="#e15520" strokeweight="0">
                          <v:path arrowok="t" o:connecttype="custom" o:connectlocs="0,7;7,2;15,0;22,0;29,0;37,2;42,7;49,12;57,17;44,22;27,22;19,20;12,15;5,12;0,7" o:connectangles="0,0,0,0,0,0,0,0,0,0,0,0,0,0,0"/>
                        </v:shape>
                        <v:shape id="Freeform 316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STcQA&#10;AADdAAAADwAAAGRycy9kb3ducmV2LnhtbESPwWrDMBBE74X8g9hAb40cU0zqRjGmJFB6KMTJByzW&#10;xjK2VsZSYzdfHxUKOQ4z84bZFrPtxZVG3zpWsF4lIIhrp1tuFJxPh5cNCB+QNfaOScEveSh2i6ct&#10;5tpNfKRrFRoRIexzVGBCGHIpfW3Iol+5gTh6FzdaDFGOjdQjThFue5kmSSYtthwXDA70Yajuqh+r&#10;4DbN/tVK6rEqv96+O7OvN9gp9bycy3cQgebwCP+3P7WCNEsz+HsTn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Uk3EAAAA3QAAAA8AAAAAAAAAAAAAAAAAmAIAAGRycy9k&#10;b3ducmV2LnhtbFBLBQYAAAAABAAEAPUAAACJAwAAAAA=&#10;" path="m70,30l,,70,30xe" fillcolor="#f3be00" stroked="f">
                          <v:path arrowok="t" o:connecttype="custom" o:connectlocs="70,30;0,0;70,30" o:connectangles="0,0,0"/>
                        </v:shape>
                        <v:shape id="Freeform 317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hjMYA&#10;AADdAAAADwAAAGRycy9kb3ducmV2LnhtbESPQWvCQBSE70L/w/IKvUjdmENso6towOKhClp/wCP7&#10;mo3Nvg3ZVeO/7wqCx2FmvmFmi9424kKdrx0rGI8SEMSl0zVXCo4/6/cPED4ga2wck4IbeVjMXwYz&#10;zLW78p4uh1CJCGGfowITQptL6UtDFv3ItcTR+3WdxRBlV0nd4TXCbSPTJMmkxZrjgsGWCkPl3+Fs&#10;FZxCMf50q9Nqux4a+2132de2QKXeXvvlFESgPjzDj/ZGK0izdAL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lhjMYAAADdAAAADwAAAAAAAAAAAAAAAACYAgAAZHJz&#10;L2Rvd25yZXYueG1sUEsFBgAAAAAEAAQA9QAAAIsDAAAAAA==&#10;" path="m70,30l,,70,30xe" filled="f" strokecolor="#e15520" strokeweight="0">
                          <v:path arrowok="t" o:connecttype="custom" o:connectlocs="70,30;0,0;70,30" o:connectangles="0,0,0"/>
                        </v:shape>
                        <v:shape id="Freeform 318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VO8IA&#10;AADdAAAADwAAAGRycy9kb3ducmV2LnhtbERPTYvCMBC9C/sfwizsTdMti9iuUWRBEBTEVvE6NLNt&#10;sZmUJtrqrzcHwePjfc+Xg2nEjTpXW1bwPYlAEBdW11wqOObr8QyE88gaG8uk4E4OlouP0RxTbXs+&#10;0C3zpQgh7FJUUHnfplK6oiKDbmJb4sD9286gD7Arpe6wD+GmkXEUTaXBmkNDhS39VVRcsqtRkF+z&#10;RxJtT6ef4bwztj8km3yvlfr6HFa/IDwN/i1+uTdaQTyNw9z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hU7wgAAAN0AAAAPAAAAAAAAAAAAAAAAAJgCAABkcnMvZG93&#10;bnJldi54bWxQSwUGAAAAAAQABAD1AAAAhwMAAAAA&#10;" path="m58,37l,,58,37r,l58,37r14,l87,42r15,8l112,62r-7,l97,62r-7,l82,60,72,55,68,50,60,45,58,37xe" fillcolor="#f3be00" stroked="f">
                          <v:path arrowok="t" o:connecttype="custom" o:connectlocs="58,37;0,0;58,37;58,37;58,37;72,37;87,42;102,50;112,62;105,62;97,62;90,62;82,60;72,55;68,50;60,45;58,37" o:connectangles="0,0,0,0,0,0,0,0,0,0,0,0,0,0,0,0,0"/>
                        </v:shape>
                        <v:shape id="Freeform 319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jysQA&#10;AADdAAAADwAAAGRycy9kb3ducmV2LnhtbESPUWvCMBSF3wX/Q7jC3jRdYWKrUcZgY9Ah2O0HXJpr&#10;U21uSpLZ+u+XwWCPh3POdzi7w2R7cSMfOscKHlcZCOLG6Y5bBV+fr8sNiBCRNfaOScGdAhz289kO&#10;S+1GPtGtjq1IEA4lKjAxDqWUoTFkMazcQJy8s/MWY5K+ldrjmOC2l3mWraXFjtOCwYFeDDXX+tsq&#10;qOvKGP3mjsUdq8vTR+vxOFZKPSym5y2ISFP8D/+137WCfJ0X8PsmP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48rEAAAA3QAAAA8AAAAAAAAAAAAAAAAAmAIAAGRycy9k&#10;b3ducmV2LnhtbFBLBQYAAAAABAAEAPUAAACJAwAAAAA=&#10;" path="m58,37l,,58,37r,l58,37r14,l87,42r15,8l112,62r-7,l97,62r-7,l82,60,72,55,68,50,60,45,58,37e" filled="f" strokecolor="#e15520" strokeweight="0">
                          <v:path arrowok="t" o:connecttype="custom" o:connectlocs="58,37;0,0;58,37;58,37;58,37;72,37;87,42;102,50;112,62;105,62;97,62;90,62;82,60;72,55;68,50;60,45;58,37" o:connectangles="0,0,0,0,0,0,0,0,0,0,0,0,0,0,0,0,0"/>
                        </v:shape>
                        <v:shape id="Freeform 320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y78EA&#10;AADdAAAADwAAAGRycy9kb3ducmV2LnhtbERPy4rCMBTdC/5DuIK7MfVBkWoUEXzNgPheX5prW2xu&#10;ShO18/eTxYDLw3lP540pxYtqV1hW0O9FIIhTqwvOFFzOq68xCOeRNZaWScEvOZjP2q0pJtq++Uiv&#10;k89ECGGXoILc+yqR0qU5GXQ9WxEH7m5rgz7AOpO6xncIN6UcRFEsDRYcGnKsaJlT+jg9jYLj6Htf&#10;7Po/1836MNohx7fH8HxTqttpFhMQnhr/Ef+7t1rBIB6G/eFNeA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Xcu/BAAAA3QAAAA8AAAAAAAAAAAAAAAAAmAIAAGRycy9kb3du&#10;cmV2LnhtbFBLBQYAAAAABAAEAPUAAACGAwAAAAA=&#10;" path="m57,32l,,57,32r,l57,32r18,3l90,40r12,7l115,57r-8,3l100,60r-10,l82,55,75,52,67,47,62,40,57,32xe" fillcolor="#f3be00" stroked="f">
                          <v:path arrowok="t" o:connecttype="custom" o:connectlocs="57,32;0,0;57,32;57,32;57,32;75,35;90,40;102,47;115,57;107,60;100,60;90,60;82,55;75,52;67,47;62,40;57,32" o:connectangles="0,0,0,0,0,0,0,0,0,0,0,0,0,0,0,0,0"/>
                        </v:shape>
                        <v:shape id="Freeform 321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w8cYA&#10;AADdAAAADwAAAGRycy9kb3ducmV2LnhtbESPQWsCMRSE74X+h/AKvdXsWgjtahQpFLR7sFXB63Pz&#10;3F1MXpZN1PXfN0Khx2FmvmGm88FZcaE+tJ415KMMBHHlTcu1ht328+UNRIjIBq1n0nCjAPPZ48MU&#10;C+Ov/EOXTaxFgnAoUEMTY1dIGaqGHIaR74iTd/S9w5hkX0vT4zXBnZXjLFPSYctpocGOPhqqTpuz&#10;03D4UuV7ecu/3b7srN0e1Xq1Ulo/Pw2LCYhIQ/wP/7WXRsNYveZwf5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w8cYAAADdAAAADwAAAAAAAAAAAAAAAACYAgAAZHJz&#10;L2Rvd25yZXYueG1sUEsFBgAAAAAEAAQA9QAAAIsDAAAAAA==&#10;" path="m57,32l,,57,32r,l57,32r18,3l90,40r12,7l115,57r-8,3l100,60r-10,l82,55,75,52,67,47,62,40,57,32e" filled="f" strokecolor="#e15520" strokeweight="0">
                          <v:path arrowok="t" o:connecttype="custom" o:connectlocs="57,32;0,0;57,32;57,32;57,32;75,35;90,40;102,47;115,57;107,60;100,60;90,60;82,55;75,52;67,47;62,40;57,32" o:connectangles="0,0,0,0,0,0,0,0,0,0,0,0,0,0,0,0,0"/>
                        </v:shape>
                        <v:shape id="Freeform 322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Y6cMA&#10;AADdAAAADwAAAGRycy9kb3ducmV2LnhtbESPS2vCQBSF9wX/w3AFd3WStASJjuKDgtvadn/JXJNo&#10;5s6QmZjYX98RhC4P5/FxVpvRtOJGnW8sK0jnCQji0uqGKwXfXx+vCxA+IGtsLZOCO3nYrCcvKyy0&#10;HfiTbqdQiTjCvkAFdQiukNKXNRn0c+uIo3e2ncEQZVdJ3eEQx00rsyTJpcGGI6FGR/uayuupN5Er&#10;+/43D/Y9HQ7746XZ/aTOpUrNpuN2CSLQGP7Dz/ZRK8jytwwe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aY6cMAAADdAAAADwAAAAAAAAAAAAAAAACYAgAAZHJzL2Rv&#10;d25yZXYueG1sUEsFBgAAAAAEAAQA9QAAAIgDAAAAAA==&#10;" path="m60,30l,,60,30xe" fillcolor="#f3be00" stroked="f">
                          <v:path arrowok="t" o:connecttype="custom" o:connectlocs="60,30;0,0;60,30" o:connectangles="0,0,0"/>
                        </v:shape>
                        <v:shape id="Freeform 323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JCsYA&#10;AADdAAAADwAAAGRycy9kb3ducmV2LnhtbESPQWvCQBSE70L/w/IKvekmCmKja9CC4MEWaxWvr9nX&#10;JLj7NmZXTf99VxB6HGbmG2aWd9aIK7W+dqwgHSQgiAunay4V7L9W/QkIH5A1Gsek4Jc85POn3gwz&#10;7W78SdddKEWEsM9QQRVCk0npi4os+oFriKP341qLIcq2lLrFW4RbI4dJMpYWa44LFTb0VlFx2l2s&#10;gtf16nA8L8+btPtIzNZ9vy9NHZR6ee4WUxCBuvAffrTXWsFwPBrB/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/JCsYAAADdAAAADwAAAAAAAAAAAAAAAACYAgAAZHJz&#10;L2Rvd25yZXYueG1sUEsFBgAAAAAEAAQA9QAAAIsDAAAAAA==&#10;" path="m60,30l,,60,30xe" filled="f" strokecolor="#e15520" strokeweight="0">
                          <v:path arrowok="t" o:connecttype="custom" o:connectlocs="60,30;0,0;60,30" o:connectangles="0,0,0"/>
                        </v:shape>
                        <v:shape id="Freeform 324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kNMUA&#10;AADdAAAADwAAAGRycy9kb3ducmV2LnhtbESPQWvCQBSE70L/w/KE3nSjFZHoKkEItL1VLb0+s88k&#10;mH0bdtck7a/vCoLHYWa+YTa7wTSiI+drywpm0wQEcWF1zaWC0zGfrED4gKyxsUwKfsnDbvsy2mCq&#10;bc9f1B1CKSKEfYoKqhDaVEpfVGTQT21LHL2LdQZDlK6U2mEf4aaR8yRZSoM1x4UKW9pXVFwPN6Mg&#10;O64c+f76993e8v3Hucs/f7KZUq/jIVuDCDSEZ/jRftcK5su3Bd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eQ0xQAAAN0AAAAPAAAAAAAAAAAAAAAAAJgCAABkcnMv&#10;ZG93bnJldi54bWxQSwUGAAAAAAQABAD1AAAAigMAAAAA&#10;" path="m47,43l,,47,43xm47,43l62,53r8,10l72,68r,7l72,83r,5l65,88,57,83,52,78,47,73,45,65r,-7l45,50r2,-7xe" fillcolor="#f3be00" stroked="f">
                          <v:path arrowok="t" o:connecttype="custom" o:connectlocs="47,43;0,0;47,43;47,43;62,53;70,63;72,68;72,75;72,83;72,88;65,88;57,83;52,78;47,73;45,65;45,58;45,50;47,43" o:connectangles="0,0,0,0,0,0,0,0,0,0,0,0,0,0,0,0,0,0"/>
                          <o:lock v:ext="edit" verticies="t"/>
                        </v:shape>
                        <v:shape id="Freeform 325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yfsgA&#10;AADdAAAADwAAAGRycy9kb3ducmV2LnhtbESPQWvCQBSE70L/w/IKXkqzqVop0VWKKNjipSoEb4/s&#10;azY1+zZkV0399V2h4HGYmW+Y6byztThT6yvHCl6SFARx4XTFpYL9bvX8BsIHZI21Y1LwSx7ms4fe&#10;FDPtLvxF520oRYSwz1CBCaHJpPSFIYs+cQ1x9L5dazFE2ZZSt3iJcFvLQZqOpcWK44LBhhaGiuP2&#10;ZBV85KMdXz/zp+PS/OyLdLS5Lg8bpfqP3fsERKAu3MP/7bVWMBgPX+H2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ZHJ+yAAAAN0AAAAPAAAAAAAAAAAAAAAAAJgCAABk&#10;cnMvZG93bnJldi54bWxQSwUGAAAAAAQABAD1AAAAjQMAAAAA&#10;" path="m47,43l,,47,43xe" filled="f" strokecolor="#e15520" strokeweight="0">
                          <v:path arrowok="t" o:connecttype="custom" o:connectlocs="47,43;0,0;47,43" o:connectangles="0,0,0"/>
                        </v:shape>
                        <v:shape id="Freeform 326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ndsUA&#10;AADdAAAADwAAAGRycy9kb3ducmV2LnhtbESPQWvCQBSE7wX/w/KE3nRjAkGjq1Rti+LJWOj1kX0m&#10;odm3Ibtq2l/vCkKPw8x8wyxWvWnElTpXW1YwGUcgiAuray4VfJ0+RlMQziNrbCyTgl9ysFoOXhaY&#10;aXvjI11zX4oAYZehgsr7NpPSFRUZdGPbEgfvbDuDPsiulLrDW4CbRsZRlEqDNYeFClvaVFT85Bej&#10;4Pvg/or1eh+/4zaJZ5p495knSr0O+7c5CE+9/w8/2zutIE6TFB5vw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ad2xQAAAN0AAAAPAAAAAAAAAAAAAAAAAJgCAABkcnMv&#10;ZG93bnJldi54bWxQSwUGAAAAAAQABAD1AAAAigMAAAAA&#10;" path="m2,l17,10r8,10l27,25r,7l27,40r,5l20,45,12,40,7,35,2,30,,22,,15,,7,2,e" filled="f" strokecolor="#e15520" strokeweight="0">
                          <v:path arrowok="t" o:connecttype="custom" o:connectlocs="2,0;17,10;25,20;27,25;27,32;27,40;27,45;20,45;12,40;7,35;2,30;0,22;0,15;0,7;2,0" o:connectangles="0,0,0,0,0,0,0,0,0,0,0,0,0,0,0"/>
                        </v:shape>
                        <v:shape id="Freeform 327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evsYA&#10;AADdAAAADwAAAGRycy9kb3ducmV2LnhtbESPzWrCQBSF9wXfYbhCd3VSrYlNMxGpiK4EY1vo7pK5&#10;TUIzd0JmqunbO4Lg8nB+Pk62HEwrTtS7xrKC50kEgri0uuFKwcdx87QA4TyyxtYyKfgnB8t89JBh&#10;qu2ZD3QqfCXCCLsUFdTed6mUrqzJoJvYjjh4P7Y36IPsK6l7PIdx08ppFMXSYMOBUGNH7zWVv8Wf&#10;CZD5d/H6si99XK0Xyar7ZJ59bZV6HA+rNxCeBn8P39o7rWAazxK4vglP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3evsYAAADdAAAADwAAAAAAAAAAAAAAAACYAgAAZHJz&#10;L2Rvd25yZXYueG1sUEsFBgAAAAAEAAQA9QAAAIsDAAAAAA==&#10;" path="m32,50l,,32,50xm30,50r12,7l52,70r3,12l52,95,47,92,40,90,35,85,32,77,28,72r,-7l28,57r2,-7xe" fillcolor="#f3be00" stroked="f">
                          <v:path arrowok="t" o:connecttype="custom" o:connectlocs="32,50;0,0;32,50;30,50;42,57;52,70;55,82;52,95;47,92;40,90;35,85;32,77;28,72;28,65;28,57;30,50" o:connectangles="0,0,0,0,0,0,0,0,0,0,0,0,0,0,0,0"/>
                          <o:lock v:ext="edit" verticies="t"/>
                        </v:shape>
                        <v:shape id="Freeform 328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SZ8EA&#10;AADdAAAADwAAAGRycy9kb3ducmV2LnhtbERPy4rCMBTdD/gP4QruxtQKZaxG0QFBBzf1tb4016bY&#10;3JQmo/XvzWJglofzXqx624gHdb52rGAyTkAQl07XXCk4n7afXyB8QNbYOCYFL/KwWg4+Fphr9+SC&#10;HsdQiRjCPkcFJoQ2l9KXhiz6sWuJI3dzncUQYVdJ3eEzhttGpkmSSYs1xwaDLX0bKu/HX6vgXlz2&#10;7WZ6+Nm7bHsN6cHgbFIoNRr26zmIQH34F/+5d1pBmk3j3PgmP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UmfBAAAA3QAAAA8AAAAAAAAAAAAAAAAAmAIAAGRycy9kb3du&#10;cmV2LnhtbFBLBQYAAAAABAAEAPUAAACGAwAAAAA=&#10;" path="m32,50l,,32,50xe" filled="f" strokecolor="#e15520" strokeweight="0">
                          <v:path arrowok="t" o:connecttype="custom" o:connectlocs="32,50;0,0;32,50" o:connectangles="0,0,0"/>
                        </v:shape>
                        <v:shape id="Freeform 329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zBMQA&#10;AADdAAAADwAAAGRycy9kb3ducmV2LnhtbESPQWvCQBSE74L/YXmCN92YgGh0lWq1KJ6MhV4f2WcS&#10;mn0bsluN/fXdguBxmJlvmOW6M7W4Uesqywom4wgEcW51xYWCz8t+NAPhPLLG2jIpeJCD9arfW2Kq&#10;7Z3PdMt8IQKEXYoKSu+bVEqXl2TQjW1DHLyrbQ36INtC6hbvAW5qGUfRVBqsOCyU2NC2pPw7+zEK&#10;vk7uN99sjvEO35N4rokPH1mi1HDQvS1AeOr8K/xsH7SCeJrM4f9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MwTEAAAA3QAAAA8AAAAAAAAAAAAAAAAAmAIAAGRycy9k&#10;b3ducmV2LnhtbFBLBQYAAAAABAAEAPUAAACJAwAAAAA=&#10;" path="m2,l14,7,24,20r3,12l24,45,19,42,12,40,7,35,4,27,,22,,15,,7,2,e" filled="f" strokecolor="#e15520" strokeweight="0">
                          <v:path arrowok="t" o:connecttype="custom" o:connectlocs="2,0;14,7;24,20;27,32;24,45;19,42;12,40;7,35;4,27;0,22;0,15;0,7;2,0" o:connectangles="0,0,0,0,0,0,0,0,0,0,0,0,0"/>
                        </v:shape>
                        <v:shape id="Freeform 330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608AA&#10;AADdAAAADwAAAGRycy9kb3ducmV2LnhtbERP3WrCMBS+H/gO4Qy8m8mKiFajFJno3Zj1AQ7NWVPW&#10;nJQk0/r25kLw8uP73+xG14srhdh51vA5UyCIG286bjVc6sPHEkRMyAZ7z6ThThF228nbBkvjb/xD&#10;13NqRQ7hWKIGm9JQShkbSw7jzA/Emfv1wWHKMLTSBLzlcNfLQqmFdNhxbrA40N5S83f+dxrqqnZf&#10;xTK0lbqs6ur72Fh1j1pP38dqDSLRmF7ip/tkNBSLed6f3+Qn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Y608AAAADdAAAADwAAAAAAAAAAAAAAAACYAgAAZHJzL2Rvd25y&#10;ZXYueG1sUEsFBgAAAAAEAAQA9QAAAIUDAAAAAA==&#10;" path="m30,50l,,30,50xm30,50l42,60r8,10l55,82,52,97,45,95,40,90,35,85,30,80,27,72r,-7l27,57r3,-7xe" fillcolor="#f3be00" stroked="f">
                          <v:path arrowok="t" o:connecttype="custom" o:connectlocs="30,50;0,0;30,50;30,50;42,60;50,70;55,82;52,97;45,95;40,90;35,85;30,80;27,72;27,65;27,57;30,50" o:connectangles="0,0,0,0,0,0,0,0,0,0,0,0,0,0,0,0"/>
                          <o:lock v:ext="edit" verticies="t"/>
                        </v:shape>
                        <v:shape id="Freeform 331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DssgA&#10;AADdAAAADwAAAGRycy9kb3ducmV2LnhtbESPW2sCMRSE34X+h3AKfSk1q4jI1ihFbRG84KVQHw+b&#10;42bp5mTZpLr6641Q8HGYmW+Y4bixpThR7QvHCjrtBARx5nTBuYLv/efbAIQPyBpLx6TgQh7Go6fW&#10;EFPtzryl0y7kIkLYp6jAhFClUvrMkEXfdhVx9I6uthiirHOpazxHuC1lN0n60mLBccFgRRND2e/u&#10;zyqQi1dDP73Vga9fm/1ySrPFupgp9fLcfLyDCNSER/i/PdcKuv1eB+5v4hO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jEOyyAAAAN0AAAAPAAAAAAAAAAAAAAAAAJgCAABk&#10;cnMvZG93bnJldi54bWxQSwUGAAAAAAQABAD1AAAAjQMAAAAA&#10;" path="m30,50l,,30,50xe" filled="f" strokecolor="#e15520" strokeweight="0">
                          <v:path arrowok="t" o:connecttype="custom" o:connectlocs="30,50;0,0;30,50" o:connectangles="0,0,0"/>
                        </v:shape>
                        <v:shape id="Freeform 332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KVcIA&#10;AADdAAAADwAAAGRycy9kb3ducmV2LnhtbESPQYvCMBSE78L+h/CEvWlq2S2laxQpiF7VPXh8JG/b&#10;YvNSmqyp/94IC3scZuYbZr2dbC/uNPrOsYLVMgNBrJ3puFHwfdkvShA+IBvsHZOCB3nYbt5ma6yM&#10;i3yi+zk0IkHYV6igDWGopPS6JYt+6Qbi5P240WJIcmykGTEmuO1lnmWFtNhxWmhxoLolfTv/WgWH&#10;LuqyqevPh/OXa6aLWNopKvU+n3ZfIAJN4T/81z4aBXnxkcPr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MpVwgAAAN0AAAAPAAAAAAAAAAAAAAAAAJgCAABkcnMvZG93&#10;bnJldi54bWxQSwUGAAAAAAQABAD1AAAAhwMAAAAA&#10;" path="m3,l15,10r8,10l28,32,25,47,18,45,13,40,8,35,3,30,,22,,15,,7,3,xe" filled="f" strokecolor="#e15520" strokeweight="0">
                          <v:path arrowok="t" o:connecttype="custom" o:connectlocs="3,0;15,10;23,20;28,32;25,47;18,45;13,40;8,35;3,30;0,22;0,15;0,7;3,0" o:connectangles="0,0,0,0,0,0,0,0,0,0,0,0,0"/>
                        </v:shape>
                        <v:shape id="Freeform 333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lV8YA&#10;AADdAAAADwAAAGRycy9kb3ducmV2LnhtbESPQWsCMRSE74X+h/AK3mrWWJayGqVUROmtWkFvj81z&#10;d3Hzsk3Sde2vbwqFHoeZ+YaZLwfbip58aBxrmIwzEMSlMw1XGj7268dnECEiG2wdk4YbBVgu7u/m&#10;WBh35Xfqd7ESCcKhQA11jF0hZShrshjGriNO3tl5izFJX0nj8ZrgtpUqy3JpseG0UGNHrzWVl92X&#10;1bBW6vTWTdUq+EP5aSfH702fr7QePQwvMxCRhvgf/mtvjQaVP03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lV8YAAADdAAAADwAAAAAAAAAAAAAAAACYAgAAZHJz&#10;L2Rvd25yZXYueG1sUEsFBgAAAAAEAAQA9QAAAIsDAAAAAA==&#10;" path="m50,40l,,50,40xm50,40l62,50,72,60r3,5l75,72r,5l72,85,65,82,60,80,55,75,50,70,47,62,45,55r2,-8l50,40xe" fillcolor="#f3be00" stroked="f">
                          <v:path arrowok="t" o:connecttype="custom" o:connectlocs="50,40;0,0;50,40;50,40;62,50;72,60;75,65;75,72;75,77;72,85;65,82;60,80;55,75;50,70;47,62;45,55;47,47;50,40" o:connectangles="0,0,0,0,0,0,0,0,0,0,0,0,0,0,0,0,0,0"/>
                          <o:lock v:ext="edit" verticies="t"/>
                        </v:shape>
                        <v:shape id="Freeform 334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JYMUA&#10;AADdAAAADwAAAGRycy9kb3ducmV2LnhtbESPQWsCMRSE7wX/Q3gFL6VmFSuyNYoIBaUn3Ravj81r&#10;suzmZdmk6+qvNwWhx2Hmm2FWm8E1oqcuVJ4VTCcZCOLS64qNgq/i43UJIkRkjY1nUnClAJv16GmF&#10;ufYXPlJ/ikakEg45KrAxtrmUobTkMEx8S5y8H985jEl2RuoOL6ncNXKWZQvpsOK0YLGlnaWyPv06&#10;BbO9PZj+PNTmhW/Vd/12+4xFodT4edi+g4g0xP/wg97rxC3mc/h7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AlgxQAAAN0AAAAPAAAAAAAAAAAAAAAAAJgCAABkcnMv&#10;ZG93bnJldi54bWxQSwUGAAAAAAQABAD1AAAAigMAAAAA&#10;" path="m50,40l,,50,40xe" filled="f" strokecolor="#e15520" strokeweight="0">
                          <v:path arrowok="t" o:connecttype="custom" o:connectlocs="50,40;0,0;50,40" o:connectangles="0,0,0"/>
                        </v:shape>
                        <v:shape id="Freeform 335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qjMUA&#10;AADdAAAADwAAAGRycy9kb3ducmV2LnhtbESPT4vCMBTE7wt+h/AEb2vqny1SjSILCyKysLoevD2a&#10;Z1NtXkoTa/32G0HY4zAzv2EWq85WoqXGl44VjIYJCOLc6ZILBb+Hr/cZCB+QNVaOScGDPKyWvbcF&#10;Ztrd+YfafShEhLDPUIEJoc6k9Lkhi37oauLonV1jMUTZFFI3eI9wW8lxkqTSYslxwWBNn4by6/5m&#10;FUzOk60+HW3q00Pi2sdlR+bbKzXod+s5iEBd+A+/2hutYJxOP+D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aqMxQAAAN0AAAAPAAAAAAAAAAAAAAAAAJgCAABkcnMv&#10;ZG93bnJldi54bWxQSwUGAAAAAAQABAD1AAAAigMAAAAA&#10;" path="m5,l17,10,27,20r3,5l30,32r,5l27,45,20,42,15,40,10,35,5,30,2,22,,15,2,7,5,e" filled="f" strokecolor="#e15520" strokeweight="0">
                          <v:path arrowok="t" o:connecttype="custom" o:connectlocs="5,0;17,10;27,20;30,25;30,32;30,37;27,45;20,42;15,40;10,35;5,30;2,22;0,15;2,7;5,0" o:connectangles="0,0,0,0,0,0,0,0,0,0,0,0,0,0,0"/>
                        </v:shape>
                        <v:shape id="Freeform 336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jm8UA&#10;AADdAAAADwAAAGRycy9kb3ducmV2LnhtbESPQWsCMRSE7wX/Q3hCbzWp6FJWo1RB68FLtwU9PjbP&#10;3cXNy5JEXf31TaHQ4zAz3zDzZW9bcSUfGscaXkcKBHHpTMOVhu+vzcsbiBCRDbaOScOdAiwXg6c5&#10;5sbd+JOuRaxEgnDIUUMdY5dLGcqaLIaR64iTd3LeYkzSV9J4vCW4beVYqUxabDgt1NjRuqbyXFys&#10;hrU6TbfFh9lncfXwe3VcKXXotX4e9u8zEJH6+B/+a++MhnE2ye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CObxQAAAN0AAAAPAAAAAAAAAAAAAAAAAJgCAABkcnMv&#10;ZG93bnJldi54bWxQSwUGAAAAAAQABAD1AAAAigMAAAAA&#10;" path="m45,50l,,45,50xm45,50r14,8l67,68r2,7l69,80r,8l69,95,62,93,55,88,50,85,45,78,42,73r,-8l42,58r3,-8xe" fillcolor="#f3be00" stroked="f">
                          <v:path arrowok="t" o:connecttype="custom" o:connectlocs="45,50;0,0;45,50;45,50;59,58;67,68;69,75;69,80;69,88;69,95;62,93;55,88;50,85;45,78;42,73;42,65;42,58;45,50" o:connectangles="0,0,0,0,0,0,0,0,0,0,0,0,0,0,0,0,0,0"/>
                          <o:lock v:ext="edit" verticies="t"/>
                        </v:shape>
                        <v:shape id="Freeform 337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fescA&#10;AADdAAAADwAAAGRycy9kb3ducmV2LnhtbESPQWvCQBSE74L/YXlCL6Kb2qKSuooKQg+tEi30+si+&#10;ZqPZtyG7xvTfdwuCx2FmvmEWq85WoqXGl44VPI8TEMS50yUXCr5Ou9EchA/IGivHpOCXPKyW/d4C&#10;U+1unFF7DIWIEPYpKjAh1KmUPjdk0Y9dTRy9H9dYDFE2hdQN3iLcVnKSJFNpseS4YLCmraH8crxa&#10;Ba07nDL7me3PybfZfLxshvPzdq/U06Bbv4EI1IVH+N5+1wom09cZ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tn3rHAAAA3QAAAA8AAAAAAAAAAAAAAAAAmAIAAGRy&#10;cy9kb3ducmV2LnhtbFBLBQYAAAAABAAEAPUAAACMAwAAAAA=&#10;" path="m45,50l,,45,50xe" filled="f" strokecolor="#e15520" strokeweight="0">
                          <v:path arrowok="t" o:connecttype="custom" o:connectlocs="45,50;0,0;45,50" o:connectangles="0,0,0"/>
                        </v:shape>
                        <v:shape id="Freeform 338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l4sMA&#10;AADdAAAADwAAAGRycy9kb3ducmV2LnhtbERPy2rCQBTdC/7DcIXumomxSBszitoHlq6aCm4vmWsS&#10;zNwJmWkS/frOouDycN7ZZjSN6KlztWUF8ygGQVxYXXOp4Pjz/vgMwnlkjY1lUnAlB5v1dJJhqu3A&#10;39TnvhQhhF2KCirv21RKV1Rk0EW2JQ7c2XYGfYBdKXWHQwg3jUzieCkN1hwaKmxpX1FxyX+NgtOX&#10;uxW73Wfyhq+L5EUTHz7yhVIPs3G7AuFp9Hfxv/ugFSTLpzA3vA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jl4sMAAADdAAAADwAAAAAAAAAAAAAAAACYAgAAZHJzL2Rv&#10;d25yZXYueG1sUEsFBgAAAAAEAAQA9QAAAIgDAAAAAA==&#10;" path="m3,l17,8r8,10l27,25r,5l27,38r,7l20,43,13,38,8,35,3,28,,23,,15,,8,3,e" filled="f" strokecolor="#e15520" strokeweight="0">
                          <v:path arrowok="t" o:connecttype="custom" o:connectlocs="3,0;17,8;25,18;27,25;27,30;27,38;27,45;20,43;13,38;8,35;3,28;0,23;0,15;0,8;3,0" o:connectangles="0,0,0,0,0,0,0,0,0,0,0,0,0,0,0"/>
                        </v:shape>
                        <v:shape id="Freeform 339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t9sYA&#10;AADdAAAADwAAAGRycy9kb3ducmV2LnhtbESPQWvCQBSE74X+h+UVvJS6aZDYpm5ECoKQXoxevL1m&#10;X5OQ7Nuwu2r677tCweMwM98wq/VkBnEh5zvLCl7nCQji2uqOGwXHw/blDYQPyBoHy6Tglzysi8eH&#10;FebaXnlPlyo0IkLY56igDWHMpfR1Swb93I7E0fuxzmCI0jVSO7xGuBlkmiSZNNhxXGhxpM+W6r46&#10;GwXOlKdSp5vv568us/0hK49eLpWaPU2bDxCBpnAP/7d3WkGaLd7h9iY+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t9sYAAADdAAAADwAAAAAAAAAAAAAAAACYAgAAZHJz&#10;L2Rvd25yZXYueG1sUEsFBgAAAAAEAAQA9QAAAIsDAAAAAA==&#10;" path="m42,45l,,42,45xm42,45r13,7l65,62r2,5l67,75r,7l67,90,60,87,52,82,47,80,42,72,40,67,37,60r,-8l42,45xe" fillcolor="#f3be00" stroked="f">
                          <v:path arrowok="t" o:connecttype="custom" o:connectlocs="42,45;0,0;42,45;42,45;55,52;65,62;67,67;67,75;67,82;67,90;60,87;52,82;47,80;42,72;40,67;37,60;37,52;42,45" o:connectangles="0,0,0,0,0,0,0,0,0,0,0,0,0,0,0,0,0,0"/>
                          <o:lock v:ext="edit" verticies="t"/>
                        </v:shape>
                        <v:shape id="Freeform 340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n3MMA&#10;AADdAAAADwAAAGRycy9kb3ducmV2LnhtbERPy4rCMBTdD/gP4QqzEU0VFK1GUWcEQRe+PuDSXNti&#10;c1OSTK1+/WQxMMvDeS9WralEQ86XlhUMBwkI4szqknMFt+uuPwXhA7LGyjIpeJGH1bLzscBU2yef&#10;qbmEXMQQ9ikqKEKoUyl9VpBBP7A1ceTu1hkMEbpcaofPGG4qOUqSiTRYcmwosKZtQdnj8mMUPHzv&#10;XZ6+9pvx7PtK723ljvX9oNRnt13PQQRqw7/4z73XCkaTcdwf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n3MMAAADdAAAADwAAAAAAAAAAAAAAAACYAgAAZHJzL2Rv&#10;d25yZXYueG1sUEsFBgAAAAAEAAQA9QAAAIgDAAAAAA==&#10;" path="m42,45l,,42,45xe" filled="f" strokecolor="#e15520" strokeweight="0">
                          <v:path arrowok="t" o:connecttype="custom" o:connectlocs="42,45;0,0;42,45" o:connectangles="0,0,0"/>
                        </v:shape>
                        <v:shape id="Freeform 341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6UsQA&#10;AADdAAAADwAAAGRycy9kb3ducmV2LnhtbESPT4vCMBTE7wt+h/AEb2uqskWqUUQQFpGF9c/B26N5&#10;NtXmpTTZWr+9WRA8DjPzG2a+7GwlWmp86VjBaJiAIM6dLrlQcDxsPqcgfEDWWDkmBQ/ysFz0PuaY&#10;aXfnX2r3oRARwj5DBSaEOpPS54Ys+qGriaN3cY3FEGVTSN3gPcJtJcdJkkqLJccFgzWtDeW3/Z9V&#10;MLlMtvp8sqlPD4lrH9cdmR+v1KDfrWYgAnXhHX61v7WCcfo1gv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DOlLEAAAA3QAAAA8AAAAAAAAAAAAAAAAAmAIAAGRycy9k&#10;b3ducmV2LnhtbFBLBQYAAAAABAAEAPUAAACJAwAAAAA=&#10;" path="m5,l18,7,28,17r2,5l30,30r,7l30,45,23,42,15,37,10,35,5,27,3,22,,15,,7,5,e" filled="f" strokecolor="#e15520" strokeweight="0">
                          <v:path arrowok="t" o:connecttype="custom" o:connectlocs="5,0;18,7;28,17;30,22;30,30;30,37;30,45;23,42;15,37;10,35;5,27;3,22;0,15;0,7;5,0" o:connectangles="0,0,0,0,0,0,0,0,0,0,0,0,0,0,0"/>
                        </v:shape>
                        <v:shape id="Freeform 342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gaMMA&#10;AADdAAAADwAAAGRycy9kb3ducmV2LnhtbESPQWvCQBSE7wX/w/KE3urGQKWkboIohV4qxOr9kX3d&#10;BLNvY/ZV03/fFQo9DjPzDbOuJt+rK42xC2xguchAETfBduwMHD/fnl5ARUG22AcmAz8UoSpnD2ss&#10;bLhxTdeDOJUgHAs00IoMhdaxacljXISBOHlfYfQoSY5O2xFvCe57nWfZSnvsOC20ONC2peZ8+PYG&#10;dk6cHmztuJbTfue0++DLxpjH+bR5BSU0yX/4r/1uDeSr5xzub9IT0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ggaMMAAADdAAAADwAAAAAAAAAAAAAAAACYAgAAZHJzL2Rv&#10;d25yZXYueG1sUEsFBgAAAAAEAAQA9QAAAIgDAAAAAA==&#10;" path="m52,40l,,52,40xm52,37l65,47,75,57r2,5l77,70r,5l77,82r-7,l62,77,57,72,52,67,50,60,47,55r3,-8l52,37xe" fillcolor="#f3be00" stroked="f">
                          <v:path arrowok="t" o:connecttype="custom" o:connectlocs="52,40;0,0;52,40;52,37;65,47;75,57;77,62;77,70;77,75;77,82;70,82;62,77;57,72;52,67;50,60;47,55;50,47;52,37" o:connectangles="0,0,0,0,0,0,0,0,0,0,0,0,0,0,0,0,0,0"/>
                          <o:lock v:ext="edit" verticies="t"/>
                        </v:shape>
                        <v:shape id="Freeform 343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bxsYA&#10;AADdAAAADwAAAGRycy9kb3ducmV2LnhtbESPT2vCQBTE70K/w/IKvemmEf8QXaUohd5qYwSPz+wz&#10;Ccm+Ddk1pt++KxQ8DjPzG2a9HUwjeupcZVnB+yQCQZxbXXGhIDt+jpcgnEfW2FgmBb/kYLt5Ga0x&#10;0fbOP9SnvhABwi5BBaX3bSKly0sy6Ca2JQ7e1XYGfZBdIXWH9wA3jYyjaC4NVhwWSmxpV1Jepzej&#10;4LToz+awuH3XZiYvcZod62y6V+rtdfhYgfA0+Gf4v/2lFcTz2RQe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ibxsYAAADdAAAADwAAAAAAAAAAAAAAAACYAgAAZHJz&#10;L2Rvd25yZXYueG1sUEsFBgAAAAAEAAQA9QAAAIsDAAAAAA==&#10;" path="m52,40l,,52,40xe" filled="f" strokecolor="#e15520" strokeweight="0">
                          <v:path arrowok="t" o:connecttype="custom" o:connectlocs="52,40;0,0;52,40" o:connectangles="0,0,0"/>
                        </v:shape>
                        <v:shape id="Freeform 344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ZysUA&#10;AADdAAAADwAAAGRycy9kb3ducmV2LnhtbESPT4vCMBTE7wt+h/AEb2vqny1SjSILCyKysLoevD2a&#10;Z1NtXkoTa/32G0HY4zAzv2EWq85WoqXGl44VjIYJCOLc6ZILBb+Hr/cZCB+QNVaOScGDPKyWvbcF&#10;Ztrd+YfafShEhLDPUIEJoc6k9Lkhi37oauLonV1jMUTZFFI3eI9wW8lxkqTSYslxwWBNn4by6/5m&#10;FUzOk60+HW3q00Pi2sdlR+bbKzXod+s5iEBd+A+/2hutYJx+TOH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JnKxQAAAN0AAAAPAAAAAAAAAAAAAAAAAJgCAABkcnMv&#10;ZG93bnJldi54bWxQSwUGAAAAAAQABAD1AAAAigMAAAAA&#10;" path="m5,l18,10,28,20r2,5l30,33r,5l30,45r-7,l15,40,10,35,5,30,3,23,,18,3,10,5,e" filled="f" strokecolor="#e15520" strokeweight="0">
                          <v:path arrowok="t" o:connecttype="custom" o:connectlocs="5,0;18,10;28,20;30,25;30,33;30,38;30,45;23,45;15,40;10,35;5,30;3,23;0,18;3,10;5,0" o:connectangles="0,0,0,0,0,0,0,0,0,0,0,0,0,0,0"/>
                        </v:shape>
                        <v:shape id="Freeform 345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AvMYA&#10;AADdAAAADwAAAGRycy9kb3ducmV2LnhtbESPQWvCQBSE74X+h+UJvdWNkQRJXUUEoVJoMXqwt9fs&#10;axLMvg27q6b/visIHoeZ+YaZLwfTiQs531pWMBknIIgrq1uuFRz2m9cZCB+QNXaWScEfeVgunp/m&#10;WGh75R1dylCLCGFfoIImhL6Q0lcNGfRj2xNH79c6gyFKV0vt8BrhppNpkuTSYMtxocGe1g1Vp/Js&#10;FBw/NrvybMvpd73+ytPuc5v8uEypl9GwegMRaAiP8L39rhWkeZbB7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GAvMYAAADdAAAADwAAAAAAAAAAAAAAAACYAgAAZHJz&#10;L2Rvd25yZXYueG1sUEsFBgAAAAAEAAQA9QAAAIsDAAAAAA==&#10;" path="m62,35l,,62,35xm62,35r15,8l90,53r2,5l94,63r3,7l97,75r-10,l80,73,72,68,67,63,62,55,60,50r,-7l62,35xe" fillcolor="#f3be00" stroked="f">
                          <v:path arrowok="t" o:connecttype="custom" o:connectlocs="62,35;0,0;62,35;62,35;77,43;90,53;92,58;94,63;97,70;97,75;87,75;80,73;72,68;67,63;62,55;60,50;60,43;62,35" o:connectangles="0,0,0,0,0,0,0,0,0,0,0,0,0,0,0,0,0,0"/>
                          <o:lock v:ext="edit" verticies="t"/>
                        </v:shape>
                        <v:shape id="Freeform 346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H0MYA&#10;AADdAAAADwAAAGRycy9kb3ducmV2LnhtbESPQWvCQBSE70L/w/IK3nTT0IY0ugkipAhCQVuKx0f2&#10;NQnNvk2za4z/vlsQPA4z8w2zLibTiZEG11pW8LSMQBBXVrdcK/j8KBcpCOeRNXaWScGVHBT5w2yN&#10;mbYXPtB49LUIEHYZKmi87zMpXdWQQbe0PXHwvu1g0Ac51FIPeAlw08k4ihJpsOWw0GBP24aqn+PZ&#10;KHg+bXDcp69VaWRdvsdvv/rLJ0rNH6fNCoSnyd/Dt/ZOK4iTlwT+34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sH0MYAAADdAAAADwAAAAAAAAAAAAAAAACYAgAAZHJz&#10;L2Rvd25yZXYueG1sUEsFBgAAAAAEAAQA9QAAAIsDAAAAAA==&#10;" path="m62,35l,,62,35xe" filled="f" strokecolor="#e15520" strokeweight="0">
                          <v:path arrowok="t" o:connecttype="custom" o:connectlocs="62,35;0,0;62,35" o:connectangles="0,0,0"/>
                        </v:shape>
                        <v:shape id="Freeform 347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zQsYA&#10;AADdAAAADwAAAGRycy9kb3ducmV2LnhtbESP3WoCMRSE7wXfIRyhd5pV8G81SikUtC34+wDHzXE3&#10;dnOybFLd+vSNUPBymJlvmPmysaW4Uu2NYwX9XgKCOHPacK7geHjvTkD4gKyxdEwKfsnDctFuzTHV&#10;7sY7uu5DLiKEfYoKihCqVEqfFWTR91xFHL2zqy2GKOtc6hpvEW5LOUiSkbRoOC4UWNFbQdn3/scq&#10;2Nwv67XZbCef/XH40h/n031qTkq9dJrXGYhATXiG/9srrWAwGo7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4zQsYAAADdAAAADwAAAAAAAAAAAAAAAACYAgAAZHJz&#10;L2Rvd25yZXYueG1sUEsFBgAAAAAEAAQA9QAAAIsDAAAAAA==&#10;" path="m2,l17,8,30,18r2,5l34,28r3,7l37,40r-10,l20,38,12,33,7,28,2,20,,15,,8,2,e" filled="f" strokecolor="#e15520" strokeweight="0">
                          <v:path arrowok="t" o:connecttype="custom" o:connectlocs="2,0;17,8;30,18;32,23;34,28;37,35;37,40;27,40;20,38;12,33;7,28;2,20;0,15;0,8;2,0" o:connectangles="0,0,0,0,0,0,0,0,0,0,0,0,0,0,0"/>
                        </v:shape>
                        <v:shape id="Freeform 348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Lj8IA&#10;AADdAAAADwAAAGRycy9kb3ducmV2LnhtbERPz2vCMBS+C/sfwhN2s6nCZFZjWYcOoadF2fmteTZl&#10;zUtpMu3+++Uw2PHj+70rJ9eLG42h86xgmeUgiBtvOm4VXM7HxTOIEJEN9p5JwQ8FKPcPsx0Wxt/5&#10;nW46tiKFcChQgY1xKKQMjSWHIfMDceKufnQYExxbaUa8p3DXy1Wer6XDjlODxYFeLTVf+tspqLSu&#10;ff5Zf9RvR7k5HLStmpNV6nE+vWxBRJriv/jPfTIKVuunNDe9S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suPwgAAAN0AAAAPAAAAAAAAAAAAAAAAAJgCAABkcnMvZG93&#10;bnJldi54bWxQSwUGAAAAAAQABAD1AAAAhwMAAAAA&#10;" path="m,7l14,,29,,42,2r12,8l42,15,27,17,19,15,12,12,4,10,,7xe" fillcolor="#f3be00" stroked="f">
                          <v:path arrowok="t" o:connecttype="custom" o:connectlocs="0,7;14,0;29,0;42,2;54,10;42,15;27,17;19,15;12,12;4,10;0,7" o:connectangles="0,0,0,0,0,0,0,0,0,0,0"/>
                        </v:shape>
                        <v:shape id="Freeform 349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A4MYA&#10;AADdAAAADwAAAGRycy9kb3ducmV2LnhtbESPW2sCMRSE3wv9D+EUfNNsFW9bo1RFKPriFfp42Bx3&#10;FzcnSxJ121/fCEIfh5n5hpnMGlOJGzlfWlbw3klAEGdWl5wrOB5W7REIH5A1VpZJwQ95mE1fXyaY&#10;anvnHd32IRcRwj5FBUUIdSqlzwoy6Du2Jo7e2TqDIUqXS+3wHuGmkt0kGUiDJceFAmtaFJRd9lej&#10;4FJ+27k9b5f5erg59V2T9Za/I6Vab83nB4hATfgPP9tfWkF30B/D4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3A4MYAAADdAAAADwAAAAAAAAAAAAAAAACYAgAAZHJz&#10;L2Rvd25yZXYueG1sUEsFBgAAAAAEAAQA9QAAAIsDAAAAAA==&#10;" path="m,7l14,,29,,42,2r12,8l42,15,27,17,19,15,12,12,4,10,,7e" filled="f" strokecolor="#e15520" strokeweight="0">
                          <v:path arrowok="t" o:connecttype="custom" o:connectlocs="0,7;14,0;29,0;42,2;54,10;42,15;27,17;19,15;12,12;4,10;0,7" o:connectangles="0,0,0,0,0,0,0,0,0,0,0"/>
                        </v:shape>
                        <v:shape id="Freeform 350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LrcMA&#10;AADdAAAADwAAAGRycy9kb3ducmV2LnhtbERPPW/CMBDdkfgP1iF1QcQuQ1QCDqqqorKhAgPjKb7G&#10;aeNzFLtJ2l+Ph0odn973bj+5VgzUh8azhsdMgSCuvGm41nC9HFZPIEJENth6Jg0/FGBfzmc7LIwf&#10;+Z2Gc6xFCuFQoAYbY1dIGSpLDkPmO+LEffjeYUywr6XpcUzhrpVrpXLpsOHUYLGjF0vV1/nbaTgu&#10;1c02/GZpcz2cOvn66y+bT60fFtPzFkSkKf6L/9xHo2Gd52l/epOe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RLrcMAAADdAAAADwAAAAAAAAAAAAAAAACYAgAAZHJzL2Rv&#10;d25yZXYueG1sUEsFBgAAAAAEAAQA9QAAAIgDAAAAAA==&#10;" path="m62,20l79,15r15,l107,17r15,8l109,30r-17,l84,30,77,27,69,25,62,20xm62,20l,,62,20xe" fillcolor="#f3be00" stroked="f">
                          <v:path arrowok="t" o:connecttype="custom" o:connectlocs="62,20;79,15;94,15;107,17;122,25;109,30;92,30;84,30;77,27;69,25;62,20;62,20;0,0;62,20" o:connectangles="0,0,0,0,0,0,0,0,0,0,0,0,0,0"/>
                          <o:lock v:ext="edit" verticies="t"/>
                        </v:shape>
                        <v:shape id="Freeform 351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qIMUA&#10;AADdAAAADwAAAGRycy9kb3ducmV2LnhtbESPQWvCQBSE7wX/w/IEb3VjkE2JriKKUC8tVfH8yD6T&#10;aPZtzG41/vtuodDjMDPfMPNlbxtxp87XjjVMxgkI4sKZmksNx8P29Q2ED8gGG8ek4UkelovByxxz&#10;4x78Rfd9KEWEsM9RQxVCm0vpi4os+rFriaN3dp3FEGVXStPhI8JtI9MkUdJizXGhwpbWFRXX/bfV&#10;sLmpk892TfqxLVU2Pa0P2Wd20Xo07FczEIH68B/+a78bDalSE/h9E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aogxQAAAN0AAAAPAAAAAAAAAAAAAAAAAJgCAABkcnMv&#10;ZG93bnJldi54bWxQSwUGAAAAAAQABAD1AAAAigMAAAAA&#10;" path="m,5l17,,32,,45,2r15,8l47,15r-17,l22,15,15,12,7,10,,5e" filled="f" strokecolor="#e15520" strokeweight="0">
                          <v:path arrowok="t" o:connecttype="custom" o:connectlocs="0,5;17,0;32,0;45,2;60,10;47,15;30,15;22,15;15,12;7,10;0,5" o:connectangles="0,0,0,0,0,0,0,0,0,0,0"/>
                        </v:shape>
                        <v:shape id="Freeform 352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EpMIA&#10;AADdAAAADwAAAGRycy9kb3ducmV2LnhtbESPQYvCMBSE78L+h/AWvGnashapRlkWu3jVFc/P5tkW&#10;m5eSRK3/3gjCHoeZ+YZZrgfTiRs531pWkE4TEMSV1S3XCg5/5WQOwgdkjZ1lUvAgD+vVx2iJhbZ3&#10;3tFtH2oRIewLVNCE0BdS+qohg35qe+Lona0zGKJ0tdQO7xFuOpklSS4NthwXGuzpp6Hqsr8aBeU8&#10;HMzv5uvo052bpbYuT1tZKjX+HL4XIAIN4T/8bm+1gizPM3i9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0SkwgAAAN0AAAAPAAAAAAAAAAAAAAAAAJgCAABkcnMvZG93&#10;bnJldi54bWxQSwUGAAAAAAQABAD1AAAAhwMAAAAA&#10;" path="m62,20l,,62,20e" filled="f" strokecolor="#e15520" strokeweight="0">
                          <v:path arrowok="t" o:connecttype="custom" o:connectlocs="62,20;0,0;62,20" o:connectangles="0,0,0"/>
                        </v:shape>
                        <v:shape id="Freeform 353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PecUA&#10;AADdAAAADwAAAGRycy9kb3ducmV2LnhtbESPQWvCQBSE74L/YXkFL1I3xpLW1FVKQfAi2LSl12f2&#10;NRuafRuyG43/3hUKHoeZ+YZZbQbbiBN1vnasYD5LQBCXTtdcKfj63D6+gPABWWPjmBRcyMNmPR6t&#10;MNfuzB90KkIlIoR9jgpMCG0upS8NWfQz1xJH79d1FkOUXSV1h+cIt41MkySTFmuOCwZbejdU/hW9&#10;VaCPHpO0PzztG2uW/Lyb9t8/pNTkYXh7BRFoCPfwf3unFaRZtoD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Y95xQAAAN0AAAAPAAAAAAAAAAAAAAAAAJgCAABkcnMv&#10;ZG93bnJldi54bWxQSwUGAAAAAAQABAD1AAAAigMAAAAA&#10;" path="m,8l15,3,30,,42,3,55,8,45,15,28,18r-8,l13,15,5,13,,8xe" fillcolor="#f3be00" stroked="f">
                          <v:path arrowok="t" o:connecttype="custom" o:connectlocs="0,8;15,3;30,0;42,3;55,8;45,15;28,18;20,18;13,15;5,13;0,8" o:connectangles="0,0,0,0,0,0,0,0,0,0,0"/>
                        </v:shape>
                        <v:shape id="Freeform 354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+csUA&#10;AADdAAAADwAAAGRycy9kb3ducmV2LnhtbESPQUsDMRSE74L/ITzBm81a2qVsm11EsK1HW0GPz83r&#10;ZnHzsiZpm/rrjSB4HGbmG2bVJDuIE/nQO1ZwPylAELdO99wpeN0/3S1AhIiscXBMCi4UoKmvr1ZY&#10;aXfmFzrtYicyhEOFCkyMYyVlaA1ZDBM3Emfv4LzFmKXvpPZ4znA7yGlRlNJiz3nB4EiPhtrP3dEq&#10;8Cmt3zZ6bsLXR+/DZfG8ff+eK3V7kx6WICKl+B/+a2+1gmlZzuD3TX4Cs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P5yxQAAAN0AAAAPAAAAAAAAAAAAAAAAAJgCAABkcnMv&#10;ZG93bnJldi54bWxQSwUGAAAAAAQABAD1AAAAigMAAAAA&#10;" path="m,8l15,3,30,,42,3,55,8,45,15,28,18r-8,l13,15,5,13,,8e" filled="f" strokecolor="#e15520" strokeweight="0">
                          <v:path arrowok="t" o:connecttype="custom" o:connectlocs="0,8;15,3;30,0;42,3;55,8;45,15;28,18;20,18;13,15;5,13;0,8" o:connectangles="0,0,0,0,0,0,0,0,0,0,0"/>
                        </v:shape>
                        <v:shape id="Freeform 355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H1ccA&#10;AADdAAAADwAAAGRycy9kb3ducmV2LnhtbESPQWvCQBSE74L/YXkFb7pRaKipq4igFHuqNQRvj+wz&#10;SZt9m2TXGP99t1DocZiZb5jVZjC16KlzlWUF81kEgji3uuJCwflzP30B4TyyxtoyKXiQg816PFph&#10;ou2dP6g/+UIECLsEFZTeN4mULi/JoJvZhjh4V9sZ9EF2hdQd3gPc1HIRRbE0WHFYKLGhXUn59+lm&#10;FGT7trp9XbbDdZ6lh/b4/jgv051Sk6dh+wrC0+D/w3/tN61gEcfP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R9XHAAAA3QAAAA8AAAAAAAAAAAAAAAAAmAIAAGRy&#10;cy9kb3ducmV2LnhtbFBLBQYAAAAABAAEAPUAAACMAwAAAAA=&#10;" path="m64,13l,,64,13xe" fillcolor="#f3be00" stroked="f">
                          <v:path arrowok="t" o:connecttype="custom" o:connectlocs="64,13;0,0;64,13" o:connectangles="0,0,0"/>
                        </v:shape>
                        <v:shape id="Freeform 356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rt8QA&#10;AADdAAAADwAAAGRycy9kb3ducmV2LnhtbESPQWsCMRSE74X+h/AEbzWrlMWuRpEWQY9qe+jtsXkm&#10;i5uX7SaN6783QqHHYWa+YZbrwbUiUR8azwqmkwIEce11w0bB52n7MgcRIrLG1jMpuFGA9er5aYmV&#10;9lc+UDpGIzKEQ4UKbIxdJWWoLTkME98RZ+/se4cxy95I3eM1w10rZ0VRSocN5wWLHb1bqi/HX6eg&#10;8Wi2aff9uv94+/o5D7ZNJk2VGo+GzQJEpCH+h//aO61gVpYlPN7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a7fEAAAA3QAAAA8AAAAAAAAAAAAAAAAAmAIAAGRycy9k&#10;b3ducmV2LnhtbFBLBQYAAAAABAAEAPUAAACJAwAAAAA=&#10;" path="m64,13l,,64,13xe" filled="f" strokecolor="#e15520" strokeweight="0">
                          <v:path arrowok="t" o:connecttype="custom" o:connectlocs="64,13;0,0;64,13" o:connectangles="0,0,0"/>
                        </v:shape>
                        <v:shape id="Freeform 357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LEcYA&#10;AADdAAAADwAAAGRycy9kb3ducmV2LnhtbESPwW7CMBBE75X6D9ZW4lZsOIQ2YBBqQdCeWsqF2ype&#10;4kC8jmKTpH9fV6rU42hm3mgWq8HVoqM2VJ41TMYKBHHhTcWlhuPX9vEJRIjIBmvPpOGbAqyW93cL&#10;zI3v+ZO6QyxFgnDIUYONscmlDIUlh2HsG+LknX3rMCbZltK02Ce4q+VUqUw6rDgtWGzoxVJxPdyc&#10;hvO7Xe+7jzez6V/tZnY5qd3zoLQePQzrOYhIQ/wP/7X3RsM0y2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iLEcYAAADdAAAADwAAAAAAAAAAAAAAAACYAgAAZHJz&#10;L2Rvd25yZXYueG1sUEsFBgAAAAAEAAQA9QAAAIsDAAAAAA==&#10;" path="m,7l15,2,28,,43,,55,7,43,12,28,17r-8,l13,15,5,12,,7xe" fillcolor="#f3be00" stroked="f">
                          <v:path arrowok="t" o:connecttype="custom" o:connectlocs="0,7;15,2;28,0;43,0;55,7;43,12;28,17;20,17;13,15;5,12;0,7" o:connectangles="0,0,0,0,0,0,0,0,0,0,0"/>
                        </v:shape>
                        <v:shape id="Freeform 358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UlsIA&#10;AADdAAAADwAAAGRycy9kb3ducmV2LnhtbERPz2vCMBS+C/4P4Qm7abqyVa1GcWMbXquCeHs0z7au&#10;ealJpt1/vxwGHj++38t1b1pxI+cbywqeJwkI4tLqhisFh/3neAbCB2SNrWVS8Ese1qvhYIm5tncu&#10;6LYLlYgh7HNUUIfQ5VL6siaDfmI74sidrTMYInSV1A7vMdy0Mk2STBpsODbU2NF7TeX37sco2J6P&#10;p7f5x+tL5Qry/XX6dcmKVKmnUb9ZgAjUh4f4373VCtIsi3P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hSWwgAAAN0AAAAPAAAAAAAAAAAAAAAAAJgCAABkcnMvZG93&#10;bnJldi54bWxQSwUGAAAAAAQABAD1AAAAhwMAAAAA&#10;" path="m,7l15,2,28,,43,,55,7,43,12,28,17r-8,l13,15,5,12,,7e" filled="f" strokecolor="#e15520" strokeweight="0">
                          <v:path arrowok="t" o:connecttype="custom" o:connectlocs="0,7;15,2;28,0;43,0;55,7;43,12;28,17;20,17;13,15;5,12;0,7" o:connectangles="0,0,0,0,0,0,0,0,0,0,0"/>
                        </v:shape>
                        <v:shape id="Freeform 359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1tMUA&#10;AADdAAAADwAAAGRycy9kb3ducmV2LnhtbESPT2vCQBTE70K/w/IK3symSkObuooIFo9GC6W31+zL&#10;nzb7NuxuY/z2XUHwOMzMb5jlejSdGMj51rKCpyQFQVxa3XKt4OO0m72A8AFZY2eZFFzIw3r1MFli&#10;ru2ZCxqOoRYRwj5HBU0IfS6lLxsy6BPbE0evss5giNLVUjs8R7jp5DxNM2mw5bjQYE/bhsrf459R&#10;UJyGou2+Dp/pe3Vwu59qgd/PrNT0cdy8gQg0hnv41t5rBfMse4Xr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TW0xQAAAN0AAAAPAAAAAAAAAAAAAAAAAJgCAABkcnMv&#10;ZG93bnJldi54bWxQSwUGAAAAAAQABAD1AAAAigMAAAAA&#10;" path="m64,7l,,64,7xe" fillcolor="#f3be00" stroked="f">
                          <v:path arrowok="t" o:connecttype="custom" o:connectlocs="64,7;0,0;64,7" o:connectangles="0,0,0"/>
                        </v:shape>
                        <v:shape id="Freeform 360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SZcMA&#10;AADdAAAADwAAAGRycy9kb3ducmV2LnhtbERPz2vCMBS+D/Y/hDfwMjRdDyrVKNtQ2EWpVdDjo3lr&#10;w5qX0kTt/OvNQfD48f2eL3vbiAt13jhW8DFKQBCXThuuFBz26+EUhA/IGhvHpOCfPCwXry9zzLS7&#10;8o4uRahEDGGfoYI6hDaT0pc1WfQj1xJH7td1FkOEXSV1h9cYbhuZJslYWjQcG2ps6bum8q84WwWF&#10;MTeTbN53ab49cZ4fv/zK9EoN3vrPGYhAfXiKH+4frSAdT+L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SZcMAAADdAAAADwAAAAAAAAAAAAAAAACYAgAAZHJzL2Rv&#10;d25yZXYueG1sUEsFBgAAAAAEAAQA9QAAAIgDAAAAAA==&#10;" path="m64,7l,,64,7xe" filled="f" strokecolor="#e15520" strokeweight="0">
                          <v:path arrowok="t" o:connecttype="custom" o:connectlocs="64,7;0,0;64,7" o:connectangles="0,0,0"/>
                        </v:shape>
                        <v:shape id="Freeform 361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Lu8MA&#10;AADdAAAADwAAAGRycy9kb3ducmV2LnhtbESPQYvCMBSE74L/ITzBm6btopauaVkEWS8ebP0Bj+bZ&#10;lm1eSpPV+u/NwoLHYWa+YfbFZHpxp9F1lhXE6wgEcW11x42Ca3VcpSCcR9bYWyYFT3JQ5PPZHjNt&#10;H3yhe+kbESDsMlTQej9kUrq6JYNubQfi4N3saNAHOTZSj/gIcNPLJIq20mDHYaHFgQ4t1T/lr1GQ&#10;psn5dN3gh+NkiuLq+3CTslRquZi+PkF4mvw7/N8+aQXJdhfD35vwBGT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VLu8MAAADdAAAADwAAAAAAAAAAAAAAAACYAgAAZHJzL2Rv&#10;d25yZXYueG1sUEsFBgAAAAAEAAQA9QAAAIgDAAAAAA==&#10;" path="m,10l14,2,29,,42,,57,5,44,12,29,17r-7,l12,15,5,12,,10xe" fillcolor="#f3be00" stroked="f">
                          <v:path arrowok="t" o:connecttype="custom" o:connectlocs="0,10;14,2;29,0;42,0;57,5;44,12;29,17;22,17;12,15;5,12;0,10" o:connectangles="0,0,0,0,0,0,0,0,0,0,0"/>
                        </v:shape>
                        <v:shape id="Freeform 362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xvcUA&#10;AADdAAAADwAAAGRycy9kb3ducmV2LnhtbESPQWvCQBCF7wX/wzKF3ppNU1ATXUUKQi61GAWvY3aa&#10;hGZnQ3abpP76bqHg8fHmfW/eejuZVgzUu8aygpcoBkFcWt1wpeB82j8vQTiPrLG1TAp+yMF2M3tY&#10;Y6btyEcaCl+JAGGXoYLa+y6T0pU1GXSR7YiD92l7gz7IvpK6xzHATSuTOJ5Lgw2Hhho7equp/Cq+&#10;TXjjkr9+vDvGdtzbq0eb3g5FqtTT47RbgfA0+fvxfzrXCpL5IoG/NQE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bG9xQAAAN0AAAAPAAAAAAAAAAAAAAAAAJgCAABkcnMv&#10;ZG93bnJldi54bWxQSwUGAAAAAAQABAD1AAAAigMAAAAA&#10;" path="m,10l14,2,29,,42,,57,5,44,12,29,17r-7,l12,15,5,12,,10e" filled="f" strokecolor="#e15520" strokeweight="0">
                          <v:path arrowok="t" o:connecttype="custom" o:connectlocs="0,10;14,2;29,0;42,0;57,5;44,12;29,17;22,17;12,15;5,12;0,10" o:connectangles="0,0,0,0,0,0,0,0,0,0,0"/>
                        </v:shape>
                        <v:shape id="Freeform 363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HnskA&#10;AADdAAAADwAAAGRycy9kb3ducmV2LnhtbESPQWvCQBSE74L/YXlCb7pRqdboKqW2UKgK1Vbw9sg+&#10;k2j2bZrdmthf3y0UPA4z8w0zWzSmEBeqXG5ZQb8XgSBOrM45VfCxe+k+gHAeWWNhmRRcycFi3m7N&#10;MNa25ne6bH0qAoRdjAoy78tYSpdkZND1bEkcvKOtDPogq1TqCusAN4UcRNFIGsw5LGRY0lNGyXn7&#10;bRTs3RdeP59/Dv231XG9uT8tfT05KXXXaR6nIDw1/hb+b79qBYPReAh/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QGHnskAAADdAAAADwAAAAAAAAAAAAAAAACYAgAA&#10;ZHJzL2Rvd25yZXYueG1sUEsFBgAAAAAEAAQA9QAAAI4DAAAAAA==&#10;" path="m70,8l,,70,8xe" fillcolor="#f3be00" stroked="f">
                          <v:path arrowok="t" o:connecttype="custom" o:connectlocs="70,8;0,0;70,8" o:connectangles="0,0,0"/>
                        </v:shape>
                        <v:shape id="Freeform 364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wIMQA&#10;AADdAAAADwAAAGRycy9kb3ducmV2LnhtbESPT4vCMBTE74LfITzBm6YWsbUaRVxc1uP6B6+P5tkW&#10;m5faZLX77TfCgsdhZn7DLNedqcWDWldZVjAZRyCIc6srLhScjrtRCsJ5ZI21ZVLwSw7Wq35viZm2&#10;T/6mx8EXIkDYZaig9L7JpHR5SQbd2DbEwbva1qAPsi2kbvEZ4KaWcRTNpMGKw0KJDW1Lym+HH6Pg&#10;nOwueZPOiyQ9fzg5v3/u77FRajjoNgsQnjr/Dv+3v7SCeJZM4fU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8CDEAAAA3QAAAA8AAAAAAAAAAAAAAAAAmAIAAGRycy9k&#10;b3ducmV2LnhtbFBLBQYAAAAABAAEAPUAAACJAwAAAAA=&#10;" path="m70,8l,,70,8xe" filled="f" strokecolor="#e15520" strokeweight="0">
                          <v:path arrowok="t" o:connecttype="custom" o:connectlocs="70,8;0,0;70,8" o:connectangles="0,0,0"/>
                        </v:shape>
                        <v:shape id="Freeform 365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NuMAA&#10;AADdAAAADwAAAGRycy9kb3ducmV2LnhtbESPwQrCMBBE74L/EFbwpqkVtVSjiCB68WD1A5ZmbYvN&#10;pjRR698bQfA4zMwbZrXpTC2e1LrKsoLJOAJBnFtdcaHgetmPEhDOI2usLZOCNznYrPu9FabavvhM&#10;z8wXIkDYpaig9L5JpXR5SQbd2DbEwbvZ1qAPsi2kbvEV4KaWcRTNpcGKw0KJDe1Kyu/ZwyhIkvh0&#10;vM5w6jjuosnlsLtJmSk1HHTbJQhPnf+Hf+2jVhDPFzP4vglP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5NuMAAAADdAAAADwAAAAAAAAAAAAAAAACYAgAAZHJzL2Rvd25y&#10;ZXYueG1sUEsFBgAAAAAEAAQA9QAAAIUDAAAAAA==&#10;" path="m,10l15,2,30,,42,,57,5,45,12,30,17r-7,l13,17,5,15,,10xe" fillcolor="#f3be00" stroked="f">
                          <v:path arrowok="t" o:connecttype="custom" o:connectlocs="0,10;15,2;30,0;42,0;57,5;45,12;30,17;23,17;13,17;5,15;0,10" o:connectangles="0,0,0,0,0,0,0,0,0,0,0"/>
                        </v:shape>
                        <v:shape id="Freeform 366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3vsUA&#10;AADdAAAADwAAAGRycy9kb3ducmV2LnhtbESPQWvCQBCF74L/YZlCb2ZTC6mJriKFQC61NApex+w0&#10;Cc3OhuzWpP76bqHg8fHmfW/eZjeZTlxpcK1lBU9RDIK4srrlWsHpmC9WIJxH1thZJgU/5GC3nc82&#10;mGk78gddS1+LAGGXoYLG+z6T0lUNGXSR7YmD92kHgz7IoZZ6wDHATSeXcZxIgy2HhgZ7em2o+iq/&#10;TXjjXDy/vznGbsztxaNNb4cyVerxYdqvQXia/P34P11oBcvkJYG/NQE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re+xQAAAN0AAAAPAAAAAAAAAAAAAAAAAJgCAABkcnMv&#10;ZG93bnJldi54bWxQSwUGAAAAAAQABAD1AAAAigMAAAAA&#10;" path="m,10l15,2,30,,42,,57,5,45,12,30,17r-7,l13,17,5,15,,10e" filled="f" strokecolor="#e15520" strokeweight="0">
                          <v:path arrowok="t" o:connecttype="custom" o:connectlocs="0,10;15,2;30,0;42,0;57,5;45,12;30,17;23,17;13,17;5,15;0,10" o:connectangles="0,0,0,0,0,0,0,0,0,0,0"/>
                        </v:shape>
                        <v:shape id="Freeform 367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3MsUA&#10;AADdAAAADwAAAGRycy9kb3ducmV2LnhtbESPT4vCMBTE78J+h/AWvGm6ilq6RtkVBcGTfy7ens2z&#10;LTYvJUm1fnsjLOxxmJnfMPNlZ2pxJ+crywq+hgkI4tzqigsFp+NmkILwAVljbZkUPMnDcvHRm2Om&#10;7YP3dD+EQkQI+wwVlCE0mZQ+L8mgH9qGOHpX6wyGKF0htcNHhJtajpJkKg1WHBdKbGhVUn47tEbB&#10;tU3Hk9/x7rxfs7vpdHKRbbFTqv/Z/XyDCNSF//Bfe6sVjKazG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TcyxQAAAN0AAAAPAAAAAAAAAAAAAAAAAJgCAABkcnMv&#10;ZG93bnJldi54bWxQSwUGAAAAAAQABAD1AAAAigMAAAAA&#10;" path="m69,5l,,69,5xe" fillcolor="#f3be00" stroked="f">
                          <v:path arrowok="t" o:connecttype="custom" o:connectlocs="69,5;0,0;69,5" o:connectangles="0,0,0"/>
                        </v:shape>
                        <v:shape id="Freeform 368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TA8EA&#10;AADdAAAADwAAAGRycy9kb3ducmV2LnhtbERPy4rCMBTdD/gP4QruxlQX2lajiCIIioOPD7g017bY&#10;3JQm2urXm4Uwy8N5z5edqcSTGldaVjAaRiCIM6tLzhVcL9vfGITzyBory6TgRQ6Wi97PHFNtWz7R&#10;8+xzEULYpaig8L5OpXRZQQbd0NbEgbvZxqAPsMmlbrAN4aaS4yiaSIMlh4YCa1oXlN3PD6Mg/tNx&#10;Uu87SpLD+0gH224uu1apQb9bzUB46vy/+OveaQXjyTTMDW/CE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ZkwPBAAAA3QAAAA8AAAAAAAAAAAAAAAAAmAIAAGRycy9kb3du&#10;cmV2LnhtbFBLBQYAAAAABAAEAPUAAACGAwAAAAA=&#10;" path="m69,5l,,69,5xe" filled="f" strokecolor="#e15520" strokeweight="0">
                          <v:path arrowok="t" o:connecttype="custom" o:connectlocs="69,5;0,0;69,5" o:connectangles="0,0,0"/>
                        </v:shape>
                        <v:shape id="Freeform 369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mJ8YA&#10;AADdAAAADwAAAGRycy9kb3ducmV2LnhtbESPzW7CMBCE70i8g7VIvYEDB0oCBtFKVdtLJH4OHJd4&#10;iSPidRS7wX37ulKlHkcz841ms4u2FQP1vnGsYD7LQBBXTjdcKzif3qYrED4ga2wdk4Jv8rDbjkcb&#10;LLR78IGGY6hFgrAvUIEJoSuk9JUhi37mOuLk3VxvMSTZ11L3+Ehw28pFli2lxYbTgsGOXg1V9+OX&#10;VVDeqvLyEq/ys7ErM5T54T1vo1JPk7hfgwgUw3/4r/2hFSyWzzn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omJ8YAAADdAAAADwAAAAAAAAAAAAAAAACYAgAAZHJz&#10;L2Rvd25yZXYueG1sUEsFBgAAAAAEAAQA9QAAAIsDAAAAAA==&#10;" path="m,13l5,8,12,3,20,r7,l35,r7,3l50,5r7,5l47,18,30,20r-8,l15,20,5,18,,13xe" fillcolor="#f3be00" stroked="f">
                          <v:path arrowok="t" o:connecttype="custom" o:connectlocs="0,13;5,8;12,3;20,0;27,0;35,0;42,3;50,5;57,10;47,18;30,20;22,20;15,20;5,18;0,13" o:connectangles="0,0,0,0,0,0,0,0,0,0,0,0,0,0,0"/>
                        </v:shape>
                        <v:shape id="Freeform 370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vVcIA&#10;AADdAAAADwAAAGRycy9kb3ducmV2LnhtbERPTYvCMBC9C/6HMII3TVUQ7RpFhV1XPbXu3sdmtq02&#10;k9Jktf57cxA8Pt73YtWaStyocaVlBaNhBII4s7rkXMHP6XMwA+E8ssbKMil4kIPVsttZYKztnRO6&#10;pT4XIYRdjAoK7+tYSpcVZNANbU0cuD/bGPQBNrnUDd5DuKnkOIqm0mDJoaHAmrYFZdf03yjYz38v&#10;h1rKU7qb7PJsk5wPX8ezUv1eu/4A4an1b/HL/a0VjKezsD+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C9VwgAAAN0AAAAPAAAAAAAAAAAAAAAAAJgCAABkcnMvZG93&#10;bnJldi54bWxQSwUGAAAAAAQABAD1AAAAhwMAAAAA&#10;" path="m,13l5,8,12,3,20,r7,l35,r7,3l50,5r7,5l47,18,30,20r-8,l15,20,5,18,,13e" filled="f" strokecolor="#e15520" strokeweight="0">
                          <v:path arrowok="t" o:connecttype="custom" o:connectlocs="0,13;5,8;12,3;20,0;27,0;35,0;42,3;50,5;57,10;47,18;30,20;22,20;15,20;5,18;0,13" o:connectangles="0,0,0,0,0,0,0,0,0,0,0,0,0,0,0"/>
                        </v:shape>
                        <v:shape id="Freeform 371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WFMYA&#10;AADdAAAADwAAAGRycy9kb3ducmV2LnhtbESP3WoCMRSE7wu+QziCN0Wz2rLIahSxLNj2yp8HOG6O&#10;m8XNyZKk7vbtm0Khl8PMfMOst4NtxYN8aBwrmM8yEMSV0w3XCi7ncroEESKyxtYxKfimANvN6GmN&#10;hXY9H+lxirVIEA4FKjAxdoWUoTJkMcxcR5y8m/MWY5K+ltpjn+C2lYssy6XFhtOCwY72hqr76csq&#10;KF/O/evz9VbuPt4uXftufG/zT6Um42G3AhFpiP/hv/ZBK1jky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JWFMYAAADdAAAADwAAAAAAAAAAAAAAAACYAgAAZHJz&#10;L2Rvd25yZXYueG1sUEsFBgAAAAAEAAQA9QAAAIsDAAAAAA==&#10;" path="m72,13l,,72,13xe" fillcolor="#f3be00" stroked="f">
                          <v:path arrowok="t" o:connecttype="custom" o:connectlocs="72,13;0,0;72,13" o:connectangles="0,0,0"/>
                        </v:shape>
                        <v:shape id="Freeform 372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OuMYA&#10;AADdAAAADwAAAGRycy9kb3ducmV2LnhtbESPQWvCQBSE74X+h+UVehHdGKmE6CpWENpexKj3Z/aZ&#10;pGbfhuw2xn/vFgSPw8x8w8yXvalFR62rLCsYjyIQxLnVFRcKDvvNMAHhPLLG2jIpuJGD5eL1ZY6p&#10;tlfeUZf5QgQIuxQVlN43qZQuL8mgG9mGOHhn2xr0QbaF1C1eA9zUMo6iqTRYcVgosaF1Sfkl+zMK&#10;kpWfjD+/T5ds8tENBj9H+VvkW6Xe3/rVDISn3j/Dj/aXVhBPkxj+34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OuMYAAADdAAAADwAAAAAAAAAAAAAAAACYAgAAZHJz&#10;L2Rvd25yZXYueG1sUEsFBgAAAAAEAAQA9QAAAIsDAAAAAA==&#10;" path="m72,13l,,72,13xe" filled="f" strokecolor="#e15520" strokeweight="0">
                          <v:path arrowok="t" o:connecttype="custom" o:connectlocs="72,13;0,0;72,13" o:connectangles="0,0,0"/>
                        </v:shape>
                        <v:shape id="Freeform 373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jgsUA&#10;AADdAAAADwAAAGRycy9kb3ducmV2LnhtbESPwWrDMBBE74X+g9hCb40clxrjRgnBEOgp0LRJ6G2x&#10;NpaJtTKSYrt/XxUKPQ4z84ZZbWbbi5F86BwrWC4yEMSN0x23Cj4/dk8liBCRNfaOScE3Bdis7+9W&#10;WGk38TuNh9iKBOFQoQIT41BJGRpDFsPCDcTJuzhvMSbpW6k9Tglue5lnWSEtdpwWDA5UG2quh5tV&#10;UPhguC732/plP57x6zRdj/mk1OPDvH0FEWmO/+G/9ptWkBflM/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iOCxQAAAN0AAAAPAAAAAAAAAAAAAAAAAJgCAABkcnMv&#10;ZG93bnJldi54bWxQSwUGAAAAAAQABAD1AAAAigMAAAAA&#10;" path="m65,22l,,65,22r,l65,22,80,20r15,l109,25r13,7l117,35r-8,2l100,40,92,37r-7,l75,32,70,27,65,22xe" fillcolor="#f3be00" stroked="f">
                          <v:path arrowok="t" o:connecttype="custom" o:connectlocs="65,22;0,0;65,22;65,22;65,22;80,20;95,20;109,25;122,32;117,35;109,37;100,40;92,37;85,37;75,32;70,27;65,22" o:connectangles="0,0,0,0,0,0,0,0,0,0,0,0,0,0,0,0,0"/>
                        </v:shape>
                        <v:shape id="Freeform 374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N3MIA&#10;AADdAAAADwAAAGRycy9kb3ducmV2LnhtbESPQYvCMBSE7wv+h/AEb2uqiLjVKCoqe/Gwrj/g0Tzb&#10;YPMSmlirv94sCHscZuYbZrHqbC1aaoJxrGA0zEAQF04bLhWcf/efMxAhImusHZOCBwVYLXsfC8y1&#10;u/MPtadYigThkKOCKkafSxmKiiyGofPEybu4xmJMsimlbvCe4LaW4yybSouG00KFnrYVFdfTzSo4&#10;SozPks2mPTzc9ivQznh/VmrQ79ZzEJG6+B9+t7+1gvF0NoG/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83cwgAAAN0AAAAPAAAAAAAAAAAAAAAAAJgCAABkcnMvZG93&#10;bnJldi54bWxQSwUGAAAAAAQABAD1AAAAhwMAAAAA&#10;" path="m65,22l,,65,22r,l65,22,80,20r15,l109,25r13,7l117,35r-8,2l100,40,92,37r-7,l75,32,70,27,65,22e" filled="f" strokecolor="#e15520" strokeweight="0">
                          <v:path arrowok="t" o:connecttype="custom" o:connectlocs="65,22;0,0;65,22;65,22;65,22;80,20;95,20;109,25;122,32;117,35;109,37;100,40;92,37;85,37;75,32;70,27;65,22" o:connectangles="0,0,0,0,0,0,0,0,0,0,0,0,0,0,0,0,0"/>
                        </v:shape>
                        <v:shape id="Freeform 375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NgccA&#10;AADdAAAADwAAAGRycy9kb3ducmV2LnhtbESP0WrCQBRE34X+w3ILvohuVJpo6ipSKViQUqMfcMne&#10;Jmmzd9Ps1sS/dwsFH4eZOcOsNr2pxYVaV1lWMJ1EIIhzqysuFJxPr+MFCOeRNdaWScGVHGzWD4MV&#10;ptp2fKRL5gsRIOxSVFB636RSurwkg25iG+LgfdrWoA+yLaRusQtwU8tZFMXSYMVhocSGXkrKv7Nf&#10;o2D5/nX9qPajt25+4CQ7JfHux6BSw8d++wzCU+/v4f/2XiuYxYsn+Hs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7jYHHAAAA3QAAAA8AAAAAAAAAAAAAAAAAmAIAAGRy&#10;cy9kb3ducmV2LnhtbFBLBQYAAAAABAAEAPUAAACMAwAAAAA=&#10;" path="m63,20l,,63,20r,l63,20,77,15r15,3l107,23r15,7l115,33r-8,2l97,35r-7,l82,33,75,30,68,25,63,20xe" fillcolor="#f3be00" stroked="f">
                          <v:path arrowok="t" o:connecttype="custom" o:connectlocs="63,20;0,0;63,20;63,20;63,20;77,15;92,18;107,23;122,30;115,33;107,35;97,35;90,35;82,33;75,30;68,25;63,20" o:connectangles="0,0,0,0,0,0,0,0,0,0,0,0,0,0,0,0,0"/>
                        </v:shape>
                        <v:shape id="Freeform 376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PcMYA&#10;AADdAAAADwAAAGRycy9kb3ducmV2LnhtbESPUUvDQBCE3wX/w7EF3+ylFUKa9lpKsCAoFKtgH7e5&#10;NRfM7YXc2sZ/7xUEH4eZ+YZZbUbfqTMNsQ1sYDbNQBHXwbbcGHh/290XoKIgW+wCk4EfirBZ396s&#10;sLThwq90PkijEoRjiQacSF9qHWtHHuM09MTJ+wyDR0lyaLQd8JLgvtPzLMu1x5bTgsOeKkf11+Hb&#10;GzguisWDvDxW4rqPfVU87/TpNDPmbjJul6CERvkP/7WfrIF5XuRwfZOe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+PcMYAAADdAAAADwAAAAAAAAAAAAAAAACYAgAAZHJz&#10;L2Rvd25yZXYueG1sUEsFBgAAAAAEAAQA9QAAAIsDAAAAAA==&#10;" path="m63,20l,,63,20r,l63,20,77,15r15,3l107,23r15,7l115,33r-8,2l97,35r-7,l82,33,75,30,68,25,63,20e" filled="f" strokecolor="#e15520" strokeweight="0">
                          <v:path arrowok="t" o:connecttype="custom" o:connectlocs="63,20;0,0;63,20;63,20;63,20;77,15;92,18;107,23;122,30;115,33;107,35;97,35;90,35;82,33;75,30;68,25;63,20" o:connectangles="0,0,0,0,0,0,0,0,0,0,0,0,0,0,0,0,0"/>
                        </v:shape>
                        <v:shape id="Freeform 377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2DcUA&#10;AADdAAAADwAAAGRycy9kb3ducmV2LnhtbESPQWvCQBSE7wX/w/KE3urGHKJEV1FLaG5trHh+ZJ9J&#10;NPs2zW5N/PfdQqHHYWa+Ydbb0bTiTr1rLCuYzyIQxKXVDVcKTp/ZyxKE88gaW8uk4EEOtpvJ0xpT&#10;bQcu6H70lQgQdikqqL3vUildWZNBN7MdcfAutjfog+wrqXscAty0Mo6iRBpsOCzU2NGhpvJ2/DYK&#10;8nlZ7L9afLwV+pqdi8Xw+n7+UOp5Ou5WIDyN/j/81861gjhZLu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fYNxQAAAN0AAAAPAAAAAAAAAAAAAAAAAJgCAABkcnMv&#10;ZG93bnJldi54bWxQSwUGAAAAAAQABAD1AAAAigMAAAAA&#10;" path="m65,15l,,65,15xe" fillcolor="#f3be00" stroked="f">
                          <v:path arrowok="t" o:connecttype="custom" o:connectlocs="65,15;0,0;65,15" o:connectangles="0,0,0"/>
                        </v:shape>
                        <v:shape id="Freeform 378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ZHMAA&#10;AADdAAAADwAAAGRycy9kb3ducmV2LnhtbERPTYvCMBC9C/sfwizsTdPtQbSaFhEE9VLUeh+a2bZs&#10;MilN1nb/vTkIHh/ve1tM1ogHDb5zrOB7kYAgrp3uuFFQ3Q7zFQgfkDUax6TgnzwU+cdsi5l2I1/o&#10;cQ2NiCHsM1TQhtBnUvq6JYt+4XriyP24wWKIcGikHnCM4dbINEmW0mLHsaHFnvYt1b/XP6uga8xY&#10;+XNZnkqZnu+HStejWSv19TntNiACTeEtfrmPWkG6XMW58U1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hZHMAAAADdAAAADwAAAAAAAAAAAAAAAACYAgAAZHJzL2Rvd25y&#10;ZXYueG1sUEsFBgAAAAAEAAQA9QAAAIUDAAAAAA==&#10;" path="m65,15l,,65,15xe" filled="f" strokecolor="#e15520" strokeweight="0">
                          <v:path arrowok="t" o:connecttype="custom" o:connectlocs="65,15;0,0;65,15" o:connectangles="0,0,0"/>
                        </v:shape>
                        <v:shape id="Freeform 379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CTcUA&#10;AADdAAAADwAAAGRycy9kb3ducmV2LnhtbESPT2vCQBTE74V+h+UJvdWNHiSmrhKEQPVW/+D1NftM&#10;gtm3YXdN0n56Vyj0OMzMb5jVZjSt6Mn5xrKC2TQBQVxa3XCl4HQs3lMQPiBrbC2Tgh/ysFm/vqww&#10;03bgL+oPoRIRwj5DBXUIXSalL2sy6Ke2I47e1TqDIUpXSe1wiHDTynmSLKTBhuNCjR1taypvh7tR&#10;kB9TR364/Z67e7HdfffF/pLPlHqbjPkHiEBj+A//tT+1gvkiXcL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4JNxQAAAN0AAAAPAAAAAAAAAAAAAAAAAJgCAABkcnMv&#10;ZG93bnJldi54bWxQSwUGAAAAAAQABAD1AAAAigMAAAAA&#10;" path="m47,43l,,47,43xm47,43r15,7l69,63r3,5l72,75r,5l69,88,62,85,57,83,52,78,47,73,44,65,42,58r2,-8l47,43xe" fillcolor="#f3be00" stroked="f">
                          <v:path arrowok="t" o:connecttype="custom" o:connectlocs="47,43;0,0;47,43;47,43;62,50;69,63;72,68;72,75;72,80;69,88;62,85;57,83;52,78;47,73;44,65;42,58;44,50;47,43" o:connectangles="0,0,0,0,0,0,0,0,0,0,0,0,0,0,0,0,0,0"/>
                          <o:lock v:ext="edit" verticies="t"/>
                        </v:shape>
                        <v:shape id="Freeform 380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O3MQA&#10;AADdAAAADwAAAGRycy9kb3ducmV2LnhtbERPy4rCMBTdD/gP4QqzkTFVRLRjFBEHVNz4AJndpbnT&#10;VJub0kStfr1ZCLM8nPdk1thS3Kj2hWMFvW4CgjhzuuBcwfHw8zUC4QOyxtIxKXiQh9m09THBVLs7&#10;7+i2D7mIIexTVGBCqFIpfWbIou+6ijhyf662GCKsc6lrvMdwW8p+kgylxYJjg8GKFoayy/5qFaxP&#10;gwM/N6fOZWnOxywZbJ/L361Sn+1m/g0iUBP+xW/3SivoD8dxf3wTn4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1jtzEAAAA3QAAAA8AAAAAAAAAAAAAAAAAmAIAAGRycy9k&#10;b3ducmV2LnhtbFBLBQYAAAAABAAEAPUAAACJAwAAAAA=&#10;" path="m47,43l,,47,43xe" filled="f" strokecolor="#e15520" strokeweight="0">
                          <v:path arrowok="t" o:connecttype="custom" o:connectlocs="47,43;0,0;47,43" o:connectangles="0,0,0"/>
                        </v:shape>
                        <v:shape id="Freeform 381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AyMYA&#10;AADdAAAADwAAAGRycy9kb3ducmV2LnhtbESPzWrDMBCE74W+g9hCb42cGEzqRAmlUAilBOK0h94W&#10;a2M5tVbGUvzz9lUgkOMwM98w6+1oG9FT52vHCuazBARx6XTNlYLv48fLEoQPyBobx6RgIg/bzePD&#10;GnPtBj5QX4RKRAj7HBWYENpcSl8asuhnriWO3sl1FkOUXSV1h0OE20YukiSTFmuOCwZbejdU/hUX&#10;qyA9pZ/698dmPjsmrp/OX2T2Xqnnp/FtBSLQGO7hW3unFSyy1zlc38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qAyMYAAADdAAAADwAAAAAAAAAAAAAAAACYAgAAZHJz&#10;L2Rvd25yZXYueG1sUEsFBgAAAAAEAAQA9QAAAIsDAAAAAA==&#10;" path="m5,l20,7r7,13l30,25r,7l30,37r-3,8l20,42,15,40,10,35,5,30,2,22,,15,2,7,5,e" filled="f" strokecolor="#e15520" strokeweight="0">
                          <v:path arrowok="t" o:connecttype="custom" o:connectlocs="5,0;20,7;27,20;30,25;30,32;30,37;27,45;20,42;15,40;10,35;5,30;2,22;0,15;2,7;5,0" o:connectangles="0,0,0,0,0,0,0,0,0,0,0,0,0,0,0"/>
                        </v:shape>
                        <v:shape id="Freeform 382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X+8QA&#10;AADdAAAADwAAAGRycy9kb3ducmV2LnhtbESPTW7CMBCF95W4gzVI3TVOsoggxSBAINHugB5gFE+T&#10;lHgcYgOG09dIlbp8ej+f3mwRTCeuNLjWsoIsSUEQV1a3XCv4Om7fJiCcR9bYWSYFd3KwmI9eZlhq&#10;e+M9XQ++FnGEXYkKGu/7UkpXNWTQJbYnjt63HQz6KIda6gFvcdx0Mk/TQhpsORIa7GndUHU6XEzk&#10;hl32oTOe/nzez49tsVqFzWOv1Os4LN9BeAr+P/zX3mkFeTHN4fk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HF/vEAAAA3QAAAA8AAAAAAAAAAAAAAAAAmAIAAGRycy9k&#10;b3ducmV2LnhtbFBLBQYAAAAABAAEAPUAAACJAwAAAAA=&#10;" path="m30,53l,,30,53xm30,50l42,60r7,10l54,82,52,97,44,95,39,90,35,85,30,80,27,73r,-8l27,58r3,-8xe" fillcolor="#f3be00" stroked="f">
                          <v:path arrowok="t" o:connecttype="custom" o:connectlocs="30,53;0,0;30,53;30,50;42,60;49,70;54,82;52,97;44,95;39,90;35,85;30,80;27,73;27,65;27,58;30,50" o:connectangles="0,0,0,0,0,0,0,0,0,0,0,0,0,0,0,0"/>
                          <o:lock v:ext="edit" verticies="t"/>
                        </v:shape>
                        <v:shape id="Freeform 383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DqcUA&#10;AADdAAAADwAAAGRycy9kb3ducmV2LnhtbESPQWvCQBSE70L/w/IKvZmNFoJNXUWKgtCDGC30+Nh9&#10;TYLZtzG7NfHfu4LgcZiZb5j5crCNuFDna8cKJkkKglg7U3Op4HjYjGcgfEA22DgmBVfysFy8jOaY&#10;G9fzni5FKEWEsM9RQRVCm0vpdUUWfeJa4uj9uc5iiLIrpemwj3DbyGmaZtJizXGhwpa+KtKn4t8q&#10;2DT692f1XZyzdNuf+sl6V+sglXp7HVafIAIN4Rl+tLdGwTT7eIf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QOpxQAAAN0AAAAPAAAAAAAAAAAAAAAAAJgCAABkcnMv&#10;ZG93bnJldi54bWxQSwUGAAAAAAQABAD1AAAAigMAAAAA&#10;" path="m30,53l,,30,53xe" filled="f" strokecolor="#e15520" strokeweight="0">
                          <v:path arrowok="t" o:connecttype="custom" o:connectlocs="30,53;0,0;30,53" o:connectangles="0,0,0"/>
                        </v:shape>
                        <v:shape id="Freeform 384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RscgA&#10;AADdAAAADwAAAGRycy9kb3ducmV2LnhtbESPT0vDQBTE70K/w/IK3uymQUKN3QYpVOrBg6naentk&#10;X/7Y7Nuwu7bRT+8WBI/DzPyGWRaj6cWJnO8sK5jPEhDEldUdNwped5ubBQgfkDX2lknBN3koVpOr&#10;JebanvmFTmVoRISwz1FBG8KQS+mrlgz6mR2Io1dbZzBE6RqpHZ4j3PQyTZJMGuw4LrQ40Lql6lh+&#10;GQX85D6H8uPt53FbZ2b/fqh9/1wrdT0dH+5BBBrDf/ivvdUK0uzuFi5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RGxyAAAAN0AAAAPAAAAAAAAAAAAAAAAAJgCAABk&#10;cnMvZG93bnJldi54bWxQSwUGAAAAAAQABAD1AAAAjQMAAAAA&#10;" path="m3,l15,10r7,10l27,32,25,47,17,45,12,40,8,35,3,30,,23,,15,,8,3,e" filled="f" strokecolor="#e15520" strokeweight="0">
                          <v:path arrowok="t" o:connecttype="custom" o:connectlocs="3,0;15,10;22,20;27,32;25,47;17,45;12,40;8,35;3,30;0,23;0,15;0,8;3,0" o:connectangles="0,0,0,0,0,0,0,0,0,0,0,0,0"/>
                        </v:shape>
                        <v:shape id="Freeform 385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BA8MA&#10;AADdAAAADwAAAGRycy9kb3ducmV2LnhtbESPX2vCMBTF34V9h3AHvs10olKrUZxMHHtynfh8aa5N&#10;WXNTmljrt18EwcfD+fPjLNe9rUVHra8cK3gfJSCIC6crLhUcf3dvKQgfkDXWjknBjTysVy+DJWba&#10;XfmHujyUIo6wz1CBCaHJpPSFIYt+5Bri6J1dazFE2ZZSt3iN47aW4ySZSYsVR4LBhraGir/8YiO3&#10;22/Sbf15+Th829SckvmErVZq+NpvFiAC9eEZfrS/tILxbD6F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cBA8MAAADdAAAADwAAAAAAAAAAAAAAAACYAgAAZHJzL2Rv&#10;d25yZXYueG1sUEsFBgAAAAAEAAQA9QAAAIgDAAAAAA==&#10;" path="m32,50l,,32,50xm32,50r13,9l52,69r3,13l55,94,47,92,42,89,37,84,32,77,30,72,27,64r3,-7l32,50xe" fillcolor="#f3be00" stroked="f">
                          <v:path arrowok="t" o:connecttype="custom" o:connectlocs="32,50;0,0;32,50;32,50;45,59;52,69;55,82;55,94;47,92;42,89;37,84;32,77;30,72;27,64;30,57;32,50" o:connectangles="0,0,0,0,0,0,0,0,0,0,0,0,0,0,0,0"/>
                          <o:lock v:ext="edit" verticies="t"/>
                        </v:shape>
                        <v:shape id="Freeform 386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8tMUA&#10;AADdAAAADwAAAGRycy9kb3ducmV2LnhtbESPT2vCQBTE74LfYXmF3nRjCkGjq9SCUIuXxD/nR/aZ&#10;DWbfhuxW02/fLRQ8DjPzG2a1GWwr7tT7xrGC2TQBQVw53XCt4HTcTeYgfEDW2DomBT/kYbMej1aY&#10;a/fggu5lqEWEsM9RgQmhy6X0lSGLfuo64uhdXW8xRNnXUvf4iHDbyjRJMmmx4bhgsKMPQ9Wt/LYK&#10;bsV5323fDl97l+0uIT0YXMwKpV5fhvcliEBDeIb/259aQZotM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Dy0xQAAAN0AAAAPAAAAAAAAAAAAAAAAAJgCAABkcnMv&#10;ZG93bnJldi54bWxQSwUGAAAAAAQABAD1AAAAigMAAAAA&#10;" path="m32,50l,,32,50xe" filled="f" strokecolor="#e15520" strokeweight="0">
                          <v:path arrowok="t" o:connecttype="custom" o:connectlocs="32,50;0,0;32,50" o:connectangles="0,0,0"/>
                        </v:shape>
                        <v:shape id="Freeform 387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lSMUA&#10;AADdAAAADwAAAGRycy9kb3ducmV2LnhtbESPT4vCMBTE78J+h/AWvGm6HvxTjbLIKnrwYJWFvT2a&#10;Z1u2eSlJtPXbG0HwOMzMb5jFqjO1uJHzlWUFX8MEBHFudcWFgvNpM5iC8AFZY22ZFNzJw2r50Vtg&#10;qm3LR7ploRARwj5FBWUITSqlz0sy6Ie2IY7exTqDIUpXSO2wjXBTy1GSjKXBiuNCiQ2tS8r/s6tR&#10;sP2bHVr587v1OhzXTl/3u7tvlOp/dt9zEIG68A6/2jutYDSeTeD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qVIxQAAAN0AAAAPAAAAAAAAAAAAAAAAAJgCAABkcnMv&#10;ZG93bnJldi54bWxQSwUGAAAAAAQABAD1AAAAigMAAAAA&#10;" path="m5,l18,9r7,10l28,32r,12l20,42,15,39,10,34,5,27,3,22,,14,3,7,5,xe" filled="f" strokecolor="#e15520" strokeweight="0">
                          <v:path arrowok="t" o:connecttype="custom" o:connectlocs="5,0;18,9;25,19;28,32;28,44;20,42;15,39;10,34;5,27;3,22;0,14;3,7;5,0" o:connectangles="0,0,0,0,0,0,0,0,0,0,0,0,0"/>
                        </v:shape>
                        <v:shape id="Freeform 388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6ccEA&#10;AADdAAAADwAAAGRycy9kb3ducmV2LnhtbERPTYvCMBC9C/6HMII3TddFV6upLFpFvOnqfWhm2+42&#10;k9JErf56cxA8Pt73YtmaSlypcaVlBR/DCARxZnXJuYLTz2YwBeE8ssbKMim4k4Nl0u0sMNb2xge6&#10;Hn0uQgi7GBUU3texlC4ryKAb2po4cL+2MegDbHKpG7yFcFPJURRNpMGSQ0OBNa0Kyv6PF6NAru1X&#10;/pdm49V2O9v79Py5fhAr1e+133MQnlr/Fr/cO61gNJmFueFNe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cenHBAAAA3QAAAA8AAAAAAAAAAAAAAAAAmAIAAGRycy9kb3du&#10;cmV2LnhtbFBLBQYAAAAABAAEAPUAAACGAwAAAAA=&#10;" path="m49,43l,,49,43xm49,43r13,7l72,63r,5l74,73r,7l72,88,64,85,57,83,52,78,49,70,44,65r,-7l44,50r5,-7xe" fillcolor="#f3be00" stroked="f">
                          <v:path arrowok="t" o:connecttype="custom" o:connectlocs="49,43;0,0;49,43;49,43;62,50;72,63;72,68;74,73;74,80;72,88;64,85;57,83;52,78;49,70;44,65;44,58;44,50;49,43" o:connectangles="0,0,0,0,0,0,0,0,0,0,0,0,0,0,0,0,0,0"/>
                          <o:lock v:ext="edit" verticies="t"/>
                        </v:shape>
                        <v:shape id="Freeform 389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j08YA&#10;AADdAAAADwAAAGRycy9kb3ducmV2LnhtbESPT4vCMBTE78J+h/AWvGm6PYh2jbIsKIJe/INbb4/m&#10;2dZtXkoTbf32RhA8DjPzG2Y670wlbtS40rKCr2EEgjizuuRcwWG/GIxBOI+ssbJMCu7kYD776E0x&#10;0bblLd12PhcBwi5BBYX3dSKlywoy6Ia2Jg7e2TYGfZBNLnWDbYCbSsZRNJIGSw4LBdb0W1D2v7sa&#10;BVVWrtNtKpft5fJXb+L0eMfTUan+Z/fzDcJT59/hV3ulFcSjyQS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Yj08YAAADdAAAADwAAAAAAAAAAAAAAAACYAgAAZHJz&#10;L2Rvd25yZXYueG1sUEsFBgAAAAAEAAQA9QAAAIsDAAAAAA==&#10;" path="m49,43l,,49,43xe" filled="f" strokecolor="#e15520" strokeweight="0">
                          <v:path arrowok="t" o:connecttype="custom" o:connectlocs="49,43;0,0;49,43" o:connectangles="0,0,0"/>
                        </v:shape>
                        <v:shape id="Freeform 390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/ScEA&#10;AADdAAAADwAAAGRycy9kb3ducmV2LnhtbERPz2vCMBS+D/wfwhO8zUSFblSjiCCIyGA6D94ezbOp&#10;Ni+libX+98thsOPH93ux6l0tOmpD5VnDZKxAEBfeVFxq+Dlt3z9BhIhssPZMGl4UYLUcvC0wN/7J&#10;39QdYylSCIccNdgYm1zKUFhyGMa+IU7c1bcOY4JtKU2LzxTuajlVKpMOK04NFhvaWCrux4fTMLvO&#10;9uZydlnITsp3r9uB7FfQejTs13MQkfr4L/5z74yG6YdK+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dv0nBAAAA3QAAAA8AAAAAAAAAAAAAAAAAmAIAAGRycy9kb3du&#10;cmV2LnhtbFBLBQYAAAAABAAEAPUAAACGAwAAAAA=&#10;" path="m5,l18,7,28,20r,5l30,30r,7l28,45,20,42,13,40,8,35,5,27,,22,,15,,7,5,e" filled="f" strokecolor="#e15520" strokeweight="0">
                          <v:path arrowok="t" o:connecttype="custom" o:connectlocs="5,0;18,7;28,20;28,25;30,30;30,37;28,45;20,42;13,40;8,35;5,27;0,22;0,15;0,7;5,0" o:connectangles="0,0,0,0,0,0,0,0,0,0,0,0,0,0,0"/>
                        </v:shape>
                        <v:shape id="Freeform 391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QJcYA&#10;AADdAAAADwAAAGRycy9kb3ducmV2LnhtbESPQWvCQBSE70L/w/IKXqRuNGDb1I1UQVCKh8Zeentk&#10;X5OQ7Nslu2r8965Q8DjMzDfMcjWYTpyp941lBbNpAoK4tLrhSsHPcfvyBsIHZI2dZVJwJQ+r/Gm0&#10;xEzbC3/TuQiViBD2GSqoQ3CZlL6syaCfWkccvT/bGwxR9pXUPV4i3HRyniQLabDhuFCjo01NZVuc&#10;jIJfvp72qdMHqSeufS84Pa6/UqXGz8PnB4hAQ3iE/9s7rWD+mszg/iY+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bQJcYAAADdAAAADwAAAAAAAAAAAAAAAACYAgAAZHJz&#10;L2Rvd25yZXYueG1sUEsFBgAAAAAEAAQA9QAAAIsDAAAAAA==&#10;" path="m47,48l,,47,48xm47,48l60,58r9,10l72,73r,7l72,88r-3,5l62,93,57,88,50,83,47,78,45,70,42,63r3,-8l47,48xe" fillcolor="#f3be00" stroked="f">
                          <v:path arrowok="t" o:connecttype="custom" o:connectlocs="47,48;0,0;47,48;47,48;60,58;69,68;72,73;72,80;72,88;69,93;62,93;57,88;50,83;47,78;45,70;42,63;45,55;47,48" o:connectangles="0,0,0,0,0,0,0,0,0,0,0,0,0,0,0,0,0,0"/>
                          <o:lock v:ext="edit" verticies="t"/>
                        </v:shape>
                        <v:shape id="Freeform 392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u58YA&#10;AADdAAAADwAAAGRycy9kb3ducmV2LnhtbESPzWrDMBCE74W+g9hCb41cExLhRgltoZBDLvkh+LhY&#10;W8uptTKW6jh9+ioQyHGYmW+YxWp0rRioD41nDa+TDARx5U3DtYbD/utFgQgR2WDrmTRcKMBq+fiw&#10;wML4M29p2MVaJAiHAjXYGLtCylBZchgmviNO3rfvHcYk+1qaHs8J7lqZZ9lMOmw4LVjs6NNS9bP7&#10;dRqUpb+PaXss1+VpelTzkyqHjdL6+Wl8fwMRaYz38K29NhryeZb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pu58YAAADdAAAADwAAAAAAAAAAAAAAAACYAgAAZHJz&#10;L2Rvd25yZXYueG1sUEsFBgAAAAAEAAQA9QAAAIsDAAAAAA==&#10;" path="m47,48l,,47,48xe" filled="f" strokecolor="#e15520" strokeweight="0">
                          <v:path arrowok="t" o:connecttype="custom" o:connectlocs="47,48;0,0;47,48" o:connectangles="0,0,0"/>
                        </v:shape>
                        <v:shape id="Freeform 393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hPsUA&#10;AADdAAAADwAAAGRycy9kb3ducmV2LnhtbESPT2sCMRTE7wW/Q3iCt5rowla2RhFBECmF+ufQ22Pz&#10;3Gy7eVk2cV2/fVMo9DjMzG+Y5XpwjeipC7VnDbOpAkFcelNzpeF82j0vQISIbLDxTBoeFGC9Gj0t&#10;sTD+zh/UH2MlEoRDgRpsjG0hZSgtOQxT3xIn7+o7hzHJrpKmw3uCu0bOlcqlw5rTgsWWtpbK7+PN&#10;aciu2cF8Xlwe8pPy/ePrjex70HoyHjavICIN8T/8194bDfMXlc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yE+xQAAAN0AAAAPAAAAAAAAAAAAAAAAAJgCAABkcnMv&#10;ZG93bnJldi54bWxQSwUGAAAAAAQABAD1AAAAigMAAAAA&#10;" path="m5,l18,10r9,10l30,25r,7l30,40r-3,5l20,45,15,40,8,35,5,30,3,22,,15,3,7,5,e" filled="f" strokecolor="#e15520" strokeweight="0">
                          <v:path arrowok="t" o:connecttype="custom" o:connectlocs="5,0;18,10;27,20;30,25;30,32;30,40;27,45;20,45;15,40;8,35;5,30;3,22;0,15;3,7;5,0" o:connectangles="0,0,0,0,0,0,0,0,0,0,0,0,0,0,0"/>
                        </v:shape>
                        <v:shape id="Freeform 394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T9MUA&#10;AADdAAAADwAAAGRycy9kb3ducmV2LnhtbESPQYvCMBSE7wv+h/AEb2uqyCrVKFIQdvEg24peH82z&#10;LTYvpYlt/fdmYcHjMDPfMJvdYGrRUesqywpm0wgEcW51xYWCc3b4XIFwHlljbZkUPMnBbjv62GCs&#10;bc+/1KW+EAHCLkYFpfdNLKXLSzLoprYhDt7NtgZ9kG0hdYt9gJtazqPoSxqsOCyU2FBSUn5PH0ZB&#10;ku5/ujytbqfZdZH0z+ySrI4XpSbjYb8G4Wnw7/B/+1srmC+jBfy9CU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1P0xQAAAN0AAAAPAAAAAAAAAAAAAAAAAJgCAABkcnMv&#10;ZG93bnJldi54bWxQSwUGAAAAAAQABAD1AAAAigMAAAAA&#10;" path="m42,45l,,42,45xm42,42l57,52r8,10l67,67r3,8l70,80r-3,7l60,85,55,82,47,77,42,72,40,65r,-5l40,50r2,-8xe" fillcolor="#f3be00" stroked="f">
                          <v:path arrowok="t" o:connecttype="custom" o:connectlocs="42,45;0,0;42,45;42,42;57,52;65,62;67,67;70,75;70,80;67,87;60,85;55,82;47,77;42,72;40,65;40,60;40,50;42,42" o:connectangles="0,0,0,0,0,0,0,0,0,0,0,0,0,0,0,0,0,0"/>
                          <o:lock v:ext="edit" verticies="t"/>
                        </v:shape>
                        <v:shape id="Freeform 395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kxMcA&#10;AADdAAAADwAAAGRycy9kb3ducmV2LnhtbESP3WoCMRSE7wt9h3AKvSmaraDVdaO01oKgF3X1AQ6b&#10;sz+4OVmSVFefvhEKvRxm5hsmW/amFWdyvrGs4HWYgCAurG64UnA8fA2mIHxA1thaJgVX8rBcPD5k&#10;mGp74T2d81CJCGGfooI6hC6V0hc1GfRD2xFHr7TOYIjSVVI7vES4aeUoSSbSYMNxocaOVjUVp/zH&#10;KDj5l1vz/bn5GM/WB7qtWrfryq1Sz0/9+xxEoD78h//aG61g9JaM4f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JMTHAAAA3QAAAA8AAAAAAAAAAAAAAAAAmAIAAGRy&#10;cy9kb3ducmV2LnhtbFBLBQYAAAAABAAEAPUAAACMAwAAAAA=&#10;" path="m42,45l,,42,45xe" filled="f" strokecolor="#e15520" strokeweight="0">
                          <v:path arrowok="t" o:connecttype="custom" o:connectlocs="42,45;0,0;42,45" o:connectangles="0,0,0"/>
                        </v:shape>
                        <v:shape id="Freeform 396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CpsUA&#10;AADdAAAADwAAAGRycy9kb3ducmV2LnhtbESPT2sCMRTE7wW/Q3iCt5qosJXVKCIIRUqh/jl4e2ye&#10;m9XNy7JJ1/XbN4VCj8PM/IZZrntXi47aUHnWMBkrEMSFNxWXGk7H3escRIjIBmvPpOFJAdarwcsS&#10;c+Mf/EXdIZYiQTjkqMHG2ORShsKSwzD2DXHyrr51GJNsS2lafCS4q+VUqUw6rDgtWGxoa6m4H76d&#10;htl1tjeXs8tCdlS+e94+yH4GrUfDfrMAEamP/+G/9rvRMH1T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IKmxQAAAN0AAAAPAAAAAAAAAAAAAAAAAJgCAABkcnMv&#10;ZG93bnJldi54bWxQSwUGAAAAAAQABAD1AAAAigMAAAAA&#10;" path="m2,l17,10r8,10l27,25r3,8l30,38r-3,7l20,43,15,40,7,35,2,30,,23,,18,,8,2,e" filled="f" strokecolor="#e15520" strokeweight="0">
                          <v:path arrowok="t" o:connecttype="custom" o:connectlocs="2,0;17,10;25,20;27,25;30,33;30,38;27,45;20,43;15,40;7,35;2,30;0,23;0,18;0,8;2,0" o:connectangles="0,0,0,0,0,0,0,0,0,0,0,0,0,0,0"/>
                        </v:shape>
                        <v:shape id="Freeform 397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tBMcA&#10;AADdAAAADwAAAGRycy9kb3ducmV2LnhtbESPQYvCMBSE78L+h/AWvIimetC1axQRxEXxoF1Bb8/m&#10;2ZZtXkqT1frvjSB4HGbmG2Yya0wprlS7wrKCfi8CQZxaXXCm4DdZdr9AOI+ssbRMCu7kYDb9aE0w&#10;1vbGO7rufSYChF2MCnLvq1hKl+Zk0PVsRRy8i60N+iDrTOoabwFuSjmIoqE0WHBYyLGiRU7p3/7f&#10;KBhfVsfzseN3/WSxWp7OtN4eNmul2p/N/BuEp8a/w6/2j1YwGEUj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m7QTHAAAA3QAAAA8AAAAAAAAAAAAAAAAAmAIAAGRy&#10;cy9kb3ducmV2LnhtbFBLBQYAAAAABAAEAPUAAACMAwAAAAA=&#10;" path="m52,40l,,52,40xm52,40r12,8l74,60r3,5l77,70r,8l77,85,69,83,62,80,57,75,52,70,50,63,47,55r,-7l52,40xe" fillcolor="#f3be00" stroked="f">
                          <v:path arrowok="t" o:connecttype="custom" o:connectlocs="52,40;0,0;52,40;52,40;64,48;74,60;77,65;77,70;77,78;77,85;69,83;62,80;57,75;52,70;50,63;47,55;47,48;52,40" o:connectangles="0,0,0,0,0,0,0,0,0,0,0,0,0,0,0,0,0,0"/>
                          <o:lock v:ext="edit" verticies="t"/>
                        </v:shape>
                        <v:shape id="Freeform 398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pN8IA&#10;AADdAAAADwAAAGRycy9kb3ducmV2LnhtbERPTWvCQBC9F/wPywje6sZIG4muIpaCt7YxgscxOyYh&#10;2dmQXWP8991DocfH+97sRtOKgXpXW1awmEcgiAuray4V5KfP1xUI55E1tpZJwZMc7LaTlw2m2j74&#10;h4bMlyKEsEtRQeV9l0rpiooMurntiAN3s71BH2BfSt3jI4SbVsZR9C4N1hwaKuzoUFHRZHej4JwM&#10;F/Od3L8a8yavcZafmnz5odRsOu7XIDyN/l/85z5qBXEShbnhTX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ik3wgAAAN0AAAAPAAAAAAAAAAAAAAAAAJgCAABkcnMvZG93&#10;bnJldi54bWxQSwUGAAAAAAQABAD1AAAAhwMAAAAA&#10;" path="m52,40l,,52,40xe" filled="f" strokecolor="#e15520" strokeweight="0">
                          <v:path arrowok="t" o:connecttype="custom" o:connectlocs="52,40;0,0;52,40" o:connectangles="0,0,0"/>
                        </v:shape>
                        <v:shape id="Freeform 399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W1MYA&#10;AADdAAAADwAAAGRycy9kb3ducmV2LnhtbESPQWsCMRSE7wX/Q3iCt5pUYatbo5RCQUoR6rYHb4/N&#10;c7Pt5mXZpOv6740geBxm5htmtRlcI3rqQu1Zw9NUgSAuvam50vBdvD8uQISIbLDxTBrOFGCzHj2s&#10;MDf+xF/U72MlEoRDjhpsjG0uZSgtOQxT3xIn7+g7hzHJrpKmw1OCu0bOlMqkw5rTgsWW3iyVf/t/&#10;p2F+nH+Yw4/LQlYo359/P8nugtaT8fD6AiLSEO/hW3trNMye1RKub9IT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cW1MYAAADdAAAADwAAAAAAAAAAAAAAAACYAgAAZHJz&#10;L2Rvd25yZXYueG1sUEsFBgAAAAAEAAQA9QAAAIsDAAAAAA==&#10;" path="m5,l17,8,27,20r3,5l30,30r,8l30,45,22,43,15,40,10,35,5,30,3,23,,15,,8,5,e" filled="f" strokecolor="#e15520" strokeweight="0">
                          <v:path arrowok="t" o:connecttype="custom" o:connectlocs="5,0;17,8;27,20;30,25;30,30;30,38;30,45;22,43;15,40;10,35;5,30;3,23;0,15;0,8;5,0" o:connectangles="0,0,0,0,0,0,0,0,0,0,0,0,0,0,0"/>
                        </v:shape>
                        <v:shape id="Freeform 400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Yo8MA&#10;AADdAAAADwAAAGRycy9kb3ducmV2LnhtbERP3WrCMBS+H+wdwhG8m2kVnKvGMsZEGfPC1gc4a45t&#10;sTkpSdT69suF4OXH97/KB9OJKznfWlaQThIQxJXVLdcKjuXmbQHCB2SNnWVScCcP+fr1ZYWZtjc+&#10;0LUItYgh7DNU0ITQZ1L6qiGDfmJ74sidrDMYInS11A5vMdx0cpokc2mw5djQYE9fDVXn4mIUzMxf&#10;OJT9afdbzd3Px/Z7r8/HvVLj0fC5BBFoCE/xw73TCqbvadwf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uYo8MAAADdAAAADwAAAAAAAAAAAAAAAACYAgAAZHJzL2Rv&#10;d25yZXYueG1sUEsFBgAAAAAEAAQA9QAAAIgDAAAAAA==&#10;" path="m62,37l,,62,37xm62,37r15,8l89,52r3,8l94,65r,5l94,77r-7,l79,72,72,70,67,62,62,57,59,50r,-5l62,37xe" fillcolor="#f3be00" stroked="f">
                          <v:path arrowok="t" o:connecttype="custom" o:connectlocs="62,37;0,0;62,37;62,37;77,45;89,52;92,60;94,65;94,70;94,77;87,77;79,72;72,70;67,62;62,57;59,50;59,45;62,37" o:connectangles="0,0,0,0,0,0,0,0,0,0,0,0,0,0,0,0,0,0"/>
                          <o:lock v:ext="edit" verticies="t"/>
                        </v:shape>
                        <v:shape id="Freeform 401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EQccA&#10;AADdAAAADwAAAGRycy9kb3ducmV2LnhtbESP3WrCQBSE7wt9h+UUvKubKGpIXUUERSn2J9X70+wx&#10;CWbPhuyq6du7gtDLYWa+YabzztTiQq2rLCuI+xEI4tzqigsF+5/VawLCeWSNtWVS8EcO5rPnpymm&#10;2l75my6ZL0SAsEtRQel9k0rp8pIMur5tiIN3tK1BH2RbSN3iNcBNLQdRNJYGKw4LJTa0LCk/ZWej&#10;4P3rYxRNks/suBv9Jofxeui3m6FSvZdu8QbCU+f/w4/2RisYTOIY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0xEHHAAAA3QAAAA8AAAAAAAAAAAAAAAAAmAIAAGRy&#10;cy9kb3ducmV2LnhtbFBLBQYAAAAABAAEAPUAAACMAwAAAAA=&#10;" path="m62,37l,,62,37xe" filled="f" strokecolor="#e15520" strokeweight="0">
                          <v:path arrowok="t" o:connecttype="custom" o:connectlocs="62,37;0,0;62,37" o:connectangles="0,0,0"/>
                        </v:shape>
                        <v:shape id="Freeform 402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cWsUA&#10;AADdAAAADwAAAGRycy9kb3ducmV2LnhtbESPT4vCMBTE78J+h/AW9qZpe1ilGkWXVQTBxT+Ix2fz&#10;bIvNS2mi1m9vFgSPw8z8hhlNWlOJGzWutKwg7kUgiDOrS84V7Hfz7gCE88gaK8uk4EEOJuOPzghT&#10;be+8odvW5yJA2KWooPC+TqV0WUEGXc/WxME728agD7LJpW7wHuCmkkkUfUuDJYeFAmv6KSi7bK9G&#10;wfEvWi9MfFodDissf9dLPM5yVOrrs50OQXhq/Tv8ai+1gqQfJ/D/Jj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FxaxQAAAN0AAAAPAAAAAAAAAAAAAAAAAJgCAABkcnMv&#10;ZG93bnJldi54bWxQSwUGAAAAAAQABAD1AAAAigMAAAAA&#10;" path="m3,l18,8r12,7l33,23r2,5l35,33r,7l28,40,20,35,13,33,8,25,3,20,,13,,8,3,e" filled="f" strokecolor="#e15520" strokeweight="0">
                          <v:path arrowok="t" o:connecttype="custom" o:connectlocs="3,0;18,8;30,15;33,23;35,28;35,33;35,40;28,40;20,35;13,33;8,25;3,20;0,13;0,8;3,0" o:connectangles="0,0,0,0,0,0,0,0,0,0,0,0,0,0,0"/>
                        </v:shape>
                        <v:shape id="Freeform 403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UKscA&#10;AADdAAAADwAAAGRycy9kb3ducmV2LnhtbESP3WrCQBSE7wu+w3KE3tWNij+krlKEghQUNNLSu0P2&#10;NBuaPRuyq4k+vSsIXg4z8w2zWHW2EmdqfOlYwXCQgCDOnS65UHDMPt/mIHxA1lg5JgUX8rBa9l4W&#10;mGrX8p7Oh1CICGGfogITQp1K6XNDFv3A1cTR+3ONxRBlU0jdYBvhtpKjJJlKiyXHBYM1rQ3l/4eT&#10;VbD7XdOPN9vLsZ5PTkmbXXffX5lSr/3u4x1EoC48w4/2RisYzYZj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IlCrHAAAA3QAAAA8AAAAAAAAAAAAAAAAAmAIAAGRy&#10;cy9kb3ducmV2LnhtbFBLBQYAAAAABAAEAPUAAACMAwAAAAA=&#10;" path="m,5l14,,29,,44,2,57,7,44,15r-15,l22,15,14,12,7,10,,5xe" fillcolor="#f3be00" stroked="f">
                          <v:path arrowok="t" o:connecttype="custom" o:connectlocs="0,5;14,0;29,0;44,2;57,7;44,15;29,15;22,15;14,12;7,10;0,5" o:connectangles="0,0,0,0,0,0,0,0,0,0,0"/>
                        </v:shape>
                        <v:shape id="Freeform 404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bnMUA&#10;AADdAAAADwAAAGRycy9kb3ducmV2LnhtbESPX2vCMBTF3wf7DuEOfJtpRbZRjTKcguDDtlp8vjbX&#10;ptjclCRq/fbLYLDHw/nz48yXg+3ElXxoHSvIxxkI4trplhsF1X7z/AYiRGSNnWNScKcAy8XjwxwL&#10;7W78TdcyNiKNcChQgYmxL6QMtSGLYex64uSdnLcYk/SN1B5vadx2cpJlL9Jiy4lgsKeVofpcXmzi&#10;ltPVZv05mC+T34/SH9a7j6pSavQ0vM9ARBrif/ivvdUKJq/5F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pucxQAAAN0AAAAPAAAAAAAAAAAAAAAAAJgCAABkcnMv&#10;ZG93bnJldi54bWxQSwUGAAAAAAQABAD1AAAAigMAAAAA&#10;" path="m,5l14,,29,,44,2,57,7,44,15r-15,l22,15,14,12,7,10,,5e" filled="f" strokecolor="#e15520" strokeweight="0">
                          <v:path arrowok="t" o:connecttype="custom" o:connectlocs="0,5;14,0;29,0;44,2;57,7;44,15;29,15;22,15;14,12;7,10;0,5" o:connectangles="0,0,0,0,0,0,0,0,0,0,0"/>
                        </v:shape>
                        <v:shape id="Freeform 405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U1cYA&#10;AADdAAAADwAAAGRycy9kb3ducmV2LnhtbESPQWsCMRSE7wX/Q3iCl6JZhba6NYqIorfSXQ89Pjav&#10;m9TNy7KJuvbXN4VCj8PMfMMs171rxJW6YD0rmE4yEMSV15ZrBadyP56DCBFZY+OZFNwpwHo1eFhi&#10;rv2N3+laxFokCIccFZgY21zKUBlyGCa+JU7ep+8cxiS7WuoObwnuGjnLsmfp0HJaMNjS1lB1Li5O&#10;wfEx+zCWD4YWp/1bK3ffvlx8KTUa9ptXEJH6+B/+ax+1gtnL9Al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U1cYAAADdAAAADwAAAAAAAAAAAAAAAACYAgAAZHJz&#10;L2Rvd25yZXYueG1sUEsFBgAAAAAEAAQA9QAAAIsDAAAAAA==&#10;" path="m64,20l79,15r15,l109,17r13,8l109,30r-15,l87,30,77,27,72,22,64,20xm64,20l,,64,20xe" fillcolor="#f3be00" stroked="f">
                          <v:path arrowok="t" o:connecttype="custom" o:connectlocs="64,20;79,15;94,15;109,17;122,25;109,30;94,30;87,30;77,27;72,22;64,20;64,20;0,0;64,20" o:connectangles="0,0,0,0,0,0,0,0,0,0,0,0,0,0"/>
                          <o:lock v:ext="edit" verticies="t"/>
                        </v:shape>
                      </v:group>
                      <v:group id="Group 406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      <v:shape id="Freeform 407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St8UA&#10;AADdAAAADwAAAGRycy9kb3ducmV2LnhtbESPQWvCQBSE74X+h+UVvBTdKLSR1FVEEDwJpqLXZ/Y1&#10;CWbfht2Nif/eLQgeh5n5hlmsBtOIGzlfW1YwnSQgiAuray4VHH+34zkIH5A1NpZJwZ08rJbvbwvM&#10;tO35QLc8lCJC2GeooAqhzaT0RUUG/cS2xNH7s85giNKVUjvsI9w0cpYk39JgzXGhwpY2FRXXvDMK&#10;8sP11NX95tw4t7/gvkv7z6+LUqOPYf0DItAQXuFne6cVzNJpCv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BK3xQAAAN0AAAAPAAAAAAAAAAAAAAAAAJgCAABkcnMv&#10;ZG93bnJldi54bWxQSwUGAAAAAAQABAD1AAAAigMAAAAA&#10;" path="m,5l15,,30,,45,2r13,8l45,15r-15,l23,15,13,12,8,7,,5e" filled="f" strokecolor="#e15520" strokeweight="0">
                          <v:path arrowok="t" o:connecttype="custom" o:connectlocs="0,5;15,0;30,0;45,2;58,10;45,15;30,15;23,15;13,12;8,7;0,5" o:connectangles="0,0,0,0,0,0,0,0,0,0,0"/>
                        </v:shape>
                        <v:shape id="Freeform 408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AEsEA&#10;AADdAAAADwAAAGRycy9kb3ducmV2LnhtbERPTYvCMBC9L/gfwgje1tQKrlajSMFV1pNV70MzttVm&#10;Upqsrf/eHBb2+Hjfq01vavGk1lWWFUzGEQji3OqKCwWX8+5zDsJ5ZI21ZVLwIgeb9eBjhYm2HZ/o&#10;mflChBB2CSoovW8SKV1ekkE3tg1x4G62NegDbAupW+xCuKllHEUzabDi0FBiQ2lJ+SP7NQrupOtd&#10;fHTT759qn02P10XapVqp0bDfLkF46v2/+M990Arir0mYG96EJ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OwBLBAAAA3QAAAA8AAAAAAAAAAAAAAAAAmAIAAGRycy9kb3du&#10;cmV2LnhtbFBLBQYAAAAABAAEAPUAAACGAwAAAAA=&#10;" path="m64,20l,,64,20e" filled="f" strokecolor="#e15520" strokeweight="0">
                          <v:path arrowok="t" o:connecttype="custom" o:connectlocs="64,20;0,0;64,20" o:connectangles="0,0,0"/>
                        </v:shape>
                        <v:shape id="Freeform 409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VwsIA&#10;AADdAAAADwAAAGRycy9kb3ducmV2LnhtbESPQYvCMBSE7wv+h/AEb2uqB1erUUQUvapFPT6aZ1ts&#10;XkoStf57syB4HGbmG2a2aE0tHuR8ZVnBoJ+AIM6trrhQkB03v2MQPiBrrC2Tghd5WMw7PzNMtX3y&#10;nh6HUIgIYZ+igjKEJpXS5yUZ9H3bEEfvap3BEKUrpHb4jHBTy2GSjKTBiuNCiQ2tSspvh7tRcBq5&#10;V639ZJxdt8n6vluej5eKlep12+UURKA2fMOf9k4rGP4NJvD/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RXCwgAAAN0AAAAPAAAAAAAAAAAAAAAAAJgCAABkcnMvZG93&#10;bnJldi54bWxQSwUGAAAAAAQABAD1AAAAhwMAAAAA&#10;" path="m,8l15,,30,,42,,54,8,42,13,27,15r-7,l12,15,5,10,,8xe" fillcolor="#f3be00" stroked="f">
                          <v:path arrowok="t" o:connecttype="custom" o:connectlocs="0,8;15,0;30,0;42,0;54,8;42,13;27,15;20,15;12,15;5,10;0,8" o:connectangles="0,0,0,0,0,0,0,0,0,0,0"/>
                        </v:shape>
                        <v:shape id="Freeform 410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2eMMA&#10;AADdAAAADwAAAGRycy9kb3ducmV2LnhtbERPy2rCQBTdC/7DcIXuzKRpMSV1FIltEXfGUrq8ZG6T&#10;0MydkBnz+HtnUejycN7b/WRaMVDvGssKHqMYBHFpdcOVgs/r+/oFhPPIGlvLpGAmB/vdcrHFTNuR&#10;LzQUvhIhhF2GCmrvu0xKV9Zk0EW2Iw7cj+0N+gD7SuoexxBuWpnE8UYabDg01NhRXlP5W9yMgtwe&#10;v5/zt3T8GJ++ijl2zfnY5ko9rKbDKwhPk/8X/7lPWkGSJmF/eBOe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+2eMMAAADdAAAADwAAAAAAAAAAAAAAAACYAgAAZHJzL2Rv&#10;d25yZXYueG1sUEsFBgAAAAAEAAQA9QAAAIgDAAAAAA==&#10;" path="m,8l15,,30,,42,,54,8,42,13,27,15r-7,l12,15,5,10,,8e" filled="f" strokecolor="#e15520" strokeweight="0">
                          <v:path arrowok="t" o:connecttype="custom" o:connectlocs="0,8;15,0;30,0;42,0;54,8;42,13;27,15;20,15;12,15;5,10;0,8" o:connectangles="0,0,0,0,0,0,0,0,0,0,0"/>
                        </v:shape>
                        <v:shape id="Freeform 411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3+sUA&#10;AADdAAAADwAAAGRycy9kb3ducmV2LnhtbESPQYvCMBSE74L/ITxhb5ragy7VKEVYdhE8tCuIt0fz&#10;bIvNS22y2vXXG0HwOMzMN8xy3ZtGXKlztWUF00kEgriwuuZSwf73a/wJwnlkjY1lUvBPDtar4WCJ&#10;ibY3zuia+1IECLsEFVTet4mUrqjIoJvYljh4J9sZ9EF2pdQd3gLcNDKOopk0WHNYqLClTUXFOf8z&#10;Ci6cZoe0vH9vdW+OLp1vMNvlSn2M+nQBwlPv3+FX+0criOfxF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3f6xQAAAN0AAAAPAAAAAAAAAAAAAAAAAJgCAABkcnMv&#10;ZG93bnJldi54bWxQSwUGAAAAAAQABAD1AAAAigMAAAAA&#10;" path="m65,13l,,65,13xe" fillcolor="#f3be00" stroked="f">
                          <v:path arrowok="t" o:connecttype="custom" o:connectlocs="65,13;0,0;65,13" o:connectangles="0,0,0"/>
                        </v:shape>
                        <v:shape id="Freeform 412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7f8UA&#10;AADdAAAADwAAAGRycy9kb3ducmV2LnhtbESPwWrDMBBE74X8g9hCb41cQRvFjRJCIZBCL3VCzou1&#10;sZxaK2Mpjvv3VaHQ4zAzb5jVZvKdGGmIbWADT/MCBHEdbMuNgeNh96hBxIRssQtMBr4pwmY9u1th&#10;acONP2msUiMyhGOJBlxKfSllrB15jPPQE2fvHAaPKcuhkXbAW4b7TqqieJEeW84LDnt6c1R/VVdv&#10;YHdq1OWqP5Z7PVZOL/Tz6XJ4N+bhftq+gkg0pf/wX3tvDaiFUvD7Jj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Lt/xQAAAN0AAAAPAAAAAAAAAAAAAAAAAJgCAABkcnMv&#10;ZG93bnJldi54bWxQSwUGAAAAAAQABAD1AAAAigMAAAAA&#10;" path="m65,13l,,65,13xe" filled="f" strokecolor="#e15520" strokeweight="0">
                          <v:path arrowok="t" o:connecttype="custom" o:connectlocs="65,13;0,0;65,13" o:connectangles="0,0,0"/>
                        </v:shape>
                        <v:shape id="Freeform 413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SbcYA&#10;AADdAAAADwAAAGRycy9kb3ducmV2LnhtbESPQWvCQBSE74L/YXkFb3XTFGpJXaWKpUFPph7a22v2&#10;mSzNvg3Z1cR/7woFj8PMfMPMl4NtxJk6bxwreJomIIhLpw1XCg5fH4+vIHxA1tg4JgUX8rBcjEdz&#10;zLTreU/nIlQiQthnqKAOoc2k9GVNFv3UtcTRO7rOYoiyq6TusI9w28g0SV6kRcNxocaW1jWVf8XJ&#10;Kpil5pBvP5vL8bcwu/xn0/P3qldq8jC8v4EINIR7+L+dawXpLH2G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9SbcYAAADdAAAADwAAAAAAAAAAAAAAAACYAgAAZHJz&#10;L2Rvd25yZXYueG1sUEsFBgAAAAAEAAQA9QAAAIsDAAAAAA==&#10;" path="m,7l15,,30,,45,,58,5,45,12,30,15r-7,l13,15,8,12,,7xe" fillcolor="#f3be00" stroked="f">
                          <v:path arrowok="t" o:connecttype="custom" o:connectlocs="0,7;15,0;30,0;45,0;58,5;45,12;30,15;23,15;13,15;8,12;0,7" o:connectangles="0,0,0,0,0,0,0,0,0,0,0"/>
                        </v:shape>
                        <v:shape id="Freeform 414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GfcUA&#10;AADdAAAADwAAAGRycy9kb3ducmV2LnhtbESPQWvCQBSE7wX/w/IEL6VuGqqW1FWKIHgSjNJen9nX&#10;JJh9G3Y3Jv77riB4HGbmG2a5HkwjruR8bVnB+zQBQVxYXXOp4HTcvn2C8AFZY2OZFNzIw3o1elli&#10;pm3PB7rmoRQRwj5DBVUIbSalLyoy6Ke2JY7en3UGQ5SulNphH+GmkWmSzKXBmuNChS1tKioueWcU&#10;5IfLT1f3m9/Guf0Z992if52dlZqMh+8vEIGG8Aw/2jutIF2kH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kZ9xQAAAN0AAAAPAAAAAAAAAAAAAAAAAJgCAABkcnMv&#10;ZG93bnJldi54bWxQSwUGAAAAAAQABAD1AAAAigMAAAAA&#10;" path="m,7l15,,30,,45,,58,5,45,12,30,15r-7,l13,15,8,12,,7e" filled="f" strokecolor="#e15520" strokeweight="0">
                          <v:path arrowok="t" o:connecttype="custom" o:connectlocs="0,7;15,0;30,0;45,0;58,5;45,12;30,15;23,15;13,15;8,12;0,7" o:connectangles="0,0,0,0,0,0,0,0,0,0,0"/>
                        </v:shape>
                        <v:shape id="Freeform 415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qocYA&#10;AADdAAAADwAAAGRycy9kb3ducmV2LnhtbESPQWvCQBSE7wX/w/KE3urGQG2IriKCYmsPbcxBb4/s&#10;Mwlm34bsqvHfu4WCx2FmvmFmi9404kqdqy0rGI8iEMSF1TWXCvL9+i0B4TyyxsYyKbiTg8V88DLD&#10;VNsb/9I186UIEHYpKqi8b1MpXVGRQTeyLXHwTrYz6IPsSqk7vAW4aWQcRRNpsOawUGFLq4qKc3Yx&#10;Cn7o8IXn/ech6S/x9zFr8tVukyv1OuyXUxCeev8M/7e3WkH8Eb/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qqocYAAADdAAAADwAAAAAAAAAAAAAAAACYAgAAZHJz&#10;L2Rvd25yZXYueG1sUEsFBgAAAAAEAAQA9QAAAIsDAAAAAA==&#10;" path="m62,7l,,62,7xe" fillcolor="#f3be00" stroked="f">
                          <v:path arrowok="t" o:connecttype="custom" o:connectlocs="62,7;0,0;62,7" o:connectangles="0,0,0"/>
                        </v:shape>
                        <v:shape id="Freeform 416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GMcYA&#10;AADdAAAADwAAAGRycy9kb3ducmV2LnhtbESPQWvCQBSE7wX/w/IEb3VjwFSiq2hooKeCth68PbLP&#10;JJp9G3a3mvbXu4VCj8PMfMOsNoPpxI2cby0rmE0TEMSV1S3XCj4/yucFCB+QNXaWScE3edisR08r&#10;zLW9855uh1CLCGGfo4ImhD6X0lcNGfRT2xNH72ydwRClq6V2eI9w08k0STJpsOW40GBPRUPV9fBl&#10;FGTvsij0sS1328GdXuflz8XIi1KT8bBdggg0hP/wX/tNK0hf0gx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aGMcYAAADdAAAADwAAAAAAAAAAAAAAAACYAgAAZHJz&#10;L2Rvd25yZXYueG1sUEsFBgAAAAAEAAQA9QAAAIsDAAAAAA==&#10;" path="m62,7l,,62,7xe" filled="f" strokecolor="#e15520" strokeweight="0">
                          <v:path arrowok="t" o:connecttype="custom" o:connectlocs="62,7;0,0;62,7" o:connectangles="0,0,0"/>
                        </v:shape>
                        <v:shape id="Freeform 417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Rs8MA&#10;AADdAAAADwAAAGRycy9kb3ducmV2LnhtbESPQYvCMBSE7wv+h/AEL4umdtEuXaNIQfCq9uDx0bxt&#10;yzYvtYm1+uvNguBxmJlvmNVmMI3oqXO1ZQXzWQSCuLC65lJBftpNv0E4j6yxsUwK7uRgsx59rDDV&#10;9sYH6o++FAHCLkUFlfdtKqUrKjLoZrYlDt6v7Qz6ILtS6g5vAW4aGUfRUhqsOSxU2FJWUfF3vBoF&#10;5yzL6+hCePjUPX0tF7J8JL1Sk/Gw/QHhafDv8Ku91wriJE7g/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JRs8MAAADdAAAADwAAAAAAAAAAAAAAAACYAgAAZHJzL2Rv&#10;d25yZXYueG1sUEsFBgAAAAAEAAQA9QAAAIgDAAAAAA==&#10;" path="m,13l15,5,29,,44,3,57,8,47,15,29,18r-7,l15,18,7,15,,13xe" fillcolor="#f3be00" stroked="f">
                          <v:path arrowok="t" o:connecttype="custom" o:connectlocs="0,13;15,5;29,0;44,3;57,8;47,15;29,18;22,18;15,18;7,15;0,13" o:connectangles="0,0,0,0,0,0,0,0,0,0,0"/>
                        </v:shape>
                        <v:shape id="Freeform 418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/7cMA&#10;AADdAAAADwAAAGRycy9kb3ducmV2LnhtbERPTWvCQBC9C/6HZQpepG4aqIboKlJQLPSgMZfehuyY&#10;hGZnY3ZN0n/fPRQ8Pt73ZjeaRvTUudqygrdFBIK4sLrmUkF+PbwmIJxH1thYJgW/5GC3nU42mGo7&#10;8IX6zJcihLBLUUHlfZtK6YqKDLqFbYkDd7OdQR9gV0rd4RDCTSPjKFpKgzWHhgpb+qio+MkeRgHO&#10;4+8mueP7F8mjPH7eo+Q8z5WavYz7NQhPo3+K/90nrSBexWFueB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a/7cMAAADdAAAADwAAAAAAAAAAAAAAAACYAgAAZHJzL2Rv&#10;d25yZXYueG1sUEsFBgAAAAAEAAQA9QAAAIgDAAAAAA==&#10;" path="m,13l15,5,29,,44,3,57,8,47,15,29,18r-7,l15,18,7,15,,13e" filled="f" strokecolor="#e15520" strokeweight="0">
                          <v:path arrowok="t" o:connecttype="custom" o:connectlocs="0,13;15,5;29,0;44,3;57,8;47,15;29,18;22,18;15,18;7,15;0,13" o:connectangles="0,0,0,0,0,0,0,0,0,0,0"/>
                        </v:shape>
                        <v:shape id="Freeform 419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ePccA&#10;AADdAAAADwAAAGRycy9kb3ducmV2LnhtbESP3WrCQBSE7wu+w3KE3jW7hlZNzCpSaCu9KPXnAQ7Z&#10;YxLMno3Zrca3dwuFXg4z8w1TrAbbigv1vnGsYZIoEMSlMw1XGg77t6c5CB+QDbaOScONPKyWo4cC&#10;c+OuvKXLLlQiQtjnqKEOocul9GVNFn3iOuLoHV1vMUTZV9L0eI1w28pUqam02HBcqLGj15rK0+7H&#10;asiGDNvbx+nzPV0/S/W9naqvl7PWj+NhvQARaAj/4b/2xmhIZ2k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Hj3HAAAA3QAAAA8AAAAAAAAAAAAAAAAAmAIAAGRy&#10;cy9kb3ducmV2LnhtbFBLBQYAAAAABAAEAPUAAACMAwAAAAA=&#10;" path="m69,8l,,69,8xe" fillcolor="#f3be00" stroked="f">
                          <v:path arrowok="t" o:connecttype="custom" o:connectlocs="69,8;0,0;69,8" o:connectangles="0,0,0"/>
                        </v:shape>
                        <v:shape id="Freeform 420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qgsIA&#10;AADdAAAADwAAAGRycy9kb3ducmV2LnhtbERPy4rCMBTdC/MP4Q64kTFVcZRqFBEEF7OpD2Z7ae40&#10;xeamNrGtfz9ZCC4P573e9rYSLTW+dKxgMk5AEOdOl1wouJwPX0sQPiBrrByTgid52G4+BmtMtes4&#10;o/YUChFD2KeowIRQp1L63JBFP3Y1ceT+XGMxRNgUUjfYxXBbyWmSfEuLJccGgzXtDeW308Mq6I/z&#10;hatGxL/X7GrvbWfKn2Wm1PCz361ABOrDW/xyH7WC6WIW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SqCwgAAAN0AAAAPAAAAAAAAAAAAAAAAAJgCAABkcnMvZG93&#10;bnJldi54bWxQSwUGAAAAAAQABAD1AAAAhwMAAAAA&#10;" path="m69,8l,,69,8xe" filled="f" strokecolor="#e15520" strokeweight="0">
                          <v:path arrowok="t" o:connecttype="custom" o:connectlocs="69,8;0,0;69,8" o:connectangles="0,0,0"/>
                        </v:shape>
                        <v:shape id="Freeform 421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IL8QA&#10;AADdAAAADwAAAGRycy9kb3ducmV2LnhtbESPQWsCMRSE7wX/Q3iCt5pVodWtUVS0CHsySs+vm9fN&#10;4uZl2UTd/vumUOhxmJlvmOW6d424Uxdqzwom4wwEcelNzZWCy/nwPAcRIrLBxjMp+KYA69XgaYm5&#10;8Q8+0V3HSiQIhxwV2BjbXMpQWnIYxr4lTt6X7xzGJLtKmg4fCe4aOc2yF+mw5rRgsaWdpfKqb07B&#10;VuvCZ5/FR/F+kIv9XtttebRKjYb95g1EpD7+h//aR6Ng+jqbwO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iC/EAAAA3QAAAA8AAAAAAAAAAAAAAAAAmAIAAGRycy9k&#10;b3ducmV2LnhtbFBLBQYAAAAABAAEAPUAAACJAwAAAAA=&#10;" path="m,10l15,2,27,,42,,54,5r-9,7l30,15,20,17,12,15r-7,l,10xe" fillcolor="#f3be00" stroked="f">
                          <v:path arrowok="t" o:connecttype="custom" o:connectlocs="0,10;15,2;27,0;42,0;54,5;45,12;30,15;20,17;12,15;5,15;0,10" o:connectangles="0,0,0,0,0,0,0,0,0,0,0"/>
                        </v:shape>
                        <v:shape id="Freeform 422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4rMcA&#10;AADdAAAADwAAAGRycy9kb3ducmV2LnhtbESPW2sCMRSE3wv+h3AE32rWlaqsZsULhdK+qG2hj4fN&#10;2QtuTpYk1W1/fVMQfBxm5htmte5NKy7kfGNZwWScgCAurG64UvDx/vy4AOEDssbWMin4IQ/rfPCw&#10;wkzbKx/pcgqViBD2GSqoQ+gyKX1Rk0E/th1x9ErrDIYoXSW1w2uEm1amSTKTBhuOCzV2tKupOJ++&#10;jYJz82W3tjzsq9f52+eT64vp/neh1GjYb5YgAvXhHr61X7SCdD5N4f9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3uKzHAAAA3QAAAA8AAAAAAAAAAAAAAAAAmAIAAGRy&#10;cy9kb3ducmV2LnhtbFBLBQYAAAAABAAEAPUAAACMAwAAAAA=&#10;" path="m,10l15,2,27,,42,,54,5r-9,7l30,15,20,17,12,15r-7,l,10e" filled="f" strokecolor="#e15520" strokeweight="0">
                          <v:path arrowok="t" o:connecttype="custom" o:connectlocs="0,10;15,2;27,0;42,0;54,5;45,12;30,15;20,17;12,15;5,15;0,10" o:connectangles="0,0,0,0,0,0,0,0,0,0,0"/>
                        </v:shape>
                        <v:shape id="Freeform 423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xw8kA&#10;AADdAAAADwAAAGRycy9kb3ducmV2LnhtbESPQWvCQBSE74X+h+UVvNWNSrWmriJaoVAVGttCb4/s&#10;M4nNvk2zWxP99d2C4HGYmW+Yyaw1pThS7QrLCnrdCARxanXBmYL33er+EYTzyBpLy6TgRA5m09ub&#10;CcbaNvxGx8RnIkDYxagg976KpXRpTgZd11bEwdvb2qAPss6krrEJcFPKfhQNpcGCw0KOFS1ySr+T&#10;X6Pg0/3g6eP5/NV7Xe8324fD0jfjg1Kdu3b+BMJT66/hS/tFK+iPBgP4fxOegJ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oxw8kAAADdAAAADwAAAAAAAAAAAAAAAACYAgAA&#10;ZHJzL2Rvd25yZXYueG1sUEsFBgAAAAAEAAQA9QAAAI4DAAAAAA==&#10;" path="m70,8l,,70,8xe" fillcolor="#f3be00" stroked="f">
                          <v:path arrowok="t" o:connecttype="custom" o:connectlocs="70,8;0,0;70,8" o:connectangles="0,0,0"/>
                        </v:shape>
                        <v:shape id="Freeform 424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GfcYA&#10;AADdAAAADwAAAGRycy9kb3ducmV2LnhtbESPT2vCQBTE70K/w/IKvemmaTF/zCpFsdSjacXrI/ua&#10;hGbfxuxW02/fFQSPw8z8hilWo+nEmQbXWlbwPItAEFdWt1wr+PrcTlMQziNr7CyTgj9ysFo+TArM&#10;tb3wns6lr0WAsMtRQeN9n0vpqoYMupntiYP3bQeDPsihlnrAS4CbTsZRNJcGWw4LDfa0bqj6KX+N&#10;gkOyPVZ9mtVJetg4mZ3ed6fYKPX0OL4tQHga/T18a39oBXHy8grX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RGfcYAAADdAAAADwAAAAAAAAAAAAAAAACYAgAAZHJz&#10;L2Rvd25yZXYueG1sUEsFBgAAAAAEAAQA9QAAAIsDAAAAAA==&#10;" path="m70,8l,,70,8xe" filled="f" strokecolor="#e15520" strokeweight="0">
                          <v:path arrowok="t" o:connecttype="custom" o:connectlocs="70,8;0,0;70,8" o:connectangles="0,0,0"/>
                        </v:shape>
                        <v:shape id="Freeform 425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hpMUA&#10;AADdAAAADwAAAGRycy9kb3ducmV2LnhtbESPQYvCMBSE7wv+h/CEvWmqou5Wo8iK6KWCuix6ezTP&#10;tti8lCZq/fdGEPY4zMw3zHTemFLcqHaFZQW9bgSCOLW64EzB72HV+QLhPLLG0jIpeJCD+az1McVY&#10;2zvv6Lb3mQgQdjEqyL2vYildmpNB17UVcfDOtjbog6wzqWu8B7gpZT+KRtJgwWEhx4p+ckov+6tR&#10;YLf0t14OLitsjpsk+danUbKslPpsN4sJCE+N/w+/2xutoD8eDO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WGkxQAAAN0AAAAPAAAAAAAAAAAAAAAAAJgCAABkcnMv&#10;ZG93bnJldi54bWxQSwUGAAAAAAQABAD1AAAAigMAAAAA&#10;" path="m,15l7,7,15,5,22,2,30,r7,2l45,2r7,5l60,12,47,20,32,22r-7,l15,20,7,17,,15xe" fillcolor="#f3be00" stroked="f">
                          <v:path arrowok="t" o:connecttype="custom" o:connectlocs="0,15;7,7;15,5;22,2;30,0;37,2;45,2;52,7;60,12;47,20;32,22;25,22;15,20;7,17;0,15" o:connectangles="0,0,0,0,0,0,0,0,0,0,0,0,0,0,0"/>
                        </v:shape>
                        <v:shape id="Freeform 426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Z6scA&#10;AADdAAAADwAAAGRycy9kb3ducmV2LnhtbESPQWvCQBSE74L/YXmFXkQ3TUFD6ioitEh7KI1V8PbI&#10;viah2bdhd43x37uFgsdhZr5hluvBtKIn5xvLCp5mCQji0uqGKwXf+9dpBsIHZI2tZVJwJQ/r1Xi0&#10;xFzbC39RX4RKRAj7HBXUIXS5lL6syaCf2Y44ej/WGQxRukpqh5cIN61Mk2QuDTYcF2rsaFtT+Vuc&#10;TaQMp0VWvBfV/gMPk/Jzc/QZvin1+DBsXkAEGsI9/N/eaQXp4nkO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w2erHAAAA3QAAAA8AAAAAAAAAAAAAAAAAmAIAAGRy&#10;cy9kb3ducmV2LnhtbFBLBQYAAAAABAAEAPUAAACMAwAAAAA=&#10;" path="m,15l7,7,15,5,22,2,30,r7,2l45,2r7,5l60,12,47,20,32,22r-7,l15,20,7,17,,15e" filled="f" strokecolor="#e15520" strokeweight="0">
                          <v:path arrowok="t" o:connecttype="custom" o:connectlocs="0,15;7,7;15,5;22,2;30,0;37,2;45,2;52,7;60,12;47,20;32,22;25,22;15,20;7,17;0,15" o:connectangles="0,0,0,0,0,0,0,0,0,0,0,0,0,0,0"/>
                        </v:shape>
                        <v:shape id="Freeform 427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gcYA&#10;AADdAAAADwAAAGRycy9kb3ducmV2LnhtbESP0WoCMRRE34X+Q7iFvkjNVkVlNYq0LNj6VPUDrpvr&#10;ZnFzsySpu/17Uyj4OMzMGWa16W0jbuRD7VjB2ygDQVw6XXOl4HQsXhcgQkTW2DgmBb8UYLN+Gqww&#10;167jb7odYiUShEOOCkyMbS5lKA1ZDCPXEifv4rzFmKSvpPbYJbht5DjLZtJizWnBYEvvhsrr4ccq&#10;KCbHbjo8X4rt18epbT6N7+xsr9TLc79dgojUx0f4v73TCsbzyRz+3q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tgcYAAADdAAAADwAAAAAAAAAAAAAAAACYAgAAZHJz&#10;L2Rvd25yZXYueG1sUEsFBgAAAAAEAAQA9QAAAIsDAAAAAA==&#10;" path="m72,13l,,72,13xe" fillcolor="#f3be00" stroked="f">
                          <v:path arrowok="t" o:connecttype="custom" o:connectlocs="72,13;0,0;72,13" o:connectangles="0,0,0"/>
                        </v:shape>
                        <v:shape id="Freeform 428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/KMQA&#10;AADdAAAADwAAAGRycy9kb3ducmV2LnhtbERPTWvCQBC9C/6HZYRepG40aCV1IyoU2l5Ko96n2TGJ&#10;yc6G7Dam/757EDw+3vdmO5hG9NS5yrKC+SwCQZxbXXGh4HR8e16DcB5ZY2OZFPyRg206Hm0w0fbG&#10;39RnvhAhhF2CCkrv20RKl5dk0M1sSxy4i+0M+gC7QuoObyHcNHIRRStpsOLQUGJLh5LyOvs1CtY7&#10;H8/3Hz91Fi/76fTzLK9F/qXU02TYvYLwNPiH+O5+1woWL3GYG96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fyjEAAAA3QAAAA8AAAAAAAAAAAAAAAAAmAIAAGRycy9k&#10;b3ducmV2LnhtbFBLBQYAAAAABAAEAPUAAACJAwAAAAA=&#10;" path="m72,13l,,72,13xe" filled="f" strokecolor="#e15520" strokeweight="0">
                          <v:path arrowok="t" o:connecttype="custom" o:connectlocs="72,13;0,0;72,13" o:connectangles="0,0,0"/>
                        </v:shape>
                        <v:shape id="Freeform 429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AQ8gA&#10;AADdAAAADwAAAGRycy9kb3ducmV2LnhtbESPT2vCQBTE74V+h+UVequ71eKf1FWqoPQi1aj0+si+&#10;JqHZtzG7NdFP3y0UPA4z8xtmOu9sJc7U+NKxhueeAkGcOVNyruGwXz2NQfiAbLByTBou5GE+u7+b&#10;YmJcyzs6pyEXEcI+QQ1FCHUipc8Ksuh7riaO3pdrLIYom1yaBtsIt5XsKzWUFkuOCwXWtCwo+05/&#10;rIZF+rE6fV7VWo1Ua67bl/XmuLFaPz50b68gAnXhFv5vvxsN/dFg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IBDyAAAAN0AAAAPAAAAAAAAAAAAAAAAAJgCAABk&#10;cnMvZG93bnJldi54bWxQSwUGAAAAAAQABAD1AAAAjQMAAAAA&#10;" path="m62,25l,,62,25r,l62,25,79,20r15,2l109,27r12,8l114,37r-7,3l99,40r-7,l82,37,74,35,69,30,62,25xe" fillcolor="#f3be00" stroked="f">
                          <v:path arrowok="t" o:connecttype="custom" o:connectlocs="62,25;0,0;62,25;62,25;62,25;79,20;94,22;109,27;121,35;114,37;107,40;99,40;92,40;82,37;74,35;69,30;62,25" o:connectangles="0,0,0,0,0,0,0,0,0,0,0,0,0,0,0,0,0"/>
                        </v:shape>
                        <v:shape id="Freeform 430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xBMAA&#10;AADdAAAADwAAAGRycy9kb3ducmV2LnhtbERPzWoCMRC+C75DmII3zVbUlq1RRBCEnlz7AMNmNgnd&#10;TLZJ1PXtm0Ohx4/vf7sffS/uFJMLrOB1UYEgboN2bBR8XU/zdxApI2vsA5OCJyXY76aTLdY6PPhC&#10;9yYbUUI41ajA5jzUUqbWkse0CANx4boQPeYCo5E64qOE+14uq2ojPTouDRYHOlpqv5ubV3BZfzbX&#10;jrr+OR6td/Jmflw0Ss1exsMHiExj/hf/uc9awfJtVfaXN+UJ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xBMAAAADdAAAADwAAAAAAAAAAAAAAAACYAgAAZHJzL2Rvd25y&#10;ZXYueG1sUEsFBgAAAAAEAAQA9QAAAIUDAAAAAA==&#10;" path="m62,25l,,62,25r,l62,25,79,20r15,2l109,27r12,8l114,37r-7,3l99,40r-7,l82,37,74,35,69,30,62,25e" filled="f" strokecolor="#e15520" strokeweight="0">
                          <v:path arrowok="t" o:connecttype="custom" o:connectlocs="62,25;0,0;62,25;62,25;62,25;79,20;94,22;109,27;121,35;114,37;107,40;99,40;92,40;82,37;74,35;69,30;62,25" o:connectangles="0,0,0,0,0,0,0,0,0,0,0,0,0,0,0,0,0"/>
                        </v:shape>
                        <v:shape id="Freeform 431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+hccA&#10;AADdAAAADwAAAGRycy9kb3ducmV2LnhtbESP0WrCQBRE3wX/YblCX6Ru1GLa6CqlpaAgYpN+wCV7&#10;m8Rm76bZrYl/7woFH4eZOcOsNr2pxZlaV1lWMJ1EIIhzqysuFHxlH4/PIJxH1lhbJgUXcrBZDwcr&#10;TLTt+JPOqS9EgLBLUEHpfZNI6fKSDLqJbYiD921bgz7ItpC6xS7ATS1nUbSQBisOCyU29FZS/pP+&#10;GQUvh9PlWG3Hu26+5zjN4sX7r0GlHkb96xKEp97fw//trVYwi5+mcHs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PoXHAAAA3QAAAA8AAAAAAAAAAAAAAAAAmAIAAGRy&#10;cy9kb3ducmV2LnhtbFBLBQYAAAAABAAEAPUAAACMAwAAAAA=&#10;" path="m65,17l,,65,17r,l65,17,80,15r15,l110,20r12,7l117,32r-7,3l100,35r-8,l82,32,75,30,70,25,65,17xe" fillcolor="#f3be00" stroked="f">
                          <v:path arrowok="t" o:connecttype="custom" o:connectlocs="65,17;0,0;65,17;65,17;65,17;80,15;95,15;110,20;122,27;117,32;110,35;100,35;92,35;82,32;75,30;70,25;65,17" o:connectangles="0,0,0,0,0,0,0,0,0,0,0,0,0,0,0,0,0"/>
                        </v:shape>
                        <v:shape id="Freeform 432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8dMYA&#10;AADdAAAADwAAAGRycy9kb3ducmV2LnhtbESPUUvDQBCE34X+h2MLvtlLo2gaey0lWBAUilXQx21u&#10;zYXm9kJubeO/9wTBx2FmvmGW69F36kRDbAMbmM8yUMR1sC03Bt5et1cFqCjIFrvAZOCbIqxXk4sl&#10;ljac+YVOe2lUgnAs0YAT6UutY+3IY5yFnjh5n2HwKEkOjbYDnhPcdzrPslvtseW04LCnylF93H95&#10;Ax+LYnEtzw+VuO59VxVPW304zI25nI6be1BCo/yH/9qP1kB+d5P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w8dMYAAADdAAAADwAAAAAAAAAAAAAAAACYAgAAZHJz&#10;L2Rvd25yZXYueG1sUEsFBgAAAAAEAAQA9QAAAIsDAAAAAA==&#10;" path="m65,17l,,65,17r,l65,17,80,15r15,l110,20r12,7l117,32r-7,3l100,35r-8,l82,32,75,30,70,25,65,17e" filled="f" strokecolor="#e15520" strokeweight="0">
                          <v:path arrowok="t" o:connecttype="custom" o:connectlocs="65,17;0,0;65,17;65,17;65,17;80,15;95,15;110,20;122,27;117,32;110,35;100,35;92,35;82,32;75,30;70,25;65,17" o:connectangles="0,0,0,0,0,0,0,0,0,0,0,0,0,0,0,0,0"/>
                        </v:shape>
                        <v:shape id="Freeform 433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1KMUA&#10;AADdAAAADwAAAGRycy9kb3ducmV2LnhtbESPQYvCMBSE78L+h/AWvGm6VVSqUVwXpR486K73R/Ns&#10;yzYvpYla/fVGEDwOM/MNM1u0phIXalxpWcFXPwJBnFldcq7g73fdm4BwHlljZZkU3MjBYv7RmWGi&#10;7ZX3dDn4XAQIuwQVFN7XiZQuK8ig69uaOHgn2xj0QTa51A1eA9xUMo6ikTRYclgosKZVQdn/4WwU&#10;pKdyG0c/dric4OC+Sb+Pu9V5rVT3s11OQXhq/Tv8aqdaQTweDu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3UoxQAAAN0AAAAPAAAAAAAAAAAAAAAAAJgCAABkcnMv&#10;ZG93bnJldi54bWxQSwUGAAAAAAQABAD1AAAAigMAAAAA&#10;" path="m63,15l,,63,15xe" fillcolor="#f3be00" stroked="f">
                          <v:path arrowok="t" o:connecttype="custom" o:connectlocs="63,15;0,0;63,15" o:connectangles="0,0,0"/>
                        </v:shape>
                        <v:shape id="Freeform 434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zlcQA&#10;AADdAAAADwAAAGRycy9kb3ducmV2LnhtbESPQWvCQBSE74X+h+UVvNWNIlGiq0hp0ZNobD2/Zp/J&#10;0uzbkN2a+O9dQfA4zMw3zGLV21pcqPXGsYLRMAFBXDhtuFTwffx6n4HwAVlj7ZgUXMnDavn6ssBM&#10;u44PdMlDKSKEfYYKqhCaTEpfVGTRD11DHL2zay2GKNtS6ha7CLe1HCdJKi0ajgsVNvRRUfGX/1sF&#10;552RV5Nu/Kc/7fYd/eJPfkiVGrz16zmIQH14hh/trVYwnk4mcH8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M5XEAAAA3QAAAA8AAAAAAAAAAAAAAAAAmAIAAGRycy9k&#10;b3ducmV2LnhtbFBLBQYAAAAABAAEAPUAAACJAwAAAAA=&#10;" path="m63,15l,,63,15xe" filled="f" strokecolor="#e15520" strokeweight="0">
                          <v:path arrowok="t" o:connecttype="custom" o:connectlocs="63,15;0,0;63,15" o:connectangles="0,0,0"/>
                        </v:shape>
                        <v:shape id="Freeform 435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DysQA&#10;AADdAAAADwAAAGRycy9kb3ducmV2LnhtbESPT4vCMBTE78J+h/AW9iKaVvxHNcoqLMietHrw+Gie&#10;TdnmpTRR67c3C4LHYWZ+wyzXna3FjVpfOVaQDhMQxIXTFZcKTsefwRyED8gaa8ek4EEe1quP3hIz&#10;7e58oFseShEh7DNUYEJoMil9YciiH7qGOHoX11oMUbal1C3eI9zWcpQkU2mx4rhgsKGtoeIvv1oF&#10;u35a2X04549ruvGmOJP5nZJSX5/d9wJEoC68w6/2TisYzcYT+H8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A8rEAAAA3QAAAA8AAAAAAAAAAAAAAAAAmAIAAGRycy9k&#10;b3ducmV2LnhtbFBLBQYAAAAABAAEAPUAAACJAwAAAAA=&#10;" path="m42,60l80,,42,60xm42,60l35,75,27,88r-7,2l15,95r-7,l,95,,88,3,80,8,75r5,-7l18,63r7,-3l35,58r7,2xe" fillcolor="#f3be00" stroked="f">
                          <v:path arrowok="t" o:connecttype="custom" o:connectlocs="42,60;80,0;42,60;42,60;35,75;27,88;20,90;15,95;8,95;0,95;0,88;3,80;8,75;13,68;18,63;25,60;35,58;42,60" o:connectangles="0,0,0,0,0,0,0,0,0,0,0,0,0,0,0,0,0,0"/>
                          <o:lock v:ext="edit" verticies="t"/>
                        </v:shape>
                        <v:shape id="Freeform 436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YqsYA&#10;AADdAAAADwAAAGRycy9kb3ducmV2LnhtbESPT2sCMRTE70K/Q3hCb5r4B7Vbo4hg9dKD2ou3x+Z1&#10;d9vNyzaJun57UxA8DjPzG2a+bG0tLuRD5VjDoK9AEOfOVFxo+DpuejMQISIbrB2ThhsFWC5eOnPM&#10;jLvyni6HWIgE4ZChhjLGJpMy5CVZDH3XECfv23mLMUlfSOPxmuC2lkOlJtJixWmhxIbWJeW/h7PV&#10;cH7zW7edydWPGqn17ePvZD7HJ61fu+3qHUSkNj7Dj/bOaBhOxxP4f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eYqsYAAADdAAAADwAAAAAAAAAAAAAAAACYAgAAZHJz&#10;L2Rvd25yZXYueG1sUEsFBgAAAAAEAAQA9QAAAIsDAAAAAA==&#10;" path="m,60l38,,,60xe" filled="f" strokecolor="#e15520" strokeweight="0">
                          <v:path arrowok="t" o:connecttype="custom" o:connectlocs="0,60;38,0;0,60" o:connectangles="0,0,0"/>
                        </v:shape>
                        <v:shape id="Freeform 437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aW8gA&#10;AADdAAAADwAAAGRycy9kb3ducmV2LnhtbESPQWvCQBSE7wX/w/IKvUjdJJZaUlfRolWQEmoVenxk&#10;X5Ng9m3Irib+e7dQ6HGYmW+Y6bw3tbhQ6yrLCuJRBII4t7riQsHha/34AsJ5ZI21ZVJwJQfz2eBu&#10;iqm2HX/SZe8LESDsUlRQet+kUrq8JINuZBvi4P3Y1qAPsi2kbrELcFPLJIqepcGKw0KJDb2VlJ/2&#10;Z6NgFy8363iXZd8r/OiO79kwMeOhUg/3/eIVhKfe/4f/2lutIJk8TeD3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BpbyAAAAN0AAAAPAAAAAAAAAAAAAAAAAJgCAABk&#10;cnMvZG93bnJldi54bWxQSwUGAAAAAAQABAD1AAAAjQMAAAAA&#10;" path="m42,2l35,17,27,30r-7,2l15,37r-7,l,37,,30,3,22,8,17r5,-7l18,5,25,2,35,r7,2xe" filled="f" strokecolor="#e15520" strokeweight="0">
                          <v:path arrowok="t" o:connecttype="custom" o:connectlocs="42,2;35,17;27,30;20,32;15,37;8,37;0,37;0,30;3,22;8,17;13,10;18,5;25,2;35,0;42,2" o:connectangles="0,0,0,0,0,0,0,0,0,0,0,0,0,0,0"/>
                        </v:shape>
                        <v:shape id="Freeform 438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zcMIA&#10;AADdAAAADwAAAGRycy9kb3ducmV2LnhtbERPy2rCQBTdF/yH4QrdFJ00pFWio0gh2KWP4vo6c02C&#10;mTsxMzXx7zsLocvDeS/Xg23EnTpfO1bwPk1AEGtnai4V/ByLyRyED8gGG8ek4EEe1qvRyxJz43re&#10;0/0QShFD2OeooAqhzaX0uiKLfupa4shdXGcxRNiV0nTYx3DbyDRJPqXFmmNDhS19VaSvh1+rYH89&#10;On2+vX1sfVtkutmdkPmk1Ot42CxABBrCv/jp/jYK0lkW58Y38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HNwwgAAAN0AAAAPAAAAAAAAAAAAAAAAAJgCAABkcnMvZG93&#10;bnJldi54bWxQSwUGAAAAAAQABAD1AAAAhwMAAAAA&#10;" path="m43,45l90,,43,45xm43,45l35,60,25,72,13,77,,80,,75,3,67,8,60r5,-5l20,50r8,-3l35,45r8,xe" fillcolor="#f3be00" stroked="f">
                          <v:path arrowok="t" o:connecttype="custom" o:connectlocs="43,45;90,0;43,45;43,45;35,60;25,72;13,77;0,80;0,75;3,67;8,60;13,55;20,50;28,47;35,45;43,45" o:connectangles="0,0,0,0,0,0,0,0,0,0,0,0,0,0,0,0"/>
                          <o:lock v:ext="edit" verticies="t"/>
                        </v:shape>
                        <v:shape id="Freeform 439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TQ8cA&#10;AADdAAAADwAAAGRycy9kb3ducmV2LnhtbESPQWvCQBSE74X+h+UVequbplpt6kZEMAieNAr29pp9&#10;TUKzb9PsqvHfu4LQ4zAz3zDTWW8acaLO1ZYVvA4iEMSF1TWXCnb58mUCwnlkjY1lUnAhB7P08WGK&#10;ibZn3tBp60sRIOwSVFB53yZSuqIig25gW+Lg/djOoA+yK6Xu8BzgppFxFL1LgzWHhQpbWlRU/G6P&#10;RsEx/1rsd5lZ/719r+s5jVZZtjko9fzUzz9BeOr9f/jeXmkF8Xj4Ab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ZE0PHAAAA3QAAAA8AAAAAAAAAAAAAAAAAmAIAAGRy&#10;cy9kb3ducmV2LnhtbFBLBQYAAAAABAAEAPUAAACMAwAAAAA=&#10;" path="m,45l47,,,45xe" filled="f" strokecolor="#e15520" strokeweight="0">
                          <v:path arrowok="t" o:connecttype="custom" o:connectlocs="0,45;47,0;0,45" o:connectangles="0,0,0"/>
                        </v:shape>
                        <v:shape id="Freeform 440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TysQA&#10;AADdAAAADwAAAGRycy9kb3ducmV2LnhtbERPz2vCMBS+C/4P4Qm7jJnWoRu1UUTZGAjKOi+7PZrX&#10;pti81CbT7r9fDgOPH9/vfD3YVlyp941jBek0AUFcOt1wreD09fb0CsIHZI2tY1LwSx7Wq/Eox0y7&#10;G3/StQi1iCHsM1RgQugyKX1pyKKfuo44cpXrLYYI+1rqHm8x3LZyliQLabHh2GCwo62h8lz8WAX8&#10;vMfde5ruzPe2GB5Pl+OhC5VSD5NhswQRaAh38b/7QyuYvczj/vg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k8rEAAAA3QAAAA8AAAAAAAAAAAAAAAAAmAIAAGRycy9k&#10;b3ducmV2LnhtbFBLBQYAAAAABAAEAPUAAACJAwAAAAA=&#10;" path="m43,l35,15,25,27,13,32,,35,,30,3,22,8,15r5,-5l20,5,28,2,35,r8,e" filled="f" strokecolor="#e15520" strokeweight="0">
                          <v:path arrowok="t" o:connecttype="custom" o:connectlocs="43,0;35,15;25,27;13,32;0,35;0,30;3,22;8,15;13,10;20,5;28,2;35,0;43,0" o:connectangles="0,0,0,0,0,0,0,0,0,0,0,0,0"/>
                        </v:shape>
                        <v:shape id="Freeform 441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b08UA&#10;AADdAAAADwAAAGRycy9kb3ducmV2LnhtbESP3WoCMRCF74W+QxjBO80q2spqlFKqaAWLPw8wbMbd&#10;xc1kSaKuPn1TELw8nJ+PM503phJXcr60rKDfS0AQZ1aXnCs4HhbdMQgfkDVWlknBnTzMZ2+tKaba&#10;3nhH133IRRxhn6KCIoQ6ldJnBRn0PVsTR+9kncEQpculdniL46aSgyR5lwZLjoQCa/oqKDvvLyZy&#10;v/Mft1mvfs3hMbS7ZUb30WOrVKfdfE5ABGrCK/xsr7SCwceoD/9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1vTxQAAAN0AAAAPAAAAAAAAAAAAAAAAAJgCAABkcnMv&#10;ZG93bnJldi54bWxQSwUGAAAAAAQABAD1AAAAigMAAAAA&#10;" path="m42,45l89,,42,45xm42,45l35,60,27,70,15,77,,80,,75,2,67,7,60r5,-5l20,50r7,-3l35,45r7,xe" fillcolor="#f3be00" stroked="f">
                          <v:path arrowok="t" o:connecttype="custom" o:connectlocs="42,45;89,0;42,45;42,45;35,60;27,70;15,77;0,80;0,75;2,67;7,60;12,55;20,50;27,47;35,45;42,45" o:connectangles="0,0,0,0,0,0,0,0,0,0,0,0,0,0,0,0"/>
                          <o:lock v:ext="edit" verticies="t"/>
                        </v:shape>
                        <v:shape id="Freeform 442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LzsUA&#10;AADdAAAADwAAAGRycy9kb3ducmV2LnhtbESPQUvDQBSE74L/YXmCN7sxVFvSbosIgXq0hpbeXrOv&#10;SWje25Bd0+Tfu4LgcZiZb5j1duRWDdT7xomB51kCiqR0tpHKQPGVPy1B+YBisXVCBibysN3c360x&#10;s+4mnzTsQ6UiRHyGBuoQukxrX9bE6GeuI4nexfWMIcq+0rbHW4Rzq9MkedWMjcSFGjt6r6m87r/Z&#10;wPGc87QsTjhNxZBfDgf+OM3ZmMeH8W0FKtAY/sN/7Z01kC5eUv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wvOxQAAAN0AAAAPAAAAAAAAAAAAAAAAAJgCAABkcnMv&#10;ZG93bnJldi54bWxQSwUGAAAAAAQABAD1AAAAigMAAAAA&#10;" path="m,45l47,,,45xe" filled="f" strokecolor="#1f1a17" strokeweight="0">
                          <v:path arrowok="t" o:connecttype="custom" o:connectlocs="0,45;47,0;0,45" o:connectangles="0,0,0"/>
                        </v:shape>
                        <v:shape id="Freeform 443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stccA&#10;AADdAAAADwAAAGRycy9kb3ducmV2LnhtbESPQUvDQBSE74L/YXmCF2k3tmgldltEEE0PBVPBHh/Z&#10;12Rp9m3YXZP033cLQo/DzHzDLNejbUVPPhjHCh6nGQjiymnDtYKf3cfkBUSIyBpbx6TgRAHWq9ub&#10;JebaDfxNfRlrkSAcclTQxNjlUoaqIYth6jri5B2ctxiT9LXUHocEt62cZdmztGg4LTTY0XtD1bH8&#10;swrstij2vv/FTbcf5gvz+WCKcqvU/d349goi0hiv4f/2l1YwWzzN4fImPQ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7bLXHAAAA3QAAAA8AAAAAAAAAAAAAAAAAmAIAAGRy&#10;cy9kb3ducmV2LnhtbFBLBQYAAAAABAAEAPUAAACMAwAAAAA=&#10;" path="m42,l35,15,27,25,15,32,,35,,30,2,22,7,15r5,-5l20,5,27,2,35,r7,e" filled="f" strokecolor="#1f1a17" strokeweight="0">
                          <v:path arrowok="t" o:connecttype="custom" o:connectlocs="42,0;35,15;27,25;15,32;0,35;0,30;2,22;7,15;12,10;20,5;27,2;35,0;42,0" o:connectangles="0,0,0,0,0,0,0,0,0,0,0,0,0"/>
                        </v:shape>
                        <v:shape id="Freeform 444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J9MYA&#10;AADdAAAADwAAAGRycy9kb3ducmV2LnhtbESPQWvCQBSE7wX/w/KE3uom2lqJbkQDLV48VKvnR/Y1&#10;m5p9G7JbTf31rlDocZj5ZpjFsreNOFPna8cK0lECgrh0uuZKwef+7WkGwgdkjY1jUvBLHpb54GGB&#10;mXYX/qDzLlQilrDPUIEJoc2k9KUhi37kWuLofbnOYoiyq6Tu8BLLbSPHSTKVFmuOCwZbKgyVp92P&#10;VTCepddDXWz67cQU7n39fazoYJV6HParOYhAffgP/9EbHbnXl2e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J9MYAAADdAAAADwAAAAAAAAAAAAAAAACYAgAAZHJz&#10;L2Rvd25yZXYueG1sUEsFBgAAAAAEAAQA9QAAAIsDAAAAAA==&#10;" path="m42,60l77,,42,60xm42,60l35,78,27,88r-7,5l15,95,7,98,,98,,90,3,83,7,75r5,-5l17,65r8,-2l35,60r7,xe" fillcolor="#f3be00" stroked="f">
                          <v:path arrowok="t" o:connecttype="custom" o:connectlocs="42,60;77,0;42,60;42,60;35,78;27,88;20,93;15,95;7,98;0,98;0,90;3,83;7,75;12,70;17,65;25,63;35,60;42,60" o:connectangles="0,0,0,0,0,0,0,0,0,0,0,0,0,0,0,0,0,0"/>
                          <o:lock v:ext="edit" verticies="t"/>
                        </v:shape>
                        <v:shape id="Freeform 445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Za8YA&#10;AADdAAAADwAAAGRycy9kb3ducmV2LnhtbESPS2vDMBCE74X8B7GB3ho5BrfBjRKKIaEXF5rkkOPW&#10;Wj+otTKW/Eh+fVUo9DjMzDfMdj+bVozUu8aygvUqAkFcWN1wpeByPjxtQDiPrLG1TApu5GC/Wzxs&#10;MdV24k8aT74SAcIuRQW1910qpStqMuhWtiMOXml7gz7IvpK6xynATSvjKHqWBhsOCzV2lNVUfJ8G&#10;o6BxR0yG/M4f2XT5yg5JeaW8VOpxOb+9gvA0+//wX/tdK4hfkg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uZa8YAAADdAAAADwAAAAAAAAAAAAAAAACYAgAAZHJz&#10;L2Rvd25yZXYueG1sUEsFBgAAAAAEAAQA9QAAAIsDAAAAAA==&#10;" path="m,60l35,,,60xe" filled="f" strokecolor="#e15520" strokeweight="0">
                          <v:path arrowok="t" o:connecttype="custom" o:connectlocs="0,60;35,0;0,60" o:connectangles="0,0,0"/>
                        </v:shape>
                        <v:shape id="Freeform 446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288kA&#10;AADdAAAADwAAAGRycy9kb3ducmV2LnhtbESP3UrDQBSE7wXfYTkFb8RuLG21abelVIX+UNSmen3I&#10;HrPB7NmQXZv49t2C4OUwM98ws0VnK3GixpeOFdz3ExDEudMlFwqO2cvdIwgfkDVWjknBL3lYzK+v&#10;Zphq1/I7nQ6hEBHCPkUFJoQ6ldLnhiz6vquJo/flGoshyqaQusE2wm0lB0kylhZLjgsGa1oZyr8P&#10;P1bBvstuh59m+7F7tu3wbb3NXjeTJ6Vuet1yCiJQF/7Df+21VjB4GI3h8iY+ATk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ed288kAAADdAAAADwAAAAAAAAAAAAAAAACYAgAA&#10;ZHJzL2Rvd25yZXYueG1sUEsFBgAAAAAEAAQA9QAAAI4DAAAAAA==&#10;" path="m42,l35,18,27,28r-7,5l15,35,7,38,,38,,30,3,23,7,15r5,-5l17,5,25,3,35,r7,xe" filled="f" strokecolor="#e15520" strokeweight="0">
                          <v:path arrowok="t" o:connecttype="custom" o:connectlocs="42,0;35,18;27,28;20,33;15,35;7,38;0,38;0,30;3,23;7,15;12,10;17,5;25,3;35,0;42,0" o:connectangles="0,0,0,0,0,0,0,0,0,0,0,0,0,0,0"/>
                        </v:shape>
                        <v:shape id="Freeform 447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xJsYA&#10;AADdAAAADwAAAGRycy9kb3ducmV2LnhtbESPS2/CMBCE70j8B2sr9QYOqSgoxSCUvjjyunBbxds4&#10;JV6nsQuBX18jVeI4mp1vdmaLztbiRK2vHCsYDRMQxIXTFZcK9rv3wRSED8gaa8ek4EIeFvN+b4aZ&#10;dmfe0GkbShEh7DNUYEJoMil9YciiH7qGOHpfrrUYomxLqVs8R7itZZokz9JixbHBYEO5oeK4/bXx&#10;jfX1eBm/mZ/84/B5TUf5Kz+Fb6UeH7rlC4hAXbgf/6dXWkE6GU/gtiYi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PxJsYAAADdAAAADwAAAAAAAAAAAAAAAACYAgAAZHJz&#10;L2Rvd25yZXYueG1sUEsFBgAAAAAEAAQA9QAAAIsDAAAAAA==&#10;" path="m45,59l87,,45,59xm45,59l38,74,28,84r-5,5l15,92,8,94,,94,3,87,5,79,8,72r5,-5l20,62r8,-3l35,57r10,2xe" fillcolor="#f3be00" stroked="f">
                          <v:path arrowok="t" o:connecttype="custom" o:connectlocs="45,59;87,0;45,59;45,59;38,74;28,84;23,89;15,92;8,94;0,94;3,87;5,79;8,72;13,67;20,62;28,59;35,57;45,59" o:connectangles="0,0,0,0,0,0,0,0,0,0,0,0,0,0,0,0,0,0"/>
                          <o:lock v:ext="edit" verticies="t"/>
                        </v:shape>
                        <v:shape id="Freeform 448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4z8MA&#10;AADdAAAADwAAAGRycy9kb3ducmV2LnhtbERPzWrCQBC+F3yHZQRvdWOgrUTXoFKlUC+JPsCQHZNg&#10;djZkNzHp03cPhR4/vv9tOppGDNS52rKC1TICQVxYXXOp4HY9va5BOI+ssbFMCiZykO5mL1tMtH1y&#10;RkPuSxFC2CWooPK+TaR0RUUG3dK2xIG7286gD7Arpe7wGcJNI+MoepcGaw4NFbZ0rKh45L1RYL7d&#10;cHmc+6mcfE+n++X6mR1+lFrMx/0GhKfR/4v/3F9aQfzxFuaGN+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4z8MAAADdAAAADwAAAAAAAAAAAAAAAACYAgAAZHJzL2Rv&#10;d25yZXYueG1sUEsFBgAAAAAEAAQA9QAAAIgDAAAAAA==&#10;" path="m,59l42,,,59xe" filled="f" strokecolor="#e15520" strokeweight="0">
                          <v:path arrowok="t" o:connecttype="custom" o:connectlocs="0,59;42,0;0,59" o:connectangles="0,0,0"/>
                        </v:shape>
                        <v:shape id="Freeform 449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AYscA&#10;AADdAAAADwAAAGRycy9kb3ducmV2LnhtbESPQWsCMRSE74X+h/AK3jS7grbdGkUFxR4Kre2hx9fN&#10;62Y1eVmSqNt/3xSEHoeZ+YaZLXpnxZlCbD0rKEcFCOLa65YbBR/vm+EDiJiQNVrPpOCHIizmtzcz&#10;rLS/8Bud96kRGcKxQgUmpa6SMtaGHMaR74iz9+2Dw5RlaKQOeMlwZ+W4KKbSYct5wWBHa0P1cX9y&#10;Cr7WL6vnsjhudzaYw0FON6/lp1VqcNcvn0Ak6tN/+NreaQXj+8kj/L3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agGLHAAAA3QAAAA8AAAAAAAAAAAAAAAAAmAIAAGRy&#10;cy9kb3ducmV2LnhtbFBLBQYAAAAABAAEAPUAAACMAwAAAAA=&#10;" path="m45,2l38,17,28,27r-5,5l15,35,8,37,,37,3,30,5,22,8,15r5,-5l20,5,28,2,35,,45,2xe" filled="f" strokecolor="#e15520" strokeweight="0">
                          <v:path arrowok="t" o:connecttype="custom" o:connectlocs="45,2;38,17;28,27;23,32;15,35;8,37;0,37;3,30;5,22;8,15;13,10;20,5;28,2;35,0;45,2" o:connectangles="0,0,0,0,0,0,0,0,0,0,0,0,0,0,0"/>
                        </v:shape>
                        <v:shape id="Freeform 450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kv8MA&#10;AADdAAAADwAAAGRycy9kb3ducmV2LnhtbERPyWrDMBC9B/oPYgq9JXJN4gY3SiiB0NJLs5HzYE0s&#10;U2tkW6rt5uurQ6DHx9tXm9HWoqfOV44VPM8SEMSF0xWXCs6n3XQJwgdkjbVjUvBLHjbrh8kKc+0G&#10;PlB/DKWIIexzVGBCaHIpfWHIop+5hjhyV9dZDBF2pdQdDjHc1jJNkkxarDg2GGxoa6j4Pv5YBZ9f&#10;t/n7nM3hshiacM36dt9WmVJPj+PbK4hAY/gX390fWkH6ks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qkv8MAAADdAAAADwAAAAAAAAAAAAAAAACYAgAAZHJzL2Rv&#10;d25yZXYueG1sUEsFBgAAAAAEAAQA9QAAAIgDAAAAAA==&#10;" path="m43,54l80,,43,54xm43,54l35,69,28,82r-8,5l15,89,8,92,,92,,84,3,77,8,69r5,-5l18,59r7,-2l33,54r10,xe" fillcolor="#f3be00" stroked="f">
                          <v:path arrowok="t" o:connecttype="custom" o:connectlocs="43,54;80,0;43,54;43,54;35,69;28,82;20,87;15,89;8,92;0,92;0,84;3,77;8,69;13,64;18,59;25,57;33,54;43,54" o:connectangles="0,0,0,0,0,0,0,0,0,0,0,0,0,0,0,0,0,0"/>
                          <o:lock v:ext="edit" verticies="t"/>
                        </v:shape>
                        <v:shape id="Freeform 451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pH8QA&#10;AADdAAAADwAAAGRycy9kb3ducmV2LnhtbESPzarCMBSE94LvEI7gRjS1iyrVKHpBEFxdfxbujs2x&#10;LTYnpcnV6tPfCILLYWa+YebL1lTiTo0rLSsYjyIQxJnVJecKjofNcArCeWSNlWVS8CQHy0W3M8dU&#10;2wf/0n3vcxEg7FJUUHhfp1K6rCCDbmRr4uBdbWPQB9nkUjf4CHBTyTiKEmmw5LBQYE0/BWW3/Z8J&#10;lMG18tMyidct2nPCcjd4nS5K9XvtagbCU+u/4U97qxXEk2QM7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s6R/EAAAA3QAAAA8AAAAAAAAAAAAAAAAAmAIAAGRycy9k&#10;b3ducmV2LnhtbFBLBQYAAAAABAAEAPUAAACJAwAAAAA=&#10;" path="m,54l37,,,54xe" filled="f" strokecolor="#e15520" strokeweight="0">
                          <v:path arrowok="t" o:connecttype="custom" o:connectlocs="0,54;37,0;0,54" o:connectangles="0,0,0"/>
                        </v:shape>
                        <v:shape id="Freeform 452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3mcYA&#10;AADdAAAADwAAAGRycy9kb3ducmV2LnhtbESPzWrDMBCE74W+g9hAb40cH5LiRAnBtKX0UNr83DfW&#10;xnJirYylWu7bV4VCjsPMfMOsNqNtxUC9bxwrmE0zEMSV0w3XCg77l8cnED4ga2wdk4If8rBZ39+t&#10;sNAu8hcNu1CLBGFfoAITQldI6StDFv3UdcTJO7veYkiyr6XuMSa4bWWeZXNpseG0YLCj0lB13X1b&#10;Bb6JXWneF/Y5fpwun3E4lq/lTKmHybhdggg0hlv4v/2mFeSLeQ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O3mcYAAADdAAAADwAAAAAAAAAAAAAAAACYAgAAZHJz&#10;L2Rvd25yZXYueG1sUEsFBgAAAAAEAAQA9QAAAIsDAAAAAA==&#10;" path="m43,l35,15,28,28r-8,5l15,35,8,38,,38,,30,3,23,8,15r5,-5l18,5,25,3,33,,43,xe" filled="f" strokecolor="#e15520" strokeweight="0">
                          <v:path arrowok="t" o:connecttype="custom" o:connectlocs="43,0;35,15;28,28;20,33;15,35;8,38;0,38;0,30;3,23;8,15;13,10;18,5;25,3;33,0;43,0" o:connectangles="0,0,0,0,0,0,0,0,0,0,0,0,0,0,0"/>
                        </v:shape>
                        <v:shape id="Freeform 453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/FXMcA&#10;AADdAAAADwAAAGRycy9kb3ducmV2LnhtbESPX0vDQBDE34V+h2MLvkh7sUpt016LCIogtNiKfV1y&#10;2yQ0txdya/58e08Q+jjMzG+Y9bZ3lWqpCaVnA/fTBBRx5m3JuYGv4+tkASoIssXKMxkYKMB2M7pZ&#10;Y2p9x5/UHiRXEcIhRQOFSJ1qHbKCHIapr4mjd/aNQ4myybVtsItwV+lZksy1w5LjQoE1vRSUXQ4/&#10;zoA8lstu/3F3GhZvw65vsyUl32LM7bh/XoES6uUa/m+/WwOzp/kD/L2JT0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/xVzHAAAA3QAAAA8AAAAAAAAAAAAAAAAAmAIAAGRy&#10;cy9kb3ducmV2LnhtbFBLBQYAAAAABAAEAPUAAACMAwAAAAA=&#10;" path="m43,63l75,,43,63xm43,63l38,80,28,90r-5,5l15,97r-7,3l,100,,92,3,85,8,78r5,-5l18,68r7,-3l35,63r8,xe" fillcolor="#f3be00" stroked="f">
                          <v:path arrowok="t" o:connecttype="custom" o:connectlocs="43,63;75,0;43,63;43,63;38,80;28,90;23,95;15,97;8,100;0,100;0,92;3,85;8,78;13,73;18,68;25,65;35,63;43,63" o:connectangles="0,0,0,0,0,0,0,0,0,0,0,0,0,0,0,0,0,0"/>
                          <o:lock v:ext="edit" verticies="t"/>
                        </v:shape>
                        <v:shape id="Freeform 454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LBsUA&#10;AADdAAAADwAAAGRycy9kb3ducmV2LnhtbESPS2vCQBSF94L/YbhCd3WilViio4ggtm6KWhfurpmb&#10;B2buhMyoyb93CgWXh/P4OPNlaypxp8aVlhWMhhEI4tTqknMFv8fN+ycI55E1VpZJQUcOlot+b46J&#10;tg/e0/3gcxFG2CWooPC+TqR0aUEG3dDWxMHLbGPQB9nkUjf4COOmkuMoiqXBkgOhwJrWBaXXw80E&#10;7u2ylln9EWeTc7nbVqfu++faKfU2aFczEJ5a/wr/t7+0gvE0nsD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QsGxQAAAN0AAAAPAAAAAAAAAAAAAAAAAJgCAABkcnMv&#10;ZG93bnJldi54bWxQSwUGAAAAAAQABAD1AAAAigMAAAAA&#10;" path="m,63l32,,,63xe" filled="f" strokecolor="#e15520" strokeweight="0">
                          <v:path arrowok="t" o:connecttype="custom" o:connectlocs="0,63;32,0;0,63" o:connectangles="0,0,0"/>
                        </v:shape>
                        <v:shape id="Freeform 455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i+sMA&#10;AADdAAAADwAAAGRycy9kb3ducmV2LnhtbESPzarCMBSE94LvEI7gTlMFf6hGES+CLm3duDs0x7a2&#10;OSlNbq1vb4QLdznMzDfMdt+bWnTUutKygtk0AkGcWV1yruCWniZrEM4ja6wtk4I3OdjvhoMtxtq+&#10;+Epd4nMRIOxiVFB438RSuqwgg25qG+LgPWxr0AfZ5lK3+ApwU8t5FC2lwZLDQoENHQvKquTXKHis&#10;LrZ6nmddgtXd/7zX6f3EqVLjUX/YgPDU+//wX/usFcxXywV834QnIH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9i+sMAAADdAAAADwAAAAAAAAAAAAAAAACYAgAAZHJzL2Rv&#10;d25yZXYueG1sUEsFBgAAAAAEAAQA9QAAAIgDAAAAAA==&#10;" path="m43,l38,17,28,27r-5,5l15,34,8,37,,37,,29,3,22,8,15r5,-5l18,5,25,2,35,r8,xe" filled="f" strokecolor="#e15520" strokeweight="0">
                          <v:path arrowok="t" o:connecttype="custom" o:connectlocs="43,0;38,17;28,27;23,32;15,34;8,37;0,37;0,29;3,22;8,15;13,10;18,5;25,2;35,0;43,0" o:connectangles="0,0,0,0,0,0,0,0,0,0,0,0,0,0,0"/>
                        </v:shape>
                        <v:shape id="Freeform 456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Xz8UA&#10;AADdAAAADwAAAGRycy9kb3ducmV2LnhtbESPQWsCMRSE74X+h/AEbzWrh9VujWJbRE+FuoLX5+Z1&#10;s23ysmyirv76piD0OMzMN8x82TsrztSFxrOC8SgDQVx53XCtYF+un2YgQkTWaD2TgisFWC4eH+ZY&#10;aH/hTzrvYi0ShEOBCkyMbSFlqAw5DCPfEifvy3cOY5JdLXWHlwR3Vk6yLJcOG04LBlt6M1T97E5O&#10;QXl4/bBh82xW6N6PmzLepnv7rdRw0K9eQETq43/43t5qBZNpns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5fPxQAAAN0AAAAPAAAAAAAAAAAAAAAAAJgCAABkcnMv&#10;ZG93bnJldi54bWxQSwUGAAAAAAQABAD1AAAAigMAAAAA&#10;" path="m37,70l65,,37,70xm37,70l33,87r-8,15l20,107r-5,5l8,115,,117,,107r3,-7l5,92r5,-7l15,77r8,-2l30,72r7,-2xe" fillcolor="#f3be00" stroked="f">
                          <v:path arrowok="t" o:connecttype="custom" o:connectlocs="37,70;65,0;37,70;37,70;33,87;25,102;20,107;15,112;8,115;0,117;0,107;3,100;5,92;10,85;15,77;23,75;30,72;37,70" o:connectangles="0,0,0,0,0,0,0,0,0,0,0,0,0,0,0,0,0,0"/>
                          <o:lock v:ext="edit" verticies="t"/>
                        </v:shape>
                        <v:shape id="Freeform 457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PlMcA&#10;AADdAAAADwAAAGRycy9kb3ducmV2LnhtbESPQWvCQBSE70L/w/IKXqRumoKR6ColRbCFgqYePD6z&#10;z2xo9m3Irpr++26h4HGYmW+Y5XqwrbhS7xvHCp6nCQjiyumGawWHr83THIQPyBpbx6TghzysVw+j&#10;Jeba3XhP1zLUIkLY56jAhNDlUvrKkEU/dR1x9M6utxii7Gupe7xFuG1lmiQzabHhuGCwo8JQ9V1e&#10;rIKXeT1JjuVHhjv7OUze9Kkw7yelxo/D6wJEoCHcw//trVaQZrMM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tz5THAAAA3QAAAA8AAAAAAAAAAAAAAAAAmAIAAGRy&#10;cy9kb3ducmV2LnhtbFBLBQYAAAAABAAEAPUAAACMAwAAAAA=&#10;" path="m,70l28,,,70xe" filled="f" strokecolor="#e15520" strokeweight="0">
                          <v:path arrowok="t" o:connecttype="custom" o:connectlocs="0,70;28,0;0,70" o:connectangles="0,0,0"/>
                        </v:shape>
                        <v:shape id="Freeform 458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7HsQA&#10;AADdAAAADwAAAGRycy9kb3ducmV2LnhtbERPy2rCQBTdF/oPwy10VycNGCV1DFEodNn6wC5vM7dJ&#10;bOZOnJlq8vfOQnB5OO9FMZhOnMn51rKC10kCgriyuuVawW77/jIH4QOyxs4yKRjJQ7F8fFhgru2F&#10;v+i8CbWIIexzVNCE0OdS+qohg35ie+LI/VpnMEToaqkdXmK46WSaJJk02HJsaLCndUPV3+bfKDjo&#10;n9Xn6bDbl+n39DR14zHM66NSz09D+QYi0BDu4pv7QytIZ1mcG9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Ox7EAAAA3QAAAA8AAAAAAAAAAAAAAAAAmAIAAGRycy9k&#10;b3ducmV2LnhtbFBLBQYAAAAABAAEAPUAAACJAwAAAAA=&#10;" path="m37,l33,17,25,32r-5,5l15,42,8,45,,47,,37,3,30,5,22r5,-7l15,7,23,5,30,2,37,xe" filled="f" strokecolor="#e15520" strokeweight="0">
                          <v:path arrowok="t" o:connecttype="custom" o:connectlocs="37,0;33,17;25,32;20,37;15,42;8,45;0,47;0,37;3,30;5,22;10,15;15,7;23,5;30,2;37,0" o:connectangles="0,0,0,0,0,0,0,0,0,0,0,0,0,0,0"/>
                        </v:shape>
                        <v:shape id="Freeform 459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fRsYA&#10;AADdAAAADwAAAGRycy9kb3ducmV2LnhtbESPS2vDMBCE74X8B7GB3ho5oeThWg4mD2jpqUma82Jt&#10;bVNp5VhK7P77qhDocZiZb5hsPVgjbtT5xrGC6SQBQVw63XCl4HTcPy1B+ICs0TgmBT/kYZ2PHjJM&#10;tev5g26HUIkIYZ+igjqENpXSlzVZ9BPXEkfvy3UWQ5RdJXWHfYRbI2dJMpcWG44LNba0qan8Plyt&#10;guK9YrM9r5btVJ53b5emN8+fhVKP46F4ARFoCP/he/tVK5gt5iv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fRsYAAADdAAAADwAAAAAAAAAAAAAAAACYAgAAZHJz&#10;L2Rvd25yZXYueG1sUEsFBgAAAAAEAAQA9QAAAIsDAAAAAA==&#10;" path="m5,r8,12l18,27r,13l13,55,8,52,5,45,3,37,,30,,22,,15,3,7,5,xe" fillcolor="#f3be00" stroked="f">
                          <v:path arrowok="t" o:connecttype="custom" o:connectlocs="5,0;13,12;18,27;18,40;13,55;8,52;5,45;3,37;0,30;0,22;0,15;3,7;5,0" o:connectangles="0,0,0,0,0,0,0,0,0,0,0,0,0"/>
                        </v:shape>
                        <v:shape id="Freeform 460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am8MA&#10;AADdAAAADwAAAGRycy9kb3ducmV2LnhtbERPzWrCQBC+C77DMgUvUjdaSNrUVVSw2JOofYAhO01C&#10;s7MhO2r06d2D0OPH9z9f9q5RF+pC7dnAdJKAIi68rbk08HPavr6DCoJssfFMBm4UYLkYDuaYW3/l&#10;A12OUqoYwiFHA5VIm2sdioocholviSP36zuHEmFXatvhNYa7Rs+SJNUOa44NFba0qaj4O56dgXQj&#10;5Xd6uzfj+3S9X7c7edt+fRgzeulXn6CEevkXP907a2CWZXF/fBOf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6am8MAAADdAAAADwAAAAAAAAAAAAAAAACYAgAAZHJzL2Rv&#10;d25yZXYueG1sUEsFBgAAAAAEAAQA9QAAAIgDAAAAAA==&#10;" path="m5,r8,12l18,27r,13l13,55,8,52,5,45,3,37,,30,,22,,15,3,7,5,e" filled="f" strokecolor="#e15520" strokeweight="0">
                          <v:path arrowok="t" o:connecttype="custom" o:connectlocs="5,0;13,12;18,27;18,40;13,55;8,52;5,45;3,37;0,30;0,22;0,15;3,7;5,0" o:connectangles="0,0,0,0,0,0,0,0,0,0,0,0,0"/>
                        </v:shape>
                        <v:shape id="Freeform 461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LC8YA&#10;AADdAAAADwAAAGRycy9kb3ducmV2LnhtbESPQWvCQBSE74L/YXkFb3WjYJXoKkURcrFQFUpvL9ln&#10;Es2+jdk1Sf99t1DwOMzMN8xq05tKtNS40rKCyTgCQZxZXXKu4Hzavy5AOI+ssbJMCn7IwWY9HKww&#10;1rbjT2qPPhcBwi5GBYX3dSylywoy6Ma2Jg7exTYGfZBNLnWDXYCbSk6j6E0aLDksFFjTtqDsdnwY&#10;BclHkqbnw+Xrfr8l7VXKWbdLv5UavfTvSxCeev8M/7cTrWA6n0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QLC8YAAADdAAAADwAAAAAAAAAAAAAAAACYAgAAZHJz&#10;L2Rvd25yZXYueG1sUEsFBgAAAAAEAAQA9QAAAIsDAAAAAA==&#10;" path="m7,70r8,12l17,97r,15l12,127,7,122,5,117,2,110,,102,,92,2,85,5,77,7,70xm7,70l15,,7,70xe" fillcolor="#f3be00" stroked="f">
                          <v:path arrowok="t" o:connecttype="custom" o:connectlocs="7,70;15,82;17,97;17,112;12,127;7,122;5,117;2,110;0,102;0,92;2,85;5,77;7,70;7,70;15,0;7,70" o:connectangles="0,0,0,0,0,0,0,0,0,0,0,0,0,0,0,0"/>
                          <o:lock v:ext="edit" verticies="t"/>
                        </v:shape>
                        <v:shape id="Freeform 462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hoMEA&#10;AADdAAAADwAAAGRycy9kb3ducmV2LnhtbESPzarCMBSE94LvEI7gTlO78KfXKCIKd+vPAxya06bX&#10;5qQ0sa1vfyMILoeZ+YbZ7gdbi45aXzlWsJgnIIhzpysuFdxv59kahA/IGmvHpOBFHva78WiLmXY9&#10;X6i7hlJECPsMFZgQmkxKnxuy6OeuIY5e4VqLIcq2lLrFPsJtLdMkWUqLFccFgw0dDeWP69Mq+Auv&#10;y329OFncFM+uqI4bY3ut1HQyHH5ABBrCN/xp/2oF6WqVwvtNf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YoaDBAAAA3QAAAA8AAAAAAAAAAAAAAAAAmAIAAGRycy9kb3du&#10;cmV2LnhtbFBLBQYAAAAABAAEAPUAAACGAwAAAAA=&#10;" path="m7,r8,12l17,27r,15l12,57,7,52,5,47,2,40,,32,,22,2,15,5,7,7,xe" filled="f" strokecolor="#e15520" strokeweight="0">
                          <v:path arrowok="t" o:connecttype="custom" o:connectlocs="7,0;15,12;17,27;17,42;12,57;7,52;5,47;2,40;0,32;0,22;2,15;5,7;7,0" o:connectangles="0,0,0,0,0,0,0,0,0,0,0,0,0"/>
                        </v:shape>
                        <v:shape id="Freeform 463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ncsgA&#10;AADdAAAADwAAAGRycy9kb3ducmV2LnhtbESPT2vCQBTE7wW/w/KEXopuaqRK6ioitJUepP47eHtk&#10;X7PR7NuQ3Zr47btCocdhZn7DzBadrcSVGl86VvA8TEAQ506XXCg47N8GUxA+IGusHJOCG3lYzHsP&#10;M8y0a3lL110oRISwz1CBCaHOpPS5IYt+6Gri6H27xmKIsimkbrCNcFvJUZK8SIslxwWDNa0M5Zfd&#10;j1VwMuP0fXkuV5/T9uifNtv0JL8+lHrsd8tXEIG68B/+a6+1gtFkksL9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4mdyyAAAAN0AAAAPAAAAAAAAAAAAAAAAAJgCAABk&#10;cnMvZG93bnJldi54bWxQSwUGAAAAAAQABAD1AAAAjQMAAAAA&#10;" path="m,70l8,,,70e" filled="f" strokecolor="#e15520" strokeweight="0">
                          <v:path arrowok="t" o:connecttype="custom" o:connectlocs="0,70;8,0;0,70" o:connectangles="0,0,0"/>
                        </v:shape>
                        <v:shape id="Freeform 464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nz8YA&#10;AADdAAAADwAAAGRycy9kb3ducmV2LnhtbESP0WrCQBRE34X+w3ILvohuqlI1dZUoCNWqoPUDLtlr&#10;Epq9G7Krpn/vCoKPw8ycYabzxpTiSrUrLCv46EUgiFOrC84UnH5X3TEI55E1lpZJwT85mM/eWlOM&#10;tb3xga5Hn4kAYRejgtz7KpbSpTkZdD1bEQfvbGuDPsg6k7rGW4CbUvaj6FMaLDgs5FjRMqf073gx&#10;Cn4ma7lPOttksDLZIDkvdie7mSjVfm+SLxCeGv8KP9vfWkF/NBrC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nz8YAAADdAAAADwAAAAAAAAAAAAAAAACYAgAAZHJz&#10;L2Rvd25yZXYueG1sUEsFBgAAAAAEAAQA9QAAAIsDAAAAAA==&#10;" path="m5,r9,12l17,25r2,15l14,52,9,50,5,45,2,37,,30,,22,,15,,7,5,xe" fillcolor="#f3be00" stroked="f">
                          <v:path arrowok="t" o:connecttype="custom" o:connectlocs="5,0;14,12;17,25;19,40;14,52;9,50;5,45;2,37;0,30;0,22;0,15;0,7;5,0" o:connectangles="0,0,0,0,0,0,0,0,0,0,0,0,0"/>
                        </v:shape>
                        <v:shape id="Freeform 465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1aMYA&#10;AADdAAAADwAAAGRycy9kb3ducmV2LnhtbESPT2vCQBTE74LfYXlCb7pRY7Spq4hUKOLFP3h+zT6T&#10;1OzbmN1q/PbdQqHHYWZ+w8yXranEnRpXWlYwHEQgiDOrS84VnI6b/gyE88gaK8uk4EkOlotuZ46p&#10;tg/e0/3gcxEg7FJUUHhfp1K6rCCDbmBr4uBdbGPQB9nkUjf4CHBTyVEUJdJgyWGhwJrWBWXXw7dR&#10;EF/i81fyTMb7nY7Lzec2edXvN6Veeu3qDYSn1v+H/9ofWsFoOp3A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x1aMYAAADdAAAADwAAAAAAAAAAAAAAAACYAgAAZHJz&#10;L2Rvd25yZXYueG1sUEsFBgAAAAAEAAQA9QAAAIsDAAAAAA==&#10;" path="m5,r9,12l17,25r2,15l14,52,9,50,5,45,2,37,,30,,22,,15,,7,5,e" filled="f" strokecolor="#e15520" strokeweight="0">
                          <v:path arrowok="t" o:connecttype="custom" o:connectlocs="5,0;14,12;17,25;19,40;14,52;9,50;5,45;2,37;0,30;0,22;0,15;0,7;5,0" o:connectangles="0,0,0,0,0,0,0,0,0,0,0,0,0"/>
                        </v:shape>
                        <v:shape id="Freeform 466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P/scA&#10;AADdAAAADwAAAGRycy9kb3ducmV2LnhtbESPQWvCQBSE74X+h+UVvNVNBI3GbKQoFm9FDYq3R/Y1&#10;SZt9G7JbTfvr3UKhx2FmvmGy1WBacaXeNZYVxOMIBHFpdcOVguK4fZ6DcB5ZY2uZFHyTg1X++JBh&#10;qu2N93Q9+EoECLsUFdTed6mUrqzJoBvbjjh477Y36IPsK6l7vAW4aeUkimbSYMNhocaO1jWVn4cv&#10;o+BtepE/8cduM8TFnF5PZZycF1ulRk/DyxKEp8H/h//aO61gkiQz+H0Tn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4T/7HAAAA3QAAAA8AAAAAAAAAAAAAAAAAmAIAAGRy&#10;cy9kb3ducmV2LnhtbFBLBQYAAAAABAAEAPUAAACMAwAAAAA=&#10;" path="m,67l,,,67xe" fillcolor="#f3be00" stroked="f">
                          <v:path arrowok="t" o:connecttype="custom" o:connectlocs="0,67;0,0;0,67" o:connectangles="0,0,0"/>
                        </v:shape>
                        <v:shape id="Freeform 467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f3cYA&#10;AADdAAAADwAAAGRycy9kb3ducmV2LnhtbESPT2vCQBTE70K/w/IKvUiziQcjqauIWOjBi8aDvT2y&#10;z/xp9m3Y3Wr89q5Q6HGYmd8wy/VoenEl51vLCrIkBUFcWd1yreBUfr4vQPiArLG3TAru5GG9epks&#10;sdD2xge6HkMtIoR9gQqaEIZCSl81ZNAndiCO3sU6gyFKV0vt8BbhppezNJ1Lgy3HhQYH2jZU/Rx/&#10;TaTo7xLL6T3bdX12wcO52+xdp9Tb67j5ABFoDP/hv/aXVjDL8xy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9f3cYAAADdAAAADwAAAAAAAAAAAAAAAACYAgAAZHJz&#10;L2Rvd25yZXYueG1sUEsFBgAAAAAEAAQA9QAAAIsDAAAAAA==&#10;" path="m,67l,,,67xe" filled="f" strokecolor="#e15520" strokeweight="0">
                          <v:path arrowok="t" o:connecttype="custom" o:connectlocs="0,67;0,0;0,67" o:connectangles="0,0,0"/>
                        </v:shape>
                        <v:shape id="Freeform 468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JV8IA&#10;AADdAAAADwAAAGRycy9kb3ducmV2LnhtbERP3WrCMBS+F3yHcITdaaqwOTqjiDCYF5O1+gCH5thG&#10;m5OaRNu9vbkY7PLj+19tBtuKB/lgHCuYzzIQxJXThmsFp+Pn9B1EiMgaW8ek4JcCbNbj0Qpz7Xou&#10;6FHGWqQQDjkqaGLscilD1ZDFMHMdceLOzluMCfpaao99CretXGTZm7RoODU02NGuoepa3q2C4nr+&#10;PpmiP5qDx/L2s93HC70q9TIZth8gIg3xX/zn/tIKFstlmpve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IlXwgAAAN0AAAAPAAAAAAAAAAAAAAAAAJgCAABkcnMvZG93&#10;bnJldi54bWxQSwUGAAAAAAQABAD1AAAAhwMAAAAA&#10;" path="m5,r7,12l17,25r3,12l15,52,10,47,7,42,2,35,,30,,22,,12,,5,5,xe" fillcolor="#f3be00" stroked="f">
                          <v:path arrowok="t" o:connecttype="custom" o:connectlocs="5,0;12,12;17,25;20,37;15,52;10,47;7,42;2,35;0,30;0,22;0,12;0,5;5,0" o:connectangles="0,0,0,0,0,0,0,0,0,0,0,0,0"/>
                        </v:shape>
                        <v:shape id="Freeform 469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1zscA&#10;AADdAAAADwAAAGRycy9kb3ducmV2LnhtbESPS2/CMBCE70j9D9ZW4oLAIQcCKQbxUFEvVC0P9bqN&#10;t0lEvI5sF9J/X1dC6nE0M99o5svONOJKzteWFYxHCQjiwuqaSwWn4/NwCsIHZI2NZVLwQx6Wi4fe&#10;HHNtb/xO10MoRYSwz1FBFUKbS+mLigz6kW2Jo/dlncEQpSuldniLcNPINEkm0mDNcaHCljYVFZfD&#10;t1Hw5i7rwZmnOny8Zjt52u6bz1Qr1X/sVk8gAnXhP3xvv2gFaZbN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4tc7HAAAA3QAAAA8AAAAAAAAAAAAAAAAAmAIAAGRy&#10;cy9kb3ducmV2LnhtbFBLBQYAAAAABAAEAPUAAACMAwAAAAA=&#10;" path="m5,r7,12l17,25r3,12l15,52,10,47,7,42,2,35,,30,,22,,12,,5,5,e" filled="f" strokecolor="#e15520" strokeweight="0">
                          <v:path arrowok="t" o:connecttype="custom" o:connectlocs="5,0;12,12;17,25;20,37;15,52;10,47;7,42;2,35;0,30;0,22;0,12;0,5;5,0" o:connectangles="0,0,0,0,0,0,0,0,0,0,0,0,0"/>
                        </v:shape>
                        <v:shape id="Freeform 470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NXsIA&#10;AADdAAAADwAAAGRycy9kb3ducmV2LnhtbERP3WrCMBS+H+wdwhl4MzStlK5U0yLCZKA3Oh/g0Byb&#10;YnNSmkzbt18uBrv8+P639WR78aDRd44VpKsEBHHjdMetguv357IA4QOyxt4xKZjJQ129vmyx1O7J&#10;Z3pcQitiCPsSFZgQhlJK3xiy6FduII7czY0WQ4RjK/WIzxhue7lOklxa7Dg2GBxob6i5X36sgj71&#10;+bGYWxMO71k2365Nej+elFq8TbsNiEBT+Bf/ub+0gvVHEffHN/EJ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o1ewgAAAN0AAAAPAAAAAAAAAAAAAAAAAJgCAABkcnMvZG93&#10;bnJldi54bWxQSwUGAAAAAAQABAD1AAAAhwMAAAAA&#10;" path="m2,65l,,2,65xe" fillcolor="#f3be00" stroked="f">
                          <v:path arrowok="t" o:connecttype="custom" o:connectlocs="2,65;0,0;2,65" o:connectangles="0,0,0"/>
                        </v:shape>
                        <v:shape id="Freeform 471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a3cUA&#10;AADdAAAADwAAAGRycy9kb3ducmV2LnhtbESPUWvCMBSF3wf+h3CFvc1UGVOqqYyCMjaF6YbPl+Su&#10;LTY3Jclq/feLIOzxcM75Dme1HmwrevKhcaxgOslAEGtnGq4UfH9tnhYgQkQ22DomBVcKsC5GDyvM&#10;jbvwgfpjrESCcMhRQR1jl0sZdE0Ww8R1xMn7cd5iTNJX0ni8JLht5SzLXqTFhtNCjR2VNenz8dcq&#10;eHfoT/pjf+bd9lnvrp+lbA+lUo/j4XUJItIQ/8P39ptRMJsvpnB7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BrdxQAAAN0AAAAPAAAAAAAAAAAAAAAAAJgCAABkcnMv&#10;ZG93bnJldi54bWxQSwUGAAAAAAQABAD1AAAAigMAAAAA&#10;" path="m2,65l,,2,65xe" filled="f" strokecolor="#e15520" strokeweight="0">
                          <v:path arrowok="t" o:connecttype="custom" o:connectlocs="2,65;0,0;2,65" o:connectangles="0,0,0"/>
                        </v:shape>
                        <v:shape id="Freeform 472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/GcYA&#10;AADdAAAADwAAAGRycy9kb3ducmV2LnhtbESPS2vCQBSF94L/YbiF7nTSgK1ER6m2UnHjo0VcXjK3&#10;STBzJ50ZTfz3TqHQ5eE8Ps503plaXMn5yrKCp2ECgji3uuJCwdfnajAG4QOyxtoyKbiRh/ms35ti&#10;pm3Le7oeQiHiCPsMFZQhNJmUPi/JoB/ahjh639YZDFG6QmqHbRw3tUyT5FkarDgSSmxoWVJ+PlxM&#10;5O62m3YxWrjRNpze8fxzfDMfR6UeH7rXCYhAXfgP/7XXWkH6Mk7h9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p/GcYAAADdAAAADwAAAAAAAAAAAAAAAACYAgAAZHJz&#10;L2Rvd25yZXYueG1sUEsFBgAAAAAEAAQA9QAAAIsDAAAAAA==&#10;" path="m2,l12,13r8,14l20,40,17,55,12,50,7,45,5,40,2,32,,25,,17,,8,2,xe" fillcolor="#f3be00" stroked="f">
                          <v:path arrowok="t" o:connecttype="custom" o:connectlocs="2,0;12,13;20,27;20,40;17,55;12,50;7,45;5,40;2,32;0,25;0,17;0,8;2,0" o:connectangles="0,0,0,0,0,0,0,0,0,0,0,0,0"/>
                        </v:shape>
                        <v:shape id="Freeform 473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wvccA&#10;AADdAAAADwAAAGRycy9kb3ducmV2LnhtbESPQWvCQBSE74X+h+UVequbRprY1FWqRTAehETp+ZF9&#10;JqHZtyG71fjv3ULB4zAz3zDz5Wg6cabBtZYVvE4iEMSV1S3XCo6HzcsMhPPIGjvLpOBKDpaLx4c5&#10;ZtpeuKBz6WsRIOwyVNB432dSuqohg25ie+Lgnexg0Ac51FIPeAlw08k4ihJpsOWw0GBP64aqn/LX&#10;KNi8mWKb74pjvj9NV+/pVxxHybdSz0/j5wcIT6O/h//bW60gTmdT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sML3HAAAA3QAAAA8AAAAAAAAAAAAAAAAAmAIAAGRy&#10;cy9kb3ducmV2LnhtbFBLBQYAAAAABAAEAPUAAACMAwAAAAA=&#10;" path="m2,l12,13r8,14l20,40,17,55,12,50,7,45,5,40,2,32,,25,,17,,8,2,xe" filled="f" strokecolor="#e15520" strokeweight="0">
                          <v:path arrowok="t" o:connecttype="custom" o:connectlocs="2,0;12,13;20,27;20,40;17,55;12,50;7,45;5,40;2,32;0,25;0,17;0,8;2,0" o:connectangles="0,0,0,0,0,0,0,0,0,0,0,0,0"/>
                        </v:shape>
                        <v:shape id="Freeform 474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VgsUA&#10;AADdAAAADwAAAGRycy9kb3ducmV2LnhtbESPQWsCMRSE7wX/Q3iCl6JZpVTdGkUEoZVeVj20t8fm&#10;dbO4eVmSqOu/bwTB4zAz3zCLVWcbcSEfascKxqMMBHHpdM2VguNhO5yBCBFZY+OYFNwowGrZe1lg&#10;rt2VC7rsYyUShEOOCkyMbS5lKA1ZDCPXEifvz3mLMUlfSe3xmuC2kZMse5cWa04LBlvaGCpP+7NV&#10;sPuaHs28Kgra4c/8Fb9v3v1ulBr0u/UHiEhdfIYf7U+tYDKdvcH9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tWCxQAAAN0AAAAPAAAAAAAAAAAAAAAAAJgCAABkcnMv&#10;ZG93bnJldi54bWxQSwUGAAAAAAQABAD1AAAAigMAAAAA&#10;" path="m5,70l,,5,70xe" fillcolor="#f3be00" stroked="f">
                          <v:path arrowok="t" o:connecttype="custom" o:connectlocs="5,70;0,0;5,70" o:connectangles="0,0,0"/>
                        </v:shape>
                        <v:shape id="Freeform 475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2BsYA&#10;AADdAAAADwAAAGRycy9kb3ducmV2LnhtbESPQWsCMRSE74X+h/AEb5pVtJXVKGWLVJAe1F68PTbP&#10;zermZZukuv33jSD0OMzMN8xi1dlGXMmH2rGC0TADQVw6XXOl4OuwHsxAhIissXFMCn4pwGr5/LTA&#10;XLsb7+i6j5VIEA45KjAxtrmUoTRkMQxdS5y8k/MWY5K+ktrjLcFtI8dZ9iIt1pwWDLZUGCov+x+r&#10;wH8et4ei/ZjYLlubczEy79+1Uarf697mICJ18T/8aG+0gvHrbAr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2BsYAAADdAAAADwAAAAAAAAAAAAAAAACYAgAAZHJz&#10;L2Rvd25yZXYueG1sUEsFBgAAAAAEAAQA9QAAAIsDAAAAAA==&#10;" path="m5,70l,,5,70xe" filled="f" strokecolor="#e15520" strokeweight="0">
                          <v:path arrowok="t" o:connecttype="custom" o:connectlocs="5,70;0,0;5,70" o:connectangles="0,0,0"/>
                        </v:shape>
                        <v:shape id="Freeform 476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JbMYA&#10;AADdAAAADwAAAGRycy9kb3ducmV2LnhtbESP3WrCQBSE7wt9h+UUelPqRoUo0VWKYCnFG38e4DR7&#10;TILZs+nuUdM+vVsoeDnMzDfMfNm7Vl0oxMazgeEgA0VcettwZeCwX79OQUVBtth6JgM/FGG5eHyY&#10;Y2H9lbd02UmlEoRjgQZqka7QOpY1OYwD3xEn7+iDQ0kyVNoGvCa4a/Uoy3LtsOG0UGNHq5rK0+7s&#10;DMjX7xg33geZbF7ytjr235/vW2Oen/q3GSihXu7h//aHNTCaTHP4e5Oe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3JbMYAAADdAAAADwAAAAAAAAAAAAAAAACYAgAAZHJz&#10;L2Rvd25yZXYueG1sUEsFBgAAAAAEAAQA9QAAAIsDAAAAAA==&#10;" path="m3,l15,13r5,12l23,40,20,52,15,50,10,45,8,38,3,30,,23,,15,3,8,3,xe" fillcolor="#f3be00" stroked="f">
                          <v:path arrowok="t" o:connecttype="custom" o:connectlocs="3,0;15,13;20,25;23,40;20,52;15,50;10,45;8,38;3,30;0,23;0,15;3,8;3,0" o:connectangles="0,0,0,0,0,0,0,0,0,0,0,0,0"/>
                        </v:shape>
                        <v:shape id="Freeform 477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WHccA&#10;AADdAAAADwAAAGRycy9kb3ducmV2LnhtbESPQWvCQBSE70L/w/IKvZmNFqpEN6EItiItaBTE2yP7&#10;mqRm34bsNsZ/3y0UPA4z8w2zzAbTiJ46V1tWMIliEMSF1TWXCo6H9XgOwnlkjY1lUnAjB1n6MFpi&#10;ou2V99TnvhQBwi5BBZX3bSKlKyoy6CLbEgfvy3YGfZBdKXWH1wA3jZzG8Ys0WHNYqLClVUXFJf8x&#10;Ci5eTj7zfHf6uL2vvs/r/rR9089KPT0OrwsQngZ/D/+3N1rBdDafwd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ilh3HAAAA3QAAAA8AAAAAAAAAAAAAAAAAmAIAAGRy&#10;cy9kb3ducmV2LnhtbFBLBQYAAAAABAAEAPUAAACMAwAAAAA=&#10;" path="m3,l15,13r5,12l23,40,20,52,15,50,10,45,8,38,3,30,,23,,15,3,8,3,xe" filled="f" strokecolor="#e15520" strokeweight="0">
                          <v:path arrowok="t" o:connecttype="custom" o:connectlocs="3,0;15,13;20,25;23,40;20,52;15,50;10,45;8,38;3,30;0,23;0,15;3,8;3,0" o:connectangles="0,0,0,0,0,0,0,0,0,0,0,0,0"/>
                        </v:shape>
                        <v:shape id="Freeform 478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T3MIA&#10;AADdAAAADwAAAGRycy9kb3ducmV2LnhtbERPy2rCQBTdF/yH4QpuSp2oVCV1FKkERIpgLF1fMjcP&#10;zNwJmWlM/t5ZCC4P573Z9aYWHbWusqxgNo1AEGdWV1wo+L0mH2sQziNrrC2TgoEc7Lajtw3G2t75&#10;Ql3qCxFC2MWooPS+iaV0WUkG3dQ2xIHLbWvQB9gWUrd4D+GmlvMoWkqDFYeGEhv6Lim7pf9GQbJw&#10;n4efJqcq/+tO5xST4X2YKTUZ9/svEJ56/xI/3UetYL5ah7nhTXg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9PcwgAAAN0AAAAPAAAAAAAAAAAAAAAAAJgCAABkcnMvZG93&#10;bnJldi54bWxQSwUGAAAAAAQABAD1AAAAhwMAAAAA&#10;" path="m7,70l,,7,70xe" fillcolor="#f3be00" stroked="f">
                          <v:path arrowok="t" o:connecttype="custom" o:connectlocs="7,70;0,0;7,70" o:connectangles="0,0,0"/>
                        </v:shape>
                        <v:shape id="Freeform 479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K+8UA&#10;AADdAAAADwAAAGRycy9kb3ducmV2LnhtbESPT2vCQBTE7wW/w/IK3uqmEaqNriKCxVvrH/D6mn1m&#10;o9m3IbuNybfvCoLHYWZ+w8yXna1ES40vHSt4HyUgiHOnSy4UHA+btykIH5A1Vo5JQU8elovByxwz&#10;7W68o3YfChEh7DNUYEKoMyl9bsiiH7maOHpn11gMUTaF1A3eItxWMk2SD2mx5LhgsKa1ofy6/7MK&#10;imtfjrn9Nf3l9OO2+pCe3feXUsPXbjUDEagLz/CjvdUK0sn0E+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Ur7xQAAAN0AAAAPAAAAAAAAAAAAAAAAAJgCAABkcnMv&#10;ZG93bnJldi54bWxQSwUGAAAAAAQABAD1AAAAigMAAAAA&#10;" path="m7,70l,,7,70xe" filled="f" strokecolor="#e15520" strokeweight="0">
                          <v:path arrowok="t" o:connecttype="custom" o:connectlocs="7,70;0,0;7,70" o:connectangles="0,0,0"/>
                        </v:shape>
                        <v:shape id="Freeform 480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2wMIA&#10;AADdAAAADwAAAGRycy9kb3ducmV2LnhtbERPy04CMRTdm/APzSVxJx1IfDBQCJEYjXEjyv7O9NKO&#10;Tm8nbaXD39uFicuT815vR9eLM4XYeVYwn1UgiFuvOzYKPj+ebh5AxISssfdMCi4UYbuZXK2x1j7z&#10;O50PyYgSwrFGBTaloZYytpYcxpkfiAt38sFhKjAYqQPmEu56uaiqO+mw49JgcaBHS+334ccpMK9N&#10;jm/L0yUf93n/fPsVGmsapa6n424FItGY/sV/7hetYHG/LPvLm/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vbAwgAAAN0AAAAPAAAAAAAAAAAAAAAAAJgCAABkcnMvZG93&#10;bnJldi54bWxQSwUGAAAAAAQABAD1AAAAhwMAAAAA&#10;" path="m5,r8,5l18,12r5,5l25,25r,7l25,40r-2,7l18,57,13,52,8,47,5,42,3,35,,25,,17,3,10,5,xe" fillcolor="#f3be00" stroked="f">
                          <v:path arrowok="t" o:connecttype="custom" o:connectlocs="5,0;13,5;18,12;23,17;25,25;25,32;25,40;23,47;18,57;13,52;8,47;5,42;3,35;0,25;0,17;3,10;5,0" o:connectangles="0,0,0,0,0,0,0,0,0,0,0,0,0,0,0,0,0"/>
                        </v:shape>
                        <v:shape id="Freeform 481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Gb8UA&#10;AADdAAAADwAAAGRycy9kb3ducmV2LnhtbESPQWvCQBSE74X+h+UJ3urGHGyTuglWKXisRqrH1+wz&#10;G8y+Ddmtxn/fLRR6HGbmG2ZZjrYTVxp861jBfJaAIK6dbrlRcKjen15A+ICssXNMCu7koSweH5aY&#10;a3fjHV33oRERwj5HBSaEPpfS14Ys+pnriaN3doPFEOXQSD3gLcJtJ9MkWUiLLccFgz2tDdWX/bdV&#10;8HnIHFUbeU5P2cdX3R3fTHrZKTWdjKtXEIHG8B/+a2+1gvQ5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oZvxQAAAN0AAAAPAAAAAAAAAAAAAAAAAJgCAABkcnMv&#10;ZG93bnJldi54bWxQSwUGAAAAAAQABAD1AAAAigMAAAAA&#10;" path="m5,r8,5l18,12r5,5l25,25r,7l25,40r-2,7l18,57,13,52,8,47,5,42,3,35,,25,,17,3,10,5,e" filled="f" strokecolor="#e15520" strokeweight="0">
                          <v:path arrowok="t" o:connecttype="custom" o:connectlocs="5,0;13,5;18,12;23,17;25,25;25,32;25,40;23,47;18,57;13,52;8,47;5,42;3,35;0,25;0,17;3,10;5,0" o:connectangles="0,0,0,0,0,0,0,0,0,0,0,0,0,0,0,0,0"/>
                        </v:shape>
                        <v:shape id="Freeform 482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FpMQA&#10;AADdAAAADwAAAGRycy9kb3ducmV2LnhtbESP3WoCMRCF7wXfIYzQu5p1KVVXo2hpoRcirfoAQzLu&#10;rm4m2yTV7dsboeDl4fx8nPmys424kA+1YwWjYQaCWDtTc6ngsP94noAIEdlg45gU/FGA5aLfm2Nh&#10;3JW/6bKLpUgjHApUUMXYFlIGXZHFMHQtcfKOzluMSfpSGo/XNG4bmWfZq7RYcyJU2NJbRfq8+7WJ&#10;G08v7WY19t27/vpZ7xsz2Wqj1NOgW81AROriI/zf/jQK8vE0h/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xaTEAAAA3QAAAA8AAAAAAAAAAAAAAAAAmAIAAGRycy9k&#10;b3ducmV2LnhtbFBLBQYAAAAABAAEAPUAAACJAwAAAAA=&#10;" path="m2,75l,,2,75xe" fillcolor="#f3be00" stroked="f">
                          <v:path arrowok="t" o:connecttype="custom" o:connectlocs="2,75;0,0;2,75" o:connectangles="0,0,0"/>
                        </v:shape>
                        <v:shape id="Freeform 483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I98YA&#10;AADdAAAADwAAAGRycy9kb3ducmV2LnhtbESPQWsCMRSE7wX/Q3iCt5rVhVa3RhFB8eCl6kFvr8lz&#10;d9vNy5JEXfvrm0Khx2FmvmFmi8424kY+1I4VjIYZCGLtTM2lguNh/TwBESKywcYxKXhQgMW89zTD&#10;wrg7v9NtH0uRIBwKVFDF2BZSBl2RxTB0LXHyLs5bjEn6UhqP9wS3jRxn2Yu0WHNaqLClVUX6a3+1&#10;CvLN6vvsl6Pt6fjZaV3vcvtxYaUG/W75BiJSF//Df+2tUTB+ne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I98YAAADdAAAADwAAAAAAAAAAAAAAAACYAgAAZHJz&#10;L2Rvd25yZXYueG1sUEsFBgAAAAAEAAQA9QAAAIsDAAAAAA==&#10;" path="m2,75l,,2,75xe" filled="f" strokecolor="#e15520" strokeweight="0">
                          <v:path arrowok="t" o:connecttype="custom" o:connectlocs="2,75;0,0;2,75" o:connectangles="0,0,0"/>
                        </v:shape>
                        <v:shape id="Freeform 484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URsUA&#10;AADdAAAADwAAAGRycy9kb3ducmV2LnhtbESPT4vCMBTE78J+h/AW9iJrqoh/ukZZBBeP2grr8dk8&#10;22LzUppo67c3guBxmJnfMItVZypxo8aVlhUMBxEI4szqknMFh3TzPQPhPLLGyjIpuJOD1fKjt8BY&#10;25b3dEt8LgKEXYwKCu/rWEqXFWTQDWxNHLyzbQz6IJtc6gbbADeVHEXRRBosOSwUWNO6oOySXI2C&#10;pD3z/Go3+/6uPvyl/7PxqX85KvX12f3+gPDU+Xf41d5qBaPpf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5RGxQAAAN0AAAAPAAAAAAAAAAAAAAAAAJgCAABkcnMv&#10;ZG93bnJldi54bWxQSwUGAAAAAAQABAD1AAAAigMAAAAA&#10;" path="m10,70l23,,10,70r,l10,70r8,15l20,100r-2,15l10,130,5,125,3,118,,110r,-7l,93,3,85,5,78r5,-8xe" fillcolor="#f3be00" stroked="f">
                          <v:path arrowok="t" o:connecttype="custom" o:connectlocs="10,70;23,0;10,70;10,70;10,70;18,85;20,100;18,115;10,130;5,125;3,118;0,110;0,103;0,93;3,85;5,78;10,70" o:connectangles="0,0,0,0,0,0,0,0,0,0,0,0,0,0,0,0,0"/>
                        </v:shape>
                        <v:shape id="Freeform 485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wgcYA&#10;AADdAAAADwAAAGRycy9kb3ducmV2LnhtbESPQWsCMRSE7wX/Q3hCbzXrQl27NYoILXop1LYHb8/k&#10;dXdx87ImUdd/bwoFj8PMfMPMFr1txZl8aBwrGI8yEMTamYYrBd9fb09TECEiG2wdk4IrBVjMBw8z&#10;LI278Cedt7ESCcKhRAV1jF0pZdA1WQwj1xEn79d5izFJX0nj8ZLgtpV5lk2kxYbTQo0drWrSh+3J&#10;KpiS3hRFX+n90b/nu8PP+uOaO6Ueh/3yFUSkPt7D/+21UZAXL8/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5wgcYAAADdAAAADwAAAAAAAAAAAAAAAACYAgAAZHJz&#10;L2Rvd25yZXYueG1sUEsFBgAAAAAEAAQA9QAAAIsDAAAAAA==&#10;" path="m10,70l23,,10,70r,l10,70r8,15l20,100r-2,15l10,130,5,125,3,118,,110r,-7l,93,3,85,5,78r5,-8e" filled="f" strokecolor="#e15520" strokeweight="0">
                          <v:path arrowok="t" o:connecttype="custom" o:connectlocs="10,70;23,0;10,70;10,70;10,70;18,85;20,100;18,115;10,130;5,125;3,118;0,110;0,103;0,93;3,85;5,78;10,70" o:connectangles="0,0,0,0,0,0,0,0,0,0,0,0,0,0,0,0,0"/>
                        </v:shape>
                        <v:shape id="Freeform 486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6MDsUA&#10;AADdAAAADwAAAGRycy9kb3ducmV2LnhtbESPzW7CMBCE75V4B2sr9VaccqCQYhAgtaLixE973sZb&#10;J6q9TmOThLfHSEgcRzPzjWa26J0VLTWh8qzgZZiBIC68rtgoOB7enycgQkTWaD2TgjMFWMwHDzPM&#10;te94R+0+GpEgHHJUUMZY51KGoiSHYehr4uT9+sZhTLIxUjfYJbizcpRlY+mw4rRQYk3rkoq//ckp&#10;aOXP+n+LH6vvztTm63NpJ+ZglXp67JdvICL18R6+tTdaweh1Oobrm/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owOxQAAAN0AAAAPAAAAAAAAAAAAAAAAAJgCAABkcnMv&#10;ZG93bnJldi54bWxQSwUGAAAAAAQABAD1AAAAigMAAAAA&#10;" path="m10,67l18,,10,67r,l10,67r8,15l20,97r-2,15l10,127,8,122,3,117,,107r,-7l,92,3,82,5,75r5,-8xe" fillcolor="#f3be00" stroked="f">
                          <v:path arrowok="t" o:connecttype="custom" o:connectlocs="10,67;18,0;10,67;10,67;10,67;18,82;20,97;18,112;10,127;8,122;3,117;0,107;0,100;0,92;3,82;5,75;10,67" o:connectangles="0,0,0,0,0,0,0,0,0,0,0,0,0,0,0,0,0"/>
                        </v:shape>
                        <v:shape id="Freeform 487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za8QA&#10;AADdAAAADwAAAGRycy9kb3ducmV2LnhtbESPQYvCMBSE7wv+h/AEb2uqLKutRhFB2IMs2F3B46N5&#10;bYrNS2mi1n9vBMHjMDPfMMt1bxtxpc7XjhVMxgkI4sLpmisF/3+7zzkIH5A1No5JwZ08rFeDjyVm&#10;2t34QNc8VCJC2GeowITQZlL6wpBFP3YtcfRK11kMUXaV1B3eItw2cpok39JizXHBYEtbQ8U5v1gF&#10;rd2Xx/Re/h7TYm92VOan/itXajTsNwsQgfrwDr/aP1rBdJbO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s2vEAAAA3QAAAA8AAAAAAAAAAAAAAAAAmAIAAGRycy9k&#10;b3ducmV2LnhtbFBLBQYAAAAABAAEAPUAAACJAwAAAAA=&#10;" path="m10,67l18,,10,67r,l10,67r8,15l20,97r-2,15l10,127,8,122,3,117,,107r,-7l,92,3,82,5,75r5,-8e" filled="f" strokecolor="#e15520" strokeweight="0">
                          <v:path arrowok="t" o:connecttype="custom" o:connectlocs="10,67;18,0;10,67;10,67;10,67;18,82;20,97;18,112;10,127;8,122;3,117;0,107;0,100;0,92;3,82;5,75;10,67" o:connectangles="0,0,0,0,0,0,0,0,0,0,0,0,0,0,0,0,0"/>
                        </v:shape>
                        <v:shape id="Freeform 488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a58QA&#10;AADdAAAADwAAAGRycy9kb3ducmV2LnhtbERPy2rCQBTdF/oPwxXc1YlB+oiZhFCw2pXWtuDymrkm&#10;oZk7ITPG+PfOouDycN5pPppWDNS7xrKC+SwCQVxa3XCl4Od79fQKwnlkja1lUnAlB3n2+JBiou2F&#10;v2jY+0qEEHYJKqi97xIpXVmTQTezHXHgTrY36APsK6l7vIRw08o4ip6lwYZDQ40dvddU/u3PRsHi&#10;eChXa/4Y7fr3c7cz120RN4NS08lYLEF4Gv1d/O/eaAXxy1uYG96EJ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WufEAAAA3QAAAA8AAAAAAAAAAAAAAAAAmAIAAGRycy9k&#10;b3ducmV2LnhtbFBLBQYAAAAABAAEAPUAAACJAwAAAAA=&#10;" path="m,68l3,,,68xe" fillcolor="#f3be00" stroked="f">
                          <v:path arrowok="t" o:connecttype="custom" o:connectlocs="0,68;3,0;0,68" o:connectangles="0,0,0"/>
                        </v:shape>
                        <v:shape id="Freeform 489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v48UA&#10;AADdAAAADwAAAGRycy9kb3ducmV2LnhtbESP3YrCMBSE7xd8h3AEbxZNFam2GkUWBC/0wp8HODTH&#10;ttqclCSrdZ9+Iyzs5TAz3zDLdWca8SDna8sKxqMEBHFhdc2lgst5O5yD8AFZY2OZFLzIw3rV+1hi&#10;ru2Tj/Q4hVJECPscFVQhtLmUvqjIoB/Zljh6V+sMhihdKbXDZ4SbRk6SJJUGa44LFbb0VVFxP32b&#10;SLkcGjf7nF6P6U+Wnve3MDbzTKlBv9ssQATqwn/4r73TCiazLIP3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S/jxQAAAN0AAAAPAAAAAAAAAAAAAAAAAJgCAABkcnMv&#10;ZG93bnJldi54bWxQSwUGAAAAAAQABAD1AAAAigMAAAAA&#10;" path="m,68l3,,,68xe" filled="f" strokecolor="#e15520" strokeweight="0">
                          <v:path arrowok="t" o:connecttype="custom" o:connectlocs="0,68;3,0;0,68" o:connectangles="0,0,0"/>
                        </v:shape>
                        <v:shape id="Freeform 490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gCbsA&#10;AADdAAAADwAAAGRycy9kb3ducmV2LnhtbERPuwrCMBTdBf8hXMFNUx1EqlGkILj6GBwvybWpNjel&#10;iW39ezMIjofz3u4HV4uO2lB5VrCYZyCItTcVlwpu1+NsDSJEZIO1Z1LwoQD73Xi0xdz4ns/UXWIp&#10;UgiHHBXYGJtcyqAtOQxz3xAn7uFbhzHBtpSmxT6Fu1ous2wlHVacGiw2VFjSr8vbKSjIal0QLarC&#10;D/rZffrX6t4rNZ0Mhw2ISEP8i3/uk1GwXGdpf3qTno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zfIAm7AAAA3QAAAA8AAAAAAAAAAAAAAAAAmAIAAGRycy9kb3ducmV2Lnht&#10;bFBLBQYAAAAABAAEAPUAAACAAwAAAAA=&#10;" path="m47,55l90,,47,55xm47,55l37,70,27,83r-7,2l15,88r-7,l,88,,80,5,73r5,-5l15,63r7,-5l30,55r7,l47,55xe" fillcolor="#f3be00" stroked="f">
                          <v:path arrowok="t" o:connecttype="custom" o:connectlocs="47,55;90,0;47,55;47,55;37,70;27,83;20,85;15,88;8,88;0,88;0,80;5,73;10,68;15,63;22,58;30,55;37,55;47,55" o:connectangles="0,0,0,0,0,0,0,0,0,0,0,0,0,0,0,0,0,0"/>
                          <o:lock v:ext="edit" verticies="t"/>
                        </v:shape>
                        <v:shape id="Freeform 491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We8UA&#10;AADdAAAADwAAAGRycy9kb3ducmV2LnhtbESPQYvCMBSE78L+h/CEvcia1oNoNUpZ0PXiYduy50fz&#10;bIvNS2lirf/eCMIeh5n5htnuR9OKgXrXWFYQzyMQxKXVDVcKivzwtQLhPLLG1jIpeJCD/e5jssVE&#10;2zv/0pD5SgQIuwQV1N53iZSurMmgm9uOOHgX2xv0QfaV1D3eA9y0chFFS2mw4bBQY0ffNZXX7GYU&#10;XPIiXd6OjZ79dHbI/s7Xcp0VSn1Ox3QDwtPo/8Pv9kkrWKyiGF5vwhO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9Z7xQAAAN0AAAAPAAAAAAAAAAAAAAAAAJgCAABkcnMv&#10;ZG93bnJldi54bWxQSwUGAAAAAAQABAD1AAAAigMAAAAA&#10;" path="m,55l43,,,55xe" filled="f" strokecolor="#e15520" strokeweight="0">
                          <v:path arrowok="t" o:connecttype="custom" o:connectlocs="0,55;43,0;0,55" o:connectangles="0,0,0"/>
                        </v:shape>
                        <v:shape id="Freeform 492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oW8UA&#10;AADdAAAADwAAAGRycy9kb3ducmV2LnhtbESPQWsCMRSE7wX/Q3gFbzXbFaxsjVItggd7qHrw+Ny8&#10;3SxuXpYk1fXfm4LgcZiZb5jZoretuJAPjWMF76MMBHHpdMO1gsN+/TYFESKyxtYxKbhRgMV88DLD&#10;Qrsr/9JlF2uRIBwKVGBi7AopQ2nIYhi5jjh5lfMWY5K+ltrjNcFtK/Msm0iLDacFgx2tDJXn3Z9V&#10;8LHy1bI6mRO25+N6a/X3+Ge8V2r42n99gojUx2f40d5oBfk0y+H/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+hbxQAAAN0AAAAPAAAAAAAAAAAAAAAAAJgCAABkcnMv&#10;ZG93bnJldi54bWxQSwUGAAAAAAQABAD1AAAAigMAAAAA&#10;" path="m47,l37,15,27,28r-7,2l15,33r-7,l,33,,25,5,18r5,-5l15,8,22,3,30,r7,l47,xe" filled="f" strokecolor="#e15520" strokeweight="0">
                          <v:path arrowok="t" o:connecttype="custom" o:connectlocs="47,0;37,15;27,28;20,30;15,33;8,33;0,33;0,25;5,18;10,13;15,8;22,3;30,0;37,0;47,0" o:connectangles="0,0,0,0,0,0,0,0,0,0,0,0,0,0,0"/>
                        </v:shape>
                        <v:shape id="Freeform 493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atMgA&#10;AADdAAAADwAAAGRycy9kb3ducmV2LnhtbESPQWvCQBSE70L/w/KE3nRXLVVTV2kLUi+F1gbr8Zl9&#10;TUKzb0N2NdFf7xYKHoeZ+YZZrDpbiRM1vnSsYTRUIIgzZ0rONaRf68EMhA/IBivHpOFMHlbLu94C&#10;E+Na/qTTNuQiQtgnqKEIoU6k9FlBFv3Q1cTR+3GNxRBlk0vTYBvhtpJjpR6lxZLjQoE1vRaU/W6P&#10;VsOhTb/fP3b77vIyfVCpzN928/lE6/t+9/wEIlAXbuH/9sZoGM/UBP7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tq0yAAAAN0AAAAPAAAAAAAAAAAAAAAAAJgCAABk&#10;cnMvZG93bnJldi54bWxQSwUGAAAAAAQABAD1AAAAjQMAAAAA&#10;" path="m47,43l100,,47,43xm47,43l40,55,28,65,15,73,,73,3,65,5,58r5,-5l18,48r5,-5l33,40r7,l47,43xe" fillcolor="#f3be00" stroked="f">
                          <v:path arrowok="t" o:connecttype="custom" o:connectlocs="47,43;100,0;47,43;47,43;40,55;28,65;15,73;0,73;3,65;5,58;10,53;18,48;23,43;33,40;40,40;47,43" o:connectangles="0,0,0,0,0,0,0,0,0,0,0,0,0,0,0,0"/>
                          <o:lock v:ext="edit" verticies="t"/>
                        </v:shape>
                        <v:shape id="Freeform 494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AMMYA&#10;AADdAAAADwAAAGRycy9kb3ducmV2LnhtbESPT2sCMRTE74V+h/AEbzWrSJWtUWxhS6F68A94fbt5&#10;zW67eVmSVLffvhEEj8PM/IZZrHrbijP50DhWMB5lIIgrpxs2Co6H4mkOIkRkja1jUvBHAVbLx4cF&#10;5tpdeEfnfTQiQTjkqKCOsculDFVNFsPIdcTJ+3LeYkzSG6k9XhLctnKSZc/SYsNpocaO3mqqfva/&#10;VoFZm5mn7+M2lGVxat6L2evms1RqOOjXLyAi9fEevrU/tILJPJvC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AMMYAAADdAAAADwAAAAAAAAAAAAAAAACYAgAAZHJz&#10;L2Rvd25yZXYueG1sUEsFBgAAAAAEAAQA9QAAAIsDAAAAAA==&#10;" path="m,43l53,,,43xe" filled="f" strokecolor="#e15520" strokeweight="0">
                          <v:path arrowok="t" o:connecttype="custom" o:connectlocs="0,43;53,0;0,43" o:connectangles="0,0,0"/>
                        </v:shape>
                        <v:shape id="Freeform 495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wL8YA&#10;AADdAAAADwAAAGRycy9kb3ducmV2LnhtbESPzWsCMRTE7wX/h/AK3jRbxQ+2RrGK0IM9+HHo8bl5&#10;u1ncvCxJqtv/3giFHoeZ+Q2zWHW2ETfyoXas4G2YgSAunK65UnA+7QZzECEia2wck4JfCrBa9l4W&#10;mGt35wPdjrESCcIhRwUmxjaXMhSGLIaha4mTVzpvMSbpK6k93hPcNnKUZVNpsea0YLCljaHievyx&#10;CmYbX36UF3PB5vq921u9HX+NT0r1X7v1O4hIXfwP/7U/tYLRPJvA8016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JwL8YAAADdAAAADwAAAAAAAAAAAAAAAACYAgAAZHJz&#10;L2Rvd25yZXYueG1sUEsFBgAAAAAEAAQA9QAAAIsDAAAAAA==&#10;" path="m47,3l40,15,28,25,15,33,,33,3,25,5,18r5,-5l18,8,23,3,33,r7,l47,3xe" filled="f" strokecolor="#e15520" strokeweight="0">
                          <v:path arrowok="t" o:connecttype="custom" o:connectlocs="47,3;40,15;28,25;15,33;0,33;3,25;5,18;10,13;18,8;23,3;33,0;40,0;47,3" o:connectangles="0,0,0,0,0,0,0,0,0,0,0,0,0"/>
                        </v:shape>
                        <v:shape id="Freeform 496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0z8UA&#10;AADdAAAADwAAAGRycy9kb3ducmV2LnhtbESPQWvCQBSE74X+h+UVeil1Y8AQo6uI0urVKPb6yD6T&#10;xezbkN1q/PeuUOhxmJlvmPlysK24Uu+NYwXjUQKCuHLacK3gePj6zEH4gKyxdUwK7uRhuXh9mWOh&#10;3Y33dC1DLSKEfYEKmhC6QkpfNWTRj1xHHL2z6y2GKPta6h5vEW5bmSZJJi0ajgsNdrRuqLqUv1bB&#10;T/lxmer6tD6GbTbdr75NOtkYpd7fhtUMRKAh/If/2jutIM2TD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TTPxQAAAN0AAAAPAAAAAAAAAAAAAAAAAJgCAABkcnMv&#10;ZG93bnJldi54bWxQSwUGAAAAAAQABAD1AAAAigMAAAAA&#10;" path="m48,42l100,,48,42xm48,42l38,55,28,65,15,72,,72,,65,5,60r5,-8l15,47r8,-2l30,42r8,-2l48,42xe" fillcolor="#f3be00" stroked="f">
                          <v:path arrowok="t" o:connecttype="custom" o:connectlocs="48,42;100,0;48,42;48,42;38,55;28,65;15,72;0,72;0,65;5,60;10,52;15,47;23,45;30,42;38,40;48,42" o:connectangles="0,0,0,0,0,0,0,0,0,0,0,0,0,0,0,0"/>
                          <o:lock v:ext="edit" verticies="t"/>
                        </v:shape>
                        <v:shape id="Freeform 497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6lnsQA&#10;AADdAAAADwAAAGRycy9kb3ducmV2LnhtbESPT4vCMBTE7wt+h/AEb2tqkarVKCIsLB4W/HPw+Gie&#10;bbF5KUms9dubBcHjMDO/YVab3jSiI+drywom4wQEcWF1zaWC8+nnew7CB2SNjWVS8CQPm/Xga4W5&#10;tg8+UHcMpYgQ9jkqqEJocyl9UZFBP7YtcfSu1hkMUbpSaoePCDeNTJMkkwZrjgsVtrSrqLgd70ZB&#10;97crU397ui5M6iJbXPZTec+UGg377RJEoD58wu/2r1aQzpMZ/L+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+pZ7EAAAA3QAAAA8AAAAAAAAAAAAAAAAAmAIAAGRycy9k&#10;b3ducmV2LnhtbFBLBQYAAAAABAAEAPUAAACJAwAAAAA=&#10;" path="m,42l52,,,42xe" filled="f" strokecolor="#1f1a17" strokeweight="0">
                          <v:path arrowok="t" o:connecttype="custom" o:connectlocs="0,42;52,0;0,42" o:connectangles="0,0,0"/>
                        </v:shape>
                        <v:shape id="Freeform 498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kfMIA&#10;AADdAAAADwAAAGRycy9kb3ducmV2LnhtbERPPWvDMBDdC/kP4gLdGrmGFteJYoyTQJcOdjNkPKSr&#10;bWKdjKUk9r+vhkLHx/veFbMdxJ0m3ztW8LpJQBBrZ3puFZy/Ty8ZCB+QDQ6OScFCHor96mmHuXEP&#10;runehFbEEPY5KuhCGHMpve7Iot+4kThyP26yGCKcWmkmfMRwO8g0Sd6lxZ5jQ4cjVR3pa3OzCjRf&#10;vs7j8nad9cexrA51lS51r9Tzei63IALN4V/85/40CtIsiXPjm/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yR8wgAAAN0AAAAPAAAAAAAAAAAAAAAAAJgCAABkcnMvZG93&#10;bnJldi54bWxQSwUGAAAAAAQABAD1AAAAhwMAAAAA&#10;" path="m48,2l38,15,28,25,15,32,,32,,25,5,20r5,-8l15,7,23,5,30,2,38,,48,2e" filled="f" strokecolor="#1f1a17" strokeweight="0">
                          <v:path arrowok="t" o:connecttype="custom" o:connectlocs="48,2;38,15;28,25;15,32;0,32;0,25;5,20;10,12;15,7;23,5;30,2;38,0;48,2" o:connectangles="0,0,0,0,0,0,0,0,0,0,0,0,0"/>
                        </v:shape>
                        <v:shape id="Freeform 499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ba8YA&#10;AADdAAAADwAAAGRycy9kb3ducmV2LnhtbESPzWrDMBCE74W8g9hAb40cp82PEyWYQqD01Pw8wGJt&#10;bBNr5Uiy4/Tpq0Khx2FmvmE2u8E0oifna8sKppMEBHFhdc2lgvNp/7IE4QOyxsYyKXiQh9129LTB&#10;TNs7H6g/hlJECPsMFVQhtJmUvqjIoJ/Yljh6F+sMhihdKbXDe4SbRqZJMpcGa44LFbb0XlFxPXZG&#10;gVu8yVmffzazr3T1urhNuzr/7pR6Hg/5GkSgIfyH/9ofWkG6TF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Xba8YAAADdAAAADwAAAAAAAAAAAAAAAACYAgAAZHJz&#10;L2Rvd25yZXYueG1sUEsFBgAAAAAEAAQA9QAAAIsDAAAAAA==&#10;" path="m48,60l90,,48,60xm48,60l40,75,30,85r-7,3l18,90r-8,3l,90,3,83,5,75r5,-5l18,65r7,-5l33,58r7,l48,60xe" fillcolor="#f3be00" stroked="f">
                          <v:path arrowok="t" o:connecttype="custom" o:connectlocs="48,60;90,0;48,60;48,60;40,75;30,85;23,88;18,90;10,93;0,90;3,83;5,75;10,70;18,65;25,60;33,58;40,58;48,60" o:connectangles="0,0,0,0,0,0,0,0,0,0,0,0,0,0,0,0,0,0"/>
                          <o:lock v:ext="edit" verticies="t"/>
                        </v:shape>
                        <v:shape id="Freeform 500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PfcMA&#10;AADdAAAADwAAAGRycy9kb3ducmV2LnhtbERPy4rCMBTdC/5DuIIbGVO7EOkYRecBMhuxDsMsL82d&#10;ptjclCTW+vdmMeDycN7r7WBb0ZMPjWMFi3kGgrhyuuFawff582UFIkRkja1jUnCnANvNeLTGQrsb&#10;n6gvYy1SCIcCFZgYu0LKUBmyGOauI07cn/MWY4K+ltrjLYXbVuZZtpQWG04NBjt6M1RdyqtV8G78&#10;x2XGza6/Hr9+f065WZb7vVLTybB7BRFpiE/xv/ugFeSrRdqf3q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/PfcMAAADdAAAADwAAAAAAAAAAAAAAAACYAgAAZHJzL2Rv&#10;d25yZXYueG1sUEsFBgAAAAAEAAQA9QAAAIgDAAAAAA==&#10;" path="m,60l42,,,60xe" filled="f" strokecolor="#e15520" strokeweight="0">
                          <v:path arrowok="t" o:connecttype="custom" o:connectlocs="0,60;42,0;0,60" o:connectangles="0,0,0"/>
                        </v:shape>
                        <v:shape id="Freeform 501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S8McA&#10;AADdAAAADwAAAGRycy9kb3ducmV2LnhtbESPQWvCQBSE7wX/w/IEL1I3kdZqdBUpCBEKpdqLt9fs&#10;Mwlm36a7q0n/fbcg9DjMzDfMatObRtzI+dqygnSSgCAurK65VPB53D3OQfiArLGxTAp+yMNmPXhY&#10;YaZtxx90O4RSRAj7DBVUIbSZlL6oyKCf2JY4emfrDIYoXSm1wy7CTSOnSTKTBmuOCxW29FpRcTlc&#10;jYKn7aLLT6fy5e0r3+33Y8L3Z/et1GjYb5cgAvXhP3xv51rBdJ6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EvDHAAAA3QAAAA8AAAAAAAAAAAAAAAAAmAIAAGRy&#10;cy9kb3ducmV2LnhtbFBLBQYAAAAABAAEAPUAAACMAwAAAAA=&#10;" path="m48,2l40,17,30,27r-7,3l18,32r-8,3l,32,3,25,5,17r5,-5l18,7,25,2,33,r7,l48,2xe" filled="f" strokecolor="#e15520" strokeweight="0">
                          <v:path arrowok="t" o:connecttype="custom" o:connectlocs="48,2;40,17;30,27;23,30;18,32;10,35;0,32;3,25;5,17;10,12;18,7;25,2;33,0;40,0;48,2" o:connectangles="0,0,0,0,0,0,0,0,0,0,0,0,0,0,0"/>
                        </v:shape>
                        <v:shape id="Freeform 502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ZYMcA&#10;AADdAAAADwAAAGRycy9kb3ducmV2LnhtbESPQWvCQBSE7wX/w/IEL0U3pkU0uooUbXPpoVHB4yP7&#10;TKLZt2l2a9J/3y0Uehxm5htmtelNLe7UusqygukkAkGcW11xoeB42I/nIJxH1lhbJgXf5GCzHjys&#10;MNG24w+6Z74QAcIuQQWl900ipctLMugmtiEO3sW2Bn2QbSF1i12Am1rGUTSTBisOCyU29FJSfsu+&#10;TKCc5HXxuXt+es/eXg/yGKfV7vGs1GjYb5cgPPX+P/zXTrWCeD6N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tWWDHAAAA3QAAAA8AAAAAAAAAAAAAAAAAmAIAAGRy&#10;cy9kb3ducmV2LnhtbFBLBQYAAAAABAAEAPUAAACMAwAAAAA=&#10;" path="m48,57l95,,48,57xm48,57l38,72,28,82r-8,3l15,87r-7,l,87,,80,5,72r5,-5l15,62r8,-5l30,55r8,l48,57xe" fillcolor="#f3be00" stroked="f">
                          <v:path arrowok="t" o:connecttype="custom" o:connectlocs="48,57;95,0;48,57;48,57;38,72;28,82;20,85;15,87;8,87;0,87;0,80;5,72;10,67;15,62;23,57;30,55;38,55;48,57" o:connectangles="0,0,0,0,0,0,0,0,0,0,0,0,0,0,0,0,0,0"/>
                          <o:lock v:ext="edit" verticies="t"/>
                        </v:shape>
                        <v:shape id="Freeform 503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p5scA&#10;AADdAAAADwAAAGRycy9kb3ducmV2LnhtbESPT2sCMRTE70K/Q3gFL1KzWiyyNStV2yJID2u158fm&#10;7R+6eVk2qabf3giCx2FmfsMslsG04kS9aywrmIwTEMSF1Q1XCg7fH09zEM4ja2wtk4J/crDMHgYL&#10;TLU9c06nva9EhLBLUUHtfZdK6YqaDLqx7YijV9reoI+yr6Tu8RzhppXTJHmRBhuOCzV2tK6p+N3/&#10;GQWzsLPHzToJ1WrUvP/k5dfqs9BKDR/D2ysIT8Hfw7f2ViuYzifPcH0Tn4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KebHAAAA3QAAAA8AAAAAAAAAAAAAAAAAmAIAAGRy&#10;cy9kb3ducmV2LnhtbFBLBQYAAAAABAAEAPUAAACMAwAAAAA=&#10;" path="m,57l47,,,57xe" filled="f" strokecolor="#e15520" strokeweight="0">
                          <v:path arrowok="t" o:connecttype="custom" o:connectlocs="0,57;47,0;0,57" o:connectangles="0,0,0"/>
                        </v:shape>
                        <v:shape id="Freeform 504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gHMgA&#10;AADdAAAADwAAAGRycy9kb3ducmV2LnhtbESPW2vCQBSE3wv9D8sp9K1uDMVLdBUVitLLQ42+H7LH&#10;JLh7Nma3Ju2v7xaEPg4z8w0zX/bWiCu1vnasYDhIQBAXTtdcKjjkL08TED4gazSOScE3eVgu7u/m&#10;mGnX8Sdd96EUEcI+QwVVCE0mpS8qsugHriGO3sm1FkOUbSl1i12EWyPTJBlJizXHhQob2lRUnPdf&#10;VkEZftbpbtqZw/ZyNOO39/z19JEr9fjQr2YgAvXhP3xr77SCdDJ8hr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ZqAcyAAAAN0AAAAPAAAAAAAAAAAAAAAAAJgCAABk&#10;cnMvZG93bnJldi54bWxQSwUGAAAAAAQABAD1AAAAjQMAAAAA&#10;" path="m48,2l38,17,28,27r-8,3l15,32r-7,l,32,,25,5,17r5,-5l15,7,23,2,30,r8,l48,2xe" filled="f" strokecolor="#e15520" strokeweight="0">
                          <v:path arrowok="t" o:connecttype="custom" o:connectlocs="48,2;38,17;28,27;20,30;15,32;8,32;0,32;0,25;5,17;10,12;15,7;23,2;30,0;38,0;48,2" o:connectangles="0,0,0,0,0,0,0,0,0,0,0,0,0,0,0"/>
                        </v:shape>
                        <v:shape id="Freeform 505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JC8UA&#10;AADdAAAADwAAAGRycy9kb3ducmV2LnhtbESPT2vCQBDF74V+h2UK3urGgFVSV2kFUaEejBZ6nGan&#10;SWh2NmRHjd++WxA8Pt6fH2+26F2jztSF2rOB0TABRVx4W3Np4HhYPU9BBUG22HgmA1cKsJg/Psww&#10;s/7CezrnUqo4wiFDA5VIm2kdioochqFviaP34zuHEmVXatvhJY67RqdJ8qId1hwJFba0rKj4zU8u&#10;Qj7dx9cuvNdypN1VNttJut5+GzN46t9eQQn1cg/f2htrIJ2OxvD/Jj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0kLxQAAAN0AAAAPAAAAAAAAAAAAAAAAAJgCAABkcnMv&#10;ZG93bnJldi54bWxQSwUGAAAAAAQABAD1AAAAigMAAAAA&#10;" path="m44,52l89,,44,52xm44,52l37,67,27,77r-7,5l15,84r-8,l,84,,77,2,69,7,62r8,-5l20,54r7,-5l37,49r7,3xe" fillcolor="#f3be00" stroked="f">
                          <v:path arrowok="t" o:connecttype="custom" o:connectlocs="44,52;89,0;44,52;44,52;37,67;27,77;20,82;15,84;7,84;0,84;0,77;2,69;7,62;15,57;20,54;27,49;37,49;44,52" o:connectangles="0,0,0,0,0,0,0,0,0,0,0,0,0,0,0,0,0,0"/>
                          <o:lock v:ext="edit" verticies="t"/>
                        </v:shape>
                        <v:shape id="Freeform 506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bsQA&#10;AADdAAAADwAAAGRycy9kb3ducmV2LnhtbESPzarCMBSE94LvEI7gRjStoEivUVTwUnDlTxfuDs25&#10;bbE5KU2u1rc3guBymJlvmOW6M7W4U+sqywriSQSCOLe64kLB5bwfL0A4j6yxtkwKnuRgver3lpho&#10;++Aj3U++EAHCLkEFpfdNIqXLSzLoJrYhDt6fbQ36INtC6hYfAW5qOY2iuTRYcVgosaFdSfnt9G8U&#10;pL/pIY/dczTTRba/bVx2vWwzpYaDbvMDwlPnv+FPO9UKpot4Du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X27EAAAA3QAAAA8AAAAAAAAAAAAAAAAAmAIAAGRycy9k&#10;b3ducmV2LnhtbFBLBQYAAAAABAAEAPUAAACJAwAAAAA=&#10;" path="m,52l45,,,52xe" filled="f" strokecolor="#e15520" strokeweight="0">
                          <v:path arrowok="t" o:connecttype="custom" o:connectlocs="0,52;45,0;0,52" o:connectangles="0,0,0"/>
                        </v:shape>
                        <v:shape id="Freeform 507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xcMUA&#10;AADdAAAADwAAAGRycy9kb3ducmV2LnhtbESPQWvCQBSE7wX/w/KE3upGkRqiq4hQaqk9mAheH7vP&#10;JJh9G7JrjP++WxB6HGbmG2a1GWwjeup87VjBdJKAINbO1FwqOBUfbykIH5ANNo5JwYM8bNajlxVm&#10;xt35SH0eShEh7DNUUIXQZlJ6XZFFP3EtcfQurrMYouxKaTq8R7ht5CxJ3qXFmuNChS3tKtLX/GYV&#10;fH7V50dx0PuFpbT/ucx7/Eap1Ot42C5BBBrCf/jZ3hsFs3S6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rFwxQAAAN0AAAAPAAAAAAAAAAAAAAAAAJgCAABkcnMv&#10;ZG93bnJldi54bWxQSwUGAAAAAAQABAD1AAAAigMAAAAA&#10;" path="m44,3l37,18,27,28r-7,5l15,35r-8,l,35,,28,2,20,7,13,15,8,20,5,27,,37,r7,3xe" filled="f" strokecolor="#e15520" strokeweight="0">
                          <v:path arrowok="t" o:connecttype="custom" o:connectlocs="44,3;37,18;27,28;20,33;15,35;7,35;0,35;0,28;2,20;7,13;15,8;20,5;27,0;37,0;44,3" o:connectangles="0,0,0,0,0,0,0,0,0,0,0,0,0,0,0"/>
                        </v:shape>
                        <v:shape id="Freeform 508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gZMEA&#10;AADdAAAADwAAAGRycy9kb3ducmV2LnhtbERPzYrCMBC+L+w7hFnwtiYVFKnGsiiLepJaH2Boxra0&#10;mZQmat2n3xwEjx/f/zobbSfuNPjGsYZkqkAQl840XGm4FL/fSxA+IBvsHJOGJ3nINp8fa0yNe3BO&#10;93OoRAxhn6KGOoQ+ldKXNVn0U9cTR+7qBoshwqGSZsBHDLednCm1kBYbjg019rStqWzPN6thf2tP&#10;f4c8X+xa4y79ca5220JpPfkaf1YgAo3hLX65D0bDbJnEufFNf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uoGTBAAAA3QAAAA8AAAAAAAAAAAAAAAAAmAIAAGRycy9kb3du&#10;cmV2LnhtbFBLBQYAAAAABAAEAPUAAACGAwAAAAA=&#10;" path="m47,60l85,,47,60xm47,60l40,74,30,84r-8,3l18,89r-8,3l,92,3,84,5,77r5,-7l15,65r7,-5l30,57r10,l47,60xe" fillcolor="#f3be00" stroked="f">
                          <v:path arrowok="t" o:connecttype="custom" o:connectlocs="47,60;85,0;47,60;47,60;40,74;30,84;22,87;18,89;10,92;0,92;3,84;5,77;10,70;15,65;22,60;30,57;40,57;47,60" o:connectangles="0,0,0,0,0,0,0,0,0,0,0,0,0,0,0,0,0,0"/>
                          <o:lock v:ext="edit" verticies="t"/>
                        </v:shape>
                        <v:shape id="Freeform 509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3k8UA&#10;AADdAAAADwAAAGRycy9kb3ducmV2LnhtbESPQWsCMRSE74X+h/CE3mqiLbKuRhFB7aUHrRdvj81z&#10;d3Xzsk2irv++EYQeh5n5hpnOO9uIK/lQO9Yw6CsQxIUzNZca9j+r9wxEiMgGG8ek4U4B5rPXlynm&#10;xt14S9ddLEWCcMhRQxVjm0sZiooshr5riZN3dN5iTNKX0ni8Jbht5FCpkbRYc1qosKVlRcV5d7Ea&#10;LmO/cZtMLk7qQy3v69+D+f48aP3W6xYTEJG6+B9+tr+MhmE2GMPjTX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7eTxQAAAN0AAAAPAAAAAAAAAAAAAAAAAJgCAABkcnMv&#10;ZG93bnJldi54bWxQSwUGAAAAAAQABAD1AAAAigMAAAAA&#10;" path="m,60l38,,,60xe" filled="f" strokecolor="#e15520" strokeweight="0">
                          <v:path arrowok="t" o:connecttype="custom" o:connectlocs="0,60;38,0;0,60" o:connectangles="0,0,0"/>
                        </v:shape>
                        <v:shape id="Freeform 510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rSsMA&#10;AADdAAAADwAAAGRycy9kb3ducmV2LnhtbERPz2vCMBS+C/4P4Q1203RFnXRGqYIwPWk32Y6P5q0t&#10;a15KErX+9+YgePz4fi9WvWnFhZxvLCt4GycgiEurG64UfH9tR3MQPiBrbC2Tght5WC2HgwVm2l75&#10;SJciVCKGsM9QQR1Cl0npy5oM+rHtiCP3Z53BEKGrpHZ4jeGmlWmSzKTBhmNDjR1tair/i7NR0Ban&#10;3+N0v0km7pTv9j/T/P28Pij1+tLnHyAC9eEpfrg/tYJ0nsb9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2rSsMAAADdAAAADwAAAAAAAAAAAAAAAACYAgAAZHJzL2Rv&#10;d25yZXYueG1sUEsFBgAAAAAEAAQA9QAAAIgDAAAAAA==&#10;" path="m47,3l40,17,30,27r-8,3l18,32r-8,3l,35,3,27,5,20r5,-7l15,8,22,3,30,,40,r7,3xe" filled="f" strokecolor="#e15520" strokeweight="0">
                          <v:path arrowok="t" o:connecttype="custom" o:connectlocs="47,3;40,17;30,27;22,30;18,32;10,35;0,35;3,27;5,20;10,13;15,8;22,3;30,0;40,0;47,3" o:connectangles="0,0,0,0,0,0,0,0,0,0,0,0,0,0,0"/>
                        </v:shape>
                        <v:shape id="Freeform 511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2x8UA&#10;AADdAAAADwAAAGRycy9kb3ducmV2LnhtbESPT2vCQBTE70K/w/IKvenGUESimyAF6R/qoVHw+sw+&#10;k8Xs25DdavTTd4WCx2FmfsMsi8G24ky9N44VTCcJCOLKacO1gt12PZ6D8AFZY+uYFFzJQ5E/jZaY&#10;aXfhHzqXoRYRwj5DBU0IXSalrxqy6CeuI47e0fUWQ5R9LXWPlwi3rUyTZCYtGo4LDXb01lB1Kn+t&#10;gk35mb7u2fHtq9qhnB3M+vvdKPXyPKwWIAIN4RH+b39oBek8ncL9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HbHxQAAAN0AAAAPAAAAAAAAAAAAAAAAAJgCAABkcnMv&#10;ZG93bnJldi54bWxQSwUGAAAAAAQABAD1AAAAigMAAAAA&#10;" path="m42,68l75,,42,68xm42,68l35,85,25,98r-5,5l15,105r-8,3l,110,,100,3,93,7,85r5,-7l20,73r7,-3l35,68r7,xe" fillcolor="#f3be00" stroked="f">
                          <v:path arrowok="t" o:connecttype="custom" o:connectlocs="42,68;75,0;42,68;42,68;35,85;25,98;20,103;15,105;7,108;0,110;0,100;3,93;7,85;12,78;20,73;27,70;35,68;42,68" o:connectangles="0,0,0,0,0,0,0,0,0,0,0,0,0,0,0,0,0,0"/>
                          <o:lock v:ext="edit" verticies="t"/>
                        </v:shape>
                        <v:shape id="Freeform 512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3vsYA&#10;AADdAAAADwAAAGRycy9kb3ducmV2LnhtbESPT2vCQBTE7wW/w/IEb3VjwD+krqJCQcylNQWvz+xr&#10;Nm32bchuY/z2bqHQ4zAzv2HW28E2oqfO144VzKYJCOLS6ZorBR/F6/MKhA/IGhvHpOBOHrab0dMa&#10;M+1u/E79OVQiQthnqMCE0GZS+tKQRT91LXH0Pl1nMUTZVVJ3eItw28g0SRbSYs1xwWBLB0Pl9/nH&#10;Kqj5bf+17GfFcp7vr3luFsUlnJSajIfdC4hAQ/gP/7WPWkG6SlP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D3vsYAAADdAAAADwAAAAAAAAAAAAAAAACYAgAAZHJz&#10;L2Rvd25yZXYueG1sUEsFBgAAAAAEAAQA9QAAAIsDAAAAAA==&#10;" path="m,68l33,,,68xe" filled="f" strokecolor="#e15520" strokeweight="0">
                          <v:path arrowok="t" o:connecttype="custom" o:connectlocs="0,68;33,0;0,68" o:connectangles="0,0,0"/>
                        </v:shape>
                        <v:shape id="Freeform 513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3xcMA&#10;AADdAAAADwAAAGRycy9kb3ducmV2LnhtbESPT4vCMBTE74LfITxhb5paQaQaRQTBk7J18fxsXv9g&#10;81KSWOt++s3Cwh6HmfkNs9kNphU9Od9YVjCfJSCIC6sbrhR8XY/TFQgfkDW2lknBmzzstuPRBjNt&#10;X/xJfR4qESHsM1RQh9BlUvqiJoN+Zjvi6JXWGQxRukpqh68IN61Mk2QpDTYcF2rs6FBT8cifRsH+&#10;m9+9G87LLr2W92N+K293e1HqYzLs1yACDeE//Nc+aQXpKl3A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53xcMAAADdAAAADwAAAAAAAAAAAAAAAACYAgAAZHJzL2Rv&#10;d25yZXYueG1sUEsFBgAAAAAEAAQA9QAAAIgDAAAAAA==&#10;" path="m42,l35,17,25,30r-5,5l15,37,7,40,,42,,32,3,25,7,17r5,-7l20,5,27,2,35,r7,xe" filled="f" strokecolor="#e15520" strokeweight="0">
                          <v:path arrowok="t" o:connecttype="custom" o:connectlocs="42,0;35,17;25,30;20,35;15,37;7,40;0,42;0,32;3,25;7,17;12,10;20,5;27,2;35,0;42,0" o:connectangles="0,0,0,0,0,0,0,0,0,0,0,0,0,0,0"/>
                        </v:shape>
                        <v:shape id="Freeform 514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egcUA&#10;AADdAAAADwAAAGRycy9kb3ducmV2LnhtbESPQWvCQBSE7wX/w/KE3uomUYqkbkQKUqmnpnp/Zl83&#10;0ezbkF01+uvdQqHHYWa+YRbLwbbiQr1vHCtIJwkI4srpho2C3ff6ZQ7CB2SNrWNScCMPy2L0tMBc&#10;uyt/0aUMRkQI+xwV1CF0uZS+qsmin7iOOHo/rrcYouyN1D1eI9y2MkuSV2mx4bhQY0fvNVWn8mwV&#10;rO/T9DCtjuWq3JmPm9m7T711Sj2Ph9UbiEBD+A//tTdaQTbPZvD7Jj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16BxQAAAN0AAAAPAAAAAAAAAAAAAAAAAJgCAABkcnMv&#10;ZG93bnJldi54bWxQSwUGAAAAAAQABAD1AAAAigMAAAAA&#10;" path="m10,r7,15l20,28,17,43,10,58,7,53,3,45r,-7l,30,,23,3,15,5,8,10,xe" fillcolor="#f3be00" stroked="f">
                          <v:path arrowok="t" o:connecttype="custom" o:connectlocs="10,0;17,15;20,28;17,43;10,58;7,53;3,45;3,38;0,30;0,23;3,15;5,8;10,0" o:connectangles="0,0,0,0,0,0,0,0,0,0,0,0,0"/>
                        </v:shape>
                        <v:shape id="Freeform 515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x/MUA&#10;AADdAAAADwAAAGRycy9kb3ducmV2LnhtbESPQWvCQBSE7wX/w/IEb3VjxFaiq4hFzE1qVfD2yD6T&#10;YPZt2N2a9N93CwWPw8x8wyzXvWnEg5yvLSuYjBMQxIXVNZcKTl+71zkIH5A1NpZJwQ95WK8GL0vM&#10;tO34kx7HUIoIYZ+hgiqENpPSFxUZ9GPbEkfvZp3BEKUrpXbYRbhpZJokb9JgzXGhwpa2FRX347dR&#10;oNtN/lHM7ldXTi953r0feH8+KDUa9psFiEB9eIb/27lWkM7T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7H8xQAAAN0AAAAPAAAAAAAAAAAAAAAAAJgCAABkcnMv&#10;ZG93bnJldi54bWxQSwUGAAAAAAQABAD1AAAAigMAAAAA&#10;" path="m10,r7,15l20,28,17,43,10,58,7,53,3,45r,-7l,30,,23,3,15,5,8,10,e" filled="f" strokecolor="#e15520" strokeweight="0">
                          <v:path arrowok="t" o:connecttype="custom" o:connectlocs="10,0;17,15;20,28;17,43;10,58;7,53;3,45;3,38;0,30;0,23;3,15;5,8;10,0" o:connectangles="0,0,0,0,0,0,0,0,0,0,0,0,0"/>
                        </v:shape>
                        <v:shape id="Freeform 516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p1cYA&#10;AADdAAAADwAAAGRycy9kb3ducmV2LnhtbESPQYvCMBSE74L/ITxhb5paFpGuUVQQd8GDVg/u7W3z&#10;ti02L6WJtv57Iwgeh5n5hpktOlOJGzWutKxgPIpAEGdWl5wrOB03wykI55E1VpZJwZ0cLOb93gwT&#10;bVs+0C31uQgQdgkqKLyvEyldVpBBN7I1cfD+bWPQB9nkUjfYBripZBxFE2mw5LBQYE3rgrJLejUK&#10;fk/X9f68+4zbbbXK/35W5S4dp0p9DLrlFwhPnX+HX+1vrSCexh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Sp1cYAAADdAAAADwAAAAAAAAAAAAAAAACYAgAAZHJz&#10;L2Rvd25yZXYueG1sUEsFBgAAAAAEAAQA9QAAAIsDAAAAAA==&#10;" path="m13,68r5,15l20,98r-2,15l10,125,5,120,3,115r,-7l,100,3,90,5,83,8,75r5,-7xm10,68l27,,10,68xe" fillcolor="#f3be00" stroked="f">
                          <v:path arrowok="t" o:connecttype="custom" o:connectlocs="13,68;18,83;20,98;18,113;10,125;5,120;3,115;3,108;0,100;3,90;5,83;8,75;13,68;10,68;27,0;10,68" o:connectangles="0,0,0,0,0,0,0,0,0,0,0,0,0,0,0,0"/>
                          <o:lock v:ext="edit" verticies="t"/>
                        </v:shape>
                        <v:shape id="Freeform 517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hpsYA&#10;AADdAAAADwAAAGRycy9kb3ducmV2LnhtbESPQWvCQBSE74X+h+UJ3urGgFFTVylVQRCERkuvr9ln&#10;Esy+TbOrxn/vCkKPw8x8w8wWnanFhVpXWVYwHEQgiHOrKy4UHPbrtwkI55E11pZJwY0cLOavLzNM&#10;tb3yF10yX4gAYZeigtL7JpXS5SUZdAPbEAfvaFuDPsi2kLrFa4CbWsZRlEiDFYeFEhv6LCk/ZWej&#10;4PvPZNPlcr03P6Nk5G+77YqTX6X6ve7jHYSnzv+Hn+2NVhBP4j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YhpsYAAADdAAAADwAAAAAAAAAAAAAAAACYAgAAZHJz&#10;L2Rvd25yZXYueG1sUEsFBgAAAAAEAAQA9QAAAIsDAAAAAA==&#10;" path="m13,r5,15l20,30,18,45,10,57,5,52,3,47r,-7l,32,3,22,5,15,8,7,13,xe" filled="f" strokecolor="#e15520" strokeweight="0">
                          <v:path arrowok="t" o:connecttype="custom" o:connectlocs="13,0;18,15;20,30;18,45;10,57;5,52;3,47;3,40;0,32;3,22;5,15;8,7;13,0" o:connectangles="0,0,0,0,0,0,0,0,0,0,0,0,0"/>
                        </v:shape>
                        <v:shape id="Freeform 518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E4MMA&#10;AADdAAAADwAAAGRycy9kb3ducmV2LnhtbERPz2vCMBS+D/wfwhO8DE3tYUg1igrCQBhbFfT4aJ5p&#10;sXkpSWY7//rlMNjx4/u92gy2FQ/yoXGsYD7LQBBXTjdsFJxPh+kCRIjIGlvHpOCHAmzWo5cVFtr1&#10;/EWPMhqRQjgUqKCOsSukDFVNFsPMdcSJuzlvMSbojdQe+xRuW5ln2Zu02HBqqLGjfU3Vvfy2Cp4+&#10;XF/jR2+Pu/JpLlll9tfPXqnJeNguQUQa4r/4z/2uFeSL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E4MMAAADdAAAADwAAAAAAAAAAAAAAAACYAgAAZHJzL2Rv&#10;d25yZXYueG1sUEsFBgAAAAAEAAQA9QAAAIgDAAAAAA==&#10;" path="m,68l17,,,68e" filled="f" strokecolor="#e15520" strokeweight="0">
                          <v:path arrowok="t" o:connecttype="custom" o:connectlocs="0,68;17,0;0,68" o:connectangles="0,0,0"/>
                        </v:shape>
                        <v:shape id="Freeform 519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y0MUA&#10;AADdAAAADwAAAGRycy9kb3ducmV2LnhtbESPQWvCQBSE7wX/w/KE3urGIBKjqwRbodJTrXp+ZJ9J&#10;cPdtmt2a+O/dQqHHYWa+YVabwRpxo843jhVMJwkI4tLphisFx6/dSwbCB2SNxjEpuJOHzXr0tMJc&#10;u54/6XYIlYgQ9jkqqENocyl9WZNFP3EtcfQurrMYouwqqTvsI9wamSbJXFpsOC7U2NK2pvJ6+LEK&#10;io+Kzet5kbVTeX7bfze9mZ0KpZ7HQ7EEEWgI/+G/9rtWkGbpAn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vLQxQAAAN0AAAAPAAAAAAAAAAAAAAAAAJgCAABkcnMv&#10;ZG93bnJldi54bWxQSwUGAAAAAAQABAD1AAAAigMAAAAA&#10;" path="m8,r7,15l18,28r,15l13,55,8,53,3,45,,38,,30,,23,,15,3,8,8,xe" fillcolor="#f3be00" stroked="f">
                          <v:path arrowok="t" o:connecttype="custom" o:connectlocs="8,0;15,15;18,28;18,43;13,55;8,53;3,45;0,38;0,30;0,23;0,15;3,8;8,0" o:connectangles="0,0,0,0,0,0,0,0,0,0,0,0,0"/>
                        </v:shape>
                        <v:shape id="Freeform 520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3DcIA&#10;AADdAAAADwAAAGRycy9kb3ducmV2LnhtbERPzYrCMBC+C75DmAUvoqkKRbtGUcFFT6K7DzA0s23Z&#10;ZlKaUatPvzkIHj++/+W6c7W6URsqzwYm4wQUce5txYWBn+/9aA4qCLLF2jMZeFCA9arfW2Jm/Z3P&#10;dLtIoWIIhwwNlCJNpnXIS3IYxr4hjtyvbx1KhG2hbYv3GO5qPU2SVDusODaU2NCupPzvcnUG0p0U&#10;x/TxrIfPyfa0bQ4y238tjBl8dJtPUEKdvMUv98EamM5ncX98E5+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LcNwgAAAN0AAAAPAAAAAAAAAAAAAAAAAJgCAABkcnMvZG93&#10;bnJldi54bWxQSwUGAAAAAAQABAD1AAAAhwMAAAAA&#10;" path="m8,r7,15l18,28r,15l13,55,8,53,3,45,,38,,30,,23,,15,3,8,8,e" filled="f" strokecolor="#e15520" strokeweight="0">
                          <v:path arrowok="t" o:connecttype="custom" o:connectlocs="8,0;15,15;18,28;18,43;13,55;8,53;3,45;0,38;0,30;0,23;0,15;3,8;8,0" o:connectangles="0,0,0,0,0,0,0,0,0,0,0,0,0"/>
                        </v:shape>
                        <v:shape id="Freeform 521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e2sYA&#10;AADdAAAADwAAAGRycy9kb3ducmV2LnhtbESP3YrCMBSE7wXfIRzBG9FUhUWrUVRQFtxF/AMvD82x&#10;LTYnpYm2+/ZmYWEvh5n5hpkvG1OIF1Uut6xgOIhAECdW55wquJy3/QkI55E1FpZJwQ85WC7arTnG&#10;2tZ8pNfJpyJA2MWoIPO+jKV0SUYG3cCWxMG728qgD7JKpa6wDnBTyFEUfUiDOYeFDEvaZJQ8Tk+j&#10;YL2+HfaHWy1trynk9ftrPN1tWalup1nNQHhq/H/4r/2pFYwm4yH8vglPQC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e2sYAAADdAAAADwAAAAAAAAAAAAAAAACYAgAAZHJz&#10;L2Rvd25yZXYueG1sUEsFBgAAAAAEAAQA9QAAAIsDAAAAAA==&#10;" path="m,64l7,,,64xe" fillcolor="#f3be00" stroked="f">
                          <v:path arrowok="t" o:connecttype="custom" o:connectlocs="0,64;7,0;0,64" o:connectangles="0,0,0"/>
                        </v:shape>
                        <v:shape id="Freeform 522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kQcYA&#10;AADdAAAADwAAAGRycy9kb3ducmV2LnhtbESPwWrDMBBE74X8g9hALqWRq0JJnCghFAo9BZqElt4W&#10;a20ZWyvXUm3376tAoMdhZt4w2/3kWjFQH2rPGh6XGQjiwpuaKw2X8+vDCkSIyAZbz6ThlwLsd7O7&#10;LebGj/xOwylWIkE45KjBxtjlUobCksOw9B1x8krfO4xJ9pU0PY4J7lqpsuxZOqw5LVjs6MVS0Zx+&#10;nIbvZuCyVh9ree4+xy9b3qt1c9R6MZ8OGxCRpvgfvrXfjAa1elJwfZOe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lkQcYAAADdAAAADwAAAAAAAAAAAAAAAACYAgAAZHJz&#10;L2Rvd25yZXYueG1sUEsFBgAAAAAEAAQA9QAAAIsDAAAAAA==&#10;" path="m,64l7,,,64xe" filled="f" strokecolor="#e15520" strokeweight="0">
                          <v:path arrowok="t" o:connecttype="custom" o:connectlocs="0,64;7,0;0,64" o:connectangles="0,0,0"/>
                        </v:shape>
                        <v:shape id="Freeform 523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HM8YA&#10;AADdAAAADwAAAGRycy9kb3ducmV2LnhtbESPX2vCMBTF3wf7DuEOfJvpFIdUo8xtoviicyI+Xppr&#10;W2xuuiTa+u2NMPDxcP78OONpaypxIedLywreugkI4szqknMFu9/56xCED8gaK8uk4EoeppPnpzGm&#10;2jb8Q5dtyEUcYZ+igiKEOpXSZwUZ9F1bE0fvaJ3BEKXLpXbYxHFTyV6SvEuDJUdCgTV9FpSdtmcT&#10;uZv1qpkNZm6wDodvPP3tv8xir1Tnpf0YgQjUhkf4v73UCnrDfh/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2HM8YAAADdAAAADwAAAAAAAAAAAAAAAACYAgAAZHJz&#10;L2Rvd25yZXYueG1sUEsFBgAAAAAEAAQA9QAAAIsDAAAAAA==&#10;" path="m8,r7,12l20,27r,13l15,55,10,50,5,42,3,37r,-7l,22,3,12,5,7,8,xe" fillcolor="#f3be00" stroked="f">
                          <v:path arrowok="t" o:connecttype="custom" o:connectlocs="8,0;15,12;20,27;20,40;15,55;10,50;5,42;3,37;3,30;0,22;3,12;5,7;8,0" o:connectangles="0,0,0,0,0,0,0,0,0,0,0,0,0"/>
                        </v:shape>
                        <v:shape id="Freeform 524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qGcUA&#10;AADdAAAADwAAAGRycy9kb3ducmV2LnhtbESPQWvCQBSE7wX/w/KEXqRuGqVI6ipaai14aqp4fWRf&#10;k2j2bdhdTfrv3YLQ4zDzzTDzZW8acSXna8sKnscJCOLC6ppLBfvvzdMMhA/IGhvLpOCXPCwXg4c5&#10;Ztp2/EXXPJQilrDPUEEVQptJ6YuKDPqxbYmj92OdwRClK6V22MVy08g0SV6kwZrjQoUtvVVUnPOL&#10;UZDmh93HaMKuO9H7PhzTdLRdG6Ueh/3qFUSgPvyH7/SnjtxsMoW/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eoZxQAAAN0AAAAPAAAAAAAAAAAAAAAAAJgCAABkcnMv&#10;ZG93bnJldi54bWxQSwUGAAAAAAQABAD1AAAAigMAAAAA&#10;" path="m8,r7,12l20,27r,13l15,55,10,50,5,42,3,37r,-7l,22,3,12,5,7,8,e" filled="f" strokecolor="#e15520" strokeweight="0">
                          <v:path arrowok="t" o:connecttype="custom" o:connectlocs="8,0;15,12;20,27;20,40;15,55;10,50;5,42;3,37;3,30;0,22;3,12;5,7;8,0" o:connectangles="0,0,0,0,0,0,0,0,0,0,0,0,0"/>
                        </v:shape>
                        <v:shape id="Freeform 525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tLMMA&#10;AADdAAAADwAAAGRycy9kb3ducmV2LnhtbESPW2sCMRSE34X+h3AKvmlSbWVZjVIEQfHJC30+Tc5e&#10;cHOybKK7/fdNQejjMDPfMKvN4BrxoC7UnjW8TRUIYuNtzaWG62U3yUCEiGyx8UwafijAZv0yWmFu&#10;fc8nepxjKRKEQ44aqhjbXMpgKnIYpr4lTl7hO4cxya6UtsM+wV0jZ0otpMOa00KFLW0rMrfz3Wk4&#10;KieLvmi4/3o/ONNmR6MO31qPX4fPJYhIQ/wPP9t7q2GWzT/g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+tLMMAAADdAAAADwAAAAAAAAAAAAAAAACYAgAAZHJzL2Rv&#10;d25yZXYueG1sUEsFBgAAAAAEAAQA9QAAAIgDAAAAAA==&#10;" path="m,65l5,,,65xe" fillcolor="#f3be00" stroked="f">
                          <v:path arrowok="t" o:connecttype="custom" o:connectlocs="0,65;5,0;0,65" o:connectangles="0,0,0"/>
                        </v:shape>
                        <v:shape id="Freeform 526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ylsQA&#10;AADdAAAADwAAAGRycy9kb3ducmV2LnhtbESP0WoCMRRE3wv+Q7iCbzXriiKrUcRS0IdSqn7AZXPd&#10;rLu5WZKo6983QqGPw8ycYVab3rbiTj7UjhVMxhkI4tLpmisF59Pn+wJEiMgaW8ek4EkBNuvB2woL&#10;7R78Q/djrESCcChQgYmxK6QMpSGLYew64uRdnLcYk/SV1B4fCW5bmWfZXFqsOS0Y7GhnqGyON6tA&#10;Xs1HbmbftT83lZ5+NbfDlUip0bDfLkFE6uN/+K+91wryxXQOr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MpbEAAAA3QAAAA8AAAAAAAAAAAAAAAAAmAIAAGRycy9k&#10;b3ducmV2LnhtbFBLBQYAAAAABAAEAPUAAACJAwAAAAA=&#10;" path="m,65l5,,,65xe" filled="f" strokecolor="#e15520" strokeweight="0">
                          <v:path arrowok="t" o:connecttype="custom" o:connectlocs="0,65;5,0;0,65" o:connectangles="0,0,0"/>
                        </v:shape>
                        <v:shape id="Freeform 527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Wv8YA&#10;AADdAAAADwAAAGRycy9kb3ducmV2LnhtbESP3UoDMRSE7wu+QziCd23WtNiyNi0iCAVR6A+ll6eb&#10;42Zxc7Imcbu+vRGEXg4z8w2zXA+uFT2F2HjWcD8pQBBX3jRcazjsX8YLEDEhG2w9k4YfirBe3YyW&#10;WBp/4S31u1SLDOFYogabUldKGStLDuPEd8TZ+/DBYcoy1NIEvGS4a6UqigfpsOG8YLGjZ0vV5+7b&#10;aTg2tldfp21/juHV0fvbjJSaaX13Ozw9gkg0pGv4v70xGtRiOoe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SWv8YAAADdAAAADwAAAAAAAAAAAAAAAACYAgAAZHJz&#10;L2Rvd25yZXYueG1sUEsFBgAAAAAEAAQA9QAAAIsDAAAAAA==&#10;" path="m5,l15,12r5,15l20,42,15,54,10,49,5,44,3,37,,29,,22,,15,3,7,5,xe" fillcolor="#f3be00" stroked="f">
                          <v:path arrowok="t" o:connecttype="custom" o:connectlocs="5,0;15,12;20,27;20,42;15,54;10,49;5,44;3,37;0,29;0,22;0,15;3,7;5,0" o:connectangles="0,0,0,0,0,0,0,0,0,0,0,0,0"/>
                        </v:shape>
                        <v:shape id="Freeform 528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kOcIA&#10;AADdAAAADwAAAGRycy9kb3ducmV2LnhtbERPTWvCQBC9F/wPywje6qYKRVNXKaIg0kONgtchO02C&#10;2dmws2r013cPhR4f73ux6l2rbhSk8WzgbZyBIi69bbgycDpuX2egJCJbbD2TgQcJrJaDlwXm1t/5&#10;QLciViqFsORooI6xy7WWsiaHMvYdceJ+fHAYEwyVtgHvKdy1epJl79phw6mhxo7WNZWX4uoMHKbP&#10;vT72Us6/Q1GcL/FrKxsxZjTsPz9ARerjv/jPvbMGJrNpmpvepC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yQ5wgAAAN0AAAAPAAAAAAAAAAAAAAAAAJgCAABkcnMvZG93&#10;bnJldi54bWxQSwUGAAAAAAQABAD1AAAAhwMAAAAA&#10;" path="m5,l15,12r5,15l20,42,15,54,10,49,5,44,3,37,,29,,22,,15,3,7,5,e" filled="f" strokecolor="#e15520" strokeweight="0">
                          <v:path arrowok="t" o:connecttype="custom" o:connectlocs="5,0;15,12;20,27;20,42;15,54;10,49;5,44;3,37;0,29;0,22;0,15;3,7;5,0" o:connectangles="0,0,0,0,0,0,0,0,0,0,0,0,0"/>
                        </v:shape>
                        <v:shape id="Freeform 529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0EMYA&#10;AADdAAAADwAAAGRycy9kb3ducmV2LnhtbESPQWvCQBSE74X+h+UVequbplI0uglSsNZTbVTw+Mw+&#10;k9Ds25DdxvjvXUHocZiZb5h5NphG9NS52rKC11EEgriwuuZSwW67fJmAcB5ZY2OZFFzIQZY+Pswx&#10;0fbMP9TnvhQBwi5BBZX3bSKlKyoy6Ea2JQ7eyXYGfZBdKXWH5wA3jYyj6F0arDksVNjSR0XFb/5n&#10;FIyPh2K54s/BrvbrzcZcvhdx3Sv1/DQsZiA8Df4/fG9/aQXx5G0KtzfhCc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A0EMYAAADdAAAADwAAAAAAAAAAAAAAAACYAgAAZHJz&#10;L2Rvd25yZXYueG1sUEsFBgAAAAAEAAQA9QAAAIsDAAAAAA==&#10;" path="m,68l3,,,68xe" fillcolor="#f3be00" stroked="f">
                          <v:path arrowok="t" o:connecttype="custom" o:connectlocs="0,68;3,0;0,68" o:connectangles="0,0,0"/>
                        </v:shape>
                        <v:shape id="Freeform 530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+b8cA&#10;AADdAAAADwAAAGRycy9kb3ducmV2LnhtbESPwWrCQBCG7wXfYZlCL0U3isQYXUUKhR7ag9EHGLJj&#10;EpudDbtbTfv0nUOhx+Gf/5v5tvvR9epGIXaeDcxnGSji2tuOGwPn0+u0ABUTssXeMxn4pgj73eRh&#10;i6X1dz7SrUqNEgjHEg20KQ2l1rFuyWGc+YFYsosPDpOModE24F3grteLLMu1w47lQosDvbRUf1Zf&#10;Tijnjz6snpeXY/6zzk/v1zR3xdqYp8fxsAGVaEz/y3/tN2tgUSzlf7ERE9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Pm/HAAAA3QAAAA8AAAAAAAAAAAAAAAAAmAIAAGRy&#10;cy9kb3ducmV2LnhtbFBLBQYAAAAABAAEAPUAAACMAwAAAAA=&#10;" path="m,68l3,,,68xe" filled="f" strokecolor="#e15520" strokeweight="0">
                          <v:path arrowok="t" o:connecttype="custom" o:connectlocs="0,68;3,0;0,68" o:connectangles="0,0,0"/>
                        </v:shape>
                        <v:shape id="Freeform 531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YLcUA&#10;AADdAAAADwAAAGRycy9kb3ducmV2LnhtbESPQWsCMRSE74X+h/AK3mrWsBTZGqUUCgWxoBXp8bl5&#10;bpZuXrZJXLf/vhGEHoeZ+YZZrEbXiYFCbD1rmE0LEMS1Ny03Gvafb49zEDEhG+w8k4ZfirBa3t8t&#10;sDL+wlsadqkRGcKxQg02pb6SMtaWHMap74mzd/LBYcoyNNIEvGS466QqiifpsOW8YLGnV0v19+7s&#10;NBxaO6ifr+1wjGHt6GNTklKl1pOH8eUZRKIx/Ydv7XejQc3LGVzf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9gtxQAAAN0AAAAPAAAAAAAAAAAAAAAAAJgCAABkcnMv&#10;ZG93bnJldi54bWxQSwUGAAAAAAQABAD1AAAAigMAAAAA&#10;" path="m5,l15,15r5,12l20,42,17,54,12,52,7,45,2,40r,-8l,22,,15,2,7,5,xe" fillcolor="#f3be00" stroked="f">
                          <v:path arrowok="t" o:connecttype="custom" o:connectlocs="5,0;15,15;20,27;20,42;17,54;12,52;7,45;2,40;2,32;0,22;0,15;2,7;5,0" o:connectangles="0,0,0,0,0,0,0,0,0,0,0,0,0"/>
                        </v:shape>
                        <v:shape id="Freeform 532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xkcYA&#10;AADdAAAADwAAAGRycy9kb3ducmV2LnhtbESPQWvCQBSE70L/w/IKXkqzaZA0pK4iBcFLkGrb8yP7&#10;TILZt2l2GxN/vVsoeBxm5htmuR5NKwbqXWNZwUsUgyAurW64UvB53D5nIJxH1thaJgUTOVivHmZL&#10;zLW98AcNB1+JAGGXo4La+y6X0pU1GXSR7YiDd7K9QR9kX0nd4yXATSuTOE6lwYbDQo0dvddUng+/&#10;RsE52RR6//2aTr6w15+v7QmfikGp+eO4eQPhafT38H97pxUk2SKBv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xkcYAAADdAAAADwAAAAAAAAAAAAAAAACYAgAAZHJz&#10;L2Rvd25yZXYueG1sUEsFBgAAAAAEAAQA9QAAAIsDAAAAAA==&#10;" path="m5,l15,15r5,12l20,42,17,54,12,52,7,45,2,40r,-8l,22,,15,2,7,5,xe" filled="f" strokecolor="#e15520" strokeweight="0">
                          <v:path arrowok="t" o:connecttype="custom" o:connectlocs="5,0;15,15;20,27;20,42;17,54;12,52;7,45;2,40;2,32;0,22;0,15;2,7;5,0" o:connectangles="0,0,0,0,0,0,0,0,0,0,0,0,0"/>
                        </v:shape>
                        <v:shape id="Freeform 533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+b8YA&#10;AADdAAAADwAAAGRycy9kb3ducmV2LnhtbESPQWsCMRSE74L/ITzBW81WbatboxRBEGwPtaXn183r&#10;7rablyV56uqvbwoFj8PMfMMsVp1r1JFCrD0buB1loIgLb2suDby/bW5moKIgW2w8k4EzRVgt+70F&#10;5taf+JWOeylVgnDM0UAl0uZax6Iih3HkW+LkffngUJIMpbYBTwnuGj3OsnvtsOa0UGFL64qKn/3B&#10;Gbi0Vr7X9qXkzyB3D/pj/rzbzI0ZDrqnR1BCnVzD/+2tNTCeTSf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C+b8YAAADdAAAADwAAAAAAAAAAAAAAAACYAgAAZHJz&#10;L2Rvd25yZXYueG1sUEsFBgAAAAAEAAQA9QAAAIsDAAAAAA==&#10;" path="m,70l2,,,70xe" fillcolor="#f3be00" stroked="f">
                          <v:path arrowok="t" o:connecttype="custom" o:connectlocs="0,70;2,0;0,70" o:connectangles="0,0,0"/>
                        </v:shape>
                        <v:shape id="Freeform 534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CYccA&#10;AADdAAAADwAAAGRycy9kb3ducmV2LnhtbESPQWvCQBSE7wX/w/IEb3WjBCvRVcRabaCUVtuDt9fs&#10;azaYfRuyq6b/3i0UehxmvhlmvuxsLS7U+sqxgtEwAUFcOF1xqeDj8HQ/BeEDssbaMSn4IQ/LRe9u&#10;jpl2V36nyz6UIpawz1CBCaHJpPSFIYt+6Bri6H271mKIsi2lbvEay20tx0kykRYrjgsGG1obKk77&#10;s1Xwlm8/I7BJc/P4VRx3L8fXzUOu1KDfrWYgAnXhP/xHP2sF42ma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hQmHHAAAA3QAAAA8AAAAAAAAAAAAAAAAAmAIAAGRy&#10;cy9kb3ducmV2LnhtbFBLBQYAAAAABAAEAPUAAACMAwAAAAA=&#10;" path="m,70l2,,,70xe" filled="f" strokecolor="#e15520" strokeweight="0">
                          <v:path arrowok="t" o:connecttype="custom" o:connectlocs="0,70;2,0;0,70" o:connectangles="0,0,0"/>
                        </v:shape>
                        <v:shape id="Freeform 535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tScUA&#10;AADdAAAADwAAAGRycy9kb3ducmV2LnhtbESPQUsDMRSE74L/ITzBm81arNS1aSktokgvVr2/3bwm&#10;q5uXJYnN9t+bguBxmJlvmMVqdL04UoidZwW3kwoEcet1x0bBx/vTzRxETMgae8+k4EQRVsvLiwXW&#10;2md+o+M+GVEgHGtUYFMaailja8lhnPiBuHgHHxymIoOROmAucNfLaVXdS4cdlwWLA20std/7H6fA&#10;vDY57h4Op/y5zdvn2VdorGmUur4a148gEo3pP/zXftEKpvO7GZzfl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e1JxQAAAN0AAAAPAAAAAAAAAAAAAAAAAJgCAABkcnMv&#10;ZG93bnJldi54bWxQSwUGAAAAAAQABAD1AAAAigMAAAAA&#10;" path="m8,r7,5l20,12r2,8l25,25r,7l22,40,20,50r-5,7l10,52,5,47,3,40r,-8l,25,3,15,5,7,8,xe" fillcolor="#f3be00" stroked="f">
                          <v:path arrowok="t" o:connecttype="custom" o:connectlocs="8,0;15,5;20,12;22,20;25,25;25,32;22,40;20,50;15,57;10,52;5,47;3,40;3,32;0,25;3,15;5,7;8,0" o:connectangles="0,0,0,0,0,0,0,0,0,0,0,0,0,0,0,0,0"/>
                        </v:shape>
                        <v:shape id="Freeform 536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hZ8UA&#10;AADdAAAADwAAAGRycy9kb3ducmV2LnhtbESPW2sCMRSE3wv+h3AE32rWtYisRhFBKfhU6+3xsDl7&#10;wc3JkqTu+u9NodDHYWa+YZbr3jTiQc7XlhVMxgkI4tzqmksFp+/d+xyED8gaG8uk4Eke1qvB2xIz&#10;bTv+oscxlCJC2GeooAqhzaT0eUUG/di2xNErrDMYonSl1A67CDeNTJNkJg3WHBcqbGlbUX4//hgF&#10;4XzVt/MlvW2L5lnIw3TfXdxeqdGw3yxABOrDf/iv/akVpPOPG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2FnxQAAAN0AAAAPAAAAAAAAAAAAAAAAAJgCAABkcnMv&#10;ZG93bnJldi54bWxQSwUGAAAAAAQABAD1AAAAigMAAAAA&#10;" path="m8,r7,5l20,12r2,8l25,25r,7l22,40,20,50r-5,7l10,52,5,47,3,40r,-8l,25,3,15,5,7,8,xe" filled="f" strokecolor="#e15520" strokeweight="0">
                          <v:path arrowok="t" o:connecttype="custom" o:connectlocs="8,0;15,5;20,12;22,20;25,25;25,32;22,40;20,50;15,57;10,52;5,47;3,40;3,32;0,25;3,15;5,7;8,0" o:connectangles="0,0,0,0,0,0,0,0,0,0,0,0,0,0,0,0,0"/>
                        </v:shape>
                        <v:shape id="Freeform 537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c28cA&#10;AADdAAAADwAAAGRycy9kb3ducmV2LnhtbESPT2vCQBTE74V+h+UJvdVdpdSQZhURCh5aWo2HHh/Z&#10;lz+afRuya0z99N2C4HGYmd8w2Wq0rRio941jDbOpAkFcONNwpeGQvz8nIHxANtg6Jg2/5GG1fHzI&#10;MDXuwjsa9qESEcI+RQ11CF0qpS9qsuinriOOXul6iyHKvpKmx0uE21bOlXqVFhuOCzV2tKmpOO3P&#10;VsN3/nlovn6ux7U6DRtjd768zj60fpqM6zcQgcZwD9/aW6Nhnrws4P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nNvHAAAA3QAAAA8AAAAAAAAAAAAAAAAAmAIAAGRy&#10;cy9kb3ducmV2LnhtbFBLBQYAAAAABAAEAPUAAACMAwAAAAA=&#10;" path="m,73l7,,,73xe" fillcolor="#f3be00" stroked="f">
                          <v:path arrowok="t" o:connecttype="custom" o:connectlocs="0,73;7,0;0,73" o:connectangles="0,0,0"/>
                        </v:shape>
                        <v:shape id="Freeform 538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07cQA&#10;AADdAAAADwAAAGRycy9kb3ducmV2LnhtbERPz2vCMBS+D/Y/hDfwNtPV0Uk1igwnO220inh8NM+2&#10;rHmpSdT2v18Ogx0/vt/L9WA6cSPnW8sKXqYJCOLK6pZrBYf9x/MchA/IGjvLpGAkD+vV48MSc23v&#10;XNCtDLWIIexzVNCE0OdS+qohg35qe+LIna0zGCJ0tdQO7zHcdDJNkkwabDk2NNjTe0PVT3k1Ci5v&#10;l9PXZhy3xc6V2yKdZcnxO1Nq8jRsFiACDeFf/Of+1ArS+WucG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NO3EAAAA3QAAAA8AAAAAAAAAAAAAAAAAmAIAAGRycy9k&#10;b3ducmV2LnhtbFBLBQYAAAAABAAEAPUAAACJAwAAAAA=&#10;" path="m,73l7,,,73xe" filled="f" strokecolor="#e15520" strokeweight="0">
                          <v:path arrowok="t" o:connecttype="custom" o:connectlocs="0,73;7,0;0,73" o:connectangles="0,0,0"/>
                        </v:shape>
                        <v:shape id="Freeform 539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LPMMA&#10;AADdAAAADwAAAGRycy9kb3ducmV2LnhtbESPS2sCMRSF9wX/Q7iCu5pUiujUKEUQhoIL39vL5Doz&#10;dHIzJBkd/70pFFwezuPjLFa9bcSNfKgda/gYKxDEhTM1lxqOh837DESIyAYbx6ThQQFWy8HbAjPj&#10;7ryj2z6WIo1wyFBDFWObSRmKiiyGsWuJk3d13mJM0pfSeLyncdvIiVJTabHmRKiwpXVFxe++swnS&#10;PfzPqVPT8pqft2d1zGVzcVqPhv33F4hIfXyF/9u50TCZfc7h701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LPMMAAADdAAAADwAAAAAAAAAAAAAAAACYAgAAZHJzL2Rv&#10;d25yZXYueG1sUEsFBgAAAAAEAAQA9QAAAIgDAAAAAA==&#10;" path="m17,67l37,,17,67r,l17,67r5,15l22,97r-5,15l10,127,5,120,2,115r,-10l,97,2,90,5,80r5,-8l17,67xe" fillcolor="#f3be00" stroked="f">
                          <v:path arrowok="t" o:connecttype="custom" o:connectlocs="17,67;37,0;17,67;17,67;17,67;22,82;22,97;17,112;10,127;5,120;2,115;2,105;0,97;2,90;5,80;10,72;17,67" o:connectangles="0,0,0,0,0,0,0,0,0,0,0,0,0,0,0,0,0"/>
                        </v:shape>
                        <v:shape id="Freeform 540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oSsEA&#10;AADdAAAADwAAAGRycy9kb3ducmV2LnhtbERPy4rCMBTdD/gP4QruxlTBoVSjVEdBmGHAxwdckmtT&#10;bG5Kk9H692YhuDyc92LVu0bcqAu1ZwWTcQaCWHtTc6XgfNp95iBCRDbYeCYFDwqwWg4+FlgYf+cD&#10;3Y6xEimEQ4EKbIxtIWXQlhyGsW+JE3fxncOYYFdJ0+E9hbtGTrPsSzqsOTVYbGljSV+P/07BtirN&#10;+re+lqTtbnvY/+i/8jtXajTsyzmISH18i1/uvVEwzWdpf3qTn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7qErBAAAA3QAAAA8AAAAAAAAAAAAAAAAAmAIAAGRycy9kb3du&#10;cmV2LnhtbFBLBQYAAAAABAAEAPUAAACGAwAAAAA=&#10;" path="m17,67l37,,17,67r,l17,67r5,15l22,97r-5,15l10,127,5,120,2,115r,-10l,97,2,90,5,80r5,-8l17,67e" filled="f" strokecolor="#e15520" strokeweight="0">
                          <v:path arrowok="t" o:connecttype="custom" o:connectlocs="17,67;37,0;17,67;17,67;17,67;22,82;22,97;17,112;10,127;5,120;2,115;2,105;0,97;2,90;5,80;10,72;17,67" o:connectangles="0,0,0,0,0,0,0,0,0,0,0,0,0,0,0,0,0"/>
                        </v:shape>
                        <v:shape id="Freeform 541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CKsYA&#10;AADdAAAADwAAAGRycy9kb3ducmV2LnhtbESPQYvCMBSE74L/IbwFL7KmKi7aNYoIgnrT3YPeHs2z&#10;7W7zUppoW3+9EQSPw8x8w8yXjSnEjSqXW1YwHEQgiBOrc04V/P5sPqcgnEfWWFgmBS05WC66nTnG&#10;2tZ8oNvRpyJA2MWoIPO+jKV0SUYG3cCWxMG72MqgD7JKpa6wDnBTyFEUfUmDOYeFDEtaZ5T8H69G&#10;wXl88ufttX8yq7/2Xu/L2WTXaqV6H83qG4Snxr/Dr/ZWKxhNJ0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fCKsYAAADdAAAADwAAAAAAAAAAAAAAAACYAgAAZHJz&#10;L2Rvd25yZXYueG1sUEsFBgAAAAAEAAQA9QAAAIsDAAAAAA==&#10;" path="m15,65l30,,15,65r,l15,65r5,15l20,95r-2,17l10,125,5,120,3,112,,105,,97,3,87,5,80r5,-8l15,65xe" fillcolor="#f3be00" stroked="f">
                          <v:path arrowok="t" o:connecttype="custom" o:connectlocs="15,65;30,0;15,65;15,65;15,65;20,80;20,95;18,112;10,125;5,120;3,112;0,105;0,97;3,87;5,80;10,72;15,65" o:connectangles="0,0,0,0,0,0,0,0,0,0,0,0,0,0,0,0,0"/>
                        </v:shape>
                        <v:shape id="Freeform 542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oRMQA&#10;AADdAAAADwAAAGRycy9kb3ducmV2LnhtbESPQYvCMBCF74L/IYzgTVOLulKNIssK4ml11fPYzLZl&#10;m0lporb++o0geHy8ed+bt1g1phQ3ql1hWcFoGIEgTq0uOFNw/NkMZiCcR9ZYWiYFLTlYLbudBSba&#10;3nlPt4PPRICwS1BB7n2VSOnSnAy6oa2Ig/dra4M+yDqTusZ7gJtSxlE0lQYLDg05VvSZU/p3uJrw&#10;Rvv9aM+768d6y5eWj+PRF5Ynpfq9Zj0H4anx7+NXeqsVxLNJDM81AQ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aETEAAAA3QAAAA8AAAAAAAAAAAAAAAAAmAIAAGRycy9k&#10;b3ducmV2LnhtbFBLBQYAAAAABAAEAPUAAACJAwAAAAA=&#10;" path="m15,65l30,,15,65r,l15,65r5,15l20,95r-2,17l10,125,5,120,3,112,,105,,97,3,87,5,80r5,-8l15,65e" filled="f" strokecolor="#e15520" strokeweight="0">
                          <v:path arrowok="t" o:connecttype="custom" o:connectlocs="15,65;30,0;15,65;15,65;15,65;20,80;20,95;18,112;10,125;5,120;3,112;0,105;0,97;3,87;5,80;10,72;15,65" o:connectangles="0,0,0,0,0,0,0,0,0,0,0,0,0,0,0,0,0"/>
                        </v:shape>
                        <v:shape id="Freeform 543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uzcUA&#10;AADdAAAADwAAAGRycy9kb3ducmV2LnhtbESPQWsCMRSE70L/Q3iF3tysSmVZjSIWwYMXVw89vibP&#10;3cXNyzaJuv33plDocZiZb5jlerCduJMPrWMFkywHQaydablWcD7txgWIEJENdo5JwQ8FWK9eRkss&#10;jXvwke5VrEWCcChRQRNjX0oZdEMWQ+Z64uRdnLcYk/S1NB4fCW47Oc3zubTYclposKdtQ/pa3ayC&#10;rXbd7PNwyPfF3MdTdUX99fGt1NvrsFmAiDTE//Bfe28UTIv3Gfy+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C7NxQAAAN0AAAAPAAAAAAAAAAAAAAAAAJgCAABkcnMv&#10;ZG93bnJldi54bWxQSwUGAAAAAAQABAD1AAAAigMAAAAA&#10;" path="m,65l10,,,65xe" fillcolor="#f3be00" stroked="f">
                          <v:path arrowok="t" o:connecttype="custom" o:connectlocs="0,65;10,0;0,65" o:connectangles="0,0,0"/>
                        </v:shape>
                        <v:shape id="Freeform 544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sscUA&#10;AADdAAAADwAAAGRycy9kb3ducmV2LnhtbESPQYvCMBSE78L+h/AEL6Lpii6lGmVXWFA86Ra9Pppn&#10;W2xeapPV9t8bQfA4zMw3zGLVmkrcqHGlZQWf4wgEcWZ1ybmC9O93FINwHlljZZkUdORgtfzoLTDR&#10;9s57uh18LgKEXYIKCu/rREqXFWTQjW1NHLyzbQz6IJtc6gbvAW4qOYmiL2mw5LBQYE3rgrLL4d8o&#10;kNv16bxNp8Nd1EnSXXo9/uRXpQb99nsOwlPr3+FXe6MVTOLZF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6yxxQAAAN0AAAAPAAAAAAAAAAAAAAAAAJgCAABkcnMv&#10;ZG93bnJldi54bWxQSwUGAAAAAAQABAD1AAAAigMAAAAA&#10;" path="m,65l10,,,65xe" filled="f" strokecolor="#e15520" strokeweight="0">
                          <v:path arrowok="t" o:connecttype="custom" o:connectlocs="0,65;10,0;0,65" o:connectangles="0,0,0"/>
                        </v:shape>
                        <v:shape id="Freeform 545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BisUA&#10;AADdAAAADwAAAGRycy9kb3ducmV2LnhtbESPQWvCQBSE74X+h+UVvDUbAwkSs4poS7300OjF2yP7&#10;TILZt2F3q9Ff3y0Uehxm5humWk9mEFdyvresYJ6kIIgbq3tuFRwP768LED4gaxwsk4I7eVivnp8q&#10;LLW98Rdd69CKCGFfooIuhLGU0jcdGfSJHYmjd7bOYIjStVI7vEW4GWSWpoU02HNc6HCkbUfNpf42&#10;ClzmqX8rps/TR3Npra93x4fcKTV7mTZLEIGm8B/+a++1gmyR5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0GKxQAAAN0AAAAPAAAAAAAAAAAAAAAAAJgCAABkcnMv&#10;ZG93bnJldi54bWxQSwUGAAAAAAQABAD1AAAAigMAAAAA&#10;" path="m42,60l79,,42,60xm42,60l37,75,27,87r-7,3l15,92,7,95,,95,,87,2,80,7,75r5,-8l20,62r7,-2l35,57r7,3xe" fillcolor="#f3be00" stroked="f">
                          <v:path arrowok="t" o:connecttype="custom" o:connectlocs="42,60;79,0;42,60;42,60;37,75;27,87;20,90;15,92;7,95;0,95;0,87;2,80;7,75;12,67;20,62;27,60;35,57;42,60" o:connectangles="0,0,0,0,0,0,0,0,0,0,0,0,0,0,0,0,0,0"/>
                          <o:lock v:ext="edit" verticies="t"/>
                        </v:shape>
                        <v:shape id="Freeform 546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dPMYA&#10;AADdAAAADwAAAGRycy9kb3ducmV2LnhtbESPQWvCQBSE70L/w/IKvemmgQZJXaWVttSDQtP04O2R&#10;fSbB7Nuwu43x37uC4HGYmW+YxWo0nRjI+daygudZAoK4srrlWkH5+zmdg/ABWWNnmRScycNq+TBZ&#10;YK7tiX9oKEItIoR9jgqaEPpcSl81ZNDPbE8cvYN1BkOUrpba4SnCTSfTJMmkwZbjQoM9rRuqjsW/&#10;UaCzv7I4+v0a7bku/cfGvG93X0o9PY5vryACjeEevrW/tYJ0/pLB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+dPMYAAADdAAAADwAAAAAAAAAAAAAAAACYAgAAZHJz&#10;L2Rvd25yZXYueG1sUEsFBgAAAAAEAAQA9QAAAIsDAAAAAA==&#10;" path="m,60l37,,,60xe" filled="f" strokecolor="#e15520" strokeweight="0">
                          <v:path arrowok="t" o:connecttype="custom" o:connectlocs="0,60;37,0;0,60" o:connectangles="0,0,0"/>
                        </v:shape>
                        <v:shape id="Freeform 547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HPskA&#10;AADdAAAADwAAAGRycy9kb3ducmV2LnhtbESP3UrDQBSE7wXfYTkFb8RuLG1t025LqQr9QdSmen3I&#10;HrPB7NmQXZv49t2C4OUwM98w82VnK3GixpeOFdz3ExDEudMlFwqO2fPdBIQPyBorx6TglzwsF9dX&#10;c0y1a/mdTodQiAhhn6ICE0KdSulzQxZ939XE0ftyjcUQZVNI3WAb4baSgyQZS4slxwWDNa0N5d+H&#10;H6vgpctuh59m97F/su3wbbPLXrfTR6Vuet1qBiJQF/7Df+2NVjCYjB7g8iY+Abk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B9HPskAAADdAAAADwAAAAAAAAAAAAAAAACYAgAA&#10;ZHJzL2Rvd25yZXYueG1sUEsFBgAAAAAEAAQA9QAAAI4DAAAAAA==&#10;" path="m42,3l37,18,27,30r-7,3l15,35,7,38,,38,,30,2,23,7,18r5,-8l20,5,27,3,35,r7,3xe" filled="f" strokecolor="#e15520" strokeweight="0">
                          <v:path arrowok="t" o:connecttype="custom" o:connectlocs="42,3;37,18;27,30;20,33;15,35;7,38;0,38;0,30;2,23;7,18;12,10;20,5;27,3;35,0;42,3" o:connectangles="0,0,0,0,0,0,0,0,0,0,0,0,0,0,0"/>
                        </v:shape>
                        <v:shape id="Freeform 548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hRsIA&#10;AADdAAAADwAAAGRycy9kb3ducmV2LnhtbERPz2vCMBS+D/Y/hDfwMtZUx6RU0yLCYDIoTD3s+Gie&#10;bbF5KUnU+N+bw2DHj+/3uo5mFFdyfrCsYJ7lIIhbqwfuFBwPn28FCB+QNY6WScGdPNTV89MaS21v&#10;/EPXfehECmFfooI+hKmU0rc9GfSZnYgTd7LOYEjQdVI7vKVwM8pFni+lwYFTQ48TbXtqz/uLUdAM&#10;cve9baJrznbjMXoOv6/vSs1e4mYFIlAM/+I/95dWsCg+0tz0Jj0BW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GFGwgAAAN0AAAAPAAAAAAAAAAAAAAAAAJgCAABkcnMvZG93&#10;bnJldi54bWxQSwUGAAAAAAQABAD1AAAAhwMAAAAA&#10;" path="m42,47l89,,42,47xm42,47l37,62,27,72,15,80,,82,,75,2,70,7,62r5,-5l20,52r7,-2l35,47r7,xe" fillcolor="#f3be00" stroked="f">
                          <v:path arrowok="t" o:connecttype="custom" o:connectlocs="42,47;89,0;42,47;42,47;37,62;27,72;15,80;0,82;0,75;2,70;7,62;12,57;20,52;27,50;35,47;42,47" o:connectangles="0,0,0,0,0,0,0,0,0,0,0,0,0,0,0,0"/>
                          <o:lock v:ext="edit" verticies="t"/>
                        </v:shape>
                        <v:shape id="Freeform 549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ADMUA&#10;AADdAAAADwAAAGRycy9kb3ducmV2LnhtbESPQWvCQBSE70L/w/IKvemmKVqNWcUWCt6kUe/P7DMJ&#10;yb5Ns6tJ/fVuQehxmJlvmHQ9mEZcqXOVZQWvkwgEcW51xYWCw/5rPAfhPLLGxjIp+CUH69XTKMVE&#10;256/6Zr5QgQIuwQVlN63iZQuL8mgm9iWOHhn2xn0QXaF1B32AW4aGUfRTBqsOCyU2NJnSXmdXYyC&#10;m307Xd6H4ybu9x/HzOrd+afeKfXyPGyWIDwN/j/8aG+1gng+XcDf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UAMxQAAAN0AAAAPAAAAAAAAAAAAAAAAAJgCAABkcnMv&#10;ZG93bnJldi54bWxQSwUGAAAAAAQABAD1AAAAigMAAAAA&#10;" path="m,47l47,,,47xe" filled="f" strokecolor="#e15520" strokeweight="0">
                          <v:path arrowok="t" o:connecttype="custom" o:connectlocs="0,47;47,0;0,47" o:connectangles="0,0,0"/>
                        </v:shape>
                        <v:shape id="Freeform 550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fSsIA&#10;AADdAAAADwAAAGRycy9kb3ducmV2LnhtbERPz2vCMBS+D/wfwhO8iCZ66KQaRZSBtzGn4PHZPJtq&#10;81KazHb765fDYMeP7/dq07taPKkNlWcNs6kCQVx4U3Gp4fT5NlmACBHZYO2ZNHxTgM168LLC3PiO&#10;P+h5jKVIIRxy1GBjbHIpQ2HJYZj6hjhxN986jAm2pTQtdinc1XKuVCYdVpwaLDa0s1Q8jl9Ow6V7&#10;Pf+M76zCNRvzzFYPtX9XWo+G/XYJIlIf/8V/7oPRMF9k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l9KwgAAAN0AAAAPAAAAAAAAAAAAAAAAAJgCAABkcnMvZG93&#10;bnJldi54bWxQSwUGAAAAAAQABAD1AAAAhwMAAAAA&#10;" path="m42,l37,15,27,25,15,33,,35,,28,2,23,7,15r5,-5l20,5,27,3,35,r7,xe" filled="f" strokecolor="#e15520" strokeweight="0">
                          <v:path arrowok="t" o:connecttype="custom" o:connectlocs="42,0;37,15;27,25;15,33;0,35;0,28;2,23;7,15;12,10;20,5;27,3;35,0;42,0" o:connectangles="0,0,0,0,0,0,0,0,0,0,0,0,0"/>
                        </v:shape>
                        <v:shape id="Freeform 551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CZsMA&#10;AADdAAAADwAAAGRycy9kb3ducmV2LnhtbESPQYvCMBSE7wv+h/AEL4umuiClGkUEQVkorHrw+Gie&#10;bbF5KUnU+O/NwsIeh5n5hlmuo+nEg5xvLSuYTjIQxJXVLdcKzqfdOAfhA7LGzjIpeJGH9WrwscRC&#10;2yf/0OMYapEg7AtU0ITQF1L6qiGDfmJ74uRdrTMYknS11A6fCW46OcuyuTTYclposKdtQ9XteDcK&#10;ylYevrdldOXNbjxGz+Hy+aXUaBg3CxCBYvgP/7X3WsEsn0/h9016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YCZsMAAADdAAAADwAAAAAAAAAAAAAAAACYAgAAZHJzL2Rv&#10;d25yZXYueG1sUEsFBgAAAAAEAAQA9QAAAIgDAAAAAA==&#10;" path="m44,47l89,,44,47xm44,47l37,62,27,72,14,80,,82,,75,4,70,7,62r5,-5l19,52r8,-5l34,47r10,xe" fillcolor="#f3be00" stroked="f">
                          <v:path arrowok="t" o:connecttype="custom" o:connectlocs="44,47;89,0;44,47;44,47;37,62;27,72;14,80;0,82;0,75;4,70;7,62;12,57;19,52;27,47;34,47;44,47" o:connectangles="0,0,0,0,0,0,0,0,0,0,0,0,0,0,0,0"/>
                          <o:lock v:ext="edit" verticies="t"/>
                        </v:shape>
                        <v:shape id="Freeform 552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2zMUA&#10;AADdAAAADwAAAGRycy9kb3ducmV2LnhtbESPT4vCMBTE7wt+h/AEb2tqD0WqUUQQ9aLrHzw/mrdt&#10;1+alJNHW/fSbhYU9DjPzG2a+7E0jnuR8bVnBZJyAIC6srrlUcL1s3qcgfEDW2FgmBS/ysFwM3uaY&#10;a9vxiZ7nUIoIYZ+jgiqENpfSFxUZ9GPbEkfv0zqDIUpXSu2wi3DTyDRJMmmw5rhQYUvrior7+WEU&#10;nPbbbJIcH9odb/7w0d2+rAzfSo2G/WoGIlAf/sN/7Z1WkE6zF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bbMxQAAAN0AAAAPAAAAAAAAAAAAAAAAAJgCAABkcnMv&#10;ZG93bnJldi54bWxQSwUGAAAAAAQABAD1AAAAigMAAAAA&#10;" path="m,47l45,,,47xe" filled="f" strokecolor="#1f1a17" strokeweight="0">
                          <v:path arrowok="t" o:connecttype="custom" o:connectlocs="0,47;45,0;0,47" o:connectangles="0,0,0"/>
                        </v:shape>
                        <v:shape id="Freeform 553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KXMYA&#10;AADdAAAADwAAAGRycy9kb3ducmV2LnhtbESPS4vCQBCE7wv+h6EFb+tEBZHoKCIIHhRdHwdvTabz&#10;0ExPyIxJ3F+/s7Cwx6KqvqIWq86UoqHaFZYVjIYRCOLE6oIzBdfL9nMGwnlkjaVlUvAmB6tl72OB&#10;sbYtf1Fz9pkIEHYxKsi9r2IpXZKTQTe0FXHwUlsb9EHWmdQ1tgFuSjmOoqk0WHBYyLGiTU7J8/wy&#10;Cvbr0+kdNQ9Pafq9ud2fxzY5pEoN+t16DsJT5//Df+2dVjCeTSfw+yY8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0KXMYAAADdAAAADwAAAAAAAAAAAAAAAACYAgAAZHJz&#10;L2Rvd25yZXYueG1sUEsFBgAAAAAEAAQA9QAAAIsDAAAAAA==&#10;" path="m44,l37,15,27,25,14,33,,35,,28,4,23,7,15r5,-5l19,5,27,r7,l44,xe" filled="f" strokecolor="#1f1a17" strokeweight="0">
                          <v:path arrowok="t" o:connecttype="custom" o:connectlocs="44,0;37,15;27,25;14,33;0,35;0,28;4,23;7,15;12,10;19,5;27,0;34,0;44,0" o:connectangles="0,0,0,0,0,0,0,0,0,0,0,0,0"/>
                        </v:shape>
                        <v:shape id="Freeform 554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HesQA&#10;AADdAAAADwAAAGRycy9kb3ducmV2LnhtbESPQWsCMRSE7wX/Q3iCl6LZlSKyGqUIgniy2/b+2Lxu&#10;tt28rEnU1V9vBKHHYWa+YZbr3rbiTD40jhXkkwwEceV0w7WCr8/teA4iRGSNrWNScKUA69XgZYmF&#10;dhf+oHMZa5EgHApUYGLsCilDZchimLiOOHk/zluMSfpaao+XBLetnGbZTFpsOC0Y7GhjqPorT1aB&#10;3PvX75up9e3o5CHf/5a7U35VajTs3xcgIvXxP/xs77SC6Xz2Bo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R3rEAAAA3QAAAA8AAAAAAAAAAAAAAAAAmAIAAGRycy9k&#10;b3ducmV2LnhtbFBLBQYAAAAABAAEAPUAAACJAwAAAAA=&#10;" path="m42,63l77,,42,63xm42,63l37,80,27,90r-5,5l15,98r-8,2l,100,,93,2,85,7,78r5,-5l20,68r7,-5l34,63r8,xe" fillcolor="#f3be00" stroked="f">
                          <v:path arrowok="t" o:connecttype="custom" o:connectlocs="42,63;77,0;42,63;42,63;37,80;27,90;22,95;15,98;7,100;0,100;0,93;2,85;7,78;12,73;20,68;27,63;34,63;42,63" o:connectangles="0,0,0,0,0,0,0,0,0,0,0,0,0,0,0,0,0,0"/>
                          <o:lock v:ext="edit" verticies="t"/>
                        </v:shape>
                        <v:shape id="Freeform 555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lFcYA&#10;AADdAAAADwAAAGRycy9kb3ducmV2LnhtbESPT2vCQBTE7wW/w/IEb3WjrZqmriIFsZeC//D8mn3N&#10;BrNvQ3aNsZ++WxA8DjPzG2a+7GwlWmp86VjBaJiAIM6dLrlQcDysn1MQPiBrrByTght5WC56T3PM&#10;tLvyjtp9KESEsM9QgQmhzqT0uSGLfuhq4uj9uMZiiLIppG7wGuG2kuMkmUqLJccFgzV9GMrP+4tV&#10;8Pt6nqXfxcGcTvKlfdtsw/G2+1Jq0O9W7yACdeERvrc/tYJxOp3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lFcYAAADdAAAADwAAAAAAAAAAAAAAAACYAgAAZHJz&#10;L2Rvd25yZXYueG1sUEsFBgAAAAAEAAQA9QAAAIsDAAAAAA==&#10;" path="m,63l35,,,63xe" filled="f" strokecolor="#e15520" strokeweight="0">
                          <v:path arrowok="t" o:connecttype="custom" o:connectlocs="0,63;35,0;0,63" o:connectangles="0,0,0"/>
                        </v:shape>
                        <v:shape id="Freeform 556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39sgA&#10;AADdAAAADwAAAGRycy9kb3ducmV2LnhtbESP3WrCQBSE74W+w3IKvRHdJIUg0VXaUtuCSPAPvDxk&#10;j0lo9mzIbk369m6h4OUwM98wi9VgGnGlztWWFcTTCARxYXXNpYLjYT2ZgXAeWWNjmRT8koPV8mG0&#10;wEzbnnd03ftSBAi7DBVU3reZlK6oyKCb2pY4eBfbGfRBdqXUHfYBbhqZRFEqDdYcFips6a2i4nv/&#10;YxRs4tfPdbzJ8/M7bvvTRz5OzPNYqafH4WUOwtPg7+H/9pdWkMzSF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Xf2yAAAAN0AAAAPAAAAAAAAAAAAAAAAAJgCAABk&#10;cnMvZG93bnJldi54bWxQSwUGAAAAAAQABAD1AAAAjQMAAAAA&#10;" path="m42,l37,17,27,27r-5,5l15,35,7,37,,37,,30,2,22,7,15r5,-5l20,5,27,r7,l42,xe" filled="f" strokecolor="#e15520" strokeweight="0">
                          <v:path arrowok="t" o:connecttype="custom" o:connectlocs="42,0;37,17;27,27;22,32;15,35;7,37;0,37;0,30;2,22;7,15;12,10;20,5;27,0;34,0;42,0" o:connectangles="0,0,0,0,0,0,0,0,0,0,0,0,0,0,0"/>
                        </v:shape>
                        <v:shape id="Freeform 557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WEcgA&#10;AADdAAAADwAAAGRycy9kb3ducmV2LnhtbESPT2vCQBTE7wW/w/KE3upGKVaiq4j0j+ChViPo7Zl9&#10;JsHs2zS7NbGfvlsQPA4z8xtmMmtNKS5Uu8Kygn4vAkGcWl1wpiDZvj2NQDiPrLG0TAqu5GA27TxM&#10;MNa24S+6bHwmAoRdjApy76tYSpfmZND1bEUcvJOtDfog60zqGpsAN6UcRNFQGiw4LORY0SKn9Lz5&#10;MQqi7+Nh+eo+34v1x6/f754bSlZzpR677XwMwlPr7+Fbe6kVDEbDF/h/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epYRyAAAAN0AAAAPAAAAAAAAAAAAAAAAAJgCAABk&#10;cnMvZG93bnJldi54bWxQSwUGAAAAAAQABAD1AAAAjQMAAAAA&#10;" path="m42,62l84,,42,62xm42,62l34,77,27,87r-8,5l14,94,7,97,,97,,89,2,82,7,74r5,-5l17,64r7,-2l34,59r8,3xe" fillcolor="#f3be00" stroked="f">
                          <v:path arrowok="t" o:connecttype="custom" o:connectlocs="42,62;84,0;42,62;42,62;34,77;27,87;19,92;14,94;7,97;0,97;0,89;2,82;7,74;12,69;17,64;24,62;34,59;42,62" o:connectangles="0,0,0,0,0,0,0,0,0,0,0,0,0,0,0,0,0,0"/>
                          <o:lock v:ext="edit" verticies="t"/>
                        </v:shape>
                        <v:shape id="Freeform 558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gdMEA&#10;AADdAAAADwAAAGRycy9kb3ducmV2LnhtbERPz2vCMBS+D/wfwhN2m8nKKKUaZYjCLm6oBa+P5i0t&#10;a15KErX775fDwOPH93u1mdwgbhRi71nD60KBIG696dlqaM77lwpETMgGB8+k4ZcibNazpxXWxt/5&#10;SLdTsiKHcKxRQ5fSWEsZ244cxoUfiTP37YPDlGGw0gS853A3yEKpUjrsOTd0ONK2o/bndHUaPv0u&#10;NNIqdTlIPmzTuHv7Khqtn+fT+xJEoik9xP/uD6OhqMo8N7/JT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YoHTBAAAA3QAAAA8AAAAAAAAAAAAAAAAAmAIAAGRycy9kb3du&#10;cmV2LnhtbFBLBQYAAAAABAAEAPUAAACGAwAAAAA=&#10;" path="m,62l42,,,62xe" filled="f" strokecolor="#e15520" strokeweight="0">
                          <v:path arrowok="t" o:connecttype="custom" o:connectlocs="0,62;42,0;0,62" o:connectangles="0,0,0"/>
                        </v:shape>
                        <v:shape id="Freeform 559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8asgA&#10;AADdAAAADwAAAGRycy9kb3ducmV2LnhtbESP3WrCQBSE7wu+w3KE3kjdVEQ0uor0B6xFbE31+pA9&#10;ZoPZsyG7NfHtu4VCL4eZ+YZZrDpbiSs1vnSs4HGYgCDOnS65UPCVvT5MQfiArLFyTApu5GG17N0t&#10;MNWu5U+6HkIhIoR9igpMCHUqpc8NWfRDVxNH7+waiyHKppC6wTbCbSVHSTKRFkuOCwZrejKUXw7f&#10;VsGuywbjk9ke319sO/7YbLP92+xZqft+t56DCNSF//Bfe6MVjKaTG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LxqyAAAAN0AAAAPAAAAAAAAAAAAAAAAAJgCAABk&#10;cnMvZG93bnJldi54bWxQSwUGAAAAAAQABAD1AAAAjQMAAAAA&#10;" path="m42,3l34,18,27,28r-8,5l14,35,7,38,,38,,30,2,23,7,15r5,-5l17,5,24,3,34,r8,3xe" filled="f" strokecolor="#e15520" strokeweight="0">
                          <v:path arrowok="t" o:connecttype="custom" o:connectlocs="42,3;34,18;27,28;19,33;14,35;7,38;0,38;0,30;2,23;7,15;12,10;17,5;24,3;34,0;42,3" o:connectangles="0,0,0,0,0,0,0,0,0,0,0,0,0,0,0"/>
                        </v:shape>
                        <v:shape id="Freeform 560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mNMMA&#10;AADdAAAADwAAAGRycy9kb3ducmV2LnhtbERPy2rCQBTdF/yH4Qrd1Ylio0RHkUKxuGl94PqSuWaC&#10;mTsxMyaxX99ZFFweznu57m0lWmp86VjBeJSAIM6dLrlQcDp+vs1B+ICssXJMCh7kYb0avCwx067j&#10;PbWHUIgYwj5DBSaEOpPS54Ys+pGriSN3cY3FEGFTSN1gF8NtJSdJkkqLJccGgzV9GMqvh7tVsPv+&#10;nW6nbPbn964Ol7S9/dzKVKnXYb9ZgAjUh6f43/2lFUzms7g/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emNMMAAADdAAAADwAAAAAAAAAAAAAAAACYAgAAZHJzL2Rv&#10;d25yZXYueG1sUEsFBgAAAAAEAAQA9QAAAIgDAAAAAA==&#10;" path="m42,55l80,,42,55xm42,55l37,70,27,82r-5,5l15,90,7,92,,92,,85,2,77,7,70r5,-5l17,60r8,-5l35,55r7,xe" fillcolor="#f3be00" stroked="f">
                          <v:path arrowok="t" o:connecttype="custom" o:connectlocs="42,55;80,0;42,55;42,55;37,70;27,82;22,87;15,90;7,92;0,92;0,85;2,77;7,70;12,65;17,60;25,55;35,55;42,55" o:connectangles="0,0,0,0,0,0,0,0,0,0,0,0,0,0,0,0,0,0"/>
                          <o:lock v:ext="edit" verticies="t"/>
                        </v:shape>
                        <v:shape id="Freeform 561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VrsQA&#10;AADdAAAADwAAAGRycy9kb3ducmV2LnhtbESPQYvCMBSE7wv7H8ITvK2pIq50jSKCUNCLXXGvj+bZ&#10;FJuXkmRt999vBMHjMDPfMKvNYFtxJx8axwqmkwwEceV0w7WC8/f+YwkiRGSNrWNS8EcBNuv3txXm&#10;2vV8onsZa5EgHHJUYGLscilDZchimLiOOHlX5y3GJH0ttcc+wW0rZ1m2kBYbTgsGO9oZqm7lr1Uw&#10;x+iPO+z7i+n2l59jOS8Oi0Kp8WjYfoGINMRX+NkutILZ8nMKj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la7EAAAA3QAAAA8AAAAAAAAAAAAAAAAAmAIAAGRycy9k&#10;b3ducmV2LnhtbFBLBQYAAAAABAAEAPUAAACJAwAAAAA=&#10;" path="m,55l38,,,55xe" filled="f" strokecolor="#e15520" strokeweight="0">
                          <v:path arrowok="t" o:connecttype="custom" o:connectlocs="0,55;38,0;0,55" o:connectangles="0,0,0"/>
                        </v:shape>
                        <v:shape id="Freeform 562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nKMgA&#10;AADdAAAADwAAAGRycy9kb3ducmV2LnhtbESPQWvCQBSE74X+h+UJXqRukoKV6CqtaC1ICbUKHh/Z&#10;ZxKafRuyq4n/vlsQehxm5htmvuxNLa7UusqygngcgSDOra64UHD43jxNQTiPrLG2TApu5GC5eHyY&#10;Y6ptx1903ftCBAi7FBWU3jeplC4vyaAb24Y4eGfbGvRBtoXULXYBbmqZRNFEGqw4LJTY0Kqk/Gd/&#10;MQp28dt2E++y7LTGz+74no0S8zxSajjoX2cgPPX+P3xvf2gFyfQlgb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s+coyAAAAN0AAAAPAAAAAAAAAAAAAAAAAJgCAABk&#10;cnMvZG93bnJldi54bWxQSwUGAAAAAAQABAD1AAAAjQMAAAAA&#10;" path="m42,l37,15,27,27r-5,5l15,35,7,37,,37,,30,2,22,7,15r5,-5l17,5,25,,35,r7,xe" filled="f" strokecolor="#e15520" strokeweight="0">
                          <v:path arrowok="t" o:connecttype="custom" o:connectlocs="42,0;37,15;27,27;22,32;15,35;7,37;0,37;0,30;2,22;7,15;12,10;17,5;25,0;35,0;42,0" o:connectangles="0,0,0,0,0,0,0,0,0,0,0,0,0,0,0"/>
                        </v:shape>
                        <v:shape id="Freeform 563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q7sQA&#10;AADdAAAADwAAAGRycy9kb3ducmV2LnhtbESPQWsCMRSE7wX/Q3hCL0WzWqqyGsW2iMWbq+D1kTw3&#10;i5uXZZOu23/fCIUeh5n5hllteleLjtpQeVYwGWcgiLU3FZcKzqfdaAEiRGSDtWdS8EMBNuvB0wpz&#10;4+98pK6IpUgQDjkqsDE2uZRBW3IYxr4hTt7Vtw5jkm0pTYv3BHe1nGbZTDqsOC1YbOjDkr4V306B&#10;eX976Y67Yv957S59pQ9We7RKPQ/77RJEpD7+h//aX0bBdDF/hce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Ku7EAAAA3QAAAA8AAAAAAAAAAAAAAAAAmAIAAGRycy9k&#10;b3ducmV2LnhtbFBLBQYAAAAABAAEAPUAAACJAwAAAAA=&#10;" path="m42,62l74,,42,62xm42,62l37,80,27,89r-5,5l15,97,7,99,,99,2,92r,-7l7,77r5,-5l20,67r7,-2l35,62r7,xe" fillcolor="#f3be00" stroked="f">
                          <v:path arrowok="t" o:connecttype="custom" o:connectlocs="42,62;74,0;42,62;42,62;37,80;27,89;22,94;15,97;7,99;0,99;2,92;2,85;7,77;12,72;20,67;27,65;35,62;42,62" o:connectangles="0,0,0,0,0,0,0,0,0,0,0,0,0,0,0,0,0,0"/>
                          <o:lock v:ext="edit" verticies="t"/>
                        </v:shape>
                        <v:shape id="Freeform 564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jZMYA&#10;AADdAAAADwAAAGRycy9kb3ducmV2LnhtbESPQWsCMRSE74X+h/AKXkrNVkqV1SilovRUqIrn181z&#10;E9y8bDfRjf76plDwOMzMN8xskVwjztQF61nB87AAQVx5bblWsNuuniYgQkTW2HgmBRcKsJjf382w&#10;1L7nLzpvYi0yhEOJCkyMbSllqAw5DEPfEmfv4DuHMcuulrrDPsNdI0dF8SodWs4LBlt6N1QdNyen&#10;4Lpb93Zvt5+ry+PP8nRdpu90MEoNHtLbFESkFG/h//aHVjCajF/g701+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6jZMYAAADdAAAADwAAAAAAAAAAAAAAAACYAgAAZHJz&#10;L2Rvd25yZXYueG1sUEsFBgAAAAAEAAQA9QAAAIsDAAAAAA==&#10;" path="m,62l32,,,62xe" filled="f" strokecolor="#e15520" strokeweight="0">
                          <v:path arrowok="t" o:connecttype="custom" o:connectlocs="0,62;32,0;0,62" o:connectangles="0,0,0"/>
                        </v:shape>
                        <v:shape id="Freeform 565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/XMgA&#10;AADdAAAADwAAAGRycy9kb3ducmV2LnhtbESPQWvCQBSE7wX/w/KEXqRuklKV6Cq21FYQCbUVPD6y&#10;zySYfRuyW5P++25B6HGYmW+Yxao3tbhS6yrLCuJxBII4t7riQsHX5+ZhBsJ5ZI21ZVLwQw5Wy8Hd&#10;AlNtO/6g68EXIkDYpaig9L5JpXR5SQbd2DbEwTvb1qAPsi2kbrELcFPLJIom0mDFYaHEhl5Kyi+H&#10;b6NgFz+/b+Jdlp1ecd8d37JRYh5HSt0P+/UchKfe/4dv7a1WkMymT/D3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Wn9cyAAAAN0AAAAPAAAAAAAAAAAAAAAAAJgCAABk&#10;cnMvZG93bnJldi54bWxQSwUGAAAAAAQABAD1AAAAjQMAAAAA&#10;" path="m42,l37,18,27,27r-5,5l15,35,7,37,,37,2,30r,-7l7,15r5,-5l20,5,27,3,35,r7,xe" filled="f" strokecolor="#e15520" strokeweight="0">
                          <v:path arrowok="t" o:connecttype="custom" o:connectlocs="42,0;37,18;27,27;22,32;15,35;7,37;0,37;2,30;2,23;7,15;12,10;20,5;27,3;35,0;42,0" o:connectangles="0,0,0,0,0,0,0,0,0,0,0,0,0,0,0"/>
                        </v:shape>
                        <v:shape id="Freeform 566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Ob8UA&#10;AADdAAAADwAAAGRycy9kb3ducmV2LnhtbESPwW7CMBBE75X4B2sr9dY4yQFoGoOAqFKvpZTzEm/i&#10;iHgdxQZSvr6uVKnH0cy80ZTryfbiSqPvHCvIkhQEce10x62Cw+fb8xKED8gae8ek4Js8rFezhxIL&#10;7W78Qdd9aEWEsC9QgQlhKKT0tSGLPnEDcfQaN1oMUY6t1CPeItz2Mk/TubTYcVwwONDOUH3eX6yC&#10;6nhfNF9Zfz+dN8G8VNtjVp1ypZ4ep80riEBT+A//td+1gny5mM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Q5vxQAAAN0AAAAPAAAAAAAAAAAAAAAAAJgCAABkcnMv&#10;ZG93bnJldi54bWxQSwUGAAAAAAQABAD1AAAAigMAAAAA&#10;" path="m37,70l64,,37,70xm37,70l32,88r-7,15l20,108r-5,5l7,115,,118,,108r2,-8l5,93r5,-8l15,78r7,-3l30,70r7,xe" fillcolor="#f3be00" stroked="f">
                          <v:path arrowok="t" o:connecttype="custom" o:connectlocs="37,70;64,0;37,70;37,70;32,88;25,103;20,108;15,113;7,115;0,118;0,108;2,100;5,93;10,85;15,78;22,75;30,70;37,70" o:connectangles="0,0,0,0,0,0,0,0,0,0,0,0,0,0,0,0,0,0"/>
                          <o:lock v:ext="edit" verticies="t"/>
                        </v:shape>
                        <v:shape id="Freeform 567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dpMUA&#10;AADdAAAADwAAAGRycy9kb3ducmV2LnhtbESP3WrCQBSE7wu+w3IE7+pGwSrRVfxBEIRC06K3h+wx&#10;Ce6eDdk1Jm/vFgq9HGbmG2a16awRLTW+cqxgMk5AEOdOV1wo+Pk+vi9A+ICs0TgmBT152KwHbytM&#10;tXvyF7VZKESEsE9RQRlCnUrp85Is+rGriaN3c43FEGVTSN3gM8KtkdMk+ZAWK44LJda0Lym/Zw+r&#10;4POyv0kjT747X65m1z767DDrlRoNu+0SRKAu/If/2ietYLqYz+H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2kxQAAAN0AAAAPAAAAAAAAAAAAAAAAAJgCAABkcnMv&#10;ZG93bnJldi54bWxQSwUGAAAAAAQABAD1AAAAigMAAAAA&#10;" path="m,70l27,,,70xe" filled="f" strokecolor="#e15520" strokeweight="0">
                          <v:path arrowok="t" o:connecttype="custom" o:connectlocs="0,70;27,0;0,70" o:connectangles="0,0,0"/>
                        </v:shape>
                        <v:shape id="Freeform 568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+c8QA&#10;AADdAAAADwAAAGRycy9kb3ducmV2LnhtbERPTU/CQBC9m/gfNmPiTbb2IKSyEGNiFMGQIgnXoTt2&#10;i93ZpjtC+ffswYTjy/uezgffqiP1sQls4HGUgSKugm24NrD9fnuYgIqCbLENTAbOFGE+u72ZYmHD&#10;iUs6bqRWKYRjgQacSFdoHStHHuModMSJ+wm9R0mwr7Xt8ZTCfavzLHvSHhtODQ47enVU/W7+vIF9&#10;Pv4Uv253q8N2uThkX+5dFqUx93fDyzMooUGu4n/3hzWQT8ZpbnqTnoC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P/nPEAAAA3QAAAA8AAAAAAAAAAAAAAAAAmAIAAGRycy9k&#10;b3ducmV2LnhtbFBLBQYAAAAABAAEAPUAAACJAwAAAAA=&#10;" path="m37,l32,18,25,33r-5,5l15,43,7,45,,48,,38,2,30,5,23r5,-8l15,8,22,5,30,r7,xe" filled="f" strokecolor="#e15520" strokeweight="0">
                          <v:path arrowok="t" o:connecttype="custom" o:connectlocs="37,0;32,18;25,33;20,38;15,43;7,45;0,48;0,38;2,30;5,23;10,15;15,8;22,5;30,0;37,0" o:connectangles="0,0,0,0,0,0,0,0,0,0,0,0,0,0,0"/>
                        </v:shape>
                        <v:shape id="Freeform 569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4vMMA&#10;AADdAAAADwAAAGRycy9kb3ducmV2LnhtbESPwWrDMBBE74X+g9hCbo3UHBrHjWyCIbTXOCHnxdra&#10;JtbKtlTb/fsoUOhxmJk3zD5fbCcmGn3rWMPbWoEgrpxpudZwOR9fExA+IBvsHJOGX/KQZ89Pe0yN&#10;m/lEUxlqESHsU9TQhNCnUvqqIYt+7Xri6H270WKIcqylGXGOcNvJjVLv0mLLcaHBnoqGqlv5YzUU&#10;87Wcypty9vCZDH2hhuNWDlqvXpbDB4hAS/gP/7W/jIZNst3B401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4vMMAAADdAAAADwAAAAAAAAAAAAAAAACYAgAAZHJzL2Rv&#10;d25yZXYueG1sUEsFBgAAAAAEAAQA9QAAAIgDAAAAAA==&#10;" path="m5,l15,13r2,15l17,40,12,55,10,50,5,45,2,38,,30,,23,,15,2,8,5,xe" fillcolor="#f3be00" stroked="f">
                          <v:path arrowok="t" o:connecttype="custom" o:connectlocs="5,0;15,13;17,28;17,40;12,55;10,50;5,45;2,38;0,30;0,23;0,15;2,8;5,0" o:connectangles="0,0,0,0,0,0,0,0,0,0,0,0,0"/>
                        </v:shape>
                        <v:shape id="Freeform 570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o1cMA&#10;AADdAAAADwAAAGRycy9kb3ducmV2LnhtbERPz2vCMBS+D/wfwhO8zbQepHRGEUGZomNTDx4fzbMt&#10;Ni9dErX615vDYMeP7/dk1plG3Mj52rKCdJiAIC6srrlUcDws3zMQPiBrbCyTggd5mE17bxPMtb3z&#10;D932oRQxhH2OCqoQ2lxKX1Rk0A9tSxy5s3UGQ4SulNrhPYabRo6SZCwN1hwbKmxpUVFx2V+NAv9b&#10;PNLvDa/d9vr13KXnRp9WqVKDfjf/ABGoC//iP/enVjDKsrg/vo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7o1cMAAADdAAAADwAAAAAAAAAAAAAAAACYAgAAZHJzL2Rv&#10;d25yZXYueG1sUEsFBgAAAAAEAAQA9QAAAIgDAAAAAA==&#10;" path="m5,l15,13r2,15l17,40,12,55,10,50,5,45,2,38,,30,,23,,15,2,8,5,xe" filled="f" strokecolor="#e15520" strokeweight="0">
                          <v:path arrowok="t" o:connecttype="custom" o:connectlocs="5,0;15,13;17,28;17,40;12,55;10,50;5,45;2,38;0,30;0,23;0,15;2,8;5,0" o:connectangles="0,0,0,0,0,0,0,0,0,0,0,0,0"/>
                        </v:shape>
                        <v:shape id="Freeform 571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+z8UA&#10;AADdAAAADwAAAGRycy9kb3ducmV2LnhtbESPQWvCQBSE74L/YXkFb7oxhRJiNiIFoZQerHrw+My+&#10;ZlN334bsqvHfdwuFHoeZ+Yap1qOz4kZD6DwrWC4yEMSN1x23Co6H7bwAESKyRuuZFDwowLqeTios&#10;tb/zJ932sRUJwqFEBSbGvpQyNIYchoXviZP35QeHMcmhlXrAe4I7K/Mse5EOO04LBnt6NdRc9len&#10;4D2itbvz6ePor4/cdYfx+/xslJo9jZsViEhj/A//td+0grwolvD7Jj0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L7PxQAAAN0AAAAPAAAAAAAAAAAAAAAAAJgCAABkcnMv&#10;ZG93bnJldi54bWxQSwUGAAAAAAQABAD1AAAAigMAAAAA&#10;" path="m5,70r7,13l17,98r-2,15l10,128,7,123,2,118,,110r,-7l,93,,85,2,78,5,70xm5,70l12,,5,70xe" fillcolor="#f3be00" stroked="f">
                          <v:path arrowok="t" o:connecttype="custom" o:connectlocs="5,70;12,83;17,98;15,113;10,128;7,123;2,118;0,110;0,103;0,93;0,85;2,78;5,70;5,70;12,0;5,70" o:connectangles="0,0,0,0,0,0,0,0,0,0,0,0,0,0,0,0"/>
                          <o:lock v:ext="edit" verticies="t"/>
                        </v:shape>
                        <v:shape id="Freeform 572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zIMUA&#10;AADdAAAADwAAAGRycy9kb3ducmV2LnhtbESPQWvCQBSE7wX/w/KE3urGVGqIriItQqGIGD14fGSf&#10;2WD2bciuMf33XUHocZiZb5jlerCN6KnztWMF00kCgrh0uuZKwem4fctA+ICssXFMCn7Jw3o1elli&#10;rt2dD9QXoRIRwj5HBSaENpfSl4Ys+olriaN3cZ3FEGVXSd3hPcJtI9Mk+ZAWa44LBlv6NFRei5tV&#10;8FXoOnuf9T9nbfbHxgyn+X53Vep1PGwWIAIN4T/8bH9rBWmWpf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rMgxQAAAN0AAAAPAAAAAAAAAAAAAAAAAJgCAABkcnMv&#10;ZG93bnJldi54bWxQSwUGAAAAAAQABAD1AAAAigMAAAAA&#10;" path="m5,r7,13l17,28,15,43,10,58,7,53,2,48,,40,,33,,23,,15,2,8,5,xe" filled="f" strokecolor="#e15520" strokeweight="0">
                          <v:path arrowok="t" o:connecttype="custom" o:connectlocs="5,0;12,13;17,28;15,43;10,58;7,53;2,48;0,40;0,33;0,23;0,15;2,8;5,0" o:connectangles="0,0,0,0,0,0,0,0,0,0,0,0,0"/>
                        </v:shape>
                        <v:shape id="Freeform 573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y1sYA&#10;AADdAAAADwAAAGRycy9kb3ducmV2LnhtbESPzWrDMBCE74G+g9hCb4lsF4Jxo4QQaAmUksYppcfF&#10;Wv9ga2UsNbbfvgoUchxm5htms5tMJ640uMaygngVgSAurG64UvB1eV2mIJxH1thZJgUzOdhtHxYb&#10;zLQd+UzX3FciQNhlqKD2vs+kdEVNBt3K9sTBK+1g0Ac5VFIPOAa46WQSRWtpsOGwUGNPh5qKNv81&#10;CvRcvU0fCZ3a7093isvySO8/Vqmnx2n/AsLT5O/h//ZRK0jS9Blu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0y1sYAAADdAAAADwAAAAAAAAAAAAAAAACYAgAAZHJz&#10;L2Rvd25yZXYueG1sUEsFBgAAAAAEAAQA9QAAAIsDAAAAAA==&#10;" path="m,70l7,,,70e" filled="f" strokecolor="#e15520" strokeweight="0">
                          <v:path arrowok="t" o:connecttype="custom" o:connectlocs="0,70;7,0;0,70" o:connectangles="0,0,0"/>
                        </v:shape>
                        <v:shape id="Freeform 574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0UpscA&#10;AADdAAAADwAAAGRycy9kb3ducmV2LnhtbESPQWvCQBSE70L/w/IKvZlNQykhzUbEIoo9SG0vvT2y&#10;zySYfRuzmxj99d1CweMwM98w+WIyrRipd41lBc9RDIK4tLrhSsH313qegnAeWWNrmRRcycGieJjl&#10;mGl74U8aD74SAcIuQwW1910mpStrMugi2xEH72h7gz7IvpK6x0uAm1YmcfwqDTYcFmrsaFVTeToM&#10;RsHPTm7353R/vU3r5al9H8bN+CGVenqclm8gPE3+Hv5vb7WCJE1f4O9Ne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NFKbHAAAA3QAAAA8AAAAAAAAAAAAAAAAAmAIAAGRy&#10;cy9kb3ducmV2LnhtbFBLBQYAAAAABAAEAPUAAACMAwAAAAA=&#10;" path="m5,l15,13r5,12l20,40,15,53,10,50,8,43,3,38,,30,,23,,15,3,5,5,xe" fillcolor="#f3be00" stroked="f">
                          <v:path arrowok="t" o:connecttype="custom" o:connectlocs="5,0;15,13;20,25;20,40;15,53;10,50;8,43;3,38;0,30;0,23;0,15;3,5;5,0" o:connectangles="0,0,0,0,0,0,0,0,0,0,0,0,0"/>
                        </v:shape>
                        <v:shape id="Freeform 575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07ccA&#10;AADdAAAADwAAAGRycy9kb3ducmV2LnhtbESPQWvCQBSE74L/YXmCF6mbmiohdROkIO1Vq7XeHtln&#10;Esy+DdmtSf313UKhx2FmvmHW+WAacaPO1ZYVPM4jEMSF1TWXCg7v24cEhPPIGhvLpOCbHOTZeLTG&#10;VNued3Tb+1IECLsUFVTet6mUrqjIoJvbljh4F9sZ9EF2pdQd9gFuGrmIopU0WHNYqLCll4qK6/7L&#10;KJCv+ukSn+/n5fGTZ6di9RG3J6PUdDJsnkF4Gvx/+K/9phUskmQJ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+9O3HAAAA3QAAAA8AAAAAAAAAAAAAAAAAmAIAAGRy&#10;cy9kb3ducmV2LnhtbFBLBQYAAAAABAAEAPUAAACMAwAAAAA=&#10;" path="m5,l15,13r5,12l20,40,15,53,10,50,8,43,3,38,,30,,23,,15,3,5,5,xe" filled="f" strokecolor="#e15520" strokeweight="0">
                          <v:path arrowok="t" o:connecttype="custom" o:connectlocs="5,0;15,13;20,25;20,40;15,53;10,50;8,43;3,38;0,30;0,23;0,15;3,5;5,0" o:connectangles="0,0,0,0,0,0,0,0,0,0,0,0,0"/>
                        </v:shape>
                        <v:shape id="Freeform 576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Om8YA&#10;AADdAAAADwAAAGRycy9kb3ducmV2LnhtbESPQWsCMRSE74X+h/AEL6Vm60GWrVFEW/RSpLYevD03&#10;r8nS5GXZRN3+eyMUPA4z8w0znffeiTN1sQms4GVUgCCug27YKPj+en8uQcSErNEFJgV/FGE+e3yY&#10;YqXDhT/pvEtGZAjHChXYlNpKylhb8hhHoSXO3k/oPKYsOyN1h5cM906Oi2IiPTacFyy2tLRU/+5O&#10;XsH2jYu9Oej11jwdP+x+4Varxik1HPSLVxCJ+nQP/7c3WsG4LCdwe5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AOm8YAAADdAAAADwAAAAAAAAAAAAAAAACYAgAAZHJz&#10;L2Rvd25yZXYueG1sUEsFBgAAAAAEAAQA9QAAAIsDAAAAAA==&#10;" path="m,67l3,,,67xe" fillcolor="#f3be00" stroked="f">
                          <v:path arrowok="t" o:connecttype="custom" o:connectlocs="0,67;3,0;0,67" o:connectangles="0,0,0"/>
                        </v:shape>
                        <v:shape id="Freeform 577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Hz8cA&#10;AADdAAAADwAAAGRycy9kb3ducmV2LnhtbESPQWvCQBSE7wX/w/KE3uqmAWsaXUUrlUIV2rTU6yP7&#10;moRm34bdVeO/d4WCx2FmvmFmi9604kjON5YVPI4SEMSl1Q1XCr6/Xh8yED4ga2wtk4IzeVjMB3cz&#10;zLU98Scdi1CJCGGfo4I6hC6X0pc1GfQj2xFH79c6gyFKV0nt8BThppVpkjxJgw3HhRo7eqmp/CsO&#10;RkGYfJzdaty+L3+6Z1ptd+l6X2yUuh/2yymIQH24hf/bb1pBmmUT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kR8/HAAAA3QAAAA8AAAAAAAAAAAAAAAAAmAIAAGRy&#10;cy9kb3ducmV2LnhtbFBLBQYAAAAABAAEAPUAAACMAwAAAAA=&#10;" path="m,67l3,,,67xe" filled="f" strokecolor="#e15520" strokeweight="0">
                          <v:path arrowok="t" o:connecttype="custom" o:connectlocs="0,67;3,0;0,67" o:connectangles="0,0,0"/>
                        </v:shape>
                        <v:shape id="Freeform 578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dB8QA&#10;AADdAAAADwAAAGRycy9kb3ducmV2LnhtbERPTWsCMRC9F/ofwgjealYPsmyNUgqlpdiWamnxNm7G&#10;zdJksmyirv++cyh4fLzvxWoIXp2oT21kA9NJAYq4jrblxsDX9umuBJUyskUfmQxcKMFqeXuzwMrG&#10;M3/SaZMbJSGcKjTgcu4qrVPtKGCaxI5YuEPsA2aBfaNtj2cJD17PimKuA7YsDQ47enRU/26OwcBs&#10;/3pcvz3/HHYfutt+vwd/cWtvzHg0PNyDyjTkq/jf/WLFV5YyV97I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HQfEAAAA3QAAAA8AAAAAAAAAAAAAAAAAmAIAAGRycy9k&#10;b3ducmV2LnhtbFBLBQYAAAAABAAEAPUAAACJAwAAAAA=&#10;" path="m5,l15,12r4,15l19,40,17,55,12,50,7,45,2,37,,32,,22,,15,2,7,5,xe" fillcolor="#f3be00" stroked="f">
                          <v:path arrowok="t" o:connecttype="custom" o:connectlocs="5,0;15,12;19,27;19,40;17,55;12,50;7,45;2,37;0,32;0,22;0,15;2,7;5,0" o:connectangles="0,0,0,0,0,0,0,0,0,0,0,0,0"/>
                        </v:shape>
                        <v:shape id="Freeform 579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y5sMA&#10;AADdAAAADwAAAGRycy9kb3ducmV2LnhtbESP3YrCMBSE7wXfIZyFvZE1taDUahQVBG/9eYBDc7ap&#10;m5yUJmrdp98sCF4OM/MNs1z3zoo7daHxrGAyzkAQV143XCu4nPdfBYgQkTVaz6TgSQHWq+FgiaX2&#10;Dz7S/RRrkSAcSlRgYmxLKUNlyGEY+5Y4ed++cxiT7GqpO3wkuLMyz7KZdNhwWjDY0s5Q9XO6OQUj&#10;SQcy03y33dwy+dtc7NXmE6U+P/rNAkSkPr7Dr/ZBK8iLYg7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y5sMAAADdAAAADwAAAAAAAAAAAAAAAACYAgAAZHJzL2Rv&#10;d25yZXYueG1sUEsFBgAAAAAEAAQA9QAAAIgDAAAAAA==&#10;" path="m5,l15,12r4,15l19,40,17,55,12,50,7,45,2,37,,32,,22,,15,2,7,5,xe" filled="f" strokecolor="#e15520" strokeweight="0">
                          <v:path arrowok="t" o:connecttype="custom" o:connectlocs="5,0;15,12;19,27;19,40;17,55;12,50;7,45;2,37;0,32;0,22;0,15;2,7;5,0" o:connectangles="0,0,0,0,0,0,0,0,0,0,0,0,0"/>
                        </v:shape>
                        <v:shape id="Freeform 580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68cEA&#10;AADdAAAADwAAAGRycy9kb3ducmV2LnhtbERPz2vCMBS+C/4P4Qm7zcQehuuMIkqhO84Ndn00z7a2&#10;ealNbLv99eYgePz4fm92k23FQL2vHWtYLRUI4sKZmksNP9/Z6xqED8gGW8ek4Y887Lbz2QZT40b+&#10;ouEUShFD2KeooQqhS6X0RUUW/dJ1xJE7u95iiLAvpelxjOG2lYlSb9JizbGhwo4OFRXN6WY1ZJfr&#10;tTnS/l82/vO3GXPlR6u0fllM+w8QgabwFD/cudGQrN/j/vgmP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vOvHBAAAA3QAAAA8AAAAAAAAAAAAAAAAAmAIAAGRycy9kb3du&#10;cmV2LnhtbFBLBQYAAAAABAAEAPUAAACGAwAAAAA=&#10;" path="m5,64l,,5,64xe" fillcolor="#f3be00" stroked="f">
                          <v:path arrowok="t" o:connecttype="custom" o:connectlocs="5,64;0,0;5,64" o:connectangles="0,0,0"/>
                        </v:shape>
                        <v:shape id="Freeform 581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umMYA&#10;AADdAAAADwAAAGRycy9kb3ducmV2LnhtbESPQWvCQBSE7wX/w/KE3pqNltoYXUWEQC8Fmxbq8Zl9&#10;JsHs25jdJum/7woFj8PMfMOst6NpRE+dqy0rmEUxCOLC6ppLBV+f2VMCwnlkjY1lUvBLDrabycMa&#10;U20H/qA+96UIEHYpKqi8b1MpXVGRQRfZljh4Z9sZ9EF2pdQdDgFuGjmP44U0WHNYqLClfUXFJf8x&#10;Cq4na3bvx8Wzz17jl+RwOn8zSqUep+NuBcLT6O/h//abVjBPljO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umMYAAADdAAAADwAAAAAAAAAAAAAAAACYAgAAZHJz&#10;L2Rvd25yZXYueG1sUEsFBgAAAAAEAAQA9QAAAIsDAAAAAA==&#10;" path="m5,64l,,5,64xe" filled="f" strokecolor="#e15520" strokeweight="0">
                          <v:path arrowok="t" o:connecttype="custom" o:connectlocs="5,64;0,0;5,64" o:connectangles="0,0,0"/>
                        </v:shape>
                        <v:shape id="Freeform 582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OQcYA&#10;AADdAAAADwAAAGRycy9kb3ducmV2LnhtbESPQWvCQBSE7wX/w/IKvemmEa1GVwmipNBDqRXx+Mg+&#10;s8Hs25Ddavz33YLQ4zAz3zDLdW8bcaXO144VvI4SEMSl0zVXCg7fu+EMhA/IGhvHpOBOHtarwdMS&#10;M+1u/EXXfahEhLDPUIEJoc2k9KUhi37kWuLonV1nMUTZVVJ3eItw28g0SabSYs1xwWBLG0PlZf9j&#10;FbRmgqc8Lz8P0+KjmLw1xXFbjZV6ee7zBYhAffgPP9rvWkE6m6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6OQcYAAADdAAAADwAAAAAAAAAAAAAAAACYAgAAZHJz&#10;L2Rvd25yZXYueG1sUEsFBgAAAAAEAAQA9QAAAIsDAAAAAA==&#10;" path="m2,l12,12r7,12l22,39,19,54,14,49,9,44,5,39,2,32,,24,,15,,7,2,xe" fillcolor="#f3be00" stroked="f">
                          <v:path arrowok="t" o:connecttype="custom" o:connectlocs="2,0;12,12;19,24;22,39;19,54;14,49;9,44;5,39;2,32;0,24;0,15;0,7;2,0" o:connectangles="0,0,0,0,0,0,0,0,0,0,0,0,0"/>
                        </v:shape>
                        <v:shape id="Freeform 583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PJ8YA&#10;AADdAAAADwAAAGRycy9kb3ducmV2LnhtbESPQWsCMRSE70L/Q3iF3jSrgq6rUdqC4KEXV6H09tg8&#10;d4OblyWJ7vrvG6HQ4zAz3zCb3WBbcScfjGMF00kGgrhy2nCt4Hzaj3MQISJrbB2TggcF2G1fRhss&#10;tOv5SPcy1iJBOBSooImxK6QMVUMWw8R1xMm7OG8xJulrqT32CW5bOcuyhbRoOC002NFnQ9W1vFkF&#10;3c3L+c/q/PH4Wi6P33lf7g/GKPX2OryvQUQa4n/4r33QCmb5ag7P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1PJ8YAAADdAAAADwAAAAAAAAAAAAAAAACYAgAAZHJz&#10;L2Rvd25yZXYueG1sUEsFBgAAAAAEAAQA9QAAAIsDAAAAAA==&#10;" path="m2,l12,12r7,12l22,39,19,54,14,49,9,44,5,39,2,32,,24,,15,,7,2,xe" filled="f" strokecolor="#e15520" strokeweight="0">
                          <v:path arrowok="t" o:connecttype="custom" o:connectlocs="2,0;12,12;19,24;22,39;19,54;14,49;9,44;5,39;2,32;0,24;0,15;0,7;2,0" o:connectangles="0,0,0,0,0,0,0,0,0,0,0,0,0"/>
                        </v:shape>
                        <v:shape id="Freeform 584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+28kA&#10;AADdAAAADwAAAGRycy9kb3ducmV2LnhtbESPQUsDMRSE74L/ITzBi7TZbVXqtmkRrVAPHrptD94e&#10;m9fdxc1LTNJ2998bQfA4zMw3zGLVm06cyYfWsoJ8nIEgrqxuuVaw372NZiBCRNbYWSYFAwVYLa+v&#10;Flhoe+EtnctYiwThUKCCJkZXSBmqhgyGsXXEyTtabzAm6WupPV4S3HRykmWP0mDLaaFBRy8NVV/l&#10;ySh4+Hi906ftdP2Zl9+Dd4f3TT44pW5v+uc5iEh9/A//tTdawWT2dA+/b9IT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gU+28kAAADdAAAADwAAAAAAAAAAAAAAAACYAgAA&#10;ZHJzL2Rvd25yZXYueG1sUEsFBgAAAAAEAAQA9QAAAI4DAAAAAA==&#10;" path="m5,68l,,5,68xe" fillcolor="#f3be00" stroked="f">
                          <v:path arrowok="t" o:connecttype="custom" o:connectlocs="5,68;0,0;5,68" o:connectangles="0,0,0"/>
                        </v:shape>
                        <v:shape id="Freeform 585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nVcQA&#10;AADdAAAADwAAAGRycy9kb3ducmV2LnhtbESP0YrCMBRE3xf8h3AF39ZUwUWrUUQQtD7Iun7A3eba&#10;liY3pUm1/r1ZEPZxmJkzzGrTWyPu1PrKsYLJOAFBnDtdcaHg+rP/nIPwAVmjcUwKnuRhsx58rDDV&#10;7sHfdL+EQkQI+xQVlCE0qZQ+L8miH7uGOHo311oMUbaF1C0+ItwaOU2SL2mx4rhQYkO7kvL60lkF&#10;WXPao5llXfe8muxofuvFOdRKjYb9dgkiUB/+w+/2QSuYzhcz+Hs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J1XEAAAA3QAAAA8AAAAAAAAAAAAAAAAAmAIAAGRycy9k&#10;b3ducmV2LnhtbFBLBQYAAAAABAAEAPUAAACJAwAAAAA=&#10;" path="m5,68l,,5,68xe" filled="f" strokecolor="#e15520" strokeweight="0">
                          <v:path arrowok="t" o:connecttype="custom" o:connectlocs="5,68;0,0;5,68" o:connectangles="0,0,0"/>
                        </v:shape>
                        <v:shape id="Freeform 586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mHMcA&#10;AADdAAAADwAAAGRycy9kb3ducmV2LnhtbESPT2vCQBTE74LfYXlCb7rRg8ToKqViEQ9S4x/s7ZF9&#10;JqHZt2l2m6Tfvlso9DjMzG+Y1aY3lWipcaVlBdNJBII4s7rkXMHlvBvHIJxH1lhZJgXf5GCzHg5W&#10;mGjb8Yna1OciQNglqKDwvk6kdFlBBt3E1sTBe9jGoA+yyaVusAtwU8lZFM2lwZLDQoE1vRSUfaRf&#10;RoHkz+sh1W/nx+12306P76/xPjJKPY365yUIT73/D/+191rBLF7M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NJhzHAAAA3QAAAA8AAAAAAAAAAAAAAAAAmAIAAGRy&#10;cy9kb3ducmV2LnhtbFBLBQYAAAAABAAEAPUAAACMAwAAAAA=&#10;" path="m5,l15,12r7,13l25,40,22,52,15,50,10,45,7,37,5,30,2,22,,15,2,7,5,xe" fillcolor="#f3be00" stroked="f">
                          <v:path arrowok="t" o:connecttype="custom" o:connectlocs="5,0;15,12;22,25;25,40;22,52;15,50;10,45;7,37;5,30;2,22;0,15;2,7;5,0" o:connectangles="0,0,0,0,0,0,0,0,0,0,0,0,0"/>
                        </v:shape>
                        <v:shape id="Freeform 587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V8MYA&#10;AADdAAAADwAAAGRycy9kb3ducmV2LnhtbESPQWvCQBSE70L/w/IK3nTTDTQaXaW0SHvpQVs8P7PP&#10;JG32bdhdTfrvu4WCx2FmvmHW29F24ko+tI41PMwzEMSVMy3XGj4/drMFiBCRDXaOScMPBdhu7iZr&#10;LI0beE/XQ6xFgnAoUUMTY19KGaqGLIa564mTd3beYkzS19J4HBLcdlJl2aO02HJaaLCn54aq78PF&#10;anBqn2P+VbwO77k6Fn44vuxOSuvp/fi0AhFpjLfwf/vNaFCLZQF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tV8MYAAADdAAAADwAAAAAAAAAAAAAAAACYAgAAZHJz&#10;L2Rvd25yZXYueG1sUEsFBgAAAAAEAAQA9QAAAIsDAAAAAA==&#10;" path="m5,l15,12r7,13l25,40,22,52,15,50,10,45,7,37,5,30,2,22,,15,2,7,5,e" filled="f" strokecolor="#e15520" strokeweight="0">
                          <v:path arrowok="t" o:connecttype="custom" o:connectlocs="5,0;15,12;22,25;25,40;22,52;15,50;10,45;7,37;5,30;2,22;0,15;2,7;5,0" o:connectangles="0,0,0,0,0,0,0,0,0,0,0,0,0"/>
                        </v:shape>
                        <v:shape id="Freeform 588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RV8MA&#10;AADdAAAADwAAAGRycy9kb3ducmV2LnhtbERPy2rCQBTdC/2H4Ra6kWaixRJjRimWQCkiNBXXl8zN&#10;g2buhMwYk7/vLApdHs47O0ymEyMNrrWsYBXFIIhLq1uuFVy+8+cEhPPIGjvLpGAmB4f9wyLDVNs7&#10;f9FY+FqEEHYpKmi871MpXdmQQRfZnjhwlR0M+gCHWuoB7yHcdHIdx6/SYMuhocGejg2VP8XNKMhf&#10;3Ob91FfUVtfx81xgPi/nlVJPj9PbDoSnyf+L/9wfWsE62Ya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LRV8MAAADdAAAADwAAAAAAAAAAAAAAAACYAgAAZHJzL2Rv&#10;d25yZXYueG1sUEsFBgAAAAAEAAQA9QAAAIgDAAAAAA==&#10;" path="m7,70l,,7,70xe" fillcolor="#f3be00" stroked="f">
                          <v:path arrowok="t" o:connecttype="custom" o:connectlocs="7,70;0,0;7,70" o:connectangles="0,0,0"/>
                        </v:shape>
                        <v:shape id="Freeform 589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IcMQA&#10;AADdAAAADwAAAGRycy9kb3ducmV2LnhtbESPQWvCQBSE7wX/w/IEb3VjhKLRVUSweLNVwesz+8xG&#10;s29DdhuTf+8WCj0OM/MNs1x3thItNb50rGAyTkAQ506XXCg4n3bvMxA+IGusHJOCnjysV4O3JWba&#10;Pfmb2mMoRISwz1CBCaHOpPS5IYt+7Gri6N1cYzFE2RRSN/iMcFvJNEk+pMWS44LBmraG8sfxxyoo&#10;Hn055fZq+vvly+31Kb25w6dSo2G3WYAI1IX/8F97rxWks/kc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SHDEAAAA3QAAAA8AAAAAAAAAAAAAAAAAmAIAAGRycy9k&#10;b3ducmV2LnhtbFBLBQYAAAAABAAEAPUAAACJAwAAAAA=&#10;" path="m7,70l,,7,70xe" filled="f" strokecolor="#e15520" strokeweight="0">
                          <v:path arrowok="t" o:connecttype="custom" o:connectlocs="7,70;0,0;7,70" o:connectangles="0,0,0"/>
                        </v:shape>
                        <v:shape id="Freeform 590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SO8EA&#10;AADdAAAADwAAAGRycy9kb3ducmV2LnhtbERPS27CMBDdV+odrEHqrtiwaGmKQVXVSl0hNXCAiT0k&#10;KfE4ip3EvT1eILF8ev/tPrlOTDSE1rOG1VKBIDbetlxrOB2/nzcgQkS22HkmDf8UYL97fNhiYf3M&#10;vzSVsRY5hEOBGpoY+0LKYBpyGJa+J87c2Q8OY4ZDLe2Acw53nVwr9SIdtpwbGuzpsyFzKUen4Syr&#10;ixmrNFbu8Cr79HcqVful9dMifbyDiJTiXXxz/1gN6zeV9+c3+QnI3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gkjvBAAAA3QAAAA8AAAAAAAAAAAAAAAAAmAIAAGRycy9kb3du&#10;cmV2LnhtbFBLBQYAAAAABAAEAPUAAACGAwAAAAA=&#10;" path="m3,r7,5l15,13r5,5l23,25r,8l23,40r-3,8l15,58,10,53,8,48,3,40,,33,,25,,18,,8,3,xe" fillcolor="#f3be00" stroked="f">
                          <v:path arrowok="t" o:connecttype="custom" o:connectlocs="3,0;10,5;15,13;20,18;23,25;23,33;23,40;20,48;15,58;10,53;8,48;3,40;0,33;0,25;0,18;0,8;3,0" o:connectangles="0,0,0,0,0,0,0,0,0,0,0,0,0,0,0,0,0"/>
                        </v:shape>
                        <v:shape id="Freeform 591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gQscA&#10;AADdAAAADwAAAGRycy9kb3ducmV2LnhtbESPQWvCQBSE74L/YXmFXkrdKFRMmo2IIAR7aoxtj8/s&#10;axKafRuyW43/visUPA4z8w2TrkfTiTMNrrWsYD6LQBBXVrdcKygPu+cVCOeRNXaWScGVHKyz6STF&#10;RNsLv9O58LUIEHYJKmi87xMpXdWQQTezPXHwvu1g0Ac51FIPeAlw08lFFC2lwZbDQoM9bRuqfopf&#10;o+Ar1te3z32Rnz7K/enpmMfFSx4r9fgwbl5BeBr9PfzfzrWCRRzN4fY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aIELHAAAA3QAAAA8AAAAAAAAAAAAAAAAAmAIAAGRy&#10;cy9kb3ducmV2LnhtbFBLBQYAAAAABAAEAPUAAACMAwAAAAA=&#10;" path="m3,r7,5l15,13r5,5l23,25r,8l23,40r-3,8l15,58,10,53,8,48,3,40,,33,,25,,18,,8,3,e" filled="f" strokecolor="#e15520" strokeweight="0">
                          <v:path arrowok="t" o:connecttype="custom" o:connectlocs="3,0;10,5;15,13;20,18;23,25;23,33;23,40;20,48;15,58;10,53;8,48;3,40;0,33;0,25;0,18;0,8;3,0" o:connectangles="0,0,0,0,0,0,0,0,0,0,0,0,0,0,0,0,0"/>
                        </v:shape>
                        <v:shape id="Freeform 592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qdcMA&#10;AADdAAAADwAAAGRycy9kb3ducmV2LnhtbESPQWvCQBSE7wX/w/IEb3VjkGKjq4iieK1NyfWRfSbB&#10;7Nu4u5r4791CocdhZr5hVpvBtOJBzjeWFcymCQji0uqGKwX59+F9AcIHZI2tZVLwJA+b9ehthZm2&#10;PX/R4xwqESHsM1RQh9BlUvqyJoN+ajvi6F2sMxiidJXUDvsIN61Mk+RDGmw4LtTY0a6m8nq+GwUn&#10;vhUzvc+P7pgXB70o2r6f/yg1GQ/bJYhAQ/gP/7VPWkH6maTw+y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qdcMAAADdAAAADwAAAAAAAAAAAAAAAACYAgAAZHJzL2Rv&#10;d25yZXYueG1sUEsFBgAAAAAEAAQA9QAAAIgDAAAAAA==&#10;" path="m,72l,,,72xe" fillcolor="#f3be00" stroked="f">
                          <v:path arrowok="t" o:connecttype="custom" o:connectlocs="0,72;0,0;0,72" o:connectangles="0,0,0"/>
                        </v:shape>
                        <v:shape id="Freeform 593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tMccA&#10;AADdAAAADwAAAGRycy9kb3ducmV2LnhtbESPy27CMBRE95X6D9at1E0FDkHlETAIIVWw6ILXB1zi&#10;mwfE1yE2JP37ulIllqOZOaOZLztTiQc1rrSsYNCPQBCnVpecKzgdv3oTEM4ja6wsk4IfcrBcvL7M&#10;MdG25T09Dj4XAcIuQQWF93UipUsLMuj6tiYOXmYbgz7IJpe6wTbATSXjKBpJgyWHhQJrWheUXg93&#10;o2B63Z1H2/Yyjm+n77v5zD6O2YaUen/rVjMQnjr/DP+3t1pBPI2G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UbTHHAAAA3QAAAA8AAAAAAAAAAAAAAAAAmAIAAGRy&#10;cy9kb3ducmV2LnhtbFBLBQYAAAAABAAEAPUAAACMAwAAAAA=&#10;" path="m,72l,,,72xe" filled="f" strokecolor="#e15520" strokeweight="0">
                          <v:path arrowok="t" o:connecttype="custom" o:connectlocs="0,72;0,0;0,72" o:connectangles="0,0,0"/>
                        </v:shape>
                        <v:shape id="Freeform 594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dp8QA&#10;AADdAAAADwAAAGRycy9kb3ducmV2LnhtbESPX2vCMBTF3wd+h3AF32aqyLDVKEUcDHzZqujrpbm2&#10;xeamSzJbv70ZDPZ4OH9+nPV2MK24k/ONZQWzaQKCuLS64UrB6fj+ugThA7LG1jIpeJCH7Wb0ssZM&#10;256/6F6ESsQR9hkqqEPoMil9WZNBP7UdcfSu1hkMUbpKaod9HDetnCfJmzTYcCTU2NGupvJW/JgI&#10;Cb1ctM15+Vm4Q7r/TvP9Ja+UmoyHfAUi0BD+w3/tD61gniYL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XafEAAAA3QAAAA8AAAAAAAAAAAAAAAAAmAIAAGRycy9k&#10;b3ducmV2LnhtbFBLBQYAAAAABAAEAPUAAACJAwAAAAA=&#10;" path="m12,70l25,,12,70r,l12,70r5,15l20,100r-3,15l12,130,7,125,2,117,,110r,-8l,92,2,85,5,77r7,-7xe" fillcolor="#f3be00" stroked="f">
                          <v:path arrowok="t" o:connecttype="custom" o:connectlocs="12,70;25,0;12,70;12,70;12,70;17,85;20,100;17,115;12,130;7,125;2,117;0,110;0,102;0,92;2,85;5,77;12,70" o:connectangles="0,0,0,0,0,0,0,0,0,0,0,0,0,0,0,0,0"/>
                        </v:shape>
                        <v:shape id="Freeform 595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AycgA&#10;AADdAAAADwAAAGRycy9kb3ducmV2LnhtbESPQWvCQBSE74L/YXlCb7pRaLDRNQRR2kIL1iqlt0f2&#10;mUSzb0N21dRf7xYKPQ4z8w0zTztTiwu1rrKsYDyKQBDnVldcKNh9rodTEM4ja6wtk4IfcpAu+r05&#10;Jtpe+YMuW1+IAGGXoILS+yaR0uUlGXQj2xAH72Bbgz7ItpC6xWuAm1pOoiiWBisOCyU2tCwpP23P&#10;RsH++fX7tjrd9PTtPWvyvY43X8dYqYdBl81AeOr8f/iv/aIVTJ6iR/h9E5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sDJyAAAAN0AAAAPAAAAAAAAAAAAAAAAAJgCAABk&#10;cnMvZG93bnJldi54bWxQSwUGAAAAAAQABAD1AAAAjQMAAAAA&#10;" path="m12,70l25,,12,70r,l12,70r5,15l20,100r-3,15l12,130,7,125,2,117,,110r,-8l,92,2,85,5,77r7,-7e" filled="f" strokecolor="#e15520" strokeweight="0">
                          <v:path arrowok="t" o:connecttype="custom" o:connectlocs="12,70;25,0;12,70;12,70;12,70;17,85;20,100;17,115;12,130;7,125;2,117;0,110;0,102;0,92;2,85;5,77;12,70" o:connectangles="0,0,0,0,0,0,0,0,0,0,0,0,0,0,0,0,0"/>
                        </v:shape>
                        <v:shape id="Freeform 596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mh8cA&#10;AADdAAAADwAAAGRycy9kb3ducmV2LnhtbESPW4vCMBSE3wX/QziCb5oqrpeuUURcEEFcLwi+HZqz&#10;bbE5KU3U6q/fCAv7OMzMN8x0XptC3KlyuWUFvW4EgjixOudUwen41RmDcB5ZY2GZFDzJwXzWbEwx&#10;1vbBe7offCoChF2MCjLvy1hKl2Rk0HVtSRy8H1sZ9EFWqdQVPgLcFLIfRUNpMOewkGFJy4yS6+Fm&#10;FGxX29Pm9X09j/Xgku/Xt8toRx9KtVv14hOEp9r/h//aa62gP4mG8H4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5ZofHAAAA3QAAAA8AAAAAAAAAAAAAAAAAmAIAAGRy&#10;cy9kb3ducmV2LnhtbFBLBQYAAAAABAAEAPUAAACMAwAAAAA=&#10;" path="m12,68l20,,12,68r,l12,68r5,15l20,98r-3,15l12,128,8,123,3,115,,108r,-8l,93,3,83,8,75r4,-7xe" fillcolor="#f3be00" stroked="f">
                          <v:path arrowok="t" o:connecttype="custom" o:connectlocs="12,68;20,0;12,68;12,68;12,68;17,83;20,98;17,113;12,128;8,123;3,115;0,108;0,100;0,93;3,83;8,75;12,68" o:connectangles="0,0,0,0,0,0,0,0,0,0,0,0,0,0,0,0,0"/>
                        </v:shape>
                        <v:shape id="Freeform 597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DZcQA&#10;AADdAAAADwAAAGRycy9kb3ducmV2LnhtbESPT4vCMBTE78J+h/AW9iKatoJ/ukZZBGFvou3B46N5&#10;NsXmpTRR67ffLAgeh5n5DbPeDrYVd+p941hBOk1AEFdON1wrKIv9ZAnCB2SNrWNS8CQP283HaI25&#10;dg8+0v0UahEh7HNUYELocil9Zciin7qOOHoX11sMUfa11D0+Ity2MkuSubTYcFww2NHOUHU93ayC&#10;RTq22bMoGzzQbZaer8d50Rqlvj6Hn28QgYbwDr/av1pBtkoW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A2XEAAAA3QAAAA8AAAAAAAAAAAAAAAAAmAIAAGRycy9k&#10;b3ducmV2LnhtbFBLBQYAAAAABAAEAPUAAACJAwAAAAA=&#10;" path="m12,68l20,,12,68r,l12,68r5,15l20,98r-3,15l12,128,8,123,3,115,,108r,-8l,93,3,83,8,75r4,-7e" filled="f" strokecolor="#e15520" strokeweight="0">
                          <v:path arrowok="t" o:connecttype="custom" o:connectlocs="12,68;20,0;12,68;12,68;12,68;17,83;20,98;17,113;12,128;8,123;3,115;0,108;0,100;0,93;3,83;8,75;12,68" o:connectangles="0,0,0,0,0,0,0,0,0,0,0,0,0,0,0,0,0"/>
                        </v:shape>
                        <v:shape id="Freeform 598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37b4A&#10;AADdAAAADwAAAGRycy9kb3ducmV2LnhtbERPvQrCMBDeBd8hnOAimipUtBpFBFEn0ep+NGdbbC6l&#10;iVrf3gyC48f3v1y3phIvalxpWcF4FIEgzqwuOVdwTXfDGQjnkTVWlknBhxysV93OEhNt33ym18Xn&#10;IoSwS1BB4X2dSOmyggy6ka2JA3e3jUEfYJNL3eA7hJtKTqJoKg2WHBoKrGlbUPa4PI2Cc6vZ7k2c&#10;P9L7aZDeXHyKr0el+r12swDhqfV/8c990Aom8yjMDW/CE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dt+2+AAAA3QAAAA8AAAAAAAAAAAAAAAAAmAIAAGRycy9kb3ducmV2&#10;LnhtbFBLBQYAAAAABAAEAPUAAACDAwAAAAA=&#10;" path="m,67l5,,,67xe" fillcolor="#f3be00" stroked="f">
                          <v:path arrowok="t" o:connecttype="custom" o:connectlocs="0,67;5,0;0,67" o:connectangles="0,0,0"/>
                        </v:shape>
                        <v:shape id="Freeform 599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iIMYA&#10;AADdAAAADwAAAGRycy9kb3ducmV2LnhtbESPQWsCMRSE7wX/Q3iF3mpSC1VXo4go7UFKq+L5uXnd&#10;3bp52W6iG/99IxR6HGbmG2Y6j7YWF2p95VjDU1+BIM6dqbjQsN+tH0cgfEA2WDsmDVfyMJ/17qaY&#10;GdfxJ122oRAJwj5DDWUITSalz0uy6PuuIU7el2sthiTbQpoWuwS3tRwo9SItVpwWSmxoWVJ+2p6t&#10;hsP3D29Wuao/zqv43h2HvI6vz1o/3MfFBESgGP7Df+03o2EwVmO4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iiIMYAAADdAAAADwAAAAAAAAAAAAAAAACYAgAAZHJz&#10;L2Rvd25yZXYueG1sUEsFBgAAAAAEAAQA9QAAAIsDAAAAAA==&#10;" path="m,67l5,,,67xe" filled="f" strokecolor="#e15520" strokeweight="0">
                          <v:path arrowok="t" o:connecttype="custom" o:connectlocs="0,67;5,0;0,67" o:connectangles="0,0,0"/>
                        </v:shape>
                        <v:shape id="Freeform 600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Wq8EA&#10;AADdAAAADwAAAGRycy9kb3ducmV2LnhtbERPTWsCMRC9F/wPYQrealah0m6NUgoLFrzUCqW3YTNu&#10;FjeTNZlq/PfNodDj432vNtkP6kIx9YENzGcVKOI22J47A4fP5uEJVBJki0NgMnCjBJv15G6FtQ1X&#10;/qDLXjpVQjjVaMCJjLXWqXXkMc3CSFy4Y4gepcDYaRvxWsL9oBdVtdQeey4NDkd6c9Se9j/ewO4d&#10;h0eSr226nb8bx5KXTczGTO/z6wsooSz/4j/31hpYPM/L/vKmP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iFqvBAAAA3QAAAA8AAAAAAAAAAAAAAAAAmAIAAGRycy9kb3du&#10;cmV2LnhtbFBLBQYAAAAABAAEAPUAAACGAwAAAAA=&#10;" path="m47,22l104,,47,22xm49,22l34,30,24,32,12,30,,25,5,20r5,-3l17,15r5,-3l29,12r8,3l42,17r7,5xe" fillcolor="#f3be00" stroked="f">
                          <v:path arrowok="t" o:connecttype="custom" o:connectlocs="47,22;104,0;47,22;49,22;34,30;24,32;12,30;0,25;5,20;10,17;17,15;22,12;29,12;37,15;42,17;49,22" o:connectangles="0,0,0,0,0,0,0,0,0,0,0,0,0,0,0,0"/>
                          <o:lock v:ext="edit" verticies="t"/>
                        </v:shape>
                        <v:shape id="Freeform 601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xLMYA&#10;AADdAAAADwAAAGRycy9kb3ducmV2LnhtbESPUUvDMBSF3wf+h3AF37a0FcR1y4YK4mQwcNXh46W5&#10;NsXmpiRZ1/37ZSD4eDjnfIezXI+2EwP50DpWkM8yEMS10y03Cj6r1+kjiBCRNXaOScGZAqxXN5Ml&#10;ltqd+IOGfWxEgnAoUYGJsS+lDLUhi2HmeuLk/ThvMSbpG6k9nhLcdrLIsgdpseW0YLCnF0P17/5o&#10;FXzfP8uvwb3thnnVnN8rU3i5PSh1dzs+LUBEGuN/+K+90QqKeZ7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VxLMYAAADdAAAADwAAAAAAAAAAAAAAAACYAgAAZHJz&#10;L2Rvd25yZXYueG1sUEsFBgAAAAAEAAQA9QAAAIsDAAAAAA==&#10;" path="m,22l57,,,22xe" filled="f" strokecolor="#e77817" strokeweight="0">
                          <v:path arrowok="t" o:connecttype="custom" o:connectlocs="0,22;57,0;0,22" o:connectangles="0,0,0"/>
                        </v:shape>
                        <v:shape id="Freeform 602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nKsYA&#10;AADdAAAADwAAAGRycy9kb3ducmV2LnhtbESPQWvCQBSE7wX/w/IEb3WToNJGVykWsUIvmtbzI/tM&#10;gtm3Ibsmqb/eLRR6HGbmG2a1GUwtOmpdZVlBPI1AEOdWV1wo+Mp2zy8gnEfWWFsmBT/kYLMePa0w&#10;1bbnI3UnX4gAYZeigtL7JpXS5SUZdFPbEAfvYluDPsi2kLrFPsBNLZMoWkiDFYeFEhvalpRfTzej&#10;4PDZxcn3PDvf32f7m17YbU9ZpdRkPLwtQXga/H/4r/2hFSSvcQK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9nKsYAAADdAAAADwAAAAAAAAAAAAAAAACYAgAAZHJz&#10;L2Rvd25yZXYueG1sUEsFBgAAAAAEAAQA9QAAAIsDAAAAAA==&#10;" path="m49,10l34,18,24,20,12,18,,13,5,8,10,5,17,3,22,r7,l37,3r5,2l49,10e" filled="f" strokecolor="#e77817" strokeweight="0">
                          <v:path arrowok="t" o:connecttype="custom" o:connectlocs="49,10;34,18;24,20;12,18;0,13;5,8;10,5;17,3;22,0;29,0;37,3;42,5;49,10" o:connectangles="0,0,0,0,0,0,0,0,0,0,0,0,0"/>
                        </v:shape>
                        <v:shape id="Freeform 603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NLMgA&#10;AADdAAAADwAAAGRycy9kb3ducmV2LnhtbESPUWvCQBCE34X+h2MLvpR6UbG0qacURbBaBNPS5yW3&#10;TUJzeyG3mrS/vicUfBxm5htmvuxdrc7UhsqzgfEoAUWce1txYeDjfXP/CCoIssXaMxn4oQDLxc1g&#10;jqn1HR/pnEmhIoRDigZKkSbVOuQlOQwj3xBH78u3DiXKttC2xS7CXa0nSfKgHVYcF0psaFVS/p2d&#10;nIH9dH2a7WT1Wr91cvj1+8PxM7szZnjbvzyDEurlGv5vb62BydN4Cpc38Qn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g0syAAAAN0AAAAPAAAAAAAAAAAAAAAAAJgCAABk&#10;cnMvZG93bnJldi54bWxQSwUGAAAAAAQABAD1AAAAjQMAAAAA&#10;" path="m47,8l102,,47,8xm47,8l35,15,22,18,10,15,,10,2,5,10,3,15,r7,l30,r5,l42,5r5,3xe" fillcolor="#f3be00" stroked="f">
                          <v:path arrowok="t" o:connecttype="custom" o:connectlocs="47,8;102,0;47,8;47,8;35,15;22,18;10,15;0,10;2,5;10,3;15,0;22,0;30,0;35,0;42,5;47,8" o:connectangles="0,0,0,0,0,0,0,0,0,0,0,0,0,0,0,0"/>
                          <o:lock v:ext="edit" verticies="t"/>
                        </v:shape>
                        <v:shape id="Freeform 604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Nt8cA&#10;AADdAAAADwAAAGRycy9kb3ducmV2LnhtbESPUUvDMBSF3wX/Q7jC3lzazYmtzcZWUWSMgtMfcG2u&#10;TbG5KUnc6r83guDj4ZzzHU61mewgTuRD71hBPs9AELdO99wpeHt9vL4DESKyxsExKfimAJv15UWF&#10;pXZnfqHTMXYiQTiUqMDEOJZShtaQxTB3I3HyPpy3GJP0ndQezwluB7nIsltpsee0YHCk2lD7efyy&#10;Cmpvdvm+qQ+r5fvTQ98cdttVMSk1u5q29yAiTfE//Nd+1goWRX4D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bTbfHAAAA3QAAAA8AAAAAAAAAAAAAAAAAmAIAAGRy&#10;cy9kb3ducmV2LnhtbFBLBQYAAAAABAAEAPUAAACMAwAAAAA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605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SlsMA&#10;AADdAAAADwAAAGRycy9kb3ducmV2LnhtbESPzWrDMBCE74W8g9hAb41sQ4ztRAlJIZBbqdtLb4u1&#10;/iHWyliqo7x9VSj0OMzMN8z+GMwoFprdYFlBuklAEDdWD9wp+Py4vBQgnEfWOFomBQ9ycDysnvZY&#10;aXvnd1pq34kIYVehgt77qZLSNT0ZdBs7EUevtbNBH+XcST3jPcLNKLMkyaXBgeNCjxO99tTc6m+j&#10;YMwXx20aFiqLJHwNtX47Z16p53U47UB4Cv4//Ne+agVZmW7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0SlsMAAADdAAAADwAAAAAAAAAAAAAAAACYAgAAZHJzL2Rv&#10;d25yZXYueG1sUEsFBgAAAAAEAAQA9QAAAIgDAAAAAA==&#10;" path="m47,8l35,15,22,18,10,15,,10,2,5,10,3,15,r7,l30,r5,l42,5r5,3e" filled="f" strokecolor="#e77817" strokeweight="0">
                          <v:path arrowok="t" o:connecttype="custom" o:connectlocs="47,8;35,15;22,18;10,15;0,10;2,5;10,3;15,0;22,0;30,0;35,0;42,5;47,8" o:connectangles="0,0,0,0,0,0,0,0,0,0,0,0,0"/>
                        </v:shape>
                        <v:shape id="Freeform 606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utMgA&#10;AADdAAAADwAAAGRycy9kb3ducmV2LnhtbESPUWvCQBCE3wv9D8cW+lLqRUVpU08pFsFqEUxLn5fc&#10;NgnN7YXcamJ/vScIfRxm5htmtuhdrY7UhsqzgeEgAUWce1txYeDrc/X4BCoIssXaMxk4UYDF/PZm&#10;hqn1He/pmEmhIoRDigZKkSbVOuQlOQwD3xBH78e3DiXKttC2xS7CXa1HSTLVDiuOCyU2tCwp/80O&#10;zsB2/HaYbGT5Xn90svvz293+O3sw5v6uf30BJdTLf/jaXlsDo+fhFC5v4hP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3a60yAAAAN0AAAAPAAAAAAAAAAAAAAAAAJgCAABk&#10;cnMvZG93bnJldi54bWxQSwUGAAAAAAQABAD1AAAAjQMAAAAA&#10;" path="m47,8l102,,47,8xm47,8l35,15,22,18,10,15,,10,5,5,10,3,15,r7,l30,r5,l42,5r5,3xe" fillcolor="#f3be00" stroked="f">
                          <v:path arrowok="t" o:connecttype="custom" o:connectlocs="47,8;102,0;47,8;47,8;35,15;22,18;10,15;0,10;5,5;10,3;15,0;22,0;30,0;35,0;42,5;47,8" o:connectangles="0,0,0,0,0,0,0,0,0,0,0,0,0,0,0,0"/>
                          <o:lock v:ext="edit" verticies="t"/>
                        </v:shape>
                      </v:group>
                      <v:group id="Group 607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      <v:shape id="Freeform 608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HssMA&#10;AADdAAAADwAAAGRycy9kb3ducmV2LnhtbERP3WrCMBS+F/YO4Qx2p2kdjlmNoh3KGCLM7QGOzbEp&#10;NiclybS+vbkYePnx/c+XvW3FhXxoHCvIRxkI4srphmsFvz+b4TuIEJE1to5JwY0CLBdPgzkW2l35&#10;my6HWIsUwqFABSbGrpAyVIYshpHriBN3ct5iTNDXUnu8pnDbynGWvUmLDacGgx2Vhqrz4c8qKL1Z&#10;51/7cjd5PW4/mv1uvZpMe6VenvvVDESkPj7E/+5PrWA8zdPc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ZHssMAAADdAAAADwAAAAAAAAAAAAAAAACYAgAAZHJzL2Rv&#10;d25yZXYueG1sUEsFBgAAAAAEAAQA9QAAAIgDAAAAAA=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609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Yk8IA&#10;AADdAAAADwAAAGRycy9kb3ducmV2LnhtbESPQYvCMBSE74L/ITzBm03bg9iuUXRhYW9i9eLt0Tzb&#10;ss1LabI1++83guBxmJlvmO0+mF5MNLrOsoIsSUEQ11Z33Ci4Xr5WGxDOI2vsLZOCP3Kw381nWyy1&#10;ffCZpso3IkLYlaig9X4opXR1SwZdYgfi6N3taNBHOTZSj/iIcNPLPE3X0mDHcaHFgT5bqn+qX6Og&#10;X0+O71mYqNik4dZV+nTMvVLLRTh8gPAU/Dv8an9rBXmRFfB8E5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BiTwgAAAN0AAAAPAAAAAAAAAAAAAAAAAJgCAABkcnMvZG93&#10;bnJldi54bWxQSwUGAAAAAAQABAD1AAAAhwMAAAAA&#10;" path="m47,8l35,15,22,18,10,15,,10,5,5,10,3,15,r7,l30,r5,l42,5r5,3e" filled="f" strokecolor="#e77817" strokeweight="0">
                          <v:path arrowok="t" o:connecttype="custom" o:connectlocs="47,8;35,15;22,18;10,15;0,10;5,5;10,3;15,0;22,0;30,0;35,0;42,5;47,8" o:connectangles="0,0,0,0,0,0,0,0,0,0,0,0,0"/>
                        </v:shape>
                        <v:shape id="Freeform 610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9BK78A&#10;AADdAAAADwAAAGRycy9kb3ducmV2LnhtbERPuwrCMBTdBf8hXMFFNLWDaDWKiIKT4ANxvDbXttjc&#10;1CZq/XszCI6H854tGlOKF9WusKxgOIhAEKdWF5wpOB03/TEI55E1lpZJwYccLObt1gwTbd+8p9fB&#10;ZyKEsEtQQe59lUjp0pwMuoGtiAN3s7VBH2CdSV3jO4SbUsZRNJIGCw4NOVa0yim9H55Gwfl62V7G&#10;dp9uJvYUP3o7XDdypFS30yynIDw1/i/+ubdaQTyJw/7wJjwBO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b0ErvwAAAN0AAAAPAAAAAAAAAAAAAAAAAJgCAABkcnMvZG93bnJl&#10;di54bWxQSwUGAAAAAAQABAD1AAAAhAMAAAAA&#10;" path="m50,25l105,,50,25xm50,25l38,30,25,35,13,32,,27,5,22r5,-5l18,15r7,l30,15r8,l45,20r5,5xe" fillcolor="#f3be00" stroked="f">
                          <v:path arrowok="t" o:connecttype="custom" o:connectlocs="50,25;105,0;50,25;50,25;38,30;25,35;13,32;0,27;5,22;10,17;18,15;25,15;30,15;38,15;45,20;50,25" o:connectangles="0,0,0,0,0,0,0,0,0,0,0,0,0,0,0,0"/>
                          <o:lock v:ext="edit" verticies="t"/>
                        </v:shape>
                        <v:shape id="Freeform 611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eOcYA&#10;AADdAAAADwAAAGRycy9kb3ducmV2LnhtbESPQWvCQBSE70L/w/IKvdVNUhAbXcW2iPbQQ20v3p7Z&#10;ZxLMvhd2txr/fbdQ8DjMzDfMfDm4Tp3Jh1bYQD7OQBFXYluuDXx/rR+noEJEttgJk4ErBVgu7kZz&#10;LK1c+JPOu1irBOFQooEmxr7UOlQNOQxj6YmTdxTvMCbpa209XhLcdbrIsol22HJaaLCn14aq0+7H&#10;GZD3rezf1ljlT+HjZTr4jRyKjTEP98NqBirSEG/h//bWGiieixz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VeOcYAAADdAAAADwAAAAAAAAAAAAAAAACYAgAAZHJz&#10;L2Rvd25yZXYueG1sUEsFBgAAAAAEAAQA9QAAAIsDAAAAAA==&#10;" path="m,25l55,,,25xe" filled="f" strokecolor="#e77817" strokeweight="0">
                          <v:path arrowok="t" o:connecttype="custom" o:connectlocs="0,25;55,0;0,25" o:connectangles="0,0,0"/>
                        </v:shape>
                        <v:shape id="Freeform 612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+k8cA&#10;AADdAAAADwAAAGRycy9kb3ducmV2LnhtbESPQWvCQBSE7wX/w/KE3urGHCRNXUVEMZZeanvI8TX7&#10;TKLZtzG7TdJ/3y0UPA4z8w2zXI+mET11rrasYD6LQBAXVtdcKvj82D8lIJxH1thYJgU/5GC9mjws&#10;MdV24HfqT74UAcIuRQWV920qpSsqMuhmtiUO3tl2Bn2QXSl1h0OAm0bGUbSQBmsOCxW2tK2ouJ6+&#10;jQKbX752t+T2mu8P+pC3RXY8vuVKPU7HzQsIT6O/h//bmVYQP8c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PpPHAAAA3QAAAA8AAAAAAAAAAAAAAAAAmAIAAGRy&#10;cy9kb3ducmV2LnhtbFBLBQYAAAAABAAEAPUAAACMAwAAAAA=&#10;" path="m50,10l38,15,25,20,13,17,,12,5,7,10,2,18,r7,l30,r8,l45,5r5,5xe" filled="f" strokecolor="#e77817" strokeweight="0">
                          <v:path arrowok="t" o:connecttype="custom" o:connectlocs="50,10;38,15;25,20;13,17;0,12;5,7;10,2;18,0;25,0;30,0;38,0;45,5;50,10" o:connectangles="0,0,0,0,0,0,0,0,0,0,0,0,0"/>
                        </v:shape>
                        <v:shape id="Freeform 613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0asUA&#10;AADdAAAADwAAAGRycy9kb3ducmV2LnhtbESPT4vCMBTE7wt+h/CEva2pXSi1GkUWBQ97sf45P5pn&#10;W2xeapPVup/eCILHYWZ+w8wWvWnElTpXW1YwHkUgiAuray4V7HfrrxSE88gaG8uk4E4OFvPBxwwz&#10;bW+8pWvuSxEg7DJUUHnfZlK6oiKDbmRb4uCdbGfQB9mVUnd4C3DTyDiKEmmw5rBQYUs/FRXn/M8o&#10;yA/Hsjnc+yKh1eryn5jfpUxTpT6H/XIKwlPv3+FXe6MVxJP4G5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fRqxQAAAN0AAAAPAAAAAAAAAAAAAAAAAJgCAABkcnMv&#10;ZG93bnJldi54bWxQSwUGAAAAAAQABAD1AAAAigMAAAAA&#10;" path="m47,18l107,,47,18xm47,18l35,25,23,28r-13,l,23,5,18r5,-5l15,10r8,l30,10r5,l42,13r5,5xe" fillcolor="#f3be00" stroked="f">
                          <v:path arrowok="t" o:connecttype="custom" o:connectlocs="47,18;107,0;47,18;47,18;35,25;23,28;10,28;0,23;5,18;10,13;15,10;23,10;30,10;35,10;42,13;47,18" o:connectangles="0,0,0,0,0,0,0,0,0,0,0,0,0,0,0,0"/>
                          <o:lock v:ext="edit" verticies="t"/>
                        </v:shape>
                        <v:shape id="Freeform 614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OMsgA&#10;AADdAAAADwAAAGRycy9kb3ducmV2LnhtbESPQWvCQBSE74X+h+UVeim6SSpVo6sUoSIIglbQ4zP7&#10;mqTNvg27W43/3hUKPQ4z8w0znXemEWdyvrasIO0nIIgLq2suFew/P3ojED4ga2wsk4IreZjPHh+m&#10;mGt74S2dd6EUEcI+RwVVCG0upS8qMuj7tiWO3pd1BkOUrpTa4SXCTSOzJHmTBmuOCxW2tKio+Nn9&#10;GgXLsEyHCzfujmV6fE1O35v16PCi1PNT9z4BEagL/+G/9koryMbZAO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2U4yyAAAAN0AAAAPAAAAAAAAAAAAAAAAAJgCAABk&#10;cnMvZG93bnJldi54bWxQSwUGAAAAAAQABAD1AAAAjQMAAAAA&#10;" path="m,18l60,,,18xe" filled="f" strokecolor="#e77817" strokeweight="0">
                          <v:path arrowok="t" o:connecttype="custom" o:connectlocs="0,18;60,0;0,18" o:connectangles="0,0,0"/>
                        </v:shape>
                        <v:shape id="Freeform 615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fFcMA&#10;AADdAAAADwAAAGRycy9kb3ducmV2LnhtbESPT2sCMRTE74V+h/AK3mrWBaVujWKFbXv038HjI3nN&#10;LiYvyybq9ts3gtDjMDO/YRarwTtxpT62gRVMxgUIYh1My1bB8VC/voGICdmgC0wKfinCavn8tMDK&#10;hBvv6LpPVmQIxwoVNCl1lZRRN+QxjkNHnL2f0HtMWfZWmh5vGe6dLItiJj22nBca7GjTkD7vL17B&#10;7kvak0P9qeuN3dLh4+LqMyk1ehnW7yASDek//Gh/GwXlvJzC/U1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nfFcMAAADdAAAADwAAAAAAAAAAAAAAAACYAgAAZHJzL2Rv&#10;d25yZXYueG1sUEsFBgAAAAAEAAQA9QAAAIgDAAAAAA==&#10;" path="m47,8l35,15,23,18r-13,l,13,5,8,10,3,15,r8,l30,r5,l42,3r5,5xe" filled="f" strokecolor="#e77817" strokeweight="0">
                          <v:path arrowok="t" o:connecttype="custom" o:connectlocs="47,8;35,15;23,18;10,18;0,13;5,8;10,3;15,0;23,0;30,0;35,0;42,3;47,8" o:connectangles="0,0,0,0,0,0,0,0,0,0,0,0,0"/>
                        </v:shape>
                        <v:shape id="Freeform 616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A8MYA&#10;AADdAAAADwAAAGRycy9kb3ducmV2LnhtbESPT2vCQBTE70K/w/IK3nTTHNSkrlLEgqeAfyj19si+&#10;Jmmzb8Pu1sRv7wqCx2FmfsMs14NpxYWcbywreJsmIIhLqxuuFJyOn5MFCB+QNbaWScGVPKxXL6Ml&#10;5tr2vKfLIVQiQtjnqKAOocul9GVNBv3UdsTR+7HOYIjSVVI77CPctDJNkpk02HBcqLGjTU3l3+Hf&#10;KOi/r4vt3H4VZzq7ImyPWfG70UqNX4ePdxCBhvAMP9o7rSDN0h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A8MYAAADdAAAADwAAAAAAAAAAAAAAAACYAgAAZHJz&#10;L2Rvd25yZXYueG1sUEsFBgAAAAAEAAQA9QAAAIsDAAAAAA==&#10;" path="m47,18l102,,47,18xm50,18l37,25,25,28r-12,l,23,5,18r5,-5l17,10,22,8r8,l37,10r5,3l50,18xe" fillcolor="#f3be00" stroked="f">
                          <v:path arrowok="t" o:connecttype="custom" o:connectlocs="47,18;102,0;47,18;50,18;37,25;25,28;13,28;0,23;5,18;10,13;17,10;22,8;30,8;37,10;42,13;50,18" o:connectangles="0,0,0,0,0,0,0,0,0,0,0,0,0,0,0,0"/>
                          <o:lock v:ext="edit" verticies="t"/>
                        </v:shape>
                        <v:shape id="Freeform 617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grsYA&#10;AADdAAAADwAAAGRycy9kb3ducmV2LnhtbESPwWrDMBBE74X+g9hALyWR60PTOFGCXSj0FIjbQ4+L&#10;tbZMrJUrKYn791UgkOMwM2+YzW6ygziTD71jBS+LDARx43TPnYLvr4/5G4gQkTUOjknBHwXYbR8f&#10;Nlhod+EDnevYiQThUKACE+NYSBkaQxbDwo3EyWudtxiT9J3UHi8JbgeZZ9mrtNhzWjA40ruh5lif&#10;rIJ9W5lDK/c/5fG3LOvKPZ8qT0o9zaZyDSLSFO/hW/tTK8hX+RKub9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hgrsYAAADdAAAADwAAAAAAAAAAAAAAAACYAgAAZHJz&#10;L2Rvd25yZXYueG1sUEsFBgAAAAAEAAQA9QAAAIsDAAAAAA==&#10;" path="m,18l55,,,18xe" filled="f" strokecolor="#e77817" strokeweight="0">
                          <v:path arrowok="t" o:connecttype="custom" o:connectlocs="0,18;55,0;0,18" o:connectangles="0,0,0"/>
                        </v:shape>
                        <v:shape id="Freeform 618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eMMEA&#10;AADdAAAADwAAAGRycy9kb3ducmV2LnhtbERPPWvDMBDdA/0P4grdYrkeiu1ECaHQUro16ZLtsM6S&#10;E+tkLNV28+ujodDx8b63+8X1YqIxdJ4VPGc5COLG646Ngu/T27oEESKyxt4zKfilAPvdw2qLtfYz&#10;f9F0jEakEA41KrAxDrWUobHkMGR+IE5c60eHMcHRSD3inMJdL4s8f5EOO04NFgd6tdRcjz9Ogf+8&#10;nN10MKaMLZ1a+17N5a1S6ulxOWxARFriv/jP/aEVFFWR5qY36Qn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bXjDBAAAA3QAAAA8AAAAAAAAAAAAAAAAAmAIAAGRycy9kb3du&#10;cmV2LnhtbFBLBQYAAAAABAAEAPUAAACGAwAAAAA=&#10;" path="m50,10l37,17,25,20r-12,l,15,5,10,10,5,17,2,22,r8,l37,2r5,3l50,10e" filled="f" strokecolor="#e77817" strokeweight="0">
                          <v:path arrowok="t" o:connecttype="custom" o:connectlocs="50,10;37,17;25,20;13,20;0,15;5,10;10,5;17,2;22,0;30,0;37,2;42,5;50,10" o:connectangles="0,0,0,0,0,0,0,0,0,0,0,0,0"/>
                        </v:shape>
                        <v:shape id="Freeform 619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4OccA&#10;AADdAAAADwAAAGRycy9kb3ducmV2LnhtbESPQWvCQBSE70L/w/IK3nRjEBtTV9EWoUhBanpob4/s&#10;MxuafRuya4z/vlsoeBxm5htmtRlsI3rqfO1YwWyagCAuna65UvBZ7CcZCB+QNTaOScGNPGzWD6MV&#10;5tpd+YP6U6hEhLDPUYEJoc2l9KUhi37qWuLonV1nMUTZVVJ3eI1w28g0SRbSYs1xwWBLL4bKn9PF&#10;Kihm8+HQZztdmOPr09f3bWHezwelxo/D9hlEoCHcw//tN60gXaZL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NuDnHAAAA3QAAAA8AAAAAAAAAAAAAAAAAmAIAAGRy&#10;cy9kb3ducmV2LnhtbFBLBQYAAAAABAAEAPUAAACMAwAAAAA=&#10;" path="m48,25l102,,48,25xm48,25l35,32,23,37,10,35,,30,3,25r7,-5l15,18r8,l28,18r7,l43,20r5,5xe" fillcolor="#f3be00" stroked="f">
                          <v:path arrowok="t" o:connecttype="custom" o:connectlocs="48,25;102,0;48,25;48,25;35,32;23,37;10,35;0,30;3,25;10,20;15,18;23,18;28,18;35,18;43,20;48,25" o:connectangles="0,0,0,0,0,0,0,0,0,0,0,0,0,0,0,0"/>
                          <o:lock v:ext="edit" verticies="t"/>
                        </v:shape>
                        <v:shape id="Freeform 620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Pu8EA&#10;AADdAAAADwAAAGRycy9kb3ducmV2LnhtbERPz2vCMBS+D/wfwhO8zVQF0WoUEQd6XKeIt0fzbILN&#10;S2kyW/fXL4fBjh/f7/W2d7V4UhusZwWTcQaCuPTacqXg/PXxvgARIrLG2jMpeFGA7WbwtsZc+44/&#10;6VnESqQQDjkqMDE2uZShNOQwjH1DnLi7bx3GBNtK6ha7FO5qOc2yuXRoOTUYbGhvqHwU305BNfm5&#10;XOk07273BZvC8v5gj1ap0bDfrUBE6uO/+M991Aqmy1n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7T7vBAAAA3QAAAA8AAAAAAAAAAAAAAAAAmAIAAGRycy9kb3du&#10;cmV2LnhtbFBLBQYAAAAABAAEAPUAAACGAwAAAAA=&#10;" path="m,25l54,,,25xe" filled="f" strokecolor="#e77817" strokeweight="0">
                          <v:path arrowok="t" o:connecttype="custom" o:connectlocs="0,25;54,0;0,25" o:connectangles="0,0,0"/>
                        </v:shape>
                        <v:shape id="Freeform 621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rhMYA&#10;AADdAAAADwAAAGRycy9kb3ducmV2LnhtbESPT4vCMBTE74LfITxhL6KpFWXtGkWEBcG9aPegt7fN&#10;6x9sXkoTtX57syB4HGbmN8xy3Zla3Kh1lWUFk3EEgjizuuJCwW/6PfoE4TyyxtoyKXiQg/Wq31ti&#10;ou2dD3Q7+kIECLsEFZTeN4mULivJoBvbhjh4uW0N+iDbQuoW7wFuahlH0VwarDgslNjQtqTscrwa&#10;BZfNOc1PP/VfVslTnO8PNJ2dh0p9DLrNFwhPnX+HX+2dVhAvphP4fxOe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4rhMYAAADdAAAADwAAAAAAAAAAAAAAAACYAgAAZHJz&#10;L2Rvd25yZXYueG1sUEsFBgAAAAAEAAQA9QAAAIsDAAAAAA==&#10;" path="m48,7l35,14,23,19,10,17,,12,3,7,10,2,15,r8,l28,r7,l43,2r5,5xe" filled="f" strokecolor="#e77817" strokeweight="0">
                          <v:path arrowok="t" o:connecttype="custom" o:connectlocs="48,7;35,14;23,19;10,17;0,12;3,7;10,2;15,0;23,0;28,0;35,0;43,2;48,7" o:connectangles="0,0,0,0,0,0,0,0,0,0,0,0,0"/>
                        </v:shape>
                        <v:shape id="Freeform 622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LN8UA&#10;AADdAAAADwAAAGRycy9kb3ducmV2LnhtbESPQUvDQBSE74L/YXmCN7tpClFjt0VaC8VTW8XzI/tM&#10;QrNv0+xrkvbXu4LgcZiZb5j5cnSN6qkLtWcD00kCirjwtubSwOfH5uEJVBBki41nMnChAMvF7c0c&#10;c+sH3lN/kFJFCIccDVQiba51KCpyGCa+JY7et+8cSpRdqW2HQ4S7RqdJkmmHNceFCltaVVQcD2dn&#10;4LiT2en6VnwFmj72GWXDWt53xtzfja8voIRG+Q//tbfWQPo8S+H3TX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4s3xQAAAN0AAAAPAAAAAAAAAAAAAAAAAJgCAABkcnMv&#10;ZG93bnJldi54bWxQSwUGAAAAAAQABAD1AAAAigMAAAAA&#10;" path="m47,38l102,,47,38xm49,38l35,45,22,50,12,53,,50,5,43r5,-5l15,35r7,-2l30,30r7,l42,33r7,5xe" fillcolor="#f3be00" stroked="f">
                          <v:path arrowok="t" o:connecttype="custom" o:connectlocs="47,38;102,0;47,38;49,38;35,45;22,50;12,53;0,50;5,43;10,38;15,35;22,33;30,30;37,30;42,33;49,38" o:connectangles="0,0,0,0,0,0,0,0,0,0,0,0,0,0,0,0"/>
                          <o:lock v:ext="edit" verticies="t"/>
                        </v:shape>
                        <v:shape id="Freeform 623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oFMQA&#10;AADdAAAADwAAAGRycy9kb3ducmV2LnhtbESP0WrCQBRE34X+w3ILfdNNjdg2ukqRCqIgRPsBl+w1&#10;mzZ7N2RXE//eFQQfh5k5w8yXva3FhVpfOVbwPkpAEBdOV1wq+D2uh58gfEDWWDsmBVfysFy8DOaY&#10;addxTpdDKEWEsM9QgQmhyaT0hSGLfuQa4uidXGsxRNmWUrfYRbit5ThJptJixXHBYEMrQ8X/4WwV&#10;TJL9dtcd1zl2bP5085FW9U+q1Ntr/z0DEagPz/CjvdEKxl9p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aBTEAAAA3QAAAA8AAAAAAAAAAAAAAAAAmAIAAGRycy9k&#10;b3ducmV2LnhtbFBLBQYAAAAABAAEAPUAAACJAwAAAAA=&#10;" path="m,38l55,,,38xe" filled="f" strokecolor="#e77817" strokeweight="0">
                          <v:path arrowok="t" o:connecttype="custom" o:connectlocs="0,38;55,0;0,38" o:connectangles="0,0,0"/>
                        </v:shape>
                        <v:shape id="Freeform 624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508gA&#10;AADdAAAADwAAAGRycy9kb3ducmV2LnhtbESP3WoCMRSE7wu+QziF3tWsqxTdGkVKLQWR4g9K7w6b&#10;0+zazcl2E3X16ZtCwcthZr5hxtPWVuJEjS8dK+h1ExDEudMlGwXbzfxxCMIHZI2VY1JwIQ/TSedu&#10;jJl2Z17RaR2MiBD2GSooQqgzKX1ekEXfdTVx9L5cYzFE2RipGzxHuK1kmiRP0mLJcaHAml4Kyr/X&#10;R6sgHN7McvHz0XuloWn3n+lse90ZpR7u29kziEBtuIX/2+9aQTrqD+DvTXw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LnTyAAAAN0AAAAPAAAAAAAAAAAAAAAAAJgCAABk&#10;cnMvZG93bnJldi54bWxQSwUGAAAAAAQABAD1AAAAjQMAAAAA&#10;" path="m49,8l35,15,22,20,12,23,,20,5,13,10,8,15,5,22,3,30,r7,l42,3r7,5xe" filled="f" strokecolor="#e77817" strokeweight="0">
                          <v:path arrowok="t" o:connecttype="custom" o:connectlocs="49,8;35,15;22,20;12,23;0,20;5,13;10,8;15,5;22,3;30,0;37,0;42,3;49,8" o:connectangles="0,0,0,0,0,0,0,0,0,0,0,0,0"/>
                        </v:shape>
                        <v:shape id="Freeform 625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3ZMgA&#10;AADdAAAADwAAAGRycy9kb3ducmV2LnhtbESPQWvCQBSE74X+h+UVvNVNoxZNXUUEqYci1milt0f2&#10;maTNvo3ZVdN/7xYEj8PMfMOMp62pxJkaV1pW8NKNQBBnVpecK9imi+chCOeRNVaWScEfOZhOHh/G&#10;mGh74U86b3wuAoRdggoK7+tESpcVZNB1bU0cvINtDPogm1zqBi8BbioZR9GrNFhyWCiwpnlB2e/m&#10;ZBTg13ofl/1D/bP6+O7h0S7e9+lOqc5TO3sD4an19/CtvdQK4lFvAP9vw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gHdkyAAAAN0AAAAPAAAAAAAAAAAAAAAAAJgCAABk&#10;cnMvZG93bnJldi54bWxQSwUGAAAAAAQABAD1AAAAjQMAAAAA&#10;" path="m23,r,13l18,23,10,33,,40,,30,3,18,13,8,23,xe" fillcolor="#f3be00" stroked="f">
                          <v:path arrowok="t" o:connecttype="custom" o:connectlocs="23,0;23,13;18,23;10,33;0,40;0,30;3,18;13,8;23,0" o:connectangles="0,0,0,0,0,0,0,0,0"/>
                        </v:shape>
                        <v:shape id="Freeform 626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4UMYA&#10;AADdAAAADwAAAGRycy9kb3ducmV2LnhtbESP3WoCMRSE7wXfIRyhN0Wz/nSxq1FEKBSxlKrg7enm&#10;mF3cnCybVNe3N0LBy2FmvmHmy9ZW4kKNLx0rGA4SEMS50yUbBYf9R38KwgdkjZVjUnAjD8tFtzPH&#10;TLsr/9BlF4yIEPYZKihCqDMpfV6QRT9wNXH0Tq6xGKJsjNQNXiPcVnKUJKm0WHJcKLCmdUH5efdn&#10;FaSb1+3vkd9wa7Sx38ev04TXUqmXXruagQjUhmf4v/2pFYzexy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/4UMYAAADdAAAADwAAAAAAAAAAAAAAAACYAgAAZHJz&#10;L2Rvd25yZXYueG1sUEsFBgAAAAAEAAQA9QAAAIsDAAAAAA==&#10;" path="m23,r,13l18,23,10,33,,40,,30,3,18,13,8,23,xe" filled="f" strokecolor="#e77817" strokeweight="0">
                          <v:path arrowok="t" o:connecttype="custom" o:connectlocs="23,0;23,13;18,23;10,33;0,40;0,30;3,18;13,8;23,0" o:connectangles="0,0,0,0,0,0,0,0,0"/>
                        </v:shape>
                        <v:shape id="Freeform 627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yhscA&#10;AADdAAAADwAAAGRycy9kb3ducmV2LnhtbESPQWvCQBSE74L/YXmCl1I3tdjW1FWCIEZEaFOh10f2&#10;NQnNvg27q6b/3hUKHoeZ+YZZrHrTijM531hW8DRJQBCXVjdcKTh+bR7fQPiArLG1TAr+yMNqORws&#10;MNX2wp90LkIlIoR9igrqELpUSl/WZNBPbEccvR/rDIYoXSW1w0uEm1ZOk+RFGmw4LtTY0bqm8rc4&#10;GQX8kM2O3S47JLnL19XHfL9tvp1S41GfvYMI1Id7+L+dawXT+fMr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cobHAAAA3QAAAA8AAAAAAAAAAAAAAAAAmAIAAGRy&#10;cy9kb3ducmV2LnhtbFBLBQYAAAAABAAEAPUAAACMAwAAAAA=&#10;" path="m27,42l24,54,20,64,12,74,,82,2,72,7,59,15,49,27,42xm27,42l67,,27,42xe" fillcolor="#f3be00" stroked="f">
                          <v:path arrowok="t" o:connecttype="custom" o:connectlocs="27,42;24,54;20,64;12,74;0,82;2,72;7,59;15,49;27,42;27,42;67,0;27,42" o:connectangles="0,0,0,0,0,0,0,0,0,0,0,0"/>
                          <o:lock v:ext="edit" verticies="t"/>
                        </v:shape>
                        <v:shape id="Freeform 628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tx8EA&#10;AADdAAAADwAAAGRycy9kb3ducmV2LnhtbERPy4rCMBTdC/MP4QruNFVBtGMUdRiZnc8PuNNcm2Jz&#10;U5KM1vl6sxBcHs57vmxtLW7kQ+VYwXCQgSAunK64VHA+ffenIEJE1lg7JgUPCrBcfHTmmGt35wPd&#10;jrEUKYRDjgpMjE0uZSgMWQwD1xAn7uK8xZigL6X2eE/htpajLJtIixWnBoMNbQwV1+OfVbDZluH/&#10;9LUzly3v9r/j7LD2Zq1Ur9uuPkFEauNb/HL/aAWj2TjNTW/S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8bcfBAAAA3QAAAA8AAAAAAAAAAAAAAAAAmAIAAGRycy9kb3du&#10;cmV2LnhtbFBLBQYAAAAABAAEAPUAAACGAwAAAAA=&#10;" path="m27,l24,12,20,22,12,32,,40,2,30,7,17,15,7,27,e" filled="f" strokecolor="#e77817" strokeweight="0">
                          <v:path arrowok="t" o:connecttype="custom" o:connectlocs="27,0;24,12;20,22;12,32;0,40;2,30;7,17;15,7;27,0" o:connectangles="0,0,0,0,0,0,0,0,0"/>
                        </v:shape>
                        <v:shape id="Freeform 629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l+8YA&#10;AADdAAAADwAAAGRycy9kb3ducmV2LnhtbESPQUvDQBSE74L/YXmCN7uxQmvSbosIRbFebHtob4/s&#10;axLMvk13n03677uC4HGYmW+Y+XJwrTpTiI1nA4+jDBRx6W3DlYHddvXwDCoKssXWMxm4UITl4vZm&#10;joX1PX/ReSOVShCOBRqoRbpC61jW5DCOfEecvKMPDiXJUGkbsE9w1+pxlk20w4bTQo0dvdZUfm9+&#10;nIEwPUm+/vDtG566/edhNQ3SB2Pu74aXGSihQf7Df+13a2CcP+Xw+yY9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cl+8YAAADdAAAADwAAAAAAAAAAAAAAAACYAgAAZHJz&#10;L2Rvd25yZXYueG1sUEsFBgAAAAAEAAQA9QAAAIsDAAAAAA==&#10;" path="m,42l40,,,42e" filled="f" strokecolor="#e77817" strokeweight="0">
                          <v:path arrowok="t" o:connecttype="custom" o:connectlocs="0,42;40,0;0,42" o:connectangles="0,0,0"/>
                        </v:shape>
                        <v:shape id="Freeform 630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w2MIA&#10;AADdAAAADwAAAGRycy9kb3ducmV2LnhtbERPzW6CQBC+N/EdNmPSW100hiCyGGOs4dALwgOM7AhE&#10;dpawW6Vv3z006fHL958dZjOIJ02ut6xgvYpAEDdW99wqqKvPjwSE88gaB8uk4IccHPLFW4apti8u&#10;6Xn1rQgh7FJU0Hk/plK6piODbmVH4sDd7WTQBzi1Uk/4CuFmkJsoiqXBnkNDhyOdOmoe12+jIDnb&#10;WxLLuqyrqvbN5Vh8mVOh1PtyPu5BeJr9v/jPXWgFm9027A9vw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zDYwgAAAN0AAAAPAAAAAAAAAAAAAAAAAJgCAABkcnMvZG93&#10;bnJldi54bWxQSwUGAAAAAAQABAD1AAAAhwMAAAAA&#10;" path="m23,r,13l18,25,10,35,,43,,30,3,18,10,8,23,xe" fillcolor="#f3be00" stroked="f">
                          <v:path arrowok="t" o:connecttype="custom" o:connectlocs="23,0;23,13;18,25;10,35;0,43;0,30;3,18;10,8;23,0" o:connectangles="0,0,0,0,0,0,0,0,0"/>
                        </v:shape>
                        <v:shape id="Freeform 631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hr8MA&#10;AADdAAAADwAAAGRycy9kb3ducmV2LnhtbESPQYvCMBSE7wv+h/AEb2tikWWtRhHBZY/WFbw+mmcb&#10;bF5KE23115uFhT0OM/MNs9oMrhF36oL1rGE2VSCIS28sVxpOP/v3TxAhIhtsPJOGBwXYrEdvK8yN&#10;77mg+zFWIkE45KihjrHNpQxlTQ7D1LfEybv4zmFMsquk6bBPcNfITKkP6dByWqixpV1N5fV4cxq8&#10;tbYv1dfcFw+V4flZHIrdoPVkPGyXICIN8T/81/42GrLFfAa/b9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hr8MAAADdAAAADwAAAAAAAAAAAAAAAACYAgAAZHJzL2Rv&#10;d25yZXYueG1sUEsFBgAAAAAEAAQA9QAAAIgDAAAAAA==&#10;" path="m23,r,13l18,25,10,35,,43,,30,3,18,10,8,23,e" filled="f" strokecolor="#e77817" strokeweight="0">
                          <v:path arrowok="t" o:connecttype="custom" o:connectlocs="23,0;23,13;18,25;10,35;0,43;0,30;3,18;10,8;23,0" o:connectangles="0,0,0,0,0,0,0,0,0"/>
                        </v:shape>
                        <v:shape id="Freeform 632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fNsYA&#10;AADdAAAADwAAAGRycy9kb3ducmV2LnhtbESPQWvCQBSE7wX/w/IEb7oxWFujq0jR6Emo1dLjI/tM&#10;QrNvQ3aN6b93BaHHYWa+YRarzlSipcaVlhWMRxEI4szqknMFp6/t8B2E88gaK8uk4I8crJa9lwUm&#10;2t74k9qjz0WAsEtQQeF9nUjpsoIMupGtiYN3sY1BH2STS93gLcBNJeMomkqDJYeFAmv6KCj7PV6N&#10;gu/8vMO36pJurukh3a43P6/tea/UoN+t5yA8df4//GzvtYJ4Non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6fNsYAAADdAAAADwAAAAAAAAAAAAAAAACYAgAAZHJz&#10;L2Rvd25yZXYueG1sUEsFBgAAAAAEAAQA9QAAAIsDAAAAAA==&#10;" path="m,44l34,,,44xe" fillcolor="#f3be00" stroked="f">
                          <v:path arrowok="t" o:connecttype="custom" o:connectlocs="0,44;34,0;0,44" o:connectangles="0,0,0"/>
                        </v:shape>
                        <v:shape id="Freeform 633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O5sMA&#10;AADdAAAADwAAAGRycy9kb3ducmV2LnhtbESP3YrCMBSE7xd8h3AE7zRVV9FqFJVdXPDKnwc4Nsem&#10;2JyUJtr69hthYS+HmfmGWa5bW4on1b5wrGA4SEAQZ04XnCu4nL/7MxA+IGssHZOCF3lYrzofS0y1&#10;a/hIz1PIRYSwT1GBCaFKpfSZIYt+4Cri6N1cbTFEWedS19hEuC3lKEmm0mLBccFgRTtD2f30sApk&#10;QPeSX8mUJ81h/jDbqx7ur0r1uu1mASJQG/7Df+0frWA0/xzD+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uO5sMAAADdAAAADwAAAAAAAAAAAAAAAACYAgAAZHJzL2Rv&#10;d25yZXYueG1sUEsFBgAAAAAEAAQA9QAAAIgDAAAAAA==&#10;" path="m,44l34,,,44xe" filled="f" strokecolor="#e77817" strokeweight="0">
                          <v:path arrowok="t" o:connecttype="custom" o:connectlocs="0,44;34,0;0,44" o:connectangles="0,0,0"/>
                        </v:shape>
                        <v:shape id="Freeform 634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deccA&#10;AADdAAAADwAAAGRycy9kb3ducmV2LnhtbESPQWvCQBSE70L/w/IKvemmIYiNrlKVgiBYTSvt8ZF9&#10;TUKzb2N21eivdwtCj8PMfMNMZp2pxYlaV1lW8DyIQBDnVldcKPj8eOuPQDiPrLG2TAou5GA2fehN&#10;MNX2zDs6Zb4QAcIuRQWl900qpctLMugGtiEO3o9tDfog20LqFs8BbmoZR9FQGqw4LJTY0KKk/Dc7&#10;GgX76zp/P3w5TKJ4eV1ts/k3bzqlnh671zEIT53/D9/bK60gfkkS+Hs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KHXnHAAAA3QAAAA8AAAAAAAAAAAAAAAAAmAIAAGRy&#10;cy9kb3ducmV2LnhtbFBLBQYAAAAABAAEAPUAAACMAwAAAAA=&#10;" path="m20,r,12l17,25r-7,7l,40,,30,2,17,10,7,20,xe" fillcolor="#f3be00" stroked="f">
                          <v:path arrowok="t" o:connecttype="custom" o:connectlocs="20,0;20,12;17,25;10,32;0,40;0,30;2,17;10,7;20,0" o:connectangles="0,0,0,0,0,0,0,0,0"/>
                        </v:shape>
                        <v:shape id="Freeform 635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L0ccA&#10;AADdAAAADwAAAGRycy9kb3ducmV2LnhtbESP3WrCQBSE7wt9h+UUvCm6qfibukoRBJGCGAVvD9nT&#10;JG32bMhuTPTp3YLg5TAz3zCLVWdKcaHaFZYVfAwiEMSp1QVnCk7HTX8GwnlkjaVlUnAlB6vl68sC&#10;Y21bPtAl8ZkIEHYxKsi9r2IpXZqTQTewFXHwfmxt0AdZZ1LX2Aa4KeUwiibSYMFhIceK1jmlf0lj&#10;FBzc7jha75Pp7+30fc5a2Wzce6NU7637+gThqfPP8KO91QqG89EY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Vy9HHAAAA3QAAAA8AAAAAAAAAAAAAAAAAmAIAAGRy&#10;cy9kb3ducmV2LnhtbFBLBQYAAAAABAAEAPUAAACMAwAAAAA=&#10;" path="m20,r,12l17,25r-7,7l,40,,30,2,17,10,7,20,e" filled="f" strokecolor="#e77817" strokeweight="0">
                          <v:path arrowok="t" o:connecttype="custom" o:connectlocs="20,0;20,12;17,25;10,32;0,40;0,30;2,17;10,7;20,0" o:connectangles="0,0,0,0,0,0,0,0,0"/>
                        </v:shape>
                        <v:shape id="Freeform 636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ywsYA&#10;AADdAAAADwAAAGRycy9kb3ducmV2LnhtbESPX2vCMBTF3wf7DuEO9jbTyShdNYpsE3xwD3YD9e3S&#10;XNticxOSaOu3XwaDPR7Onx9nvhxNL67kQ2dZwfMkA0FcW91xo+D7a/1UgAgRWWNvmRTcKMBycX83&#10;x1LbgXd0rWIj0giHEhW0MbpSylC3ZDBMrCNO3sl6gzFJ30jtcUjjppfTLMulwY4ToUVHby3V5+pi&#10;EsTvbvjxvneuyI/nz+3QyUNRKfX4MK5mICKN8T/8195oBdPXlx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DywsYAAADdAAAADwAAAAAAAAAAAAAAAACYAgAAZHJz&#10;L2Rvd25yZXYueG1sUEsFBgAAAAAEAAQA9QAAAIsDAAAAAA==&#10;" path="m,45l32,,,45xe" fillcolor="#f3be00" stroked="f">
                          <v:path arrowok="t" o:connecttype="custom" o:connectlocs="0,45;32,0;0,45" o:connectangles="0,0,0"/>
                        </v:shape>
                        <v:shape id="Freeform 637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q/sUA&#10;AADdAAAADwAAAGRycy9kb3ducmV2LnhtbESP0YrCMBRE3wX/IVzBN00VUbfbKCIKwi5C3f2AS3Nt&#10;S5ubtola/34jLPg4zMwZJtn2phZ36lxpWcFsGoEgzqwuOVfw+3OcrEE4j6yxtkwKnuRguxkOEoy1&#10;fXBK94vPRYCwi1FB4X0TS+myggy6qW2Ig3e1nUEfZJdL3eEjwE0t51G0lAZLDgsFNrQvKKsuN6Pg&#10;69mWp3U/S03UZjt9/T4f2uqs1HjU7z5BeOr9O/zfPmkF84/FCl5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ar+xQAAAN0AAAAPAAAAAAAAAAAAAAAAAJgCAABkcnMv&#10;ZG93bnJldi54bWxQSwUGAAAAAAQABAD1AAAAigMAAAAA&#10;" path="m,45l32,,,45xe" filled="f" strokecolor="#e77817" strokeweight="0">
                          <v:path arrowok="t" o:connecttype="custom" o:connectlocs="0,45;32,0;0,45" o:connectangles="0,0,0"/>
                        </v:shape>
                        <v:shape id="Freeform 638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AS8IA&#10;AADdAAAADwAAAGRycy9kb3ducmV2LnhtbERPTYvCMBC9L/gfwgje1lQRWatRRBRED7KueB6Ssa02&#10;k9rEWvfXbw7CHh/ve7ZobSkaqn3hWMGgn4Ag1s4UnCk4/Ww+v0D4gGywdEwKXuRhMe98zDA17snf&#10;1BxDJmII+xQV5CFUqZRe52TR911FHLmLqy2GCOtMmhqfMdyWcpgkY2mx4NiQY0WrnPTt+LAK9LkY&#10;Te581uuD5Ptu93tt9vurUr1uu5yCCNSGf/HbvTUKhpNRnBvfx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UBLwgAAAN0AAAAPAAAAAAAAAAAAAAAAAJgCAABkcnMvZG93&#10;bnJldi54bWxQSwUGAAAAAAQABAD1AAAAhwMAAAAA&#10;" path="m18,r2,12l18,24,10,34,3,42,,32,3,20,8,7,18,xe" fillcolor="#f3be00" stroked="f">
                          <v:path arrowok="t" o:connecttype="custom" o:connectlocs="18,0;20,12;18,24;10,34;3,42;0,32;3,20;8,7;18,0" o:connectangles="0,0,0,0,0,0,0,0,0"/>
                        </v:shape>
                        <v:shape id="Freeform 639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k7ccA&#10;AADdAAAADwAAAGRycy9kb3ducmV2LnhtbESP3WrCQBSE7wu+w3IKvQlmo7ZFY1YRUSiC0Ppzf8ye&#10;JsHs2ZDdmvTtXaHQy2FmvmGyZW9qcaPWVZYVjOIEBHFudcWFgtNxO5yCcB5ZY22ZFPySg+Vi8JRh&#10;qm3HX3Q7+EIECLsUFZTeN6mULi/JoIttQxy8b9sa9EG2hdQtdgFuajlOkndpsOKwUGJD65Ly6+HH&#10;KLi8XT/9ebPr1pGd7EfFlk7RLlLq5blfzUF46v1/+K/9oRWMZ68z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2ZO3HAAAA3QAAAA8AAAAAAAAAAAAAAAAAmAIAAGRy&#10;cy9kb3ducmV2LnhtbFBLBQYAAAAABAAEAPUAAACMAwAAAAA=&#10;" path="m18,r2,12l18,24,10,34,3,42,,32,3,20,8,7,18,e" filled="f" strokecolor="#e77817" strokeweight="0">
                          <v:path arrowok="t" o:connecttype="custom" o:connectlocs="18,0;20,12;18,24;10,34;3,42;0,32;3,20;8,7;18,0" o:connectangles="0,0,0,0,0,0,0,0,0"/>
                        </v:shape>
                        <v:shape id="Freeform 640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pCsIA&#10;AADdAAAADwAAAGRycy9kb3ducmV2LnhtbERPz2vCMBS+D/wfwhN2m6nCdOuaighjuwiuE/T4lry1&#10;xealJpnW/94cBh4/vt/FcrCdOJMPrWMF00kGglg703KtYPf9/vQCIkRkg51jUnClAMty9FBgbtyF&#10;v+hcxVqkEA45Kmhi7HMpg27IYpi4njhxv85bjAn6WhqPlxRuOznLsrm02HJqaLCndUP6WP1ZBX7R&#10;6tM2HrTHSv9sTlc+7BcfSj2Oh9UbiEhDvIv/3Z9Gwez1Oe1Pb9IT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mkKwgAAAN0AAAAPAAAAAAAAAAAAAAAAAJgCAABkcnMvZG93&#10;bnJldi54bWxQSwUGAAAAAAQABAD1AAAAhwMAAAAA&#10;" path="m,50l32,,,50xe" fillcolor="#f3be00" stroked="f">
                          <v:path arrowok="t" o:connecttype="custom" o:connectlocs="0,50;32,0;0,50" o:connectangles="0,0,0"/>
                        </v:shape>
                        <v:shape id="Freeform 641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uzsMA&#10;AADdAAAADwAAAGRycy9kb3ducmV2LnhtbESP3YrCMBCF7xd8hzCCd2uqqGg1igqCIML68wBDM7bV&#10;ZlKa2Na3N4Kwl4fz83EWq9YUoqbK5ZYVDPoRCOLE6pxTBdfL7ncKwnlkjYVlUvAiB6tl52eBsbYN&#10;n6g++1SEEXYxKsi8L2MpXZKRQde3JXHwbrYy6IOsUqkrbMK4KeQwiibSYM6BkGFJ24ySx/lpAmTz&#10;MpPD+s7J7Lq9j076rz6mjVK9brueg/DU+v/wt73XCoaz8QA+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MuzsMAAADdAAAADwAAAAAAAAAAAAAAAACYAgAAZHJzL2Rv&#10;d25yZXYueG1sUEsFBgAAAAAEAAQA9QAAAIgDAAAAAA==&#10;" path="m,50l32,,,50xe" filled="f" strokecolor="#e77817" strokeweight="0">
                          <v:path arrowok="t" o:connecttype="custom" o:connectlocs="0,50;32,0;0,50" o:connectangles="0,0,0"/>
                        </v:shape>
                        <v:shape id="Freeform 642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hfMYA&#10;AADdAAAADwAAAGRycy9kb3ducmV2LnhtbESPQWvCQBSE74L/YXlCb2bT0IpGVymlhaIH0RbPj91n&#10;Ept9G7PbmPbXdwXB4zAz3zCLVW9r0VHrK8cKHpMUBLF2puJCwdfn+3gKwgdkg7VjUvBLHlbL4WCB&#10;uXEX3lG3D4WIEPY5KihDaHIpvS7Jok9cQxy9o2sthijbQpoWLxFua5ml6URarDgulNjQa0n6e/9j&#10;FehD9TQ780G/bSWf1+u/U7fZnJR6GPUvcxCB+nAP39ofRkE2e87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hfMYAAADdAAAADwAAAAAAAAAAAAAAAACYAgAAZHJz&#10;L2Rvd25yZXYueG1sUEsFBgAAAAAEAAQA9QAAAIsDAAAAAA==&#10;" path="m18,r2,12l18,25,10,35,3,42,,32,3,20,8,7,18,xe" fillcolor="#f3be00" stroked="f">
                          <v:path arrowok="t" o:connecttype="custom" o:connectlocs="18,0;20,12;18,25;10,35;3,42;0,32;3,20;8,7;18,0" o:connectangles="0,0,0,0,0,0,0,0,0"/>
                        </v:shape>
                        <v:shape id="Freeform 643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F2scA&#10;AADdAAAADwAAAGRycy9kb3ducmV2LnhtbESPQWvCQBSE7wX/w/KEXkKzMWKx0VVEFIpQsJreX7PP&#10;JJh9G7LbJP333UKhx2FmvmHW29E0oqfO1ZYVzOIEBHFhdc2lgvx6fFqCcB5ZY2OZFHyTg+1m8rDG&#10;TNuB36m/+FIECLsMFVTet5mUrqjIoIttSxy8m+0M+iC7UuoOhwA3jUyT5FkarDksVNjSvqLifvky&#10;Cj4X97P/OJyGfWTnb7PySHl0ipR6nI67FQhPo/8P/7VftYL0ZT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xdrHAAAA3QAAAA8AAAAAAAAAAAAAAAAAmAIAAGRy&#10;cy9kb3ducmV2LnhtbFBLBQYAAAAABAAEAPUAAACMAwAAAAA=&#10;" path="m18,r2,12l18,25,10,35,3,42,,32,3,20,8,7,18,e" filled="f" strokecolor="#e77817" strokeweight="0">
                          <v:path arrowok="t" o:connecttype="custom" o:connectlocs="18,0;20,12;18,25;10,35;3,42;0,32;3,20;8,7;18,0" o:connectangles="0,0,0,0,0,0,0,0,0"/>
                        </v:shape>
                        <v:shape id="Freeform 644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1vCcUA&#10;AADdAAAADwAAAGRycy9kb3ducmV2LnhtbESPQWsCMRSE70L/Q3hCb5pV2qqrUUqhtJeCbgU9PpPn&#10;7uLmZU1SXf99IxR6HGbmG2ax6mwjLuRD7VjBaJiBINbO1Fwq2H6/D6YgQkQ22DgmBTcKsFo+9BaY&#10;G3flDV2KWIoE4ZCjgirGNpcy6IoshqFriZN3dN5iTNKX0ni8Jrht5DjLXqTFmtNChS29VaRPxY9V&#10;4Ce1Pq/jXnss9OHrfOP9bvKh1GO/e52DiNTF//Bf+9MoGM+en+D+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W8JxQAAAN0AAAAPAAAAAAAAAAAAAAAAAJgCAABkcnMv&#10;ZG93bnJldi54bWxQSwUGAAAAAAQABAD1AAAAigMAAAAA&#10;" path="m,50l32,,,50xe" fillcolor="#f3be00" stroked="f">
                          <v:path arrowok="t" o:connecttype="custom" o:connectlocs="0,50;32,0;0,50" o:connectangles="0,0,0"/>
                        </v:shape>
                        <v:shape id="Freeform 645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Ui8YA&#10;AADdAAAADwAAAGRycy9kb3ducmV2LnhtbESPQWsCMRSE70L/Q3iFXkSzFRVdjVIKlkJ76Vbx+khe&#10;N4ubl2UTd7f/3hQKHoeZ+YbZ7gdXi47aUHlW8DzNQBBrbyouFRy/D5MViBCRDdaeScEvBdjvHkZb&#10;zI3v+Yu6IpYiQTjkqMDG2ORSBm3JYZj6hjh5P751GJNsS2la7BPc1XKWZUvpsOK0YLGhV0v6Ulyd&#10;grfrsTjremm07eaHz8sHnXw/VurpcXjZgIg0xHv4v/1uFMzWiwX8vUlPQO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4Ui8YAAADdAAAADwAAAAAAAAAAAAAAAACYAgAAZHJz&#10;L2Rvd25yZXYueG1sUEsFBgAAAAAEAAQA9QAAAIsDAAAAAA==&#10;" path="m,50l32,,,50xe" filled="f" strokecolor="#1f1a17" strokeweight="0">
                          <v:path arrowok="t" o:connecttype="custom" o:connectlocs="0,50;32,0;0,50" o:connectangles="0,0,0"/>
                        </v:shape>
                        <v:shape id="Freeform 646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oAsYA&#10;AADdAAAADwAAAGRycy9kb3ducmV2LnhtbESP0WrCQBRE3wX/YbmFvpS6abBS06wiglSoDzb1Ay7Z&#10;2yRN9m7Y3Wj6925B8HGYmTNMvh5NJ87kfGNZwcssAUFcWt1wpeD0vXt+A+EDssbOMin4Iw/r1XSS&#10;Y6bthb/oXIRKRAj7DBXUIfSZlL6syaCf2Z44ej/WGQxRukpqh5cIN51Mk2QhDTYcF2rsaVtT2RaD&#10;UTB2g2/T4wfNyR0+f/fF07bcDUo9PoybdxCBxnAP39p7rSBdvi7g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BoAsYAAADdAAAADwAAAAAAAAAAAAAAAACYAgAAZHJz&#10;L2Rvd25yZXYueG1sUEsFBgAAAAAEAAQA9QAAAIsDAAAAAA==&#10;" path="m22,r3,7l25,12r,8l22,25,15,35,2,45,,32,2,20,10,10,22,xe" fillcolor="#f3be00" stroked="f">
                          <v:path arrowok="t" o:connecttype="custom" o:connectlocs="22,0;25,7;25,12;25,20;22,25;15,35;2,45;0,32;2,20;10,10;22,0" o:connectangles="0,0,0,0,0,0,0,0,0,0,0"/>
                        </v:shape>
                        <v:shape id="Freeform 647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4HMQA&#10;AADdAAAADwAAAGRycy9kb3ducmV2LnhtbESPW4vCMBSE3wX/QziCb5qqeKtGkb2wgqzg5Qccm2Nb&#10;bU5Kk9X6782C4OMwM98w82VtCnGjyuWWFfS6EQjixOqcUwXHw3dnAsJ5ZI2FZVLwIAfLRbMxx1jb&#10;O+/otvepCBB2MSrIvC9jKV2SkUHXtSVx8M62MuiDrFKpK7wHuClkP4pG0mDOYSHDkj4ySq77P6Pg&#10;d/tlh7uNk9uNORk62sH08/KjVLtVr2YgPNX+HX6111pBfzocw/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+BzEAAAA3QAAAA8AAAAAAAAAAAAAAAAAmAIAAGRycy9k&#10;b3ducmV2LnhtbFBLBQYAAAAABAAEAPUAAACJAwAAAAA=&#10;" path="m22,r3,7l25,12r,8l22,25,15,35,2,45,,32,2,20,10,10,22,e" filled="f" strokecolor="#e77817" strokeweight="0">
                          <v:path arrowok="t" o:connecttype="custom" o:connectlocs="22,0;25,7;25,12;25,20;22,25;15,35;2,45;0,32;2,20;10,10;22,0" o:connectangles="0,0,0,0,0,0,0,0,0,0,0"/>
                        </v:shape>
                        <v:shape id="Freeform 648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E/cQA&#10;AADdAAAADwAAAGRycy9kb3ducmV2LnhtbERPPW/CMBDdkfgP1lViAwcqUBowKARRdWEgMHQ8xUcS&#10;NT5HsRvS/Pp6qNTx6X3vDoNpRE+dqy0rWC4iEMSF1TWXCu638zwG4TyyxsYyKfghB4f9dLLDRNsn&#10;X6nPfSlCCLsEFVTet4mUrqjIoFvYljhwD9sZ9AF2pdQdPkO4aeQqijbSYM2hocKWsoqKr/zbKEhv&#10;ep2OWbw8Hfv3Mb/Y8TN7PSk1exnSLQhPg/8X/7k/tILV2zr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hP3EAAAA3QAAAA8AAAAAAAAAAAAAAAAAmAIAAGRycy9k&#10;b3ducmV2LnhtbFBLBQYAAAAABAAEAPUAAACJAwAAAAA=&#10;" path="m,50l37,,,50xe" fillcolor="#f3be00" stroked="f">
                          <v:path arrowok="t" o:connecttype="custom" o:connectlocs="0,50;37,0;0,50" o:connectangles="0,0,0"/>
                        </v:shape>
                        <v:shape id="Freeform 649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l7sYA&#10;AADdAAAADwAAAGRycy9kb3ducmV2LnhtbESP0WrCQBRE34X+w3ILvummhhaNrlLEQH2xNO0HXLPX&#10;JG32btxdY/x7t1Do4zAzZ5jVZjCt6Mn5xrKCp2kCgri0uuFKwddnPpmD8AFZY2uZFNzIw2b9MFph&#10;pu2VP6gvQiUihH2GCuoQukxKX9Zk0E9tRxy9k3UGQ5SuktrhNcJNK2dJ8iINNhwXauxoW1P5U1xM&#10;pFzys0x3FX2n6fttPz/uD8WpU2r8OLwuQQQawn/4r/2mFcwWzwv4fR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fl7sYAAADdAAAADwAAAAAAAAAAAAAAAACYAgAAZHJz&#10;L2Rvd25yZXYueG1sUEsFBgAAAAAEAAQA9QAAAIsDAAAAAA==&#10;" path="m,50l37,,,50xe" filled="f" strokecolor="#1f1a17" strokeweight="0">
                          <v:path arrowok="t" o:connecttype="custom" o:connectlocs="0,50;37,0;0,50" o:connectangles="0,0,0"/>
                        </v:shape>
                        <v:shape id="Freeform 650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5J8QA&#10;AADdAAAADwAAAGRycy9kb3ducmV2LnhtbERPy2rCQBTdC/2H4Ra600lD0SZ1IlIolBYV0xZxd8nc&#10;PDBzJ2SmGv16ZyG4PJz3fDGYVhypd41lBc+TCARxYXXDlYLfn4/xKwjnkTW2lknBmRwssofRHFNt&#10;T7ylY+4rEULYpaig9r5LpXRFTQbdxHbEgSttb9AH2FdS93gK4aaVcRRNpcGGQ0ONHb3XVBzyf6Ng&#10;P/tbtS8XpyNcfzdJEsvd16ZU6ulxWL6B8DT4u/jm/tQK4mQa9oc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eSfEAAAA3QAAAA8AAAAAAAAAAAAAAAAAmAIAAGRycy9k&#10;b3ducmV2LnhtbFBLBQYAAAAABAAEAPUAAACJAwAAAAA=&#10;" path="m30,40l75,,30,40r,l30,40,28,55,20,65,13,75,,82,,75,,70,3,62,8,57r2,-5l18,47r5,-5l30,40xe" fillcolor="#f3be00" stroked="f">
                          <v:path arrowok="t" o:connecttype="custom" o:connectlocs="30,40;75,0;30,40;30,40;30,40;28,55;20,65;13,75;0,82;0,75;0,70;3,62;8,57;10,52;18,47;23,42;30,40" o:connectangles="0,0,0,0,0,0,0,0,0,0,0,0,0,0,0,0,0"/>
                        </v:shape>
                        <v:shape id="Freeform 651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j4cUA&#10;AADdAAAADwAAAGRycy9kb3ducmV2LnhtbESPQWuDQBSE74X8h+UFcgnNqofQmKxSCkVPhaY5JLdX&#10;90Wl7ltxN2r/fTcQ6HGY+WaYQz6bTow0uNaygngTgSCurG65VnD6en9+AeE8ssbOMin4JQd5tng6&#10;YKrtxJ80Hn0tQgm7FBU03veplK5qyKDb2J44eFc7GPRBDrXUA06h3HQyiaKtNNhyWGiwp7eGqp/j&#10;zShIWv9RJuduIoqwMOv6UnyvL0qtlvPrHoSn2f+HH3SpA7fbxnB/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6PhxQAAAN0AAAAPAAAAAAAAAAAAAAAAAJgCAABkcnMv&#10;ZG93bnJldi54bWxQSwUGAAAAAAQABAD1AAAAigMAAAAA&#10;" path="m30,40l75,,30,40r,l30,40,28,55,20,65,13,75,,82,,75,,70,3,62,8,57r2,-5l18,47r5,-5l30,40e" filled="f" strokecolor="#e77817" strokeweight="0">
                          <v:path arrowok="t" o:connecttype="custom" o:connectlocs="30,40;75,0;30,40;30,40;30,40;28,55;20,65;13,75;0,82;0,75;0,70;3,62;8,57;10,52;18,47;23,42;30,40" o:connectangles="0,0,0,0,0,0,0,0,0,0,0,0,0,0,0,0,0"/>
                        </v:shape>
                        <v:shape id="Freeform 652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ACscA&#10;AADdAAAADwAAAGRycy9kb3ducmV2LnhtbESPQUsDMRSE74L/ITzBi7RZV6m6Ni0qCK1Qalsv3h6b&#10;52Zx87Ikz3b9901B8DjMzDfMdD74Tu0ppjawgetxAYq4DrblxsDH7nV0DyoJssUuMBn4pQTz2fnZ&#10;FCsbDryh/VYalSGcKjTgRPpK61Q78pjGoSfO3leIHiXL2Ggb8ZDhvtNlUUy0x5bzgsOeXhzV39sf&#10;b6Au3qI8r2S9u1rehju8Wb67xacxlxfD0yMooUH+w3/thTVQPkxKOL3JT0DP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8QArHAAAA3QAAAA8AAAAAAAAAAAAAAAAAmAIAAGRy&#10;cy9kb3ducmV2LnhtbFBLBQYAAAAABAAEAPUAAACMAwAAAAA=&#10;" path="m33,40l73,,33,40r,l33,40,30,53,23,65,13,73,3,80,,75,3,68,5,63,8,55r5,-5l18,45r7,-2l33,40xe" fillcolor="#f3be00" stroked="f">
                          <v:path arrowok="t" o:connecttype="custom" o:connectlocs="33,40;73,0;33,40;33,40;33,40;30,53;23,65;13,73;3,80;0,75;3,68;5,63;8,55;13,50;18,45;25,43;33,40" o:connectangles="0,0,0,0,0,0,0,0,0,0,0,0,0,0,0,0,0"/>
                        </v:shape>
                        <v:shape id="Freeform 653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6CcYA&#10;AADdAAAADwAAAGRycy9kb3ducmV2LnhtbESPzWrCQBSF94W+w3AL7ppJUxCbOooELUIXonbR5WXm&#10;mgQzd9LMaJI+vVMouDycn48zXw62EVfqfO1YwUuSgiDWztRcKvg6bp5nIHxANtg4JgUjeVguHh/m&#10;mBvX856uh1CKOMI+RwVVCG0updcVWfSJa4mjd3KdxRBlV0rTYR/HbSOzNJ1KizVHQoUtFRXp8+Fi&#10;I+R77LVPz/v1Z/H7o/uPera7jEpNnobVO4hAQ7iH/9tboyB7m77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q6CcYAAADdAAAADwAAAAAAAAAAAAAAAACYAgAAZHJz&#10;L2Rvd25yZXYueG1sUEsFBgAAAAAEAAQA9QAAAIsDAAAAAA==&#10;" path="m33,40l73,,33,40r,l33,40,30,53,23,65,13,73,3,80,,75,3,68,5,63,8,55r5,-5l18,45r7,-2l33,40e" filled="f" strokecolor="#e77817" strokeweight="0">
                          <v:path arrowok="t" o:connecttype="custom" o:connectlocs="33,40;73,0;33,40;33,40;33,40;30,53;23,65;13,73;3,80;0,75;3,68;5,63;8,55;13,50;18,45;25,43;33,40" o:connectangles="0,0,0,0,0,0,0,0,0,0,0,0,0,0,0,0,0"/>
                        </v:shape>
                        <v:shape id="Freeform 654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ibsYA&#10;AADdAAAADwAAAGRycy9kb3ducmV2LnhtbESPT2vCQBTE74LfYXlCL6FulCI2dRUVhN5Ko/13e2Sf&#10;STD7NmS3yfbbdwXB4zAzv2FWm2Aa0VPnassKZtMUBHFhdc2lgtPx8LgE4TyyxsYyKfgjB5v1eLTC&#10;TNuB36nPfSkihF2GCirv20xKV1Rk0E1tSxy9s+0M+ii7UuoOhwg3jZyn6UIarDkuVNjSvqLikv8a&#10;BfjxGd7MLmmSn3Doz9tvl8ivQqmHSdi+gPAU/D18a79qBfPnxRN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ibsYAAADdAAAADwAAAAAAAAAAAAAAAACYAgAAZHJz&#10;L2Rvd25yZXYueG1sUEsFBgAAAAAEAAQA9QAAAIsDAAAAAA==&#10;" path="m,42l37,,,42xe" fillcolor="#f3be00" stroked="f">
                          <v:path arrowok="t" o:connecttype="custom" o:connectlocs="0,42;37,0;0,42" o:connectangles="0,0,0"/>
                        </v:shape>
                        <v:shape id="Freeform 655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2cMcA&#10;AADdAAAADwAAAGRycy9kb3ducmV2LnhtbESPQUsDMRSE7wX/Q3iCtzbrgsVumxYRBD2Jtbb09rp5&#10;3V3cvMQk3V399U2h4HGYmW+YxWowrejIh8aygvtJBoK4tLrhSsHm82X8CCJEZI2tZVLwSwFWy5vR&#10;Agtte/6gbh0rkSAcClRQx+gKKUNZk8EwsY44eUfrDcYkfSW1xz7BTSvzLJtKgw2nhRodPddUfq9P&#10;RsHXpuvdrKS3fb49ub8fPmTvO6/U3e3wNAcRaYj/4Wv7VSvIZ9MHuLxJT0A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HNnDHAAAA3QAAAA8AAAAAAAAAAAAAAAAAmAIAAGRy&#10;cy9kb3ducmV2LnhtbFBLBQYAAAAABAAEAPUAAACMAwAAAAA=&#10;" path="m,42l37,,,42xe" filled="f" strokecolor="#e77817" strokeweight="0">
                          <v:path arrowok="t" o:connecttype="custom" o:connectlocs="0,42;37,0;0,42" o:connectangles="0,0,0"/>
                        </v:shape>
                        <v:shape id="Freeform 656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LEsYA&#10;AADdAAAADwAAAGRycy9kb3ducmV2LnhtbESPzWrDMBCE74W+g9hCb41cH5zGjRLaQCHQQ0icn+ti&#10;bS1ja2UkNXHfPgoEehxm5htmvhxtL87kQ+tYweskA0FcO91yo2Bffb28gQgRWWPvmBT8UYDl4vFh&#10;jqV2F97SeRcbkSAcSlRgYhxKKUNtyGKYuIE4eT/OW4xJ+kZqj5cEt73Ms6yQFltOCwYHWhmqu92v&#10;VVBVp814OnTHtVl9f2I+7Wp/3Cv1/DR+vIOINMb/8L291gryWVHA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0LEsYAAADdAAAADwAAAAAAAAAAAAAAAACYAgAAZHJz&#10;L2Rvd25yZXYueG1sUEsFBgAAAAAEAAQA9QAAAIsDAAAAAA==&#10;" path="m47,15l104,,47,15xm47,15l34,20,22,23,10,20,,13,5,10,10,5,17,3r8,l30,5r7,l42,10r5,5xe" fillcolor="#f3be00" stroked="f">
                          <v:path arrowok="t" o:connecttype="custom" o:connectlocs="47,15;104,0;47,15;47,15;34,20;22,23;10,20;0,13;5,10;10,5;17,3;25,3;30,5;37,5;42,10;47,15" o:connectangles="0,0,0,0,0,0,0,0,0,0,0,0,0,0,0,0"/>
                          <o:lock v:ext="edit" verticies="t"/>
                        </v:shape>
                        <v:shape id="Freeform 657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rdMYA&#10;AADdAAAADwAAAGRycy9kb3ducmV2LnhtbESP0WrCQBRE34X+w3KFvpmNUtSmrqKlthaKUO0HXLPX&#10;bNrs3ZBdY/r3riD4OMzMGWa26GwlWmp86VjBMElBEOdOl1wo+NmvB1MQPiBrrByTgn/ysJg/9GaY&#10;aXfmb2p3oRARwj5DBSaEOpPS54Ys+sTVxNE7usZiiLIppG7wHOG2kqM0HUuLJccFgzW9Gsr/dier&#10;4OlLGnl4L9rP/e9y/fahV3p7Win12O+WLyACdeEevrU3WsHoeTyB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LrdMYAAADdAAAADwAAAAAAAAAAAAAAAACYAgAAZHJz&#10;L2Rvd25yZXYueG1sUEsFBgAAAAAEAAQA9QAAAIsDAAAAAA==&#10;" path="m,15l57,,,15xe" filled="f" strokecolor="#e77817" strokeweight="0">
                          <v:path arrowok="t" o:connecttype="custom" o:connectlocs="0,15;57,0;0,15" o:connectangles="0,0,0"/>
                        </v:shape>
                        <v:shape id="Freeform 658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VSMIA&#10;AADdAAAADwAAAGRycy9kb3ducmV2LnhtbERPzYrCMBC+L/gOYQQvRdPtQdZqFFEWKnuQVR9gaMa2&#10;2kxqErW+/eYg7PHj+1+setOKBznfWFbwOUlBEJdWN1wpOB2/x18gfEDW2FomBS/ysFoOPhaYa/vk&#10;X3ocQiViCPscFdQhdLmUvqzJoJ/YjjhyZ+sMhghdJbXDZww3rczSdCoNNhwbauxoU1N5PdyNgn2/&#10;S17y/nPLjsmpO29d4S9JodRo2K/nIAL14V/8dhdaQTabxrn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xVIwgAAAN0AAAAPAAAAAAAAAAAAAAAAAJgCAABkcnMvZG93&#10;bnJldi54bWxQSwUGAAAAAAQABAD1AAAAhwMAAAAA&#10;" path="m47,12l34,17,22,20,10,17,,10,5,7,10,2,17,r8,l30,2r7,l42,7r5,5e" filled="f" strokecolor="#e77817" strokeweight="0">
                          <v:path arrowok="t" o:connecttype="custom" o:connectlocs="47,12;34,17;22,20;10,17;0,10;5,7;10,2;17,0;25,0;30,2;37,2;42,7;47,12" o:connectangles="0,0,0,0,0,0,0,0,0,0,0,0,0"/>
                        </v:shape>
                        <v:shape id="Freeform 659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Y68YA&#10;AADdAAAADwAAAGRycy9kb3ducmV2LnhtbESPQWuDQBSE74H+h+UVeglxrQRRk00ohUBBQojpoceH&#10;+6pS9624W7X/vlso5DjMzDfM/riYXkw0us6ygucoBkFcW91xo+D9dtpkIJxH1thbJgU/5OB4eFjt&#10;sdB25itNlW9EgLArUEHr/VBI6eqWDLrIDsTB+7SjQR/k2Eg94hzgppdJHKfSYMdhocWBXluqv6pv&#10;o8BfPpp4OmOWbE9mWaeXMh/yUqmnx+VlB8LT4u/h//abVpDkaQ5/b8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cY68YAAADdAAAADwAAAAAAAAAAAAAAAACYAgAAZHJz&#10;L2Rvd25yZXYueG1sUEsFBgAAAAAEAAQA9QAAAIsDAAAAAA==&#10;" path="m48,12r57,-2l48,12xm48,12l35,17r-12,l10,15,,10,5,5,10,2,18,r5,l30,2r8,l43,7r5,5xe" fillcolor="#f3be00" stroked="f">
                          <v:path arrowok="t" o:connecttype="custom" o:connectlocs="48,12;105,10;48,12;48,12;35,17;23,17;10,15;0,10;5,5;10,2;18,0;23,0;30,2;38,2;43,7;48,12" o:connectangles="0,0,0,0,0,0,0,0,0,0,0,0,0,0,0,0"/>
                          <o:lock v:ext="edit" verticies="t"/>
                        </v:shape>
                        <v:shape id="Freeform 660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z8MIA&#10;AADdAAAADwAAAGRycy9kb3ducmV2LnhtbERPu2rDMBTdA/0HcQvdEtmGpK5rOZRAHmvdDs12sW5t&#10;U+vKSIpj/301FDoezrvcz2YQEznfW1aQbhIQxI3VPbcKPj+O6xyED8gaB8ukYCEP++phVWKh7Z3f&#10;aapDK2II+wIVdCGMhZS+6cig39iROHLf1hkMEbpWaof3GG4GmSXJThrsOTZ0ONKho+anvhkF23q6&#10;ZcYs5+s5zU/2K22ubsmVenqc315BBJrDv/jPfdEKspfnuD++i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LPwwgAAAN0AAAAPAAAAAAAAAAAAAAAAAJgCAABkcnMvZG93&#10;bnJldi54bWxQSwUGAAAAAAQABAD1AAAAhwMAAAAA&#10;" path="m,2l57,,,2xe" filled="f" strokecolor="#e77817" strokeweight="0">
                          <v:path arrowok="t" o:connecttype="custom" o:connectlocs="0,2;57,0;0,2" o:connectangles="0,0,0"/>
                        </v:shape>
                        <v:shape id="Freeform 661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MXMUA&#10;AADdAAAADwAAAGRycy9kb3ducmV2LnhtbESPQWvCQBSE70L/w/IEb3WTHNRGV7GKUGhRGhWvj+xr&#10;Epp9G7JrjP++KxQ8DjPzDbNY9aYWHbWusqwgHkcgiHOrKy4UnI671xkI55E11pZJwZ0crJYvgwWm&#10;2t74m7rMFyJA2KWooPS+SaV0eUkG3dg2xMH7sa1BH2RbSN3iLcBNLZMomkiDFYeFEhvalJT/Zlej&#10;4PKZuWR72Hfve7zGWzqe6cvESo2G/XoOwlPvn+H/9odWkLxNY3i8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IxcxQAAAN0AAAAPAAAAAAAAAAAAAAAAAJgCAABkcnMv&#10;ZG93bnJldi54bWxQSwUGAAAAAAQABAD1AAAAigMAAAAA&#10;" path="m48,12l35,17r-12,l10,15,,10,5,5,10,2,18,r5,l30,2r8,l43,7r5,5e" filled="f" strokecolor="#e77817" strokeweight="0">
                          <v:path arrowok="t" o:connecttype="custom" o:connectlocs="48,12;35,17;23,17;10,15;0,10;5,5;10,2;18,0;23,0;30,2;38,2;43,7;48,12" o:connectangles="0,0,0,0,0,0,0,0,0,0,0,0,0"/>
                        </v:shape>
                        <v:shape id="Freeform 662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ETMgA&#10;AADdAAAADwAAAGRycy9kb3ducmV2LnhtbESPW2vCQBSE3wX/w3IKfTObprRqmlXEWihFBC8gfTtk&#10;Ty6YPRuzW03/fVco+DjMzDdMNu9NIy7UudqygqcoBkGcW11zqeCw/xhNQDiPrLGxTAp+ycF8Nhxk&#10;mGp75S1ddr4UAcIuRQWV920qpcsrMugi2xIHr7CdQR9kV0rd4TXATSOTOH6VBmsOCxW2tKwoP+1+&#10;jIKXVfG9ftZH3re+3IwX63PzvvpS6vGhX7yB8NT7e/i//akVJNNxAr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UYRMyAAAAN0AAAAPAAAAAAAAAAAAAAAAAJgCAABk&#10;cnMvZG93bnJldi54bWxQSwUGAAAAAAQABAD1AAAAjQMAAAAA&#10;" path="m50,13r54,-3l50,13xm50,13l35,18r-13,l13,15,,10,5,5,13,3,18,r7,l32,r5,3l45,8r5,5xe" fillcolor="#f3be00" stroked="f">
                          <v:path arrowok="t" o:connecttype="custom" o:connectlocs="50,13;104,10;50,13;50,13;35,18;22,18;13,15;0,10;5,5;13,3;18,0;25,0;32,0;37,3;45,8;50,13" o:connectangles="0,0,0,0,0,0,0,0,0,0,0,0,0,0,0,0"/>
                          <o:lock v:ext="edit" verticies="t"/>
                        </v:shape>
                        <v:shape id="Freeform 663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RQsQA&#10;AADdAAAADwAAAGRycy9kb3ducmV2LnhtbESPS2vCQBSF9wX/w3AL7uqkEaNNHYMUim59LdxdMtck&#10;mLkTMpOH/fUdodDl4Tw+zjobTS16al1lWcH7LAJBnFtdcaHgfPp+W4FwHlljbZkUPMhBtpm8rDHV&#10;duAD9UdfiDDCLkUFpfdNKqXLSzLoZrYhDt7NtgZ9kG0hdYtDGDe1jKMokQYrDoQSG/oqKb8fOxMg&#10;F7/Tt+vqJ0kup7uVyVB1i0Gp6eu4/QThafT/4b/2XiuIP5ZzeL4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0ULEAAAA3QAAAA8AAAAAAAAAAAAAAAAAmAIAAGRycy9k&#10;b3ducmV2LnhtbFBLBQYAAAAABAAEAPUAAACJAwAAAAA=&#10;" path="m,3l54,,,3xe" filled="f" strokecolor="#e77817" strokeweight="0">
                          <v:path arrowok="t" o:connecttype="custom" o:connectlocs="0,3;54,0;0,3" o:connectangles="0,0,0"/>
                        </v:shape>
                        <v:shape id="Freeform 664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tsMQA&#10;AADdAAAADwAAAGRycy9kb3ducmV2LnhtbESP3WrCQBCF7wu+wzJC7+rGUG0bsxEpFHJTJNEHmGbH&#10;JG12NmS3Ju3Tu4Lg5eH8fJx0O5lOnGlwrWUFy0UEgriyuuVawfHw8fQKwnlkjZ1lUvBHDrbZ7CHF&#10;RNuRCzqXvhZhhF2CChrv+0RKVzVk0C1sTxy8kx0M+iCHWuoBxzBuOhlH0VoabDkQGuzpvaHqp/w1&#10;gZuvykLHUv4f8Wvvq9F+ftdWqcf5tNuA8DT5e/jWzrWC+O3lGa5vw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e7bDEAAAA3QAAAA8AAAAAAAAAAAAAAAAAmAIAAGRycy9k&#10;b3ducmV2LnhtbFBLBQYAAAAABAAEAPUAAACJAwAAAAA=&#10;" path="m50,13l35,18r-13,l13,15,,10,5,5,13,3,18,r7,l32,r5,3l45,8r5,5xe" filled="f" strokecolor="#e77817" strokeweight="0">
                          <v:path arrowok="t" o:connecttype="custom" o:connectlocs="50,13;35,18;22,18;13,15;0,10;5,5;13,3;18,0;25,0;32,0;37,3;45,8;50,13" o:connectangles="0,0,0,0,0,0,0,0,0,0,0,0,0"/>
                        </v:shape>
                        <v:shape id="Freeform 665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joMYA&#10;AADdAAAADwAAAGRycy9kb3ducmV2LnhtbESPT2vCQBTE74LfYXmCN91oadXoKkUrCj357/7MPpNo&#10;9m3Irib66buFQo/DzPyGmS0aU4gHVS63rGDQj0AQJ1bnnCo4Hta9MQjnkTUWlknBkxws5u3WDGNt&#10;a97RY+9TESDsYlSQeV/GUrokI4Oub0vi4F1sZdAHWaVSV1gHuCnkMIo+pMGcw0KGJS0zSm77u1Hg&#10;V+fjqdjU2/X325cevZ6rpTldlep2ms8pCE+N/w//tbdawXAyeoffN+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UjoMYAAADdAAAADwAAAAAAAAAAAAAAAACYAgAAZHJz&#10;L2Rvd25yZXYueG1sUEsFBgAAAAAEAAQA9QAAAIsDAAAAAA==&#10;" path="m47,20l104,,47,20xm47,20l35,25,22,28,10,25,,18,5,13r5,-3l17,8r8,l30,8r7,2l42,15r5,5xe" fillcolor="#f3be00" stroked="f">
                          <v:path arrowok="t" o:connecttype="custom" o:connectlocs="47,20;104,0;47,20;47,20;35,25;22,28;10,25;0,18;5,13;10,10;17,8;25,8;30,8;37,10;42,15;47,20" o:connectangles="0,0,0,0,0,0,0,0,0,0,0,0,0,0,0,0"/>
                          <o:lock v:ext="edit" verticies="t"/>
                        </v:shape>
                        <v:shape id="Freeform 666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gFMcA&#10;AADdAAAADwAAAGRycy9kb3ducmV2LnhtbESPQWvCQBSE74X+h+UVequbeohJdBNEEKTF0mo9eHtk&#10;n9nQ7NuQXTX9926h4HGYmW+YRTXaTlxo8K1jBa+TBARx7XTLjYLv/folA+EDssbOMSn4JQ9V+fiw&#10;wEK7K3/RZRcaESHsC1RgQugLKX1tyKKfuJ44eic3WAxRDo3UA14j3HZymiSptNhyXDDY08pQ/bM7&#10;WwX5cfuZzfa5Nw1vlm+YrdOP94NSz0/jcg4i0Bju4f/2RiuY5rMU/t7EJy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2IBTHAAAA3QAAAA8AAAAAAAAAAAAAAAAAmAIAAGRy&#10;cy9kb3ducmV2LnhtbFBLBQYAAAAABAAEAPUAAACMAwAAAAA=&#10;" path="m,20l57,,,20xe" filled="f" strokecolor="#e77817" strokeweight="0">
                          <v:path arrowok="t" o:connecttype="custom" o:connectlocs="0,20;57,0;0,20" o:connectangles="0,0,0"/>
                        </v:shape>
                        <v:shape id="Freeform 667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EXcQA&#10;AADdAAAADwAAAGRycy9kb3ducmV2LnhtbESPQWvCQBSE7wX/w/KE3upGD42mrlKkQq5JiuLtkX1N&#10;UrNvw+42xn/vFgo9DjPzDbPdT6YXIznfWVawXCQgiGurO24UfFbHlzUIH5A19pZJwZ087Hezpy1m&#10;2t64oLEMjYgQ9hkqaEMYMil93ZJBv7ADcfS+rDMYonSN1A5vEW56uUqSV2mw47jQ4kCHlupr+WMi&#10;5fujK47VpV+fHV/zIE9jdTZKPc+n9zcQgabwH/5r51rBapOm8Ps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jhF3EAAAA3QAAAA8AAAAAAAAAAAAAAAAAmAIAAGRycy9k&#10;b3ducmV2LnhtbFBLBQYAAAAABAAEAPUAAACJAwAAAAA=&#10;" path="m47,12l35,17,22,20,10,17,,10,5,5,10,2,17,r8,l30,r7,2l42,7r5,5xe" filled="f" strokecolor="#e77817" strokeweight="0">
                          <v:path arrowok="t" o:connecttype="custom" o:connectlocs="47,12;35,17;22,20;10,17;0,10;5,5;10,2;17,0;25,0;30,0;37,2;42,7;47,12" o:connectangles="0,0,0,0,0,0,0,0,0,0,0,0,0"/>
                        </v:shape>
                        <v:shape id="Freeform 668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wMMA&#10;AADdAAAADwAAAGRycy9kb3ducmV2LnhtbERPyWrDMBC9B/IPYgq9NXJTcF0ncghtA6GXrIceB2u8&#10;EGtkJNVx+/XVIZDj4+3L1Wg6MZDzrWUFz7MEBHFpdcu1gvNp85SB8AFZY2eZFPySh1UxnSwx1/bK&#10;BxqOoRYxhH2OCpoQ+lxKXzZk0M9sTxy5yjqDIUJXS+3wGsNNJ+dJkkqDLceGBnt6b6i8HH+Mgu3f&#10;1+Y7PWf7l6H62BnM0k/jUKnHh3G9ABFoDHfxzb3VCuZvr3FufBOf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kywMMAAADdAAAADwAAAAAAAAAAAAAAAACYAgAAZHJzL2Rv&#10;d25yZXYueG1sUEsFBgAAAAAEAAQA9QAAAIgDAAAAAA==&#10;" path="m47,12l109,,47,12xm47,12l35,17,22,20,10,17,,10,5,7,10,2r7,l25,r5,2l37,2r5,5l47,12xe" fillcolor="#f3be00" stroked="f">
                          <v:path arrowok="t" o:connecttype="custom" o:connectlocs="47,12;109,0;47,12;47,12;35,17;22,20;10,17;0,10;5,7;10,2;17,2;25,0;30,2;37,2;42,7;47,12" o:connectangles="0,0,0,0,0,0,0,0,0,0,0,0,0,0,0,0"/>
                          <o:lock v:ext="edit" verticies="t"/>
                        </v:shape>
                        <v:shape id="Freeform 669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secYA&#10;AADdAAAADwAAAGRycy9kb3ducmV2LnhtbESPQWvCQBSE74X+h+UJvdWNodYaXaUIQsHmoFa8PrLP&#10;JJp9G3a3Sfrvu4WCx2FmvmGW68E0oiPna8sKJuMEBHFhdc2lgq/j9vkNhA/IGhvLpOCHPKxXjw9L&#10;zLTteU/dIZQiQthnqKAKoc2k9EVFBv3YtsTRu1hnMETpSqkd9hFuGpkmyas0WHNcqLClTUXF7fBt&#10;FHzqm2uv6dR3p/3uPOnz/CW4XKmn0fC+ABFoCPfwf/tDK0jnsz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6secYAAADdAAAADwAAAAAAAAAAAAAAAACYAgAAZHJz&#10;L2Rvd25yZXYueG1sUEsFBgAAAAAEAAQA9QAAAIsDAAAAAA==&#10;" path="m,12l62,,,12xe" filled="f" strokecolor="#e77817" strokeweight="0">
                          <v:path arrowok="t" o:connecttype="custom" o:connectlocs="0,12;62,0;0,12" o:connectangles="0,0,0"/>
                        </v:shape>
                        <v:shape id="Freeform 670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sDsMA&#10;AADdAAAADwAAAGRycy9kb3ducmV2LnhtbESPwW7CMAyG75P2DpEncYN0HKZSCAihIXGFIhA3q/Ha&#10;jsapkqyUt58Pk3a0fv+f/a02o+vUQCG2ng28zzJQxJW3LdcGzuV+moOKCdli55kMPCnCZv36ssLC&#10;+gcfaTilWgmEY4EGmpT6QutYNeQwznxPLNmXDw6TjKHWNuBD4K7T8yz70A5blgsN9rRrqLqffpxQ&#10;vj/b4768dfk18P2Q9GUor86Yydu4XYJKNKb/5b/2wRqYL3L5X2zE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9sDsMAAADdAAAADwAAAAAAAAAAAAAAAACYAgAAZHJzL2Rv&#10;d25yZXYueG1sUEsFBgAAAAAEAAQA9QAAAIgDAAAAAA==&#10;" path="m47,12l35,17,22,20,10,17,,10,5,7,10,2r7,l25,r5,2l37,2r5,5l47,12xe" filled="f" strokecolor="#e77817" strokeweight="0">
                          <v:path arrowok="t" o:connecttype="custom" o:connectlocs="47,12;35,17;22,20;10,17;0,10;5,7;10,2;17,2;25,0;30,2;37,2;42,7;47,12" o:connectangles="0,0,0,0,0,0,0,0,0,0,0,0,0"/>
                        </v:shape>
                        <v:shape id="Freeform 671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ensQA&#10;AADdAAAADwAAAGRycy9kb3ducmV2LnhtbESPQWvCQBSE74L/YXkFb7oxgmjqKtpSCPQUtZ4fu88k&#10;NPs2ZLcm/vuuIHgcZuYbZrMbbCNu1PnasYL5LAFBrJ2puVRwPn1NVyB8QDbYOCYFd/Kw245HG8yM&#10;67mg2zGUIkLYZ6igCqHNpPS6Iot+5lri6F1dZzFE2ZXSdNhHuG1kmiRLabHmuFBhSx8V6d/jn1WQ&#10;fxfF/edwueo0vywS/bkPed0rNXkb9u8gAg3hFX62c6MgXa/m8Hg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Xp7EAAAA3QAAAA8AAAAAAAAAAAAAAAAAmAIAAGRycy9k&#10;b3ducmV2LnhtbFBLBQYAAAAABAAEAPUAAACJAwAAAAA=&#10;" path="m47,13l105,,47,13xm47,13l35,18,23,20,10,18,,10,5,8,10,3,18,r7,l30,r7,3l42,8r5,5xe" fillcolor="#f3be00" stroked="f">
                          <v:path arrowok="t" o:connecttype="custom" o:connectlocs="47,13;105,0;47,13;47,13;35,18;23,20;10,18;0,10;5,8;10,3;18,0;25,0;30,0;37,3;42,8;47,13" o:connectangles="0,0,0,0,0,0,0,0,0,0,0,0,0,0,0,0"/>
                          <o:lock v:ext="edit" verticies="t"/>
                        </v:shape>
                        <v:shape id="Freeform 672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QGMUA&#10;AADdAAAADwAAAGRycy9kb3ducmV2LnhtbESPQWvCQBSE7wX/w/IKvdVNc5A0ugYxCF48aFU8vmZf&#10;s2mzb0N2jem/d4VCj8PMfMMsitG2YqDeN44VvE0TEMSV0w3XCo4fm9cMhA/IGlvHpOCXPBTLydMC&#10;c+1uvKfhEGoRIexzVGBC6HIpfWXIop+6jjh6X663GKLsa6l7vEW4bWWaJDNpseG4YLCjtaHq53C1&#10;Ci4+c7zbftefzpTD7lju9flklHp5HldzEIHG8B/+a2+1gvQ9S+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9AYxQAAAN0AAAAPAAAAAAAAAAAAAAAAAJgCAABkcnMv&#10;ZG93bnJldi54bWxQSwUGAAAAAAQABAD1AAAAigMAAAAA&#10;" path="m,13l58,,,13xe" filled="f" strokecolor="#e77817" strokeweight="0">
                          <v:path arrowok="t" o:connecttype="custom" o:connectlocs="0,13;58,0;0,13" o:connectangles="0,0,0"/>
                        </v:shape>
                        <v:shape id="Freeform 673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yecIA&#10;AADdAAAADwAAAGRycy9kb3ducmV2LnhtbESPQYvCMBSE74L/ITzBm6a6sNRqFBEFr1pRvD2at23X&#10;5qUk2Vr//WZhweMwM98wq01vGtGR87VlBbNpAoK4sLrmUsElP0xSED4ga2wsk4IXedish4MVZto+&#10;+UTdOZQiQthnqKAKoc2k9EVFBv3UtsTR+7LOYIjSlVI7fEa4aeQ8ST6lwZrjQoUt7SoqHucfEynf&#10;+/p0yO9NenP8OAZ57fKbUWo86rdLEIH68A7/t49awXyRfsDf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fJ5wgAAAN0AAAAPAAAAAAAAAAAAAAAAAJgCAABkcnMvZG93&#10;bnJldi54bWxQSwUGAAAAAAQABAD1AAAAhwMAAAAA&#10;" path="m47,13l35,18,23,20,10,18,,10,5,8,10,3,18,r7,l30,r7,3l42,8r5,5xe" filled="f" strokecolor="#e77817" strokeweight="0">
                          <v:path arrowok="t" o:connecttype="custom" o:connectlocs="47,13;35,18;23,20;10,18;0,10;5,8;10,3;18,0;25,0;30,0;37,3;42,8;47,13" o:connectangles="0,0,0,0,0,0,0,0,0,0,0,0,0"/>
                        </v:shape>
                        <v:shape id="Freeform 674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aZscA&#10;AADdAAAADwAAAGRycy9kb3ducmV2LnhtbESPW4vCMBSE3xf8D+Es7NuarixeqlFEEJUFixcQ3w7N&#10;sS02JyWJWv/9RljYx2FmvmEms9bU4k7OV5YVfHUTEMS51RUXCo6H5ecQhA/IGmvLpOBJHmbTztsE&#10;U20fvKP7PhQiQtinqKAMoUml9HlJBn3XNsTRu1hnMETpCqkdPiLc1LKXJH1psOK4UGJDi5Ly6/5m&#10;FGy2P9Jm26t7ni4Zj1aH8zIbnJX6eG/nYxCB2vAf/muvtYLeaPgNr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7GmbHAAAA3QAAAA8AAAAAAAAAAAAAAAAAmAIAAGRy&#10;cy9kb3ducmV2LnhtbFBLBQYAAAAABAAEAPUAAACMAwAAAAA=&#10;" path="m48,20l105,,48,20xm48,20l35,28,23,30,10,28,,20,5,15r5,-2l18,10r7,l30,10r8,3l43,15r5,5xe" fillcolor="#f3be00" stroked="f">
                          <v:path arrowok="t" o:connecttype="custom" o:connectlocs="48,20;105,0;48,20;48,20;35,28;23,30;10,28;0,20;5,15;10,13;18,10;25,10;30,10;38,13;43,15;48,20" o:connectangles="0,0,0,0,0,0,0,0,0,0,0,0,0,0,0,0"/>
                          <o:lock v:ext="edit" verticies="t"/>
                        </v:shape>
                        <v:shape id="Freeform 675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ORMYA&#10;AADdAAAADwAAAGRycy9kb3ducmV2LnhtbESPQWvCQBSE70L/w/IEb7pRUJPoKlIQxGJptT14e2Rf&#10;s6HZtyG7avrv3YLgcZiZb5jlurO1uFLrK8cKxqMEBHHhdMWlgq/TdpiC8AFZY+2YFPyRh/XqpbfE&#10;XLsbf9L1GEoRIexzVGBCaHIpfWHIoh+5hjh6P661GKJsS6lbvEW4reUkSWbSYsVxwWBDr4aK3+PF&#10;KsjOh490fsq8KXm32WO6nb2/fSs16HebBYhAXXiGH+2dVjDJ0i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HORMYAAADdAAAADwAAAAAAAAAAAAAAAACYAgAAZHJz&#10;L2Rvd25yZXYueG1sUEsFBgAAAAAEAAQA9QAAAIsDAAAAAA==&#10;" path="m,20l57,,,20xe" filled="f" strokecolor="#e77817" strokeweight="0">
                          <v:path arrowok="t" o:connecttype="custom" o:connectlocs="0,20;57,0;0,20" o:connectangles="0,0,0"/>
                        </v:shape>
                        <v:shape id="Freeform 676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i1MYA&#10;AADdAAAADwAAAGRycy9kb3ducmV2LnhtbESPQWsCMRSE74X+h/AK3mpWD6Jbo4hYWg8eai3V22Pz&#10;3Cy7eQmb1F3/fSMIHoeZ+YaZL3vbiAu1oXKsYDTMQBAXTldcKjh8v79OQYSIrLFxTAquFGC5eH6a&#10;Y65dx1902cdSJAiHHBWYGH0uZSgMWQxD54mTd3atxZhkW0rdYpfgtpHjLJtIixWnBYOe1oaKev9n&#10;Ffj658i/YXOo15sPMzt1251vTkoNXvrVG4hIfXyE7+1PrWA8m07g9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i1MYAAADdAAAADwAAAAAAAAAAAAAAAACYAgAAZHJz&#10;L2Rvd25yZXYueG1sUEsFBgAAAAAEAAQA9QAAAIsDAAAAAA==&#10;" path="m48,10l35,18,23,20,10,18,,10,5,5,10,3,18,r7,l30,r8,3l43,5r5,5xe" filled="f" strokecolor="#e77817" strokeweight="0">
                          <v:path arrowok="t" o:connecttype="custom" o:connectlocs="48,10;35,18;23,20;10,18;0,10;5,5;10,3;18,0;25,0;30,0;38,3;43,5;48,10" o:connectangles="0,0,0,0,0,0,0,0,0,0,0,0,0"/>
                        </v:shape>
                        <v:shape id="Freeform 677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fAcQA&#10;AADdAAAADwAAAGRycy9kb3ducmV2LnhtbESPQWsCMRSE74X+h/AKvdWsHtRujSLCgj2pqxR6e2ye&#10;m8XkZdlEXf+9EQSPw8x8w8wWvbPiQl1oPCsYDjIQxJXXDdcKDvviawoiRGSN1jMpuFGAxfz9bYa5&#10;9lfe0aWMtUgQDjkqMDG2uZShMuQwDHxLnLyj7xzGJLta6g6vCe6sHGXZWDpsOC0YbGllqDqVZ6eg&#10;+MvGv+VqczPbHZLFspCbf6vU50e//AERqY+v8LO91gpG39MJPN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nwHEAAAA3QAAAA8AAAAAAAAAAAAAAAAAmAIAAGRycy9k&#10;b3ducmV2LnhtbFBLBQYAAAAABAAEAPUAAACJAwAAAAA=&#10;" path="m50,30l107,,50,30xm50,30l38,38,23,43r-10,l,38,5,33r5,-5l18,25r7,-2l33,23r7,l45,25r5,5xe" fillcolor="#f3be00" stroked="f">
                          <v:path arrowok="t" o:connecttype="custom" o:connectlocs="50,30;107,0;50,30;50,30;38,38;23,43;13,43;0,38;5,33;10,28;18,25;25,23;33,23;40,23;45,25;50,30" o:connectangles="0,0,0,0,0,0,0,0,0,0,0,0,0,0,0,0"/>
                          <o:lock v:ext="edit" verticies="t"/>
                        </v:shape>
                        <v:shape id="Freeform 678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aBL8A&#10;AADdAAAADwAAAGRycy9kb3ducmV2LnhtbERPS27CMBDdV+odrEHqrnHCooSAQagRKls+BxjFQxKI&#10;x5ZtIL09XiCxfHr/5Xo0g7iTD71lBUWWgyBurO65VXA6br9LECEiaxwsk4J/CrBefX4ssdL2wXu6&#10;H2IrUgiHChV0MbpKytB0ZDBk1hEn7my9wZigb6X2+EjhZpDTPP+RBntODR06+u2ouR5uRkF58TOX&#10;1/1fW9RyVhscNldXKPU1GTcLEJHG+Ba/3DutYDov09z0Jj0B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loEvwAAAN0AAAAPAAAAAAAAAAAAAAAAAJgCAABkcnMvZG93bnJl&#10;di54bWxQSwUGAAAAAAQABAD1AAAAhAMAAAAA&#10;" path="m,30l57,,,30xe" filled="f" strokecolor="#e77817" strokeweight="0">
                          <v:path arrowok="t" o:connecttype="custom" o:connectlocs="0,30;57,0;0,30" o:connectangles="0,0,0"/>
                        </v:shape>
                        <v:shape id="Freeform 679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kkcQA&#10;AADdAAAADwAAAGRycy9kb3ducmV2LnhtbESPQWvCQBSE7wX/w/KE3upGD5JEVxHBUrxVe/H2yL7s&#10;RrNvQ3abpP313UKhx2FmvmG2+8m1YqA+NJ4VLBcZCOLK64aNgo/r6SUHESKyxtYzKfiiAPvd7GmL&#10;pfYjv9NwiUYkCIcSFdgYu1LKUFlyGBa+I05e7XuHMcneSN3jmOCulassW0uHDacFix0dLVWPy6dT&#10;4M/3mxsOxuSxpmttX4sx/y6Uep5Phw2ISFP8D/+137SCVZEX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pJHEAAAA3QAAAA8AAAAAAAAAAAAAAAAAmAIAAGRycy9k&#10;b3ducmV2LnhtbFBLBQYAAAAABAAEAPUAAACJAwAAAAA=&#10;" path="m50,7l38,15,23,20r-10,l,15,5,10,10,5,18,2,25,r8,l40,r5,2l50,7e" filled="f" strokecolor="#e77817" strokeweight="0">
                          <v:path arrowok="t" o:connecttype="custom" o:connectlocs="50,7;38,15;23,20;13,20;0,15;5,10;10,5;18,2;25,0;33,0;40,0;45,2;50,7" o:connectangles="0,0,0,0,0,0,0,0,0,0,0,0,0"/>
                        </v:shape>
                        <v:shape id="Freeform 680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dwsAA&#10;AADdAAAADwAAAGRycy9kb3ducmV2LnhtbERPy4rCMBTdC/5DuMLsNLWI01ZTGQVBlz4+4NJc22Jz&#10;U5KMrX8/WQizPJz3djeaTrzI+dayguUiAUFcWd1yreB+O84zED4ga+wsk4I3ediV08kWC20HvtDr&#10;GmoRQ9gXqKAJoS+k9FVDBv3C9sSRe1hnMEToaqkdDjHcdDJNkrU02HJsaLCnQ0PV8/prFFxclq3v&#10;q7zbn78fPl0dzpgce6W+ZuPPBkSgMfyLP+6TVpDmedwf38Qn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/dwsAAAADdAAAADwAAAAAAAAAAAAAAAACYAgAAZHJzL2Rvd25y&#10;ZXYueG1sUEsFBgAAAAAEAAQA9QAAAIUDAAAAAA==&#10;" path="m27,l24,13,19,23,9,33,,38,,28,5,15,14,5,27,xe" fillcolor="#f3be00" stroked="f">
                          <v:path arrowok="t" o:connecttype="custom" o:connectlocs="27,0;24,13;19,23;9,33;0,38;0,28;5,15;14,5;27,0" o:connectangles="0,0,0,0,0,0,0,0,0"/>
                        </v:shape>
                        <v:shape id="Freeform 681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hz8UA&#10;AADdAAAADwAAAGRycy9kb3ducmV2LnhtbESPQYvCMBSE74L/ITxhL7KmiohWo6i4sAcvWhfx9mze&#10;tmWbl9Jka/33RhA8DjPzDbNYtaYUDdWusKxgOIhAEKdWF5wpOCVfn1MQziNrLC2Tgjs5WC27nQXG&#10;2t74QM3RZyJA2MWoIPe+iqV0aU4G3cBWxMH7tbVBH2SdSV3jLcBNKUdRNJEGCw4LOVa0zSn9O/4b&#10;BT7ajX82yeXqmvbkknF/z3yeKvXRa9dzEJ5a/w6/2t9awWg2G8L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+HPxQAAAN0AAAAPAAAAAAAAAAAAAAAAAJgCAABkcnMv&#10;ZG93bnJldi54bWxQSwUGAAAAAAQABAD1AAAAigMAAAAA&#10;" path="m27,l24,13,19,23,9,33,,38,,28,5,15,14,5,27,xe" filled="f" strokecolor="#e77817" strokeweight="0">
                          <v:path arrowok="t" o:connecttype="custom" o:connectlocs="27,0;24,13;19,23;9,33;0,38;0,28;5,15;14,5;27,0" o:connectangles="0,0,0,0,0,0,0,0,0"/>
                        </v:shape>
                        <v:shape id="Freeform 682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KDcUA&#10;AADdAAAADwAAAGRycy9kb3ducmV2LnhtbESPQWsCMRSE74X+h/AK3mq2ORRdjSLFgiIVqh48PjbP&#10;zeLmZUmirv/eFIQeh5n5hpnOe9eKK4XYeNbwMSxAEFfeNFxrOOy/30cgYkI22HomDXeKMJ+9vkyx&#10;NP7Gv3TdpVpkCMcSNdiUulLKWFlyGIe+I87eyQeHKctQSxPwluGulaooPqXDhvOCxY6+LFXn3cVp&#10;WIZ+tN6e7DpcjhuzbFfq/rNRWg/e+sUERKI+/Yef7ZXRoMZjBX9v8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8oNxQAAAN0AAAAPAAAAAAAAAAAAAAAAAJgCAABkcnMv&#10;ZG93bnJldi54bWxQSwUGAAAAAAQABAD1AAAAigMAAAAA&#10;" path="m30,37l27,50,22,60,12,70,,75,2,65,7,52,17,42,30,37xm30,37l74,,30,37xe" fillcolor="#f3be00" stroked="f">
                          <v:path arrowok="t" o:connecttype="custom" o:connectlocs="30,37;27,50;22,60;12,70;0,75;2,65;7,52;17,42;30,37;30,37;74,0;30,37" o:connectangles="0,0,0,0,0,0,0,0,0,0,0,0"/>
                          <o:lock v:ext="edit" verticies="t"/>
                        </v:shape>
                        <v:shape id="Freeform 683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+4cYA&#10;AADdAAAADwAAAGRycy9kb3ducmV2LnhtbESPT2vCQBTE74LfYXlCb7oxgRJTVxGhtKVe/FNsb4/s&#10;Mwlm34bdVdNv7xYKHoeZ+Q0zX/amFVdyvrGsYDpJQBCXVjdcKTjsX8c5CB+QNbaWScEveVguhoM5&#10;FtreeEvXXahEhLAvUEEdQldI6cuaDPqJ7Yijd7LOYIjSVVI7vEW4aWWaJM/SYMNxocaO1jWV593F&#10;KPj+uuTuHLKfTzzy8S3L0832wyj1NOpXLyAC9eER/m+/awXpbJb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O+4cYAAADdAAAADwAAAAAAAAAAAAAAAACYAgAAZHJz&#10;L2Rvd25yZXYueG1sUEsFBgAAAAAEAAQA9QAAAIsDAAAAAA==&#10;" path="m30,l27,13,22,23,12,33,,38,2,28,7,15,17,5,30,e" filled="f" strokecolor="#e77817" strokeweight="0">
                          <v:path arrowok="t" o:connecttype="custom" o:connectlocs="30,0;27,13;22,23;12,33;0,38;2,28;7,15;17,5;30,0" o:connectangles="0,0,0,0,0,0,0,0,0"/>
                        </v:shape>
                        <v:shape id="Freeform 684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DaccA&#10;AADdAAAADwAAAGRycy9kb3ducmV2LnhtbESPQWvCQBSE74X+h+UVvJS6UdTW1FVEKHqyVGvPj+wz&#10;Ccm+jbvbJP57Vyj0OMzMN8xi1ZtatOR8aVnBaJiAIM6sLjlX8H38eHkD4QOyxtoyKbiSh9Xy8WGB&#10;qbYdf1F7CLmIEPYpKihCaFIpfVaQQT+0DXH0ztYZDFG6XGqHXYSbWo6TZCYNlhwXCmxoU1BWHX6N&#10;gmp0+jldu3q//Xx15/y5rS7TfaLU4Klfv4MI1If/8F97pxWM5/MJ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w2nHAAAA3QAAAA8AAAAAAAAAAAAAAAAAmAIAAGRy&#10;cy9kb3ducmV2LnhtbFBLBQYAAAAABAAEAPUAAACMAwAAAAA=&#10;" path="m,37l44,,,37xe" filled="f" strokecolor="#e77817" strokeweight="0">
                          <v:path arrowok="t" o:connecttype="custom" o:connectlocs="0,37;44,0;0,37" o:connectangles="0,0,0"/>
                        </v:shape>
                        <v:shape id="Freeform 685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HSMYA&#10;AADdAAAADwAAAGRycy9kb3ducmV2LnhtbESP0WrCQBRE34X+w3ILfSm6qdDaxGxEClrRCtX2Ay7Z&#10;axLM3g3Zra5/7woFH4eZOcPks2BacaLeNZYVvIwSEMSl1Q1XCn5/FsN3EM4ja2wtk4ILOZgVD4Mc&#10;M23PvKPT3lciQthlqKD2vsukdGVNBt3IdsTRO9jeoI+yr6Tu8RzhppXjJHmTBhuOCzV29FFTedz/&#10;GQXrsPy8fH1PnptQpWGzoa1bLlKlnh7DfArCU/D38H97pRWM0/QVbm/iE5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SHSMYAAADdAAAADwAAAAAAAAAAAAAAAACYAgAAZHJz&#10;L2Rvd25yZXYueG1sUEsFBgAAAAAEAAQA9QAAAIsDAAAAAA==&#10;" path="m25,r,12l20,25,10,32,,40,,27,5,17,15,7,25,xe" fillcolor="#f3be00" stroked="f">
                          <v:path arrowok="t" o:connecttype="custom" o:connectlocs="25,0;25,12;20,25;10,32;0,40;0,27;5,17;15,7;25,0" o:connectangles="0,0,0,0,0,0,0,0,0"/>
                        </v:shape>
                        <v:shape id="Freeform 686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XTscA&#10;AADdAAAADwAAAGRycy9kb3ducmV2LnhtbESPS2vDMBCE74H8B7GFXkIiJ2lM41oOpSXQSw95HHLc&#10;WusHtlbGUhP131eFQo7DzHzD5LtgenGl0bWWFSwXCQji0uqWawXn037+DMJ5ZI29ZVLwQw52xXSS&#10;Y6btjQ90PfpaRAi7DBU03g+ZlK5syKBb2IE4epUdDfoox1rqEW8Rbnq5SpJUGmw5LjQ40FtDZXf8&#10;Ngqq9P0yC+uqO3x1m6fkUwe/qYNSjw/h9QWEp+Dv4f/2h1aw2m5T+HsTn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ll07HAAAA3QAAAA8AAAAAAAAAAAAAAAAAmAIAAGRy&#10;cy9kb3ducmV2LnhtbFBLBQYAAAAABAAEAPUAAACMAwAAAAA=&#10;" path="m25,r,12l20,25,10,32,,40,,27,5,17,15,7,25,e" filled="f" strokecolor="#e77817" strokeweight="0">
                          <v:path arrowok="t" o:connecttype="custom" o:connectlocs="25,0;25,12;20,25;10,32;0,40;0,27;5,17;15,7;25,0" o:connectangles="0,0,0,0,0,0,0,0,0"/>
                        </v:shape>
                        <v:shape id="Freeform 687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Jl8cA&#10;AADdAAAADwAAAGRycy9kb3ducmV2LnhtbESPQUsDMRSE74L/ITyhN5t1K2q3TYsIarFe2hV6fWze&#10;brZuXtYktqu/vhGEHoeZ+YaZLwfbiQP50DpWcDPOQBBXTrfcKPgon68fQISIrLFzTAp+KMBycXkx&#10;x0K7I2/osI2NSBAOBSowMfaFlKEyZDGMXU+cvNp5izFJ30jt8ZjgtpN5lt1Jiy2nBYM9PRmqPrff&#10;VsFLnWdl+fp7a3aT+v1r7ffxrd4rNboaHmcgIg3xHP5vr7SCfDq9h7836QnI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YyZfHAAAA3QAAAA8AAAAAAAAAAAAAAAAAmAIAAGRy&#10;cy9kb3ducmV2LnhtbFBLBQYAAAAABAAEAPUAAACMAwAAAAA=&#10;" path="m,40l42,,,40xe" fillcolor="#f3be00" stroked="f">
                          <v:path arrowok="t" o:connecttype="custom" o:connectlocs="0,40;42,0;0,40" o:connectangles="0,0,0"/>
                        </v:shape>
                        <v:shape id="Freeform 688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6qisMA&#10;AADdAAAADwAAAGRycy9kb3ducmV2LnhtbERPyWrDMBC9F/oPYgq9JXJTCIkTJRi3hd5KFkqPgzWx&#10;3Fgj11K85OujQ6DHx9vX28HWoqPWV44VvEwTEMSF0xWXCo6Hj8kChA/IGmvHpGAkD9vN48MaU+16&#10;3lG3D6WIIexTVGBCaFIpfWHIop+6hjhyJ9daDBG2pdQt9jHc1nKWJHNpseLYYLCh3FBx3l+sgmLc&#10;nZvw/md+8te37psu168Mf5V6fhqyFYhAQ/gX392fWsFsuYxz45v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6qisMAAADdAAAADwAAAAAAAAAAAAAAAACYAgAAZHJzL2Rv&#10;d25yZXYueG1sUEsFBgAAAAAEAAQA9QAAAIgDAAAAAA==&#10;" path="m,40l42,,,40xe" filled="f" strokecolor="#e77817" strokeweight="0">
                          <v:path arrowok="t" o:connecttype="custom" o:connectlocs="0,40;42,0;0,40" o:connectangles="0,0,0"/>
                        </v:shape>
                        <v:shape id="Freeform 689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NTcYA&#10;AADdAAAADwAAAGRycy9kb3ducmV2LnhtbESP0WoCMRRE34X+Q7gFX0Sz+mCbrVFKQStqodV+wGVz&#10;3V3c3CybVOPfm4Lg4zAzZ5jZItpGnKnztWMN41EGgrhwpuZSw+9hOXwF4QOywcYxabiSh8X8qTfD&#10;3LgL/9B5H0qRIOxz1FCF0OZS+qIii37kWuLkHV1nMSTZldJ0eElw28hJlk2lxZrTQoUtfVRUnPZ/&#10;VsMmrj6vu++XQR1LFbdb+vKrpdK6/xzf30AEiuERvrfXRsNEKQ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NTcYAAADdAAAADwAAAAAAAAAAAAAAAACYAgAAZHJz&#10;L2Rvd25yZXYueG1sUEsFBgAAAAAEAAQA9QAAAIsDAAAAAA==&#10;" path="m25,l22,12,17,25r-7,7l,40,,30,5,17,12,7,25,xe" fillcolor="#f3be00" stroked="f">
                          <v:path arrowok="t" o:connecttype="custom" o:connectlocs="25,0;22,12;17,25;10,32;0,40;0,30;5,17;12,7;25,0" o:connectangles="0,0,0,0,0,0,0,0,0"/>
                        </v:shape>
                        <v:shape id="Freeform 690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WPsIA&#10;AADdAAAADwAAAGRycy9kb3ducmV2LnhtbERPz2vCMBS+D/wfwhN2W5MpdNIZpSjFnQZTkR7fmmdb&#10;1ryUJmr1r18Ogx0/vt/L9Wg7caXBt441vCYKBHHlTMu1huOheFmA8AHZYOeYNNzJw3o1eVpiZtyN&#10;v+i6D7WIIewz1NCE0GdS+qohiz5xPXHkzm6wGCIcamkGvMVw28mZUqm02HJsaLCnTUPVz/5iNajS&#10;bT/T4vFmTendafedL85prfXzdMzfQQQaw7/4z/1hNMyVivvj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ZY+wgAAAN0AAAAPAAAAAAAAAAAAAAAAAJgCAABkcnMvZG93&#10;bnJldi54bWxQSwUGAAAAAAQABAD1AAAAhwMAAAAA&#10;" path="m25,l22,12,17,25r-7,7l,40,,30,5,17,12,7,25,xe" filled="f" strokecolor="#e77817" strokeweight="0">
                          <v:path arrowok="t" o:connecttype="custom" o:connectlocs="25,0;22,12;17,25;10,32;0,40;0,30;5,17;12,7;25,0" o:connectangles="0,0,0,0,0,0,0,0,0"/>
                        </v:shape>
                        <v:shape id="Freeform 691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SJcUA&#10;AADdAAAADwAAAGRycy9kb3ducmV2LnhtbESPQWsCMRSE7wX/Q3hCbzXRQpXVKCKIpaWga6nXx+a5&#10;u5i8LEmq23/fFAoeh5n5hlmsemfFlUJsPWsYjxQI4sqblmsNn8ft0wxETMgGrWfS8EMRVsvBwwIL&#10;4298oGuZapEhHAvU0KTUFVLGqiGHceQ74uydfXCYsgy1NAFvGe6snCj1Ih22nBca7GjTUHUpv52G&#10;7WmajHsr7de+3dmPzXq6D4d3rR+H/XoOIlGf7uH/9qvR8KzUGP7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RIlxQAAAN0AAAAPAAAAAAAAAAAAAAAAAJgCAABkcnMv&#10;ZG93bnJldi54bWxQSwUGAAAAAAQABAD1AAAAigMAAAAA&#10;" path="m,40l37,,,40xe" fillcolor="#f3be00" stroked="f">
                          <v:path arrowok="t" o:connecttype="custom" o:connectlocs="0,40;37,0;0,40" o:connectangles="0,0,0"/>
                        </v:shape>
                        <v:shape id="Freeform 692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2yOcYA&#10;AADdAAAADwAAAGRycy9kb3ducmV2LnhtbESPQWsCMRSE7wX/Q3iCt5qoUGRrlCIVih6K2lp6e2xe&#10;d7duXpYk7q7/3giFHoeZ+YZZrHpbi5Z8qBxrmIwVCOLcmYoLDR/HzeMcRIjIBmvHpOFKAVbLwcMC&#10;M+M63lN7iIVIEA4ZaihjbDIpQ16SxTB2DXHyfpy3GJP0hTQeuwS3tZwq9SQtVpwWSmxoXVJ+Plys&#10;hq1//dr1HW6r33n7vubu9Pm9OWk9GvYvzyAi9fE//Nd+MxpmSk3h/i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2yOcYAAADdAAAADwAAAAAAAAAAAAAAAACYAgAAZHJz&#10;L2Rvd25yZXYueG1sUEsFBgAAAAAEAAQA9QAAAIsDAAAAAA==&#10;" path="m,40l37,,,40xe" filled="f" strokecolor="#e77817" strokeweight="0">
                          <v:path arrowok="t" o:connecttype="custom" o:connectlocs="0,40;37,0;0,40" o:connectangles="0,0,0"/>
                        </v:shape>
                        <v:shape id="Freeform 693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GR8YA&#10;AADdAAAADwAAAGRycy9kb3ducmV2LnhtbESPQWvCQBSE70L/w/IK3nQ3FYqkboIUUrWHgrYXb4/s&#10;a5KafRuzq8Z/3xUEj8PMfMMs8sG24ky9bxxrSKYKBHHpTMOVhp/vYjIH4QOywdYxabiShzx7Gi0w&#10;Ne7CWzrvQiUihH2KGuoQulRKX9Zk0U9dRxy9X9dbDFH2lTQ9XiLctvJFqVdpseG4UGNH7zWVh93J&#10;aiiXX8XqWPwlx0PgoU02+88Pu9d6/Dws30AEGsIjfG+vjYaZUjO4vY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mGR8YAAADdAAAADwAAAAAAAAAAAAAAAACYAgAAZHJz&#10;L2Rvd25yZXYueG1sUEsFBgAAAAAEAAQA9QAAAIsDAAAAAA==&#10;" path="m22,r,12l19,25,12,35,2,42,,30,5,17,12,7,22,xe" fillcolor="#f3be00" stroked="f">
                          <v:path arrowok="t" o:connecttype="custom" o:connectlocs="22,0;22,12;19,25;12,35;2,42;0,30;5,17;12,7;22,0" o:connectangles="0,0,0,0,0,0,0,0,0"/>
                        </v:shape>
                        <v:shape id="Freeform 694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fl8UA&#10;AADdAAAADwAAAGRycy9kb3ducmV2LnhtbESPUWvCMBSF3wf7D+EOfFsT55hSG2VThL2MYfUHXJpr&#10;U9bclCba6q83g8EeD+ec73CK9ehacaE+NJ41TDMFgrjypuFaw/Gwe16ACBHZYOuZNFwpwHr1+FBg&#10;bvzAe7qUsRYJwiFHDTbGLpcyVJYchsx3xMk7+d5hTLKvpelxSHDXyhel3qTDhtOCxY42lqqf8uw0&#10;uPPNljxsv6e3g/uS+928WXzMtZ48je9LEJHG+B/+a38aDTOlXuH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+XxQAAAN0AAAAPAAAAAAAAAAAAAAAAAJgCAABkcnMv&#10;ZG93bnJldi54bWxQSwUGAAAAAAQABAD1AAAAigMAAAAA&#10;" path="m22,r,12l19,25,12,35,2,42,,30,5,17,12,7,22,e" filled="f" strokecolor="#e77817" strokeweight="0">
                          <v:path arrowok="t" o:connecttype="custom" o:connectlocs="22,0;22,12;19,25;12,35;2,42;0,30;5,17;12,7;22,0" o:connectangles="0,0,0,0,0,0,0,0,0"/>
                        </v:shape>
                        <v:shape id="Freeform 695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IMMA&#10;AADdAAAADwAAAGRycy9kb3ducmV2LnhtbESP0YrCMBRE3wX/IVzBl2VNVNSlGkUUcRefrPsBl+Zu&#10;W21uShO1/v1GEHwcZs4Ms1i1thI3anzpWMNwoEAQZ86UnGv4Pe0+v0D4gGywckwaHuRhtex2FpgY&#10;d+cj3dKQi1jCPkENRQh1IqXPCrLoB64mjt6fayyGKJtcmgbvsdxWcqTUVFosOS4UWNOmoOySXq2G&#10;cTjv05j7kOfxz2GWTob7cltp3e+16zmIQG14h1/0t4mcUhN4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IMMAAADdAAAADwAAAAAAAAAAAAAAAACYAgAAZHJzL2Rv&#10;d25yZXYueG1sUEsFBgAAAAAEAAQA9QAAAIgDAAAAAA==&#10;" path="m,45l37,,,45xe" fillcolor="#f3be00" stroked="f">
                          <v:path arrowok="t" o:connecttype="custom" o:connectlocs="0,45;37,0;0,45" o:connectangles="0,0,0"/>
                        </v:shape>
                        <v:shape id="Freeform 696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/aMUA&#10;AADdAAAADwAAAGRycy9kb3ducmV2LnhtbESPQWvCQBSE7wX/w/KEXopubEXamI1ISyHXqqn09sg+&#10;k8Xs25DdxvTfdwXB4zAz3zDZZrStGKj3xrGCxTwBQVw5bbhWcNh/zl5B+ICssXVMCv7IwyafPGSY&#10;anfhLxp2oRYRwj5FBU0IXSqlrxqy6OeuI47eyfUWQ5R9LXWPlwi3rXxOkpW0aDguNNjRe0PVefdr&#10;Ffyc9jYx5dvSDk9FWbUfxfHbLJV6nI7bNYhAY7iHb+1CK3iJRLi+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z9oxQAAAN0AAAAPAAAAAAAAAAAAAAAAAJgCAABkcnMv&#10;ZG93bnJldi54bWxQSwUGAAAAAAQABAD1AAAAigMAAAAA&#10;" path="m,45l37,,,45xe" filled="f" strokecolor="#e77817" strokeweight="0">
                          <v:path arrowok="t" o:connecttype="custom" o:connectlocs="0,45;37,0;0,45" o:connectangles="0,0,0"/>
                        </v:shape>
                        <v:shape id="Freeform 697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RwscA&#10;AADdAAAADwAAAGRycy9kb3ducmV2LnhtbESPQUvDQBSE74L/YXmCF7G7VUlD7LaUFkEoHlp78PjI&#10;PpPQ7NuQfW1Sf31XEDwOM/MNM1+OvlVn6mMT2MJ0YkARl8E1XFk4fL495qCiIDtsA5OFC0VYLm5v&#10;5li4MPCOznupVIJwLNBCLdIVWseyJo9xEjri5H2H3qMk2Vfa9TgkuG/1kzGZ9thwWqixo3VN5XF/&#10;8haO2XaQ3YNMN/qjvfxkIf96odza+7tx9QpKaJT/8F/73Vl4NmYGv2/SE9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ukcLHAAAA3QAAAA8AAAAAAAAAAAAAAAAAmAIAAGRy&#10;cy9kb3ducmV2LnhtbFBLBQYAAAAABAAEAPUAAACMAwAAAAA=&#10;" path="m22,r,15l17,25,12,35,2,43,,33,5,20,12,8,22,xe" fillcolor="#f3be00" stroked="f">
                          <v:path arrowok="t" o:connecttype="custom" o:connectlocs="22,0;22,15;17,25;12,35;2,43;0,33;5,20;12,8;22,0" o:connectangles="0,0,0,0,0,0,0,0,0"/>
                        </v:shape>
                        <v:shape id="Freeform 698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apsAA&#10;AADdAAAADwAAAGRycy9kb3ducmV2LnhtbERPzYrCMBC+C/sOYRa8abIuSKnGImUXPOxF7QMMzdhW&#10;m0m3SWt9e3MQPH58/9tssq0YqfeNYw1fSwWCuHSm4UpDcf5dJCB8QDbYOiYND/KQ7T5mW0yNu/OR&#10;xlOoRAxhn6KGOoQuldKXNVn0S9cRR+7ieoshwr6Spsd7DLetXCm1lhYbjg01dpTXVN5Og9Xg/4v8&#10;B5OQn21RDBf6S66P0Ws9/5z2GxCBpvAWv9wHo+FbqTg3volP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xapsAAAADdAAAADwAAAAAAAAAAAAAAAACYAgAAZHJzL2Rvd25y&#10;ZXYueG1sUEsFBgAAAAAEAAQA9QAAAIUDAAAAAA==&#10;" path="m22,r,15l17,25,12,35,2,43,,33,5,20,12,8,22,e" filled="f" strokecolor="#e77817" strokeweight="0">
                          <v:path arrowok="t" o:connecttype="custom" o:connectlocs="22,0;22,15;17,25;12,35;2,43;0,33;5,20;12,8;22,0" o:connectangles="0,0,0,0,0,0,0,0,0"/>
                        </v:shape>
                        <v:shape id="Freeform 699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9uMYA&#10;AADdAAAADwAAAGRycy9kb3ducmV2LnhtbESPQWsCMRSE74X+h/AK3mqiC0VXo9iC4qWHqojHR/Lc&#10;Xd28bDfpuvbXN4VCj8PMfMPMl72rRUdtqDxrGA0VCGLjbcWFhsN+/TwBESKyxdozabhTgOXi8WGO&#10;ufU3/qBuFwuRIBxy1FDG2ORSBlOSwzD0DXHyzr51GJNsC2lbvCW4q+VYqRfpsOK0UGJDbyWZ6+7L&#10;aXg3zWQju8t3ccyy19OnqTMzXms9eOpXMxCR+vgf/mtvrYZMqSn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H9uMYAAADdAAAADwAAAAAAAAAAAAAAAACYAgAAZHJz&#10;L2Rvd25yZXYueG1sUEsFBgAAAAAEAAQA9QAAAIsDAAAAAA==&#10;" path="m,44l38,,,44xe" fillcolor="#f3be00" stroked="f">
                          <v:path arrowok="t" o:connecttype="custom" o:connectlocs="0,44;38,0;0,44" o:connectangles="0,0,0"/>
                        </v:shape>
                        <v:shape id="Freeform 700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4hcMA&#10;AADdAAAADwAAAGRycy9kb3ducmV2LnhtbERPTWsCMRC9C/6HMIIXqYkWatkaRURBSqG4iuBt2Ex3&#10;FzeTdRM1/ffNoeDx8b7ny2gbcafO1441TMYKBHHhTM2lhuNh+/IOwgdkg41j0vBLHpaLfm+OmXEP&#10;3tM9D6VIIewz1FCF0GZS+qIii37sWuLE/bjOYkiwK6Xp8JHCbSOnSr1JizWnhgpbWldUXPKb1TA7&#10;Tz9HI/N9PVwojyezUl/buNF6OIirDxCBYniK/907o+FVTdL+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p4hcMAAADdAAAADwAAAAAAAAAAAAAAAACYAgAAZHJzL2Rv&#10;d25yZXYueG1sUEsFBgAAAAAEAAQA9QAAAIgDAAAAAA==&#10;" path="m,44l38,,,44xe" filled="f" strokecolor="#e77817" strokeweight="0">
                          <v:path arrowok="t" o:connecttype="custom" o:connectlocs="0,44;38,0;0,44" o:connectangles="0,0,0"/>
                        </v:shape>
                        <v:shape id="Freeform 701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h8MA&#10;AADdAAAADwAAAGRycy9kb3ducmV2LnhtbESPQYvCMBSE74L/IbyFvWlSF2SpRlkEQQRB3R56fDTP&#10;ttq8lCbW+u+NsLDHYWa+YZbrwTaip87XjjUkUwWCuHCm5lJD9rudfIPwAdlg45g0PMnDejUeLTE1&#10;7sEn6s+hFBHCPkUNVQhtKqUvKrLop64ljt7FdRZDlF0pTYePCLeNnCk1lxZrjgsVtrSpqLid71bD&#10;/iAv13t+NBvMkr6dhb3Kc9T682P4WYAINIT/8F97ZzR8qSSB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uAh8MAAADdAAAADwAAAAAAAAAAAAAAAACYAgAAZHJzL2Rv&#10;d25yZXYueG1sUEsFBgAAAAAEAAQA9QAAAIgDAAAAAA==&#10;" path="m25,r2,7l27,12r,7l25,24,15,34,,39,,29,5,17,15,7,25,xe" fillcolor="#f3be00" stroked="f">
                          <v:path arrowok="t" o:connecttype="custom" o:connectlocs="25,0;27,7;27,12;27,19;25,24;15,34;0,39;0,29;5,17;15,7;25,0" o:connectangles="0,0,0,0,0,0,0,0,0,0,0"/>
                        </v:shape>
                        <v:shape id="Freeform 702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+TMcA&#10;AADdAAAADwAAAGRycy9kb3ducmV2LnhtbESPQWvCQBSE70L/w/IK3nSTFIqkrlJrqh5KSq3g9ZF9&#10;TUKzb2N2jem/7wqCx2FmvmHmy8E0oqfO1ZYVxNMIBHFhdc2lgsP3+2QGwnlkjY1lUvBHDpaLh9Ec&#10;U20v/EX93pciQNilqKDyvk2ldEVFBt3UtsTB+7GdQR9kV0rd4SXATSOTKHqWBmsOCxW29FZR8bs/&#10;GwWfqxUes3Wexfkp32yz8iOv9Uyp8ePw+gLC0+Dv4Vt7pxU8RXEC1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3vkzHAAAA3QAAAA8AAAAAAAAAAAAAAAAAmAIAAGRy&#10;cy9kb3ducmV2LnhtbFBLBQYAAAAABAAEAPUAAACMAwAAAAA=&#10;" path="m25,r2,7l27,12r,7l25,24,15,34,,39,,29,5,17,15,7,25,e" filled="f" strokecolor="#e77817" strokeweight="0">
                          <v:path arrowok="t" o:connecttype="custom" o:connectlocs="25,0;27,7;27,12;27,19;25,24;15,34;0,39;0,29;5,17;15,7;25,0" o:connectangles="0,0,0,0,0,0,0,0,0,0,0"/>
                        </v:shape>
                        <v:shape id="Freeform 703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fr8YA&#10;AADdAAAADwAAAGRycy9kb3ducmV2LnhtbESPQWvCQBSE7wX/w/IKvRTdjRYp0VVEKaTQS1Wqx0f2&#10;mYRm34bsmqT/visIHoeZ+YZZrgdbi45aXznWkEwUCOLcmYoLDcfDx/gdhA/IBmvHpOGPPKxXo6cl&#10;psb1/E3dPhQiQtinqKEMoUml9HlJFv3ENcTRu7jWYoiyLaRpsY9wW8upUnNpseK4UGJD25Ly3/3V&#10;augbdXlNpm/nr59jtutOmf/cJbnWL8/DZgEi0BAe4Xs7MxpmKpnB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cfr8YAAADdAAAADwAAAAAAAAAAAAAAAACYAgAAZHJz&#10;L2Rvd25yZXYueG1sUEsFBgAAAAAEAAQA9QAAAIsDAAAAAA==&#10;" path="m,48l42,,,48xe" fillcolor="#f3be00" stroked="f">
                          <v:path arrowok="t" o:connecttype="custom" o:connectlocs="0,48;42,0;0,48" o:connectangles="0,0,0"/>
                        </v:shape>
                        <v:shape id="Freeform 704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fq8UA&#10;AADdAAAADwAAAGRycy9kb3ducmV2LnhtbESPQWsCMRSE74L/ITyhN020pcpqFJEKhfZS68Hj6+a5&#10;G9y8LJunbv99Uyj0OMzMN8xq04dG3ahLPrKF6cSAIi6j81xZOH7uxwtQSZAdNpHJwjcl2KyHgxUW&#10;Lt75g24HqVSGcCrQQi3SFlqnsqaAaRJb4uydYxdQsuwq7Tq8Z3ho9MyYZx3Qc16osaVdTeXlcA0W&#10;5pd9OM9fvhanePTv5u0k4q/O2odRv12CEurlP/zXfnUWHs30CX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N+rxQAAAN0AAAAPAAAAAAAAAAAAAAAAAJgCAABkcnMv&#10;ZG93bnJldi54bWxQSwUGAAAAAAQABAD1AAAAigMAAAAA&#10;" path="m,48l42,,,48xe" filled="f" strokecolor="#e77817" strokeweight="0">
                          <v:path arrowok="t" o:connecttype="custom" o:connectlocs="0,48;42,0;0,48" o:connectangles="0,0,0"/>
                        </v:shape>
                        <v:shape id="Freeform 705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IEEsUA&#10;AADdAAAADwAAAGRycy9kb3ducmV2LnhtbESPS2vCQBSF9wX/w3AL3dVJfFWio4ggKFS0tht318xt&#10;EszcGTLTmP57Ryh0eTiPjzNfdqYWLTW+sqwg7ScgiHOrKy4UfH1uXqcgfEDWWFsmBb/kYbnoPc0x&#10;0/bGH9SeQiHiCPsMFZQhuExKn5dk0PetI47et20MhiibQuoGb3Hc1HKQJBNpsOJIKNHRuqT8evox&#10;kbsftcM3tzuc9fW9dTlttsdLqtTLc7eagQjUhf/wX3urFQyTdA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gQSxQAAAN0AAAAPAAAAAAAAAAAAAAAAAJgCAABkcnMv&#10;ZG93bnJldi54bWxQSwUGAAAAAAQABAD1AAAAigMAAAAA&#10;" path="m35,37l84,,35,37r,l35,37,30,50,22,60,12,67,,72,,67,2,62,5,55r5,-5l15,45r7,-5l27,37r8,xe" fillcolor="#f3be00" stroked="f">
                          <v:path arrowok="t" o:connecttype="custom" o:connectlocs="35,37;84,0;35,37;35,37;35,37;30,50;22,60;12,67;0,72;0,67;2,62;5,55;10,50;15,45;22,40;27,37;35,37" o:connectangles="0,0,0,0,0,0,0,0,0,0,0,0,0,0,0,0,0"/>
                        </v:shape>
                        <v:shape id="Freeform 706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bcYA&#10;AADdAAAADwAAAGRycy9kb3ducmV2LnhtbESPQWsCMRSE7wX/Q3iCF6mJ2i7t1igiKPZi6dpLb4/k&#10;dXdx87Jsom7/fSMIPQ4z8w2zWPWuERfqQu1Zw3SiQBAbb2suNXwdt48vIEJEtth4Jg2/FGC1HDws&#10;MLf+yp90KWIpEoRDjhqqGNtcymAqchgmviVO3o/vHMYku1LaDq8J7ho5UyqTDmtOCxW2tKnInIqz&#10;07D7eD5+KzzPX+mp8Fn5bg7jrdF6NOzXbyAi9fE/fG/vrYa5mm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fSbcYAAADdAAAADwAAAAAAAAAAAAAAAACYAgAAZHJz&#10;L2Rvd25yZXYueG1sUEsFBgAAAAAEAAQA9QAAAIsDAAAAAA==&#10;" path="m35,37l84,,35,37r,l35,37,30,50,22,60,12,67,,72,,67,2,62,5,55r5,-5l15,45r7,-5l27,37r8,e" filled="f" strokecolor="#e77817" strokeweight="0">
                          <v:path arrowok="t" o:connecttype="custom" o:connectlocs="35,37;84,0;35,37;35,37;35,37;30,50;22,60;12,67;0,72;0,67;2,62;5,55;10,50;15,45;22,40;27,37;35,37" o:connectangles="0,0,0,0,0,0,0,0,0,0,0,0,0,0,0,0,0"/>
                        </v:shape>
                        <v:shape id="Freeform 707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Cs1MUA&#10;AADdAAAADwAAAGRycy9kb3ducmV2LnhtbESPzWrDMBCE74W8g9hAb43sFpLgRjElJCW3Nj/QHhdr&#10;a5taK2OtY+ftq0Ahx2FmvmFW+egadaEu1J4NpLMEFHHhbc2lgfNp97QEFQTZYuOZDFwpQL6ePKww&#10;s37gA12OUqoI4ZChgUqkzbQORUUOw8y3xNH78Z1DibIrte1wiHDX6OckmWuHNceFClvaVFT8Hntn&#10;oDnt+f36MQzLT/Gj7Lb91/eiN+ZxOr69ghIa5R7+b++tgZckXcD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zUxQAAAN0AAAAPAAAAAAAAAAAAAAAAAJgCAABkcnMv&#10;ZG93bnJldi54bWxQSwUGAAAAAAQABAD1AAAAigMAAAAA&#10;" path="m35,38l80,,35,38r,l35,38,30,50,22,60r-9,8l,75,,68,3,63,5,58r5,-8l15,45r7,-2l27,40r8,-2xe" fillcolor="#f3be00" stroked="f">
                          <v:path arrowok="t" o:connecttype="custom" o:connectlocs="35,38;80,0;35,38;35,38;35,38;30,50;22,60;13,68;0,75;0,68;3,63;5,58;10,50;15,45;22,43;27,40;35,38" o:connectangles="0,0,0,0,0,0,0,0,0,0,0,0,0,0,0,0,0"/>
                        </v:shape>
                        <v:shape id="Freeform 708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RGMIA&#10;AADdAAAADwAAAGRycy9kb3ducmV2LnhtbERPy4rCMBTdC/MP4Q7MTpM6KlKN4oiCm0F8fMC1ubZ1&#10;mpvSxFr/3iwGXB7Oe77sbCVaanzpWEMyUCCIM2dKzjWcT9v+FIQPyAYrx6ThSR6Wi4/eHFPjHnyg&#10;9hhyEUPYp6ihCKFOpfRZQRb9wNXEkbu6xmKIsMmlafARw20lh0pNpMWSY0OBNa0Lyv6Od6th1CaO&#10;L+o5vq3z82b1+7NPNtVe66/PbjUDEagLb/G/e2c0fKskzo1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pEYwgAAAN0AAAAPAAAAAAAAAAAAAAAAAJgCAABkcnMvZG93&#10;bnJldi54bWxQSwUGAAAAAAQABAD1AAAAhwMAAAAA&#10;" path="m35,38l80,,35,38r,l35,38,30,50,22,60r-9,8l,75,,68,3,63,5,58r5,-8l15,45r7,-2l27,40r8,-2e" filled="f" strokecolor="#e77817" strokeweight="0">
                          <v:path arrowok="t" o:connecttype="custom" o:connectlocs="35,38;80,0;35,38;35,38;35,38;30,50;22,60;13,68;0,75;0,68;3,63;5,58;10,50;15,45;22,43;27,40;35,38" o:connectangles="0,0,0,0,0,0,0,0,0,0,0,0,0,0,0,0,0"/>
                        </v:shape>
                        <v:shape id="Freeform 709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8wsQA&#10;AADdAAAADwAAAGRycy9kb3ducmV2LnhtbESPQWvCQBSE7wX/w/KE3upuLKQ1uooohRy8VPsDHtln&#10;Esy+XbNrTP+9KxR6HGbmG2a1GW0nBupD61hDNlMgiCtnWq41/Jy+3j5BhIhssHNMGn4pwGY9eVlh&#10;Ydydv2k4xlokCIcCNTQx+kLKUDVkMcycJ07e2fUWY5J9LU2P9wS3nZwrlUuLLaeFBj3tGqoux5vV&#10;EIbsY7yqWpbexkNeVnufH05av07H7RJEpDH+h//apdHwrrIF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/MLEAAAA3QAAAA8AAAAAAAAAAAAAAAAAmAIAAGRycy9k&#10;b3ducmV2LnhtbFBLBQYAAAAABAAEAPUAAACJAwAAAAA=&#10;" path="m,37l42,,,37xe" fillcolor="#f3be00" stroked="f">
                          <v:path arrowok="t" o:connecttype="custom" o:connectlocs="0,37;42,0;0,37" o:connectangles="0,0,0"/>
                        </v:shape>
                        <v:shape id="Freeform 710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LhcEA&#10;AADdAAAADwAAAGRycy9kb3ducmV2LnhtbERPy4rCMBTdC/5DuII7TX2gUo0iMwhFV6OiuLs217bY&#10;3JQmav17sxhweTjvxaoxpXhS7QrLCgb9CARxanXBmYLjYdObgXAeWWNpmRS8ycFq2W4tMNb2xX/0&#10;3PtMhBB2MSrIva9iKV2ak0HXtxVx4G62NugDrDOpa3yFcFPKYRRNpMGCQ0OOFf3klN73D6Pgdt1O&#10;z5fET36z9D7eXehUbJOTUt1Os56D8NT4r/jfnWgFo2gY9oc34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Ai4XBAAAA3QAAAA8AAAAAAAAAAAAAAAAAmAIAAGRycy9kb3du&#10;cmV2LnhtbFBLBQYAAAAABAAEAPUAAACGAwAAAAA=&#10;" path="m,37l42,,,37xe" filled="f" strokecolor="#e77817" strokeweight="0">
                          <v:path arrowok="t" o:connecttype="custom" o:connectlocs="0,37;42,0;0,37" o:connectangles="0,0,0"/>
                        </v:shape>
                        <v:shape id="Freeform 711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nEMMA&#10;AADdAAAADwAAAGRycy9kb3ducmV2LnhtbESPQWvCQBSE70L/w/IKveluUpAQXYMUxB5bFXp9zT6z&#10;wezbNLvV5N93C4LHYWa+YdbV6DpxpSG0njVkCwWCuPam5UbD6bibFyBCRDbYeSYNEwWoNk+zNZbG&#10;3/iTrofYiAThUKIGG2NfShlqSw7DwvfEyTv7wWFMcmikGfCW4K6TuVJL6bDltGCxpzdL9eXw6zQ0&#10;XfH9MxljcGk/pryQX6yKvdYvz+N2BSLSGB/he/vdaHhVeQb/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9nEMMAAADdAAAADwAAAAAAAAAAAAAAAACYAgAAZHJzL2Rv&#10;d25yZXYueG1sUEsFBgAAAAAEAAQA9QAAAIgDAAAAAA==&#10;" path="m48,22l105,,48,22xm48,22l35,30,23,32,13,30,,25,5,20r5,-3l18,15r5,-3l30,12r8,3l43,17r5,5xe" fillcolor="#f3be00" stroked="f">
                          <v:path arrowok="t" o:connecttype="custom" o:connectlocs="48,22;105,0;48,22;48,22;35,30;23,32;13,30;0,25;5,20;10,17;18,15;23,12;30,12;38,15;43,17;48,22" o:connectangles="0,0,0,0,0,0,0,0,0,0,0,0,0,0,0,0"/>
                          <o:lock v:ext="edit" verticies="t"/>
                        </v:shape>
                        <v:shape id="Freeform 712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I8cYA&#10;AADdAAAADwAAAGRycy9kb3ducmV2LnhtbESPUWvCMBSF3wf+h3AF3zRdhbF1RpmCqAwG2m3s8dLc&#10;NWXNTUlirf9+GQh7PJxzvsNZrAbbip58aBwruJ9lIIgrpxuuFbyX2+kjiBCRNbaOScGVAqyWo7sF&#10;Ftpd+Ej9KdYiQTgUqMDE2BVShsqQxTBzHXHyvp23GJP0tdQeLwluW5ln2YO02HBaMNjRxlD1czpb&#10;BV/ztfzo3e6tfyrr66E0uZevn0pNxsPLM4hIQ/wP39p7rWCe5T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+I8cYAAADdAAAADwAAAAAAAAAAAAAAAACYAgAAZHJz&#10;L2Rvd25yZXYueG1sUEsFBgAAAAAEAAQA9QAAAIsDAAAAAA==&#10;" path="m,22l57,,,22xe" filled="f" strokecolor="#e77817" strokeweight="0">
                          <v:path arrowok="t" o:connecttype="custom" o:connectlocs="0,22;57,0;0,22" o:connectangles="0,0,0"/>
                        </v:shape>
                        <v:shape id="Freeform 713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zYcYA&#10;AADdAAAADwAAAGRycy9kb3ducmV2LnhtbESPQWsCMRSE7wX/Q3hCbzVbBWlXoxRRbA8eai3q7bF5&#10;bpbdvIRN6q7/3hQKPQ4z8w0zX/a2EVdqQ+VYwfMoA0FcOF1xqeDwtXl6AREissbGMSm4UYDlYvAw&#10;x1y7jj/puo+lSBAOOSowMfpcylAYshhGzhMn7+JaizHJtpS6xS7BbSPHWTaVFitOCwY9rQwV9f7H&#10;KvD194mPYX2oV+uteT13HzvfnJV6HPZvMxCR+vgf/mu/awWTbDyB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mzYcYAAADdAAAADwAAAAAAAAAAAAAAAACYAgAAZHJz&#10;L2Rvd25yZXYueG1sUEsFBgAAAAAEAAQA9QAAAIsDAAAAAA==&#10;" path="m48,10l35,18,23,20,13,18,,13,5,8,10,5,18,3,23,r7,l38,3r5,2l48,10xe" filled="f" strokecolor="#e77817" strokeweight="0">
                          <v:path arrowok="t" o:connecttype="custom" o:connectlocs="48,10;35,18;23,20;13,18;0,13;5,8;10,5;18,3;23,0;30,0;38,3;43,5;48,10" o:connectangles="0,0,0,0,0,0,0,0,0,0,0,0,0"/>
                        </v:shape>
                        <v:shape id="Freeform 714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aqMcA&#10;AADdAAAADwAAAGRycy9kb3ducmV2LnhtbESPQWvCQBSE7wX/w/IKvdWNtpoYXUWkUnOrVgrentnX&#10;JJh9G7Jbk/77riD0OMzMN8xi1ZtaXKl1lWUFo2EEgji3uuJCwfFz+5yAcB5ZY22ZFPySg9Vy8LDA&#10;VNuO93Q9+EIECLsUFZTeN6mULi/JoBvahjh437Y16INsC6lb7ALc1HIcRVNpsOKwUGJDm5Lyy+HH&#10;KHhPvuLpZLTPjtm6385OH2e6vMVKPT326zkIT73/D9/bO63gJRq/wu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WqjHAAAA3QAAAA8AAAAAAAAAAAAAAAAAmAIAAGRy&#10;cy9kb3ducmV2LnhtbFBLBQYAAAAABAAEAPUAAACMAwAAAAA=&#10;" path="m47,8l101,,47,8xm47,8l34,15,22,18,9,15,,10,2,5,9,3,14,r8,l29,r5,l42,3r5,5xe" fillcolor="#f3be00" stroked="f">
                          <v:path arrowok="t" o:connecttype="custom" o:connectlocs="47,8;101,0;47,8;47,8;34,15;22,18;9,15;0,10;2,5;9,3;14,0;22,0;29,0;34,0;42,3;47,8" o:connectangles="0,0,0,0,0,0,0,0,0,0,0,0,0,0,0,0"/>
                          <o:lock v:ext="edit" verticies="t"/>
                        </v:shape>
                        <v:shape id="Freeform 715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ss8YA&#10;AADdAAAADwAAAGRycy9kb3ducmV2LnhtbESPUWvCMBSF3wf7D+EO9jI0tbIp1SjiGEwGwqo/4NJc&#10;22pzE5LMdvv1y2Dg4+Gc8x3Ocj2YTlzJh9aygsk4A0FcWd1yreB4eBvNQYSIrLGzTAq+KcB6dX+3&#10;xELbnj/pWsZaJAiHAhU0MbpCylA1ZDCMrSNO3sl6gzFJX0vtsU9w08k8y16kwZbTQoOOtg1Vl/LL&#10;KHD72cz4/Ox304/Xfo8/u3Ly5JR6fBg2CxCRhngL/7fftYJplj/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Tss8YAAADdAAAADwAAAAAAAAAAAAAAAACYAgAAZHJz&#10;L2Rvd25yZXYueG1sUEsFBgAAAAAEAAQA9QAAAIsDAAAAAA==&#10;" path="m,8l54,,,8xe" filled="f" strokecolor="#e77817" strokeweight="0">
                          <v:path arrowok="t" o:connecttype="custom" o:connectlocs="0,8;54,0;0,8" o:connectangles="0,0,0"/>
                        </v:shape>
                        <v:shape id="Freeform 716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sdcMA&#10;AADdAAAADwAAAGRycy9kb3ducmV2LnhtbESPQWsCMRSE70L/Q3gFb5pVQcrWKFVY7bG6Hnp8JK/Z&#10;xeRl2URd/70pFHocZuYbZrUZvBM36mMbWMFsWoAg1sG0bBWc62ryBiImZIMuMCl4UITN+mW0wtKE&#10;Ox/pdkpWZAjHEhU0KXWllFE35DFOQ0ecvZ/Qe0xZ9laaHu8Z7p2cF8VSemw5LzTY0a4hfTldvYLj&#10;Qdpvh3qvq539onp7ddWFlBq/Dh/vIBIN6T/81/40ChbFfAm/b/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/sdcMAAADdAAAADwAAAAAAAAAAAAAAAACYAgAAZHJzL2Rv&#10;d25yZXYueG1sUEsFBgAAAAAEAAQA9QAAAIgDAAAAAA==&#10;" path="m47,8l34,15,22,18,9,15,,10,2,5,9,3,14,r8,l29,r5,l42,3r5,5xe" filled="f" strokecolor="#e77817" strokeweight="0">
                          <v:path arrowok="t" o:connecttype="custom" o:connectlocs="47,8;34,15;22,18;9,15;0,10;2,5;9,3;14,0;22,0;29,0;34,0;42,3;47,8" o:connectangles="0,0,0,0,0,0,0,0,0,0,0,0,0"/>
                        </v:shape>
                        <v:shape id="Freeform 717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shccA&#10;AADdAAAADwAAAGRycy9kb3ducmV2LnhtbESPUWvCQBCE3wv9D8cKfSl6UbGV1FPEUmi1CEbp85Jb&#10;k9DcXsitJu2v7xUKfRxm5htmsepdra7UhsqzgfEoAUWce1txYeB0fBnOQQVBtlh7JgNfFGC1vL1Z&#10;YGp9xwe6ZlKoCOGQooFSpEm1DnlJDsPIN8TRO/vWoUTZFtq22EW4q/UkSR60w4rjQokNbUrKP7OL&#10;M7CbPl9mW9m81e+d7L/9bn/4yO6NuRv06ydQQr38h//ar9bANJk8wu+b+AT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ZbIXHAAAA3QAAAA8AAAAAAAAAAAAAAAAAmAIAAGRy&#10;cy9kb3ducmV2LnhtbFBLBQYAAAAABAAEAPUAAACMAwAAAAA=&#10;" path="m47,8l102,,47,8xm47,8l35,15,22,18,10,15,,10,5,5,10,3,15,r7,l30,r5,l42,3r5,5xe" fillcolor="#f3be00" stroked="f">
                          <v:path arrowok="t" o:connecttype="custom" o:connectlocs="47,8;102,0;47,8;47,8;35,15;22,18;10,15;0,10;5,5;10,3;15,0;22,0;30,0;35,0;42,3;47,8" o:connectangles="0,0,0,0,0,0,0,0,0,0,0,0,0,0,0,0"/>
                          <o:lock v:ext="edit" verticies="t"/>
                        </v:shape>
                        <v:shape id="Freeform 718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gGMMA&#10;AADdAAAADwAAAGRycy9kb3ducmV2LnhtbERP3WrCMBS+F/YO4Qi701TF4TqjaIciQwTdHuCsOWuK&#10;zUlJMq1vby4ELz++//mys424kA+1YwWjYQaCuHS65krBz/dmMAMRIrLGxjEpuFGA5eKlN8dcuysf&#10;6XKKlUghHHJUYGJscylDachiGLqWOHF/zluMCfpKao/XFG4bOc6yN2mx5tRgsKXCUHk+/VsFhTfr&#10;0deh2E8nv9vP+rBfr6bvnVKv/W71ASJSF5/ih3unFUyyc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4gGMMAAADdAAAADwAAAAAAAAAAAAAAAACYAgAAZHJzL2Rv&#10;d25yZXYueG1sUEsFBgAAAAAEAAQA9QAAAIgDAAAAAA=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719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4B8MA&#10;AADdAAAADwAAAGRycy9kb3ducmV2LnhtbESPT2sCMRTE7wW/Q3iCt5qtgtStUaqw2mP9c/D4SF6z&#10;i8nLsom6fvtGKPQ4zMxvmMWq907cqItNYAVv4wIEsQ6mYavgdKxe30HEhGzQBSYFD4qwWg5eFlia&#10;cOc93Q7JigzhWKKCOqW2lDLqmjzGcWiJs/cTOo8py85K0+E9w72Tk6KYSY8N54UaW9rUpC+Hq1ew&#10;30l7dqi3utrYbzqur666kFKjYf/5ASJRn/7Df+0vo2BaTObwfJ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B4B8MAAADdAAAADwAAAAAAAAAAAAAAAACYAgAAZHJzL2Rv&#10;d25yZXYueG1sUEsFBgAAAAAEAAQA9QAAAIgDAAAAAA==&#10;" path="m47,8l35,15,22,18,10,15,,10,5,5,10,3,15,r7,l30,r5,l42,3r5,5xe" filled="f" strokecolor="#e77817" strokeweight="0">
                          <v:path arrowok="t" o:connecttype="custom" o:connectlocs="47,8;35,15;22,18;10,15;0,10;5,5;10,3;15,0;22,0;30,0;35,0;42,3;47,8" o:connectangles="0,0,0,0,0,0,0,0,0,0,0,0,0"/>
                        </v:shape>
                        <v:shape id="Freeform 720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YfsMA&#10;AADdAAAADwAAAGRycy9kb3ducmV2LnhtbERPz2vCMBS+C/4P4Q1203QWRDqjTNlghR1qN6bHR/PW&#10;FpuXksS2++/NYbDjx/d7u59MJwZyvrWs4GmZgCCurG65VvD1+bbYgPABWWNnmRT8kof9bj7bYqbt&#10;yCcaylCLGMI+QwVNCH0mpa8aMuiXtieO3I91BkOErpba4RjDTSdXSbKWBluODQ32dGyoupY3o2Ao&#10;Pl6/80LX1eHMF3freJUPrNTjw/TyDCLQFP7Ff+53rSBN0rg/vo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hYfsMAAADdAAAADwAAAAAAAAAAAAAAAACYAgAAZHJzL2Rv&#10;d25yZXYueG1sUEsFBgAAAAAEAAQA9QAAAIgDAAAAAA==&#10;" path="m47,25l105,,47,25xm50,25l37,33,25,38,13,35,,30,5,25r5,-5l18,18r7,l30,18r7,l42,23r8,2xe" fillcolor="#f3be00" stroked="f">
                          <v:path arrowok="t" o:connecttype="custom" o:connectlocs="47,25;105,0;47,25;50,25;37,33;25,38;13,35;0,30;5,25;10,20;18,18;25,18;30,18;37,18;42,23;50,25" o:connectangles="0,0,0,0,0,0,0,0,0,0,0,0,0,0,0,0"/>
                          <o:lock v:ext="edit" verticies="t"/>
                        </v:shape>
                        <v:shape id="Freeform 721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91sUA&#10;AADdAAAADwAAAGRycy9kb3ducmV2LnhtbESPQWsCMRSE7wX/Q3hCL0Wz1qKyGmUpiB4sWCt6fWye&#10;m8XNy5Kkuv33jVDocZiZb5jFqrONuJEPtWMFo2EGgrh0uuZKwfFrPZiBCBFZY+OYFPxQgNWy97TA&#10;XLs7f9LtECuRIBxyVGBibHMpQ2nIYhi6ljh5F+ctxiR9JbXHe4LbRr5m2URarDktGGzp3VB5PXxb&#10;BUUx2Wu/fpnuaHMyH+f6rYkzp9RzvyvmICJ18T/8195qBeNsPIL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D3WxQAAAN0AAAAPAAAAAAAAAAAAAAAAAJgCAABkcnMv&#10;ZG93bnJldi54bWxQSwUGAAAAAAQABAD1AAAAigMAAAAA&#10;" path="m,25l58,,,25xe" filled="f" strokecolor="#e77817" strokeweight="0">
                          <v:path arrowok="t" o:connecttype="custom" o:connectlocs="0,25;58,0;0,25" o:connectangles="0,0,0"/>
                        </v:shape>
                        <v:shape id="Freeform 722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SEMQA&#10;AADdAAAADwAAAGRycy9kb3ducmV2LnhtbESPQWvCQBSE7wX/w/KE3upGhRKjq4hQkd6qXrw9si+7&#10;0ezbkN0maX99t1DocZiZb5jNbnSN6KkLtWcF81kGgrj0umaj4Hp5e8lBhIissfFMCr4owG47edpg&#10;of3AH9SfoxEJwqFABTbGtpAylJYchplviZNX+c5hTLIzUnc4JLhr5CLLXqXDmtOCxZYOlsrH+dMp&#10;8O/3m+v3xuSxoktlj6sh/14p9Twd92sQkcb4H/5rn7SCZbZcwO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OUhDEAAAA3QAAAA8AAAAAAAAAAAAAAAAAmAIAAGRycy9k&#10;b3ducmV2LnhtbFBLBQYAAAAABAAEAPUAAACJAwAAAAA=&#10;" path="m50,7l37,15,25,20,13,17,,12,5,7,10,2,18,r7,l30,r7,l42,5r8,2e" filled="f" strokecolor="#e77817" strokeweight="0">
                          <v:path arrowok="t" o:connecttype="custom" o:connectlocs="50,7;37,15;25,20;13,17;0,12;5,7;10,2;18,0;25,0;30,0;37,0;42,5;50,7" o:connectangles="0,0,0,0,0,0,0,0,0,0,0,0,0"/>
                        </v:shape>
                        <v:shape id="Freeform 723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Bz8cA&#10;AADdAAAADwAAAGRycy9kb3ducmV2LnhtbESPQWvCQBSE74L/YXlCL1I3NlDb6CrFINpeolbQ4yP7&#10;TEKzb0N21fjv3UKhx2FmvmFmi87U4kqtqywrGI8iEMS51RUXCg7fq+c3EM4ja6wtk4I7OVjM+70Z&#10;JtreeEfXvS9EgLBLUEHpfZNI6fKSDLqRbYiDd7atQR9kW0jd4i3ATS1fouhVGqw4LJTY0LKk/Gd/&#10;MQo+8+3mOMnS7PQ+PKbr1RbTzH0p9TToPqYgPHX+P/zX3mgFcRTH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Wwc/HAAAA3QAAAA8AAAAAAAAAAAAAAAAAmAIAAGRy&#10;cy9kb3ducmV2LnhtbFBLBQYAAAAABAAEAPUAAACMAwAAAAA=&#10;" path="m47,20l107,,47,20xm47,20l35,27,22,30r-12,l,25,5,20r5,-5l15,12r7,l30,12r5,l42,15r5,5xe" fillcolor="#f3be00" stroked="f">
                          <v:path arrowok="t" o:connecttype="custom" o:connectlocs="47,20;107,0;47,20;47,20;35,27;22,30;10,30;0,25;5,20;10,15;15,12;22,12;30,12;35,12;42,15;47,20" o:connectangles="0,0,0,0,0,0,0,0,0,0,0,0,0,0,0,0"/>
                          <o:lock v:ext="edit" verticies="t"/>
                        </v:shape>
                        <v:shape id="Freeform 724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ElcQA&#10;AADdAAAADwAAAGRycy9kb3ducmV2LnhtbESPQWuDQBSE74X8h+UFcmvWxCLBZBNCSCHHVoX2+OK+&#10;qOi+FXer9t93C4Ueh5n5hjmcZtOJkQbXWFawWUcgiEurG64UFPnr8w6E88gaO8uk4JscnI6LpwOm&#10;2k78TmPmKxEg7FJUUHvfp1K6siaDbm174uA97GDQBzlUUg84Bbjp5DaKEmmw4bBQY0+Xmso2+zIK&#10;tkW+ax/XvE06K+8f9Bm/lUWs1Go5n/cgPM3+P/zXvmkFcRS/wO+b8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7hJXEAAAA3QAAAA8AAAAAAAAAAAAAAAAAmAIAAGRycy9k&#10;b3ducmV2LnhtbFBLBQYAAAAABAAEAPUAAACJAwAAAAA=&#10;" path="m,20l60,,,20xe" filled="f" strokecolor="#e77817" strokeweight="0">
                          <v:path arrowok="t" o:connecttype="custom" o:connectlocs="0,20;60,0;0,20" o:connectangles="0,0,0"/>
                        </v:shape>
                        <v:shape id="Freeform 725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j4cIA&#10;AADdAAAADwAAAGRycy9kb3ducmV2LnhtbESPQYvCMBSE78L+h/AEb5qoKFqNsi4s7E2se9nbo3m2&#10;xealNLHGf78RBI/DzHzDbPfRNqKnzteONUwnCgRx4UzNpYbf8/d4BcIHZIONY9LwIA/73cdgi5lx&#10;dz5Rn4dSJAj7DDVUIbSZlL6oyKKfuJY4eRfXWQxJdqU0Hd4T3DZyptRSWqw5LVTY0ldFxTW/WQ3N&#10;svd8mcae1isV/+rcHA+zoPVoGD83IALF8A6/2j9Gw1zNF/B8k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OPhwgAAAN0AAAAPAAAAAAAAAAAAAAAAAJgCAABkcnMvZG93&#10;bnJldi54bWxQSwUGAAAAAAQABAD1AAAAhwMAAAAA&#10;" path="m47,8l35,15,22,18r-12,l,13,5,8,10,3,15,r7,l30,r5,l42,3r5,5e" filled="f" strokecolor="#e77817" strokeweight="0">
                          <v:path arrowok="t" o:connecttype="custom" o:connectlocs="47,8;35,15;22,18;10,18;0,13;5,8;10,3;15,0;22,0;30,0;35,0;42,3;47,8" o:connectangles="0,0,0,0,0,0,0,0,0,0,0,0,0"/>
                        </v:shape>
                        <v:shape id="Freeform 726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7OsUA&#10;AADdAAAADwAAAGRycy9kb3ducmV2LnhtbESPQWvCQBSE7wX/w/IEb3VjBbXRVUQUPAXUUurtkX0m&#10;abNvw+7WxH/vCoLHYWa+YRarztTiSs5XlhWMhgkI4tzqigsFX6fd+wyED8gaa8uk4EYeVsve2wJT&#10;bVs+0PUYChEh7FNUUIbQpFL6vCSDfmgb4uhdrDMYonSF1A7bCDe1/EiSiTRYcVwosaFNSfnf8d8o&#10;aH9us+3UfmdnOrssbE+f2e9GKzXod+s5iEBdeIWf7b1WME7GE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Hs6xQAAAN0AAAAPAAAAAAAAAAAAAAAAAJgCAABkcnMv&#10;ZG93bnJldi54bWxQSwUGAAAAAAQABAD1AAAAigMAAAAA&#10;" path="m47,18l102,,47,18xm47,18l35,25,25,28r-13,l,23,5,18r5,-5l17,10,22,8r8,l37,10r5,3l47,18xe" fillcolor="#f3be00" stroked="f">
                          <v:path arrowok="t" o:connecttype="custom" o:connectlocs="47,18;102,0;47,18;47,18;35,25;25,28;12,28;0,23;5,18;10,13;17,10;22,8;30,8;37,10;42,13;47,18" o:connectangles="0,0,0,0,0,0,0,0,0,0,0,0,0,0,0,0"/>
                          <o:lock v:ext="edit" verticies="t"/>
                        </v:shape>
                        <v:shape id="Freeform 727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bZMUA&#10;AADdAAAADwAAAGRycy9kb3ducmV2LnhtbESPQWvCQBSE74X+h+UJvRTdWKGV6CqJUOhJMHro8ZF9&#10;yQazb9PdVdN/3xWEHoeZ+YZZb0fbiyv50DlWMJ9lIIhrpztuFZyOn9MliBCRNfaOScEvBdhunp/W&#10;mGt34wNdq9iKBOGQowIT45BLGWpDFsPMDcTJa5y3GJP0rdQebwlue/mWZe/SYsdpweBAO0P1ubpY&#10;BfumNIdG7r+L809RVKV7vZSelHqZjMUKRKQx/ocf7S+tYJEtPuD+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tkxQAAAN0AAAAPAAAAAAAAAAAAAAAAAJgCAABkcnMv&#10;ZG93bnJldi54bWxQSwUGAAAAAAQABAD1AAAAigMAAAAA&#10;" path="m,18l55,,,18xe" filled="f" strokecolor="#e77817" strokeweight="0">
                          <v:path arrowok="t" o:connecttype="custom" o:connectlocs="0,18;55,0;0,18" o:connectangles="0,0,0"/>
                        </v:shape>
                        <v:shape id="Freeform 728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XQsIA&#10;AADdAAAADwAAAGRycy9kb3ducmV2LnhtbERPzYrCMBC+C/sOYRb2UjRdBZFqlGVloYsHsfoAQzO2&#10;1WZSk6j17c1B8Pjx/S9WvWnFjZxvLCv4HqUgiEurG64UHPZ/wxkIH5A1tpZJwYM8rJYfgwVm2t55&#10;R7ciVCKGsM9QQR1Cl0npy5oM+pHtiCN3tM5giNBVUju8x3DTynGaTqXBhmNDjR391lSei6tRsO3/&#10;k4e8bi7jfXLojmuX+1OSK/X12f/MQQTqw1v8cudawSSdxL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JdCwgAAAN0AAAAPAAAAAAAAAAAAAAAAAJgCAABkcnMvZG93&#10;bnJldi54bWxQSwUGAAAAAAQABAD1AAAAhwMAAAAA&#10;" path="m47,10l35,17,25,20r-13,l,15,5,10,10,5,17,2,22,r8,l37,2r5,3l47,10e" filled="f" strokecolor="#e77817" strokeweight="0">
                          <v:path arrowok="t" o:connecttype="custom" o:connectlocs="47,10;35,17;25,20;12,20;0,15;5,10;10,5;17,2;22,0;30,0;37,2;42,5;47,10" o:connectangles="0,0,0,0,0,0,0,0,0,0,0,0,0"/>
                        </v:shape>
                        <v:shape id="Freeform 729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D88cA&#10;AADdAAAADwAAAGRycy9kb3ducmV2LnhtbESPQWvCQBSE74X+h+UVvOnGKtamrlIVQaRQanrQ2yP7&#10;zIZm34bsGuO/dwWhx2FmvmFmi85WoqXGl44VDAcJCOLc6ZILBb/Zpj8F4QOyxsoxKbiSh8X8+WmG&#10;qXYX/qF2HwoRIexTVGBCqFMpfW7Ioh+4mjh6J9dYDFE2hdQNXiLcVvI1SSbSYslxwWBNK0P53/5s&#10;FWTDcbdrp0udme/12+F4nZiv006p3kv3+QEiUBf+w4/2VisYJaN3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wg/PHAAAA3QAAAA8AAAAAAAAAAAAAAAAAmAIAAGRy&#10;cy9kb3ducmV2LnhtbFBLBQYAAAAABAAEAPUAAACMAwAAAAA=&#10;" path="m49,25l102,,49,25xm49,25l37,32,24,37,12,35,,30,5,25r5,-5l17,17r7,l29,17r8,l44,20r5,5xe" fillcolor="#f3be00" stroked="f">
                          <v:path arrowok="t" o:connecttype="custom" o:connectlocs="49,25;102,0;49,25;49,25;37,32;24,37;12,35;0,30;5,25;10,20;17,17;24,17;29,17;37,17;44,20;49,25" o:connectangles="0,0,0,0,0,0,0,0,0,0,0,0,0,0,0,0"/>
                          <o:lock v:ext="edit" verticies="t"/>
                        </v:shape>
                        <v:shape id="Freeform 730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6IsIA&#10;AADdAAAADwAAAGRycy9kb3ducmV2LnhtbERPz2vCMBS+D/wfwht4m8lmEemMMoSBFw92w+74aN7a&#10;bM1LTaLW/94cBjt+fL9Xm9H14kIhWs8anmcKBHHjjeVWw+fH+9MSREzIBnvPpOFGETbrycMKS+Ov&#10;fKBLlVqRQziWqKFLaSiljE1HDuPMD8SZ+/bBYcowtNIEvOZw18sXpRbSoeXc0OFA246a3+rsNKh9&#10;9RPqXbWtoz0WcnH6Otux0Hr6OL69gkg0pn/xn3tnNMxVkffnN/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5DoiwgAAAN0AAAAPAAAAAAAAAAAAAAAAAJgCAABkcnMvZG93&#10;bnJldi54bWxQSwUGAAAAAAQABAD1AAAAhwMAAAAA&#10;" path="m,25l53,,,25xe" filled="f" strokecolor="#e77817" strokeweight="0">
                          <v:path arrowok="t" o:connecttype="custom" o:connectlocs="0,25;53,0;0,25" o:connectangles="0,0,0"/>
                        </v:shape>
                        <v:shape id="Freeform 731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7V8YA&#10;AADdAAAADwAAAGRycy9kb3ducmV2LnhtbESPQWvCQBSE74X+h+UVequbWBVJs5GiiBV6qVHPj+xr&#10;Epp9G7JrEvvr3YLQ4zAz3zDpajSN6KlztWUF8SQCQVxYXXOp4JhvX5YgnEfW2FgmBVdysMoeH1JM&#10;tB34i/qDL0WAsEtQQeV9m0jpiooMuoltiYP3bTuDPsiulLrDIcBNI6dRtJAGaw4LFba0rqj4OVyM&#10;gv1nH09P8/z8u5ntLnph1wPltVLPT+P7GwhPo/8P39sfWsFrNIvh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p7V8YAAADdAAAADwAAAAAAAAAAAAAAAACYAgAAZHJz&#10;L2Rvd25yZXYueG1sUEsFBgAAAAAEAAQA9QAAAIsDAAAAAA==&#10;" path="m49,8l37,15,24,20,12,18,,13,5,8,10,3,17,r7,l29,r8,l44,3r5,5e" filled="f" strokecolor="#e77817" strokeweight="0">
                          <v:path arrowok="t" o:connecttype="custom" o:connectlocs="49,8;37,15;24,20;12,18;0,13;5,8;10,3;17,0;24,0;29,0;37,0;44,3;49,8" o:connectangles="0,0,0,0,0,0,0,0,0,0,0,0,0"/>
                        </v:shape>
                        <v:shape id="Freeform 732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kT8cA&#10;AADdAAAADwAAAGRycy9kb3ducmV2LnhtbESPzWrDMBCE74W8g9hAb40U94fgRAnBtNAUemjcHnJb&#10;rK1laq2MpMbO21eFQo/DzHzDbHaT68WZQuw8a1guFAjixpuOWw3v9dPNCkRMyAZ7z6ThQhF229nV&#10;BkvjR36j8zG1IkM4lqjBpjSUUsbGksO48ANx9j59cJiyDK00AccMd70slHqQDjvOCxYHqiw1X8dv&#10;p+F0GAtfV/dF/Hg9VKuLVfVLeNT6ej7t1yASTek//Nd+Nhpu1V0Bv2/y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KpE/HAAAA3QAAAA8AAAAAAAAAAAAAAAAAmAIAAGRy&#10;cy9kb3ducmV2LnhtbFBLBQYAAAAABAAEAPUAAACMAwAAAAA=&#10;" path="m48,35l102,,48,35xm48,35l35,45,23,50,13,52,,47,5,42r5,-5l15,35r8,-3l30,30r8,l43,32r5,3xe" fillcolor="#f3be00" stroked="f">
                          <v:path arrowok="t" o:connecttype="custom" o:connectlocs="48,35;102,0;48,35;48,35;35,45;23,50;13,52;0,47;5,42;10,37;15,35;23,32;30,30;38,30;43,32;48,35" o:connectangles="0,0,0,0,0,0,0,0,0,0,0,0,0,0,0,0"/>
                          <o:lock v:ext="edit" verticies="t"/>
                        </v:shape>
                        <v:shape id="Freeform 733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nW8IA&#10;AADdAAAADwAAAGRycy9kb3ducmV2LnhtbESP3YrCMBSE7wXfIRzBG9HUH0SrUWSh4OX68wCH5tgU&#10;m5OSRO2+vREWvBxm5htmu+9sI57kQ+1YwXSSgSAuna65UnC9FOMViBCRNTaOScEfBdjv+r0t5tq9&#10;+ETPc6xEgnDIUYGJsc2lDKUhi2HiWuLk3Zy3GJP0ldQeXwluGznLsqW0WHNaMNjSj6Hyfn5YBbff&#10;wi4eeuXr5ehoOq50MS3WSg0H3WEDIlIXv+H/9lErmGeLOXzep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SdbwgAAAN0AAAAPAAAAAAAAAAAAAAAAAJgCAABkcnMvZG93&#10;bnJldi54bWxQSwUGAAAAAAQABAD1AAAAhwMAAAAA&#10;" path="m,35l54,,,35xe" filled="f" strokecolor="#e77817" strokeweight="0">
                          <v:path arrowok="t" o:connecttype="custom" o:connectlocs="0,35;54,0;0,35" o:connectangles="0,0,0"/>
                        </v:shape>
                        <v:shape id="Freeform 734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dIsQA&#10;AADdAAAADwAAAGRycy9kb3ducmV2LnhtbESP0WrCQBRE3wX/YblC33SjVdHoKkUIsRQfjPmAS/aa&#10;BLN30+xW0793CwUfh5k5w2z3vWnEnTpXW1YwnUQgiAuray4V5JdkvALhPLLGxjIp+CUH+91wsMVY&#10;2wef6Z75UgQIuxgVVN63sZSuqMigm9iWOHhX2xn0QXal1B0+Atw0chZFS2mw5rBQYUuHiopb9mMU&#10;fKeYrtv6Mz25jJPF1zUvZZIr9TbqPzYgPPX+Ff5vH7WC92g+h7834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XSLEAAAA3QAAAA8AAAAAAAAAAAAAAAAAmAIAAGRycy9k&#10;b3ducmV2LnhtbFBLBQYAAAAABAAEAPUAAACJAwAAAAA=&#10;" path="m48,5l35,15,23,20,13,22,,17,5,12,10,7,15,5,23,2,30,r8,l43,2r5,3e" filled="f" strokecolor="#e77817" strokeweight="0">
                          <v:path arrowok="t" o:connecttype="custom" o:connectlocs="48,5;35,15;23,20;13,22;0,17;5,12;10,7;15,5;23,2;30,0;38,0;43,2;48,5" o:connectangles="0,0,0,0,0,0,0,0,0,0,0,0,0"/>
                        </v:shape>
                        <v:shape id="Freeform 735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GGMcA&#10;AADdAAAADwAAAGRycy9kb3ducmV2LnhtbESP3WoCMRSE7wt9h3CE3hQ322qtrkYpBX+oFlr1AQ6b&#10;4+7SzcmyiRrfvhEEL4eZ+YaZzIKpxYlaV1lW8JKkIIhzqysuFOx38+4QhPPIGmvLpOBCDmbTx4cJ&#10;Ztqe+ZdOW1+ICGGXoYLS+yaT0uUlGXSJbYijd7CtQR9lW0jd4jnCTS1f03QgDVYcF0ps6LOk/G97&#10;NAq+wmJ52fy8P1ehGIX1mr7dYj5S6qkTPsYgPAV/D9/aK62gl/bf4Po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ABhjHAAAA3QAAAA8AAAAAAAAAAAAAAAAAmAIAAGRy&#10;cy9kb3ducmV2LnhtbFBLBQYAAAAABAAEAPUAAACMAwAAAAA=&#10;" path="m25,r,13l20,23,12,33,2,40,,30,5,18,15,8,25,xe" fillcolor="#f3be00" stroked="f">
                          <v:path arrowok="t" o:connecttype="custom" o:connectlocs="25,0;25,13;20,23;12,33;2,40;0,30;5,18;15,8;25,0" o:connectangles="0,0,0,0,0,0,0,0,0"/>
                        </v:shape>
                        <v:shape id="Freeform 736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SEcUA&#10;AADdAAAADwAAAGRycy9kb3ducmV2LnhtbESPQWvCQBSE70L/w/IKvZndtpJKdBWpiJ4EbSken9ln&#10;Epp9G7KrRn+9Kwgeh5n5hhlPO1uLE7W+cqzhPVEgiHNnKi40/P4s+kMQPiAbrB2Thgt5mE5eemPM&#10;jDvzhk7bUIgIYZ+hhjKEJpPS5yVZ9IlriKN3cK3FEGVbSNPiOcJtLT+USqXFiuNCiQ19l5T/b49W&#10;g9q5+TpdXL+s2Xn3t9zPhoe00PrttZuNQATqwjP8aK+Mhk81SOH+Jj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hIRxQAAAN0AAAAPAAAAAAAAAAAAAAAAAJgCAABkcnMv&#10;ZG93bnJldi54bWxQSwUGAAAAAAQABAD1AAAAigMAAAAA&#10;" path="m25,r,13l20,23,12,33,2,40,,30,5,18,15,8,25,xe" filled="f" strokecolor="#e77817" strokeweight="0">
                          <v:path arrowok="t" o:connecttype="custom" o:connectlocs="25,0;25,13;20,23;12,33;2,40;0,30;5,18;15,8;25,0" o:connectangles="0,0,0,0,0,0,0,0,0"/>
                        </v:shape>
                        <v:shape id="Freeform 737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yl8gA&#10;AADdAAAADwAAAGRycy9kb3ducmV2LnhtbESPQWsCMRSE74L/IbxCb5rVSi1bo5TSwhYP6tZDj6+b&#10;192tm5eQpLr21zdCweMwM98wi1VvOnEkH1rLCibjDARxZXXLtYL9++voAUSIyBo7y6TgTAFWy+Fg&#10;gbm2J97RsYy1SBAOOSpoYnS5lKFqyGAYW0ecvC/rDcYkfS21x1OCm05Os+xeGmw5LTTo6Lmh6lD+&#10;GAVT9/YyK6p1N+HPrfvefMyL/a9X6vamf3oEEamP1/B/u9AK7rLZHC5v0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wzKXyAAAAN0AAAAPAAAAAAAAAAAAAAAAAJgCAABk&#10;cnMvZG93bnJldi54bWxQSwUGAAAAAAQABAD1AAAAjQMAAAAA&#10;" path="m28,43l25,55,20,65,13,75,,83,,73,8,60,15,50,28,43xm28,43l67,,28,43xe" fillcolor="#f3be00" stroked="f">
                          <v:path arrowok="t" o:connecttype="custom" o:connectlocs="28,43;25,55;20,65;13,75;0,83;0,73;8,60;15,50;28,43;28,43;67,0;28,43" o:connectangles="0,0,0,0,0,0,0,0,0,0,0,0"/>
                          <o:lock v:ext="edit" verticies="t"/>
                        </v:shape>
                        <v:shape id="Freeform 738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bPsMA&#10;AADdAAAADwAAAGRycy9kb3ducmV2LnhtbERPTWsCMRC9C/0PYQq9aVZbqqxGEVHooRSqgh6HzZjd&#10;dmeybKKu/vrmUPD4eN+zRce1ulAbKi8GhoMMFEnhbSXOwH636U9AhYhisfZCBm4UYDF/6s0wt/4q&#10;33TZRqdSiIQcDZQxNrnWoSiJMQx8Q5K4k28ZY4Kt07bFawrnWo+y7F0zVpIaSmxoVVLxuz2zgePh&#10;vufxbbOu7zwcfY7dF7sfMubluVtOQUXq4kP87/6wBl6ztzQ3vUlP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bPsMAAADdAAAADwAAAAAAAAAAAAAAAACYAgAAZHJzL2Rv&#10;d25yZXYueG1sUEsFBgAAAAAEAAQA9QAAAIgDAAAAAA==&#10;" path="m28,l25,12,20,22,13,32,,40,,30,8,17,15,7,28,e" filled="f" strokecolor="#e77817" strokeweight="0">
                          <v:path arrowok="t" o:connecttype="custom" o:connectlocs="28,0;25,12;20,22;13,32;0,40;0,30;8,17;15,7;28,0" o:connectangles="0,0,0,0,0,0,0,0,0"/>
                        </v:shape>
                        <v:shape id="Freeform 739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Q3sYA&#10;AADdAAAADwAAAGRycy9kb3ducmV2LnhtbESPT0sDMRTE70K/Q3gFbzaxitRts6VVBD146Gp7ft28&#10;/YOblzWJ7e63N0LB4zAzv2FW68F24kQ+tI413M4UCOLSmZZrDZ8fLzcLECEiG+wck4aRAqzzydUK&#10;M+POvKNTEWuRIBwy1NDE2GdShrIhi2HmeuLkVc5bjEn6WhqP5wS3nZwr9SAttpwWGuzpqaHyq/ix&#10;Gvxb1T/vx60/dO9Kfi+K8bjdtVpfT4fNEkSkIf6HL+1Xo+FO3T/C35v0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BQ3sYAAADdAAAADwAAAAAAAAAAAAAAAACYAgAAZHJz&#10;L2Rvd25yZXYueG1sUEsFBgAAAAAEAAQA9QAAAIsDAAAAAA==&#10;" path="m,43l39,,,43e" filled="f" strokecolor="#e77817" strokeweight="0">
                          <v:path arrowok="t" o:connecttype="custom" o:connectlocs="0,43;39,0;0,43" o:connectangles="0,0,0"/>
                        </v:shape>
                        <v:shape id="Freeform 740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mq8QA&#10;AADdAAAADwAAAGRycy9kb3ducmV2LnhtbERPS2vCQBC+F/oflil4KbrR1hCiq5RKoSA9+Dh4HLJj&#10;EszOhuxoYn+9eyj0+PG9l+vBNepGXag9G5hOElDEhbc1lwaOh69xBioIssXGMxm4U4D16vlpibn1&#10;Pe/otpdSxRAOORqoRNpc61BU5DBMfEscubPvHEqEXalth30Md42eJUmqHdYcGyps6bOi4rK/OgOX&#10;dNvL7lWmG/3T3H9Tn53eKTNm9DJ8LEAJDfIv/nN/WwNvyTzuj2/iE9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JqvEAAAA3QAAAA8AAAAAAAAAAAAAAAAAmAIAAGRycy9k&#10;b3ducmV2LnhtbFBLBQYAAAAABAAEAPUAAACJAwAAAAA=&#10;" path="m22,r,13l17,25r-7,8l,43,,30,3,18,10,8,22,xe" fillcolor="#f3be00" stroked="f">
                          <v:path arrowok="t" o:connecttype="custom" o:connectlocs="22,0;22,13;17,25;10,33;0,43;0,30;3,18;10,8;22,0" o:connectangles="0,0,0,0,0,0,0,0,0"/>
                        </v:shape>
                        <v:shape id="Freeform 741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LJccA&#10;AADdAAAADwAAAGRycy9kb3ducmV2LnhtbESPQWvCQBSE7wX/w/IEb3WjVmmjq4gltEUvTVq8PrLP&#10;JJp9m2ZXjf/eLRR6HGbmG2ax6kwtLtS6yrKC0TACQZxbXXGh4CtLHp9BOI+ssbZMCm7kYLXsPSww&#10;1vbKn3RJfSEChF2MCkrvm1hKl5dk0A1tQxy8g20N+iDbQuoWrwFuajmOopk0WHFYKLGhTUn5KT0b&#10;BdMkffk46W97zLbr1+T2tP/ZNW9KDfrdeg7CU+f/w3/td61gEk1H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vCyXHAAAA3QAAAA8AAAAAAAAAAAAAAAAAmAIAAGRy&#10;cy9kb3ducmV2LnhtbFBLBQYAAAAABAAEAPUAAACMAwAAAAA=&#10;" path="m22,r,13l17,25r-7,8l,43,,30,3,18,10,8,22,xe" filled="f" strokecolor="#e77817" strokeweight="0">
                          <v:path arrowok="t" o:connecttype="custom" o:connectlocs="22,0;22,13;17,25;10,33;0,43;0,30;3,18;10,8;22,0" o:connectangles="0,0,0,0,0,0,0,0,0"/>
                        </v:shape>
                        <v:shape id="Freeform 742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ypcUA&#10;AADdAAAADwAAAGRycy9kb3ducmV2LnhtbESPQWsCMRSE74L/ITzBmyZVlLI1ShEUlR7UltLjY/Pc&#10;3XbzsiTpuv33jSB4HGbmG2ax6mwtWvKhcqzhaaxAEOfOVFxo+HjfjJ5BhIhssHZMGv4owGrZ7y0w&#10;M+7KJ2rPsRAJwiFDDWWMTSZlyEuyGMauIU7exXmLMUlfSOPxmuC2lhOl5tJixWmhxIbWJeU/51+r&#10;4ct/z9/abT3bokN1/Lwcdvv9QevhoHt9ARGpi4/wvb0zGqZqNoH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XKlxQAAAN0AAAAPAAAAAAAAAAAAAAAAAJgCAABkcnMv&#10;ZG93bnJldi54bWxQSwUGAAAAAAQABAD1AAAAigMAAAAA&#10;" path="m,44l35,,,44xe" fillcolor="#f3be00" stroked="f">
                          <v:path arrowok="t" o:connecttype="custom" o:connectlocs="0,44;35,0;0,44" o:connectangles="0,0,0"/>
                        </v:shape>
                        <v:shape id="Freeform 743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2JscA&#10;AADdAAAADwAAAGRycy9kb3ducmV2LnhtbESPQWvCQBSE7wX/w/KEXkrdNWIpMRsRUeilYFMRvT2y&#10;r0lo9m3Irib9991CweMwM98w2Xq0rbhR7xvHGuYzBYK4dKbhSsPxc//8CsIHZIOtY9LwQx7W+eQh&#10;w9S4gT/oVoRKRAj7FDXUIXSplL6syaKfuY44el+utxii7Ctpehwi3LYyUepFWmw4LtTY0bam8ru4&#10;Wg0X937ZFMnhND8/La/K7YYEdwetH6fjZgUi0Bju4f/2m9GwUMsF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NibHAAAA3QAAAA8AAAAAAAAAAAAAAAAAmAIAAGRy&#10;cy9kb3ducmV2LnhtbFBLBQYAAAAABAAEAPUAAACMAwAAAAA=&#10;" path="m,44l35,,,44xe" filled="f" strokecolor="#e77817" strokeweight="0">
                          <v:path arrowok="t" o:connecttype="custom" o:connectlocs="0,44;35,0;0,44" o:connectangles="0,0,0"/>
                        </v:shape>
                        <v:shape id="Freeform 744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ms8cA&#10;AADdAAAADwAAAGRycy9kb3ducmV2LnhtbESPUUvDMBSF3wX/Q7iCby5xThl12dgUYSBs2m3o46W5&#10;tsXmpiaxrfv1ZiD4eDjnfIczWwy2ER35UDvWcD1SIIgLZ2ouNex3T1dTECEiG2wck4YfCrCYn5/N&#10;MDOu51fq8liKBOGQoYYqxjaTMhQVWQwj1xIn78N5izFJX0rjsU9w28ixUnfSYs1pocKWHioqPvNv&#10;q+FwfC62X28BJ2r8eFy/5Kt33gxaX14My3sQkYb4H/5rr42GG3U7gdO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3JrPHAAAA3QAAAA8AAAAAAAAAAAAAAAAAmAIAAGRy&#10;cy9kb3ducmV2LnhtbFBLBQYAAAAABAAEAPUAAACMAwAAAAA=&#10;" path="m20,r,12l18,25r-8,7l,40,,30,3,17,10,7,20,xe" fillcolor="#f3be00" stroked="f">
                          <v:path arrowok="t" o:connecttype="custom" o:connectlocs="20,0;20,12;18,25;10,32;0,40;0,30;3,17;10,7;20,0" o:connectangles="0,0,0,0,0,0,0,0,0"/>
                        </v:shape>
                        <v:shape id="Freeform 745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OjsQA&#10;AADdAAAADwAAAGRycy9kb3ducmV2LnhtbESPQWvCQBSE7wX/w/IEb/UlFYtGV5EWaemtKnh9Zp9J&#10;MPs2za4a/31XEDwOM/MNM192tlYXbn3lREM6TECx5M5UUmjYbdevE1A+kBiqnbCGG3tYLnovc8qM&#10;u8ovXzahUBEiPiMNZQhNhujzki35oWtYond0raUQZVugaeka4bbGtyR5R0uVxIWSGv4oOT9tzlbD&#10;Np3uDd4OaP9+8sNkmh6/zCdqPeh3qxmowF14hh/tb6NhlIzHcH8Tnw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zo7EAAAA3QAAAA8AAAAAAAAAAAAAAAAAmAIAAGRycy9k&#10;b3ducmV2LnhtbFBLBQYAAAAABAAEAPUAAACJAwAAAAA=&#10;" path="m20,r,12l18,25r-8,7l,40,,30,3,17,10,7,20,xe" filled="f" strokecolor="#e77817" strokeweight="0">
                          <v:path arrowok="t" o:connecttype="custom" o:connectlocs="20,0;20,12;18,25;10,32;0,40;0,30;3,17;10,7;20,0" o:connectangles="0,0,0,0,0,0,0,0,0"/>
                        </v:shape>
                        <v:shape id="Freeform 746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I98cA&#10;AADdAAAADwAAAGRycy9kb3ducmV2LnhtbESPT2vCQBTE70K/w/IKvZmNrUabukoJWooX8c+hx0f2&#10;NQlm38bsGtN++m5B8DjMzG+Y+bI3teiodZVlBaMoBkGcW11xoeB4WA9nIJxH1lhbJgU/5GC5eBjM&#10;MdX2yjvq9r4QAcIuRQWl900qpctLMugi2xAH79u2Bn2QbSF1i9cAN7V8juNEGqw4LJTYUFZSftpf&#10;jILNdG0/ztuse/WSZ1/j8+o3yVZKPT32728gPPX+Hr61P7WCl3iSwP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uSPfHAAAA3QAAAA8AAAAAAAAAAAAAAAAAmAIAAGRy&#10;cy9kb3ducmV2LnhtbFBLBQYAAAAABAAEAPUAAACMAwAAAAA=&#10;" path="m,45l33,,,45xe" fillcolor="#f3be00" stroked="f">
                          <v:path arrowok="t" o:connecttype="custom" o:connectlocs="0,45;33,0;0,45" o:connectangles="0,0,0"/>
                        </v:shape>
                        <v:shape id="Freeform 747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l/ccA&#10;AADdAAAADwAAAGRycy9kb3ducmV2LnhtbESP3WrCQBSE7wXfYTlC78zGij+NrlILtbXQglbQy0P2&#10;mASzZ0N2m6Rv7xYKXg4z8w2zXHemFA3VrrCsYBTFIIhTqwvOFBy/X4dzEM4jaywtk4JfcrBe9XtL&#10;TLRteU/NwWciQNglqCD3vkqkdGlOBl1kK+LgXWxt0AdZZ1LX2Aa4KeVjHE+lwYLDQo4VveSUXg8/&#10;RsFutmnN9vp1qt42n3Y8webj/NQo9TDonhcgPHX+Hv5vv2sF43gyg7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pf3HAAAA3QAAAA8AAAAAAAAAAAAAAAAAmAIAAGRy&#10;cy9kb3ducmV2LnhtbFBLBQYAAAAABAAEAPUAAACMAwAAAAA=&#10;" path="m,45l33,,,45xe" filled="f" strokecolor="#e77817" strokeweight="0">
                          <v:path arrowok="t" o:connecttype="custom" o:connectlocs="0,45;33,0;0,45" o:connectangles="0,0,0"/>
                        </v:shape>
                        <v:shape id="Freeform 748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hUccA&#10;AADdAAAADwAAAGRycy9kb3ducmV2LnhtbESPwUoDMRCG70LfIYzgRWyiRZFt01KUSk9CWynsbdhM&#10;d7duJnET2+3bOwehx+Gf/5v5ZovBd+pEfWoDW3gcG1DEVXAt1xa+dquHV1ApIzvsApOFCyVYzEc3&#10;MyxcOPOGTttcK4FwKtBCk3MstE5VQx7TOERiyQ6h95hl7GvtejwL3Hf6yZgX7bFludBgpLeGqu/t&#10;rxfKR/l5qctdPJT7eL/a/xzNht6tvbsdllNQmYZ8Xf5vr52FiXmWd8VGTED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d4VHHAAAA3QAAAA8AAAAAAAAAAAAAAAAAmAIAAGRy&#10;cy9kb3ducmV2LnhtbFBLBQYAAAAABAAEAPUAAACMAwAAAAA=&#10;" path="m18,r2,13l18,25,10,35,3,43,,33,3,20,8,8,18,xe" fillcolor="#f3be00" stroked="f">
                          <v:path arrowok="t" o:connecttype="custom" o:connectlocs="18,0;20,13;18,25;10,35;3,43;0,33;3,20;8,8;18,0" o:connectangles="0,0,0,0,0,0,0,0,0"/>
                        </v:shape>
                        <v:shape id="Freeform 749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628YA&#10;AADdAAAADwAAAGRycy9kb3ducmV2LnhtbESPT2sCMRTE74V+h/AKvWm2itJujeIfCooXa9tDb6+b&#10;Z3Z187IkUddvbwShx2FmfsOMJq2txYl8qBwreOlmIIgLpys2Cr6/PjqvIEJE1lg7JgUXCjAZPz6M&#10;MNfuzJ902kYjEoRDjgrKGJtcylCUZDF0XUOcvJ3zFmOS3kjt8Zzgtpa9LBtKixWnhRIbmpdUHLZH&#10;q8DPf8x+Pdh5H/8Whjaz38VKNko9P7XTdxCR2vgfvreXWkE/G7zB7U16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m628YAAADdAAAADwAAAAAAAAAAAAAAAACYAgAAZHJz&#10;L2Rvd25yZXYueG1sUEsFBgAAAAAEAAQA9QAAAIsDAAAAAA==&#10;" path="m18,r2,13l18,25,10,35,3,43,,33,3,20,8,8,18,xe" filled="f" strokecolor="#e77817" strokeweight="0">
                          <v:path arrowok="t" o:connecttype="custom" o:connectlocs="18,0;20,13;18,25;10,35;3,43;0,33;3,20;8,8;18,0" o:connectangles="0,0,0,0,0,0,0,0,0"/>
                        </v:shape>
                        <v:shape id="Freeform 750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FeMMA&#10;AADdAAAADwAAAGRycy9kb3ducmV2LnhtbERPXWvCMBR9F/YfwhV8kZk4RxnVKEMc6BjorPh8aa5t&#10;sbkpTaz135uHwR4P53ux6m0tOmp95VjDdKJAEOfOVFxoOGVfrx8gfEA2WDsmDQ/ysFq+DBaYGnfn&#10;X+qOoRAxhH2KGsoQmlRKn5dk0U9cQxy5i2sthgjbQpoW7zHc1vJNqURarDg2lNjQuqT8erxZDev9&#10;+9hm++ys+u/D4/Cz69yGOq1Hw/5zDiJQH/7Ff+6t0TBTSdwf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FeMMAAADdAAAADwAAAAAAAAAAAAAAAACYAgAAZHJzL2Rv&#10;d25yZXYueG1sUEsFBgAAAAAEAAQA9QAAAIgDAAAAAA==&#10;" path="m,49l32,,,49xe" fillcolor="#f3be00" stroked="f">
                          <v:path arrowok="t" o:connecttype="custom" o:connectlocs="0,49;32,0;0,49" o:connectangles="0,0,0"/>
                        </v:shape>
                        <v:shape id="Freeform 751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0tMQA&#10;AADdAAAADwAAAGRycy9kb3ducmV2LnhtbESPzWrDMBCE74W+g9hCb42UGkJwIof8tJBLC3VCzou1&#10;tkyslbFUx3n7qlDocZiZb5j1ZnKdGGkIrWcN85kCQVx503Kj4Xx6f1mCCBHZYOeZNNwpwKZ4fFhj&#10;bvyNv2gsYyMShEOOGmyMfS5lqCw5DDPfEyev9oPDmOTQSDPgLcFdJ1+VWkiHLacFiz3tLVXX8ttp&#10;ONiLPI6ffP/I3oLK6mW7y1Sp9fPTtF2BiDTF//Bf+2g0ZGoxh9836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dLTEAAAA3QAAAA8AAAAAAAAAAAAAAAAAmAIAAGRycy9k&#10;b3ducmV2LnhtbFBLBQYAAAAABAAEAPUAAACJAwAAAAA=&#10;" path="m,49l32,,,49xe" filled="f" strokecolor="#e77817" strokeweight="0">
                          <v:path arrowok="t" o:connecttype="custom" o:connectlocs="0,49;32,0;0,49" o:connectangles="0,0,0"/>
                        </v:shape>
                        <v:shape id="Freeform 752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G1sUA&#10;AADdAAAADwAAAGRycy9kb3ducmV2LnhtbESPQWsCMRSE7wX/Q3gFbzVbFamrUUQURA9FWzw/kufu&#10;6uZl3cR1219vhEKPw8x8w0znrS1FQ7UvHCt47yUgiLUzBWcKvr/Wbx8gfEA2WDomBT/kYT7rvEwx&#10;Ne7Oe2oOIRMRwj5FBXkIVSql1zlZ9D1XEUfv5GqLIco6k6bGe4TbUvaTZCQtFhwXcqxomZO+HG5W&#10;gT4Ww/GVj3r1Kfm63f6em93urFT3tV1MQARqw3/4r70xCgbJqA/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bWxQAAAN0AAAAPAAAAAAAAAAAAAAAAAJgCAABkcnMv&#10;ZG93bnJldi54bWxQSwUGAAAAAAQABAD1AAAAigMAAAAA&#10;" path="m17,r3,12l17,24,10,34,3,42,,32,3,19,8,7,17,xe" fillcolor="#f3be00" stroked="f">
                          <v:path arrowok="t" o:connecttype="custom" o:connectlocs="17,0;20,12;17,24;10,34;3,42;0,32;3,19;8,7;17,0" o:connectangles="0,0,0,0,0,0,0,0,0"/>
                        </v:shape>
                        <v:shape id="Freeform 753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icMYA&#10;AADdAAAADwAAAGRycy9kb3ducmV2LnhtbESPQWvCQBSE7wX/w/IEL6FubKiU1FUkGBChUGN6f82+&#10;JsHs25DdmvTfdwsFj8PMfMNsdpPpxI0G11pWsFrGIIgrq1uuFZSX/PEFhPPIGjvLpOCHHOy2s4cN&#10;ptqOfKZb4WsRIOxSVNB436dSuqohg25pe+LgfdnBoA9yqKUecAxw08mnOF5Lgy2HhQZ7yhqqrsW3&#10;UfD5fH33H4fTmEU2eVvVOZXRKVJqMZ/2ryA8Tf4e/m8ftYIkXi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+icMYAAADdAAAADwAAAAAAAAAAAAAAAACYAgAAZHJz&#10;L2Rvd25yZXYueG1sUEsFBgAAAAAEAAQA9QAAAIsDAAAAAA==&#10;" path="m17,r3,12l17,24,10,34,3,42,,32,3,19,8,7,17,e" filled="f" strokecolor="#e77817" strokeweight="0">
                          <v:path arrowok="t" o:connecttype="custom" o:connectlocs="17,0;20,12;17,24;10,34;3,42;0,32;3,19;8,7;17,0" o:connectangles="0,0,0,0,0,0,0,0,0"/>
                        </v:shape>
                        <v:shape id="Freeform 754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XGcUA&#10;AADdAAAADwAAAGRycy9kb3ducmV2LnhtbESPQWsCMRSE74X+h/AKvdVEKyJbo4hgKbaXrj30+Ni8&#10;boKblyWJ7vrvTaHQ4zAz3zCrzeg7caGYXGAN04kCQdwE47jV8HXcPy1BpIxssAtMGq6UYLO+v1th&#10;ZcLAn3SpcysKhFOFGmzOfSVlaix5TJPQExfvJ0SPucjYShNxKHDfyZlSC+nRcVmw2NPOUnOqz15D&#10;bQZ3ju/24FT/Os0f3/PZ9Ri0fnwYty8gMo35P/zXfjMantViDr9vy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pcZxQAAAN0AAAAPAAAAAAAAAAAAAAAAAJgCAABkcnMv&#10;ZG93bnJldi54bWxQSwUGAAAAAAQABAD1AAAAigMAAAAA&#10;" path="m,50l33,,,50xe" fillcolor="#f3be00" stroked="f">
                          <v:path arrowok="t" o:connecttype="custom" o:connectlocs="0,50;33,0;0,50" o:connectangles="0,0,0"/>
                        </v:shape>
                        <v:shape id="Freeform 755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PTscA&#10;AADdAAAADwAAAGRycy9kb3ducmV2LnhtbESPS2vDMBCE74X8B7GBXkoipyUhuFFMXoWeCnlCbltr&#10;YxtbK2MpjpNfXxUKPQ4z8w0zSzpTiZYaV1hWMBpGIIhTqwvOFBz2H4MpCOeRNVaWScGdHCTz3tMM&#10;Y21vvKV25zMRIOxiVJB7X8dSujQng25oa+LgXWxj0AfZZFI3eAtwU8nXKJpIgwWHhRxrWuWUlrur&#10;UfDQl+/x13FzL8/rdHRePk4tvhilnvvd4h2Ep87/h//an1rBWzQZw++b8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ID07HAAAA3QAAAA8AAAAAAAAAAAAAAAAAmAIAAGRy&#10;cy9kb3ducmV2LnhtbFBLBQYAAAAABAAEAPUAAACMAwAAAAA=&#10;" path="m,50l33,,,50xe" filled="f" strokecolor="#e77817" strokeweight="0">
                          <v:path arrowok="t" o:connecttype="custom" o:connectlocs="0,50;33,0;0,50" o:connectangles="0,0,0"/>
                        </v:shape>
                        <v:shape id="Freeform 756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IqccA&#10;AADdAAAADwAAAGRycy9kb3ducmV2LnhtbESPQUvDQBSE70L/w/IK3uymCqnGbouopZ4qxhb09sy+&#10;ZlOzb0N2m8R/3y0UPA4z8w0zXw62Fh21vnKsYDpJQBAXTldcKth+rm7uQfiArLF2TAr+yMNyMbqa&#10;Y6Zdzx/U5aEUEcI+QwUmhCaT0heGLPqJa4ijt3etxRBlW0rdYh/htpa3SZJKixXHBYMNPRsqfvOj&#10;VWC7dy5edl/rB3PY7H9ev3ue5aVS1+Ph6RFEoCH8hy/tN63gLklTOL+JT0A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MSKnHAAAA3QAAAA8AAAAAAAAAAAAAAAAAmAIAAGRy&#10;cy9kb3ducmV2LnhtbFBLBQYAAAAABAAEAPUAAACMAwAAAAA=&#10;" path="m23,r2,7l25,12r,8l23,25,15,35,,44,,32,3,20,10,10,23,xe" fillcolor="#f3be00" stroked="f">
                          <v:path arrowok="t" o:connecttype="custom" o:connectlocs="23,0;25,7;25,12;25,20;23,25;15,35;0,44;0,32;3,20;10,10;23,0" o:connectangles="0,0,0,0,0,0,0,0,0,0,0"/>
                        </v:shape>
                        <v:shape id="Freeform 757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cGsQA&#10;AADdAAAADwAAAGRycy9kb3ducmV2LnhtbESPT4vCMBTE74LfITzBi2i6LrpSm4oIC97EP4vXR/Ns&#10;i81LSaJWP71ZWNjjMDO/YbJVZxpxJ+drywo+JgkI4sLqmksFp+P3eAHCB2SNjWVS8CQPq7zfyzDV&#10;9sF7uh9CKSKEfYoKqhDaVEpfVGTQT2xLHL2LdQZDlK6U2uEjwk0jp0kylwZrjgsVtrSpqLgebkaB&#10;2dHUnWeb/dGfefbjb3R6uZFSw0G3XoII1IX/8F97qxV8JvMv+H0Tn4D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3BrEAAAA3QAAAA8AAAAAAAAAAAAAAAAAmAIAAGRycy9k&#10;b3ducmV2LnhtbFBLBQYAAAAABAAEAPUAAACJAwAAAAA=&#10;" path="m23,r2,7l25,12r,8l23,25,15,35,,44,,32,3,20,10,10,23,e" filled="f" strokecolor="#e77817" strokeweight="0">
                          <v:path arrowok="t" o:connecttype="custom" o:connectlocs="23,0;25,7;25,12;25,20;23,25;15,35;0,44;0,32;3,20;10,10;23,0" o:connectangles="0,0,0,0,0,0,0,0,0,0,0"/>
                        </v:shape>
                        <v:shape id="Freeform 758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jV8MA&#10;AADdAAAADwAAAGRycy9kb3ducmV2LnhtbERPTYvCMBC9L/gfwgje1lRlRapRakXZyx62evA4NGNb&#10;bCalibX215vDwh4f73uz600tOmpdZVnBbBqBIM6trrhQcDkfP1cgnEfWWFsmBS9ysNuOPjYYa/vk&#10;X+oyX4gQwi5GBaX3TSyly0sy6Ka2IQ7czbYGfYBtIXWLzxBuajmPoqU0WHFoKLGhtKT8nj2MguSs&#10;v5IhXc0O++40ZD92uKaLg1KTcZ+sQXjq/b/4z/2tFSyiZZgb3oQn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vjV8MAAADdAAAADwAAAAAAAAAAAAAAAACYAgAAZHJzL2Rv&#10;d25yZXYueG1sUEsFBgAAAAAEAAQA9QAAAIgDAAAAAA==&#10;" path="m,50l37,,,50xe" fillcolor="#f3be00" stroked="f">
                          <v:path arrowok="t" o:connecttype="custom" o:connectlocs="0,50;37,0;0,50" o:connectangles="0,0,0"/>
                        </v:shape>
                        <v:shape id="Freeform 759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CRMYA&#10;AADdAAAADwAAAGRycy9kb3ducmV2LnhtbESP0WrCQBRE3wv+w3KFvjWbNiA2uoYiFZqXStN+wDV7&#10;TaLZuzG7xuTvu0Khj8PMnGHW2WhaMVDvGssKnqMYBHFpdcOVgp/v3dMShPPIGlvLpGAiB9lm9rDG&#10;VNsbf9FQ+EoECLsUFdTed6mUrqzJoItsRxy8o+0N+iD7SuoebwFuWvkSxwtpsOGwUGNH25rKc3E1&#10;gXLdXWTyXtEpSfZTvjzkn8WxU+pxPr6tQHga/X/4r/2hFSTx4hXu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+CRMYAAADdAAAADwAAAAAAAAAAAAAAAACYAgAAZHJz&#10;L2Rvd25yZXYueG1sUEsFBgAAAAAEAAQA9QAAAIsDAAAAAA==&#10;" path="m,50l37,,,50xe" filled="f" strokecolor="#1f1a17" strokeweight="0">
                          <v:path arrowok="t" o:connecttype="custom" o:connectlocs="0,50;37,0;0,50" o:connectangles="0,0,0"/>
                        </v:shape>
                        <v:shape id="Freeform 760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C7cQA&#10;AADdAAAADwAAAGRycy9kb3ducmV2LnhtbERPy2oCMRTdC/5DuII7TbSl6tSMiFAQSy0+SunuMrnz&#10;wMnNMIk67dc3i0KXh/Nerjpbixu1vnKsYTJWIIgzZyouNJxPL6M5CB+QDdaOScM3eVil/d4SE+Pu&#10;fKDbMRQihrBPUEMZQpNI6bOSLPqxa4gjl7vWYoiwLaRp8R7DbS2nSj1JixXHhhIb2pSUXY5Xq+Fr&#10;9vFWP/54o3D/Wi0WU/m5e8+1Hg669TOIQF34F/+5t0bDg5rF/fFNf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Qu3EAAAA3QAAAA8AAAAAAAAAAAAAAAAAmAIAAGRycy9k&#10;b3ducmV2LnhtbFBLBQYAAAAABAAEAPUAAACJAwAAAAA=&#10;" path="m30,40l75,,30,40r,l30,40,27,55,20,65,12,75,,82,,75,,70,3,62,5,57r5,-5l17,47r5,-5l30,40xe" fillcolor="#f3be00" stroked="f">
                          <v:path arrowok="t" o:connecttype="custom" o:connectlocs="30,40;75,0;30,40;30,40;30,40;27,55;20,65;12,75;0,82;0,75;0,70;3,62;5,57;10,52;17,47;22,42;30,40" o:connectangles="0,0,0,0,0,0,0,0,0,0,0,0,0,0,0,0,0"/>
                        </v:shape>
                        <v:shape id="Freeform 761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YK8QA&#10;AADdAAAADwAAAGRycy9kb3ducmV2LnhtbESPT4vCMBTE78J+h/AWvIgmVtCla5RFED0J/jmst2fz&#10;ti3bvJQm2vrtjSB4HGbmN8x82dlK3KjxpWMN45ECQZw5U3Ku4XRcD79A+IBssHJMGu7kYbn46M0x&#10;Na7lPd0OIRcRwj5FDUUIdSqlzwqy6EeuJo7en2sshiibXJoG2wi3lUyUmkqLJceFAmtaFZT9H65W&#10;Q1KG3Tb5rVoihRs7yM+by+Csdf+z+/kGEagL7/CrvTUaJmo2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mCvEAAAA3QAAAA8AAAAAAAAAAAAAAAAAmAIAAGRycy9k&#10;b3ducmV2LnhtbFBLBQYAAAAABAAEAPUAAACJAwAAAAA=&#10;" path="m30,40l75,,30,40r,l30,40,27,55,20,65,12,75,,82,,75,,70,3,62,5,57r5,-5l17,47r5,-5l30,40e" filled="f" strokecolor="#e77817" strokeweight="0">
                          <v:path arrowok="t" o:connecttype="custom" o:connectlocs="30,40;75,0;30,40;30,40;30,40;27,55;20,65;12,75;0,82;0,75;0,70;3,62;5,57;10,52;17,47;22,42;30,40" o:connectangles="0,0,0,0,0,0,0,0,0,0,0,0,0,0,0,0,0"/>
                        </v:shape>
                        <v:shape id="Freeform 762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iBsUA&#10;AADdAAAADwAAAGRycy9kb3ducmV2LnhtbESP0WrCQBRE34X+w3ILvkjdrUpb0qwiLRb1rUk+4DZ7&#10;TUKyd0N2q+nfu4LQx2FmzjDpZrSdONPgG8canucKBHHpTMOVhiLfPb2B8AHZYOeYNPyRh836YZJi&#10;YtyFv+mchUpECPsENdQh9ImUvqzJop+7njh6JzdYDFEOlTQDXiLcdnKh1Iu02HBcqLGnj5rKNvu1&#10;Gmac0ac95sefZb46nExbFeprq/X0cdy+gwg0hv/wvb03GpbqdQG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iIGxQAAAN0AAAAPAAAAAAAAAAAAAAAAAJgCAABkcnMv&#10;ZG93bnJldi54bWxQSwUGAAAAAAQABAD1AAAAigMAAAAA&#10;" path="m33,40l72,,33,40r,l33,40,30,53,23,65,13,73,,80,,75,3,68,5,63,8,55r5,-5l18,45r7,-2l33,40xe" fillcolor="#f3be00" stroked="f">
                          <v:path arrowok="t" o:connecttype="custom" o:connectlocs="33,40;72,0;33,40;33,40;33,40;30,53;23,65;13,73;0,80;0,75;3,68;5,63;8,55;13,50;18,45;25,43;33,40" o:connectangles="0,0,0,0,0,0,0,0,0,0,0,0,0,0,0,0,0"/>
                        </v:shape>
                        <v:shape id="Freeform 763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+8MUA&#10;AADdAAAADwAAAGRycy9kb3ducmV2LnhtbESPQWvCQBSE7wX/w/KE3uquDcSSuooEpB6KYGzB42v2&#10;mUSzb0N21fjv3UKhx2FmvmHmy8G24kq9bxxrmE4UCOLSmYYrDV/79csbCB+QDbaOScOdPCwXo6c5&#10;ZsbdeEfXIlQiQthnqKEOocuk9GVNFv3EdcTRO7reYoiyr6Tp8RbhtpWvSqXSYsNxocaO8prKc3Gx&#10;Gpo0P6UzeeDt/ufjOzGHQn2qXOvn8bB6BxFoCP/hv/bGaEjULIHf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37wxQAAAN0AAAAPAAAAAAAAAAAAAAAAAJgCAABkcnMv&#10;ZG93bnJldi54bWxQSwUGAAAAAAQABAD1AAAAigMAAAAA&#10;" path="m33,40l72,,33,40r,l33,40,30,53,23,65,13,73,,80,,75,3,68,5,63,8,55r5,-5l18,45r7,-2l33,40e" filled="f" strokecolor="#e77817" strokeweight="0">
                          <v:path arrowok="t" o:connecttype="custom" o:connectlocs="33,40;72,0;33,40;33,40;33,40;30,53;23,65;13,73;0,80;0,75;3,68;5,63;8,55;13,50;18,45;25,43;33,40" o:connectangles="0,0,0,0,0,0,0,0,0,0,0,0,0,0,0,0,0"/>
                        </v:shape>
                        <v:shape id="Freeform 764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ZpMcA&#10;AADdAAAADwAAAGRycy9kb3ducmV2LnhtbESPT2vCQBTE74LfYXlCL8Fs2oot0VVsQeit+KdWb4/s&#10;Mwlm34bsNm6/fbcgeBxm5jfMfBlMI3rqXG1ZwWOagSAurK65VLDfrcevIJxH1thYJgW/5GC5GA7m&#10;mGt75Q31W1+KCGGXo4LK+zaX0hUVGXSpbYmjd7adQR9lV0rd4TXCTSOfsmwqDdYcFyps6b2i4rL9&#10;MQrw6xA+zVvSJKew7s+ro0vkd6HUwyisZiA8BX8P39ofWsFz9jKB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BGaTHAAAA3QAAAA8AAAAAAAAAAAAAAAAAmAIAAGRy&#10;cy9kb3ducmV2LnhtbFBLBQYAAAAABAAEAPUAAACMAwAAAAA=&#10;" path="m,42l37,,,42xe" fillcolor="#f3be00" stroked="f">
                          <v:path arrowok="t" o:connecttype="custom" o:connectlocs="0,42;37,0;0,42" o:connectangles="0,0,0"/>
                        </v:shape>
                        <v:shape id="Freeform 765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NusYA&#10;AADdAAAADwAAAGRycy9kb3ducmV2LnhtbESPQUsDMRSE74X+h/AEb21iRatr0yJCQU9iWxVvz81z&#10;d+nmJU3S3dVf3wiCx2FmvmEWq8G2oqMQG8caLqYKBHHpTMOVht12PbkBEROywdYxafimCKvleLTA&#10;wrieX6jbpEpkCMcCNdQp+ULKWNZkMU6dJ87elwsWU5ahkiZgn+G2lTOlrqXFhvNCjZ4eair3m6PV&#10;8Lrren9b0tPH7O3ofw78qZ7fg9bnZ8P9HYhEQ/oP/7UfjYZLNb+C3zf5Cc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NusYAAADdAAAADwAAAAAAAAAAAAAAAACYAgAAZHJz&#10;L2Rvd25yZXYueG1sUEsFBgAAAAAEAAQA9QAAAIsDAAAAAA==&#10;" path="m,42l37,,,42xe" filled="f" strokecolor="#e77817" strokeweight="0">
                          <v:path arrowok="t" o:connecttype="custom" o:connectlocs="0,42;37,0;0,42" o:connectangles="0,0,0"/>
                        </v:shape>
                        <v:shape id="Freeform 766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b2sYA&#10;AADdAAAADwAAAGRycy9kb3ducmV2LnhtbESPT2sCMRTE7wW/Q3iCt5ptFSvrRtGWgtBTdSken5u3&#10;f+jmZZukuvrpm4LgcZiZ3zDZqjetOJHzjWUFT+MEBHFhdcOVgnz//jgH4QOyxtYyKbiQh9Vy8JBh&#10;qu2ZP+m0C5WIEPYpKqhD6FIpfVGTQT+2HXH0SusMhihdJbXDc4SbVj4nyUwabDgu1NjRa03F9+7X&#10;RIqTU7MJ5jrNy/22e/s5fnwdnFKjYb9egAjUh3v41t5qBZPkZQ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jb2sYAAADdAAAADwAAAAAAAAAAAAAAAACYAgAAZHJz&#10;L2Rvd25yZXYueG1sUEsFBgAAAAAEAAQA9QAAAIsDAAAAAA==&#10;" path="m22,75l17,r5,75xm22,75r3,17l25,107r-3,8l17,120r-5,5l7,132,3,125,,115r,-8l,100,3,92,7,85r5,-8l22,75xe" fillcolor="#f3be00" stroked="f">
                          <v:path arrowok="t" o:connecttype="custom" o:connectlocs="22,75;17,0;22,75;22,75;25,92;25,107;22,115;17,120;12,125;7,132;3,125;0,115;0,107;0,100;3,92;7,85;12,77;22,75" o:connectangles="0,0,0,0,0,0,0,0,0,0,0,0,0,0,0,0,0,0"/>
                          <o:lock v:ext="edit" verticies="t"/>
                        </v:shape>
                        <v:shape id="Freeform 767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Zz8YA&#10;AADdAAAADwAAAGRycy9kb3ducmV2LnhtbESPT2vCQBTE7wW/w/IEb3VXhVqjq7SlBaF48C8eH9ln&#10;Esy+TbJbk357tyD0OMzMb5jFqrOluFHjC8caRkMFgjh1puBMw2H/9fwKwgdkg6Vj0vBLHlbL3tMC&#10;E+Na3tJtFzIRIewT1JCHUCVS+jQni37oKuLoXVxjMUTZZNI02Ea4LeVYqRdpseC4kGNFHzml192P&#10;1TBej77V+f1cF9SWp2M9q7ebz1rrQb97m4MI1IX/8KO9Nhomajq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Zz8YAAADdAAAADwAAAAAAAAAAAAAAAACYAgAAZHJz&#10;L2Rvd25yZXYueG1sUEsFBgAAAAAEAAQA9QAAAIsDAAAAAA==&#10;" path="m5,75l,,5,75xe" filled="f" strokecolor="#e15520" strokeweight="0">
                          <v:path arrowok="t" o:connecttype="custom" o:connectlocs="5,75;0,0;5,75" o:connectangles="0,0,0"/>
                        </v:shape>
                        <v:shape id="Freeform 768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/1MEA&#10;AADdAAAADwAAAGRycy9kb3ducmV2LnhtbERPy4rCMBTdD/gP4QruxtQKM1qN4owILn2hLq/NtSk2&#10;N6WJ2vl7sxhweTjv6by1lXhQ40vHCgb9BARx7nTJhYLDfvU5AuEDssbKMSn4Iw/zWedjipl2T97S&#10;YxcKEUPYZ6jAhFBnUvrckEXfdzVx5K6usRgibAqpG3zGcFvJNEm+pMWSY4PBmn4N5bfd3So4HsaO&#10;9kt5Tc/jzSWvTj8mvW2V6nXbxQREoDa8xf/utVYwTL7j3PgmP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/9TBAAAA3QAAAA8AAAAAAAAAAAAAAAAAmAIAAGRycy9kb3du&#10;cmV2LnhtbFBLBQYAAAAABAAEAPUAAACGAwAAAAA=&#10;" path="m22,r3,17l25,32r-3,8l17,45r-5,5l7,57,3,50,,40,,32,,25,3,17,7,10,12,2,22,e" filled="f" strokecolor="#e15520" strokeweight="0">
                          <v:path arrowok="t" o:connecttype="custom" o:connectlocs="22,0;25,17;25,32;22,40;17,45;12,50;7,57;3,50;0,40;0,32;0,25;3,17;7,10;12,2;22,0" o:connectangles="0,0,0,0,0,0,0,0,0,0,0,0,0,0,0"/>
                        </v:shape>
                        <v:shape id="Freeform 769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O1sUA&#10;AADdAAAADwAAAGRycy9kb3ducmV2LnhtbESPQWvCQBSE74L/YXlCb3VjKlajq5SCUtqD1IjnR/aZ&#10;DWbfhuyapP++Wyh4HGbmG2azG2wtOmp95VjBbJqAIC6crrhUcM73z0sQPiBrrB2Tgh/ysNuORxvM&#10;tOv5m7pTKEWEsM9QgQmhyaT0hSGLfuoa4uhdXWsxRNmWUrfYR7itZZokC2mx4rhgsKF3Q8XtdLcK&#10;cpPO3eKr6Piz6zE/Vof0Mj8o9TQZ3tYgAg3hEf5vf2gFL8nrC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47WxQAAAN0AAAAPAAAAAAAAAAAAAAAAAJgCAABkcnMv&#10;ZG93bnJldi54bWxQSwUGAAAAAAQABAD1AAAAigMAAAAA&#10;" path="m19,67l32,,19,67xm19,67r5,15l22,100r-3,5l17,112r-5,5l4,122,2,117,,107r,-7l,92,2,85,7,77r5,-7l19,67xe" fillcolor="#f3be00" stroked="f">
                          <v:path arrowok="t" o:connecttype="custom" o:connectlocs="19,67;32,0;19,67;19,67;24,82;22,100;19,105;17,112;12,117;4,122;2,117;0,107;0,100;0,92;2,85;7,77;12,70;19,67" o:connectangles="0,0,0,0,0,0,0,0,0,0,0,0,0,0,0,0,0,0"/>
                          <o:lock v:ext="edit" verticies="t"/>
                        </v:shape>
                        <v:shape id="Freeform 770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+4sQA&#10;AADdAAAADwAAAGRycy9kb3ducmV2LnhtbERPTWsCMRC9F/wPYQpeSk20IMtqlCoovZR2tRR6Gzbj&#10;ZtvNZEmibv99cyh4fLzv5XpwnbhQiK1nDdOJAkFce9Nyo+HjuHssQMSEbLDzTBp+KcJ6NbpbYmn8&#10;lSu6HFIjcgjHEjXYlPpSylhbchgnvifO3MkHhynD0EgT8JrDXSdnSs2lw5Zzg8Wetpbqn8PZaQj7&#10;b1YPb+fNV1tU79XRuvQ6/9R6fD88L0AkGtJN/O9+MRqeVJH35zf5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/uLEAAAA3QAAAA8AAAAAAAAAAAAAAAAAmAIAAGRycy9k&#10;b3ducmV2LnhtbFBLBQYAAAAABAAEAPUAAACJAwAAAAA=&#10;" path="m,67l13,,,67xe" filled="f" strokecolor="#e15520" strokeweight="0">
                          <v:path arrowok="t" o:connecttype="custom" o:connectlocs="0,67;13,0;0,67" o:connectangles="0,0,0"/>
                        </v:shape>
                        <v:shape id="Freeform 771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ZbsgA&#10;AADdAAAADwAAAGRycy9kb3ducmV2LnhtbESPT2vCQBTE74LfYXmF3urGtBZNXaXUFgRB6p9Lb4/s&#10;axLNvg27W0389K5Q8DjMzG+Y6bw1tTiR85VlBcNBAoI4t7riQsF+9/U0BuEDssbaMinoyMN81u9N&#10;MdP2zBs6bUMhIoR9hgrKEJpMSp+XZNAPbEMcvV/rDIYoXSG1w3OEm1qmSfIqDVYcF0ps6KOk/Lj9&#10;MwoOh0u6wpdJte6+R+ni8rPqFp9OqceH9v0NRKA23MP/7aVW8JyMh3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LhluyAAAAN0AAAAPAAAAAAAAAAAAAAAAAJgCAABk&#10;cnMvZG93bnJldi54bWxQSwUGAAAAAAQABAD1AAAAjQMAAAAA&#10;" path="m19,r5,15l22,33r-3,5l17,45r-5,5l4,55,2,50,,40,,33,,25,2,18,7,10,12,3,19,e" filled="f" strokecolor="#e15520" strokeweight="0">
                          <v:path arrowok="t" o:connecttype="custom" o:connectlocs="19,0;24,15;22,33;19,38;17,45;12,50;4,55;2,50;0,40;0,33;0,25;2,18;7,10;12,3;19,0" o:connectangles="0,0,0,0,0,0,0,0,0,0,0,0,0,0,0"/>
                        </v:shape>
                        <v:shape id="Freeform 772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EFsUA&#10;AADdAAAADwAAAGRycy9kb3ducmV2LnhtbESPQYvCMBSE78L+h/AWvMiabsUiXaMsiuhFQV3w+mze&#10;tsXmpTTR1n9vBMHjMDPfMNN5Zypxo8aVlhV8DyMQxJnVJecK/o6rrwkI55E1VpZJwZ0czGcfvSmm&#10;2ra8p9vB5yJA2KWooPC+TqV0WUEG3dDWxMH7t41BH2STS91gG+CmknEUJdJgyWGhwJoWBWWXw9Uo&#10;GC8vy8Tv29NYZ7v1YnBOqm2cKNX/7H5/QHjq/Dv8am+0glE0i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0QWxQAAAN0AAAAPAAAAAAAAAAAAAAAAAJgCAABkcnMv&#10;ZG93bnJldi54bWxQSwUGAAAAAAQABAD1AAAAigMAAAAA&#10;" path="m23,67l35,,23,67xm23,67r2,15l25,100r-2,5l18,112r-5,5l8,122,3,117r,-7l,100,3,92,5,85r5,-8l15,70r8,-3xe" fillcolor="#f3be00" stroked="f">
                          <v:path arrowok="t" o:connecttype="custom" o:connectlocs="23,67;35,0;23,67;23,67;25,82;25,100;23,105;18,112;13,117;8,122;3,117;3,110;0,100;3,92;5,85;10,77;15,70;23,67" o:connectangles="0,0,0,0,0,0,0,0,0,0,0,0,0,0,0,0,0,0"/>
                          <o:lock v:ext="edit" verticies="t"/>
                        </v:shape>
                        <v:shape id="Freeform 773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wU8YA&#10;AADdAAAADwAAAGRycy9kb3ducmV2LnhtbESPT2vCQBTE7wW/w/IEb3VjU4pEVylWsZdCjX/o8ZF9&#10;TUJ338bsqum3dwXB4zAzv2Gm884acabW144VjIYJCOLC6ZpLBbvt6nkMwgdkjcYxKfgnD/NZ72mK&#10;mXYX3tA5D6WIEPYZKqhCaDIpfVGRRT90DXH0fl1rMUTZllK3eIlwa+RLkrxJizXHhQobWlRU/OUn&#10;q8B1x3ypN83BpPt0/f3xs3r9OhqlBv3ufQIiUBce4Xv7UytIk3EK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/wU8YAAADdAAAADwAAAAAAAAAAAAAAAACYAgAAZHJz&#10;L2Rvd25yZXYueG1sUEsFBgAAAAAEAAQA9QAAAIsDAAAAAA==&#10;" path="m,67l12,,,67xe" filled="f" strokecolor="#e15520" strokeweight="0">
                          <v:path arrowok="t" o:connecttype="custom" o:connectlocs="0,67;12,0;0,67" o:connectangles="0,0,0"/>
                        </v:shape>
                        <v:shape id="Freeform 774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m8sUA&#10;AADdAAAADwAAAGRycy9kb3ducmV2LnhtbESPQWsCMRSE7wX/Q3hCbzVZlbKsRpFC0VKhVEXw9tg8&#10;dxc3L2ETdfvvTaHQ4zAz3zDzZW9bcaMuNI41ZCMFgrh0puFKw2H//pKDCBHZYOuYNPxQgOVi8DTH&#10;wrg7f9NtFyuRIBwK1FDH6AspQ1mTxTBynjh5Z9dZjEl2lTQd3hPctnKs1Ku02HBaqNHTW03lZXe1&#10;Go65On1k1fS68WP/2WydzNZfUuvnYb+agYjUx//wX3tjNExUPoX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GbyxQAAAN0AAAAPAAAAAAAAAAAAAAAAAJgCAABkcnMv&#10;ZG93bnJldi54bWxQSwUGAAAAAAQABAD1AAAAigMAAAAA&#10;" path="m23,r2,15l25,33r-2,5l18,45r-5,5l8,55,3,50r,-7l,33,3,25,5,18r5,-8l15,3,23,xe" filled="f" strokecolor="#e15520" strokeweight="0">
                          <v:path arrowok="t" o:connecttype="custom" o:connectlocs="23,0;25,15;25,33;23,38;18,45;13,50;8,55;3,50;3,43;0,33;3,25;5,18;10,10;15,3;23,0" o:connectangles="0,0,0,0,0,0,0,0,0,0,0,0,0,0,0"/>
                        </v:shape>
                        <v:shape id="Freeform 775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OEcYA&#10;AADdAAAADwAAAGRycy9kb3ducmV2LnhtbESPT2vCQBTE7wW/w/IEb3WjYpHUVcT/UBVqe/H2yD6T&#10;aPZtyK4xfnu3UPA4zMxvmPG0MYWoqXK5ZQW9bgSCOLE651TB78/qfQTCeWSNhWVS8CAH00nrbYyx&#10;tnf+pvroUxEg7GJUkHlfxlK6JCODrmtL4uCdbWXQB1mlUld4D3BTyH4UfUiDOYeFDEuaZ5Rcjzej&#10;4LTPV/7ytemnB1rXt/KwWy4WTqlOu5l9gvDU+Ff4v73VCgbRaAh/b8IT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sOEcYAAADdAAAADwAAAAAAAAAAAAAAAACYAgAAZHJz&#10;L2Rvd25yZXYueG1sUEsFBgAAAAAEAAQA9QAAAIsDAAAAAA==&#10;" path="m22,74l15,r7,74xm22,74r5,18l24,107r-2,7l19,119r-4,8l7,132,5,124,2,117,,107,2,99,5,92r5,-8l15,77r7,-3xe" fillcolor="#f3be00" stroked="f">
                          <v:path arrowok="t" o:connecttype="custom" o:connectlocs="22,74;15,0;22,74;22,74;27,92;24,107;22,114;19,119;15,127;7,132;5,124;2,117;0,107;2,99;5,92;10,84;15,77;22,74" o:connectangles="0,0,0,0,0,0,0,0,0,0,0,0,0,0,0,0,0,0"/>
                          <o:lock v:ext="edit" verticies="t"/>
                        </v:shape>
                        <v:shape id="Freeform 776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k6sYA&#10;AADdAAAADwAAAGRycy9kb3ducmV2LnhtbESPT2vCQBTE7wW/w/KE3uqmBiVEV6lawUsR/7TnZ/Y1&#10;G5p9G7Krxm/fFQSPw8z8hpnOO1uLC7W+cqzgfZCAIC6crrhUcDys3zIQPiBrrB2Tght5mM96L1PM&#10;tbvyji77UIoIYZ+jAhNCk0vpC0MW/cA1xNH7da3FEGVbSt3iNcJtLYdJMpYWK44LBhtaGir+9mer&#10;YPO186PM3LaL42e9Op9+0uqbU6Ve+93HBESgLjzDj/ZGK0iTbAz3N/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qk6sYAAADdAAAADwAAAAAAAAAAAAAAAACYAgAAZHJz&#10;L2Rvd25yZXYueG1sUEsFBgAAAAAEAAQA9QAAAIsDAAAAAA==&#10;" path="m7,74l,,7,74xe" filled="f" strokecolor="#e15520" strokeweight="0">
                          <v:path arrowok="t" o:connecttype="custom" o:connectlocs="7,74;0,0;7,74" o:connectangles="0,0,0"/>
                        </v:shape>
                        <v:shape id="Freeform 777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6LMcA&#10;AADdAAAADwAAAGRycy9kb3ducmV2LnhtbESP3UoDMRSE74W+QziF3tlsK2jZNi1F0RYE6fbP28Pm&#10;mCxuTpZNul19eiMIXg4z8w2zWPWuFh21ofKsYDLOQBCXXldsFBwPz7czECEia6w9k4IvCrBaDm4W&#10;mGt/5YK6fTQiQTjkqMDG2ORShtKSwzD2DXHyPnzrMCbZGqlbvCa4q+U0y+6lw4rTgsWGHi2Vn/uL&#10;U1CY425j3ydm/epPL9Pu/P1W8JNSo2G/noOI1Mf/8F97qxXcZbMH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FOizHAAAA3QAAAA8AAAAAAAAAAAAAAAAAmAIAAGRy&#10;cy9kb3ducmV2LnhtbFBLBQYAAAAABAAEAPUAAACMAwAAAAA=&#10;" path="m22,r5,18l24,33r-2,7l19,45r-4,8l7,58,5,50,2,43,,33,2,25,5,18r5,-8l15,3,22,e" filled="f" strokecolor="#e15520" strokeweight="0">
                          <v:path arrowok="t" o:connecttype="custom" o:connectlocs="22,0;27,18;24,33;22,40;19,45;15,53;7,58;5,50;2,43;0,33;2,25;5,18;10,10;15,3;22,0" o:connectangles="0,0,0,0,0,0,0,0,0,0,0,0,0,0,0"/>
                        </v:shape>
                        <v:shape id="Freeform 778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i1MMA&#10;AADdAAAADwAAAGRycy9kb3ducmV2LnhtbERPz2vCMBS+C/4P4Q1201QHWjqjTNmgBxG0snl8NG9t&#10;t+alJFHrf28OgseP7/di1ZtWXMj5xrKCyTgBQVxa3XCl4Fh8jVIQPiBrbC2Tght5WC2HgwVm2l55&#10;T5dDqEQMYZ+hgjqELpPSlzUZ9GPbEUfu1zqDIUJXSe3wGsNNK6dJMpMGG44NNXa0qan8P5yNgv1k&#10;btbF6XYqzPdf7nK9/dl9bpV6fek/3kEE6sNT/HDnWsFbksa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ki1MMAAADdAAAADwAAAAAAAAAAAAAAAACYAgAAZHJzL2Rv&#10;d25yZXYueG1sUEsFBgAAAAAEAAQA9QAAAIgDAAAAAA==&#10;" path="m22,78l22,r,78xm22,78r5,17l25,110r-3,7l20,122r-5,8l7,135,2,127,,120,,110r2,-8l5,95,7,88r8,-8l22,78xe" fillcolor="#f3be00" stroked="f">
                          <v:path arrowok="t" o:connecttype="custom" o:connectlocs="22,78;22,0;22,78;22,78;27,95;25,110;22,117;20,122;15,130;7,135;2,127;0,120;0,110;2,102;5,95;7,88;15,80;22,78" o:connectangles="0,0,0,0,0,0,0,0,0,0,0,0,0,0,0,0,0,0"/>
                          <o:lock v:ext="edit" verticies="t"/>
                        </v:shape>
                        <v:shape id="Freeform 779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hvMcA&#10;AADdAAAADwAAAGRycy9kb3ducmV2LnhtbESPQWvCQBSE7wX/w/KEXopuWiHE6CqtUvEWtD3o7Zl9&#10;TUKzb9PsNkZ/vSsUehxm5htmvuxNLTpqXWVZwfM4AkGcW11xoeDz432UgHAeWWNtmRRcyMFyMXiY&#10;Y6rtmXfU7X0hAoRdigpK75tUSpeXZNCNbUMcvC/bGvRBtoXULZ4D3NTyJYpiabDisFBiQ6uS8u/9&#10;r1FwPf1kb4esmyTxZXvMKDZPm7VR6nHYv85AeOr9f/ivvdUKJlE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4bzHAAAA3QAAAA8AAAAAAAAAAAAAAAAAmAIAAGRy&#10;cy9kb3ducmV2LnhtbFBLBQYAAAAABAAEAPUAAACMAwAAAAA=&#10;" path="m,78l,,,78xe" filled="f" strokecolor="#e15520" strokeweight="0">
                          <v:path arrowok="t" o:connecttype="custom" o:connectlocs="0,78;0,0;0,78" o:connectangles="0,0,0"/>
                        </v:shape>
                        <v:shape id="Freeform 780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uMsIA&#10;AADdAAAADwAAAGRycy9kb3ducmV2LnhtbERPyWrDMBC9B/oPYgK9JXISu7RulFACLjn0Enc5D9bU&#10;MrVGxlK8/H10KOT4ePv+ONlWDNT7xrGCzToBQVw53XCt4OuzWD2D8AFZY+uYFMzk4Xh4WOwx127k&#10;Cw1lqEUMYZ+jAhNCl0vpK0MW/dp1xJH7db3FEGFfS93jGMNtK7dJ8iQtNhwbDHZ0MlT9lVeroP7Y&#10;VuGnyNx7V6Sn2X6nmSlSpR6X09sriEBTuIv/3WetYJe8xP3xTXwC8n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+4ywgAAAN0AAAAPAAAAAAAAAAAAAAAAAJgCAABkcnMvZG93&#10;bnJldi54bWxQSwUGAAAAAAQABAD1AAAAhwMAAAAA&#10;" path="m22,r5,17l25,32r-3,7l20,44r-5,8l7,57,2,49,,42,,32,2,24,5,17,7,10,15,2,22,e" filled="f" strokecolor="#e15520" strokeweight="0">
                          <v:path arrowok="t" o:connecttype="custom" o:connectlocs="22,0;27,17;25,32;22,39;20,44;15,52;7,57;2,49;0,42;0,32;2,24;5,17;7,10;15,2;22,0" o:connectangles="0,0,0,0,0,0,0,0,0,0,0,0,0,0,0"/>
                        </v:shape>
                        <v:shape id="Freeform 781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JRsQA&#10;AADdAAAADwAAAGRycy9kb3ducmV2LnhtbESPQWvCQBSE7wX/w/KE3uomBqRGVxEh4DVqab09s89s&#10;MPs2ZLca/71bKHgcZuYbZrkebCtu1PvGsYJ0koAgrpxuuFZwPBQfnyB8QNbYOiYFD/KwXo3elphr&#10;d+eSbvtQiwhhn6MCE0KXS+krQxb9xHXE0bu43mKIsq+l7vEe4baV0ySZSYsNxwWDHW0NVdf9r1Ww&#10;S+eH9KecZUURqux7OJVf9dko9T4eNgsQgYbwCv+3d1pBlsxT+Hs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yUbEAAAA3QAAAA8AAAAAAAAAAAAAAAAAmAIAAGRycy9k&#10;b3ducmV2LnhtbFBLBQYAAAAABAAEAPUAAACJAwAAAAA=&#10;" path="m20,70l20,r,70xm20,70r5,18l25,103r-2,7l18,118r-5,5l8,127,3,120,,113r,-8l,98,3,88,8,80r5,-5l20,70xe" fillcolor="#f3be00" stroked="f">
                          <v:path arrowok="t" o:connecttype="custom" o:connectlocs="20,70;20,0;20,70;20,70;25,88;25,103;23,110;18,118;13,123;8,127;3,120;0,113;0,105;0,98;3,88;8,80;13,75;20,70" o:connectangles="0,0,0,0,0,0,0,0,0,0,0,0,0,0,0,0,0,0"/>
                          <o:lock v:ext="edit" verticies="t"/>
                        </v:shape>
                        <v:shape id="Freeform 782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4uVsUA&#10;AADdAAAADwAAAGRycy9kb3ducmV2LnhtbESPQWvCQBSE70L/w/IK3symWmqbukopSoM3o9Dra/Y1&#10;G5p9G7NrjP/eFQoeh5n5hlmsBtuInjpfO1bwlKQgiEuna64UHPabySsIH5A1No5JwYU8rJYPowVm&#10;2p15R30RKhEh7DNUYEJoMyl9aciiT1xLHL1f11kMUXaV1B2eI9w2cpqmL9JizXHBYEufhsq/4mQV&#10;PB+P+de2ma9npujzbzMvfnJdKzV+HD7eQQQawj383861gln6NoX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i5WxQAAAN0AAAAPAAAAAAAAAAAAAAAAAJgCAABkcnMv&#10;ZG93bnJldi54bWxQSwUGAAAAAAQABAD1AAAAigMAAAAA&#10;" path="m,70l,,,70xe" filled="f" strokecolor="#e15520" strokeweight="0">
                          <v:path arrowok="t" o:connecttype="custom" o:connectlocs="0,70;0,0;0,70" o:connectangles="0,0,0"/>
                        </v:shape>
                        <v:shape id="Freeform 783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LX8UA&#10;AADdAAAADwAAAGRycy9kb3ducmV2LnhtbESPT2vCQBTE7wW/w/IEb3VjhNJEN0EtQo/1D9XjM/vM&#10;BrNvQ3ar6bfvFgo9DjPzG2ZZDrYVd+p941jBbJqAIK6cbrhWcDxsn19B+ICssXVMCr7JQ1mMnpaY&#10;a/fgHd33oRYRwj5HBSaELpfSV4Ys+qnriKN3db3FEGVfS93jI8JtK9MkeZEWG44LBjvaGKpu+y+r&#10;4POYOTq8yWt6zj4uVXtam/S2U2oyHlYLEIGG8B/+a79rBfMk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YtfxQAAAN0AAAAPAAAAAAAAAAAAAAAAAJgCAABkcnMv&#10;ZG93bnJldi54bWxQSwUGAAAAAAQABAD1AAAAigMAAAAA&#10;" path="m20,r5,18l25,33r-2,7l18,48r-5,5l8,57,3,50,,43,,35,,28,3,18,8,10,13,5,20,e" filled="f" strokecolor="#e15520" strokeweight="0">
                          <v:path arrowok="t" o:connecttype="custom" o:connectlocs="20,0;25,18;25,33;23,40;18,48;13,53;8,57;3,50;0,43;0,35;0,28;3,18;8,10;13,5;20,0" o:connectangles="0,0,0,0,0,0,0,0,0,0,0,0,0,0,0"/>
                        </v:shape>
                        <v:shape id="Freeform 784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q78cA&#10;AADdAAAADwAAAGRycy9kb3ducmV2LnhtbESPT0sDMRTE74LfITzBm02sZdW1aSkFaQ/FYi0Fb8/N&#10;2z+4eVmTtLv99o0geBxm5jfMdD7YVpzIh8axhvuRAkFcONNwpWH/8Xr3BCJEZIOtY9JwpgDz2fXV&#10;FHPjen6n0y5WIkE45KihjrHLpQxFTRbDyHXEySudtxiT9JU0HvsEt60cK5VJiw2nhRo7WtZUfO+O&#10;VsPycfOZrcrSlupt26mfzB8P/ZfWtzfD4gVEpCH+h//aa6PhQT1P4PdNeg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Bau/HAAAA3QAAAA8AAAAAAAAAAAAAAAAAmAIAAGRy&#10;cy9kb3ducmV2LnhtbFBLBQYAAAAABAAEAPUAAACMAwAAAAA=&#10;" path="m22,73l10,,22,73xm22,73r3,17l25,105r-3,8l20,118r-5,7l7,130,5,123,2,115,,108,,98,2,90,7,83r8,-5l22,73xe" fillcolor="#f3be00" stroked="f">
                          <v:path arrowok="t" o:connecttype="custom" o:connectlocs="22,73;10,0;22,73;22,73;25,90;25,105;22,113;20,118;15,125;7,130;5,123;2,115;0,108;0,98;2,90;7,83;15,78;22,73" o:connectangles="0,0,0,0,0,0,0,0,0,0,0,0,0,0,0,0,0,0"/>
                          <o:lock v:ext="edit" verticies="t"/>
                        </v:shape>
                        <v:shape id="Freeform 785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/McUA&#10;AADdAAAADwAAAGRycy9kb3ducmV2LnhtbESPQWsCMRSE7wX/Q3iCt5pUsbSrUaRFEQuC29Lz6+a5&#10;Wbp5CZuo679vCoUeh5n5hlmseteKC3Wx8azhYaxAEFfeNFxr+Hjf3D+BiAnZYOuZNNwowmo5uFtg&#10;YfyVj3QpUy0yhGOBGmxKoZAyVpYcxrEPxNk7+c5hyrKrpenwmuGulROlHqXDhvOCxUAvlqrv8uw0&#10;zII9TNZlG7Zfn68q8X5/ewuo9WjYr+cgEvXpP/zX3hkNU/U8g9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n8xxQAAAN0AAAAPAAAAAAAAAAAAAAAAAJgCAABkcnMv&#10;ZG93bnJldi54bWxQSwUGAAAAAAQABAD1AAAAigMAAAAA&#10;" path="m12,73l,,12,73xe" filled="f" strokecolor="#e15520" strokeweight="0">
                          <v:path arrowok="t" o:connecttype="custom" o:connectlocs="12,73;0,0;12,73" o:connectangles="0,0,0"/>
                        </v:shape>
                        <v:shape id="Freeform 786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ox8UA&#10;AADdAAAADwAAAGRycy9kb3ducmV2LnhtbESPT2vCQBTE7wW/w/KE3urGCNJEN0EtQo/1D9XjM/vM&#10;BrNvQ3ar6bfvFgo9DjPzG2ZZDrYVd+p941jBdJKAIK6cbrhWcDxsX15B+ICssXVMCr7JQ1mMnpaY&#10;a/fgHd33oRYRwj5HBSaELpfSV4Ys+onriKN3db3FEGVfS93jI8JtK9MkmUuLDccFgx1tDFW3/ZdV&#10;8HnMHB3e5DU9Zx+Xqj2tTXrbKfU8HlYLEIGG8B/+a79rBbMk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ijHxQAAAN0AAAAPAAAAAAAAAAAAAAAAAJgCAABkcnMv&#10;ZG93bnJldi54bWxQSwUGAAAAAAQABAD1AAAAigMAAAAA&#10;" path="m22,r3,17l25,32r-3,8l20,45r-5,7l7,57,5,50,2,42,,35,,25,2,17,7,10,15,5,22,e" filled="f" strokecolor="#e15520" strokeweight="0">
                          <v:path arrowok="t" o:connecttype="custom" o:connectlocs="22,0;25,17;25,32;22,40;20,45;15,52;7,57;5,50;2,42;0,35;0,25;2,17;7,10;15,5;22,0" o:connectangles="0,0,0,0,0,0,0,0,0,0,0,0,0,0,0"/>
                        </v:shape>
                        <v:shape id="Freeform 787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CncQA&#10;AADdAAAADwAAAGRycy9kb3ducmV2LnhtbESPQUsDMRSE74L/ITyhl2ITW7Hu2rRIQfDQi1Xo9bF5&#10;3QSTlyWJ7fbfG6HgcZiZb5jVZgxenChlF1nDw0yBIO6icdxr+Pp8u38GkQuyQR+ZNFwow2Z9e7PC&#10;1sQzf9BpX3pRIZxb1GBLGVopc2cpYJ7Fgbh6x5gClipTL03Cc4UHL+dKPcmAjuuCxYG2lrrv/U/Q&#10;4I/T8Dhvkpoe/IXtbrlwjTtoPbkbX19AFBrLf/jafjcaFqpZwt+b+g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Qp3EAAAA3QAAAA8AAAAAAAAAAAAAAAAAmAIAAGRycy9k&#10;b3ducmV2LnhtbFBLBQYAAAAABAAEAPUAAACJAwAAAAA=&#10;" path="m22,77l,,22,77xm22,77r5,18l30,112r,8l27,127r-5,5l17,140r-5,-8l10,122,7,115r,-10l7,97r3,-7l15,82r7,-5xe" fillcolor="#f3be00" stroked="f">
                          <v:path arrowok="t" o:connecttype="custom" o:connectlocs="22,77;0,0;22,77;22,77;27,95;30,112;30,120;27,127;22,132;17,140;12,132;10,122;7,115;7,105;7,97;10,90;15,82;22,77" o:connectangles="0,0,0,0,0,0,0,0,0,0,0,0,0,0,0,0,0,0"/>
                          <o:lock v:ext="edit" verticies="t"/>
                        </v:shape>
                        <v:shape id="Freeform 788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GuL8A&#10;AADdAAAADwAAAGRycy9kb3ducmV2LnhtbERPy6rCMBDdC/5DGMGdpl5BtBpFBaG4s3Whu6EZ22oz&#10;KU2u1r83C8Hl4bxXm87U4kmtqywrmIwjEMS51RUXCs7ZYTQH4TyyxtoyKXiTg82631thrO2LT/RM&#10;fSFCCLsYFZTeN7GULi/JoBvbhjhwN9sa9AG2hdQtvkK4qeVfFM2kwYpDQ4kN7UvKH+m/UXDdpds9&#10;XR62uh+zLCnyuUmsU2o46LZLEJ46/xN/3YlWMI0WYW54E5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Oca4vwAAAN0AAAAPAAAAAAAAAAAAAAAAAJgCAABkcnMvZG93bnJl&#10;di54bWxQSwUGAAAAAAQABAD1AAAAhAMAAAAA&#10;" path="m22,77l,,22,77xe" filled="f" strokecolor="#e15520" strokeweight="0">
                          <v:path arrowok="t" o:connecttype="custom" o:connectlocs="22,77;0,0;22,77" o:connectangles="0,0,0"/>
                        </v:shape>
                        <v:shape id="Freeform 789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PL8MA&#10;AADdAAAADwAAAGRycy9kb3ducmV2LnhtbESP0WoCMRRE3wv+Q7iCbzWxUnFXo0hB8U3W9gMum+vu&#10;6uYmbqKuf28KhT4OM3OGWa5724o7daFxrGEyViCIS2carjT8fG/f5yBCRDbYOiYNTwqwXg3elpgb&#10;9+CC7sdYiQThkKOGOkafSxnKmiyGsfPEyTu5zmJMsquk6fCR4LaVH0rNpMWG00KNnr5qKi/Hm9WQ&#10;7aZz8koVh2q2CaF4fl63Z6/1aNhvFiAi9fE//NfeGw1TlWXw+yY9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WPL8MAAADdAAAADwAAAAAAAAAAAAAAAACYAgAAZHJzL2Rv&#10;d25yZXYueG1sUEsFBgAAAAAEAAQA9QAAAIgDAAAAAA==&#10;" path="m15,r5,18l23,35r,8l20,50r-5,5l10,63,5,55,3,45,,38,,28,,20,3,13,8,5,15,e" filled="f" strokecolor="#e15520" strokeweight="0">
                          <v:path arrowok="t" o:connecttype="custom" o:connectlocs="15,0;20,18;23,35;23,43;20,50;15,55;10,63;5,55;3,45;0,38;0,28;0,20;3,13;8,5;15,0" o:connectangles="0,0,0,0,0,0,0,0,0,0,0,0,0,0,0"/>
                        </v:shape>
                        <v:shape id="Freeform 790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xx8MA&#10;AADdAAAADwAAAGRycy9kb3ducmV2LnhtbERPz2vCMBS+D/wfwhN2WxMdE+2aihQcY+BhuineHs1b&#10;W2xeSpPZ7r83h4HHj+93th5tK67U+8axhlmiQBCXzjRcafg6bJ+WIHxANtg6Jg1/5GGdTx4yTI0b&#10;+JOu+1CJGMI+RQ11CF0qpS9rsugT1xFH7sf1FkOEfSVNj0MMt62cK7WQFhuODTV2VNRUXva/VoMt&#10;V61anIfdqTgXL0c2b98ffNT6cTpuXkEEGsNd/O9+NxqeZyruj2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Nxx8MAAADdAAAADwAAAAAAAAAAAAAAAACYAgAAZHJzL2Rv&#10;d25yZXYueG1sUEsFBgAAAAAEAAQA9QAAAIgDAAAAAA==&#10;" path="m,l15,7,28,17r7,13l40,45,35,42,28,40,20,35,15,30,10,25,5,17,3,10,,xe" fillcolor="#f3be00" stroked="f">
                          <v:path arrowok="t" o:connecttype="custom" o:connectlocs="0,0;15,7;28,17;35,30;40,45;35,42;28,40;20,35;15,30;10,25;5,17;3,10;0,0" o:connectangles="0,0,0,0,0,0,0,0,0,0,0,0,0"/>
                        </v:shape>
                        <v:shape id="Freeform 791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qUMYA&#10;AADdAAAADwAAAGRycy9kb3ducmV2LnhtbESPQUsDMRSE74L/ITzBS7HZrVBkbVpEW/AgBbvS8zN5&#10;bhY3L0uSdrf99Y0g9DjMzDfMYjW6ThwpxNazgnJagCDW3rTcKPiqNw9PIGJCNth5JgUnirBa3t4s&#10;sDJ+4E867lIjMoRjhQpsSn0lZdSWHMap74mz9+ODw5RlaKQJOGS46+SsKObSYct5wWJPr5b07+7g&#10;FEz4LaxrXevzt93Xk/22+fDzQan7u/HlGUSiMV3D/+13o+CxLEr4e5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qUMYAAADdAAAADwAAAAAAAAAAAAAAAACYAgAAZHJz&#10;L2Rvd25yZXYueG1sUEsFBgAAAAAEAAQA9QAAAIsDAAAAAA==&#10;" path="m,l15,7,28,17r7,13l40,45,35,42,28,40,20,35,15,30,10,25,5,17,3,10,,e" filled="f" strokecolor="#e15520" strokeweight="0">
                          <v:path arrowok="t" o:connecttype="custom" o:connectlocs="0,0;15,7;28,17;35,30;40,45;35,42;28,40;20,35;15,30;10,25;5,17;3,10;0,0" o:connectangles="0,0,0,0,0,0,0,0,0,0,0,0,0"/>
                        </v:shape>
                        <v:shape id="Freeform 792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Zx8YA&#10;AADdAAAADwAAAGRycy9kb3ducmV2LnhtbESPQWvCQBSE74L/YXkFb3WTWESiayiCVKU9mAq9PrOv&#10;ydLs25Ddauyv7xYKHoeZ+YZZFYNtxYV6bxwrSKcJCOLKacO1gtP79nEBwgdkja1jUnAjD8V6PFph&#10;rt2Vj3QpQy0ihH2OCpoQulxKXzVk0U9dRxy9T9dbDFH2tdQ9XiPctjJLkrm0aDguNNjRpqHqq/y2&#10;Ct7Kffb0wY5/DtUJ5fxstq8vRqnJw/C8BBFoCPfwf3unFczSJI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cZx8YAAADdAAAADwAAAAAAAAAAAAAAAACYAgAAZHJz&#10;L2Rvd25yZXYueG1sUEsFBgAAAAAEAAQA9QAAAIsDAAAAAA==&#10;" path="m35,63r15,7l63,80r7,13l75,110r-7,-2l63,105r-8,-5l50,95,45,88,40,80,38,70,35,63xm35,63l,,35,63xe" fillcolor="#f3be00" stroked="f">
                          <v:path arrowok="t" o:connecttype="custom" o:connectlocs="35,63;50,70;63,80;70,93;75,110;68,108;63,105;55,100;50,95;45,88;40,80;38,70;35,63;35,63;0,0;35,63" o:connectangles="0,0,0,0,0,0,0,0,0,0,0,0,0,0,0,0"/>
                          <o:lock v:ext="edit" verticies="t"/>
                        </v:shape>
                        <v:shape id="Freeform 793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KdsMA&#10;AADdAAAADwAAAGRycy9kb3ducmV2LnhtbESPT4vCMBTE7wt+h/AEb2uiLirVKLKw4EEE/4DXR/Ns&#10;i81LTaKt336zsOBxmJnfMMt1Z2vxJB8qxxpGQwWCOHem4kLD+fTzOQcRIrLB2jFpeFGA9ar3scTM&#10;uJYP9DzGQiQIhww1lDE2mZQhL8liGLqGOHlX5y3GJH0hjcc2wW0tx0pNpcWK00KJDX2XlN+OD6tB&#10;HtowvqjdzO6/LrOHcujl/q71oN9tFiAidfEd/m9vjYbJSE3g7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8KdsMAAADdAAAADwAAAAAAAAAAAAAAAACYAgAAZHJzL2Rv&#10;d25yZXYueG1sUEsFBgAAAAAEAAQA9QAAAIgDAAAAAA==&#10;" path="m,l15,7,28,17r7,13l40,47,33,45,28,42,20,37,15,32,10,25,5,17,3,7,,xe" filled="f" strokecolor="#e15520" strokeweight="0">
                          <v:path arrowok="t" o:connecttype="custom" o:connectlocs="0,0;15,7;28,17;35,30;40,47;33,45;28,42;20,37;15,32;10,25;5,17;3,7;0,0" o:connectangles="0,0,0,0,0,0,0,0,0,0,0,0,0"/>
                        </v:shape>
                        <v:shape id="Freeform 794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K7MYA&#10;AADdAAAADwAAAGRycy9kb3ducmV2LnhtbESPQWsCMRSE74L/ITzBm2Ztiy2rUbQiWKSHrqXnZ/K6&#10;Wbp52W6ibv99Iwgeh5n5hpkvO1eLM7Wh8qxgMs5AEGtvKi4VfB62oxcQISIbrD2Tgj8KsFz0e3PM&#10;jb/wB52LWIoE4ZCjAhtjk0sZtCWHYewb4uR9+9ZhTLItpWnxkuCulg9ZNpUOK04LFht6taR/ipNT&#10;oIvn47u2b7v9ofmtvsr1JkxPG6WGg241AxGpi/fwrb0zCh4n2RNc36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cK7MYAAADdAAAADwAAAAAAAAAAAAAAAACYAgAAZHJz&#10;L2Rvd25yZXYueG1sUEsFBgAAAAAEAAQA9QAAAIsDAAAAAA==&#10;" path="m35,63l,,35,63e" filled="f" strokecolor="#e15520" strokeweight="0">
                          <v:path arrowok="t" o:connecttype="custom" o:connectlocs="35,63;0,0;35,63" o:connectangles="0,0,0"/>
                        </v:shape>
                        <v:shape id="Freeform 795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FdscA&#10;AADdAAAADwAAAGRycy9kb3ducmV2LnhtbESPT0sDMRTE70K/Q3iCN5u0VZFt01IE/1B7sSv0+ti8&#10;3WzdvKxJbNd+eiMIHoeZ+Q2zWA2uE0cKsfWsYTJWIIgrb1puNLyXj9f3IGJCNth5Jg3fFGG1HF0s&#10;sDD+xG903KVGZAjHAjXYlPpCylhZchjHvifOXu2Dw5RlaKQJeMpw18mpUnfSYct5wWJPD5aqj92X&#10;0/BUT1VZPp9v7H5Wbz9fwyFt6oPWV5fDeg4i0ZD+w3/tF6NhNlG38PsmPw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JxXbHAAAA3QAAAA8AAAAAAAAAAAAAAAAAmAIAAGRy&#10;cy9kb3ducmV2LnhtbFBLBQYAAAAABAAEAPUAAACMAwAAAAA=&#10;" path="m,l15,5,27,15r8,10l42,40r-7,l27,38,20,33,15,28,7,23,5,15,,8,,xe" fillcolor="#f3be00" stroked="f">
                          <v:path arrowok="t" o:connecttype="custom" o:connectlocs="0,0;15,5;27,15;35,25;42,40;35,40;27,38;20,33;15,28;7,23;5,15;0,8;0,0" o:connectangles="0,0,0,0,0,0,0,0,0,0,0,0,0"/>
                        </v:shape>
                        <v:shape id="Freeform 796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QmscA&#10;AADdAAAADwAAAGRycy9kb3ducmV2LnhtbESPQWvCQBSE70L/w/IKvYjuqq0tqauIUNCTaEXb2yP7&#10;mqTNvg3ZNSb/3hUKHoeZ+YaZLVpbioZqXzjWMBoqEMSpMwVnGg6fH4M3ED4gGywdk4aOPCzmD70Z&#10;JsZdeEfNPmQiQtgnqCEPoUqk9GlOFv3QVcTR+3G1xRBlnUlT4yXCbSnHSk2lxYLjQo4VrXJK//Zn&#10;q2H1FX63XWdPhtTz8XXTb77Tl63WT4/t8h1EoDbcw//ttdEwGakp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d0JrHAAAA3QAAAA8AAAAAAAAAAAAAAAAAmAIAAGRy&#10;cy9kb3ducmV2LnhtbFBLBQYAAAAABAAEAPUAAACMAwAAAAA=&#10;" path="m,l15,5,27,15r8,10l42,40r-7,l27,38,20,33,15,28,7,23,5,15,,8,,e" filled="f" strokecolor="#e15520" strokeweight="0">
                          <v:path arrowok="t" o:connecttype="custom" o:connectlocs="0,0;15,5;27,15;35,25;42,40;35,40;27,38;20,33;15,28;7,23;5,15;0,8;0,0" o:connectangles="0,0,0,0,0,0,0,0,0,0,0,0,0"/>
                        </v:shape>
                        <v:shape id="Freeform 797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AI8YA&#10;AADdAAAADwAAAGRycy9kb3ducmV2LnhtbESPS2vCQBSF9wX/w3CFbopObKBqdBQJFPrY1MfG3SVz&#10;TaKZO+nMaOK/7xQKXR7O4+Ms171pxI2cry0rmIwTEMSF1TWXCg7719EMhA/IGhvLpOBOHtarwcMS&#10;M2073tJtF0oRR9hnqKAKoc2k9EVFBv3YtsTRO1lnMETpSqkddnHcNPI5SV6kwZojocKW8oqKy+5q&#10;Ivecf/LT9es7Pb6neec+7vN8Wiv1OOw3CxCB+vAf/mu/aQXpJJn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uAI8YAAADdAAAADwAAAAAAAAAAAAAAAACYAgAAZHJz&#10;L2Rvd25yZXYueG1sUEsFBgAAAAAEAAQA9QAAAIsDAAAAAA==&#10;" path="m40,59l,,40,59xe" fillcolor="#f3be00" stroked="f">
                          <v:path arrowok="t" o:connecttype="custom" o:connectlocs="40,59;0,0;40,59" o:connectangles="0,0,0"/>
                        </v:shape>
                        <v:shape id="Freeform 798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wV8EA&#10;AADdAAAADwAAAGRycy9kb3ducmV2LnhtbERPy4rCMBTdC/MP4Q64EU1sYZipRpFBxa0Phllemmtb&#10;bG46SdT692YhzPJw3vNlb1txIx8axxqmEwWCuHSm4UrD6bgZf4IIEdlg65g0PCjAcvE2mGNh3J33&#10;dDvESqQQDgVqqGPsCilDWZPFMHEdceLOzluMCfpKGo/3FG5bmSn1IS02nBpq7Oi7pvJyuFoNKhut&#10;fvdf+db/ZBHP+d9lh/1a6+F7v5qBiNTHf/HLvTMa8qlKc9Ob9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MFfBAAAA3QAAAA8AAAAAAAAAAAAAAAAAmAIAAGRycy9kb3du&#10;cmV2LnhtbFBLBQYAAAAABAAEAPUAAACGAwAAAAA=&#10;" path="m40,59l,,40,59xe" filled="f" strokecolor="#e15520" strokeweight="0">
                          <v:path arrowok="t" o:connecttype="custom" o:connectlocs="40,59;0,0;40,59" o:connectangles="0,0,0"/>
                        </v:shape>
                        <v:shape id="Freeform 799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2xMgA&#10;AADdAAAADwAAAGRycy9kb3ducmV2LnhtbESPT2vCQBTE74LfYXlCb3UT/7Q1ukppqVQoiKkHe3tk&#10;n0kw+zbsbk367buFgsdhZn7DrDa9acSVnK8tK0jHCQjiwuqaSwXHz7f7JxA+IGtsLJOCH/KwWQ8H&#10;K8y07fhA1zyUIkLYZ6igCqHNpPRFRQb92LbE0TtbZzBE6UqpHXYRbho5SZIHabDmuFBhSy8VFZf8&#10;2yiYp3LRfe14e5of9/nptX2cTT+cUnej/nkJIlAfbuH/9rtWME2TBfy9i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TnbEyAAAAN0AAAAPAAAAAAAAAAAAAAAAAJgCAABk&#10;cnMvZG93bnJldi54bWxQSwUGAAAAAAQABAD1AAAAjQMAAAAA&#10;" path="m,l15,5r13,8l38,25r5,12l38,37,30,35,23,32,15,27,10,23,5,15,3,8,,xe" fillcolor="#f3be00" stroked="f">
                          <v:path arrowok="t" o:connecttype="custom" o:connectlocs="0,0;15,5;28,13;38,25;43,37;38,37;30,35;23,32;15,27;10,23;5,15;3,8;0,0" o:connectangles="0,0,0,0,0,0,0,0,0,0,0,0,0"/>
                        </v:shape>
                        <v:shape id="Freeform 800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LXsEA&#10;AADdAAAADwAAAGRycy9kb3ducmV2LnhtbERPTYvCMBC9C/6HMMLeNK0LKt2mIorgHm29eBuase22&#10;mZQmW+u/3xwWPD7ed7qfTCdGGlxjWUG8ikAQl1Y3XCm4FeflDoTzyBo7y6TgRQ722XyWYqLtk680&#10;5r4SIYRdggpq7/tESlfWZNCtbE8cuIcdDPoAh0rqAZ8h3HRyHUUbabDh0FBjT8eayjb/NQoe22/b&#10;/lziMcf27k+vXXE/c6HUx2I6fIHwNPm3+N990Qo+4zjsD2/CE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17BAAAA3QAAAA8AAAAAAAAAAAAAAAAAmAIAAGRycy9kb3du&#10;cmV2LnhtbFBLBQYAAAAABAAEAPUAAACGAwAAAAA=&#10;" path="m,l15,5r13,8l38,25r5,12l38,37,30,35,23,32,15,27,10,23,5,15,3,8,,xe" filled="f" strokecolor="#e15520" strokeweight="0">
                          <v:path arrowok="t" o:connecttype="custom" o:connectlocs="0,0;15,5;28,13;38,25;43,37;38,37;30,35;23,32;15,27;10,23;5,15;3,8;0,0" o:connectangles="0,0,0,0,0,0,0,0,0,0,0,0,0"/>
                        </v:shape>
                        <v:shape id="Freeform 801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SK8UA&#10;AADdAAAADwAAAGRycy9kb3ducmV2LnhtbESPQWsCMRSE74X+h/AK3mp2lUpZjVIKBW/StQq9PTbP&#10;zeLmZZtkNf33jSD0OMzMN8xqk2wvLuRD51hBOS1AEDdOd9wq+Np/PL+CCBFZY++YFPxSgM368WGF&#10;lXZX/qRLHVuRIRwqVGBiHCopQ2PIYpi6gTh7J+ctxix9K7XHa4bbXs6KYiEtdpwXDA70bqg516NV&#10;cP7Rs13adXudarPw4+H7WGxflJo8pbcliEgp/ofv7a1WMC/LEm5v8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ZIrxQAAAN0AAAAPAAAAAAAAAAAAAAAAAJgCAABkcnMv&#10;ZG93bnJldi54bWxQSwUGAAAAAAQABAD1AAAAigMAAAAA&#10;" path="m42,52l,,42,52xe" fillcolor="#f3be00" stroked="f">
                          <v:path arrowok="t" o:connecttype="custom" o:connectlocs="42,52;0,0;42,52" o:connectangles="0,0,0"/>
                        </v:shape>
                        <v:shape id="Freeform 802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ob8YA&#10;AADdAAAADwAAAGRycy9kb3ducmV2LnhtbESPUWvCQBCE3wv+h2MF3+olClJSTymKIFis2oJ9XHLb&#10;JG1uL+S2Gv31PaHg4zAz3zDTeedqdaI2VJ4NpMMEFHHubcWFgY/31eMTqCDIFmvPZOBCAeaz3sMU&#10;M+vPvKfTQQoVIRwyNFCKNJnWIS/JYRj6hjh6X751KFG2hbYtniPc1XqUJBPtsOK4UGJDi5Lyn8Ov&#10;M7DYbY/bIJtPOdar6/L6/fq2ptyYQb97eQYl1Mk9/N9eWwPjNB3B7U18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Iob8YAAADdAAAADwAAAAAAAAAAAAAAAACYAgAAZHJz&#10;L2Rvd25yZXYueG1sUEsFBgAAAAAEAAQA9QAAAIsDAAAAAA==&#10;" path="m42,52l,,42,52xe" filled="f" strokecolor="#e15520" strokeweight="0">
                          <v:path arrowok="t" o:connecttype="custom" o:connectlocs="42,52;0,0;42,52" o:connectangles="0,0,0"/>
                        </v:shape>
                        <v:shape id="Freeform 803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CwMcA&#10;AADdAAAADwAAAGRycy9kb3ducmV2LnhtbESPQWvCQBSE74L/YXlCb7qJgVaiq1SlIEIpmlI8PrLP&#10;JDb7NmZXjf++WxA8DjPzDTNbdKYWV2pdZVlBPIpAEOdWV1wo+M4+hhMQziNrrC2Tgjs5WMz7vRmm&#10;2t54R9e9L0SAsEtRQel9k0rp8pIMupFtiIN3tK1BH2RbSN3iLcBNLcdR9CoNVhwWSmxoVVL+u78Y&#10;BZfd1zY5xG/r+8+y+1ye8ux8HmdKvQy69ykIT51/hh/tjVaQxHEC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AgsDHAAAA3QAAAA8AAAAAAAAAAAAAAAAAmAIAAGRy&#10;cy9kb3ducmV2LnhtbFBLBQYAAAAABAAEAPUAAACMAwAAAAA=&#10;" path="m,l17,2r13,8l40,22r7,13l40,35r-8,l25,30,17,25,12,20,5,15,2,7,,xe" fillcolor="#f3be00" stroked="f">
                          <v:path arrowok="t" o:connecttype="custom" o:connectlocs="0,0;17,2;30,10;40,22;47,35;40,35;32,35;25,30;17,25;12,20;5,15;2,7;0,0" o:connectangles="0,0,0,0,0,0,0,0,0,0,0,0,0"/>
                        </v:shape>
                        <v:shape id="Freeform 804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XIcUA&#10;AADdAAAADwAAAGRycy9kb3ducmV2LnhtbESPS4vCQBCE7wv+h6GFva2TuEYkOor4wL36Qrw1mTYJ&#10;ZnpiZtT473cWFjwWVfUVNZm1phIPalxpWUHci0AQZ1aXnCs47NdfIxDOI2usLJOCFzmYTTsfE0y1&#10;ffKWHjufiwBhl6KCwvs6ldJlBRl0PVsTB+9iG4M+yCaXusFngJtK9qNoKA2WHBYKrGlRUHbd3Y2C&#10;Pa5up3OUnJLkuK2Wm6NeX85eqc9uOx+D8NT6d/i//aMVfMfxAP7ehCc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NchxQAAAN0AAAAPAAAAAAAAAAAAAAAAAJgCAABkcnMv&#10;ZG93bnJldi54bWxQSwUGAAAAAAQABAD1AAAAigMAAAAA&#10;" path="m,l17,2r13,8l40,22r7,13l40,35r-8,l25,30,17,25,12,20,5,15,2,7,,e" filled="f" strokecolor="#e15520" strokeweight="0">
                          <v:path arrowok="t" o:connecttype="custom" o:connectlocs="0,0;17,2;30,10;40,22;47,35;40,35;32,35;25,30;17,25;12,20;5,15;2,7;0,0" o:connectangles="0,0,0,0,0,0,0,0,0,0,0,0,0"/>
                        </v:shape>
                        <v:shape id="Freeform 805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eXsQA&#10;AADdAAAADwAAAGRycy9kb3ducmV2LnhtbESP3WrCQBSE74W+w3IKvdNNFEVSV4mCUqE3jX2AQ/aY&#10;DWbPhuzmp2/fFQq9HGbmG2Z3mGwjBup87VhBukhAEJdO11wp+L6d51sQPiBrbByTgh/ycNi/zHaY&#10;aTfyFw1FqESEsM9QgQmhzaT0pSGLfuFa4ujdXWcxRNlVUnc4Rrht5DJJNtJizXHBYEsnQ+Wj6K0C&#10;d8zzS7s0SZ9uerzKYTx9XnOl3l6n/B1EoCn8h//aH1rBKk3X8Hw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Xl7EAAAA3QAAAA8AAAAAAAAAAAAAAAAAmAIAAGRycy9k&#10;b3ducmV2LnhtbFBLBQYAAAAABAAEAPUAAACJAwAAAAA=&#10;" path="m47,58l,,47,58xe" fillcolor="#f3be00" stroked="f">
                          <v:path arrowok="t" o:connecttype="custom" o:connectlocs="47,58;0,0;47,58" o:connectangles="0,0,0"/>
                        </v:shape>
                        <v:shape id="Freeform 806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vfMUA&#10;AADdAAAADwAAAGRycy9kb3ducmV2LnhtbESPQWvCQBSE7wX/w/IKXkrdRDFodBVpVfSmqXh+ZF+T&#10;YPZtyG40/vtuodDjMDPfMMt1b2pxp9ZVlhXEowgEcW51xYWCy9fufQbCeWSNtWVS8CQH69XgZYmp&#10;tg8+0z3zhQgQdikqKL1vUildXpJBN7INcfC+bWvQB9kWUrf4CHBTy3EUJdJgxWGhxIY+SspvWWcU&#10;HJ/zLvvc7vGWnHAy6+rr9E3ulRq+9psFCE+9/w//tQ9awSSOE/h9E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u98xQAAAN0AAAAPAAAAAAAAAAAAAAAAAJgCAABkcnMv&#10;ZG93bnJldi54bWxQSwUGAAAAAAQABAD1AAAAigMAAAAA&#10;" path="m47,58l,,47,58xe" filled="f" strokecolor="#e15520" strokeweight="0">
                          <v:path arrowok="t" o:connecttype="custom" o:connectlocs="47,58;0,0;47,58" o:connectangles="0,0,0"/>
                        </v:shape>
                        <v:shape id="Freeform 807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BasUA&#10;AADdAAAADwAAAGRycy9kb3ducmV2LnhtbESPQWvCQBSE74X+h+UVeim6SQWbRFcJglAqPWjq/ZF9&#10;ZoPZtyG7avrvu4LQ4zAz3zDL9Wg7caXBt44VpNMEBHHtdMuNgp9qO8lA+ICssXNMCn7Jw3r1/LTE&#10;Qrsb7+l6CI2IEPYFKjAh9IWUvjZk0U9dTxy9kxsshiiHRuoBbxFuO/meJHNpseW4YLCnjaH6fLhY&#10;Bd87n19MVvHbscq+cpOX8/ZcKvX6MpYLEIHG8B9+tD+1glmafsD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EFqxQAAAN0AAAAPAAAAAAAAAAAAAAAAAJgCAABkcnMv&#10;ZG93bnJldi54bWxQSwUGAAAAAAQABAD1AAAAigMAAAAA&#10;" path="m,l17,5r13,8l40,23r7,15l40,38,32,35,25,33,20,28,12,23,8,15,3,8,,xe" fillcolor="#f3be00" stroked="f">
                          <v:path arrowok="t" o:connecttype="custom" o:connectlocs="0,0;17,5;30,13;40,23;47,38;40,38;32,35;25,33;20,28;12,23;8,15;3,8;0,0" o:connectangles="0,0,0,0,0,0,0,0,0,0,0,0,0"/>
                        </v:shape>
                      </v:group>
                      <v:group id="Group 808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      <v:shape id="Freeform 809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dF8UA&#10;AADdAAAADwAAAGRycy9kb3ducmV2LnhtbESPQWvCQBSE74X+h+UJXopuYlE0ukoRCu3R2ILeHtln&#10;Es2+TXdXjf++Kwgeh5n5hlmsOtOICzlfW1aQDhMQxIXVNZcKfrafgykIH5A1NpZJwY08rJavLwvM&#10;tL3yhi55KEWEsM9QQRVCm0npi4oM+qFtiaN3sM5giNKVUju8Rrhp5ChJJtJgzXGhwpbWFRWn/GwU&#10;/P7t347r7W5mHPr95JzU4/z7plS/133MQQTqwjP8aH9pBe9pOoP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l0XxQAAAN0AAAAPAAAAAAAAAAAAAAAAAJgCAABkcnMv&#10;ZG93bnJldi54bWxQSwUGAAAAAAQABAD1AAAAigMAAAAA&#10;" path="m,l17,5r13,8l40,23r7,15l40,38,32,35,25,33,20,28,12,23,8,15,3,8,,xe" filled="f" strokecolor="#e15520" strokeweight="0">
                          <v:path arrowok="t" o:connecttype="custom" o:connectlocs="0,0;17,5;30,13;40,23;47,38;40,38;32,35;25,33;20,28;12,23;8,15;3,8;0,0" o:connectangles="0,0,0,0,0,0,0,0,0,0,0,0,0"/>
                        </v:shape>
                        <v:shape id="Freeform 810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SXcMA&#10;AADdAAAADwAAAGRycy9kb3ducmV2LnhtbERPy2rCQBTdF/oPwy24KTqjVg2po6ggdGl8YJeXzG0S&#10;mrkTM6Omf+8sCi4P5z1fdrYWN2p95VjDcKBAEOfOVFxoOB62/QSED8gGa8ek4Y88LBevL3NMjbtz&#10;Rrd9KEQMYZ+ihjKEJpXS5yVZ9APXEEfux7UWQ4RtIU2L9xhuazlSaiotVhwbSmxoU1L+u79aDVm+&#10;uiTqe7ZOzln9sVMnmlzxXeveW7f6BBGoC0/xv/vLaBgPR3F/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SXcMAAADdAAAADwAAAAAAAAAAAAAAAACYAgAAZHJzL2Rv&#10;d25yZXYueG1sUEsFBgAAAAAEAAQA9QAAAIgDAAAAAA==&#10;" path="m47,55l,,47,55xe" fillcolor="#f3be00" stroked="f">
                          <v:path arrowok="t" o:connecttype="custom" o:connectlocs="47,55;0,0;47,55" o:connectangles="0,0,0"/>
                        </v:shape>
                        <v:shape id="Freeform 811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JucUA&#10;AADdAAAADwAAAGRycy9kb3ducmV2LnhtbESPQWsCMRSE7wX/Q3gFL1KTVbBlaxRrKVTtpSqeH5vX&#10;7NLNy7KJuvrrjVDocZiZb5jpvHO1OFEbKs8asqECQVx4U7HVsN99PL2ACBHZYO2ZNFwowHzWe5hi&#10;bvyZv+m0jVYkCIccNZQxNrmUoSjJYRj6hjh5P751GJNsrTQtnhPc1XKk1EQ6rDgtlNjQsqTid3t0&#10;GuxhvXl/xgtfafXG9kvtB8uN0rr/2C1eQUTq4n/4r/1pNIyzUQb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Mm5xQAAAN0AAAAPAAAAAAAAAAAAAAAAAJgCAABkcnMv&#10;ZG93bnJldi54bWxQSwUGAAAAAAQABAD1AAAAigMAAAAA&#10;" path="m47,55l,,47,55xe" filled="f" strokecolor="#e15520" strokeweight="0">
                          <v:path arrowok="t" o:connecttype="custom" o:connectlocs="47,55;0,0;47,55" o:connectangles="0,0,0"/>
                        </v:shape>
                        <v:shape id="Freeform 812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VDcQA&#10;AADdAAAADwAAAGRycy9kb3ducmV2LnhtbESP0WrCQBRE34X+w3KFvukmEaREV5HQglh9aPQDbrO3&#10;SUj2bshuk/Tvu4Lg4zAzZ5jtfjKtGKh3tWUF8TICQVxYXXOp4Hb9WLyBcB5ZY2uZFPyRg/3uZbbF&#10;VNuRv2jIfSkChF2KCirvu1RKV1Rk0C1tRxy8H9sb9EH2pdQ9jgFuWplE0VoarDksVNhRVlHR5L9G&#10;wTDQ2bhve0FZvH9iczll3fmk1Ot8OmxAeJr8M/xoH7WCVZwkcH8Tn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xlQ3EAAAA3QAAAA8AAAAAAAAAAAAAAAAAmAIAAGRycy9k&#10;b3ducmV2LnhtbFBLBQYAAAAABAAEAPUAAACJAwAAAAA=&#10;" path="m,l10,r7,2l24,5r5,5l34,15r5,7l42,30r2,10l39,40,32,37,24,35,17,30,12,22,5,15,2,7,,xe" fillcolor="#f3be00" stroked="f">
                          <v:path arrowok="t" o:connecttype="custom" o:connectlocs="0,0;10,0;17,2;24,5;29,10;34,15;39,22;42,30;44,40;39,40;32,37;24,35;17,30;12,22;5,15;2,7;0,0" o:connectangles="0,0,0,0,0,0,0,0,0,0,0,0,0,0,0,0,0"/>
                        </v:shape>
                        <v:shape id="Freeform 813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0F8UA&#10;AADdAAAADwAAAGRycy9kb3ducmV2LnhtbESPQWvCQBSE7wX/w/IEb3Vj0haJriJSQU/FxEOPj+wz&#10;CWbfht1tjP/eLRR6HGbmG2a9HU0nBnK+taxgMU9AEFdWt1wruJSH1yUIH5A1dpZJwYM8bDeTlzXm&#10;2t75TEMRahEh7HNU0ITQ51L6qiGDfm574uhdrTMYonS11A7vEW46mSbJhzTYclxosKd9Q9Wt+DEK&#10;3k9D+nn8+s7e3LksT5fbvu+4UGo2HXcrEIHG8B/+ax+1gmyRZvD7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fQXxQAAAN0AAAAPAAAAAAAAAAAAAAAAAJgCAABkcnMv&#10;ZG93bnJldi54bWxQSwUGAAAAAAQABAD1AAAAigMAAAAA&#10;" path="m,l10,r7,2l24,5r5,5l34,15r5,7l42,30r2,10l39,40,32,37,24,35,17,30,12,22,5,15,2,7,,e" filled="f" strokecolor="#e15520" strokeweight="0">
                          <v:path arrowok="t" o:connecttype="custom" o:connectlocs="0,0;10,0;17,2;24,5;29,10;34,15;39,22;42,30;44,40;39,40;32,37;24,35;17,30;12,22;5,15;2,7;0,0" o:connectangles="0,0,0,0,0,0,0,0,0,0,0,0,0,0,0,0,0"/>
                        </v:shape>
                        <v:shape id="Freeform 814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3NMYA&#10;AADdAAAADwAAAGRycy9kb3ducmV2LnhtbESPQWvCQBSE70L/w/IK3nSTWEWiq1RBiEgP1R48PrOv&#10;Sdrs25BdTfrv3YLgcZiZb5jluje1uFHrKssK4nEEgji3uuJCwddpN5qDcB5ZY22ZFPyRg/XqZbDE&#10;VNuOP+l29IUIEHYpKii9b1IpXV6SQTe2DXHwvm1r0AfZFlK32AW4qWUSRTNpsOKwUGJD25Ly3+PV&#10;KDj9SNp0yeT8sT9k/SVOshlNrVLD1/59AcJT75/hRzvTCiZx8gb/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t3NMYAAADdAAAADwAAAAAAAAAAAAAAAACYAgAAZHJz&#10;L2Rvd25yZXYueG1sUEsFBgAAAAAEAAQA9QAAAIsDAAAAAA==&#10;" path="m48,63l,,48,63xe" fillcolor="#f3be00" stroked="f">
                          <v:path arrowok="t" o:connecttype="custom" o:connectlocs="48,63;0,0;48,63" o:connectangles="0,0,0"/>
                        </v:shape>
                        <v:shape id="Freeform 815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Ku8UA&#10;AADdAAAADwAAAGRycy9kb3ducmV2LnhtbESPQWvCQBSE74X+h+UJvdVNDLYSs4oUhB560FjB40v2&#10;mQSzb0N2m6T/visIPQ4z8w2TbSfTioF611hWEM8jEMSl1Q1XCr5P+9cVCOeRNbaWScEvOdhunp8y&#10;TLUd+UhD7isRIOxSVFB736VSurImg25uO+LgXW1v0AfZV1L3OAa4aeUiit6kwYbDQo0dfdRU3vIf&#10;o4CqYX+Qt6+jTZDz+LIruvN7odTLbNqtQXia/H/40f7UCpJ4sYT7m/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8q7xQAAAN0AAAAPAAAAAAAAAAAAAAAAAJgCAABkcnMv&#10;ZG93bnJldi54bWxQSwUGAAAAAAQABAD1AAAAigMAAAAA&#10;" path="m48,63l,,48,63xe" filled="f" strokecolor="#e15520" strokeweight="0">
                          <v:path arrowok="t" o:connecttype="custom" o:connectlocs="48,63;0,0;48,63" o:connectangles="0,0,0"/>
                        </v:shape>
                        <v:shape id="Freeform 816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LpsYA&#10;AADdAAAADwAAAGRycy9kb3ducmV2LnhtbESPX0vDQBDE3wW/w7GCb/YuqRRNey2iFApFsH+g7duS&#10;W5PQ3F7IrW389p4g+DjMzG+Y2WLwrbpQH5vAFrKRAUVcBtdwZWG/Wz48gYqC7LANTBa+KcJifnsz&#10;w8KFK2/ospVKJQjHAi3UIl2hdSxr8hhHoSNO3mfoPUqSfaVdj9cE963OjZlojw2nhRo7eq2pPG+/&#10;vIWz2b2d+LHJzPoj747vh2cJe7H2/m54mYISGuQ//NdeOQvjLJ/A75v0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dLpsYAAADdAAAADwAAAAAAAAAAAAAAAACYAgAAZHJz&#10;L2Rvd25yZXYueG1sUEsFBgAAAAAEAAQA9QAAAIsDAAAAAA==&#10;" path="m32,67l,,32,67r,l32,67r15,8l57,87r8,15l69,120r-7,-3l55,115r-8,-8l42,102,37,95,35,85,32,77r,-10xe" fillcolor="#f3be00" stroked="f">
                          <v:path arrowok="t" o:connecttype="custom" o:connectlocs="32,67;0,0;32,67;32,67;32,67;47,75;57,87;65,102;69,120;62,117;55,115;47,107;42,102;37,95;35,85;32,77;32,67" o:connectangles="0,0,0,0,0,0,0,0,0,0,0,0,0,0,0,0,0"/>
                        </v:shape>
                        <v:shape id="Freeform 817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0E8MA&#10;AADdAAAADwAAAGRycy9kb3ducmV2LnhtbESPT4vCMBTE78J+h/AW9qZpq1SpRpHFrl79g+dH87Yt&#10;Ni+libb77TeC4HGYmd8wq81gGvGgztWWFcSTCARxYXXNpYLLOR8vQDiPrLGxTAr+yMFm/TFaYaZt&#10;z0d6nHwpAoRdhgoq79tMSldUZNBNbEscvF/bGfRBdqXUHfYBbhqZRFEqDdYcFips6bui4na6GwXt&#10;MefZNr7td/rH39P+mqeJiZX6+hy2SxCeBv8Ov9oHrWAaJ3N4vg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0E8MAAADdAAAADwAAAAAAAAAAAAAAAACYAgAAZHJzL2Rv&#10;d25yZXYueG1sUEsFBgAAAAAEAAQA9QAAAIgDAAAAAA==&#10;" path="m32,67l,,32,67r,l32,67r15,8l57,87r8,15l69,120r-7,-3l55,115r-8,-8l42,102,37,95,35,85,32,77r,-10e" filled="f" strokecolor="#e15520" strokeweight="0">
                          <v:path arrowok="t" o:connecttype="custom" o:connectlocs="32,67;0,0;32,67;32,67;32,67;47,75;57,87;65,102;69,120;62,117;55,115;47,107;42,102;37,95;35,85;32,77;32,67" o:connectangles="0,0,0,0,0,0,0,0,0,0,0,0,0,0,0,0,0"/>
                        </v:shape>
                        <v:shape id="Freeform 818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lR78A&#10;AADdAAAADwAAAGRycy9kb3ducmV2LnhtbERPTYvCMBC9C/sfwgje1tQWZOkaRRcUr3ZXvQ7NbFva&#10;TEoSbf335iB4fLzv1WY0nbiT841lBYt5AoK4tLrhSsHf7/7zC4QPyBo7y6TgQR4264/JCnNtBz7R&#10;vQiViCHsc1RQh9DnUvqyJoN+bnviyP1bZzBE6CqpHQ4x3HQyTZKlNNhwbKixp5+ayra4GQVtdg6P&#10;665vslaeLn5XpDi4g1Kz6bj9BhFoDG/xy33UCrJFGufGN/EJ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SVHvwAAAN0AAAAPAAAAAAAAAAAAAAAAAJgCAABkcnMvZG93bnJl&#10;di54bWxQSwUGAAAAAAQABAD1AAAAhAMAAAAA&#10;" path="m35,62l,,35,62r,l35,62r15,8l60,82r7,15l72,112r-7,l58,107r-8,-5l45,95,40,87,35,80r,-10l35,62xe" fillcolor="#f3be00" stroked="f">
                          <v:path arrowok="t" o:connecttype="custom" o:connectlocs="35,62;0,0;35,62;35,62;35,62;50,70;60,82;67,97;72,112;65,112;58,107;50,102;45,95;40,87;35,80;35,70;35,62" o:connectangles="0,0,0,0,0,0,0,0,0,0,0,0,0,0,0,0,0"/>
                        </v:shape>
                        <v:shape id="Freeform 819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pY8UA&#10;AADdAAAADwAAAGRycy9kb3ducmV2LnhtbESPX0vDMBTF34V9h3AF31zaKTLrsjGG/x5dVfp6aa5N&#10;MbkpTZbWb28EYY+Hc87vcDa72VmRaAy9ZwXlsgBB3Hrdc6fg4/3peg0iRGSN1jMp+KEAu+3iYoOV&#10;9hMfKdWxExnCoUIFJsahkjK0hhyGpR+Is/flR4cxy7GTesQpw52Vq6K4kw57zgsGBzoYar/rk1Pw&#10;0qSmKW+nZI8mPfKzPbx9nmqlri7n/QOISHM8h//br1rBTbm6h783+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uljxQAAAN0AAAAPAAAAAAAAAAAAAAAAAJgCAABkcnMv&#10;ZG93bnJldi54bWxQSwUGAAAAAAQABAD1AAAAigMAAAAA&#10;" path="m35,62l,,35,62r,l35,62r15,8l60,82r7,15l72,112r-7,l58,107r-8,-5l45,95,40,87,35,80r,-10l35,62e" filled="f" strokecolor="#e15520" strokeweight="0">
                          <v:path arrowok="t" o:connecttype="custom" o:connectlocs="35,62;0,0;35,62;35,62;35,62;50,70;60,82;67,97;72,112;65,112;58,107;50,102;45,95;40,87;35,80;35,70;35,62" o:connectangles="0,0,0,0,0,0,0,0,0,0,0,0,0,0,0,0,0"/>
                        </v:shape>
                        <v:shape id="Freeform 820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ewr8A&#10;AADdAAAADwAAAGRycy9kb3ducmV2LnhtbERPzYrCMBC+L/gOYQRvmlZh0a5pWQRRT4vRBxia2bZs&#10;MylNbOvbm4Owx4/vf19MthUD9b5xrCBdJSCIS2carhTcb8flFoQPyAZbx6TgSR6KfPaxx8y4ka80&#10;6FCJGMI+QwV1CF0mpS9rsuhXriOO3K/rLYYI+0qaHscYblu5TpJPabHh2FBjR4eayj/9sAp+duV1&#10;CHp8UpV26anV2l6wUWoxn76/QASawr/47T4bBZt0E/fHN/EJ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lp7CvwAAAN0AAAAPAAAAAAAAAAAAAAAAAJgCAABkcnMvZG93bnJl&#10;di54bWxQSwUGAAAAAAQABAD1AAAAhAMAAAAA&#10;" path="m37,57l,,37,57xe" fillcolor="#f3be00" stroked="f">
                          <v:path arrowok="t" o:connecttype="custom" o:connectlocs="37,57;0,0;37,57" o:connectangles="0,0,0"/>
                        </v:shape>
                        <v:shape id="Freeform 821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K4sgA&#10;AADdAAAADwAAAGRycy9kb3ducmV2LnhtbESPT2vCQBTE74V+h+UVvBTdRKFozEZUFNseSv0LvT2y&#10;r0kw+zZkV02/vVso9DjMzG+YdNaZWlypdZVlBfEgAkGcW11xoeCwX/fHIJxH1lhbJgU/5GCWPT6k&#10;mGh74y1dd74QAcIuQQWl900ipctLMugGtiEO3rdtDfog20LqFm8Bbmo5jKIXabDisFBiQ8uS8vPu&#10;YhTM3eR5s/o4LMz48vWZv+2Pp/dorVTvqZtPQXjq/H/4r/2qFYziUQy/b8ITk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8riyAAAAN0AAAAPAAAAAAAAAAAAAAAAAJgCAABk&#10;cnMvZG93bnJldi54bWxQSwUGAAAAAAQABAD1AAAAjQMAAAAA&#10;" path="m37,57l,,37,57xe" filled="f" strokecolor="#e15520" strokeweight="0">
                          <v:path arrowok="t" o:connecttype="custom" o:connectlocs="37,57;0,0;37,57" o:connectangles="0,0,0"/>
                        </v:shape>
                        <v:shape id="Freeform 822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SfMMA&#10;AADdAAAADwAAAGRycy9kb3ducmV2LnhtbESPT4vCMBTE78J+h/CEvWlqFZFqFFnWxZN/lz0/mmdb&#10;bF5Kkq312xtB8DjMzG+YxaoztWjJ+cqygtEwAUGcW11xoeD3vBnMQPiArLG2TAru5GG1/OgtMNP2&#10;xkdqT6EQEcI+QwVlCE0mpc9LMuiHtiGO3sU6gyFKV0jt8BbhppZpkkylwYrjQokNfZWUX0//RsHh&#10;2O7Ndz3p/u6bqV77bbpL3Y9Sn/1uPQcRqAvv8Ku91QrGo3E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FSfMMAAADdAAAADwAAAAAAAAAAAAAAAACYAgAAZHJzL2Rv&#10;d25yZXYueG1sUEsFBgAAAAAEAAQA9QAAAIgDAAAAAA==&#10;" path="m25,69l27,,25,69xm25,69r2,18l25,102r-5,7l17,114r-7,5l5,122,3,117,,107,,99,3,92,5,84r5,-5l17,74r8,-5xe" fillcolor="#f3be00" stroked="f">
                          <v:path arrowok="t" o:connecttype="custom" o:connectlocs="25,69;27,0;25,69;25,69;27,87;25,102;20,109;17,114;10,119;5,122;3,117;0,107;0,99;3,92;5,84;10,79;17,74;25,69" o:connectangles="0,0,0,0,0,0,0,0,0,0,0,0,0,0,0,0,0,0"/>
                          <o:lock v:ext="edit" verticies="t"/>
                        </v:shape>
                        <v:shape id="Freeform 823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Z3cQA&#10;AADdAAAADwAAAGRycy9kb3ducmV2LnhtbESPQWvCQBSE7wX/w/IEb3Vj04pEV5FCoPYgNApen9ln&#10;Es2+Ddmtif/eFQSPw8x8wyxWvanFlVpXWVYwGUcgiHOrKy4U7Hfp+wyE88gaa8uk4EYOVsvB2wIT&#10;bTv+o2vmCxEg7BJUUHrfJFK6vCSDbmwb4uCdbGvQB9kWUrfYBbip5UcUTaXBisNCiQ19l5Rfsn+j&#10;ADd9d7ZfN0q3xyKd1r/Z5wErpUbDfj0H4an3r/Cz/aMVxJM4hseb8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Wd3EAAAA3QAAAA8AAAAAAAAAAAAAAAAAmAIAAGRycy9k&#10;b3ducmV2LnhtbFBLBQYAAAAABAAEAPUAAACJAwAAAAA=&#10;" path="m,69l2,,,69xe" filled="f" strokecolor="#e15520" strokeweight="0">
                          <v:path arrowok="t" o:connecttype="custom" o:connectlocs="0,69;2,0;0,69" o:connectangles="0,0,0"/>
                        </v:shape>
                        <v:shape id="Freeform 824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Fc8cA&#10;AADdAAAADwAAAGRycy9kb3ducmV2LnhtbESPX2vCMBTF3wf7DuEKvmnqFJHOKLIxcIw9WDdlb5fm&#10;2gabm66Jte7TG0HY4+H8+XHmy85WoqXGG8cKRsMEBHHutOFCwdf2bTAD4QOyxsoxKbiQh+Xi8WGO&#10;qXZn3lCbhULEEfYpKihDqFMpfV6SRT90NXH0Dq6xGKJsCqkbPMdxW8mnJJlKi4YjocSaXkrKj9nJ&#10;Roj8+Xhft7+7zHRm//15eZ1s8E+pfq9bPYMI1IX/8L291grGo/EE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xxXPHAAAA3QAAAA8AAAAAAAAAAAAAAAAAmAIAAGRy&#10;cy9kb3ducmV2LnhtbFBLBQYAAAAABAAEAPUAAACMAwAAAAA=&#10;" path="m25,r2,18l25,33r-5,7l17,45r-7,5l5,53,3,48,,38,,30,3,23,5,15r5,-5l17,5,25,e" filled="f" strokecolor="#e15520" strokeweight="0">
                          <v:path arrowok="t" o:connecttype="custom" o:connectlocs="25,0;27,18;25,33;20,40;17,45;10,50;5,53;3,48;0,38;0,30;3,23;5,15;10,10;17,5;25,0" o:connectangles="0,0,0,0,0,0,0,0,0,0,0,0,0,0,0"/>
                        </v:shape>
                        <v:shape id="Freeform 825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9vMYA&#10;AADdAAAADwAAAGRycy9kb3ducmV2LnhtbESPQWvCQBSE7wX/w/IKvdWNWotEV1FBKDlprOLxkX0m&#10;abJvY3ar8d+7QqHHYWa+YWaLztTiSq0rLSsY9CMQxJnVJecKvveb9wkI55E11pZJwZ0cLOa9lxnG&#10;2t54R9fU5yJA2MWooPC+iaV0WUEGXd82xME729agD7LNpW7xFuCmlsMo+pQGSw4LBTa0Liir0l+j&#10;ID2c9ttqVY2Ty+5jmB/d5SdZJ0q9vXbLKQhPnf8P/7W/tILRYDSG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K9vMYAAADdAAAADwAAAAAAAAAAAAAAAACYAgAAZHJz&#10;L2Rvd25yZXYueG1sUEsFBgAAAAAEAAQA9QAAAIsDAAAAAA==&#10;" path="m24,65l42,,24,65xm24,62r,18l22,95r-7,12l2,115,,110r,-8l,92,2,85,5,77r5,-5l17,67r7,-5xe" fillcolor="#f3be00" stroked="f">
                          <v:path arrowok="t" o:connecttype="custom" o:connectlocs="24,65;42,0;24,65;24,62;24,80;22,95;15,107;2,115;0,110;0,102;0,92;2,85;5,77;10,72;17,67;24,62" o:connectangles="0,0,0,0,0,0,0,0,0,0,0,0,0,0,0,0"/>
                          <o:lock v:ext="edit" verticies="t"/>
                        </v:shape>
                        <v:shape id="Freeform 826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R88UA&#10;AADdAAAADwAAAGRycy9kb3ducmV2LnhtbESPT2vCQBTE7wW/w/KEXopuYopIdBWxWNpj/YPXR/Yl&#10;G82+DdmtSb99t1DwOMzMb5jVZrCNuFPna8cK0mkCgrhwuuZKwem4nyxA+ICssXFMCn7Iw2Y9elph&#10;rl3PX3Q/hEpECPscFZgQ2lxKXxiy6KeuJY5e6TqLIcqukrrDPsJtI2dJMpcWa44LBlvaGSpuh2+r&#10;IJSXl7NJ+fN9sc3K42v/1kq8KvU8HrZLEIGG8Aj/tz+0gizN5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lHzxQAAAN0AAAAPAAAAAAAAAAAAAAAAAJgCAABkcnMv&#10;ZG93bnJldi54bWxQSwUGAAAAAAQABAD1AAAAigMAAAAA&#10;" path="m,65l18,,,65xe" filled="f" strokecolor="#e15520" strokeweight="0">
                          <v:path arrowok="t" o:connecttype="custom" o:connectlocs="0,65;18,0;0,65" o:connectangles="0,0,0"/>
                        </v:shape>
                        <v:shape id="Freeform 827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VXMYA&#10;AADdAAAADwAAAGRycy9kb3ducmV2LnhtbESPW2vCQBSE3wv+h+UIvjWbNFQldSO9IC3qi5f2+ZA9&#10;TUKzZ0N21eTfdwXBx2FmvmEWy9404kydqy0rSKIYBHFhdc2lguNh9TgH4TyyxsYyKRjIwTIfPSww&#10;0/bCOzrvfSkChF2GCirv20xKV1Rk0EW2JQ7er+0M+iC7UuoOLwFuGvkUx1NpsOawUGFL7xUVf/uT&#10;UfCZbgo08dvPanjWH9v1t9NDuVVqMu5fX0B46v09fGt/aQVpks7g+iY8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5VXMYAAADdAAAADwAAAAAAAAAAAAAAAACYAgAAZHJz&#10;L2Rvd25yZXYueG1sUEsFBgAAAAAEAAQA9QAAAIsDAAAAAA==&#10;" path="m24,r,18l22,33,15,45,2,53,,48,,40,,30,2,23,5,15r5,-5l17,5,24,xe" filled="f" strokecolor="#e15520" strokeweight="0">
                          <v:path arrowok="t" o:connecttype="custom" o:connectlocs="24,0;24,18;22,33;15,45;2,53;0,48;0,40;0,30;2,23;5,15;10,10;17,5;24,0" o:connectangles="0,0,0,0,0,0,0,0,0,0,0,0,0"/>
                        </v:shape>
                        <v:shape id="Freeform 828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IsQA&#10;AADdAAAADwAAAGRycy9kb3ducmV2LnhtbERPy2rCQBTdF/oPwy24qxO1LRKdBBWEklWND1xeMtck&#10;JnMnZqaa/n1nUejycN7LdDCtuFPvassKJuMIBHFhdc2lgsN++zoH4TyyxtYyKfghB2ny/LTEWNsH&#10;7+ie+1KEEHYxKqi872IpXVGRQTe2HXHgLrY36APsS6l7fIRw08ppFH1IgzWHhgo72lRUNPm3UZAf&#10;z/uvZt28Z7fd27Q8uds122RKjV6G1QKEp8H/i//cn1rBbDILc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EiLEAAAA3QAAAA8AAAAAAAAAAAAAAAAAmAIAAGRycy9k&#10;b3ducmV2LnhtbFBLBQYAAAAABAAEAPUAAACJAwAAAAA=&#10;" path="m25,62l42,,25,62xm25,62r,15l22,92r-7,13l3,115,,107r,-7l,92,3,85,5,77r5,-7l17,65r8,-3xe" fillcolor="#f3be00" stroked="f">
                          <v:path arrowok="t" o:connecttype="custom" o:connectlocs="25,62;42,0;25,62;25,62;25,77;22,92;15,105;3,115;0,107;0,100;0,92;3,85;5,77;10,70;17,65;25,62" o:connectangles="0,0,0,0,0,0,0,0,0,0,0,0,0,0,0,0"/>
                          <o:lock v:ext="edit" verticies="t"/>
                        </v:shape>
                        <v:shape id="Freeform 829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SAMcA&#10;AADdAAAADwAAAGRycy9kb3ducmV2LnhtbESPT2sCMRTE7wW/Q3iF3mpWtxZ3NYqWFqQHi38OHh+b&#10;183i5mVJUl2/vSkUehxm5jfMfNnbVlzIh8axgtEwA0FcOd1wreB4+HiegggRWWPrmBTcKMByMXiY&#10;Y6ndlXd02cdaJAiHEhWYGLtSylAZshiGriNO3rfzFmOSvpba4zXBbSvHWfYqLTacFgx29GaoOu9/&#10;rIJtdv56L9aTdd+aSfGZjzf+pTkp9fTYr2YgIvXxP/zX3mgF+Sgv4PdNeg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LEgDHAAAA3QAAAA8AAAAAAAAAAAAAAAAAmAIAAGRy&#10;cy9kb3ducmV2LnhtbFBLBQYAAAAABAAEAPUAAACMAwAAAAA=&#10;" path="m,62l17,,,62xe" filled="f" strokecolor="#e15520" strokeweight="0">
                          <v:path arrowok="t" o:connecttype="custom" o:connectlocs="0,62;17,0;0,62" o:connectangles="0,0,0"/>
                        </v:shape>
                        <v:shape id="Freeform 830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FgsMA&#10;AADdAAAADwAAAGRycy9kb3ducmV2LnhtbERPTWvCQBC9C/6HZYTedKPVkqauUhoCxZsxPfQ2ZKdJ&#10;MDsbsmsS/717KHh8vO/9cTKtGKh3jWUF61UEgri0uuFKQXHJljEI55E1tpZJwZ0cHA/z2R4TbUc+&#10;05D7SoQQdgkqqL3vEildWZNBt7IdceD+bG/QB9hXUvc4hnDTyk0UvUmDDYeGGjv6qqm85jejoM2G&#10;28/v9mrTtCqL3eak41S+K/WymD4/QHia/FP87/7WCl7X27A/vAlPQB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VFgsMAAADdAAAADwAAAAAAAAAAAAAAAACYAgAAZHJzL2Rv&#10;d25yZXYueG1sUEsFBgAAAAAEAAQA9QAAAIgDAAAAAA==&#10;" path="m25,r,15l22,30,15,43,3,53,,45,,38,,30,3,23,5,15,10,8,17,3,25,xe" filled="f" strokecolor="#e15520" strokeweight="0">
                          <v:path arrowok="t" o:connecttype="custom" o:connectlocs="25,0;25,15;22,30;15,43;3,53;0,45;0,38;0,30;3,23;5,15;10,8;17,3;25,0" o:connectangles="0,0,0,0,0,0,0,0,0,0,0,0,0"/>
                        </v:shape>
                        <v:shape id="Freeform 831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okccA&#10;AADdAAAADwAAAGRycy9kb3ducmV2LnhtbESPQWvCQBSE74L/YXkFb3UTrVZTVynFQr0Ijb14e2Zf&#10;k9Ds27i7avTXdwsFj8PMfMMsVp1pxJmcry0rSIcJCOLC6ppLBV+798cZCB+QNTaWScGVPKyW/d4C&#10;M20v/EnnPJQiQthnqKAKoc2k9EVFBv3QtsTR+7bOYIjSlVI7vES4aeQoSabSYM1xocKW3ioqfvKT&#10;UbA/8vZ5jcfJfHvbnG7X0q3z9KDU4KF7fQERqAv38H/7QysYp08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ZqJHHAAAA3QAAAA8AAAAAAAAAAAAAAAAAmAIAAGRy&#10;cy9kb3ducmV2LnhtbFBLBQYAAAAABAAEAPUAAACMAwAAAAA=&#10;" path="m25,70l22,r3,70xm25,70r,17l22,102r-2,5l15,112r-5,5l5,122,,114r,-7l,99,3,92,5,85r5,-8l15,72,25,70xe" fillcolor="#f3be00" stroked="f">
                          <v:path arrowok="t" o:connecttype="custom" o:connectlocs="25,70;22,0;25,70;25,70;25,87;22,102;20,107;15,112;10,117;5,122;0,114;0,107;0,99;3,92;5,85;10,77;15,72;25,70" o:connectangles="0,0,0,0,0,0,0,0,0,0,0,0,0,0,0,0,0,0"/>
                          <o:lock v:ext="edit" verticies="t"/>
                        </v:shape>
                        <v:shape id="Freeform 832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0QMQA&#10;AADdAAAADwAAAGRycy9kb3ducmV2LnhtbESPQWvCQBSE70L/w/IKvekmVoJNXUVapNWbWvT6yL4m&#10;wezbsLua+O9dQfA4zMw3zGzRm0ZcyPnasoJ0lIAgLqyuuVTwt18NpyB8QNbYWCYFV/KwmL8MZphr&#10;2/GWLrtQighhn6OCKoQ2l9IXFRn0I9sSR+/fOoMhSldK7bCLcNPIcZJk0mDNcaHClr4qKk67s1Fw&#10;wmPWmvXHdfPt1tnhx3ZJikul3l775SeIQH14hh/tX63gPZ2M4f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dEDEAAAA3QAAAA8AAAAAAAAAAAAAAAAAmAIAAGRycy9k&#10;b3ducmV2LnhtbFBLBQYAAAAABAAEAPUAAACJAwAAAAA=&#10;" path="m3,70l,,3,70xe" filled="f" strokecolor="#e15520" strokeweight="0">
                          <v:path arrowok="t" o:connecttype="custom" o:connectlocs="3,70;0,0;3,70" o:connectangles="0,0,0"/>
                        </v:shape>
                        <v:shape id="Freeform 833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So8UA&#10;AADdAAAADwAAAGRycy9kb3ducmV2LnhtbESPQWsCMRSE74X+h/AKvdWsm1JlNUqpSL30oC2en5vn&#10;7urmZUmiu/77plDwOMzMN8x8OdhWXMmHxrGG8SgDQVw603Cl4ed7/TIFESKywdYxabhRgOXi8WGO&#10;hXE9b+m6i5VIEA4Faqhj7AopQ1mTxTByHXHyjs5bjEn6ShqPfYLbVuZZ9iYtNpwWauzoo6byvLtY&#10;DS7fKlSnyWf/pfL9xPf71fqQa/38NLzPQEQa4j38394YDWr8q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NKjxQAAAN0AAAAPAAAAAAAAAAAAAAAAAJgCAABkcnMv&#10;ZG93bnJldi54bWxQSwUGAAAAAAQABAD1AAAAigMAAAAA&#10;" path="m25,r,17l22,32r-2,5l15,42r-5,5l5,52,,44,,37,,29,3,22,5,15,10,7,15,2,25,e" filled="f" strokecolor="#e15520" strokeweight="0">
                          <v:path arrowok="t" o:connecttype="custom" o:connectlocs="25,0;25,17;22,32;20,37;15,42;10,47;5,52;0,44;0,37;0,29;3,22;5,15;10,7;15,2;25,0" o:connectangles="0,0,0,0,0,0,0,0,0,0,0,0,0,0,0"/>
                        </v:shape>
                        <v:shape id="Freeform 834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guMUA&#10;AADdAAAADwAAAGRycy9kb3ducmV2LnhtbESPQWsCMRSE74L/ITyht5pNFSmrUUQoeJCCVuz1uXnd&#10;3Zq8LJuoq7/eFAoeh5n5hpktOmfFhdpQe9aghhkI4sKbmksN+6+P13cQISIbtJ5Jw40CLOb93gxz&#10;46+8pcsuliJBOOSooYqxyaUMRUUOw9A3xMn78a3DmGRbStPiNcGdlW9ZNpEOa04LFTa0qqg47c5O&#10;g7Xfy09Vxs15c78ftmGijr+N0vpl0C2nICJ18Rn+b6+NhpEaj+Hv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+C4xQAAAN0AAAAPAAAAAAAAAAAAAAAAAJgCAABkcnMv&#10;ZG93bnJldi54bWxQSwUGAAAAAAQABAD1AAAAigMAAAAA&#10;" path="m25,73l32,,25,73xm25,73r2,17l25,105r-3,5l17,118r-5,5l5,125,2,120,,110r,-7l2,95,7,88r5,-5l17,78r8,-5xe" fillcolor="#f3be00" stroked="f">
                          <v:path arrowok="t" o:connecttype="custom" o:connectlocs="25,73;32,0;25,73;25,73;27,90;25,105;22,110;17,118;12,123;5,125;2,120;0,110;0,103;2,95;7,88;12,83;17,78;25,73" o:connectangles="0,0,0,0,0,0,0,0,0,0,0,0,0,0,0,0,0,0"/>
                          <o:lock v:ext="edit" verticies="t"/>
                        </v:shape>
                        <v:shape id="Freeform 835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2ZMcA&#10;AADdAAAADwAAAGRycy9kb3ducmV2LnhtbESPQWvCQBSE74X+h+UVeqsbtY2SuooUWzxVEkV6fGRf&#10;k9Ds27i71eTfu4WCx2FmvmEWq9604kzON5YVjEcJCOLS6oYrBYf9+9MchA/IGlvLpGAgD6vl/d0C&#10;M20vnNO5CJWIEPYZKqhD6DIpfVmTQT+yHXH0vq0zGKJ0ldQOLxFuWjlJklQabDgu1NjRW03lT/Fr&#10;FJxmp6/P9TBs8g9XbPLJNE2Ou1Spx4d+/QoiUB9u4f/2ViuYjp9f4O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NmTHAAAA3QAAAA8AAAAAAAAAAAAAAAAAmAIAAGRy&#10;cy9kb3ducmV2LnhtbFBLBQYAAAAABAAEAPUAAACMAwAAAAA=&#10;" path="m,73l7,,,73xe" filled="f" strokecolor="#e15520" strokeweight="0">
                          <v:path arrowok="t" o:connecttype="custom" o:connectlocs="0,73;7,0;0,73" o:connectangles="0,0,0"/>
                        </v:shape>
                        <v:shape id="Freeform 836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yXMcA&#10;AADdAAAADwAAAGRycy9kb3ducmV2LnhtbESP0WoCMRRE3wv+Q7hC32pWrVJXo2iloBYKq37AZXO7&#10;Wbq5WTepbv16Iwh9HGbmDDNbtLYSZ2p86VhBv5eAIM6dLrlQcDx8vLyB8AFZY+WYFPyRh8W88zTD&#10;VLsLZ3Teh0JECPsUFZgQ6lRKnxuy6HuuJo7et2sshiibQuoGLxFuKzlIkrG0WHJcMFjTu6H8Z/9r&#10;FbSHrcnWk6+gh6P1dbLbrj5PRabUc7ddTkEEasN/+NHeaAXD/usY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zMlzHAAAA3QAAAA8AAAAAAAAAAAAAAAAAmAIAAGRy&#10;cy9kb3ducmV2LnhtbFBLBQYAAAAABAAEAPUAAACMAwAAAAA=&#10;" path="m25,r2,17l25,32r-3,5l17,45r-5,5l5,52,2,47,,37,,30,2,22,7,15r5,-5l17,5,25,e" filled="f" strokecolor="#e15520" strokeweight="0">
                          <v:path arrowok="t" o:connecttype="custom" o:connectlocs="25,0;27,17;25,32;22,37;17,45;12,50;5,52;2,47;0,37;0,30;2,22;7,15;12,10;17,5;25,0" o:connectangles="0,0,0,0,0,0,0,0,0,0,0,0,0,0,0"/>
                        </v:shape>
                        <v:shape id="Freeform 837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A7sUA&#10;AADdAAAADwAAAGRycy9kb3ducmV2LnhtbESPQWvCQBSE7wX/w/KE3upmY1GJriIWoZceqkI8PrLP&#10;JLj7NmS3Mf333UKhx2FmvmE2u9FZMVAfWs8a1CwDQVx503Kt4XI+vqxAhIhs0HomDd8UYLedPG2w&#10;MP7BnzScYi0ShEOBGpoYu0LKUDXkMMx8R5y8m+8dxiT7WpoeHwnurMyzbCEdtpwWGuzo0FB1P305&#10;DSVfh0rt1dvioj5KsjYv1T3X+nk67tcgIo3xP/zXfjca5up1C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0DuxQAAAN0AAAAPAAAAAAAAAAAAAAAAAJgCAABkcnMv&#10;ZG93bnJldi54bWxQSwUGAAAAAAQABAD1AAAAigMAAAAA&#10;" path="m23,65l30,,23,65xm23,65r2,17l23,97r-3,5l15,110r-5,5l5,117,,112r,-7l,95,,87,5,80,8,75r7,-5l23,65xe" fillcolor="#f3be00" stroked="f">
                          <v:path arrowok="t" o:connecttype="custom" o:connectlocs="23,65;30,0;23,65;23,65;25,82;23,97;20,102;15,110;10,115;5,117;0,112;0,105;0,95;0,87;5,80;8,75;15,70;23,65" o:connectangles="0,0,0,0,0,0,0,0,0,0,0,0,0,0,0,0,0,0"/>
                          <o:lock v:ext="edit" verticies="t"/>
                        </v:shape>
                        <v:shape id="Freeform 838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RRsQA&#10;AADdAAAADwAAAGRycy9kb3ducmV2LnhtbERPz2vCMBS+D/Y/hCfsNhOnSOlMiwxku0yYFby+Nc+m&#10;2rx0TdTuv18OA48f3+9VObpOXGkIrWcNs6kCQVx703KjYV9tnjMQISIb7DyThl8KUBaPDyvMjb/x&#10;F113sREphEOOGmyMfS5lqC05DFPfEyfu6AeHMcGhkWbAWwp3nXxRaikdtpwaLPb0Zqk+7y5Ow/f7&#10;0W5VdvmcHw7rn2xzOm8XldL6aTKuX0FEGuNd/O/+MBrms0Wam96k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UUbEAAAA3QAAAA8AAAAAAAAAAAAAAAAAmAIAAGRycy9k&#10;b3ducmV2LnhtbFBLBQYAAAAABAAEAPUAAACJAwAAAAA=&#10;" path="m,65l7,,,65xe" filled="f" strokecolor="#e15520" strokeweight="0">
                          <v:path arrowok="t" o:connecttype="custom" o:connectlocs="0,65;7,0;0,65" o:connectangles="0,0,0"/>
                        </v:shape>
                        <v:shape id="Freeform 839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lScYA&#10;AADdAAAADwAAAGRycy9kb3ducmV2LnhtbESPS2/CMBCE75X6H6xF6q04JBWPgEFVK9ReOPAQ5yVe&#10;kkC8jmyXpP++roTEcTQz32gWq9404kbO15YVjIYJCOLC6ppLBYf9+nUKwgdkjY1lUvBLHlbL56cF&#10;5tp2vKXbLpQiQtjnqKAKoc2l9EVFBv3QtsTRO1tnMETpSqkddhFuGpkmyVgarDkuVNjSR0XFdfdj&#10;FNh0m2F2mXx1myw9Tlx3/FyfUqVeBv37HESgPjzC9/a3VpCN3mb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lScYAAADdAAAADwAAAAAAAAAAAAAAAACYAgAAZHJz&#10;L2Rvd25yZXYueG1sUEsFBgAAAAAEAAQA9QAAAIsDAAAAAA==&#10;" path="m23,r2,17l23,32r-3,5l15,45r-5,5l5,52,,47,,40,,30,,22,5,15,8,10,15,5,23,e" filled="f" strokecolor="#e15520" strokeweight="0">
                          <v:path arrowok="t" o:connecttype="custom" o:connectlocs="23,0;25,17;23,32;20,37;15,45;10,50;5,52;0,47;0,40;0,30;0,22;5,15;8,10;15,5;23,0" o:connectangles="0,0,0,0,0,0,0,0,0,0,0,0,0,0,0"/>
                        </v:shape>
                        <v:shape id="Freeform 840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KUMUA&#10;AADdAAAADwAAAGRycy9kb3ducmV2LnhtbERPTWvCQBC9F/wPywjedBPbSoluggrFFjxo9FBv0+w0&#10;CWZnQ3Y16b/vHoQeH+97lQ2mEXfqXG1ZQTyLQBAXVtdcKjif3qdvIJxH1thYJgW/5CBLR08rTLTt&#10;+Uj33JcihLBLUEHlfZtI6YqKDLqZbYkD92M7gz7ArpS6wz6Em0bOo2ghDdYcGipsaVtRcc1vRsHl&#10;fNsevvYv837XbMrvz029z+Ncqcl4WC9BeBr8v/jh/tAKnuPXsD+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0pQxQAAAN0AAAAPAAAAAAAAAAAAAAAAAJgCAABkcnMv&#10;ZG93bnJldi54bWxQSwUGAAAAAAQABAD1AAAAigMAAAAA&#10;" path="m25,70l20,r5,70xm25,70r2,18l25,103r-3,7l17,115r-5,5l5,125,2,118,,110r,-7l2,93,5,85r5,-5l17,75r8,-5xe" fillcolor="#f3be00" stroked="f">
                          <v:path arrowok="t" o:connecttype="custom" o:connectlocs="25,70;20,0;25,70;25,70;27,88;25,103;22,110;17,115;12,120;5,125;2,118;0,110;0,103;2,93;5,85;10,80;17,75;25,70" o:connectangles="0,0,0,0,0,0,0,0,0,0,0,0,0,0,0,0,0,0"/>
                          <o:lock v:ext="edit" verticies="t"/>
                        </v:shape>
                        <v:shape id="Freeform 841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lA8YA&#10;AADdAAAADwAAAGRycy9kb3ducmV2LnhtbESPQWsCMRSE74L/ITyht5pdW0tZjSJbxELxoPbS22Pz&#10;3Gy7edkmUdd/bwoFj8PMfMPMl71txZl8aBwryMcZCOLK6YZrBZ+H9eMriBCRNbaOScGVAiwXw8Ec&#10;C+0uvKPzPtYiQTgUqMDE2BVShsqQxTB2HXHyjs5bjEn6WmqPlwS3rZxk2Yu02HBaMNhRaaj62Z+s&#10;Ar/9+jiU3ebZ9tnafJe5efttjFIPo341AxGpj/fwf/tdK3jKpz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3lA8YAAADdAAAADwAAAAAAAAAAAAAAAACYAgAAZHJz&#10;L2Rvd25yZXYueG1sUEsFBgAAAAAEAAQA9QAAAIsDAAAAAA==&#10;" path="m5,70l,,5,70xe" filled="f" strokecolor="#e15520" strokeweight="0">
                          <v:path arrowok="t" o:connecttype="custom" o:connectlocs="5,70;0,0;5,70" o:connectangles="0,0,0"/>
                        </v:shape>
                        <v:shape id="Freeform 842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Ow8YA&#10;AADdAAAADwAAAGRycy9kb3ducmV2LnhtbESPQWvCQBSE7wX/w/KEXkQ3sTVIdBVbsRS8qBHPj+wz&#10;CWbfxuw2pv++Wyj0OMzMN8xy3ZtadNS6yrKCeBKBIM6trrhQcM524zkI55E11pZJwTc5WK8GT0tM&#10;tX3wkbqTL0SAsEtRQel9k0rp8pIMuoltiIN3ta1BH2RbSN3iI8BNLadRlEiDFYeFEht6Lym/nb6M&#10;Ahxl3WFfOZfdt6Pk9S25oI4/lHoe9psFCE+9/w//tT+1gpd4NoX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EOw8YAAADdAAAADwAAAAAAAAAAAAAAAACYAgAAZHJz&#10;L2Rvd25yZXYueG1sUEsFBgAAAAAEAAQA9QAAAIsDAAAAAA==&#10;" path="m25,r2,18l25,33r-3,7l17,45r-5,5l5,55,2,48,,40,,33,2,23,5,15r5,-5l17,5,25,e" filled="f" strokecolor="#e15520" strokeweight="0">
                          <v:path arrowok="t" o:connecttype="custom" o:connectlocs="25,0;27,18;25,33;22,40;17,45;12,50;5,55;2,48;0,40;0,33;2,23;5,15;10,10;17,5;25,0" o:connectangles="0,0,0,0,0,0,0,0,0,0,0,0,0,0,0"/>
                        </v:shape>
                        <v:shape id="Freeform 843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YesYA&#10;AADdAAAADwAAAGRycy9kb3ducmV2LnhtbESPQWvCQBSE74L/YXlCb7rRYNHUVaSlUC09NJaeX7PP&#10;JCT7NuxuNfrruwXB4zAz3zCrTW9acSLna8sKppMEBHFhdc2lgq/D63gBwgdkja1lUnAhD5v1cLDC&#10;TNszf9IpD6WIEPYZKqhC6DIpfVGRQT+xHXH0jtYZDFG6UmqH5wg3rZwlyaM0WHNcqLCj54qKJv81&#10;CnYNm3fE/c/y5XIw32njZtcPp9TDqN8+gQjUh3v41n7TCtLpP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1YesYAAADdAAAADwAAAAAAAAAAAAAAAACYAgAAZHJz&#10;L2Rvd25yZXYueG1sUEsFBgAAAAAEAAQA9QAAAIsDAAAAAA==&#10;" path="m18,77l5,,18,77xm18,75r2,20l20,110r,7l15,122r-2,8l8,135,3,127,,117r,-7l,102,,92,5,85r5,-5l18,75xe" fillcolor="#f3be00" stroked="f">
                          <v:path arrowok="t" o:connecttype="custom" o:connectlocs="18,77;5,0;18,77;18,75;20,95;20,110;20,117;15,122;13,130;8,135;3,127;0,117;0,110;0,102;0,92;5,85;10,80;18,75" o:connectangles="0,0,0,0,0,0,0,0,0,0,0,0,0,0,0,0,0,0"/>
                          <o:lock v:ext="edit" verticies="t"/>
                        </v:shape>
                        <v:shape id="Freeform 844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CysYA&#10;AADdAAAADwAAAGRycy9kb3ducmV2LnhtbESP3UoDMRSE7wu+QziCd21SrUXWpsUf2koRxFbw9rA5&#10;blY3J0uStunbN4Lg5TAz3zCzRXadOFCIrWcN45ECQVx703Kj4WO3HN6BiAnZYOeZNJwowmJ+MZhh&#10;ZfyR3+mwTY0oEI4VarAp9ZWUsbbkMI58T1y8Lx8cpiJDI03AY4G7Tl4rNZUOWy4LFnt6slT/bPdO&#10;A62UCq9m85mn7tmGt8fvvFrvtL66zA/3IBLl9B/+a78YDTfj2wn8vilPQM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CysYAAADdAAAADwAAAAAAAAAAAAAAAACYAgAAZHJz&#10;L2Rvd25yZXYueG1sUEsFBgAAAAAEAAQA9QAAAIsDAAAAAA==&#10;" path="m13,77l,,13,77xe" filled="f" strokecolor="#e15520" strokeweight="0">
                          <v:path arrowok="t" o:connecttype="custom" o:connectlocs="13,77;0,0;13,77" o:connectangles="0,0,0"/>
                        </v:shape>
                        <v:shape id="Freeform 845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GlccA&#10;AADdAAAADwAAAGRycy9kb3ducmV2LnhtbESPQWvCQBSE74L/YXlCL6IbIwkSXaUUC23BQ21BvT2y&#10;zySYfRt2t5r++64g9DjMzDfMatObVlzJ+caygtk0AUFcWt1wpeD763WyAOEDssbWMin4JQ+b9XCw&#10;wkLbG3/SdR8qESHsC1RQh9AVUvqyJoN+ajvi6J2tMxiidJXUDm8RblqZJkkuDTYcF2rs6KWm8rL/&#10;MQrG2Xu6PZwWzXx3zA8u7T+24zZX6mnUPy9BBOrDf/jRftMK5rMsg/ub+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YxpXHAAAA3QAAAA8AAAAAAAAAAAAAAAAAmAIAAGRy&#10;cy9kb3ducmV2LnhtbFBLBQYAAAAABAAEAPUAAACMAwAAAAA=&#10;" path="m18,r2,20l20,35r,7l15,47r-2,8l8,60,3,52,,42,,35,,27,,17,5,10,10,5,18,e" filled="f" strokecolor="#e15520" strokeweight="0">
                          <v:path arrowok="t" o:connecttype="custom" o:connectlocs="18,0;20,20;20,35;20,42;15,47;13,55;8,60;3,52;0,42;0,35;0,27;0,17;5,10;10,5;18,0" o:connectangles="0,0,0,0,0,0,0,0,0,0,0,0,0,0,0"/>
                        </v:shape>
                        <v:shape id="Freeform 846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opMIA&#10;AADdAAAADwAAAGRycy9kb3ducmV2LnhtbESP3YrCMBSE7wXfIRxh7zRV0WrXKCIueOvPAxybY9u1&#10;OSlJrN19eiMs7OUwM98wq01natGS85VlBeNRAoI4t7riQsHl/DVcgPABWWNtmRT8kIfNut9bYabt&#10;k4/UnkIhIoR9hgrKEJpMSp+XZNCPbEMcvZt1BkOUrpDa4TPCTS0nSTKXBiuOCyU2tCspv58eRsG1&#10;23t9McYdaEL2N7213+lSKvUx6LafIAJ14T/81z5oBdPxbA7vN/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CikwgAAAN0AAAAPAAAAAAAAAAAAAAAAAJgCAABkcnMvZG93&#10;bnJldi54bWxQSwUGAAAAAAQABAD1AAAAhwMAAAAA&#10;" path="m,l15,7,25,17r7,13l35,45,30,42,22,40,17,35,12,30,7,22,2,15,2,7,,xe" fillcolor="#f3be00" stroked="f">
                          <v:path arrowok="t" o:connecttype="custom" o:connectlocs="0,0;15,7;25,17;32,30;35,45;30,42;22,40;17,35;12,30;7,22;2,15;2,7;0,0" o:connectangles="0,0,0,0,0,0,0,0,0,0,0,0,0"/>
                        </v:shape>
                        <v:shape id="Freeform 847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pX8UA&#10;AADdAAAADwAAAGRycy9kb3ducmV2LnhtbESPW4vCMBSE3xf8D+EIvq2pK16oRhFXWVFEvCA+Hppj&#10;W2xOSpPV+u+NsLCPw8x8w4yntSnEnSqXW1bQaUcgiBOrc04VnI7LzyEI55E1FpZJwZMcTCeNjzHG&#10;2j54T/eDT0WAsItRQeZ9GUvpkowMurYtiYN3tZVBH2SVSl3hI8BNIb+iqC8N5hwWMixpnlFyO/wa&#10;BeZE5+1usWbNsv7ZfB8vZrZbKdVq1rMRCE+1/w//tVdaQbfTG8D7TXgCcv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elfxQAAAN0AAAAPAAAAAAAAAAAAAAAAAJgCAABkcnMv&#10;ZG93bnJldi54bWxQSwUGAAAAAAQABAD1AAAAigMAAAAA&#10;" path="m,l15,7,25,17r7,13l35,45,30,42,22,40,17,35,12,30,7,22,2,15,2,7,,xe" filled="f" strokecolor="#e15520" strokeweight="0">
                          <v:path arrowok="t" o:connecttype="custom" o:connectlocs="0,0;15,7;25,17;32,30;35,45;30,42;22,40;17,35;12,30;7,22;2,15;2,7;0,0" o:connectangles="0,0,0,0,0,0,0,0,0,0,0,0,0"/>
                        </v:shape>
                        <v:shape id="Freeform 848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JEsAA&#10;AADdAAAADwAAAGRycy9kb3ducmV2LnhtbERPS27CMBDdI/UO1lTqDmyoQDRgUEVBsOTTAwzxkETE&#10;48g2JNweL5BYPr3/fNnZWtzJh8qxhuFAgSDOnam40PB/2vSnIEJENlg7Jg0PCrBcfPTmmBnX8oHu&#10;x1iIFMIhQw1ljE0mZchLshgGriFO3MV5izFBX0jjsU3htpYjpSbSYsWpocSGViXl1+PNavCn7Vat&#10;/QinZ6I/16724x9VaP312f3OQETq4lv8cu+Mhu/hOM1Nb9IT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oJEsAAAADdAAAADwAAAAAAAAAAAAAAAACYAgAAZHJzL2Rvd25y&#10;ZXYueG1sUEsFBgAAAAAEAAQA9QAAAIUDAAAAAA==&#10;" path="m27,62r13,8l50,82r7,13l60,110r-5,l47,105r-5,-5l37,95,32,87,30,80,27,70r,-8xm27,62l,,27,62xe" fillcolor="#f3be00" stroked="f">
                          <v:path arrowok="t" o:connecttype="custom" o:connectlocs="27,62;40,70;50,82;57,95;60,110;55,110;47,105;42,100;37,95;32,87;30,80;27,70;27,62;27,62;0,0;27,62" o:connectangles="0,0,0,0,0,0,0,0,0,0,0,0,0,0,0,0"/>
                          <o:lock v:ext="edit" verticies="t"/>
                        </v:shape>
                        <v:shape id="Freeform 849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qMccA&#10;AADdAAAADwAAAGRycy9kb3ducmV2LnhtbESPQWvCQBSE70L/w/IKvUjdqFg0dZU2EBTppYlgj4/s&#10;MwnNvg3Z1cR/3y0IHof5ZoZZbwfTiCt1rrasYDqJQBAXVtdcKjjm6esShPPIGhvLpOBGDrabp9Ea&#10;Y217/qZr5ksRStjFqKDyvo2ldEVFBt3EtsTBO9vOoA+yK6XusA/lppGzKHqTBmsOCxW2lFRU/GYX&#10;o2B1WO7zz/klTZLxTwBnu/L8dVLq5Xn4eAfhafAP+J7eawXz6WIF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kKjHHAAAA3QAAAA8AAAAAAAAAAAAAAAAAmAIAAGRy&#10;cy9kb3ducmV2LnhtbFBLBQYAAAAABAAEAPUAAACMAwAAAAA=&#10;" path="m,l13,8,23,20r7,13l33,48r-5,l20,43,15,38,10,33,5,25,3,18,,8,,e" filled="f" strokecolor="#e15520" strokeweight="0">
                          <v:path arrowok="t" o:connecttype="custom" o:connectlocs="0,0;13,8;23,20;30,33;33,48;28,48;20,43;15,38;10,33;5,25;3,18;0,8;0,0" o:connectangles="0,0,0,0,0,0,0,0,0,0,0,0,0"/>
                        </v:shape>
                        <v:shape id="Freeform 850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2hMIA&#10;AADdAAAADwAAAGRycy9kb3ducmV2LnhtbERPy2oCMRTdF/oP4Rbc1cRHpYxGGQqKoAW1ur9ObieD&#10;k5thEnX8e7ModHk479mic7W4URsqzxoGfQWCuPCm4lLD8Wf5/gkiRGSDtWfS8KAAi/nrywwz4++8&#10;p9shliKFcMhQg42xyaQMhSWHoe8b4sT9+tZhTLAtpWnxnsJdLYdKTaTDilODxYa+LBWXw9VpOLmP&#10;XG13nljV28v3Od+MV3ajde+ty6cgInXxX/znXhsNo8Ek7U9v0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jaEwgAAAN0AAAAPAAAAAAAAAAAAAAAAAJgCAABkcnMvZG93&#10;bnJldi54bWxQSwUGAAAAAAQABAD1AAAAhwMAAAAA&#10;" path="m27,62l,,27,62e" filled="f" strokecolor="#e15520" strokeweight="0">
                          <v:path arrowok="t" o:connecttype="custom" o:connectlocs="27,62;0,0;27,62" o:connectangles="0,0,0"/>
                        </v:shape>
                        <v:shape id="Freeform 851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ya8UA&#10;AADdAAAADwAAAGRycy9kb3ducmV2LnhtbESPT2sCMRTE74LfITyhN83uFkRWo7SFgj365+DenpvX&#10;zdLNy7KJmvrpTaHgcZiZ3zCrTbSduNLgW8cK8lkGgrh2uuVGwfHwOV2A8AFZY+eYFPySh816PFph&#10;qd2Nd3Tdh0YkCPsSFZgQ+lJKXxuy6GeuJ07etxsshiSHRuoBbwluO1lk2VxabDktGOzpw1D9s79Y&#10;BefoT+9feXWvMlsVxSG63cI4pV4m8W0JIlAMz/B/e6sVvObzHP7e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vJrxQAAAN0AAAAPAAAAAAAAAAAAAAAAAJgCAABkcnMv&#10;ZG93bnJldi54bWxQSwUGAAAAAAQABAD1AAAAigMAAAAA&#10;" path="m,l13,7r12,8l33,27r2,15l28,39,23,37,15,34,10,27,5,22,3,15,,7,,xe" fillcolor="#f3be00" stroked="f">
                          <v:path arrowok="t" o:connecttype="custom" o:connectlocs="0,0;13,7;25,15;33,27;35,42;28,39;23,37;15,34;10,27;5,22;3,15;0,7;0,0" o:connectangles="0,0,0,0,0,0,0,0,0,0,0,0,0"/>
                        </v:shape>
                        <v:shape id="Freeform 852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6m8UA&#10;AADdAAAADwAAAGRycy9kb3ducmV2LnhtbESPQUvDQBSE70L/w/IEb3bTCqXEbosGCkJPRkvp7ZF9&#10;ZoO776XZtYn/3hUEj8PMfMNsdlPw6kpD7IQNLOYFKOJGbMetgfe3/f0aVEzIFr0wGfimCLvt7GaD&#10;pZWRX+lap1ZlCMcSDbiU+lLr2DgKGOfSE2fvQ4aAKcuh1XbAMcOD18uiWOmAHecFhz1VjprP+isY&#10;OB1cU5yPUj8f1uOlstVevHhj7m6np0dQiab0H/5rv1gDD4vVE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PqbxQAAAN0AAAAPAAAAAAAAAAAAAAAAAJgCAABkcnMv&#10;ZG93bnJldi54bWxQSwUGAAAAAAQABAD1AAAAigMAAAAA&#10;" path="m,l13,7r12,8l33,27r2,15l28,39,23,37,15,34,10,27,5,22,3,15,,7,,e" filled="f" strokecolor="#e15520" strokeweight="0">
                          <v:path arrowok="t" o:connecttype="custom" o:connectlocs="0,0;13,7;25,15;33,27;35,42;28,39;23,37;15,34;10,27;5,22;3,15;0,7;0,0" o:connectangles="0,0,0,0,0,0,0,0,0,0,0,0,0"/>
                        </v:shape>
                        <v:shape id="Freeform 853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qmcUA&#10;AADdAAAADwAAAGRycy9kb3ducmV2LnhtbESP0WoCMRRE3wv+Q7hC32p2K6jdGkXcCoX2xW0/4LK5&#10;3Szd3KxJqvHvTaHQx2FmzjDrbbKDOJMPvWMF5awAQdw63XOn4PPj8LACESKyxsExKbhSgO1mcrfG&#10;SrsLH+ncxE5kCIcKFZgYx0rK0BqyGGZuJM7el/MWY5a+k9rjJcPtIB+LYiEt9pwXDI60N9R+Nz9W&#10;wXtKL2/LZWm0r/vD8TTs66e6Uep+mnbPICKl+B/+a79qBfNyMYffN/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iqZxQAAAN0AAAAPAAAAAAAAAAAAAAAAAJgCAABkcnMv&#10;ZG93bnJldi54bWxQSwUGAAAAAAQABAD1AAAAigMAAAAA&#10;" path="m32,60l,,32,60xe" fillcolor="#f3be00" stroked="f">
                          <v:path arrowok="t" o:connecttype="custom" o:connectlocs="32,60;0,0;32,60" o:connectangles="0,0,0"/>
                        </v:shape>
                        <v:shape id="Freeform 854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jisUA&#10;AADdAAAADwAAAGRycy9kb3ducmV2LnhtbESPQWvCQBSE74L/YXmCN91EWy2pq4hg6U2qAdvbI/tM&#10;gtm3cXfV9N+7hYLHYWa+YRarzjTiRs7XlhWk4wQEcWF1zaWC/LAdvYHwAVljY5kU/JKH1bLfW2Cm&#10;7Z2/6LYPpYgQ9hkqqEJoMyl9UZFBP7YtcfRO1hkMUbpSaof3CDeNnCTJTBqsOS5U2NKmouK8vxoF&#10;a/7Obe528/RozMflWP5cX0Or1HDQrd9BBOrCM/zf/tQKpunsBf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iOKxQAAAN0AAAAPAAAAAAAAAAAAAAAAAJgCAABkcnMv&#10;ZG93bnJldi54bWxQSwUGAAAAAAQABAD1AAAAigMAAAAA&#10;" path="m32,60l,,32,60xe" filled="f" strokecolor="#e15520" strokeweight="0">
                          <v:path arrowok="t" o:connecttype="custom" o:connectlocs="32,60;0,0;32,60" o:connectangles="0,0,0"/>
                        </v:shape>
                        <v:shape id="Freeform 855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+A8QA&#10;AADdAAAADwAAAGRycy9kb3ducmV2LnhtbESPQWuDQBSE74H8h+UFegnNmpSEYF2DCIH0qGlzfnFf&#10;Veq+FXej9t93C4Ueh5n5hklOs+nESINrLSvYbiIQxJXVLdcK3q/n5yMI55E1dpZJwTc5OKXLRYKx&#10;thMXNJa+FgHCLkYFjfd9LKWrGjLoNrYnDt6nHQz6IIda6gGnADed3EXRQRpsOSw02FPeUPVVPoyC&#10;rBinsaBSZm/re363+qPPb51ST6s5ewXhafb/4b/2RSt42R728PsmP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7/gPEAAAA3QAAAA8AAAAAAAAAAAAAAAAAmAIAAGRycy9k&#10;b3ducmV2LnhtbFBLBQYAAAAABAAEAPUAAACJAwAAAAA=&#10;" path="m,l15,8r10,7l32,28r5,15l30,40,22,38,17,35,12,28,7,23,2,15,,8,,xe" fillcolor="#f3be00" stroked="f">
                          <v:path arrowok="t" o:connecttype="custom" o:connectlocs="0,0;15,8;25,15;32,28;37,43;30,40;22,38;17,35;12,28;7,23;2,15;0,8;0,0" o:connectangles="0,0,0,0,0,0,0,0,0,0,0,0,0"/>
                        </v:shape>
                        <v:shape id="Freeform 856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eUsQA&#10;AADdAAAADwAAAGRycy9kb3ducmV2LnhtbESPzWoCQRCE74G8w9ABb3HGBJewcZQYDIgnNSHnZqf3&#10;h93pWXZaXd/eCQQ8FlX1FbVYjb5TZxpiE9jCbGpAERfBNVxZ+Pn+en4DFQXZYReYLFwpwmr5+LDA&#10;3IULH+h8lEolCMccLdQifa51LGryGKehJ05eGQaPkuRQaTfgJcF9p1+MybTHhtNCjT191lS0x5O3&#10;sP412/ZalPty7g9R1lW7k42xdvI0fryDEhrlHv5vb52F11mWwd+b9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nlLEAAAA3QAAAA8AAAAAAAAAAAAAAAAAmAIAAGRycy9k&#10;b3ducmV2LnhtbFBLBQYAAAAABAAEAPUAAACJAwAAAAA=&#10;" path="m,l15,8r10,7l32,28r5,15l30,40,22,38,17,35,12,28,7,23,2,15,,8,,xe" filled="f" strokecolor="#e15520" strokeweight="0">
                          <v:path arrowok="t" o:connecttype="custom" o:connectlocs="0,0;15,8;25,15;32,28;37,43;30,40;22,38;17,35;12,28;7,23;2,15;0,8;0,0" o:connectangles="0,0,0,0,0,0,0,0,0,0,0,0,0"/>
                        </v:shape>
                        <v:shape id="Freeform 857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wJsYA&#10;AADdAAAADwAAAGRycy9kb3ducmV2LnhtbESPT2vCQBTE7wW/w/IEb3UTLTGkriIWIemh4B96fmZf&#10;k9Ds25DdavLtu4WCx2FmfsOst4NpxY1611hWEM8jEMSl1Q1XCi7nw3MKwnlkja1lUjCSg+1m8rTG&#10;TNs7H+l28pUIEHYZKqi97zIpXVmTQTe3HXHwvmxv0AfZV1L3eA9w08pFFCXSYMNhocaO9jWV36cf&#10;o4Dei3x/peLzo7zG6eHtJV2N51Sp2XTYvYLwNPhH+L+dawXLOFn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wJsYAAADdAAAADwAAAAAAAAAAAAAAAACYAgAAZHJz&#10;L2Rvd25yZXYueG1sUEsFBgAAAAAEAAQA9QAAAIsDAAAAAA==&#10;" path="m35,55l,,35,55xe" fillcolor="#f3be00" stroked="f">
                          <v:path arrowok="t" o:connecttype="custom" o:connectlocs="35,55;0,0;35,55" o:connectangles="0,0,0"/>
                        </v:shape>
                        <v:shape id="Freeform 858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XG8EA&#10;AADdAAAADwAAAGRycy9kb3ducmV2LnhtbERPy4rCMBTdD/gP4QruxlTFotUoIohuXPhYuLw21zba&#10;3JQmame+3iwGZnk47/mytZV4UeONYwWDfgKCOHfacKHgfNp8T0D4gKyxckwKfsjDctH5mmOm3ZsP&#10;9DqGQsQQ9hkqKEOoMyl9XpJF33c1ceRurrEYImwKqRt8x3BbyWGSpNKi4dhQYk3rkvLH8WkV7Cd2&#10;a8z4+kif1+mFa/+rtb4r1eu2qxmIQG34F/+5d1rBaJDGufFNf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TFxvBAAAA3QAAAA8AAAAAAAAAAAAAAAAAmAIAAGRycy9kb3du&#10;cmV2LnhtbFBLBQYAAAAABAAEAPUAAACGAwAAAAA=&#10;" path="m35,55l,,35,55xe" filled="f" strokecolor="#e15520" strokeweight="0">
                          <v:path arrowok="t" o:connecttype="custom" o:connectlocs="35,55;0,0;35,55" o:connectangles="0,0,0"/>
                        </v:shape>
                        <v:shape id="Freeform 859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q08cA&#10;AADdAAAADwAAAGRycy9kb3ducmV2LnhtbESPQWsCMRSE74X+h/AKvdWsWkRXo5SCbbG91BW8PjZv&#10;N6ublzVJde2vbwqFHoeZ+YZZrHrbijP50DhWMBxkIIhLpxuuFeyK9cMURIjIGlvHpOBKAVbL25sF&#10;5tpd+JPO21iLBOGQowITY5dLGUpDFsPAdcTJq5y3GJP0tdQeLwluWznKsom02HBaMNjRs6HyuP2y&#10;Cl6qUVYUr9+PZj+uPk7v/hA31UGp+7v+aQ4iUh//w3/tN61gPJzM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KtPHAAAA3QAAAA8AAAAAAAAAAAAAAAAAmAIAAGRy&#10;cy9kb3ducmV2LnhtbFBLBQYAAAAABAAEAPUAAACMAwAAAAA=&#10;" path="m,l15,5,27,15,37,25r5,15l35,40,27,37,22,32,15,27,10,22,5,15,2,7,,xe" fillcolor="#f3be00" stroked="f">
                          <v:path arrowok="t" o:connecttype="custom" o:connectlocs="0,0;15,5;27,15;37,25;42,40;35,40;27,37;22,32;15,27;10,22;5,15;2,7;0,0" o:connectangles="0,0,0,0,0,0,0,0,0,0,0,0,0"/>
                        </v:shape>
                        <v:shape id="Freeform 860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9bYsQA&#10;AADdAAAADwAAAGRycy9kb3ducmV2LnhtbERPTWvCQBC9C/0PyxS86cYKaY3ZSBAU8dTaKh6H7DRJ&#10;m52N2TVJ/333UOjx8b7TzWga0VPnassKFvMIBHFhdc2lgo/33ewFhPPIGhvLpOCHHGyyh0mKibYD&#10;v1F/8qUIIewSVFB53yZSuqIig25uW+LAfdrOoA+wK6XucAjhppFPURRLgzWHhgpb2lZUfJ/uRkG+&#10;Xe2pz/vjcHu9xstbfPnS54tS08cxX4PwNPp/8Z/7oBUsF89hf3gTn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W2LEAAAA3QAAAA8AAAAAAAAAAAAAAAAAmAIAAGRycy9k&#10;b3ducmV2LnhtbFBLBQYAAAAABAAEAPUAAACJAwAAAAA=&#10;" path="m,l15,5,27,15,37,25r5,15l35,40,27,37,22,32,15,27,10,22,5,15,2,7,,xe" filled="f" strokecolor="#e15520" strokeweight="0">
                          <v:path arrowok="t" o:connecttype="custom" o:connectlocs="0,0;15,5;27,15;37,25;42,40;35,40;27,37;22,32;15,27;10,22;5,15;2,7;0,0" o:connectangles="0,0,0,0,0,0,0,0,0,0,0,0,0"/>
                        </v:shape>
                        <v:shape id="Freeform 861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Hu8YA&#10;AADdAAAADwAAAGRycy9kb3ducmV2LnhtbESPT2vCQBTE7wW/w/IEL0U3ia1K6ioiCB7b1ILHZ/bl&#10;j82+DdnVxG/fLRR6HGbmN8x6O5hG3KlztWUF8SwCQZxbXXOp4PR5mK5AOI+ssbFMCh7kYLsZPa0x&#10;1bbnD7pnvhQBwi5FBZX3bSqlyysy6Ga2JQ5eYTuDPsiulLrDPsBNI5MoWkiDNYeFClvaV5R/Zzej&#10;4FzMv3wpD0nRX+rTS/J+fX7NrkpNxsPuDYSnwf+H/9pHrWAeL2P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Hu8YAAADdAAAADwAAAAAAAAAAAAAAAACYAgAAZHJz&#10;L2Rvd25yZXYueG1sUEsFBgAAAAAEAAQA9QAAAIsDAAAAAA==&#10;" path="m37,58l,,37,58xe" fillcolor="#f3be00" stroked="f">
                          <v:path arrowok="t" o:connecttype="custom" o:connectlocs="37,58;0,0;37,58" o:connectangles="0,0,0"/>
                        </v:shape>
                        <v:shape id="Freeform 862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6BcYA&#10;AADdAAAADwAAAGRycy9kb3ducmV2LnhtbESPUWvCQBCE3wX/w7FC3/SiFZXoKUGQSqEPTf0Ba25N&#10;orm9eHc18d/3CoU+DrPzzc5m15tGPMj52rKC6SQBQVxYXXOp4PR1GK9A+ICssbFMCp7kYbcdDjaY&#10;atvxJz3yUIoIYZ+igiqENpXSFxUZ9BPbEkfvYp3BEKUrpXbYRbhp5CxJFtJgzbGhwpb2FRW3/NvE&#10;N64f2dG1+dwv/O35lp3vWTd/V+pl1GdrEIH68H/8lz5qBa/T5Qx+10QE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t6BcYAAADdAAAADwAAAAAAAAAAAAAAAACYAgAAZHJz&#10;L2Rvd25yZXYueG1sUEsFBgAAAAAEAAQA9QAAAIsDAAAAAA==&#10;" path="m37,58l,,37,58xe" filled="f" strokecolor="#e15520" strokeweight="0">
                          <v:path arrowok="t" o:connecttype="custom" o:connectlocs="37,58;0,0;37,58" o:connectangles="0,0,0"/>
                        </v:shape>
                        <v:shape id="Freeform 863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hFcMA&#10;AADdAAAADwAAAGRycy9kb3ducmV2LnhtbESPQYvCMBSE74L/ITzBm027QpWuURYXoQcvq/6AR/Ns&#10;yzYv2SbW+u+NIOxxmJlvmM1uNJ0YqPetZQVZkoIgrqxuuVZwOR8WaxA+IGvsLJOCB3nYbaeTDRba&#10;3vmHhlOoRYSwL1BBE4IrpPRVQwZ9Yh1x9K62Nxii7Gupe7xHuOnkR5rm0mDLcaFBR/uGqt/TzSjw&#10;Q7Ya/9Jals6EY15W3y4/npWaz8avTxCBxvAffrdLrWCZrZbweh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ghFcMAAADdAAAADwAAAAAAAAAAAAAAAACYAgAAZHJzL2Rv&#10;d25yZXYueG1sUEsFBgAAAAAEAAQA9QAAAIgDAAAAAA==&#10;" path="m,l17,5,27,15,37,25r5,12l35,37,27,35,22,32,15,27,10,22,5,15,2,7,,xe" fillcolor="#f3be00" stroked="f">
                          <v:path arrowok="t" o:connecttype="custom" o:connectlocs="0,0;17,5;27,15;37,25;42,37;35,37;27,35;22,32;15,27;10,22;5,15;2,7;0,0" o:connectangles="0,0,0,0,0,0,0,0,0,0,0,0,0"/>
                        </v:shape>
                        <v:shape id="Freeform 864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30MgA&#10;AADdAAAADwAAAGRycy9kb3ducmV2LnhtbESPQWvCQBSE74L/YXlCL6KbaFFJXaUttRVEgtpCj4/s&#10;Mwlm34bs1qT/vlsQPA4z8w2zXHemEldqXGlZQTyOQBBnVpecK/g8bUYLEM4ja6wsk4JfcrBe9XtL&#10;TLRt+UDXo89FgLBLUEHhfZ1I6bKCDLqxrYmDd7aNQR9kk0vdYBvgppKTKJpJgyWHhQJrei0ouxx/&#10;jIJd/PKxiXdp+v2G+/brPR1OzHSo1MOge34C4anz9/CtvdUKpvH8Ef7f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MnfQyAAAAN0AAAAPAAAAAAAAAAAAAAAAAJgCAABk&#10;cnMvZG93bnJldi54bWxQSwUGAAAAAAQABAD1AAAAjQMAAAAA&#10;" path="m,l17,5,27,15,37,25r5,12l35,37,27,35,22,32,15,27,10,22,5,15,2,7,,xe" filled="f" strokecolor="#e15520" strokeweight="0">
                          <v:path arrowok="t" o:connecttype="custom" o:connectlocs="0,0;17,5;27,15;37,25;42,37;35,37;27,35;22,32;15,27;10,22;5,15;2,7;0,0" o:connectangles="0,0,0,0,0,0,0,0,0,0,0,0,0"/>
                        </v:shape>
                        <v:shape id="Freeform 865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TX8kA&#10;AADdAAAADwAAAGRycy9kb3ducmV2LnhtbESPT2sCMRTE7wW/Q3iCl6JZLf5haxTbIhTbg66K18fm&#10;dXfp5mWbpLr20zdCocdhZn7DzJetqcWZnK8sKxgOEhDEudUVFwoO+3V/BsIHZI21ZVJwJQ/LRedu&#10;jqm2F97ROQuFiBD2KSooQ2hSKX1ekkE/sA1x9D6sMxiidIXUDi8Rbmo5SpKJNFhxXCixoeeS8s/s&#10;2yh4d83LenM8ZT9283U/Xr09zbZhp1Sv264eQQRqw3/4r/2qFTwMp2O4vYlP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8QTX8kAAADdAAAADwAAAAAAAAAAAAAAAACYAgAA&#10;ZHJzL2Rvd25yZXYueG1sUEsFBgAAAAAEAAQA9QAAAI4DAAAAAA==&#10;" path="m39,58l,,39,58xe" fillcolor="#f3be00" stroked="f">
                          <v:path arrowok="t" o:connecttype="custom" o:connectlocs="39,58;0,0;39,58" o:connectangles="0,0,0"/>
                        </v:shape>
                        <v:shape id="Freeform 866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4usQA&#10;AADdAAAADwAAAGRycy9kb3ducmV2LnhtbESPQWsCMRSE7wX/Q3hCbzWxBSurUVRoaUEoroIeH5tn&#10;dnHzsmxSTf99IxR6HGbmG2a+TK4VV+pD41nDeKRAEFfeNGw1HPZvT1MQISIbbD2Thh8KsFwMHuZY&#10;GH/jHV3LaEWGcChQQx1jV0gZqpochpHviLN39r3DmGVvpenxluGulc9KTaTDhvNCjR1taqou5bfT&#10;oNJxW26SXLNlQ1/tp1P29K714zCtZiAipfgf/mt/GA0v49cJ3N/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eLrEAAAA3QAAAA8AAAAAAAAAAAAAAAAAmAIAAGRycy9k&#10;b3ducmV2LnhtbFBLBQYAAAAABAAEAPUAAACJAwAAAAA=&#10;" path="m39,58l,,39,58xe" filled="f" strokecolor="#e15520" strokeweight="0">
                          <v:path arrowok="t" o:connecttype="custom" o:connectlocs="39,58;0,0;39,58" o:connectangles="0,0,0"/>
                        </v:shape>
                        <v:shape id="Freeform 867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l6sMA&#10;AADdAAAADwAAAGRycy9kb3ducmV2LnhtbESPzWrCQBSF9wXfYbhCd3USC1ViJiKKsdvYbtxdMtck&#10;mLkTM6OOb98pFLo8nJ+Pk6+D6cWdRtdZVpDOEhDEtdUdNwq+v/ZvSxDOI2vsLZOCJzlYF5OXHDNt&#10;H1zR/egbEUfYZaig9X7IpHR1SwbdzA7E0Tvb0aCPcmykHvERx00v50nyIQ12HAktDrRtqb4cbyZC&#10;ZLksk50Ju8GfDtduW6VyE5R6nYbNCoSn4P/Df+1PreA9XSzg901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0l6sMAAADdAAAADwAAAAAAAAAAAAAAAACYAgAAZHJzL2Rv&#10;d25yZXYueG1sUEsFBgAAAAAEAAQA9QAAAIgDAAAAAA==&#10;" path="m,l7,,17,3r5,5l27,13r5,5l34,25r3,8l39,43r-7,l27,40,19,35,14,30,9,23,4,15,2,8,,xe" fillcolor="#f3be00" stroked="f">
                          <v:path arrowok="t" o:connecttype="custom" o:connectlocs="0,0;7,0;17,3;22,8;27,13;32,18;34,25;37,33;39,43;32,43;27,40;19,35;14,30;9,23;4,15;2,8;0,0" o:connectangles="0,0,0,0,0,0,0,0,0,0,0,0,0,0,0,0,0"/>
                        </v:shape>
                        <v:shape id="Freeform 868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jncEA&#10;AADdAAAADwAAAGRycy9kb3ducmV2LnhtbERPTYvCMBC9C/6HMMLeNNUFlWoUEXfZPSi0VehxaMa2&#10;2ExKk9XuvzcHwePjfa+3vWnEnTpXW1YwnUQgiAuray4VnLOv8RKE88gaG8uk4J8cbDfDwRpjbR+c&#10;0D31pQgh7GJUUHnfxlK6oiKDbmJb4sBdbWfQB9iVUnf4COGmkbMomkuDNYeGClvaV1Tc0j+jIM/0&#10;4ZcuJ50z53hsFsl3miRKfYz63QqEp96/xS/3j1bwOV2EueFNe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Z453BAAAA3QAAAA8AAAAAAAAAAAAAAAAAmAIAAGRycy9kb3du&#10;cmV2LnhtbFBLBQYAAAAABAAEAPUAAACGAwAAAAA=&#10;" path="m,l7,,17,3r5,5l27,13r5,5l34,25r3,8l39,43r-7,l27,40,19,35,14,30,9,23,4,15,2,8,,e" filled="f" strokecolor="#e15520" strokeweight="0">
                          <v:path arrowok="t" o:connecttype="custom" o:connectlocs="0,0;7,0;17,3;22,8;27,13;32,18;34,25;37,33;39,43;32,43;27,40;19,35;14,30;9,23;4,15;2,8;0,0" o:connectangles="0,0,0,0,0,0,0,0,0,0,0,0,0,0,0,0,0"/>
                        </v:shape>
                        <v:shape id="Freeform 869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W58UA&#10;AADdAAAADwAAAGRycy9kb3ducmV2LnhtbESP3YrCMBSE7xd8h3AE79a0CrtajVL/cEG8sPoAh+bY&#10;FpuT0kStb78RFvZymJlvmPmyM7V4UOsqywriYQSCOLe64kLB5bz7nIBwHlljbZkUvMjBctH7mGOi&#10;7ZNP9Mh8IQKEXYIKSu+bREqXl2TQDW1DHLyrbQ36INtC6hafAW5qOYqiL2mw4rBQYkPrkvJbdjcK&#10;Nm5ysNZt0zrNRvvp7bhbZXGs1KDfpTMQnjr/H/5r/2gF4/h7Cu834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FbnxQAAAN0AAAAPAAAAAAAAAAAAAAAAAJgCAABkcnMv&#10;ZG93bnJldi54bWxQSwUGAAAAAAQABAD1AAAAigMAAAAA&#10;" path="m38,65l,,38,65xe" fillcolor="#f3be00" stroked="f">
                          <v:path arrowok="t" o:connecttype="custom" o:connectlocs="38,65;0,0;38,65" o:connectangles="0,0,0"/>
                        </v:shape>
                        <v:shape id="Freeform 870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adcEA&#10;AADdAAAADwAAAGRycy9kb3ducmV2LnhtbERPzYrCMBC+C75DGMGbptVFpBqLCuqy4GFdH2Boxra2&#10;mZQm1vr25rDg8eP7X6e9qUVHrSstK4inEQjizOqScwXXv8NkCcJ5ZI21ZVLwIgfpZjhYY6Ltk3+p&#10;u/hchBB2CSoovG8SKV1WkEE3tQ1x4G62NegDbHOpW3yGcFPLWRQtpMGSQ0OBDe0LyqrLwyh47Ov5&#10;+VjRXceH04/cneXs+NUpNR712xUIT73/iP/d31rBPF6G/eFNe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KmnXBAAAA3QAAAA8AAAAAAAAAAAAAAAAAmAIAAGRycy9kb3du&#10;cmV2LnhtbFBLBQYAAAAABAAEAPUAAACGAwAAAAA=&#10;" path="m38,65l,,38,65xe" filled="f" strokecolor="#e15520" strokeweight="0">
                          <v:path arrowok="t" o:connecttype="custom" o:connectlocs="38,65;0,0;38,65" o:connectangles="0,0,0"/>
                        </v:shape>
                        <v:shape id="Freeform 871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2asgA&#10;AADdAAAADwAAAGRycy9kb3ducmV2LnhtbESPT2sCMRTE70K/Q3gFL1KzqyCyNYq02lqkh7U9eHwk&#10;b//g5mXZpLr20xuh0OMwM79hFqveNuJMna8dK0jHCQhi7UzNpYLvr+3THIQPyAYbx6TgSh5Wy4fB&#10;AjPjLpzT+RBKESHsM1RQhdBmUnpdkUU/di1x9ArXWQxRdqU0HV4i3DZykiQzabHmuFBhSy8V6dPh&#10;xyooprOPnf0sRht9+r2+7t/88T3XSg0f+/UziEB9+A//tXdGwTSdp3B/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vvZqyAAAAN0AAAAPAAAAAAAAAAAAAAAAAJgCAABk&#10;cnMvZG93bnJldi54bWxQSwUGAAAAAAQABAD1AAAAjQMAAAAA&#10;" path="m25,67l,,25,67r,l25,64,37,74r8,13l52,102r,17l47,117r-7,-5l35,107,30,99,25,92,22,84r,-10l25,67xe" fillcolor="#f3be00" stroked="f">
                          <v:path arrowok="t" o:connecttype="custom" o:connectlocs="25,67;0,0;25,67;25,67;25,64;37,74;45,87;52,102;52,119;47,117;40,112;35,107;30,99;25,92;22,84;22,74;25,67" o:connectangles="0,0,0,0,0,0,0,0,0,0,0,0,0,0,0,0,0"/>
                        </v:shape>
                        <v:shape id="Freeform 872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dcMQA&#10;AADdAAAADwAAAGRycy9kb3ducmV2LnhtbESPW4vCMBSE34X9D+EI+yKaqiBSG0VWRFlYwQs+H5rT&#10;C21OSpOt9d9vFgQfh5n5hkk2valFR60rLSuYTiIQxKnVJecKbtf9eAnCeWSNtWVS8CQHm/XHIMFY&#10;2wefqbv4XAQIuxgVFN43sZQuLcigm9iGOHiZbQ36INtc6hYfAW5qOYuihTRYclgosKGvgtLq8msU&#10;ZN1PGenR7nS4V/P+TtVB+m9W6nPYb1cgPPX+HX61j1rBfLqcwf+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3XDEAAAA3QAAAA8AAAAAAAAAAAAAAAAAmAIAAGRycy9k&#10;b3ducmV2LnhtbFBLBQYAAAAABAAEAPUAAACJAwAAAAA=&#10;" path="m25,67l,,25,67r,l25,64,37,74r8,13l52,102r,17l47,117r-7,-5l35,107,30,99,25,92,22,84r,-10l25,67e" filled="f" strokecolor="#e15520" strokeweight="0">
                          <v:path arrowok="t" o:connecttype="custom" o:connectlocs="25,67;0,0;25,67;25,67;25,64;37,74;45,87;52,102;52,119;47,117;40,112;35,107;30,99;25,92;22,84;22,74;25,67" o:connectangles="0,0,0,0,0,0,0,0,0,0,0,0,0,0,0,0,0"/>
                        </v:shape>
                        <v:shape id="Freeform 873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hE8YA&#10;AADdAAAADwAAAGRycy9kb3ducmV2LnhtbESPUUvDQBCE3wX/w7FC3+wlLWiJvRZRBEsrpTUIvi25&#10;NRfM7aXZaxv/fU8QfBxm5htmvhx8q07USxPYQD7OQBFXwTZcGyjfX25noCQiW2wDk4EfElgurq/m&#10;WNhw5h2d9rFWCcJSoAEXY1doLZUjjzIOHXHyvkLvMSbZ19r2eE5w3+pJlt1pjw2nBYcdPTmqvvdH&#10;b+D5o7wXOezKt7Ch9SqXT1dtO2NGN8PjA6hIQ/wP/7VfrYFpPpvC75v0BP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hE8YAAADdAAAADwAAAAAAAAAAAAAAAACYAgAAZHJz&#10;L2Rvd25yZXYueG1sUEsFBgAAAAAEAAQA9QAAAIsDAAAAAA==&#10;" path="m25,62l,,25,62r,l25,62,38,72,48,85r5,15l55,115r-5,-3l43,107r-5,-5l33,95,28,87,25,80r,-10l25,62xe" fillcolor="#f3be00" stroked="f">
                          <v:path arrowok="t" o:connecttype="custom" o:connectlocs="25,62;0,0;25,62;25,62;25,62;38,72;48,85;53,100;55,115;50,112;43,107;38,102;33,95;28,87;25,80;25,70;25,62" o:connectangles="0,0,0,0,0,0,0,0,0,0,0,0,0,0,0,0,0"/>
                        </v:shape>
                        <v:shape id="Freeform 874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PNcUA&#10;AADdAAAADwAAAGRycy9kb3ducmV2LnhtbESP0WoCMRRE3wv+Q7iCbzVrbWVZjSKKtA+F4uoHXDbX&#10;3dXNzZqkmv59Uyj4OMzMGWaxiqYTN3K+taxgMs5AEFdWt1wrOB52zzkIH5A1dpZJwQ95WC0HTwss&#10;tL3znm5lqEWCsC9QQRNCX0jpq4YM+rHtiZN3ss5gSNLVUju8J7jp5EuWzaTBltNCgz1tGqou5bdR&#10;cNYxe4/Hq9tG15df20P+Nr1+KjUaxvUcRKAYHuH/9odWMJ3kr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881xQAAAN0AAAAPAAAAAAAAAAAAAAAAAJgCAABkcnMv&#10;ZG93bnJldi54bWxQSwUGAAAAAAQABAD1AAAAigMAAAAA&#10;" path="m25,62l,,25,62r,l25,62,38,72,48,85r5,15l55,115r-5,-3l43,107r-5,-5l33,95,28,87,25,80r,-10l25,62e" filled="f" strokecolor="#e15520" strokeweight="0">
                          <v:path arrowok="t" o:connecttype="custom" o:connectlocs="25,62;0,0;25,62;25,62;25,62;38,72;48,85;53,100;55,115;50,112;43,107;38,102;33,95;28,87;25,80;25,70;25,62" o:connectangles="0,0,0,0,0,0,0,0,0,0,0,0,0,0,0,0,0"/>
                        </v:shape>
                        <v:shape id="Freeform 875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wHcQA&#10;AADdAAAADwAAAGRycy9kb3ducmV2LnhtbESPT4vCMBTE7wt+h/AEL7Km0XWRrlFUVli81T/3R/Ns&#10;yzYvpYm2++2NsOBxmJnfMMt1b2txp9ZXjjWoSQKCOHem4kLD+bR/X4DwAdlg7Zg0/JGH9WrwtsTU&#10;uI4zuh9DISKEfYoayhCaVEqfl2TRT1xDHL2ray2GKNtCmha7CLe1nCbJp7RYcVwosaFdSfnv8WY1&#10;uPN3oS7ZeDvu+CM7dEo1FmutR8N+8wUiUB9e4f/2j9EwU4s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cB3EAAAA3QAAAA8AAAAAAAAAAAAAAAAAmAIAAGRycy9k&#10;b3ducmV2LnhtbFBLBQYAAAAABAAEAPUAAACJAwAAAAA=&#10;" path="m28,60l,,28,60xe" fillcolor="#f3be00" stroked="f">
                          <v:path arrowok="t" o:connecttype="custom" o:connectlocs="28,60;0,0;28,60" o:connectangles="0,0,0"/>
                        </v:shape>
                        <v:shape id="Freeform 876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WkMQA&#10;AADdAAAADwAAAGRycy9kb3ducmV2LnhtbESP0YrCMBRE34X9h3AX9k3TuqDSNYosq/ikWP2Aa3O3&#10;LW1uShNr9euNIPg4zMwZZr7sTS06al1pWUE8ikAQZ1aXnCs4HdfDGQjnkTXWlknBjRwsFx+DOSba&#10;XvlAXepzESDsElRQeN8kUrqsIINuZBvi4P3b1qAPss2lbvEa4KaW4yiaSIMlh4UCG/otKKvSi1Gg&#10;q3O22ul4M0W9v/+tL1E3PVVKfX32qx8Qnnr/Dr/aW63gO55N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FpDEAAAA3QAAAA8AAAAAAAAAAAAAAAAAmAIAAGRycy9k&#10;b3ducmV2LnhtbFBLBQYAAAAABAAEAPUAAACJAwAAAAA=&#10;" path="m28,60l,,28,60xe" filled="f" strokecolor="#e15520" strokeweight="0">
                          <v:path arrowok="t" o:connecttype="custom" o:connectlocs="28,60;0,0;28,60" o:connectangles="0,0,0"/>
                        </v:shape>
                        <v:shape id="Freeform 877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hzMUA&#10;AADdAAAADwAAAGRycy9kb3ducmV2LnhtbESPQWvCQBSE70L/w/IKvenGCFWiq4g0rYeCNtX7I/tM&#10;gtm3S3Yb47/vFgoeh5n5hlltBtOKnjrfWFYwnSQgiEurG64UnL7z8QKED8gaW8uk4E4eNuun0Qoz&#10;bW/8RX0RKhEh7DNUUIfgMil9WZNBP7GOOHoX2xkMUXaV1B3eIty0Mk2SV2mw4bhQo6NdTeW1+DEK&#10;dpf3/kgfJ7c/2tnnGd+KQ57elXp5HrZLEIGG8Aj/t/dawWy6mM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GHMxQAAAN0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      </v:shape>
                        <v:shape id="Freeform 878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KcMIA&#10;AADdAAAADwAAAGRycy9kb3ducmV2LnhtbERPz2vCMBS+C/sfwhvspqk6N+mMImKZ4MlO2PXRvLXV&#10;5qUkUdv99eYgePz4fi9WnWnElZyvLSsYjxIQxIXVNZcKjj/ZcA7CB2SNjWVS0JOH1fJlsMBU2xsf&#10;6JqHUsQQ9ikqqEJoUyl9UZFBP7ItceT+rDMYInSl1A5vMdw0cpIkH9JgzbGhwpY2FRXn/GIU4KV/&#10;7/8ns+1x75KT/f3OPrPQKPX22q2/QATqwlP8cO+0gul4Hu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ApwwgAAAN0AAAAPAAAAAAAAAAAAAAAAAJgCAABkcnMvZG93&#10;bnJldi54bWxQSwUGAAAAAAQABAD1AAAAhw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      </v:shape>
                        <v:shape id="Freeform 879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6x8cA&#10;AADdAAAADwAAAGRycy9kb3ducmV2LnhtbESPT2vCQBTE74LfYXlCb7pJSkVTV9GC0F4K/jl4fGZf&#10;s9Hs25BdNe2n7wqCx2FmfsPMFp2txZVaXzlWkI4SEMSF0xWXCva79XACwgdkjbVjUvBLHhbzfm+G&#10;uXY33tB1G0oRIexzVGBCaHIpfWHIoh+5hjh6P661GKJsS6lbvEW4rWWWJGNpseK4YLChD0PFeXux&#10;CvxhnK0uX8dys3z7Xju/+ktNdlLqZdAt30EE6sIz/Gh/agWv6WQK9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ousfHAAAA3QAAAA8AAAAAAAAAAAAAAAAAmAIAAGRy&#10;cy9kb3ducmV2LnhtbFBLBQYAAAAABAAEAPUAAACMAwAAAAA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      </v:shape>
                        <v:shape id="Freeform 880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zycIA&#10;AADdAAAADwAAAGRycy9kb3ducmV2LnhtbERPy4rCMBTdC/5DuIIbsakOI1qNIoIgsxjwtXB3aW4f&#10;mNyUJmqdr58sBmZ5OO/VprNGPKn1tWMFkyQFQZw7XXOp4HLej+cgfEDWaByTgjd52Kz7vRVm2r34&#10;SM9TKEUMYZ+hgiqEJpPS5xVZ9IlriCNXuNZiiLAtpW7xFcOtkdM0nUmLNceGChvaVZTfTw+rALti&#10;9K1L+fXTfJqrv01Tc7zdlRoOuu0SRKAu/Iv/3Aet4GOyiP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3PJwgAAAN0AAAAPAAAAAAAAAAAAAAAAAJgCAABkcnMvZG93&#10;bnJldi54bWxQSwUGAAAAAAQABAD1AAAAhw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      </v:shape>
                        <v:shape id="Freeform 881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u6sUA&#10;AADdAAAADwAAAGRycy9kb3ducmV2LnhtbESP3YrCMBSE7wXfIZwF7zTtCqJdo4i4i4I3/jzAoTm2&#10;pc1JbbJt9emNsLCXw8x8wyzXvalES40rLCuIJxEI4tTqgjMF18v3eA7CeWSNlWVS8CAH69VwsMRE&#10;245P1J59JgKEXYIKcu/rREqX5mTQTWxNHLybbQz6IJtM6ga7ADeV/IyimTRYcFjIsaZtTml5/jUK&#10;2vsPuctD7qLj4vasuqzcHKalUqOPfvMFwlPv/8N/7b1WMI0XMbzf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G7qxQAAAN0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      </v:shape>
                        <v:shape id="Freeform 882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4ZMUA&#10;AADdAAAADwAAAGRycy9kb3ducmV2LnhtbESPT4vCMBTE74LfITxhb5rqgmi3UUTRFRFEdy97ezSv&#10;f7B5KU209dtvBMHjMDO/YZJlZypxp8aVlhWMRxEI4tTqknMFvz/b4QyE88gaK8uk4EEOlot+L8FY&#10;25bPdL/4XAQIuxgVFN7XsZQuLcigG9maOHiZbQz6IJtc6gbbADeVnETRVBosOSwUWNO6oPR6uRkF&#10;5XcX7eZ/+er0OLUZp/vp4bg5KPUx6FZfIDx1/h1+tfdawed4PoHn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LhkxQAAAN0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      </v:shape>
                        <v:shape id="Freeform 883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h/MUA&#10;AADdAAAADwAAAGRycy9kb3ducmV2LnhtbESPQWvCQBSE7wX/w/KE3uomlRaNboIIxYLtodaDx0f2&#10;JRvNvg3ZVdN/3xUEj8PMfMMsi8G24kK9bxwrSCcJCOLS6YZrBfvfj5cZCB+QNbaOScEfeSjy0dMS&#10;M+2u/EOXXahFhLDPUIEJocuk9KUhi37iOuLoVa63GKLsa6l7vEa4beVrkrxLiw3HBYMdrQ2Vp93Z&#10;Kqjq1Hw1sy1uSH9jdXwr8bD1Sj2Ph9UCRKAhPML39qdWME3nU7i9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SH8xQAAAN0AAAAPAAAAAAAAAAAAAAAAAJgCAABkcnMv&#10;ZG93bnJldi54bWxQSwUGAAAAAAQABAD1AAAAigMAAAAA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      </v:shape>
                        <v:shape id="Freeform 884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DNMMA&#10;AADdAAAADwAAAGRycy9kb3ducmV2LnhtbESPQYvCMBSE74L/ITzBm6a6IlqNIi0LPQmrHjw+m2db&#10;bF5KE7X+eyMseBxm5htmve1MLR7Uusqygsk4AkGcW11xoeB0/B0tQDiPrLG2TApe5GC76ffWGGv7&#10;5D96HHwhAoRdjApK75tYSpeXZNCNbUMcvKttDfog20LqFp8Bbmo5jaK5NFhxWCixoaSk/Ha4GwXn&#10;ZH9J61dapd3R5vtLlt2TxCo1HHS7FQhPnf+G/9uZVvAzWc7g8yY8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DNMMAAADdAAAADwAAAAAAAAAAAAAAAACYAgAAZHJzL2Rv&#10;d25yZXYueG1sUEsFBgAAAAAEAAQA9QAAAIg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      </v:shape>
                        <v:shape id="Freeform 885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BFsgA&#10;AADdAAAADwAAAGRycy9kb3ducmV2LnhtbESPS0vDQBSF94L/YbiCG2kntTXamEkpQkHciH0I7q6Z&#10;axKbuRNnxjT99x2h4PJwHh8nXwymFT0531hWMBknIIhLqxuuFGw3q9EDCB+QNbaWScGRPCyKy4sc&#10;M20P/Eb9OlQijrDPUEEdQpdJ6cuaDPqx7Yij92WdwRClq6R2eIjjppW3SZJKgw1HQo0dPdVU7te/&#10;JkI+mvs57vqX76mbfR5f25+b9ypV6vpqWD6CCDSE//C5/awVTCfzO/h7E5+AL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AsEWyAAAAN0AAAAPAAAAAAAAAAAAAAAAAJgCAABk&#10;cnMvZG93bnJldi54bWxQSwUGAAAAAAQABAD1AAAAjQMAAAAA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      </v:shape>
                        <v:shape id="Freeform 886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/w8UA&#10;AADdAAAADwAAAGRycy9kb3ducmV2LnhtbESPX2vCMBTF3wW/Q7iCb5p2A9GuqYiyIWMg/oG9Xpq7&#10;Jqy5KU3U7tsvg4GPh3PO73DK9eBacaM+WM8K8nkGgrj22nKj4HJ+nS1BhIissfVMCn4owLoaj0os&#10;tL/zkW6n2IgE4VCgAhNjV0gZakMOw9x3xMn78r3DmGTfSN3jPcFdK5+ybCEdWk4LBjvaGqq/T1en&#10;gK/ms9m8R/uGByu7/LLUO/2h1HQybF5ARBriI/zf3msFz/lqAX9v0hO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b/DxQAAAN0AAAAPAAAAAAAAAAAAAAAAAJgCAABkcnMv&#10;ZG93bnJldi54bWxQSwUGAAAAAAQABAD1AAAAigMAAAAA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      </v:shape>
                        <v:shape id="Freeform 887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HpccA&#10;AADdAAAADwAAAGRycy9kb3ducmV2LnhtbESPQWvCQBSE74X+h+UJXkQ3KlYbXaUoQhEtNQq9PrLP&#10;JG32bciuJv33rlDocZiZb5jFqjWluFHtCssKhoMIBHFqdcGZgvNp25+BcB5ZY2mZFPySg9Xy+WmB&#10;sbYNH+mW+EwECLsYFeTeV7GULs3JoBvYijh4F1sb9EHWmdQ1NgFuSjmKohdpsOCwkGNF65zSn+Rq&#10;FHwcLtnucP3++mx6euP346K1k0Spbqd9m4Pw1Pr/8F/7XSsYD1+n8Hg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yx6XHAAAA3QAAAA8AAAAAAAAAAAAAAAAAmAIAAGRy&#10;cy9kb3ducmV2LnhtbFBLBQYAAAAABAAEAPUAAACMAwAAAAA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      </v:shape>
                        <v:shape id="Freeform 888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Qf8UA&#10;AADdAAAADwAAAGRycy9kb3ducmV2LnhtbESPsU7DQAyGdyTe4WQkNnppkRANvVaAVMHQhYOB0cq5&#10;SZqcL+RME94eD0iM1u//s7/Nbo69OdOY28QOlosCDHGVQsu1g4/3/c09mCzIAfvE5OCHMuy2lxcb&#10;LEOa+I3OXmqjEM4lOmhEhtLaXDUUMS/SQKzZMY0RRcextmHESeGxt6uiuLMRW9YLDQ703FDV+e+o&#10;lM9Ddei6/dr3p6+X6clL61fi3PXV/PgARmiW/+W/9mtwcLtc67tqoyZ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ZB/xQAAAN0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      </v:shape>
                        <v:shape id="Freeform 889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ZksYA&#10;AADdAAAADwAAAGRycy9kb3ducmV2LnhtbESPW2sCMRSE3wv9D+EU+qbZ7UV0NYoUhEKxeHvw8bg5&#10;7i5uTsImavz3jSD0cZiZb5jJLJpWXKjzjWUFeT8DQVxa3XClYLdd9IYgfEDW2FomBTfyMJs+P02w&#10;0PbKa7psQiUShH2BCuoQXCGlL2sy6PvWESfvaDuDIcmukrrDa4KbVr5l2UAabDgt1Ojoq6bytDkb&#10;BR/7W/W7yKP7ifNlPDiKn6vzWqnXlzgfgwgUw3/40f7WCt7z0Qjub9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DZksYAAADdAAAADwAAAAAAAAAAAAAAAACYAgAAZHJz&#10;L2Rvd25yZXYueG1sUEsFBgAAAAAEAAQA9QAAAIs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      </v:shape>
                        <v:shape id="Freeform 890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VcMA&#10;AADdAAAADwAAAGRycy9kb3ducmV2LnhtbESPUWvCMBSF34X9h3AHe9NUByKdsdSBbKCC6/YDrs21&#10;KWtuShK1/nsjDPZ4OOd8h7MsBtuJC/nQOlYwnWQgiGunW24U/HxvxgsQISJr7ByTghsFKFZPoyXm&#10;2l35iy5VbESCcMhRgYmxz6UMtSGLYeJ64uSdnLcYk/SN1B6vCW47OcuyubTYclow2NO7ofq3OlsF&#10;XG612X6s99X06NcxdM3ubA9KvTwP5RuISEP8D/+1P7WC14SEx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VcMAAADd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      </v:shape>
                        <v:shape id="Freeform 891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xKcUA&#10;AADdAAAADwAAAGRycy9kb3ducmV2LnhtbESPUUvDMBSF3wf+h3AF37Z0FWR0y4oIioI6nP6AS3LX&#10;1DY3pYlp5683guDj4ZzzHc6unl0vEo2h9axgvSpAEGtvWm4UfLzfLzcgQkQ22HsmBWcKUO8vFjus&#10;jJ/4jdIxNiJDOFSowMY4VFIGbclhWPmBOHsnPzqMWY6NNCNOGe56WRbFjXTYcl6wONCdJd0dv5yC&#10;hy69ftqUnmmeXp60Lw/6/C2Vurqcb7cgIs3xP/zXfjQKrstiDb9v8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XEpxQAAAN0AAAAPAAAAAAAAAAAAAAAAAJgCAABkcnMv&#10;ZG93bnJldi54bWxQSwUGAAAAAAQABAD1AAAAigMAAAAA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      </v:shape>
                        <v:shape id="Freeform 892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ueMYA&#10;AADdAAAADwAAAGRycy9kb3ducmV2LnhtbESPQWvCQBSE7wX/w/IK3pqNkUpNXUVEIYdeqj20t9fs&#10;azaYfRt2VxP/vVso9DjMzDfMajPaTlzJh9axglmWgyCunW65UfBxOjy9gAgRWWPnmBTcKMBmPXlY&#10;YandwO90PcZGJAiHEhWYGPtSylAbshgy1xMn78d5izFJ30jtcUhw28kizxfSYstpwWBPO0P1+Xix&#10;ChbVTL99D/q5DsvW+H31+bU8V0pNH8ftK4hIY/wP/7UrrWBe5AX8vk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IueMYAAADdAAAADwAAAAAAAAAAAAAAAACYAgAAZHJz&#10;L2Rvd25yZXYueG1sUEsFBgAAAAAEAAQA9QAAAIsDAAAAAA=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      </v:shape>
                        <v:shape id="Freeform 893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64Nb8A&#10;AADdAAAADwAAAGRycy9kb3ducmV2LnhtbESPzQrCMBCE74LvEFbwpmkVRapRVBC8+YvgbWnWtths&#10;ShO1vr0RBI/DzHzDzBaNKcWTaldYVhD3IxDEqdUFZwrOp01vAsJ5ZI2lZVLwJgeLebs1w0TbFx/o&#10;efSZCBB2CSrIva8SKV2ak0HXtxVx8G62NuiDrDOpa3wFuCnlIIrG0mDBYSHHitY5pffjwyjgfXGh&#10;y2iid6m/rmwcb/dGW6W6nWY5BeGp8f/wr73VCoaDaAjfN+EJ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Lrg1vwAAAN0AAAAPAAAAAAAAAAAAAAAAAJgCAABkcnMvZG93bnJl&#10;di54bWxQSwUGAAAAAAQABAD1AAAAhAMAAAAA&#10;" path="m,222r3,-2l5,220r3,l10,222r-5,l,222xm110,5r,-5l110,5r,xe" fillcolor="#e15520" stroked="f">
                          <v:path arrowok="t" o:connecttype="custom" o:connectlocs="0,222;3,220;5,220;8,220;10,222;5,222;0,222;110,5;110,0;110,5;110,5" o:connectangles="0,0,0,0,0,0,0,0,0,0,0"/>
                          <o:lock v:ext="edit" verticies="t"/>
                        </v:shape>
                        <v:shape id="Freeform 894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WBscA&#10;AADdAAAADwAAAGRycy9kb3ducmV2LnhtbESPT2vCQBTE7wW/w/KE3nRjtCKpqwRboQeh+OfQ3h7Z&#10;12RN9m3Irhq/fbcg9DjMzG+Y5bq3jbhS541jBZNxAoK4cNpwqeB03I4WIHxA1tg4JgV38rBeDZ6W&#10;mGl34z1dD6EUEcI+QwVVCG0mpS8qsujHriWO3o/rLIYou1LqDm8RbhuZJslcWjQcFypsaVNRUR8u&#10;VsH7Ja+/37bT3dl8FXVtds0nv0yUeh72+SuIQH34Dz/aH1rBNE1m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FgbHAAAA3QAAAA8AAAAAAAAAAAAAAAAAmAIAAGRy&#10;cy9kb3ducmV2LnhtbFBLBQYAAAAABAAEAPUAAACMAwAAAAA=&#10;" path="m107,r,l104,5r3,l107,xm,217r2,2l7,219r5,-2l7,217,5,214,,217xe" fillcolor="#e15820" stroked="f">
                          <v:path arrowok="t" o:connecttype="custom" o:connectlocs="107,0;107,0;104,5;107,5;107,0;0,217;2,219;7,219;12,217;7,217;5,214;0,217" o:connectangles="0,0,0,0,0,0,0,0,0,0,0,0"/>
                          <o:lock v:ext="edit" verticies="t"/>
                        </v:shape>
                        <v:shape id="Freeform 895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IAMUA&#10;AADdAAAADwAAAGRycy9kb3ducmV2LnhtbESPX2vCMBTF34V9h3AHvq3JKjqtRhmDoQgbrBN8vTTX&#10;ttrclCZqt0+/CAMfD+fPj7NY9bYRF+p87VjDc6JAEBfO1Fxq2H2/P01B+IBssHFMGn7Iw2r5MFhg&#10;ZtyVv+iSh1LEEfYZaqhCaDMpfVGRRZ+4ljh6B9dZDFF2pTQdXuO4bWSq1ERarDkSKmzpraLilJ9t&#10;5K534Vflx75o5MfLdn/43M5S0nr42L/OQQTqwz38394YDaNUje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IgAxQAAAN0AAAAPAAAAAAAAAAAAAAAAAJgCAABkcnMv&#10;ZG93bnJldi54bWxQSwUGAAAAAAQABAD1AAAAigMAAAAA&#10;" path="m105,r,l102,5r3,l105,xm,215r3,l5,217r5,-2l15,215r-5,-3l5,210r-2,2l,215xe" fillcolor="#e25b20" stroked="f">
                          <v:path arrowok="t" o:connecttype="custom" o:connectlocs="105,0;105,0;102,5;105,5;105,0;0,215;3,215;5,217;10,215;15,215;10,212;5,210;3,212;0,215" o:connectangles="0,0,0,0,0,0,0,0,0,0,0,0,0,0"/>
                          <o:lock v:ext="edit" verticies="t"/>
                        </v:shape>
                        <v:shape id="Freeform 896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+dMgA&#10;AADdAAAADwAAAGRycy9kb3ducmV2LnhtbESPT2sCMRTE7wW/Q3hCL6Um3cJat0YpBUtPUv8c9Pa6&#10;ee4ubl62SdT12zeFgsdhZn7DTOe9bcWZfGgca3gaKRDEpTMNVxq2m8XjC4gQkQ22jknDlQLMZ4O7&#10;KRbGXXhF53WsRIJwKFBDHWNXSBnKmiyGkeuIk3dw3mJM0lfSeLwkuG1lplQuLTacFmrs6L2m8rg+&#10;WQ3jXO0/5M63i+/95KHPlj/Z1ynX+n7Yv72CiNTHW/i//Wk0PGcqh7836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bv50yAAAAN0AAAAPAAAAAAAAAAAAAAAAAJgCAABk&#10;cnMvZG93bnJldi54bWxQSwUGAAAAAAQABAD1AAAAjQMAAAAA&#10;" path="m102,l99,r,5l102,5r,-5xm,209r2,3l7,212r5,l20,212r-8,-3l2,207r,l,209xe" fillcolor="#e25e20" stroked="f">
                          <v:path arrowok="t" o:connecttype="custom" o:connectlocs="102,0;99,0;99,5;102,5;102,0;0,209;2,212;7,212;12,212;20,212;12,209;2,207;2,207;0,209" o:connectangles="0,0,0,0,0,0,0,0,0,0,0,0,0,0"/>
                          <o:lock v:ext="edit" verticies="t"/>
                        </v:shape>
                        <v:shape id="Freeform 897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PJMQA&#10;AADdAAAADwAAAGRycy9kb3ducmV2LnhtbESPQWsCMRSE70L/Q3gFb25WpbauG6UoLUVPaun5sXnd&#10;DU1etpuo23/fCILHYeabYcpV76w4UxeMZwXjLAdBXHltuFbweXwbvYAIEVmj9UwK/ijAavkwKLHQ&#10;/sJ7Oh9iLVIJhwIVNDG2hZShashhyHxLnLxv3zmMSXa11B1eUrmzcpLnM+nQcFposKV1Q9XP4eQU&#10;TN83vzu7Q2O/tk/GtuPN3NmjUsPH/nUBIlIf7+Eb/aETN8mf4fo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PzyTEAAAA3QAAAA8AAAAAAAAAAAAAAAAAmAIAAGRycy9k&#10;b3ducmV2LnhtbFBLBQYAAAAABAAEAPUAAACJAwAAAAA=&#10;" path="m100,l97,r,5l97,5r3,l100,xm,205r5,2l10,210r8,l25,207,13,205,3,202,,205r,xe" fillcolor="#e36121" stroked="f">
                          <v:path arrowok="t" o:connecttype="custom" o:connectlocs="100,0;97,0;97,5;97,5;100,5;100,0;0,205;5,207;10,210;18,210;25,207;13,205;3,202;0,205;0,205" o:connectangles="0,0,0,0,0,0,0,0,0,0,0,0,0,0,0"/>
                          <o:lock v:ext="edit" verticies="t"/>
                        </v:shape>
                        <v:shape id="Freeform 898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0E8MA&#10;AADdAAAADwAAAGRycy9kb3ducmV2LnhtbERPz2vCMBS+D/wfwhO8zdQOxtYZRZTRXnVj2/HZPNti&#10;81KStLb+9cthsOPH93u9HU0rBnK+saxgtUxAEJdWN1wp+Px4f3wB4QOyxtYyKZjIw3Yze1hjpu2N&#10;jzScQiViCPsMFdQhdJmUvqzJoF/ajjhyF+sMhghdJbXDWww3rUyT5FkabDg21NjRvqbyeuqNgi4f&#10;zvf+UPivdDy/3q38dtNPrtRiPu7eQAQaw7/4z11oBU9pEufG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0E8MAAADdAAAADwAAAAAAAAAAAAAAAACYAgAAZHJzL2Rv&#10;d25yZXYueG1sUEsFBgAAAAAEAAQA9QAAAIgDAAAAAA==&#10;" path="m100,l97,r,5l97,5r3,2l100,xm,202r10,2l18,207r7,-3l33,204,18,202,5,197r-2,2l,202xe" fillcolor="#e36421" stroked="f">
                          <v:path arrowok="t" o:connecttype="custom" o:connectlocs="100,0;97,0;97,5;97,5;100,7;100,0;0,202;10,204;18,207;25,204;33,204;18,202;5,197;3,199;0,202" o:connectangles="0,0,0,0,0,0,0,0,0,0,0,0,0,0,0"/>
                          <o:lock v:ext="edit" verticies="t"/>
                        </v:shape>
                        <v:shape id="Freeform 899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VTsQA&#10;AADdAAAADwAAAGRycy9kb3ducmV2LnhtbESP3WrCQBSE7wXfYTkF73QTpaJpVrGCUFpvtHmAQ/bk&#10;h2bPht1tTN6+Wyj0cpj5Zpj8OJpODOR8a1lBukpAEJdWt1wrKD4vyx0IH5A1dpZJwUQejof5LMdM&#10;2wffaLiHWsQS9hkqaELoMyl92ZBBv7I9cfQq6wyGKF0ttcNHLDedXCfJVhpsOS402NO5ofLr/m0U&#10;bK7F9KwrmfLHkO6dKV6n9zAqtXgaTy8gAo3hP/xHv+nIrZM9/L6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lU7EAAAA3QAAAA8AAAAAAAAAAAAAAAAAmAIAAGRycy9k&#10;b3ducmV2LnhtbFBLBQYAAAAABAAEAPUAAACJAwAAAAA=&#10;" path="m97,l94,r,l92,5r2,l97,8,97,xm,197r10,3l22,202r8,l40,200,20,197,5,193r-3,2l,197xe" fillcolor="#e46721" stroked="f">
                          <v:path arrowok="t" o:connecttype="custom" o:connectlocs="97,0;94,0;94,0;92,5;94,5;97,8;97,0;0,197;10,200;22,202;30,202;40,200;20,197;5,193;2,195;0,197" o:connectangles="0,0,0,0,0,0,0,0,0,0,0,0,0,0,0,0"/>
                          <o:lock v:ext="edit" verticies="t"/>
                        </v:shape>
                        <v:shape id="Freeform 900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Mv8QA&#10;AADdAAAADwAAAGRycy9kb3ducmV2LnhtbESPwWrCQBCG74LvsIzgRepGxVJSVxFByK2YSulxyE6T&#10;0OxsyK5mffvOQehx+Of/Zr7dIblO3WkIrWcDq2UGirjytuXawPXz/PIGKkRki51nMvCgAIf9dLLD&#10;3PqRL3QvY60EwiFHA02Mfa51qBpyGJa+J5bsxw8Oo4xDre2Ao8Bdp9dZ9qodtiwXGuzp1FD1W96c&#10;AaFVl8Ui+/ah/Erbj7FIrS6Mmc/S8R1UpBT/l5/twhrYrFfyv9iICe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jL/EAAAA3QAAAA8AAAAAAAAAAAAAAAAAmAIAAGRycy9k&#10;b3ducmV2LnhtbFBLBQYAAAAABAAEAPUAAACJAwAAAAA=&#10;" path="m95,2l92,r,l90,5r2,l95,7r,-5xm,192r13,5l28,199r7,-2l45,194r-2,l40,194r-17,l3,190r,l,192xe" fillcolor="#e46a21" stroked="f">
                          <v:path arrowok="t" o:connecttype="custom" o:connectlocs="95,2;92,0;92,0;90,5;92,5;95,7;95,2;0,192;13,197;28,199;35,197;45,194;43,194;40,194;23,194;3,190;3,190;0,192" o:connectangles="0,0,0,0,0,0,0,0,0,0,0,0,0,0,0,0,0,0"/>
                          <o:lock v:ext="edit" verticies="t"/>
                        </v:shape>
                        <v:shape id="Freeform 901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MXMcA&#10;AADdAAAADwAAAGRycy9kb3ducmV2LnhtbESPQWvCQBSE74X+h+UVvNVNIi2SuoYgCCJ4iC1Vb4/s&#10;M0mTfRuyG03/fbdQ6HGYmW+YVTaZTtxocI1lBfE8AkFcWt1wpeDjffu8BOE8ssbOMin4JgfZ+vFh&#10;ham2dy7odvSVCBB2KSqove9TKV1Zk0E3tz1x8K52MOiDHCqpB7wHuOlkEkWv0mDDYaHGnjY1le1x&#10;NAo+i+LlPBaH9mJPywOO+f7rfEWlZk9T/gbC0+T/w3/tnVawSOIY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qTFzHAAAA3QAAAA8AAAAAAAAAAAAAAAAAmAIAAGRy&#10;cy9kb3ducmV2LnhtbFBLBQYAAAAABAAEAPUAAACMAwAAAAA=&#10;" path="m92,3l89,,87,r,5l89,8r,l92,3xm,188r15,4l35,195r7,-3l49,190r-7,l37,190r-17,l2,185,,188r,xe" fillcolor="#e56d21" stroked="f">
                          <v:path arrowok="t" o:connecttype="custom" o:connectlocs="92,3;89,0;87,0;87,5;89,8;89,8;92,3;0,188;15,192;35,195;42,192;49,190;42,190;37,190;20,190;2,185;0,188;0,188" o:connectangles="0,0,0,0,0,0,0,0,0,0,0,0,0,0,0,0,0,0"/>
                          <o:lock v:ext="edit" verticies="t"/>
                        </v:shape>
                        <v:shape id="Freeform 902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ciMUA&#10;AADdAAAADwAAAGRycy9kb3ducmV2LnhtbESP3WrCQBSE7wu+w3IE7+rGWKpEV5EEwUIp+Hd/yB6T&#10;YPZsyK5JfHu3UOjlMDPfMOvtYGrRUesqywpm0wgEcW51xYWCy3n/vgThPLLG2jIpeJKD7Wb0tsZE&#10;256P1J18IQKEXYIKSu+bREqXl2TQTW1DHLybbQ36INtC6hb7ADe1jKPoUxqsOCyU2FBaUn4/PYyC&#10;xfCw5udqltnXR5/tjpe0y75TpSbjYbcC4Wnw/+G/9kErmMezGH7fh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hyIxQAAAN0AAAAPAAAAAAAAAAAAAAAAAJgCAABkcnMv&#10;ZG93bnJldi54bWxQSwUGAAAAAAQABAD1AAAAigMAAAAA&#10;" path="m92,2l89,,87,r,5l89,7r,l92,2xm,185r20,4l37,189r3,l42,189r5,-2l52,185r,l45,185r-8,l20,185,5,180r-3,2l,185xe" fillcolor="#e57121" stroked="f">
        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        <o:lock v:ext="edit" verticies="t"/>
                        </v:shape>
                        <v:shape id="Freeform 903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jrsYA&#10;AADdAAAADwAAAGRycy9kb3ducmV2LnhtbESPwWrDMBBE74X8g9hCLiWR7UAJbpSQtJj00Esdf8BW&#10;2tpOrJWxlNj5+6pQ6HGYmTfMZjfZTtxo8K1jBekyAUGsnWm5VlCdisUahA/IBjvHpOBOHnbb2cMG&#10;c+NG/qRbGWoRIexzVNCE0OdSet2QRb90PXH0vt1gMUQ51NIMOEa47WSWJM/SYstxocGeXhvSl/Jq&#10;FRy+LuczP2HhdX/cJ2318VakWqn547R/ARFoCv/hv/a7UbDK0hX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jrsYAAADdAAAADwAAAAAAAAAAAAAAAACYAgAAZHJz&#10;L2Rvd25yZXYueG1sUEsFBgAAAAAEAAQA9QAAAIsDAAAAAA==&#10;" path="m87,3r,l85,,82,5r3,3l87,8r,-5xm,180r18,5l35,185r5,l47,185r,l50,183r2,l52,180r-7,l35,180r-15,l5,175r-2,3l,180xe" fillcolor="#e57422" stroked="f">
        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        <o:lock v:ext="edit" verticies="t"/>
                        </v:shape>
                        <v:shape id="Freeform 904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fksUA&#10;AADdAAAADwAAAGRycy9kb3ducmV2LnhtbESP3WrCQBSE7wu+w3IE7+pGLUWiqwRLodL2wp8HOGSP&#10;yWLO2TS7avr23YLg5TAz3zDLdc+NulIXnBcDk3EGiqT01kll4Hh4f56DChHFYuOFDPxSgPVq8LTE&#10;3Pqb7Oi6j5VKEAk5GqhjbHOtQ1kTYxj7liR5J98xxiS7StsObwnOjZ5m2atmdJIWamxpU1N53l/Y&#10;QNE7bmdfbxfa7j6/w8+JC4dszGjYFwtQkfr4CN/bH9bAbDp5gf836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1+SxQAAAN0AAAAPAAAAAAAAAAAAAAAAAJgCAABkcnMv&#10;ZG93bnJldi54bWxQSwUGAAAAAAQABAD1AAAAigMAAAAA&#10;" path="m84,2r,l82,,79,5r3,2l84,10r,-8xm,175r15,5l32,180r8,l47,180r2,-3l52,172r-10,3l32,175r-15,l5,170r-3,2l,175xe" fillcolor="#e67723" stroked="f">
                          <v:path arrowok="t" o:connecttype="custom" o:connectlocs="84,2;84,2;82,0;79,5;82,7;84,10;84,2;0,175;15,180;32,180;40,180;47,180;49,177;52,172;42,175;32,175;17,175;5,170;2,172;0,175" o:connectangles="0,0,0,0,0,0,0,0,0,0,0,0,0,0,0,0,0,0,0,0"/>
                          <o:lock v:ext="edit" verticies="t"/>
                        </v:shape>
                        <v:shape id="Freeform 905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/LskA&#10;AADdAAAADwAAAGRycy9kb3ducmV2LnhtbESPQWvCQBSE74X+h+UVvJS6MdJaU1eRYsGTrdYevD2y&#10;r5tg9m2a3SbRX+8KhR6HmfmGmS16W4mWGl86VjAaJiCIc6dLNgr2n28PzyB8QNZYOSYFJ/KwmN/e&#10;zDDTruMttbtgRISwz1BBEUKdSenzgiz6oauJo/ftGoshysZI3WAX4baSaZI8SYslx4UCa3otKD/u&#10;fq2Czdd6v70375MP91Mf0um5W01ao9Tgrl++gAjUh//wX3utFYzT0SNc38Qn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TM/LskAAADdAAAADwAAAAAAAAAAAAAAAACYAgAA&#10;ZHJzL2Rvd25yZXYueG1sUEsFBgAAAAAEAAQA9QAAAI4DAAAAAA==&#10;" path="m82,3r-2,l77,r,5l80,8r2,2l82,3xm,170r15,5l30,175r10,l47,175r3,-5l52,168r-12,2l30,170r-12,l3,168r,l,170xe" fillcolor="#e67924" stroked="f">
                          <v:path arrowok="t" o:connecttype="custom" o:connectlocs="82,3;80,3;77,0;77,5;80,8;82,10;82,3;0,170;15,175;30,175;40,175;47,175;50,170;52,168;40,170;30,170;18,170;3,168;3,168;0,170" o:connectangles="0,0,0,0,0,0,0,0,0,0,0,0,0,0,0,0,0,0,0,0"/>
                          <o:lock v:ext="edit" verticies="t"/>
                        </v:shape>
                        <v:shape id="Freeform 906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yzsQA&#10;AADdAAAADwAAAGRycy9kb3ducmV2LnhtbESPQYvCMBSE7wv+h/AWvCyaqiBSjbK6CF4UjMuen82z&#10;LTYv3SZq/fdGEDwOM/MNM1u0thJXanzpWMGgn4AgzpwpOVfwe1j3JiB8QDZYOSYFd/KwmHc+Zpga&#10;d+M9XXXIRYSwT1FBEUKdSumzgiz6vquJo3dyjcUQZZNL0+Atwm0lh0kylhZLjgsF1rQqKDvri1Ww&#10;1NuR55Pd7zYr/R+OPzur/76U6n6231MQgdrwDr/aG6NgNByM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ss7EAAAA3QAAAA8AAAAAAAAAAAAAAAAAmAIAAGRycy9k&#10;b3ducmV2LnhtbFBLBQYAAAAABAAEAPUAAACJAwAAAAA=&#10;" path="m79,5l77,2,74,r,5l77,7r2,3l79,5xm,165r12,5l27,170r10,l47,167r2,-2l49,162r-10,3l27,165r-12,l2,162,,165r,xe" fillcolor="#e77c25" stroked="f">
                          <v:path arrowok="t" o:connecttype="custom" o:connectlocs="79,5;77,2;74,0;74,5;77,7;79,10;79,5;0,165;12,170;27,170;37,170;47,167;49,165;49,162;39,165;27,165;15,165;2,162;0,165;0,165" o:connectangles="0,0,0,0,0,0,0,0,0,0,0,0,0,0,0,0,0,0,0,0"/>
                          <o:lock v:ext="edit" verticies="t"/>
                        </v:shape>
                        <v:shape id="Freeform 907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TQ8UA&#10;AADdAAAADwAAAGRycy9kb3ducmV2LnhtbESP3WrCQBSE7wu+w3KE3tWNsViJriJCsHrT+vMAh+wx&#10;CWbPht01xrd3C0Ivh5n5hlmsetOIjpyvLSsYjxIQxIXVNZcKzqf8YwbCB2SNjWVS8CAPq+XgbYGZ&#10;tnc+UHcMpYgQ9hkqqEJoMyl9UZFBP7ItcfQu1hkMUbpSaof3CDeNTJNkKg3WHBcqbGlTUXE93oyC&#10;2W96+Om3OW26h5yWbp+fdp+5Uu/Dfj0HEagP/+FX+1srmKTjL/h7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dNDxQAAAN0AAAAPAAAAAAAAAAAAAAAAAJgCAABkcnMv&#10;ZG93bnJldi54bWxQSwUGAAAAAAQABAD1AAAAigMAAAAA&#10;" path="m79,5l77,3,74,r,5l77,8r2,2l79,5xm,163r15,2l27,165r10,l49,163r,-3l52,158r-13,2l27,160r-12,l5,158r-3,2l,163xe" fillcolor="#e77f26" stroked="f">
                          <v:path arrowok="t" o:connecttype="custom" o:connectlocs="79,5;77,3;74,0;74,5;77,8;79,10;79,5;0,163;15,165;27,165;37,165;49,163;49,160;52,158;39,160;27,160;15,160;5,158;2,160;0,163" o:connectangles="0,0,0,0,0,0,0,0,0,0,0,0,0,0,0,0,0,0,0,0"/>
                          <o:lock v:ext="edit" verticies="t"/>
                        </v:shape>
                        <v:shape id="Freeform 908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dXcIA&#10;AADdAAAADwAAAGRycy9kb3ducmV2LnhtbERPS2rDMBDdB3IHMYXuEvlD2+BaNiGQkEUJ1M0BBmtq&#10;m1ojYym2m9NHi0KXj/fPy8X0YqLRdZYVxNsIBHFtdceNguvXcbMD4Tyyxt4yKfglB2WxXuWYaTvz&#10;J02Vb0QIYZehgtb7IZPS1S0ZdFs7EAfu244GfYBjI/WIcwg3vUyi6FUa7Dg0tDjQoaX6p7oZBaaa&#10;4heZ3t9uyAf+ONnL0twvSj0/Lft3EJ4W/y/+c5+1gjSJw9zwJjw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d1dwgAAAN0AAAAPAAAAAAAAAAAAAAAAAJgCAABkcnMvZG93&#10;bnJldi54bWxQSwUGAAAAAAQABAD1AAAAhwMAAAAA&#10;" path="m77,5l75,2,72,,70,5r5,2l77,12r,-7xm,157r13,3l25,160r12,l47,157r3,-2l52,152r-12,3l25,155r-10,l5,152r-2,3l,157xe" fillcolor="#e88227" stroked="f">
                          <v:path arrowok="t" o:connecttype="custom" o:connectlocs="77,5;75,2;72,0;70,5;75,7;77,12;77,5;0,157;13,160;25,160;37,160;47,157;50,155;52,152;40,155;25,155;15,155;5,152;3,155;0,157" o:connectangles="0,0,0,0,0,0,0,0,0,0,0,0,0,0,0,0,0,0,0,0"/>
                          <o:lock v:ext="edit" verticies="t"/>
                        </v:shape>
                        <v:shape id="Freeform 909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j8YA&#10;AADdAAAADwAAAGRycy9kb3ducmV2LnhtbESPQWvCQBSE74L/YXlCb7rRQmuiq5RCobk1Jh68PbPP&#10;JJh9G7NbTf+9KxQ8DjPzDbPeDqYVV+pdY1nBfBaBIC6tbrhSUORf0yUI55E1tpZJwR852G7GozUm&#10;2t44o+vOVyJA2CWooPa+S6R0ZU0G3cx2xME72d6gD7KvpO7xFuCmlYsoepMGGw4LNXb0WVN53v0a&#10;Bdkhr9p9evE/xeXYHNJ33ZVZrNTLZPhYgfA0+Gf4v/2tFbwu5jE83o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QEj8YAAADdAAAADwAAAAAAAAAAAAAAAACYAgAAZHJz&#10;L2Rvd25yZXYueG1sUEsFBgAAAAAEAAQA9QAAAIsDAAAAAA==&#10;" path="m74,5l72,3,69,,67,5r5,5l74,13r,-8xm,153r10,2l22,155r12,l47,153r2,-3l49,145r-12,5l22,150r-10,l2,148r,2l,153xe" fillcolor="#e88527" stroked="f">
                          <v:path arrowok="t" o:connecttype="custom" o:connectlocs="74,5;72,3;69,0;67,5;72,10;74,13;74,5;0,153;10,155;22,155;34,155;47,153;49,150;49,145;37,150;22,150;12,150;2,148;2,150;0,153" o:connectangles="0,0,0,0,0,0,0,0,0,0,0,0,0,0,0,0,0,0,0,0"/>
                          <o:lock v:ext="edit" verticies="t"/>
                        </v:shape>
                        <v:shape id="Freeform 910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2EsEA&#10;AADdAAAADwAAAGRycy9kb3ducmV2LnhtbERPy4rCMBTdC/5DuMJsZEyN4Awdo4hQ0OX42F+aa1Nt&#10;bkoTtc7XTxaCy8N5L1a9a8SdulB71jCdZCCIS29qrjQcD8XnN4gQkQ02nknDkwKslsPBAnPjH/xL&#10;932sRArhkKMGG2ObSxlKSw7DxLfEiTv7zmFMsKuk6fCRwl0jVZbNpcOaU4PFljaWyuv+5jSo3V9T&#10;TWfHczn+unj1LAq7a09af4z69Q+ISH18i1/urdEwUyrtT2/S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thLBAAAA3QAAAA8AAAAAAAAAAAAAAAAAmAIAAGRycy9kb3du&#10;cmV2LnhtbFBLBQYAAAAABAAEAPUAAACGAwAAAAA=&#10;" path="m72,7l70,2,65,r,5l70,10r2,2l72,7xm,147r10,3l20,150r15,l47,147r,-5l50,140r-15,5l20,145r-7,l3,142,,145r,2xe" fillcolor="#e98929" stroked="f">
                          <v:path arrowok="t" o:connecttype="custom" o:connectlocs="72,7;70,2;65,0;65,5;70,10;72,12;72,7;0,147;10,150;20,150;35,150;47,147;47,142;50,140;35,145;20,145;13,145;3,142;0,145;0,147" o:connectangles="0,0,0,0,0,0,0,0,0,0,0,0,0,0,0,0,0,0,0,0"/>
                          <o:lock v:ext="edit" verticies="t"/>
                        </v:shape>
                        <v:shape id="Freeform 911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ILcUA&#10;AADdAAAADwAAAGRycy9kb3ducmV2LnhtbESP3WrCQBSE7wu+w3IE7+rGCEWjq4gQFKSFGh/gmD35&#10;wezZkF2T+PbdQqGXw8x8w2z3o2lET52rLStYzCMQxLnVNZcKbln6vgLhPLLGxjIpeJGD/W7ytsVE&#10;24G/qb/6UgQIuwQVVN63iZQur8igm9uWOHiF7Qz6ILtS6g6HADeNjKPoQxqsOSxU2NKxovxxfRoF&#10;xeMz7U+pKY73db1qhj67vL4ypWbT8bAB4Wn0/+G/9lkrWMbxAn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AgtxQAAAN0AAAAPAAAAAAAAAAAAAAAAAJgCAABkcnMv&#10;ZG93bnJldi54bWxQSwUGAAAAAAQABAD1AAAAigMAAAAA&#10;" path="m72,8l70,5,65,r,5l70,10r2,3l72,8xm,143r10,2l20,145r15,l47,140r3,-2l52,135r-15,5l20,140r-7,l5,140r-2,l,143xe" fillcolor="#e98c2a" stroked="f">
                          <v:path arrowok="t" o:connecttype="custom" o:connectlocs="72,8;70,5;65,0;65,5;70,10;72,13;72,8;0,143;10,145;20,145;35,145;47,140;50,138;52,135;37,140;20,140;13,140;5,140;3,140;0,143" o:connectangles="0,0,0,0,0,0,0,0,0,0,0,0,0,0,0,0,0,0,0,0"/>
                          <o:lock v:ext="edit" verticies="t"/>
                        </v:shape>
                        <v:shape id="Freeform 912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gSccA&#10;AADdAAAADwAAAGRycy9kb3ducmV2LnhtbESPS2vDMBCE74X8B7GBXkoi14HQOFGCaenjFuo8ILfF&#10;2tgi1spYauz8+6hQ6HGYmW+Y1WawjbhS541jBc/TBARx6bThSsF+9z55AeEDssbGMSm4kYfNevSw&#10;wky7nr/pWoRKRAj7DBXUIbSZlL6syaKfupY4emfXWQxRdpXUHfYRbhuZJslcWjQcF2ps6bWm8lL8&#10;WAWnBX6Y03DJt0+H/jM/2uJt1hilHsdDvgQRaAj/4b/2l1YwS9MU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4IEnHAAAA3QAAAA8AAAAAAAAAAAAAAAAAmAIAAGRy&#10;cy9kb3ducmV2LnhtbFBLBQYAAAAABAAEAPUAAACMAwAAAAA=&#10;" path="m69,7l67,5,62,,59,7r5,3l69,15r,-8xm,137r10,3l17,140r15,l47,135r2,-3l49,127r-15,5l17,135r-7,l5,135r-3,2l,137xe" fillcolor="#ea8f2b" stroked="f">
                          <v:path arrowok="t" o:connecttype="custom" o:connectlocs="69,7;67,5;62,0;59,7;64,10;69,15;69,7;0,137;10,140;17,140;32,140;47,135;49,132;49,127;34,132;17,135;10,135;5,135;2,137;0,137" o:connectangles="0,0,0,0,0,0,0,0,0,0,0,0,0,0,0,0,0,0,0,0"/>
                          <o:lock v:ext="edit" verticies="t"/>
                        </v:shape>
                        <v:shape id="Freeform 913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jusQA&#10;AADdAAAADwAAAGRycy9kb3ducmV2LnhtbESPQWuDQBCF74X+h2UKvdW1iqGYbEQKhl41OeQ4uFOV&#10;uLPW3RrbX58NFHp8vHnfm7crVjOKhWY3WFbwGsUgiFurB+4UnI7VyxsI55E1jpZJwQ85KPaPDzvM&#10;tb1yTUvjOxEg7HJU0Hs/5VK6tieDLrITcfA+7WzQBzl3Us94DXAzyiSON9LgwKGhx4nee2ovzbcJ&#10;bxx0c8hID+fyVLuvbKp+a18p9fy0llsQnlb/f/yX/tAK0iRJ4b4mIED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I7rEAAAA3QAAAA8AAAAAAAAAAAAAAAAAmAIAAGRycy9k&#10;b3ducmV2LnhtbFBLBQYAAAAABAAEAPUAAACJAwAAAAA=&#10;" path="m67,8l65,5,60,,57,8r5,2l67,15r,-7xm,135r8,l15,135r17,l47,130r,-5l50,123r-18,5l15,130r-5,l3,130r,3l,135xe" fillcolor="#eb922b" stroked="f">
                          <v:path arrowok="t" o:connecttype="custom" o:connectlocs="67,8;65,5;60,0;57,8;62,10;67,15;67,8;0,135;8,135;15,135;32,135;47,130;47,125;50,123;32,128;15,130;10,130;3,130;3,133;0,135" o:connectangles="0,0,0,0,0,0,0,0,0,0,0,0,0,0,0,0,0,0,0,0"/>
                          <o:lock v:ext="edit" verticies="t"/>
                        </v:shape>
                        <v:shape id="Freeform 914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OescA&#10;AADdAAAADwAAAGRycy9kb3ducmV2LnhtbESPQWvCQBSE74L/YXlCb7ppNBKjq5TaQr2I2oLXZ/Y1&#10;CWbfhuyqaX99tyB4HGbmG2ax6kwtrtS6yrKC51EEgji3uuJCwdfn+zAF4TyyxtoyKfghB6tlv7fA&#10;TNsb7+l68IUIEHYZKii9bzIpXV6SQTeyDXHwvm1r0AfZFlK3eAtwU8s4iqbSYMVhocSGXkvKz4eL&#10;UZCedrNdkp6SScKby+/2+GaO67NST4PuZQ7CU+cf4Xv7QysYx/E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bznrHAAAA3QAAAA8AAAAAAAAAAAAAAAAAmAIAAGRy&#10;cy9kb3ducmV2LnhtbFBLBQYAAAAABAAEAPUAAACMAwAAAAA=&#10;" path="m64,8l59,3,54,r,5l59,10r5,5l64,10r,-2xm,128r5,l12,128r17,-3l44,120r3,-2l49,113r-10,5l32,120r-10,3l12,123r-5,l2,123,,125r,3xe" fillcolor="#eb952b" stroked="f">
        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        <o:lock v:ext="edit" verticies="t"/>
                        </v:shape>
                        <v:shape id="Freeform 915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JlcQA&#10;AADdAAAADwAAAGRycy9kb3ducmV2LnhtbESP3YrCMBCF74V9hzAL3mm6FWWpRrELi4qIqPsAYzO2&#10;ZZtJaWKtb28EwcvD+fk4s0VnKtFS40rLCr6GEQjizOqScwV/p9/BNwjnkTVWlknBnRws5h+9GSba&#10;3vhA7dHnIoywS1BB4X2dSOmyggy6oa2Jg3exjUEfZJNL3eAtjJtKxlE0kQZLDoQCa/opKPs/Xk3g&#10;Li+r1m926T49X7tRuUu3q9NBqf5nt5yC8NT5d/jVXmsFozge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iZXEAAAA3QAAAA8AAAAAAAAAAAAAAAAAmAIAAGRycy9k&#10;b3ducmV2LnhtbFBLBQYAAAAABAAEAPUAAACJAwAAAAA=&#10;" path="m64,7l59,2,54,r,5l59,10r5,5l64,12r,-5xm,122r7,l12,122r17,-2l47,115r2,-5l49,105r-7,7l32,115r-10,2l12,117r-5,l5,117r-3,3l,122xe" fillcolor="#ec982a" stroked="f">
        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        <o:lock v:ext="edit" verticies="t"/>
                        </v:shape>
                        <v:shape id="Freeform 916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B4sYA&#10;AADdAAAADwAAAGRycy9kb3ducmV2LnhtbESPQWsCMRSE70L/Q3iF3mq2a1HZGkUsQhcP4rbg9bF5&#10;7gY3L0uS6ra/vhEKHoeZ+YZZrAbbiQv5YBwreBlnIIhrpw03Cr4+t89zECEia+wck4IfCrBaPowW&#10;WGh35QNdqtiIBOFQoII2xr6QMtQtWQxj1xMn7+S8xZikb6T2eE1w28k8y6bSouG00GJPm5bqc/Vt&#10;FbzvZ+dd+Vua3JSn1+O+1+xdVOrpcVi/gYg0xHv4v/2hFUzyfAq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7B4sYAAADdAAAADwAAAAAAAAAAAAAAAACYAgAAZHJz&#10;L2Rvd25yZXYueG1sUEsFBgAAAAAEAAQA9QAAAIsDAAAAAA==&#10;" path="m62,10l57,5,52,,50,5r7,5l62,18r,-5l62,10xm,118r5,l10,118r10,l30,115r7,-2l47,108r,-5l50,100r-10,5l32,110r-10,3l10,113r-2,l3,113r,2l,118xe" fillcolor="#ec9b29" stroked="f">
        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      <o:lock v:ext="edit" verticies="t"/>
                        </v:shape>
                        <v:shape id="Freeform 917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OHsYA&#10;AADdAAAADwAAAGRycy9kb3ducmV2LnhtbESP3WrCQBSE7wu+w3IKvaubpqCSukoQxEJR8Id6e8ge&#10;k2D2bNhdY/Tp3ULBy2FmvmGm8940oiPna8sKPoYJCOLC6ppLBYf98n0CwgdkjY1lUnAjD/PZ4GWK&#10;mbZX3lK3C6WIEPYZKqhCaDMpfVGRQT+0LXH0TtYZDFG6UmqH1wg3jUyTZCQN1hwXKmxpUVFx3l2M&#10;ArxMjqv13W1/8+Mt33T6Z9OEsVJvr33+BSJQH57h//a3VvCZpmP4ex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BOHsYAAADdAAAADwAAAAAAAAAAAAAAAACYAgAAZHJz&#10;L2Rvd25yZXYueG1sUEsFBgAAAAAEAAQA9QAAAIsDAAAAAA==&#10;" path="m59,10l54,5,49,,47,2r,3l54,12r5,8l59,15r,-5xm,112r2,l7,112r10,l27,110r10,-3l44,100r3,-3l47,92r-8,8l29,105r-10,2l7,107r-2,l2,107,,110r,2xe" fillcolor="#ed9e27" stroked="f">
        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      <o:lock v:ext="edit" verticies="t"/>
                        </v:shape>
                        <v:shape id="Freeform 918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+bMAA&#10;AADdAAAADwAAAGRycy9kb3ducmV2LnhtbERPzYrCMBC+C75DGMGbplYRqUaRZRUPItb1AWabsS02&#10;k9LEWt/eHASPH9//atOZSrTUuNKygsk4AkGcWV1yruD6txstQDiPrLGyTApe5GCz7vdWmGj75JTa&#10;i89FCGGXoILC+zqR0mUFGXRjWxMH7mYbgz7AJpe6wWcIN5WMo2guDZYcGgqs6aeg7H55GAU+TW06&#10;b02N0f7/fp6dftv4eFVqOOi2SxCeOv8Vf9wHrWAax2Fu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d+bMAAAADdAAAADwAAAAAAAAAAAAAAAACYAgAAZHJzL2Rvd25y&#10;ZXYueG1sUEsFBgAAAAAEAAQA9QAAAIUDAAAAAA==&#10;" path="m59,13l54,5,47,r,3l47,5r7,8l59,23r,-5l59,13xm,108r5,l7,108r12,l29,105r8,-5l47,95r,-5l49,85r-7,8l32,98r-13,5l7,103r-2,l5,103r-3,2l,108xe" fillcolor="#eda223" stroked="f">
        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      <o:lock v:ext="edit" verticies="t"/>
                        </v:shape>
                        <v:shape id="Freeform 919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/18YA&#10;AADdAAAADwAAAGRycy9kb3ducmV2LnhtbESPQWvCQBSE7wX/w/KE3nRjCqLRVWyh0EMtGnPQ2yP7&#10;TILZtyG7NdFf7xaEHoeZ+YZZrntTiyu1rrKsYDKOQBDnVldcKMgOn6MZCOeRNdaWScGNHKxXg5cl&#10;Jtp2vKdr6gsRIOwSVFB63yRSurwkg25sG+LgnW1r0AfZFlK32AW4qWUcRVNpsOKwUGJDHyXll/TX&#10;KLifsu/3tOpm/fSoT2aDu+5nu1PqddhvFiA89f4//Gx/aQVvcTyHvzfh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5/18YAAADdAAAADwAAAAAAAAAAAAAAAACYAgAAZHJz&#10;L2Rvd25yZXYueG1sUEsFBgAAAAAEAAQA9QAAAIsDAAAAAA==&#10;" path="m57,15l52,7,45,r,2l45,5r7,10l57,25r,-5l57,15xm,102r3,l5,102r12,l27,100,37,95r8,-8l47,82r3,-5l40,85,30,92,17,97,5,97r,l3,97r,3l,102xe" fillcolor="#eea520" stroked="f">
        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      <o:lock v:ext="edit" verticies="t"/>
                        </v:shape>
                        <v:shape id="Freeform 920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SDcQA&#10;AADdAAAADwAAAGRycy9kb3ducmV2LnhtbERPy2rCQBTdC/7DcAvdlGaigVrSjCJ9Id2Imk13l8zN&#10;o2buhMyYxL93FgWXh/PONpNpxUC9aywrWEQxCOLC6oYrBfnp6/kVhPPIGlvLpOBKDjbr+SzDVNuR&#10;DzQcfSVCCLsUFdTed6mUrqjJoItsRxy40vYGfYB9JXWPYwg3rVzG8Ys02HBoqLGj95qK8/FiFPzi&#10;98+wLxcXd/o8F7tV/tfw04dSjw/T9g2Ep8nfxf/unVaQLJOwP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Eg3EAAAA3QAAAA8AAAAAAAAAAAAAAAAAmAIAAGRycy9k&#10;b3ducmV2LnhtbFBLBQYAAAAABAAEAPUAAACJAwAAAAA=&#10;" path="m54,18l49,8,42,r,3l39,5,49,18r3,12l54,23r,-5xm,98r,l2,98r12,l27,93,37,88r7,-8l47,73r,-5l39,78,29,85,17,93,2,93,,95r,3xe" fillcolor="#eea91a" stroked="f">
        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        <o:lock v:ext="edit" verticies="t"/>
                        </v:shape>
                        <v:shape id="Freeform 921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tz8MA&#10;AADdAAAADwAAAGRycy9kb3ducmV2LnhtbESPzYrCMBSF98K8Q7gDbkRTFUSqUWQYwZWgFtzeNtem&#10;2tyUJtrO20+EgVkezs/HWW97W4sXtb5yrGA6SUAQF05XXCrILvvxEoQPyBprx6TghzxsNx+DNaba&#10;dXyi1zmUIo6wT1GBCaFJpfSFIYt+4hri6N1cazFE2ZZSt9jFcVvLWZIspMWKI8FgQ1+Gisf5aSO3&#10;y0e7+zG7PvP8uDd5X1zp2ys1/Ox3KxCB+vAf/msftIL5bD6F9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atz8MAAADdAAAADwAAAAAAAAAAAAAAAACYAgAAZHJzL2Rv&#10;d25yZXYueG1sUEsFBgAAAAAEAAQA9QAAAIgDAAAAAA==&#10;" path="m54,20l49,10,42,,39,2r,3l44,12r5,8l52,30r,10l52,40r,-10l54,20xm,92r2,l2,92r12,l27,87,37,80,47,72,49,62r,-10l44,65,34,77r-7,5l19,85r-7,2l5,87,2,90,,92xe" fillcolor="#efac12" stroked="f">
        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      <o:lock v:ext="edit" verticies="t"/>
                        </v:shape>
                        <v:shape id="Freeform 922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UQsUA&#10;AADdAAAADwAAAGRycy9kb3ducmV2LnhtbESPQWvCQBSE7wX/w/KE3uqmEaxEV0kFq7dqLPT6yD6z&#10;odm3aXY1sb++Wyh4HGbmG2a5HmwjrtT52rGC50kCgrh0uuZKwcdp+zQH4QOyxsYxKbiRh/Vq9LDE&#10;TLuej3QtQiUihH2GCkwIbSalLw1Z9BPXEkfv7DqLIcqukrrDPsJtI9MkmUmLNccFgy1tDJVfxcUq&#10;yPX3S58eXn+On/z2vjPb3FfyoNTjeMgXIAIN4R7+b++1gmk6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hRCxQAAAN0AAAAPAAAAAAAAAAAAAAAAAJgCAABkcnMv&#10;ZG93bnJldi54bWxQSwUGAAAAAAQABAD1AAAAigMAAAAA&#10;" path="m50,25l47,13,37,r,3l37,8r5,5l45,20r2,8l47,38r,7l45,55r-5,8l35,68r-8,7l20,80r-8,3l5,83,3,85,,88r15,l27,80,37,73,45,63,50,43r,-18xe" fillcolor="#efaf04" stroked="f">
        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        </v:shape>
                        <v:shape id="Freeform 923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uXccA&#10;AADdAAAADwAAAGRycy9kb3ducmV2LnhtbESPX0vDMBTF3wW/Q7iDvbl0K4h2y0ZRnCIo7g/i411z&#10;1xSbm5rErvv2RhB8PJxzfoezWA22FT350DhWMJ1kIIgrpxuuFex3D1c3IEJE1tg6JgVnCrBaXl4s&#10;sNDuxBvqt7EWCcKhQAUmxq6QMlSGLIaJ64iTd3TeYkzS11J7PCW4beUsy66lxYbTgsGO7gxVn9tv&#10;q+DxxXzcnsvnNR5ee/56N6Wv79+UGo+Gcg4i0hD/w3/tJ60gn+U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0rl3HAAAA3QAAAA8AAAAAAAAAAAAAAAAAmAIAAGRy&#10;cy9kb3ducmV2LnhtbFBLBQYAAAAABAAEAPUAAACMAwAAAAA=&#10;" path="m47,35r,-10l44,15,39,7,34,r,5l32,7r7,13l42,35r,7l39,50r-5,7l29,62r-5,8l17,72,9,77r-7,l2,80,,82r7,l14,80r8,-3l29,72,39,60,44,47r3,-7l47,35r,xe" fillcolor="#f0b200" stroked="f">
        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      </v:shape>
                        <v:shape id="Freeform 924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azcUA&#10;AADdAAAADwAAAGRycy9kb3ducmV2LnhtbESPzWrDMBCE74G+g9hCL6GRG4dSnCghFAKBQiE/0Oti&#10;bWxRa2Uk1Vb79FUgkOMwM98wq02ynRjIB+NYwcusAEFcO224UXA+7Z7fQISIrLFzTAp+KcBm/TBZ&#10;YaXdyAcajrERGcKhQgVtjH0lZahbshhmrifO3sV5izFL30jtccxw28l5UbxKi4bzQos9vbdUfx9/&#10;rIKTL/02mb8vNEOoFx9pWsTxU6mnx7RdgoiU4j18a++1gnJeLuD6Jj8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NrNxQAAAN0AAAAPAAAAAAAAAAAAAAAAAJgCAABkcnMv&#10;ZG93bnJldi54bWxQSwUGAAAAAAQABAD1AAAAigMAAAAA&#10;" path="m42,30r,-10l40,12,37,5,32,,30,2r,3l35,15r2,15l37,37r-2,5l32,50r-5,7l22,62r-7,3l10,67,3,70,,72r,3l7,75r8,-3l22,67r8,-7l35,55r5,-8l42,37r,-7xe" fillcolor="#f1b600" stroked="f">
        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      </v:shape>
                        <v:shape id="Freeform 925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TycUA&#10;AADdAAAADwAAAGRycy9kb3ducmV2LnhtbESPT2vCQBTE70K/w/IKvenGSKVEVxGhtKf6r4jHZ/aZ&#10;LGbfptmtJt/eFQSPw8z8hpnOW1uJCzXeOFYwHCQgiHOnDRcKfnef/Q8QPiBrrByTgo48zGcvvSlm&#10;2l15Q5dtKESEsM9QQRlCnUnp85Is+oGriaN3co3FEGVTSN3gNcJtJdMkGUuLhuNCiTUtS8rP23+r&#10;4Euuw3J11EOz6v7cef/TpQdrlHp7bRcTEIHa8Aw/2t9awSgdvcP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FPJxQAAAN0AAAAPAAAAAAAAAAAAAAAAAJgCAABkcnMv&#10;ZG93bnJldi54bWxQSwUGAAAAAAQABAD1AAAAigMAAAAA&#10;" path="m40,28l37,13,30,r,3l30,5r2,10l35,28,32,40,25,53r-8,7l5,65,3,68,,70r7,l15,65r7,-2l27,55r5,-5l37,43r3,-8l40,28xe" fillcolor="#f2ba00" stroked="f">
                          <v:path arrowok="t" o:connecttype="custom" o:connectlocs="40,28;37,13;30,0;30,3;30,5;32,15;35,28;32,40;25,53;17,60;5,65;3,68;0,70;7,70;15,65;22,63;27,55;32,50;37,43;40,35;40,28" o:connectangles="0,0,0,0,0,0,0,0,0,0,0,0,0,0,0,0,0,0,0,0,0"/>
                        </v:shape>
                        <v:shape id="Freeform 926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40cUA&#10;AADdAAAADwAAAGRycy9kb3ducmV2LnhtbESPQUsDMRSE74L/ITyhtzZrCq2sTYstFu2l0Cp4fWye&#10;u6ublyWJu+m/N0LB4zAz3zCrTbKdGMiH1rGG+1kBgrhypuVaw/vbfvoAIkRkg51j0nChAJv17c0K&#10;S+NGPtFwjrXIEA4lamhi7EspQ9WQxTBzPXH2Pp23GLP0tTQexwy3nVRFsZAWW84LDfa0a6j6Pv9Y&#10;DeqwPSzrr3i0fnz+UEkNL+kitZ7cpadHEJFS/A9f269Gw1zNF/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/jRxQAAAN0AAAAPAAAAAAAAAAAAAAAAAJgCAABkcnMv&#10;ZG93bnJldi54bWxQSwUGAAAAAAQABAD1AAAAigMAAAAA&#10;" path="m34,25l32,10,27,r,2l24,7r5,8l29,25,27,35,22,47r-8,8l2,60r,2l,65,7,62r5,-2l19,57r5,-5l29,45r3,-8l34,32r,-7xe" fillcolor="#f3bf00" stroked="f">
                          <v:path arrowok="t" o:connecttype="custom" o:connectlocs="34,25;32,10;27,0;27,2;24,7;29,15;29,25;27,35;22,47;14,55;2,60;2,62;0,65;7,62;12,60;19,57;24,52;29,45;32,37;34,32;34,25" o:connectangles="0,0,0,0,0,0,0,0,0,0,0,0,0,0,0,0,0,0,0,0,0"/>
                        </v:shape>
                        <v:shape id="Freeform 927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sccUA&#10;AADdAAAADwAAAGRycy9kb3ducmV2LnhtbESPQWvCQBSE7wX/w/KEXopumkAr0TWIEBBaKLV6f2af&#10;2WD2bchuY/Lvu4VCj8PMfMNsitG2YqDeN44VPC8TEMSV0w3XCk5f5WIFwgdkja1jUjCRh2I7e9hg&#10;rt2dP2k4hlpECPscFZgQulxKXxmy6JeuI47e1fUWQ5R9LXWP9wi3rUyT5EVabDguGOxob6i6Hb+t&#10;gtubf09X9vJ0GKTBDz22ZTKdlXqcj7s1iEBj+A//tQ9aQZZmr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WxxxQAAAN0AAAAPAAAAAAAAAAAAAAAAAJgCAABkcnMv&#10;ZG93bnJldi54bWxQSwUGAAAAAAQABAD1AAAAigMAAAAA&#10;" path="m30,23l27,10,25,,22,5r,3l25,15r,8l22,33,17,43r-5,7l2,55,,58r,2l12,55r8,-7l27,35,30,23xe" fillcolor="#f5c300" stroked="f">
                          <v:path arrowok="t" o:connecttype="custom" o:connectlocs="30,23;27,10;25,0;22,5;22,8;25,15;25,23;22,33;17,43;12,50;2,55;0,58;0,60;12,55;20,48;27,35;30,23" o:connectangles="0,0,0,0,0,0,0,0,0,0,0,0,0,0,0,0,0"/>
                        </v:shape>
                        <v:shape id="Freeform 928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GhMEA&#10;AADdAAAADwAAAGRycy9kb3ducmV2LnhtbERPy4rCMBTdC/MP4Q7MzqY+EOkYpTMguHFhdePu0txp&#10;qs1NaWJt/36yEFweznuzG2wjeup87VjBLElBEJdO11wpuJz30zUIH5A1No5JwUgedtuPyQYz7Z58&#10;or4IlYgh7DNUYEJoMyl9aciiT1xLHLk/11kMEXaV1B0+Y7ht5DxNV9JizbHBYEu/hsp78bAK7Do/&#10;58vr7WiweBS3/mfUNh2V+voc8m8QgYbwFr/cB61gMV/Eu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hoTBAAAA3QAAAA8AAAAAAAAAAAAAAAAAmAIAAGRycy9kb3du&#10;cmV2LnhtbFBLBQYAAAAABAAEAPUAAACGAwAAAAA=&#10;" path="m27,18l27,8,22,r,3l20,5r2,5l22,18r,7l17,33r-5,7l5,45,2,48,,53,12,48r8,-8l25,28,27,18xe" fillcolor="#f5c700" stroked="f">
                          <v:path arrowok="t" o:connecttype="custom" o:connectlocs="27,18;27,8;22,0;22,3;20,5;22,10;22,18;22,25;17,33;12,40;5,45;2,48;0,53;12,48;20,40;25,28;27,18" o:connectangles="0,0,0,0,0,0,0,0,0,0,0,0,0,0,0,0,0"/>
                        </v:shape>
                        <v:shape id="Freeform 929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oQMQA&#10;AADdAAAADwAAAGRycy9kb3ducmV2LnhtbESPQUsDMRSE74L/ITzBm826hWq3TYtahJ4Ea2mvj+R1&#10;s7p5CZu0u/vvjSD0OMzMN8xyPbhWXKiLjWcFj5MCBLH2puFawf7r/eEZREzIBlvPpGCkCOvV7c0S&#10;K+N7/qTLLtUiQzhWqMCmFCopo7bkME58IM7eyXcOU5ZdLU2HfYa7VpZFMZMOG84LFgO9WdI/u7NT&#10;cHzty83BfYenUrc6WB4/dByVur8bXhYgEg3pGv5vb42CaTmdw9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6EDEAAAA3QAAAA8AAAAAAAAAAAAAAAAAmAIAAGRycy9k&#10;b3ducmV2LnhtbFBLBQYAAAAABAAEAPUAAACJAwAAAAA=&#10;" path="m23,15r,-8l20,,18,2r,5l18,10r,5l18,22r-3,5l10,35,5,40,3,42,,47,10,42r5,-7l20,25,23,15xe" fillcolor="#f6cb00" stroked="f">
                          <v:path arrowok="t" o:connecttype="custom" o:connectlocs="23,15;23,7;20,0;18,2;18,7;18,10;18,15;18,22;15,27;10,35;5,40;3,42;0,47;10,42;15,35;20,25;23,15" o:connectangles="0,0,0,0,0,0,0,0,0,0,0,0,0,0,0,0,0"/>
                        </v:shape>
                        <v:shape id="Freeform 930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eUcQA&#10;AADdAAAADwAAAGRycy9kb3ducmV2LnhtbERPyW7CMBC9V+IfrKnEpWqcslRVikFtEWLrpYEPGMXT&#10;JDQep7aB8Pf4gMTx6e2TWWcacSLna8sKXpIUBHFhdc2lgv1u8fwGwgdkjY1lUnAhD7Np72GCmbZn&#10;/qFTHkoRQ9hnqKAKoc2k9EVFBn1iW+LI/VpnMEToSqkdnmO4aeQgTV+lwZpjQ4UtfVVU/OVHo2C9&#10;2YbV8v/7c7dfjv1cb/hpdGCl+o/dxzuIQF24i2/ulVYwHIzi/vgmPg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63lHEAAAA3QAAAA8AAAAAAAAAAAAAAAAAmAIAAGRycy9k&#10;b3ducmV2LnhtbFBLBQYAAAAABAAEAPUAAACJAwAAAAA=&#10;" path="m17,13r,-8l15,r,5l12,10r,3l10,23,5,33,2,35,,40,7,35r5,-7l17,20r,-7xe" fillcolor="#f7cf00" stroked="f">
                          <v:path arrowok="t" o:connecttype="custom" o:connectlocs="17,13;17,5;15,0;15,5;12,10;12,13;10,23;5,33;2,35;0,40;7,35;12,28;17,20;17,13" o:connectangles="0,0,0,0,0,0,0,0,0,0,0,0,0,0"/>
                        </v:shape>
                        <v:shape id="Freeform 931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RzMUA&#10;AADdAAAADwAAAGRycy9kb3ducmV2LnhtbESPT0vDQBTE70K/w/IEb3aTKtam3ZYiFXPw0rQXb4/s&#10;yx/cfRuyzzZ+e1cQPA4z8xtms5u8UxcaYx/YQD7PQBHXwfbcGjifXu+fQUVBtugCk4FvirDbzm42&#10;WNhw5SNdKmlVgnAs0EAnMhRax7ojj3EeBuLkNWH0KEmOrbYjXhPcO73Isiftsee00OFALx3Vn9WX&#10;N+Dyt/KwfOcgK1cNTXMIS/kojbm7nfZrUEKT/If/2qU18LB4zO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xHMxQAAAN0AAAAPAAAAAAAAAAAAAAAAAJgCAABkcnMv&#10;ZG93bnJldi54bWxQSwUGAAAAAAQABAD1AAAAigMAAAAA&#10;" path="m13,8r,-5l13,,5,15,,33,5,28r5,-8l13,15r,-7xe" fillcolor="#f7d200" stroked="f">
                          <v:path arrowok="t" o:connecttype="custom" o:connectlocs="13,8;13,3;13,0;5,15;0,33;5,28;10,20;13,15;13,8" o:connectangles="0,0,0,0,0,0,0,0,0"/>
                        </v:shape>
                        <v:shape id="Freeform 932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gaMIA&#10;AADdAAAADwAAAGRycy9kb3ducmV2LnhtbESPX2vCMBTF3wW/Q7jC3jS1Ezc6o4hQ2R7r9uDjpblr&#10;is1NSaKt334ZCD4ezp8fZ7MbbSdu5EPrWMFykYEgrp1uuVHw813O30GEiKyxc0wK7hRgt51ONlho&#10;N3BFt1NsRBrhUKACE2NfSBlqQxbDwvXEyft13mJM0jdSexzSuO1knmVrabHlRDDY08FQfTldbeLa&#10;0lXnwZkua76O/myre/lWKfUyG/cfICKN8Rl+tD+1gtd8lcP/m/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BowgAAAN0AAAAPAAAAAAAAAAAAAAAAAJgCAABkcnMvZG93&#10;bnJldi54bWxQSwUGAAAAAAQABAD1AAAAhwMAAAAA&#10;" path="m7,3l7,,2,10,,23,5,13,7,3xe" fillcolor="#f7d400" stroked="f">
                          <v:path arrowok="t" o:connecttype="custom" o:connectlocs="7,3;7,0;2,10;0,23;5,13;7,3" o:connectangles="0,0,0,0,0,0"/>
                        </v:shape>
                        <v:shape id="Freeform 933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PNMUA&#10;AADdAAAADwAAAGRycy9kb3ducmV2LnhtbESPzWrDMBCE74W+g9hCL6WR/wjBiRJCINSHXpykkONi&#10;bWwTa2UsxXbfvioUehxm5htms5tNJ0YaXGtZQbyIQBBXVrdcK7icj+8rEM4ja+wsk4JvcrDbPj9t&#10;MNd24pLGk69FgLDLUUHjfZ9L6aqGDLqF7YmDd7ODQR/kUEs94BTgppNJFC2lwZbDQoM9HRqq7qeH&#10;UeCK+Kv8rCh+u374G2cuW/VXq9Try7xfg/A0+//wX7vQCtIkS+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M80xQAAAN0AAAAPAAAAAAAAAAAAAAAAAJgCAABkcnMv&#10;ZG93bnJldi54bWxQSwUGAAAAAAQABAD1AAAAigMAAAAA&#10;" path="m,222l28,198,48,173,65,150,77,125,87,98,95,70r7,-32l110,r-3,58l105,110r-3,25l95,158,85,183,70,208r-17,7l35,217r-17,3l,222xe" filled="f" strokecolor="#e15520" strokeweight="0">
        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        </v:shape>
                        <v:shape id="Freeform 934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uosYA&#10;AADdAAAADwAAAGRycy9kb3ducmV2LnhtbESPQWvCQBSE74X+h+UVeqsbbRCJriIt0h4MJWnx/Mg+&#10;s8Hs25DdJum/dwWhx2FmvmE2u8m2YqDeN44VzGcJCOLK6YZrBT/fh5cVCB+QNbaOScEfedhtHx82&#10;mGk3ckFDGWoRIewzVGBC6DIpfWXIop+5jjh6Z9dbDFH2tdQ9jhFuW7lIkqW02HBcMNjRm6HqUv5a&#10;BR/y5JdlU/hTlRdf+fu8rY/moNTz07Rfgwg0hf/wvf2pFbwu0hRub+IT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uosYAAADdAAAADwAAAAAAAAAAAAAAAACYAgAAZHJz&#10;L2Rvd25yZXYueG1sUEsFBgAAAAAEAAQA9QAAAIsDAAAAAA==&#10;" path="m3,5l,,3,5r,xe" fillcolor="#e15520" stroked="f">
                          <v:path arrowok="t" o:connecttype="custom" o:connectlocs="3,5;0,0;3,5;3,5" o:connectangles="0,0,0,0"/>
                        </v:shape>
                        <v:shape id="Freeform 935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of8cA&#10;AADdAAAADwAAAGRycy9kb3ducmV2LnhtbESP3U4CMRSE7014h+aQeCddUQFXCvEnGohXAg9wsj1s&#10;N25Pa1t3V57ekph4OZmZbzLL9WBb0VGIjWMF15MCBHHldMO1gsP+9WoBIiZkja1jUvBDEdar0cUS&#10;S+16/qBul2qRIRxLVGBS8qWUsTJkMU6cJ87e0QWLKctQSx2wz3DbymlRzKTFhvOCQU/PhqrP3bdV&#10;8HW4fzluwtPcnBZvfWP9tju9e6Uux8PjA4hEQ/oP/7U3WsHN9PYOzm/y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6H/HAAAA3QAAAA8AAAAAAAAAAAAAAAAAmAIAAGRy&#10;cy9kb3ducmV2LnhtbFBLBQYAAAAABAAEAPUAAACMAwAAAAA=&#10;" path="m,l,,2,5r,l,xe" fillcolor="#e15820" stroked="f">
                          <v:path arrowok="t" o:connecttype="custom" o:connectlocs="0,0;0,0;2,5;2,5;0,0" o:connectangles="0,0,0,0,0"/>
                        </v:shape>
                        <v:shape id="Freeform 936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x0scA&#10;AADdAAAADwAAAGRycy9kb3ducmV2LnhtbESPQWvCQBSE74L/YXlCb7qpLSLRVUqltRRFjVLo7ZF9&#10;JqnZtzG7NfHfdwuCx2FmvmGm89aU4kK1KywreBxEIIhTqwvOFBz2b/0xCOeRNZaWScGVHMxn3c4U&#10;Y20b3tEl8ZkIEHYxKsi9r2IpXZqTQTewFXHwjrY26IOsM6lrbALclHIYRSNpsOCwkGNFrzmlp+TX&#10;KFi828338rxcZ4fmU+L2a2WPP06ph177MgHhqfX38K39oRU8DZ9H8P8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TsdLHAAAA3QAAAA8AAAAAAAAAAAAAAAAAmAIAAGRy&#10;cy9kb3ducmV2LnhtbFBLBQYAAAAABAAEAPUAAACMAwAAAAA=&#10;" path="m,l,,2,5,5,2,,xm49,219r,-2l52,217r-3,2xe" fillcolor="#e25b20" stroked="f">
                          <v:path arrowok="t" o:connecttype="custom" o:connectlocs="0,0;0,0;2,5;5,2;0,0;49,219;49,217;52,217;49,219" o:connectangles="0,0,0,0,0,0,0,0,0"/>
                          <o:lock v:ext="edit" verticies="t"/>
                        </v:shape>
                        <v:shape id="Freeform 937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wQMYA&#10;AADdAAAADwAAAGRycy9kb3ducmV2LnhtbESPzWoCQRCE70LeYeiAl6CzbkRldZSgCLklmuC52Wn3&#10;Jzs96/ZEN2+fCQQ8FlX1FbXa9K5RV+qk8mxgMk5AEefeVlwY+PzYjxagJCBbbDyTgR8S2KwfBivM&#10;rL/xga7HUKgIYcnQQBlCm2kteUkOZexb4uidfecwRNkV2nZ4i3DX6DRJZtphxXGhxJa2JeVfx29n&#10;QCqZP7Wn9FK/yf7yfj7tpou6Nmb42L8sQQXqwz383361Bp7T6Rz+3s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uwQMYAAADdAAAADwAAAAAAAAAAAAAAAACYAgAAZHJz&#10;L2Rvd25yZXYueG1sUEsFBgAAAAAEAAQA9QAAAIsDAAAAAA==&#10;" path="m,l,,3,3r,l,xm47,217r,-5l50,212r2,l50,215r-3,2xe" fillcolor="#e25e20" stroked="f">
                          <v:path arrowok="t" o:connecttype="custom" o:connectlocs="0,0;0,0;3,3;3,3;0,0;47,217;47,212;50,212;52,212;50,215;47,217" o:connectangles="0,0,0,0,0,0,0,0,0,0,0"/>
                          <o:lock v:ext="edit" verticies="t"/>
                        </v:shape>
                        <v:shape id="Freeform 938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u38EA&#10;AADdAAAADwAAAGRycy9kb3ducmV2LnhtbERPyW7CMBC9I/EP1iD1Bg4UIUgxqEpVtUe23kfxkETE&#10;49R2g8vX4wMSx6e3r7fRtKIn5xvLCqaTDARxaXXDlYLT8XO8BOEDssbWMin4Jw/bzXCwxlzbK++p&#10;P4RKpBD2OSqoQ+hyKX1Zk0E/sR1x4s7WGQwJukpqh9cUblo5y7KFNNhwaqixo6Km8nL4MwrcKhYl&#10;FuFjVd1++fYV+5/d/KzUyyi+v4EIFMNT/HB/awWvs3mam96kJ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37t/BAAAA3QAAAA8AAAAAAAAAAAAAAAAAmAIAAGRycy9kb3du&#10;cmV2LnhtbFBLBQYAAAAABAAEAPUAAACGAwAAAAA=&#10;" path="m3,l,3,3,5r2,l3,xm47,215r3,l52,212r3,-2l52,210r-5,l47,215xe" fillcolor="#e36121" stroked="f">
                          <v:path arrowok="t" o:connecttype="custom" o:connectlocs="3,0;0,3;3,5;5,5;3,0;47,215;50,215;52,212;55,210;52,210;47,210;47,215" o:connectangles="0,0,0,0,0,0,0,0,0,0,0,0"/>
                          <o:lock v:ext="edit" verticies="t"/>
                        </v:shape>
                        <v:shape id="Freeform 939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hScgA&#10;AADdAAAADwAAAGRycy9kb3ducmV2LnhtbESPQWvCQBSE7wX/w/IEL6Vumoq00VWKILYHtbWFXh/Z&#10;ZxLMvl2zq4n++q5Q6HGYmW+Y6bwztThT4yvLCh6HCQji3OqKCwXfX8uHZxA+IGusLZOCC3mYz3p3&#10;U8y0bfmTzrtQiAhhn6GCMgSXSenzkgz6oXXE0dvbxmCIsimkbrCNcFPLNEnG0mDFcaFER4uS8sPu&#10;ZBTUq/X7R7sZucvPYi+P6f3VbY9XpQb97nUCIlAX/sN/7Tet4CkdvcDt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+FJyAAAAN0AAAAPAAAAAAAAAAAAAAAAAJgCAABk&#10;cnMvZG93bnJldi54bWxQSwUGAAAAAAQABAD1AAAAjQMAAAAA&#10;" path="m,l,,2,5r,l5,5,,xm44,209r3,l49,209r3,-2l52,204r-3,l47,204r-3,5xe" fillcolor="#e36421" stroked="f">
                          <v:path arrowok="t" o:connecttype="custom" o:connectlocs="0,0;0,0;2,5;2,5;5,5;0,0;44,209;47,209;49,209;52,207;52,204;49,204;47,204;44,209" o:connectangles="0,0,0,0,0,0,0,0,0,0,0,0,0,0"/>
                          <o:lock v:ext="edit" verticies="t"/>
                        </v:shape>
                        <v:shape id="Freeform 940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Vc8QA&#10;AADdAAAADwAAAGRycy9kb3ducmV2LnhtbERPz2vCMBS+D/wfwhN2GTNVcYxqFHEUdnCI7cTro3m2&#10;1ealJFnt/vvlMPD48f1ebQbTip6cbywrmE4SEMSl1Q1XCr6L7PUdhA/IGlvLpOCXPGzWo6cVptre&#10;+Uh9HioRQ9inqKAOoUul9GVNBv3EdsSRu1hnMEToKqkd3mO4aeUsSd6kwYZjQ40d7Woqb/mPUZBk&#10;+yKc9x+Fe+nP16/DMcv7+Ump5/GwXYIINISH+N/9qRXMZ4u4P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lXPEAAAA3QAAAA8AAAAAAAAAAAAAAAAAmAIAAGRycy9k&#10;b3ducmV2LnhtbFBLBQYAAAAABAAEAPUAAACJAwAAAAA=&#10;" path="m2,l,,2,5r3,l5,5,2,xm44,205r5,l52,205r2,-3l54,200r-2,l47,200r-3,5xe" fillcolor="#e46821" stroked="f">
                          <v:path arrowok="t" o:connecttype="custom" o:connectlocs="2,0;0,0;2,5;5,5;5,5;2,0;44,205;49,205;52,205;54,202;54,200;52,200;47,200;44,205" o:connectangles="0,0,0,0,0,0,0,0,0,0,0,0,0,0"/>
                          <o:lock v:ext="edit" verticies="t"/>
                        </v:shape>
                        <v:shape id="Freeform 941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ipMYA&#10;AADdAAAADwAAAGRycy9kb3ducmV2LnhtbESP3WrCQBSE7wu+w3IE73SjYltSV/EHQUpLMdX7Q/aY&#10;jWbPhuxq0rfvFoReDjPzDTNfdrYSd2p86VjBeJSAIM6dLrlQcPzeDV9B+ICssXJMCn7Iw3LRe5pj&#10;ql3LB7pnoRARwj5FBSaEOpXS54Ys+pGriaN3do3FEGVTSN1gG+G2kpMkeZYWS44LBmvaGMqv2c0q&#10;4M3Lef11+th/lsdtdmhP7/5iUKlBv1u9gQjUhf/wo73XCqaT2R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EipMYAAADdAAAADwAAAAAAAAAAAAAAAACYAgAAZHJz&#10;L2Rvd25yZXYueG1sUEsFBgAAAAAEAAQA9QAAAIsDAAAAAA==&#10;" path="m3,l,,,,3,5r,l5,5,3,xm45,199r2,l50,199r5,-2l57,194r-7,l45,194r,5xe" fillcolor="#e46b21" stroked="f">
                          <v:path arrowok="t" o:connecttype="custom" o:connectlocs="3,0;0,0;0,0;3,5;3,5;5,5;3,0;45,199;47,199;50,199;55,197;57,194;50,194;45,194;45,199" o:connectangles="0,0,0,0,0,0,0,0,0,0,0,0,0,0,0"/>
                          <o:lock v:ext="edit" verticies="t"/>
                        </v:shape>
                        <v:shape id="Freeform 942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JosYA&#10;AADdAAAADwAAAGRycy9kb3ducmV2LnhtbESPT2vCQBTE7wW/w/KE3uqm8U9LdJVSqXgrRkuvz+wz&#10;Cc2+jdk1Rj99VxA8DjPzG2a26EwlWmpcaVnB6yACQZxZXXKuYLf9enkH4TyyxsoyKbiQg8W89zTD&#10;RNszb6hNfS4ChF2CCgrv60RKlxVk0A1sTRy8g20M+iCbXOoGzwFuKhlH0UQaLDksFFjTZ0HZX3oy&#10;Cr6x3V+X+41pjz9v6XG9Gp1+S6vUc7/7mILw1PlH+N5eawXDeBzD7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qJosYAAADdAAAADwAAAAAAAAAAAAAAAACYAgAAZHJz&#10;L2Rvd25yZXYueG1sUEsFBgAAAAAEAAQA9QAAAIsDAAAAAA==&#10;" path="m3,r,l,,3,5r2,l8,3,3,xm45,195r5,l52,195r5,-3l60,187r-8,3l45,190r,5xe" fillcolor="#e56e21" stroked="f">
                          <v:path arrowok="t" o:connecttype="custom" o:connectlocs="3,0;3,0;0,0;3,5;5,5;8,3;3,0;45,195;50,195;52,195;57,192;60,187;52,190;45,190;45,195" o:connectangles="0,0,0,0,0,0,0,0,0,0,0,0,0,0,0"/>
                          <o:lock v:ext="edit" verticies="t"/>
                        </v:shape>
                        <v:shape id="Freeform 943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rFMYA&#10;AADdAAAADwAAAGRycy9kb3ducmV2LnhtbESPT2vCQBTE7wW/w/IEb3XjnxaJriJSJeRSGgWvz+wz&#10;CWbfptk1xm/fLRR6HGbmN8xq05tadNS6yrKCyTgCQZxbXXGh4HTcvy5AOI+ssbZMCp7kYLMevKww&#10;1vbBX9RlvhABwi5GBaX3TSyly0sy6Ma2IQ7e1bYGfZBtIXWLjwA3tZxG0bs0WHFYKLGhXUn5Lbsb&#10;BV2WfBzl9/yZnNLPw9kc0utFpkqNhv12CcJT7//Df+1EK5hN32b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ErFMYAAADdAAAADwAAAAAAAAAAAAAAAACYAgAAZHJz&#10;L2Rvd25yZXYueG1sUEsFBgAAAAAEAAQA9QAAAIsDAAAAAA==&#10;" path="m2,l,,,,2,5,2,2r3,l2,xm42,189r5,l54,189r3,-5l59,182r-10,2l42,184r,5xe" fillcolor="#e57121" stroked="f">
                          <v:path arrowok="t" o:connecttype="custom" o:connectlocs="2,0;0,0;0,0;2,5;2,2;5,2;2,0;42,189;47,189;54,189;57,184;59,182;49,184;42,184;42,189" o:connectangles="0,0,0,0,0,0,0,0,0,0,0,0,0,0,0"/>
                          <o:lock v:ext="edit" verticies="t"/>
                        </v:shape>
                        <v:shape id="Freeform 944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on8UA&#10;AADdAAAADwAAAGRycy9kb3ducmV2LnhtbESPwWrDMBBE74X+g9hCb40c10mLEyUUQ6DQQ6iTD1is&#10;jW1qrYSkOE6+vioEehxm5g2z3k5mECP50FtWMJ9lIIgbq3tuFRwPu5d3ECEiaxwsk4IrBdhuHh/W&#10;WGp74W8a69iKBOFQooIuRldKGZqODIaZdcTJO1lvMCbpW6k9XhLcDDLPsqU02HNa6NBR1VHzU5+N&#10;gupr6feFW3h3mI98eyvykatcqeen6WMFItIU/8P39qdW8JovCv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mifxQAAAN0AAAAPAAAAAAAAAAAAAAAAAJgCAABkcnMv&#10;ZG93bnJldi54bWxQSwUGAAAAAAQABAD1AAAAigMAAAAA&#10;" path="m5,l2,2,,2,2,7,5,5r2,l5,xm42,187r7,l57,184r2,-2l62,179r-10,3l42,182r,2l42,187xe" fillcolor="#e57422" stroked="f">
                          <v:path arrowok="t" o:connecttype="custom" o:connectlocs="5,0;2,2;0,2;2,7;5,5;7,5;5,0;42,187;49,187;57,184;59,182;62,179;52,182;42,182;42,184;42,187" o:connectangles="0,0,0,0,0,0,0,0,0,0,0,0,0,0,0,0"/>
                          <o:lock v:ext="edit" verticies="t"/>
                        </v:shape>
                        <v:shape id="Freeform 945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FWsUA&#10;AADdAAAADwAAAGRycy9kb3ducmV2LnhtbESPQWvCQBSE74X+h+UVeqsbUxMkugaRFvRUTNv7a/aZ&#10;DWbfhuxG03/fLQgeh5n5hlmXk+3EhQbfOlYwnyUgiGunW24UfH2+vyxB+ICssXNMCn7JQ7l5fFhj&#10;od2Vj3SpQiMihH2BCkwIfSGlrw1Z9DPXE0fv5AaLIcqhkXrAa4TbTqZJkkuLLccFgz3tDNXnarQK&#10;9h/p9+Hnrc7GhHhxWmbHap4bpZ6fpu0KRKAp3MO39l4reE2zD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IVaxQAAAN0AAAAPAAAAAAAAAAAAAAAAAJgCAABkcnMv&#10;ZG93bnJldi54bWxQSwUGAAAAAAQABAD1AAAAigMAAAAA&#10;" path="m3,l,,,3,3,5r2,l8,5,3,xm40,182r7,l57,180r3,-3l62,172r-10,5l40,177r,5xe" fillcolor="#e67824" stroked="f">
                          <v:path arrowok="t" o:connecttype="custom" o:connectlocs="3,0;0,0;0,3;3,5;5,5;8,5;3,0;40,182;47,182;57,180;60,177;62,172;52,177;40,177;40,182" o:connectangles="0,0,0,0,0,0,0,0,0,0,0,0,0,0,0"/>
                          <o:lock v:ext="edit" verticies="t"/>
                        </v:shape>
                        <v:shape id="Freeform 946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OQsUA&#10;AADdAAAADwAAAGRycy9kb3ducmV2LnhtbESPQWsCMRSE7wX/Q3iF3jTRopbVKNpW2F4Et6LXx+a5&#10;Wbp5WTapbv99UxB6HGa+GWa57l0jrtSF2rOG8UiBIC69qbnScPzcDV9AhIhssPFMGn4owHo1eFhi&#10;ZvyND3QtYiVSCYcMNdgY20zKUFpyGEa+JU7exXcOY5JdJU2Ht1TuGjlRaiYd1pwWLLb0aqn8Kr6d&#10;hue83Rdjt7Xz3L5vT+rj/HZUrPXTY79ZgIjUx//wnc5N4ibT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E5CxQAAAN0AAAAPAAAAAAAAAAAAAAAAAJgCAABkcnMv&#10;ZG93bnJldi54bWxQSwUGAAAAAAQABAD1AAAAigMAAAAA&#10;" path="m5,l3,,,2,3,5r2,l8,5,5,xm40,177r10,l60,174r2,-5l65,167r-13,2l40,172r,2l40,177xe" fillcolor="#e67a24" stroked="f">
                          <v:path arrowok="t" o:connecttype="custom" o:connectlocs="5,0;3,0;0,2;3,5;5,5;8,5;5,0;40,177;50,177;60,174;62,169;65,167;52,169;40,172;40,174;40,177" o:connectangles="0,0,0,0,0,0,0,0,0,0,0,0,0,0,0,0"/>
                          <o:lock v:ext="edit" verticies="t"/>
                        </v:shape>
                        <v:shape id="Freeform 947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+ncMA&#10;AADdAAAADwAAAGRycy9kb3ducmV2LnhtbESPW4vCMBSE34X9D+Es7Jum3lapRlmEBX0SL/t+aI5N&#10;sTnpNrGt/94Igo/DzHzDLNedLUVDtS8cKxgOEhDEmdMF5wrOp9/+HIQPyBpLx6TgTh7Wq4/eElPt&#10;Wj5Qcwy5iBD2KSowIVSplD4zZNEPXEUcvYurLYYo61zqGtsIt6UcJcm3tFhwXDBY0cZQdj3erILd&#10;3rX/4/tsaiaXinx+bv4mXir19dn9LEAE6sI7/GpvtYLxaDq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o+ncMAAADdAAAADwAAAAAAAAAAAAAAAACYAgAAZHJzL2Rv&#10;d25yZXYueG1sUEsFBgAAAAAEAAQA9QAAAIgDAAAAAA==&#10;" path="m5,l2,,,,2,5r3,l7,5,5,xm37,172r12,l59,167r3,-2l64,160r-12,5l37,167r,3l37,172xe" fillcolor="#e77d25" stroked="f">
                          <v:path arrowok="t" o:connecttype="custom" o:connectlocs="5,0;2,0;0,0;2,5;5,5;7,5;5,0;37,172;49,172;59,167;62,165;64,160;52,165;37,167;37,170;37,172" o:connectangles="0,0,0,0,0,0,0,0,0,0,0,0,0,0,0,0"/>
                          <o:lock v:ext="edit" verticies="t"/>
                        </v:shape>
                        <v:shape id="Freeform 948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FCMMA&#10;AADdAAAADwAAAGRycy9kb3ducmV2LnhtbERPy4rCMBTdC/5DuII7TdUZkWoUHxQFRfABbi/NtS02&#10;N6XJaGe+3iwGXB7Oe7ZoTCmeVLvCsoJBPwJBnFpdcKbgekl6ExDOI2ssLZOCX3KwmLdbM4y1ffGJ&#10;nmefiRDCLkYFufdVLKVLczLo+rYiDtzd1gZ9gHUmdY2vEG5KOYyisTRYcGjIsaJ1Tunj/GMUmL/9&#10;aretBtfbNtkUybFx6eHroFS30yynIDw1/iP+d++0gtHwO8wNb8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gFCMMAAADdAAAADwAAAAAAAAAAAAAAAACYAgAAZHJzL2Rv&#10;d25yZXYueG1sUEsFBgAAAAAEAAQA9QAAAIgDAAAAAA==&#10;" path="m5,l2,,,,2,2r,3l5,5,9,2,5,xm37,167r12,-3l62,162r2,-5l64,154r-12,5l37,162r,2l37,167xe" fillcolor="#e78026" stroked="f">
                          <v:path arrowok="t" o:connecttype="custom" o:connectlocs="5,0;2,0;0,0;2,2;2,5;5,5;9,2;5,0;37,167;49,164;62,162;64,157;64,154;52,159;37,162;37,164;37,167" o:connectangles="0,0,0,0,0,0,0,0,0,0,0,0,0,0,0,0,0"/>
                          <o:lock v:ext="edit" verticies="t"/>
                        </v:shape>
                        <v:shape id="Freeform 949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7KsYA&#10;AADdAAAADwAAAGRycy9kb3ducmV2LnhtbESP0WoCMRRE3wv9h3AF32pWxdKuRrEVwfZFXP2A6+a6&#10;WUxutpvobv++KRT6OMzMGWax6p0Vd2pD7VnBeJSBIC69rrlScDpun15AhIis0XomBd8UYLV8fFhg&#10;rn3HB7oXsRIJwiFHBSbGJpcylIYchpFviJN38a3DmGRbSd1il+DOykmWPUuHNacFgw29Gyqvxc0p&#10;WHc7U1zih/3cnLf7L3swx2n5ptRw0K/nICL18T/8195pBdPJ7BV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s7KsYAAADdAAAADwAAAAAAAAAAAAAAAACYAgAAZHJz&#10;L2Rvd25yZXYueG1sUEsFBgAAAAAEAAQA9QAAAIsDAAAAAA==&#10;" path="m5,l3,,,,3,5r2,l7,3,5,xm35,162r15,-2l62,155r,-3l65,147r-13,8l37,157r-2,3l35,162xe" fillcolor="#e88327" stroked="f">
                          <v:path arrowok="t" o:connecttype="custom" o:connectlocs="5,0;3,0;0,0;3,5;5,5;7,3;5,0;35,162;50,160;62,155;62,152;65,147;52,155;37,157;35,160;35,162" o:connectangles="0,0,0,0,0,0,0,0,0,0,0,0,0,0,0,0"/>
                          <o:lock v:ext="edit" verticies="t"/>
                        </v:shape>
                        <v:shape id="Freeform 950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aS8AA&#10;AADdAAAADwAAAGRycy9kb3ducmV2LnhtbERPzYrCMBC+C75DGMGbpiqodI2yirIunuz6AEMzmxab&#10;SUmi1n16c1jw+PH9rzadbcSdfKgdK5iMMxDEpdM1GwWXn8NoCSJEZI2NY1LwpACbdb+3wly7B5/p&#10;XkQjUgiHHBVUMba5lKGsyGIYu5Y4cb/OW4wJeiO1x0cKt42cZtlcWqw5NVTY0q6i8lrcrAK//Yve&#10;XM3C7LMveTrx5VvTXqnhoPv8ABGpi2/xv/uoFcym87Q/vUlP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FaS8AAAADdAAAADwAAAAAAAAAAAAAAAACYAgAAZHJzL2Rvd25y&#10;ZXYueG1sUEsFBgAAAAAEAAQA9QAAAIUDAAAAAA==&#10;" path="m7,l3,3,,3,3,8,5,5r5,l7,xm35,160r15,-3l62,152r3,-5l67,142,52,152r-15,3l37,157r-2,3xe" fillcolor="#e88728" stroked="f">
                          <v:path arrowok="t" o:connecttype="custom" o:connectlocs="7,0;3,3;0,3;3,8;5,5;10,5;7,0;35,160;50,157;62,152;65,147;67,142;52,152;37,155;37,157;35,160" o:connectangles="0,0,0,0,0,0,0,0,0,0,0,0,0,0,0,0"/>
                          <o:lock v:ext="edit" verticies="t"/>
                        </v:shape>
                        <v:shape id="Freeform 951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Ex8YA&#10;AADdAAAADwAAAGRycy9kb3ducmV2LnhtbESPzWsCMRTE70L/h/AKXqRmXamV1Sh+UOxVrQdvj83r&#10;ZunmZdlkP/rfm0Khx2FmfsOst4OtREeNLx0rmE0TEMS50yUXCj6v7y9LED4ga6wck4If8rDdPI3W&#10;mGnX85m6SyhEhLDPUIEJoc6k9Lkhi37qauLofbnGYoiyKaRusI9wW8k0SRbSYslxwWBNB0P596W1&#10;Cm6n6+lYvpp7fnuT+/O9NZMC90qNn4fdCkSgIfyH/9ofWsE8Xczg9018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HEx8YAAADdAAAADwAAAAAAAAAAAAAAAACYAgAAZHJz&#10;L2Rvd25yZXYueG1sUEsFBgAAAAAEAAQA9QAAAIsDAAAAAA==&#10;" path="m4,l2,2,,2,,7,4,5r5,l4,xm34,154r15,-2l62,144r2,-2l64,137r,l49,144r-15,5l34,152r,2xe" fillcolor="#e98a29" stroked="f">
                          <v:path arrowok="t" o:connecttype="custom" o:connectlocs="4,0;2,2;0,2;0,7;4,5;9,5;4,0;34,154;49,152;62,144;64,142;64,137;64,137;49,144;34,149;34,152;34,154" o:connectangles="0,0,0,0,0,0,0,0,0,0,0,0,0,0,0,0,0"/>
                          <o:lock v:ext="edit" verticies="t"/>
                        </v:shape>
                        <v:shape id="Freeform 952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aYMYA&#10;AADdAAAADwAAAGRycy9kb3ducmV2LnhtbESPQWvCQBSE74X+h+UVeim6MbVBoquU1mKujYIeH9ln&#10;NjT7Nma3Jv33XaHQ4zAz3zCrzWhbcaXeN44VzKYJCOLK6YZrBYf9x2QBwgdkja1jUvBDHjbr+7sV&#10;5toN/EnXMtQiQtjnqMCE0OVS+sqQRT91HXH0zq63GKLsa6l7HCLctjJNkkxabDguGOzozVD1VX5b&#10;BbutHF7e54Vpy2J/2l6y45OdH5V6fBhflyACjeE//NcutILnNEvh9i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waYMYAAADdAAAADwAAAAAAAAAAAAAAAACYAgAAZHJz&#10;L2Rvd25yZXYueG1sUEsFBgAAAAAEAAQA9QAAAIsDAAAAAA==&#10;" path="m7,l2,,,3,2,8,7,5r2,l9,3,7,xm34,150r15,-3l64,137r,l64,135r,l64,132r-15,8l34,145r,2l34,150xe" fillcolor="#ea8d2a" stroked="f">
                          <v:path arrowok="t" o:connecttype="custom" o:connectlocs="7,0;2,0;0,3;2,8;7,5;9,5;9,3;7,0;34,150;49,147;64,137;64,137;64,135;64,135;64,132;49,140;34,145;34,147;34,150" o:connectangles="0,0,0,0,0,0,0,0,0,0,0,0,0,0,0,0,0,0,0"/>
                          <o:lock v:ext="edit" verticies="t"/>
                        </v:shape>
                        <v:shape id="Freeform 953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nbMYA&#10;AADdAAAADwAAAGRycy9kb3ducmV2LnhtbESPQWvCQBSE74L/YXmCl6KbGlCbuooNiB7aQ6N4fmSf&#10;Sdrs25BdNfrr3ULB4zAz3zCLVWdqcaHWVZYVvI4jEMS51RUXCg77zWgOwnlkjbVlUnAjB6tlv7fA&#10;RNsrf9Ml84UIEHYJKii9bxIpXV6SQTe2DXHwTrY16INsC6lbvAa4qeUkiqbSYMVhocSG0pLy3+xs&#10;FFT1Pf38kSl+va3dcfbxEvMp3yo1HHTrdxCeOv8M/7d3WkE8mcb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nbMYAAADdAAAADwAAAAAAAAAAAAAAAACYAgAAZHJz&#10;L2Rvd25yZXYueG1sUEsFBgAAAAAEAAQA9QAAAIsDAAAAAA==&#10;" path="m9,l4,,,2,2,5r,2l7,5r5,l9,2,9,xm34,144r15,-5l64,132r,-3l64,127r-15,7l34,139r,3l34,144xe" fillcolor="#ea902b" stroked="f">
                          <v:path arrowok="t" o:connecttype="custom" o:connectlocs="9,0;4,0;0,2;2,5;2,7;7,5;12,5;9,2;9,0;34,144;49,139;64,132;64,129;64,127;49,134;34,139;34,142;34,144" o:connectangles="0,0,0,0,0,0,0,0,0,0,0,0,0,0,0,0,0,0"/>
                          <o:lock v:ext="edit" verticies="t"/>
                        </v:shape>
                        <v:shape id="Freeform 954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Y4ccA&#10;AADdAAAADwAAAGRycy9kb3ducmV2LnhtbESPT2sCMRTE74LfIbxCb5p1W7RsjSIFizepf6jenpvX&#10;3aWblzWJmn77plDwOMzMb5jpPJpWXMn5xrKC0TADQVxa3XClYLddDl5A+ICssbVMCn7Iw3zW702x&#10;0PbGH3TdhEokCPsCFdQhdIWUvqzJoB/ajjh5X9YZDEm6SmqHtwQ3rcyzbCwNNpwWauzorabye3Mx&#10;CtxkNzrnh8/lMcbz6rB+35tT3Cv1+BAXryACxXAP/7dXWsFTPn6G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RWOHHAAAA3QAAAA8AAAAAAAAAAAAAAAAAmAIAAGRy&#10;cy9kb3ducmV2LnhtbFBLBQYAAAAABAAEAPUAAACMAwAAAAA=&#10;" path="m7,l5,,,3,,5r2,l7,5r5,l7,xm32,140r15,-5l62,127r,-2l62,122r-15,8l32,135r,2l32,140xe" fillcolor="#eb932b" stroked="f">
                          <v:path arrowok="t" o:connecttype="custom" o:connectlocs="7,0;5,0;0,3;0,5;2,5;7,5;12,5;7,0;32,140;47,135;62,127;62,125;62,122;47,130;32,135;32,137;32,140" o:connectangles="0,0,0,0,0,0,0,0,0,0,0,0,0,0,0,0,0"/>
                          <o:lock v:ext="edit" verticies="t"/>
                        </v:shape>
                        <v:shape id="Freeform 955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fkssIA&#10;AADdAAAADwAAAGRycy9kb3ducmV2LnhtbESPzarCMBSE94LvEI7gTlMrFqlGEUFwdcEfcHtojm1p&#10;c1KbWHvv098IgsthZr5h1tve1KKj1pWWFcymEQjizOqScwXXy2GyBOE8ssbaMin4JQfbzXCwxlTb&#10;F5+oO/tcBAi7FBUU3jeplC4ryKCb2oY4eHfbGvRBtrnULb4C3NQyjqJEGiw5LBTY0L6grDo/TaBU&#10;3c/z/qfjSj5u/hidXFLNMqXGo363AuGp99/wp33UCuZxsoD3m/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+SywgAAAN0AAAAPAAAAAAAAAAAAAAAAAJgCAABkcnMvZG93&#10;bnJldi54bWxQSwUGAAAAAAQABAD1AAAAhwMAAAAA&#10;" path="m10,l5,,,2r2,l2,5r5,l12,5r,-3l10,xm32,134r15,-5l62,122r,-3l62,114,47,124r-15,5l32,132r,2xe" fillcolor="#eb962a" stroked="f">
                          <v:path arrowok="t" o:connecttype="custom" o:connectlocs="10,0;5,0;0,2;2,2;2,5;7,5;12,5;12,2;10,0;32,134;47,129;62,122;62,119;62,114;47,124;32,129;32,132;32,134" o:connectangles="0,0,0,0,0,0,0,0,0,0,0,0,0,0,0,0,0,0"/>
                          <o:lock v:ext="edit" verticies="t"/>
                        </v:shape>
                        <v:shape id="Freeform 956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ZFsQA&#10;AADdAAAADwAAAGRycy9kb3ducmV2LnhtbESPQYvCMBSE7wv+h/AEb2tqxVKqURZB0Ius1YPHR/Ns&#10;uzYvpYla//1GEDwOM/MNs1j1phF36lxtWcFkHIEgLqyuuVRwOm6+UxDOI2tsLJOCJzlYLQdfC8y0&#10;ffCB7rkvRYCwy1BB5X2bSemKigy6sW2Jg3exnUEfZFdK3eEjwE0j4yhKpMGaw0KFLa0rKq75zSjI&#10;/+qz/N3snv2B7TXdb3cyTmdKjYb9zxyEp95/wu/2ViuYxkkCr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WRbEAAAA3QAAAA8AAAAAAAAAAAAAAAAAmAIAAGRycy9k&#10;b3ducmV2LnhtbFBLBQYAAAAABAAEAPUAAACJAwAAAAA=&#10;" path="m10,l5,,,,,3,3,5r5,l13,5,10,3,10,xm30,130r15,-5l60,117r,-5l60,110,45,120r-15,5l30,127r,3xe" fillcolor="#ec9a2a" stroked="f">
                          <v:path arrowok="t" o:connecttype="custom" o:connectlocs="10,0;5,0;0,0;0,3;3,5;8,5;13,5;10,3;10,0;30,130;45,125;60,117;60,112;60,110;45,120;30,125;30,127;30,130" o:connectangles="0,0,0,0,0,0,0,0,0,0,0,0,0,0,0,0,0,0"/>
                          <o:lock v:ext="edit" verticies="t"/>
                        </v:shape>
                        <v:shape id="Freeform 957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27MUA&#10;AADdAAAADwAAAGRycy9kb3ducmV2LnhtbESPQWvCQBSE7wX/w/IKXkrdNIKV1FVEWtFDD1p/wCP7&#10;zIZm38bsq8Z/7wpCj8PMfMPMFr1v1Jm6WAc28DbKQBGXwdZcGTj8fL1OQUVBttgEJgNXirCYD55m&#10;WNhw4R2d91KpBOFYoAEn0hZax9KRxzgKLXHyjqHzKEl2lbYdXhLcNzrPson2WHNacNjSylH5u//z&#10;BtZH1/qteznJLsjhc62n3yEvjRk+98sPUEK9/Icf7Y01MM4n73B/k56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HbsxQAAAN0AAAAPAAAAAAAAAAAAAAAAAJgCAABkcnMv&#10;ZG93bnJldi54bWxQSwUGAAAAAAQABAD1AAAAigMAAAAA&#10;" path="m10,l5,,,,3,2r,3l8,5r7,l13,2,10,xm30,124r15,-5l60,109r,-2l58,104,45,114r-15,5l30,122r,2xe" fillcolor="#ec9d28" stroked="f">
                          <v:path arrowok="t" o:connecttype="custom" o:connectlocs="10,0;5,0;0,0;3,2;3,5;8,5;15,5;13,2;10,0;30,124;45,119;60,109;60,107;58,104;45,114;30,119;30,122;30,124" o:connectangles="0,0,0,0,0,0,0,0,0,0,0,0,0,0,0,0,0,0"/>
                          <o:lock v:ext="edit" verticies="t"/>
                        </v:shape>
                        <v:shape id="Freeform 958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CX8IA&#10;AADdAAAADwAAAGRycy9kb3ducmV2LnhtbERPTWvCQBC9C/0Pywi9iE6qIDW6SpGWtuCltngesmMS&#10;zM7G3TVJ/333UPD4eN+b3WAb1bEPtRMNT7MMFEvhTC2lhp/vt+kzqBBJDDVOWMMvB9htH0Ybyo3r&#10;5Yu7YyxVCpGQk4YqxjZHDEXFlsLMtSyJOztvKSboSzSe+hRuG5xn2RIt1ZIaKmp5X3FxOd6shn7y&#10;blanw+vis7sKHlqc+BPetH4cDy9rUJGHeBf/uz+MhsV8meamN+kJ4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MJfwgAAAN0AAAAPAAAAAAAAAAAAAAAAAJgCAABkcnMvZG93&#10;bnJldi54bWxQSwUGAAAAAAQABAD1AAAAhwMAAAAA&#10;" path="m10,l5,,,,,3,2,5r5,l12,3r,l10,xm27,120r15,-5l57,105r-2,-3l55,100,42,110r-15,5l27,117r,3xe" fillcolor="#eda025" stroked="f">
                          <v:path arrowok="t" o:connecttype="custom" o:connectlocs="10,0;5,0;0,0;0,3;2,5;7,5;12,3;12,3;10,0;27,120;42,115;57,105;55,102;55,100;42,110;27,115;27,117;27,120" o:connectangles="0,0,0,0,0,0,0,0,0,0,0,0,0,0,0,0,0,0"/>
                          <o:lock v:ext="edit" verticies="t"/>
                        </v:shape>
                        <v:shape id="Freeform 959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JlMYA&#10;AADdAAAADwAAAGRycy9kb3ducmV2LnhtbESP0WoCMRRE3wv+Q7iCbzVbLdpujSKKVkGh1X7AZXO7&#10;WXZzsySpbv/eCIU+DjNzhpktOtuIC/lQOVbwNMxAEBdOV1wq+DpvHl9AhIissXFMCn4pwGLee5hh&#10;rt2VP+lyiqVIEA45KjAxtrmUoTBkMQxdS5y8b+ctxiR9KbXHa4LbRo6ybCItVpwWDLa0MlTUpx+r&#10;gM5++1HX0816ezzsdWl372vzrNSg3y3fQETq4n/4r73TCsajySv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JlMYAAADdAAAADwAAAAAAAAAAAAAAAACYAgAAZHJz&#10;L2Rvd25yZXYueG1sUEsFBgAAAAAEAAQA9QAAAIsDAAAAAA==&#10;" path="m12,l5,,,,2,2r,3l7,5,15,2r,l12,r,xm27,114r15,-5l55,99r,-2l55,94,42,104r-15,5l27,112r,2xe" fillcolor="#eda322" stroked="f">
                          <v:path arrowok="t" o:connecttype="custom" o:connectlocs="12,0;5,0;0,0;2,2;2,5;7,5;15,2;15,2;12,0;12,0;27,114;42,109;55,99;55,97;55,94;42,104;27,109;27,112;27,114" o:connectangles="0,0,0,0,0,0,0,0,0,0,0,0,0,0,0,0,0,0,0"/>
                          <o:lock v:ext="edit" verticies="t"/>
                        </v:shape>
                        <v:shape id="Freeform 960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oosIA&#10;AADdAAAADwAAAGRycy9kb3ducmV2LnhtbERPTUsDMRC9F/wPYQRvbdYuWF2bFikt1h4KreJ52IxJ&#10;cDNZknS7/ntzEDw+3vdyPfpODBSTC6zgflaBIG6DdmwUfLzvpo8gUkbW2AUmBT+UYL26mSyx0eHK&#10;JxrO2YgSwqlBBTbnvpEytZY8plnoiQv3FaLHXGA0Uke8lnDfyXlVPUiPjkuDxZ42ltrv88UrSM6+&#10;xn1Vm+2xHg7mc7NzT2+dUne348sziExj/hf/ufdaQT1flP3lTXk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iiiwgAAAN0AAAAPAAAAAAAAAAAAAAAAAJgCAABkcnMvZG93&#10;bnJldi54bWxQSwUGAAAAAAQABAD1AAAAhwMAAAAA&#10;" path="m10,l5,2,,2,,5,,7r8,l13,5r,l15,5,13,2,10,xm25,112r15,-5l53,97r,-3l53,92,40,102r-15,5l25,109r,3xe" fillcolor="#eea61e" stroked="f">
                          <v:path arrowok="t" o:connecttype="custom" o:connectlocs="10,0;5,2;0,2;0,5;0,7;8,7;13,5;13,5;15,5;13,2;10,0;25,112;40,107;53,97;53,94;53,92;40,102;25,107;25,109;25,112" o:connectangles="0,0,0,0,0,0,0,0,0,0,0,0,0,0,0,0,0,0,0,0"/>
                          <o:lock v:ext="edit" verticies="t"/>
                        </v:shape>
                        <v:shape id="Freeform 961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zjMYA&#10;AADdAAAADwAAAGRycy9kb3ducmV2LnhtbESPT2vCQBTE74LfYXkFL6IbFaykrhJatNKbfy7eHtnX&#10;TWj2bcxuTPrtXaHQ4zAzv2HW295W4k6NLx0rmE0TEMS50yUbBZfzbrIC4QOyxsoxKfglD9vNcLDG&#10;VLuOj3Q/BSMihH2KCooQ6lRKnxdk0U9dTRy9b9dYDFE2RuoGuwi3lZwnyVJaLDkuFFjTe0H5z6m1&#10;CvbZ+Np28hPd7WO1/zL1ODuaVqnRS5+9gQjUh//wX/ugFSzmrzN4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uzjMYAAADdAAAADwAAAAAAAAAAAAAAAACYAgAAZHJz&#10;L2Rvd25yZXYueG1sUEsFBgAAAAAEAAQA9QAAAIsDAAAAAA==&#10;" path="m13,r,l5,3,,3,,5,3,8r5,l13,5r2,l15,5r,-2l13,xm25,107r15,-5l53,92r,-2l50,85r-5,7l40,97r-7,3l25,102r,3l25,107xe" fillcolor="#efab15" stroked="f">
        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        <o:lock v:ext="edit" verticies="t"/>
                        </v:shape>
                        <v:shape id="Freeform 962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8KsUA&#10;AADdAAAADwAAAGRycy9kb3ducmV2LnhtbESPQWvCQBSE70L/w/IK3nTTiKamboIIVSGnWqHX1+xr&#10;Epp9G7JbE/+9Kwg9DjPzDbPJR9OKC/WusazgZR6BIC6tbrhScP58n72CcB5ZY2uZFFzJQZ49TTaY&#10;ajvwB11OvhIBwi5FBbX3XSqlK2sy6Oa2Iw7ej+0N+iD7SuoehwA3rYyjaCUNNhwWauxoV1P5e/oz&#10;CrYJFvukGL6T86FY779M062XO6Wmz+P2DYSn0f+HH+2jVrCIkxju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3wqxQAAAN0AAAAPAAAAAAAAAAAAAAAAAJgCAABkcnMv&#10;ZG93bnJldi54bWxQSwUGAAAAAAQABAD1AAAAigMAAAAA&#10;" path="m15,l13,r,l8,2,,2,3,5r,2l8,5r5,l15,5r3,2l15,2,15,xm25,102l40,97,53,87,50,82r,-2l45,87r-5,5l33,94r-8,3l25,99r,3xe" fillcolor="#efae09" stroked="f">
        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        <o:lock v:ext="edit" verticies="t"/>
                        </v:shape>
                        <v:shape id="Freeform 963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o9sQA&#10;AADdAAAADwAAAGRycy9kb3ducmV2LnhtbESP0WrCQBRE3wX/YbmCb3VjhNamriKKUhEErR9wm70m&#10;wezdkF3N+vduoeDjMDNnmNkimFrcqXWVZQXjUQKCOLe64kLB+WfzNgXhPLLG2jIpeJCDxbzfm2Gm&#10;bcdHup98ISKEXYYKSu+bTEqXl2TQjWxDHL2LbQ36KNtC6ha7CDe1TJPkXRqsOC6U2NCqpPx6uhkF&#10;ttuhXn6uD8Gnv/t9OG8v3cYoNRyE5RcIT8G/wv/tb61gkn5M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KPbEAAAA3QAAAA8AAAAAAAAAAAAAAAAAmAIAAGRycy9k&#10;b3ducmV2LnhtbFBLBQYAAAAABAAEAPUAAACJAwAAAAA=&#10;" path="m12,r,l10,,5,3,,3,,5,2,8,5,5r5,l12,5r5,3l15,5,12,xm22,97r8,-2l37,92r5,-5l47,80r,-2l47,75r-5,5l35,85r-5,5l22,92r,3l22,97xe" fillcolor="#f0b100" stroked="f">
        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        <o:lock v:ext="edit" verticies="t"/>
                        </v:shape>
                        <v:shape id="Freeform 964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ZfMgA&#10;AADdAAAADwAAAGRycy9kb3ducmV2LnhtbESPQWvCQBSE74L/YXmFXkR3tTWW1FVCUWgvBaMWvL1m&#10;X5Ng9m3Irpr++26h0OMwM98wy3VvG3GlzteONUwnCgRx4UzNpYbDfjt+AuEDssHGMWn4Jg/r1XCw&#10;xNS4G+/omodSRAj7FDVUIbSplL6oyKKfuJY4el+usxii7EppOrxFuG3kTKlEWqw5LlTY0ktFxTm/&#10;WA3b5C0p5kd1Uvz5sTnNs/csn460vr/rs2cQgfrwH/5rvxoND7PFI/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ll8yAAAAN0AAAAPAAAAAAAAAAAAAAAAAJgCAABk&#10;cnMvZG93bnJldi54bWxQSwUGAAAAAAQABAD1AAAAjQMAAAAA&#10;" path="m15,2l12,,10,,5,,,2,2,5r,2l5,5r5,l15,5r2,2l17,5,15,2xm22,92r8,-3l37,87r5,-5l47,75r,-3l45,70r-5,5l35,79r-5,5l22,87r,2l22,92xe" fillcolor="#f0b500" stroked="f">
        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        <o:lock v:ext="edit" verticies="t"/>
                        </v:shape>
                        <v:shape id="Freeform 965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LnccA&#10;AADdAAAADwAAAGRycy9kb3ducmV2LnhtbESP3WrCQBSE74W+w3IK3ulGxVpSN0GkhYAUaRS8Pc2e&#10;/NTs2ZBdNe3Td4VCL4eZ+YZZp4NpxZV611hWMJtGIIgLqxuuFBwPb5NnEM4ja2wtk4JvcpAmD6M1&#10;xtre+IOuua9EgLCLUUHtfRdL6YqaDLqp7YiDV9reoA+yr6Tu8RbgppXzKHqSBhsOCzV2tK2pOOcX&#10;o8Cuuvfl7vTDX+Vnc9qU+zzLXrdKjR+HzQsIT4P/D/+1M61gMV8t4f4mP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0S53HAAAA3QAAAA8AAAAAAAAAAAAAAAAAmAIAAGRy&#10;cy9kb3ducmV2LnhtbFBLBQYAAAAABAAEAPUAAACMAwAAAAA=&#10;" path="m15,3l10,,8,,3,,,3,,5,,8,5,5r3,l13,8r5,l15,5r,-2xm20,87r8,-2l33,80r7,-5l45,70,43,68r,-5l38,70r-5,5l28,80r-8,2l20,85r,2xe" fillcolor="#f2b900" stroked="f">
        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        <o:lock v:ext="edit" verticies="t"/>
                        </v:shape>
                        <v:shape id="Freeform 966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zkcUA&#10;AADdAAAADwAAAGRycy9kb3ducmV2LnhtbESPQWuDQBSE74X8h+UVeqtrLSRis0pIKZSSSzUh14f7&#10;olL3rbirMf++WyjkOMzMN8y2WEwvZhpdZ1nBSxSDIK6t7rhRcKw+nlMQziNr7C2Tghs5KPLVwxYz&#10;ba/8TXPpGxEg7DJU0Ho/ZFK6uiWDLrIDcfAudjTogxwbqUe8BrjpZRLHa2mw47DQ4kD7luqfcjIK&#10;Kjql5/dd8lXepumAVXo5TNWs1NPjsnsD4Wnx9/B/+1MreE02a/h7E5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/ORxQAAAN0AAAAPAAAAAAAAAAAAAAAAAJgCAABkcnMv&#10;ZG93bnJldi54bWxQSwUGAAAAAAQABAD1AAAAigMAAAAA&#10;" path="m15,2l13,,8,,3,,,2,,5r3,l5,5r3,l13,7r7,l18,5,15,2xm20,82r8,-3l33,74r5,-4l43,65r,-5l40,57r-2,8l33,70r-8,4l20,77r,2l20,82xe" fillcolor="#f3be00" stroked="f">
        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        <o:lock v:ext="edit" verticies="t"/>
                        </v:shape>
                        <v:shape id="Freeform 967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WXcUA&#10;AADdAAAADwAAAGRycy9kb3ducmV2LnhtbESPT4vCMBTE7wt+h/CEvW3T9c9WqlFEWPAggq4Xb8/m&#10;2XZtXkoTbf32RhA8DjPzG2a26EwlbtS40rKC7ygGQZxZXXKu4PD3+zUB4TyyxsoyKbiTg8W89zHD&#10;VNuWd3Tb+1wECLsUFRTe16mULivIoItsTRy8s20M+iCbXOoG2wA3lRzE8Y80WHJYKLCmVUHZZX81&#10;Ci7j66a129PQ1v8aR0k+7tbxUanPfrecgvDU+Xf41V5rBcNBk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NZdxQAAAN0AAAAPAAAAAAAAAAAAAAAAAJgCAABkcnMv&#10;ZG93bnJldi54bWxQSwUGAAAAAAQABAD1AAAAigMAAAAA&#10;" path="m18,3r-5,l8,,5,,,3r3,l3,5r2,l8,5r7,3l23,10,20,5,18,3xm20,77r8,-2l33,70r5,-5l43,58,40,55r,-5l38,58r-5,7l25,70r-7,2l20,75r,2xe" fillcolor="#f4c200" stroked="f">
        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        <o:lock v:ext="edit" verticies="t"/>
                        </v:shape>
                        <v:shape id="Freeform 968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z9MIA&#10;AADdAAAADwAAAGRycy9kb3ducmV2LnhtbERPTWsCMRC9C/6HMEJvmlVLbbebFSlIe+ilWuh1SKab&#10;xc1km0Rd/fXNQfD4eN/VenCdOFGIrWcF81kBglh703Kj4Hu/nT6DiAnZYOeZFFwowroejyosjT/z&#10;F512qRE5hGOJCmxKfSll1JYcxpnviTP364PDlGFopAl4zuGuk4uieJIOW84NFnt6s6QPu6NTQMG+&#10;Py5/+M84v3m5Gq1X++5TqYfJsHkFkWhId/HN/WEULBerPDe/yU9A1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PP0wgAAAN0AAAAPAAAAAAAAAAAAAAAAAJgCAABkcnMvZG93&#10;bnJldi54bWxQSwUGAAAAAAQABAD1AAAAhwMAAAAA&#10;" path="m17,2r-7,l5,,2,,,,,2,2,5r,l5,5r7,2l20,10r,-3l17,2xm17,72r5,-3l30,65r5,-5l37,52r,-5l35,45r-3,7l30,57r-8,8l15,67r,2l17,72xe" fillcolor="#f5c600" stroked="f">
        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        <o:lock v:ext="edit" verticies="t"/>
                        </v:shape>
                        <v:shape id="Freeform 969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gOMYA&#10;AADdAAAADwAAAGRycy9kb3ducmV2LnhtbESPQWvCQBSE74X+h+UJvRTdbaSpRleRFsFrbA89PrLP&#10;JJh9G3ZXk/bXdwWhx2FmvmHW29F24ko+tI41vMwUCOLKmZZrDV+f++kCRIjIBjvHpOGHAmw3jw9r&#10;LIwbuKTrMdYiQTgUqKGJsS+kDFVDFsPM9cTJOzlvMSbpa2k8DgluO5kplUuLLaeFBnt6b6g6Hy9W&#10;Q676fFdm5cfvoA7++/lVXtrypPXTZNytQEQa43/43j4YDfPsbQm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5gOMYAAADdAAAADwAAAAAAAAAAAAAAAACYAgAAZHJz&#10;L2Rvd25yZXYueG1sUEsFBgAAAAAEAAQA9QAAAIsDAAAAAA==&#10;" path="m20,5l12,3,5,,2,,,,2,3r,2l2,5r3,l15,8r7,5l20,8r,-3xm15,67r7,-2l30,60r5,-7l37,45,35,40r,-2l32,45r-5,8l22,58r-7,5l15,65r,2xe" fillcolor="#f6ca00" stroked="f">
        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        <o:lock v:ext="edit" verticies="t"/>
                        </v:shape>
                        <v:shape id="Freeform 970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2IsMA&#10;AADdAAAADwAAAGRycy9kb3ducmV2LnhtbERPz2vCMBS+C/4P4Q1209QOnK1GEZ2gx7kx8PZonm1Z&#10;81KTaDv/enMQdvz4fi9WvWnEjZyvLSuYjBMQxIXVNZcKvr92oxkIH5A1NpZJwR95WC2HgwXm2nb8&#10;SbdjKEUMYZ+jgiqENpfSFxUZ9GPbEkfubJ3BEKErpXbYxXDTyDRJptJgzbGhwpY2FRW/x6tRkG7d&#10;+uc+OWS75uMULpcu60/vmVKvL/16DiJQH/7FT/deK3hLZ3F/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42IsMAAADdAAAADwAAAAAAAAAAAAAAAACYAgAAZHJzL2Rv&#10;d25yZXYueG1sUEsFBgAAAAAEAAQA9QAAAIgDAAAAAA==&#10;" path="m18,5l10,2,3,,,,,,,2,,5r3,l3,5r7,2l15,10r5,2l25,20,23,12,18,5xm13,62r7,-2l28,52r2,-5l33,40,30,32,28,25r2,5l30,32r-2,8l25,47r-5,5l13,57r,3l13,62xe" fillcolor="#f7cd00" stroked="f">
        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      <o:lock v:ext="edit" verticies="t"/>
                        </v:shape>
                        <v:shape id="Freeform 971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X1sMA&#10;AADdAAAADwAAAGRycy9kb3ducmV2LnhtbESPQYvCMBSE7wv+h/AEL6JpXSlSjSKC6GUPa8Xzo3m2&#10;xealNNHWf28EweMwM98wq01vavGg1lWWFcTTCARxbnXFhYJztp8sQDiPrLG2TAqe5GCzHvysMNW2&#10;4396nHwhAoRdigpK75tUSpeXZNBNbUMcvKttDfog20LqFrsAN7WcRVEiDVYcFkpsaFdSfjvdjYK/&#10;bk7jeRdluzy5HOMD18042ys1GvbbJQhPvf+GP+2jVvA7W8T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X1sMAAADdAAAADwAAAAAAAAAAAAAAAACYAgAAZHJzL2Rv&#10;d25yZXYueG1sUEsFBgAAAAAEAAQA9QAAAIgDAAAAAA==&#10;" path="m20,8l13,3,3,,,,,,,3,3,5r,l13,8r7,5l25,20r3,10l25,38r-2,5l18,50r-5,3l13,55r,3l20,53r5,-5l30,40r3,-7l28,20,20,8xe" fillcolor="#f8d100" stroked="f">
        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        </v:shape>
                        <v:shape id="Freeform 972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l8MYA&#10;AADdAAAADwAAAGRycy9kb3ducmV2LnhtbESPzWoCMRSF9wXfIVyhG6mZjmCH0SilUOiignW66PIy&#10;uWYGk5shSXXs0zdCocvD+fk46+3orDhTiL1nBY/zAgRx63XPRsFn8/pQgYgJWaP1TAquFGG7mdyt&#10;sdb+wh90PiQj8gjHGhV0KQ21lLHtyGGc+4E4e0cfHKYsg5E64CWPOyvLolhKhz1nQocDvXTUng7f&#10;LkNm4XRdfjUz0+x/dvYpVNa8V0rdT8fnFYhEY/oP/7XftIJFWZVw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tl8MYAAADdAAAADwAAAAAAAAAAAAAAAACYAgAAZHJz&#10;L2Rvd25yZXYueG1sUEsFBgAAAAAEAAQA9QAAAIsDAAAAAA==&#10;" path="m30,27r,-2l28,20r,-3l25,15,20,7,15,5,10,2,3,r,l,,3,2r,3l10,7r8,5l23,20r2,7l23,35r-3,5l18,45r-5,2l13,50r,2l20,47r5,-5l28,35r2,-8xe" fillcolor="#f7d400" stroked="f">
        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      </v:shape>
                        <v:shape id="Freeform 973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9YcgA&#10;AADdAAAADwAAAGRycy9kb3ducmV2LnhtbESPQWsCMRSE74X+h/AKXqRmVSqyNUopCh7qYbWH9va6&#10;eW4WNy9rEnXrr28EocdhZr5hZovONuJMPtSOFQwHGQji0umaKwWfu9XzFESIyBobx6TglwIs5o8P&#10;M8y1u3BB522sRIJwyFGBibHNpQylIYth4Fri5O2dtxiT9JXUHi8Jbhs5yrKJtFhzWjDY0ruh8rA9&#10;WQXH75P5qH+uvnjph/6yLGJ3/doo1Xvq3l5BROrif/jeXmsF49F0DL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fL1hyAAAAN0AAAAPAAAAAAAAAAAAAAAAAJgCAABk&#10;cnMvZG93bnJldi54bWxQSwUGAAAAAAQABAD1AAAAjQMAAAAA&#10;" path="m25,25l22,15,17,8,10,3,,,,,,3,,5,7,8r8,5l17,18r3,7l17,30r,5l12,40r-2,3l10,45r,3l15,45r5,-7l22,33r3,-8xe" fillcolor="#f6d700" stroked="f">
                          <v:path arrowok="t" o:connecttype="custom" o:connectlocs="25,25;22,15;17,8;10,3;0,0;0,0;0,3;0,5;7,8;15,13;17,18;20,25;17,30;17,35;12,40;10,43;10,45;10,48;15,45;20,38;22,33;25,25" o:connectangles="0,0,0,0,0,0,0,0,0,0,0,0,0,0,0,0,0,0,0,0,0,0"/>
                        </v:shape>
                        <v:shape id="Freeform 974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ofscA&#10;AADdAAAADwAAAGRycy9kb3ducmV2LnhtbESPQWvCQBSE74X+h+UVeil1k1gkRNdQpAVFKDRpD94e&#10;2dckmH0bstsY/70rCB6HmfmGWeWT6cRIg2stK4hnEQjiyuqWawU/5edrCsJ5ZI2dZVJwJgf5+vFh&#10;hZm2J/6msfC1CBB2GSpovO8zKV3VkEE3sz1x8P7sYNAHOdRSD3gKcNPJJIoW0mDLYaHBnjYNVcfi&#10;3ygov+Tof5OPnrYvi2O83+zmIx6Uen6a3pcgPE3+Hr61t1rBPEnf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3aH7HAAAA3QAAAA8AAAAAAAAAAAAAAAAAmAIAAGRy&#10;cy9kb3ducmV2LnhtbFBLBQYAAAAABAAEAPUAAACMAwAAAAA=&#10;" path="m22,22l20,15,15,7,7,2,,,,2,2,5,7,7r5,5l15,17r2,5l15,30r-5,7l10,40r,2l15,40r2,-5l20,30r2,-8xe" fillcolor="#f5d900" stroked="f">
                          <v:path arrowok="t" o:connecttype="custom" o:connectlocs="22,22;20,15;15,7;7,2;0,0;0,2;2,5;7,7;12,12;15,17;17,22;15,30;10,37;10,40;10,42;15,40;17,35;20,30;22,22" o:connectangles="0,0,0,0,0,0,0,0,0,0,0,0,0,0,0,0,0,0,0"/>
                        </v:shape>
                        <v:shape id="Freeform 975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xjcEA&#10;AADdAAAADwAAAGRycy9kb3ducmV2LnhtbERPyWrDMBC9F/oPYgK5NXJSGoJrOZRAoEc3C6G3wZrY&#10;ptbISKqXfH1VCOT4dl62HU0renK+saxguUhAEJdWN1wpOB33LxsQPiBrbC2Tgok8bPPnpwxTbQf+&#10;ov4QKhFL2KeooA6hS6X0ZU0G/cJ2xFG7WmcwROgqqR0Osdy0cpUka2mw4bhQY0e7msqfw69RcL1R&#10;Ydrye9dxpI48nS+u2Cs1n40f7yACjeFhvqc/tYLX1eYN/t/EJ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g8Y3BAAAA3QAAAA8AAAAAAAAAAAAAAAAAmAIAAGRycy9kb3du&#10;cmV2LnhtbFBLBQYAAAAABAAEAPUAAACGAwAAAAA=&#10;" path="m20,20l17,13,15,8,7,3,,,2,3r,2l7,8r3,2l12,15r3,5l12,28,7,33r3,2l10,38r2,-3l17,30r,-5l20,20xe" fillcolor="#f4db00" stroked="f">
                          <v:path arrowok="t" o:connecttype="custom" o:connectlocs="20,20;17,13;15,8;7,3;0,0;2,3;2,5;7,8;10,10;12,15;15,20;12,28;7,33;10,35;10,38;12,35;17,30;17,25;20,20" o:connectangles="0,0,0,0,0,0,0,0,0,0,0,0,0,0,0,0,0,0,0"/>
                        </v:shape>
                        <v:shape id="Freeform 976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Gc8EA&#10;AADdAAAADwAAAGRycy9kb3ducmV2LnhtbESPzarCMBSE94LvEI7gTlN/EK1GEVG4S/Ve94fk2Bab&#10;k9JEW336G0FwOczMN8xq09pSPKj2hWMFo2ECglg7U3Cm4O/3MJiD8AHZYOmYFDzJw2bd7awwNa7h&#10;Ez3OIRMRwj5FBXkIVSql1zlZ9ENXEUfv6mqLIco6k6bGJsJtKcdJMpMWC44LOVa0y0nfzneroGoS&#10;TcVC77B9XS7H0RSbvUGl+r12uwQRqA3f8Kf9YxRMxvMZvN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hnPBAAAA3QAAAA8AAAAAAAAAAAAAAAAAmAIAAGRycy9kb3du&#10;cmV2LnhtbFBLBQYAAAAABAAEAPUAAACGAwAAAAA=&#10;" path="m15,17l13,12,10,7,5,2,,,,2,,5r8,5l10,17,8,22,5,27r,3l8,32r5,-7l15,17xe" fillcolor="#f4dd00" stroked="f">
                          <v:path arrowok="t" o:connecttype="custom" o:connectlocs="15,17;13,12;10,7;5,2;0,0;0,2;0,5;8,10;10,17;8,22;5,27;5,30;8,32;13,25;15,17" o:connectangles="0,0,0,0,0,0,0,0,0,0,0,0,0,0,0"/>
                        </v:shape>
                        <v:shape id="Freeform 977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Pd8gA&#10;AADdAAAADwAAAGRycy9kb3ducmV2LnhtbESPQWvCQBSE7wX/w/IKvRTdNIKG1FWkUOililHB4yP7&#10;TNJm36bZrUn89a5Q6HGYmW+Yxao3tbhQ6yrLCl4mEQji3OqKCwWH/fs4AeE8ssbaMikYyMFqOXpY&#10;YKptxzu6ZL4QAcIuRQWl900qpctLMugmtiEO3tm2Bn2QbSF1i12Am1rGUTSTBisOCyU29FZS/p39&#10;GgX56fOabObPenY9bzdfw/FnekxQqafHfv0KwlPv/8N/7Q+tYBonc7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g93yAAAAN0AAAAPAAAAAAAAAAAAAAAAAJgCAABk&#10;cnMvZG93bnJldi54bWxQSwUGAAAAAAQABAD1AAAAjQMAAAAA&#10;" path="m13,15l10,10,8,5,5,3,,,,3,3,8r2,2l8,15r,3l5,20r,5l5,28r5,-5l13,15xe" fillcolor="#f3e000" stroked="f">
                          <v:path arrowok="t" o:connecttype="custom" o:connectlocs="13,15;10,10;8,5;5,3;0,0;0,3;3,8;5,10;8,15;8,18;5,20;5,25;5,28;10,23;13,15" o:connectangles="0,0,0,0,0,0,0,0,0,0,0,0,0,0,0"/>
                        </v:shape>
                        <v:shape id="Freeform 978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svcQA&#10;AADdAAAADwAAAGRycy9kb3ducmV2LnhtbERPXWvCMBR9H+w/hDvwbaZT5ko1yhCVMZigndDHS3PX&#10;lDU3pYm2/ffLw8DHw/lebQbbiBt1vnas4GWagCAuna65UvCd759TED4ga2wck4KRPGzWjw8rzLTr&#10;+US3c6hEDGGfoQITQptJ6UtDFv3UtcSR+3GdxRBhV0ndYR/DbSNnSbKQFmuODQZb2hoqf89Xq8Dl&#10;TXhNd1/Hz4M1b4ui2l6K06jU5Gl4X4IINIS7+N/9oRXMZ2mcG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7L3EAAAA3QAAAA8AAAAAAAAAAAAAAAAAmAIAAGRycy9k&#10;b3ducmV2LnhtbFBLBQYAAAAABAAEAPUAAACJAwAAAAA=&#10;" path="m10,12l8,5,,,3,5r,2l5,10r,2l5,15r,l5,17r,5l8,17r2,-5xe" fillcolor="#f3e200" stroked="f">
                          <v:path arrowok="t" o:connecttype="custom" o:connectlocs="10,12;8,5;0,0;3,5;3,7;5,10;5,12;5,15;5,15;5,17;5,22;8,17;10,12" o:connectangles="0,0,0,0,0,0,0,0,0,0,0,0,0"/>
                        </v:shape>
                        <v:shape id="Freeform 979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C78YA&#10;AADdAAAADwAAAGRycy9kb3ducmV2LnhtbESPT2vCQBTE7wW/w/IEb3VjpCVGV9EW215E/HPx9sg+&#10;s8Hs25BdNf323YLgcZiZ3zCzRWdrcaPWV44VjIYJCOLC6YpLBcfD+jUD4QOyxtoxKfglD4t572WG&#10;uXZ33tFtH0oRIexzVGBCaHIpfWHIoh+6hjh6Z9daDFG2pdQt3iPc1jJNkndpseK4YLChD0PFZX+1&#10;CrK3Rhenr/Mx3U52m8On2X6HlVRq0O+WUxCBuvAMP9o/WsE4zS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C78YAAADdAAAADwAAAAAAAAAAAAAAAACYAgAAZHJz&#10;L2Rvd25yZXYueG1sUEsFBgAAAAAEAAQA9QAAAIsDAAAAAA==&#10;" path="m5,7l2,2,,,,7r2,5l5,10,5,7xe" fillcolor="#f3e400" stroked="f">
                          <v:path arrowok="t" o:connecttype="custom" o:connectlocs="5,7;2,2;0,0;0,7;2,12;5,10;5,7" o:connectangles="0,0,0,0,0,0,0"/>
                        </v:shape>
                        <v:shape id="Freeform 980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yk8UA&#10;AADdAAAADwAAAGRycy9kb3ducmV2LnhtbERPy2rCQBTdC/2H4Ra604kRRdOMUipClSpExeLukrl5&#10;0MydNDPV9O87i0KXh/NOV71pxI06V1tWMB5FIIhzq2suFZxPm+EchPPIGhvLpOCHHKyWD4MUE23v&#10;nNHt6EsRQtglqKDyvk2kdHlFBt3ItsSBK2xn0AfYlVJ3eA/hppFxFM2kwZpDQ4UtvVaUfx6/jQKz&#10;nc4+Fofrer+9xFxk6694/r5T6umxf3kG4an3/+I/95tWMIkXYX94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DKTxQAAAN0AAAAPAAAAAAAAAAAAAAAAAJgCAABkcnMv&#10;ZG93bnJldi54bWxQSwUGAAAAAAQABAD1AAAAigMAAAAA&#10;" path="m2,5l2,3,,,,5,2,8r,l2,5xe" fillcolor="#f2e500" stroked="f">
                          <v:path arrowok="t" o:connecttype="custom" o:connectlocs="2,5;2,3;0,0;0,5;2,8;2,8;2,5" o:connectangles="0,0,0,0,0,0,0"/>
                        </v:shape>
                        <v:shape id="Freeform 981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docQA&#10;AADdAAAADwAAAGRycy9kb3ducmV2LnhtbESPQWvCQBSE74X+h+UJ3upGC9JGVwkFQSooNS3i7ZF9&#10;JsHs27C7xvjvXUHocZiZb5j5sjeN6Mj52rKC8SgBQVxYXXOp4DdfvX2A8AFZY2OZFNzIw3Lx+jLH&#10;VNsr/1C3D6WIEPYpKqhCaFMpfVGRQT+yLXH0TtYZDFG6UmqH1wg3jZwkyVQarDkuVNjSV0XFeX8x&#10;CvLL94ZcJru/I6Lb7rLuwHKn1HDQZzMQgfrwH36211rB++RzDI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HaHEAAAA3QAAAA8AAAAAAAAAAAAAAAAAmAIAAGRycy9k&#10;b3ducmV2LnhtbFBLBQYAAAAABAAEAPUAAACJAwAAAAA=&#10;" path="m52,224r5,-32l57,162,55,135,50,110,42,85,32,57,18,30,,,32,42,57,80r13,20l77,122r8,25l87,172r-7,17l72,202,62,212,52,224e" filled="f" strokecolor="#e15520" strokeweight="0">
                          <v:path arrowok="t" o:connecttype="custom" o:connectlocs="52,224;57,192;57,162;55,135;50,110;42,85;32,57;18,30;0,0;32,42;57,80;70,100;77,122;85,147;87,172;80,189;72,202;62,212;52,224" o:connectangles="0,0,0,0,0,0,0,0,0,0,0,0,0,0,0,0,0,0,0"/>
                        </v:shape>
                        <v:shape id="Freeform 982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/CsUA&#10;AADdAAAADwAAAGRycy9kb3ducmV2LnhtbESPQWvCQBSE7wX/w/IEb3VjBGlTN0EU0UOlJC2eH9nX&#10;bGj2bciuGv+9Wyj0OMzMN8y6GG0nrjT41rGCxTwBQVw73XKj4Otz//wCwgdkjZ1jUnAnD0U+eVpj&#10;pt2NS7pWoRERwj5DBSaEPpPS14Ys+rnriaP37QaLIcqhkXrAW4TbTqZJspIWW44LBnvaGqp/qotV&#10;cJBnv6ra0p/rU/lx2i265t3slZpNx80biEBj+A//tY9awTJ9TeH3TX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78KxQAAAN0AAAAPAAAAAAAAAAAAAAAAAJgCAABkcnMv&#10;ZG93bnJldi54bWxQSwUGAAAAAAQABAD1AAAAigMAAAAA&#10;" path="m,3r,l3,r,3l,5,,3xe" fillcolor="#e15520" stroked="f">
                          <v:path arrowok="t" o:connecttype="custom" o:connectlocs="0,3;0,3;3,0;3,3;0,5;0,3" o:connectangles="0,0,0,0,0,0"/>
                        </v:shape>
                        <v:shape id="Freeform 983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99ccA&#10;AADdAAAADwAAAGRycy9kb3ducmV2LnhtbESP3WrCQBSE7wu+w3IE7+qmCsVGN6GIgpRSqlbo5SF7&#10;8qPZszG7JvHtu4VCL4eZ+YZZpYOpRUetqywreJpGIIgzqysuFHwdt48LEM4ja6wtk4I7OUiT0cMK&#10;Y2173lN38IUIEHYxKii9b2IpXVaSQTe1DXHwctsa9EG2hdQt9gFuajmLomdpsOKwUGJD65Kyy+Fm&#10;FLy/nc6fJ958fN8J+3yx6Y7Xc67UZDy8LkF4Gvx/+K+90wrms5c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PfXHAAAA3QAAAA8AAAAAAAAAAAAAAAAAmAIAAGRy&#10;cy9kb3ducmV2LnhtbFBLBQYAAAAABAAEAPUAAACMAwAAAAA=&#10;" path="m5,l2,,,2,,5,2,2,5,xe" fillcolor="#e15720" stroked="f">
                          <v:path arrowok="t" o:connecttype="custom" o:connectlocs="5,0;2,0;0,2;0,5;2,2;5,0" o:connectangles="0,0,0,0,0,0"/>
                        </v:shape>
                        <v:shape id="Freeform 984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xp8QA&#10;AADdAAAADwAAAGRycy9kb3ducmV2LnhtbESPT4vCMBTE7wt+h/CEva2pfxCtRhFF9LKHjV68PZpn&#10;W2xeahNt99sbYWGPw8z8hlmuO1uJJzW+dKxgOEhAEGfOlJwrOJ/2XzMQPiAbrByTgl/ysF71PpaY&#10;GtfyDz11yEWEsE9RQRFCnUrps4Is+oGriaN3dY3FEGWTS9NgG+G2kqMkmUqLJceFAmvaFpTd9MMq&#10;CAdrLsdWb6d3rTu/S9zw8D1R6rPfbRYgAnXhP/zXPhoF49F8Au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cafEAAAA3QAAAA8AAAAAAAAAAAAAAAAAmAIAAGRycy9k&#10;b3ducmV2LnhtbFBLBQYAAAAABAAEAPUAAACJAwAAAAA=&#10;" path="m5,2l5,,,5r3,l3,7,3,5,5,2xe" fillcolor="#e25a20" stroked="f">
                          <v:path arrowok="t" o:connecttype="custom" o:connectlocs="5,2;5,0;0,5;3,5;3,7;3,5;5,2" o:connectangles="0,0,0,0,0,0,0"/>
                        </v:shape>
                        <v:shape id="Freeform 985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8nMIA&#10;AADdAAAADwAAAGRycy9kb3ducmV2LnhtbESPQYvCMBSE7wv+h/CEva2pikutRpEFF692d++P5tkG&#10;k5e2idr990YQPA4z8w2z3g7Oiiv1wXhWMJ1kIIgrrw3XCn5/9h85iBCRNVrPpOCfAmw3o7c1Ftrf&#10;+EjXMtYiQTgUqKCJsS2kDFVDDsPEt8TJO/neYUyyr6Xu8ZbgzspZln1Kh4bTQoMtfTVUncuLU2C/&#10;bSb/zKG7dCYv83nH+7pjpd7Hw24FItIQX+Fn+6AVzGfLBTzep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XycwgAAAN0AAAAPAAAAAAAAAAAAAAAAAJgCAABkcnMvZG93&#10;bnJldi54bWxQSwUGAAAAAAQABAD1AAAAhwMAAAAA&#10;" path="m234,3r,-3l229,3r2,2l231,8r3,-3l234,3xm,110r,l,110r,xe" fillcolor="#e25d20" stroked="f">
                          <v:path arrowok="t" o:connecttype="custom" o:connectlocs="234,3;234,0;229,3;231,5;231,8;234,5;234,3;0,110;0,110;0,110;0,110" o:connectangles="0,0,0,0,0,0,0,0,0,0,0"/>
                          <o:lock v:ext="edit" verticies="t"/>
                        </v:shape>
                        <v:shape id="Freeform 986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5jMYA&#10;AADdAAAADwAAAGRycy9kb3ducmV2LnhtbESP0WrCQBRE3wv+w3ILvummFsVGV5GWgOJDde0HXLPX&#10;JJi9G7JbjX69WxD6OMzMGWa+7GwtLtT6yrGCt2ECgjh3puJCwc8hG0xB+IBssHZMCm7kYbnovcwx&#10;Ne7Ke7roUIgIYZ+igjKEJpXS5yVZ9EPXEEfv5FqLIcq2kKbFa4TbWo6SZCItVhwXSmzos6T8rH+t&#10;gm29OZ0zPc6ON60P9+773uzkl1L91241AxGoC//hZ3ttFLyPPib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75jMYAAADdAAAADwAAAAAAAAAAAAAAAACYAgAAZHJz&#10;L2Rvd25yZXYueG1sUEsFBgAAAAAEAAQA9QAAAIsDAAAAAA==&#10;" path="m234,2r,-2l231,r-2,2l229,5r2,2l231,5r3,-3xm,107r3,l3,107r,2l3,109,,107xe" fillcolor="#e35f20" stroked="f">
                          <v:path arrowok="t" o:connecttype="custom" o:connectlocs="234,2;234,0;231,0;229,2;229,5;231,7;231,5;234,2;0,107;3,107;3,107;3,109;3,109;0,107" o:connectangles="0,0,0,0,0,0,0,0,0,0,0,0,0,0"/>
                          <o:lock v:ext="edit" verticies="t"/>
                        </v:shape>
                        <v:shape id="Freeform 987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88cYA&#10;AADdAAAADwAAAGRycy9kb3ducmV2LnhtbESPQWsCMRSE74X+h/AK3mpWLW3dGkWUgtSDuJbi8bF5&#10;TVY3L8smddd/bwqFHoeZ+YaZLXpXiwu1ofKsYDTMQBCXXldsFHwe3h9fQYSIrLH2TAquFGAxv7+b&#10;Ya59x3u6FNGIBOGQowIbY5NLGUpLDsPQN8TJ+/atw5hka6RusUtwV8txlj1LhxWnBYsNrSyV5+LH&#10;KdhtC10cu/XH1Wzikz2w68zpS6nBQ798AxGpj//hv/ZGK5iMpy/w+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r88cYAAADdAAAADwAAAAAAAAAAAAAAAACYAgAAZHJz&#10;L2Rvd25yZXYueG1sUEsFBgAAAAAEAAQA9QAAAIsDAAAAAA==&#10;" path="m231,5r,-3l229,r-3,5l229,7r,3l231,7r,-2xm,107r,l3,109r4,3l5,109r,-2l,107xe" fillcolor="#e36221" stroked="f">
                          <v:path arrowok="t" o:connecttype="custom" o:connectlocs="231,5;231,2;229,0;226,5;229,7;229,10;231,7;231,5;0,107;0,107;3,109;7,112;5,109;5,107;0,107" o:connectangles="0,0,0,0,0,0,0,0,0,0,0,0,0,0,0"/>
                          <o:lock v:ext="edit" verticies="t"/>
                        </v:shape>
                        <v:shape id="Freeform 988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3QMEA&#10;AADdAAAADwAAAGRycy9kb3ducmV2LnhtbERPz2vCMBS+D/wfwhN201Sn2+yMooKgF8Fuuz+aZ9LZ&#10;vJQm2u6/Xw7Cjh/f7+W6d7W4Uxsqzwom4wwEcel1xUbB1+d+9A4iRGSNtWdS8EsB1qvB0xJz7Ts+&#10;072IRqQQDjkqsDE2uZShtOQwjH1DnLiLbx3GBFsjdYtdCne1nGbZq3RYcWqw2NDOUnktbk7BLGzn&#10;dKy6m/lufgr7Zk7HnSOlnof95gNEpD7+ix/ug1bwMl2kuelNe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Kt0DBAAAA3QAAAA8AAAAAAAAAAAAAAAAAmAIAAGRycy9kb3du&#10;cmV2LnhtbFBLBQYAAAAABAAEAPUAAACGAwAAAAA=&#10;" path="m228,5l226,3r,-3l221,3r2,2l223,10r3,-2l228,5xm,105r,2l4,110r3,l7,107,4,105r-4,xe" fillcolor="#e46521" stroked="f">
                          <v:path arrowok="t" o:connecttype="custom" o:connectlocs="228,5;226,3;226,0;221,3;223,5;223,10;226,8;228,5;0,105;0,107;4,110;7,110;7,107;4,105;0,105" o:connectangles="0,0,0,0,0,0,0,0,0,0,0,0,0,0,0"/>
                          <o:lock v:ext="edit" verticies="t"/>
                        </v:shape>
                        <v:shape id="Freeform 989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3C8QA&#10;AADdAAAADwAAAGRycy9kb3ducmV2LnhtbESPQWsCMRSE70L/Q3iF3jSphaJbo2jB1lPBtd4fm+fu&#10;avKyJOm6/femUPA4zMw3zGI1OCt6CrH1rOF5okAQV960XGv4PmzHMxAxIRu0nknDL0VYLR9GCyyM&#10;v/Ke+jLVIkM4FqihSakrpIxVQw7jxHfE2Tv54DBlGWppAl4z3Fk5VepVOmw5LzTY0XtD1aX8cRpU&#10;MEfbbT/OdJ6p48n2m+Hza6P10+OwfgORaEj38H97ZzS8TOdz+Hu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twvEAAAA3QAAAA8AAAAAAAAAAAAAAAAAmAIAAGRycy9k&#10;b3ducmV2LnhtbFBLBQYAAAAABAAEAPUAAACJAwAAAAA=&#10;" path="m224,5r,-3l221,r-5,2l219,5r2,5l221,7r3,-2xm,102r,2l2,107r3,l10,109,7,104,5,99,,102xe" fillcolor="#e46821" stroked="f">
                          <v:path arrowok="t" o:connecttype="custom" o:connectlocs="224,5;224,2;221,0;216,2;219,5;221,10;221,7;224,5;0,102;0,104;2,107;5,107;10,109;7,104;5,99;0,102" o:connectangles="0,0,0,0,0,0,0,0,0,0,0,0,0,0,0,0"/>
                          <o:lock v:ext="edit" verticies="t"/>
                        </v:shape>
                        <v:shape id="Freeform 990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HSsEA&#10;AADdAAAADwAAAGRycy9kb3ducmV2LnhtbERPTYvCMBC9C/6HMII3TdyCLF2jLKIgeGpVZG9DM7Zl&#10;m0ltsrX+e3MQ9vh436vNYBvRU+drxxoWcwWCuHCm5lLD+bSffYLwAdlg45g0PMnDZj0erTA17sEZ&#10;9XkoRQxhn6KGKoQ2ldIXFVn0c9cSR+7mOoshwq6UpsNHDLeN/FBqKS3WHBsqbGlbUfGb/1kN9+ZM&#10;2X2X5ep4zZL+dGxv5vKj9XQyfH+BCDSEf/HbfTAakkTF/fF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2h0rBAAAA3QAAAA8AAAAAAAAAAAAAAAAAmAIAAGRycy9kb3du&#10;cmV2LnhtbFBLBQYAAAAABAAEAPUAAACGAwAAAAA=&#10;" path="m219,7r,-5l217,r-3,2l214,5r,2l217,12r2,-2l219,7xm,102r3,2l3,107r5,2l10,112,8,104,5,99,,102xe" fillcolor="#e46a21" stroked="f">
                          <v:path arrowok="t" o:connecttype="custom" o:connectlocs="219,7;219,2;217,0;214,2;214,5;214,7;217,12;219,10;219,7;0,102;3,104;3,107;8,109;10,112;8,104;5,99;0,102" o:connectangles="0,0,0,0,0,0,0,0,0,0,0,0,0,0,0,0,0"/>
                          <o:lock v:ext="edit" verticies="t"/>
                        </v:shape>
                        <v:shape id="Freeform 991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gOsYA&#10;AADdAAAADwAAAGRycy9kb3ducmV2LnhtbESPQWvCQBSE7wX/w/IEL6VuVCg2uooIEi8WjLbnR/aZ&#10;DWbfhuxqYn99t1DwOMzMN8xy3dta3Kn1lWMFk3ECgrhwuuJSwfm0e5uD8AFZY+2YFDzIw3o1eFli&#10;ql3HR7rnoRQRwj5FBSaEJpXSF4Ys+rFriKN3ca3FEGVbSt1iF+G2ltMkeZcWK44LBhvaGiqu+c0q&#10;yPh6+/yQh/xr1/3obJ4dXw/fRqnRsN8sQATqwzP8395rBbNZMoG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kgOsYAAADdAAAADwAAAAAAAAAAAAAAAACYAgAAZHJz&#10;L2Rvd25yZXYueG1sUEsFBgAAAAAEAAQA9QAAAIsDAAAAAA==&#10;" path="m216,8l214,3,211,r-2,3l211,8r3,5l214,10r2,-2xm,97r2,5l5,107r2,3l12,112,7,105,5,97,,97xe" fillcolor="#e56d21" stroked="f">
                          <v:path arrowok="t" o:connecttype="custom" o:connectlocs="216,8;214,3;211,0;209,3;211,8;214,13;214,10;216,8;0,97;2,102;5,107;7,110;12,112;7,105;5,97;0,97" o:connectangles="0,0,0,0,0,0,0,0,0,0,0,0,0,0,0,0"/>
                          <o:lock v:ext="edit" verticies="t"/>
                        </v:shape>
                        <v:shape id="Freeform 992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qEcYA&#10;AADdAAAADwAAAGRycy9kb3ducmV2LnhtbESPQWvCQBSE7wX/w/KEXkrdaEBKdJUQEHrpoVqlvT2z&#10;r9nQ7NuQ3cT4711B6HGYmW+Y9Xa0jRio87VjBfNZAoK4dLrmSsHXYff6BsIHZI2NY1JwJQ/bzeRp&#10;jZl2F/6kYR8qESHsM1RgQmgzKX1pyKKfuZY4er+usxii7CqpO7xEuG3kIkmW0mLNccFgS4Wh8m/f&#10;WwV++XE+vhTXUx76b/xJ/XgqeqPU83TMVyACjeE//Gi/awVpmizg/i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tqEcYAAADdAAAADwAAAAAAAAAAAAAAAACYAgAAZHJz&#10;L2Rvd25yZXYueG1sUEsFBgAAAAAEAAQA9QAAAIsDAAAAAA==&#10;" path="m212,7l209,2r,-2l207,r-3,2l207,7r2,5l212,10r,-3xm,94r3,5l5,107r5,2l13,112,8,102,5,94,,94xe" fillcolor="#e57021" stroked="f">
                          <v:path arrowok="t" o:connecttype="custom" o:connectlocs="212,7;209,2;209,0;207,0;204,2;207,7;209,12;212,10;212,7;0,94;3,99;5,107;10,109;13,112;8,102;5,94;0,94" o:connectangles="0,0,0,0,0,0,0,0,0,0,0,0,0,0,0,0,0"/>
                          <o:lock v:ext="edit" verticies="t"/>
                        </v:shape>
                        <v:shape id="Freeform 993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ItsYA&#10;AADdAAAADwAAAGRycy9kb3ducmV2LnhtbESPT2vCQBTE70K/w/IKvUjdtcFYUlcRoSV4qPin90f2&#10;NQnNvg3ZNcZv7woFj8PM/IZZrAbbiJ46XzvWMJ0oEMSFMzWXGk7Hz9d3ED4gG2wck4YreVgtn0YL&#10;zIy78J76QyhFhLDPUEMVQptJ6YuKLPqJa4mj9+s6iyHKrpSmw0uE20a+KZVKizXHhQpb2lRU/B3O&#10;VkOazjZn/vm227TYHcfzr7xXp1zrl+dh/QEi0BAe4f92bjQkiUr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ItsYAAADdAAAADwAAAAAAAAAAAAAAAACYAgAAZHJz&#10;L2Rvd25yZXYueG1sUEsFBgAAAAAEAAQA9QAAAIsDAAAAAA==&#10;" path="m209,10l206,5,204,r-3,2l199,2r2,5l204,12r2,l209,10xm,94r2,8l7,109r3,3l15,114,10,104,5,92,,94xe" fillcolor="#e57322" stroked="f">
                          <v:path arrowok="t" o:connecttype="custom" o:connectlocs="209,10;206,5;204,0;201,2;199,2;201,7;204,12;206,12;209,10;0,94;2,102;7,109;10,112;15,114;10,104;5,92;0,94" o:connectangles="0,0,0,0,0,0,0,0,0,0,0,0,0,0,0,0,0"/>
                          <o:lock v:ext="edit" verticies="t"/>
                        </v:shape>
                        <v:shape id="Freeform 994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Xp8gA&#10;AADdAAAADwAAAGRycy9kb3ducmV2LnhtbESPW2sCMRSE34X+h3CEvpSaVBcpW6MUqcX64qUXfDzd&#10;HHcXNydLkur23zdCwcdhZr5hJrPONuJEPtSONTwMFAjiwpmaSw0f74v7RxAhIhtsHJOGXwowm970&#10;Jpgbd+YtnXaxFAnCIUcNVYxtLmUoKrIYBq4lTt7BeYsxSV9K4/Gc4LaRQ6XG0mLNaaHCluYVFcfd&#10;j9Xw8rqhryx7U59+ufo+zrP93brYa33b756fQETq4jX8314aDaORyuDyJj0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4xenyAAAAN0AAAAPAAAAAAAAAAAAAAAAAJgCAABk&#10;cnMvZG93bnJldi54bWxQSwUGAAAAAAQABAD1AAAAjQMAAAAA&#10;" path="m204,10l202,5,199,r-2,3l199,8r3,5l202,10r2,xm,92r3,8l8,110r5,2l18,115,10,102,5,90,,92xe" fillcolor="#e67523" stroked="f">
                          <v:path arrowok="t" o:connecttype="custom" o:connectlocs="204,10;202,5;199,0;197,3;199,8;202,13;202,10;204,10;0,92;3,100;8,110;13,112;18,115;10,102;5,90;0,92" o:connectangles="0,0,0,0,0,0,0,0,0,0,0,0,0,0,0,0"/>
                          <o:lock v:ext="edit" verticies="t"/>
                        </v:shape>
                        <v:shape id="Freeform 995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u3MgA&#10;AADdAAAADwAAAGRycy9kb3ducmV2LnhtbESPQWvCQBSE7wX/w/KEXkQ31taW1FVKIdBLQaMUcntk&#10;n0kw+zZm1zX9911B6HGYmW+Y1WYwrQjUu8aygvksAUFcWt1wpeCwz6ZvIJxH1thaJgW/5GCzHj2s&#10;MNX2yjsKua9EhLBLUUHtfZdK6cqaDLqZ7Yijd7S9QR9lX0nd4zXCTSufkmQpDTYcF2rs6LOm8pRf&#10;jILLz/Y42baTXXb6ds1zOBchey2UehwPH+8gPA3+P3xvf2kFi0XyAr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y7cyAAAAN0AAAAPAAAAAAAAAAAAAAAAAJgCAABk&#10;cnMvZG93bnJldi54bWxQSwUGAAAAAAQABAD1AAAAjQMAAAAA&#10;" path="m199,10l196,5,194,r,3l191,5r3,5l196,15r3,-2l199,10xm,90r5,12l10,112r5,3l20,117,10,102,5,90,,90xe" fillcolor="#e67824" stroked="f">
                          <v:path arrowok="t" o:connecttype="custom" o:connectlocs="199,10;196,5;194,0;194,3;191,5;194,10;196,15;199,13;199,10;0,90;5,102;10,112;15,115;20,117;10,102;5,90;0,90" o:connectangles="0,0,0,0,0,0,0,0,0,0,0,0,0,0,0,0,0"/>
                          <o:lock v:ext="edit" verticies="t"/>
                        </v:shape>
                        <v:shape id="Freeform 996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sXcQA&#10;AADdAAAADwAAAGRycy9kb3ducmV2LnhtbESPQYvCMBSE74L/ITxhb5q4okg1ii4IXVwWrILXR/Ns&#10;i81LaaLWf2+EhT0OM/MNs1x3thZ3an3lWMN4pEAQ585UXGg4HXfDOQgfkA3WjknDkzysV/3eEhPj&#10;HnygexYKESHsE9RQhtAkUvq8JIt+5Bri6F1cazFE2RbStPiIcFvLT6Vm0mLFcaHEhr5Kyq/ZzWro&#10;voO/pZfz9Gim+/HPLj1k6ner9ceg2yxABOrCf/ivnRoNk4mawft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bF3EAAAA3QAAAA8AAAAAAAAAAAAAAAAAmAIAAGRycy9k&#10;b3ducmV2LnhtbFBLBQYAAAAABAAEAPUAAACJAwAAAAA=&#10;" path="m197,10l194,5,192,r-5,2l189,10r3,5l194,12r3,-2xm,87l5,99r8,13l18,114r5,l13,102,5,87,,87xe" fillcolor="#e67a24" stroked="f">
                          <v:path arrowok="t" o:connecttype="custom" o:connectlocs="197,10;194,5;192,0;187,2;189,10;192,15;194,12;197,10;0,87;5,99;13,112;18,114;23,114;13,102;5,87;0,87" o:connectangles="0,0,0,0,0,0,0,0,0,0,0,0,0,0,0,0"/>
                          <o:lock v:ext="edit" verticies="t"/>
                        </v:shape>
                        <v:shape id="Freeform 997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sQsUA&#10;AADdAAAADwAAAGRycy9kb3ducmV2LnhtbESPwWrDMBBE74H+g9hCLyGRWkNqnCghmBZ6SUrsfsBi&#10;bWQTa2UsNXH/PioUehxm5g2z2U2uF1caQ+dZw/NSgSBuvOnYaviq3xc5iBCRDfaeScMPBdhtH2Yb&#10;LIy/8YmuVbQiQTgUqKGNcSikDE1LDsPSD8TJO/vRYUxytNKMeEtw18sXpVbSYcdpocWBypaaS/Xt&#10;NByH8i2rq/xwlPO59J/WqH0ZtX56nPZrEJGm+B/+a38YDVmmXuH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SxCxQAAAN0AAAAPAAAAAAAAAAAAAAAAAJgCAABkcnMv&#10;ZG93bnJldi54bWxQSwUGAAAAAAQABAD1AAAAigMAAAAA&#10;" path="m191,10l189,5,186,r-2,l181,3r3,7l186,15r3,-2l191,10xm,85l5,97r10,15l20,112r5,3l12,100,5,82,,85xe" fillcolor="#e77c25" stroked="f">
                          <v:path arrowok="t" o:connecttype="custom" o:connectlocs="191,10;189,5;186,0;184,0;181,3;184,10;186,15;189,13;191,10;0,85;5,97;15,112;20,112;25,115;12,100;5,82;0,85" o:connectangles="0,0,0,0,0,0,0,0,0,0,0,0,0,0,0,0,0"/>
                          <o:lock v:ext="edit" verticies="t"/>
                        </v:shape>
                        <v:shape id="Freeform 998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FQr8A&#10;AADdAAAADwAAAGRycy9kb3ducmV2LnhtbERPTYvCMBC9L/gfwgje1lQFWatRRHDdq654HpqxLSaT&#10;ksQ2++/NYcHj431vdska0ZMPrWMFs2kBgrhyuuVawfX3+PkFIkRkjcYxKfijALvt6GODpXYDn6m/&#10;xFrkEA4lKmhi7EopQ9WQxTB1HXHm7s5bjBn6WmqPQw63Rs6LYikttpwbGuzo0FD1uDytgn51OBqz&#10;Ot36cxpOKfjr94weSk3Gab8GESnFt/jf/aMVLBZFnpvf5Cc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/oVCvwAAAN0AAAAPAAAAAAAAAAAAAAAAAJgCAABkcnMvZG93bnJl&#10;di54bWxQSwUGAAAAAAQABAD1AAAAhAMAAAAA&#10;" path="m187,13l184,8,182,r-3,3l177,5r5,5l184,18r,-3l187,13xm,85r8,15l18,112r5,3l28,117,13,100,5,82,,85xe" fillcolor="#e77f26" stroked="f">
                          <v:path arrowok="t" o:connecttype="custom" o:connectlocs="187,13;184,8;182,0;179,3;177,5;182,10;184,18;184,15;187,13;0,85;8,100;18,112;23,115;28,117;13,100;5,82;0,85" o:connectangles="0,0,0,0,0,0,0,0,0,0,0,0,0,0,0,0,0"/>
                          <o:lock v:ext="edit" verticies="t"/>
                        </v:shape>
                        <v:shape id="Freeform 999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+OMYA&#10;AADdAAAADwAAAGRycy9kb3ducmV2LnhtbESPQWvCQBSE70L/w/IK3nRTU1pNXUUEQSgotaLX1+xr&#10;Esy+DbubmPbXu0Khx2FmvmHmy97UoiPnK8sKnsYJCOLc6ooLBcfPzWgKwgdkjbVlUvBDHpaLh8Ec&#10;M22v/EHdIRQiQthnqKAMocmk9HlJBv3YNsTR+7bOYIjSFVI7vEa4qeUkSV6kwYrjQokNrUvKL4fW&#10;KLhoCu3z2fpc6t/3bla/7k77L6WGj/3qDUSgPvyH/9pbrSBNkx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i+OMYAAADdAAAADwAAAAAAAAAAAAAAAACYAgAAZHJz&#10;L2Rvd25yZXYueG1sUEsFBgAAAAAEAAQA9QAAAIsDAAAAAA==&#10;" path="m181,12l179,7,176,r-2,2l174,2r2,8l179,17r2,-2l181,12xm,79l7,97r13,15l25,114r5,l22,107,15,99,7,89,5,79,,79xe" fillcolor="#e88227" stroked="f">
                          <v:path arrowok="t" o:connecttype="custom" o:connectlocs="181,12;179,7;176,0;174,2;174,2;176,10;179,17;181,15;181,12;0,79;7,97;20,112;25,114;30,114;22,107;15,99;7,89;5,79;0,79" o:connectangles="0,0,0,0,0,0,0,0,0,0,0,0,0,0,0,0,0,0,0"/>
                          <o:lock v:ext="edit" verticies="t"/>
                        </v:shape>
                        <v:shape id="Freeform 1000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T7cEA&#10;AADdAAAADwAAAGRycy9kb3ducmV2LnhtbERPy4rCMBTdD/gP4QruxlQLIh2jOGJAmFVVZn2nudOW&#10;aW5KE/v4e7MYcHk4791htI3oqfO1YwWrZQKCuHCm5lLB/abftyB8QDbYOCYFE3k47GdvO8yMGzin&#10;/hpKEUPYZ6igCqHNpPRFRRb90rXEkft1ncUQYVdK0+EQw20j10mykRZrjg0VtnSqqPi7PqyC72Mf&#10;vrSedF78DOv8M71P2p+VWszH4weIQGN4if/dF6MgTVdxf3wTn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0+3BAAAA3QAAAA8AAAAAAAAAAAAAAAAAmAIAAGRycy9kb3du&#10;cmV2LnhtbFBLBQYAAAAABAAEAPUAAACGAwAAAAA=&#10;" path="m179,13l177,5,172,r,l169,3r3,7l174,18r3,-3l179,13xm,77l8,95r15,17l28,112r5,l23,105,15,97,10,87,3,77,,77xe" fillcolor="#e88527" stroked="f">
                          <v:path arrowok="t" o:connecttype="custom" o:connectlocs="179,13;177,5;172,0;172,0;169,3;172,10;174,18;177,15;179,13;0,77;8,95;23,112;28,112;33,112;23,105;15,97;10,87;3,77;0,77" o:connectangles="0,0,0,0,0,0,0,0,0,0,0,0,0,0,0,0,0,0,0"/>
                          <o:lock v:ext="edit" verticies="t"/>
                        </v:shape>
                        <v:shape id="Freeform 1001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oHcYA&#10;AADdAAAADwAAAGRycy9kb3ducmV2LnhtbESPQWvCQBSE74X+h+UVvNVNKrUSXUWqgkg9NC14fWSf&#10;2dDs2zS7Jum/dwuCx2FmvmEWq8HWoqPWV44VpOMEBHHhdMWlgu+v3fMMhA/IGmvHpOCPPKyWjw8L&#10;zLTr+ZO6PJQiQthnqMCE0GRS+sKQRT92DXH0zq61GKJsS6lb7CPc1vIlSabSYsVxwWBD74aKn/xi&#10;FWxfN33ny/zydnTrmfk4nI6/25NSo6dhPQcRaAj38K291womkzSF/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woHcYAAADdAAAADwAAAAAAAAAAAAAAAACYAgAAZHJz&#10;L2Rvd25yZXYueG1sUEsFBgAAAAAEAAQA9QAAAIsDAAAAAA==&#10;" path="m174,15l171,8,169,r-3,3l164,3r2,10l169,20r2,-2l174,15xm,77l2,87r8,10l17,105r8,7l27,112r3,l32,112,22,105,15,95,10,87,2,75,,77xe" fillcolor="#e88728" stroked="f">
        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        <o:lock v:ext="edit" verticies="t"/>
                        </v:shape>
                        <v:shape id="Freeform 1002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FTtMcA&#10;AADdAAAADwAAAGRycy9kb3ducmV2LnhtbESPQWsCMRSE74X+h/AKvdVERamrUVSwFTxpRfH22Lzu&#10;bt28rJt0Xf99UxA8DjPzDTOZtbYUDdW+cKyh21EgiFNnCs407L9Wb+8gfEA2WDomDTfyMJs+P00w&#10;Me7KW2p2IRMRwj5BDXkIVSKlT3Oy6DuuIo7et6sthijrTJoarxFuS9lTaigtFhwXcqxomVN63v1a&#10;DfS5GWWHxWkxV5fLbTM4npuPH6X160s7H4MI1IZH+N5eGw39frcH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RU7THAAAA3QAAAA8AAAAAAAAAAAAAAAAAmAIAAGRy&#10;cy9kb3ducmV2LnhtbFBLBQYAAAAABAAEAPUAAACMAwAAAAA=&#10;" path="m171,15l169,7,166,r-2,l161,2r5,8l169,20r,-3l171,15xm,74l7,84r5,10l20,102r10,7l30,109r2,l35,109,25,102,17,92,12,82,5,72,,74xe" fillcolor="#e98a29" stroked="f">
        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        <o:lock v:ext="edit" verticies="t"/>
                        </v:shape>
                        <v:shape id="Freeform 1003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pnsUA&#10;AADdAAAADwAAAGRycy9kb3ducmV2LnhtbESPT4vCMBTE7wt+h/AEL4umWlCpRpEFcRH2YBW8PprX&#10;P9i8dJto67ffCAseh5n5DbPe9qYWD2pdZVnBdBKBIM6srrhQcDnvx0sQziNrrC2Tgic52G4GH2tM&#10;tO34RI/UFyJA2CWooPS+SaR0WUkG3cQ2xMHLbWvQB9kWUrfYBbip5SyK5tJgxWGhxIa+Sspu6d0o&#10;OOaxWWR5dzWH9PO0XDx993v4UWo07HcrEJ56/w7/t7+1gjiexvB6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KmexQAAAN0AAAAPAAAAAAAAAAAAAAAAAJgCAABkcnMv&#10;ZG93bnJldi54bWxQSwUGAAAAAAQABAD1AAAAigMAAAAA&#10;" path="m167,17r-3,-7l162,r-3,2l157,5r5,7l164,22r3,-2l167,17xm,72l8,84r5,8l20,102r10,7l33,109r2,-2l28,99,18,92,13,82,5,72,,72xe" fillcolor="#ea8d2a" stroked="f">
        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        <o:lock v:ext="edit" verticies="t"/>
                        </v:shape>
                        <v:shape id="Freeform 1004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wgMUA&#10;AADdAAAADwAAAGRycy9kb3ducmV2LnhtbESP3WrCQBCF7wu+wzKCd3UTU4pGV7GCtFeFRh9gzI5J&#10;NDubZtck9um7hYKXh/PzcVabwdSio9ZVlhXE0wgEcW51xYWC42H/PAfhPLLG2jIpuJODzXr0tMJU&#10;256/qMt8IcIIuxQVlN43qZQuL8mgm9qGOHhn2xr0QbaF1C32YdzUchZFr9JgxYFQYkO7kvJrdjMB&#10;cvmOit257+L5Sef3t8/kZ5G9KzUZD9slCE+Df4T/2x9aQZLEL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7CAxQAAAN0AAAAPAAAAAAAAAAAAAAAAAJgCAABkcnMv&#10;ZG93bnJldi54bWxQSwUGAAAAAAQABAD1AAAAigMAAAAA&#10;" path="m164,18l161,8,156,r-2,3l154,3r2,10l159,23r2,-3l164,18xm,70l7,80r5,10l20,100r10,7l32,105r3,l27,97,17,90,12,80,5,67,,70xe" fillcolor="#ea902b" stroked="f">
        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        <o:lock v:ext="edit" verticies="t"/>
                        </v:shape>
                        <v:shape id="Freeform 1005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bXMgA&#10;AADdAAAADwAAAGRycy9kb3ducmV2LnhtbESPQWvCQBSE74X+h+UJ3uomitJG11AKUj1Yqi2F3h7Z&#10;5yaafRuyq0Z/vVsQehxm5htmlne2FidqfeVYQTpIQBAXTldsFHx/LZ6eQfiArLF2TAou5CGfPz7M&#10;MNPuzBs6bYMREcI+QwVlCE0mpS9KsugHriGO3s61FkOUrZG6xXOE21oOk2QiLVYcF0ps6K2k4rA9&#10;WgVXbT8/Fuu92RzMcLdfHX9+X96tUv1e9zoFEagL/+F7e6kVjEbpGP7e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9tcyAAAAN0AAAAPAAAAAAAAAAAAAAAAAJgCAABk&#10;cnMvZG93bnJldi54bWxQSwUGAAAAAAQABAD1AAAAjQMAAAAA&#10;" path="m159,17l157,7,152,r,l149,2r3,10l154,22r3,-2l159,17xm,67l8,77r5,10l23,94r7,8l33,102r5,-3l28,94,18,84,13,74,5,64,,67xe" fillcolor="#eb922b" stroked="f">
        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        <o:lock v:ext="edit" verticies="t"/>
                        </v:shape>
                        <v:shape id="Freeform 1006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0tMYA&#10;AADdAAAADwAAAGRycy9kb3ducmV2LnhtbESPT2vCQBTE7wW/w/KE3urGirakriJiISfBP9jrM/vM&#10;RrNvQ3Y1qZ/eFQo9DjPzG2Y672wlbtT40rGC4SABQZw7XXKhYL/7fvsE4QOyxsoxKfglD/NZ72WK&#10;qXYtb+i2DYWIEPYpKjAh1KmUPjdk0Q9cTRy9k2sshiibQuoG2wi3lXxPkom0WHJcMFjT0lB+2V6t&#10;gvvaXF3WHVbjH3k4Zu35Y2FWR6Ve+93iC0SgLvyH/9qZVjAaDSf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10tMYAAADdAAAADwAAAAAAAAAAAAAAAACYAgAAZHJz&#10;L2Rvd25yZXYueG1sUEsFBgAAAAAEAAQA9QAAAIsDAAAAAA==&#10;" path="m154,20l151,10,149,r-3,2l144,2r2,10l149,25r2,-3l154,20xm,64l7,77r5,10l22,94r8,8l35,99r2,l27,92,17,84,12,74,5,64,,64xe" fillcolor="#eb952b" stroked="f">
        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        <o:lock v:ext="edit" verticies="t"/>
                        </v:shape>
                        <v:shape id="Freeform 1007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qkccA&#10;AADdAAAADwAAAGRycy9kb3ducmV2LnhtbESPQWvCQBSE74X+h+UVequbVbQSXSUUC714MPbQ3h7Z&#10;Z5I2+zbNrkn6711B8DjMzDfMejvaRvTU+dqxBjVJQBAXztRcavg8vr8sQfiAbLBxTBr+ycN28/iw&#10;xtS4gQ/U56EUEcI+RQ1VCG0qpS8qsugnriWO3sl1FkOUXSlNh0OE20ZOk2QhLdYcFyps6a2i4jc/&#10;Ww2LfPz62fGg/vbq2H9PT9lcJZnWz09jtgIRaAz38K39YTTMZuoVrm/iE5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AqpHHAAAA3QAAAA8AAAAAAAAAAAAAAAAAmAIAAGRy&#10;cy9kb3ducmV2LnhtbFBLBQYAAAAABAAEAPUAAACMAwAAAAA=&#10;" path="m149,20l147,10,144,r-2,l139,3r5,10l144,25r3,-2l149,20xm,62l8,72r5,10l23,92r10,5l35,97r3,l28,90,18,82,13,72,5,62,,62xe" fillcolor="#ec982a" stroked="f">
        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        <o:lock v:ext="edit" verticies="t"/>
                        </v:shape>
                        <v:shape id="Freeform 1008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D1sMA&#10;AADdAAAADwAAAGRycy9kb3ducmV2LnhtbERPzYrCMBC+C75DGGFvmqqwlmoUFRRd9uCqDzA2Y1tt&#10;JrXJ1vr2m4Owx4/vf7ZoTSkaql1hWcFwEIEgTq0uOFNwPm36MQjnkTWWlknBixws5t3ODBNtn/xD&#10;zdFnIoSwS1BB7n2VSOnSnAy6ga2IA3e1tUEfYJ1JXeMzhJtSjqLoUxosODTkWNE6p/R+/DUK0v1B&#10;3h+Xy1cZNaPXarKNb4frt1IfvXY5BeGp9f/it3unFYzHwzA3vA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UD1sMAAADdAAAADwAAAAAAAAAAAAAAAACYAgAAZHJzL2Rv&#10;d25yZXYueG1sUEsFBgAAAAAEAAQA9QAAAIgDAAAAAA==&#10;" path="m144,23l141,10,139,r-3,3l134,3r5,12l141,28r,-3l144,23xm,62l7,72r5,10l22,90r10,7l35,97r2,-2l27,90,20,80,10,72,5,60,,62xe" fillcolor="#ec9b29" stroked="f">
        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        <o:lock v:ext="edit" verticies="t"/>
                        </v:shape>
                      </v:group>
                      <v:group id="Group 1009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      <v:shape id="Freeform 1010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v7MMA&#10;AADdAAAADwAAAGRycy9kb3ducmV2LnhtbERPu27CMBTdkfoP1q3EBk4JCiXFoApaiYUBmqHjVXyb&#10;RI2vrdh59O/rAYnx6Lx3h8m0YqDON5YVvCwTEMSl1Q1XCoqvz8UrCB+QNbaWScEfeTjsn2Y7zLUd&#10;+UrDLVQihrDPUUEdgsul9GVNBv3SOuLI/djOYIiwq6TucIzhppWrJMmkwYZjQ42OjjWVv7feKLh8&#10;cPEdtutT71yxba+bjM7HTKn58/T+BiLQFB7iu/usFaTpKu6Pb+IT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Jv7MMAAADdAAAADwAAAAAAAAAAAAAAAACYAgAAZHJzL2Rv&#10;d25yZXYueG1sUEsFBgAAAAAEAAQA9QAAAIgDAAAAAA==&#10;" path="m139,22r,-12l134,r-2,l129,2r5,13l137,27r2,-2l139,22xm,59l8,69r5,10l23,87r10,7l35,92r5,l28,84,20,77,10,67,5,57,,59xe" fillcolor="#ec9d28" stroked="f">
        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        <o:lock v:ext="edit" verticies="t"/>
                        </v:shape>
                        <v:shape id="Freeform 1011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yzsYA&#10;AADdAAAADwAAAGRycy9kb3ducmV2LnhtbESPT2vCQBTE74V+h+UVehHdJJaoqasU6b9TwSh4fWSf&#10;SUj2bchuY/z2bkHocZiZ3zDr7WhaMVDvassK4lkEgriwuuZSwfHwMV2CcB5ZY2uZFFzJwXbz+LDG&#10;TNsL72nIfSkChF2GCirvu0xKV1Rk0M1sRxy8s+0N+iD7UuoeLwFuWplEUSoN1hwWKuxoV1HR5L9G&#10;gV/tFs1LPJzS9OsnwZyaz8nqXannp/HtFYSn0f+H7+1vrWA+T2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yzsYAAADdAAAADwAAAAAAAAAAAAAAAACYAgAAZHJz&#10;L2Rvd25yZXYueG1sUEsFBgAAAAAEAAQA9QAAAIsDAAAAAA==&#10;" path="m136,25l134,12,129,r-3,2l126,5r3,10l131,30r,l134,27r2,-2xm,57l5,69r10,8l22,87r10,5l37,92r2,-3l27,84,20,77,12,67,5,57,,57xe" fillcolor="#eda025" stroked="f">
        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        <o:lock v:ext="edit" verticies="t"/>
                        </v:shape>
                        <v:shape id="Freeform 1012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3NCcUA&#10;AADdAAAADwAAAGRycy9kb3ducmV2LnhtbESPzWrDMBCE74W8g9hALyWRfyAEJ0pIGlIKPdXOAyzW&#10;+iexVsZSbfftq0Khx2FmvmH2x9l0YqTBtZYVxOsIBHFpdcu1gltxXW1BOI+ssbNMCr7JwfGweNpj&#10;pu3EnzTmvhYBwi5DBY33fSalKxsy6Na2Jw5eZQeDPsihlnrAKcBNJ5Mo2kiDLYeFBnt6bah85F9G&#10;QRF93F0xJ/Ylf4svG9aVPp0rpZ6X82kHwtPs/8N/7XetIE2TB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c0JxQAAAN0AAAAPAAAAAAAAAAAAAAAAAJgCAABkcnMv&#10;ZG93bnJldi54bWxQSwUGAAAAAAQABAD1AAAAigMAAAAA&#10;" path="m132,25l129,13,124,r,3l122,3r2,12l127,28r,l127,30r2,-2l132,25xm,55l5,65,15,75r8,7l35,90r2,-3l40,87,30,80,20,72,13,65,5,55,,55xe" fillcolor="#eda322" stroked="f">
        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        <o:lock v:ext="edit" verticies="t"/>
                        </v:shape>
                        <v:shape id="Freeform 1013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2acYA&#10;AADdAAAADwAAAGRycy9kb3ducmV2LnhtbESPQWvCQBSE74X+h+UVvBTdrYFQoqtIiiAelNpeentk&#10;X7Oh2bchu8bYX98VhB6HmfmGWa5H14qB+tB41vAyUyCIK28arjV8fmynryBCRDbYeiYNVwqwXj0+&#10;LLEw/sLvNJxiLRKEQ4EabIxdIWWoLDkMM98RJ+/b9w5jkn0tTY+XBHetnCuVS4cNpwWLHZWWqp/T&#10;2WlQX9zlw9sxL3Gjfm25Pzzb40HrydO4WYCINMb/8L29MxqybJ7B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X2acYAAADdAAAADwAAAAAAAAAAAAAAAACYAgAAZHJz&#10;L2Rvd25yZXYueG1sUEsFBgAAAAAEAAQA9QAAAIsDAAAAAA==&#10;" path="m126,25l124,10,121,r-2,l116,2r3,10l121,25r,2l121,30r3,-3l126,25r,xm,52l7,62r8,10l22,79r12,5l37,84r2,-2l30,77,20,69,12,62,5,50,,52xe" fillcolor="#eea520" stroked="f">
        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        <o:lock v:ext="edit" verticies="t"/>
                        </v:shape>
                        <v:shape id="Freeform 1014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umccA&#10;AADdAAAADwAAAGRycy9kb3ducmV2LnhtbESPT2sCMRTE74LfITyht5qtSlu2RhFB6UVQ2x56e928&#10;/UM3L2uSXbf99EYQPA4z8xtmvuxNLTpyvrKs4GmcgCDOrK64UPD5sXl8BeEDssbaMin4Iw/LxXAw&#10;x1TbMx+oO4ZCRAj7FBWUITSplD4ryaAf24Y4erl1BkOUrpDa4TnCTS0nSfIsDVYcF0psaF1S9nts&#10;jYLvmdvmp9b85C97s2u/1uG/K3ZKPYz61RuIQH24h2/td61gOp3M4P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LpnHAAAA3QAAAA8AAAAAAAAAAAAAAAAAmAIAAGRy&#10;cy9kb3ducmV2LnhtbFBLBQYAAAAABAAEAPUAAACMAwAAAAA=&#10;" path="m122,25l119,12,117,r-3,2l112,2r2,10l117,25r,2l114,32r5,-2l122,27r,-2l122,25xm,52l8,62r7,7l25,77r10,7l37,82r5,-3l30,77,20,69,13,59,5,50,,52xe" fillcolor="#eea91a" stroked="f">
        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      <o:lock v:ext="edit" verticies="t"/>
                        </v:shape>
                        <v:shape id="Freeform 1015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vcgA&#10;AADdAAAADwAAAGRycy9kb3ducmV2LnhtbESPQWvCQBSE74L/YXlCL6FuNLRI6ioiSD1YSpP20Ntr&#10;9jUbmn0bsmuM/75bKHgcZuYbZr0dbSsG6n3jWMFinoIgrpxuuFbwXh7uVyB8QNbYOiYFV/Kw3Uwn&#10;a8y1u/AbDUWoRYSwz1GBCaHLpfSVIYt+7jri6H273mKIsq+l7vES4baVyzR9lBYbjgsGO9obqn6K&#10;s1WQFCb7TIYhKbOv5/L1Q+vTKn1R6m427p5ABBrDLfzfPmoFWbZ8gL838Qn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B+29yAAAAN0AAAAPAAAAAAAAAAAAAAAAAJgCAABk&#10;cnMvZG93bnJldi54bWxQSwUGAAAAAAQABAD1AAAAjQMAAAAA&#10;" path="m116,23l114,10,111,r-2,l107,3r2,10l111,23r,5l109,33r2,-3l116,28r,-3l116,23xm,48l7,60r8,7l25,75r9,5l39,77r3,l29,72,20,65,12,57,5,48r-3,l,48xe" fillcolor="#efac12" stroked="f">
        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      <o:lock v:ext="edit" verticies="t"/>
                        </v:shape>
                        <v:shape id="Freeform 1016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k5sUA&#10;AADdAAAADwAAAGRycy9kb3ducmV2LnhtbESPT4vCMBTE74LfITzBm6YqlLUaRZQF8WDxz8Hjo3m2&#10;xealNllbv71ZWNjjMDO/YZbrzlTiRY0rLSuYjCMQxJnVJecKrpfv0RcI55E1VpZJwZscrFf93hIT&#10;bVs+0evscxEg7BJUUHhfJ1K6rCCDbmxr4uDdbWPQB9nkUjfYBrip5DSKYmmw5LBQYE3bgrLH+cco&#10;kNtjl+Lpdkx3WftMb4c4n8uDUsNBt1mA8NT5//Bfe68VzGbTGH7fhCcgV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yTmxQAAAN0AAAAPAAAAAAAAAAAAAAAAAJgCAABkcnMv&#10;ZG93bnJldi54bWxQSwUGAAAAAAQABAD1AAAAigMAAAAA&#10;" path="m112,23l109,10,107,r-2,3l102,3r3,10l107,23r,5l105,35r2,-2l109,30r3,-5l112,23xm,48r8,9l15,67r10,8l37,77r3,l45,75,32,72,20,65,13,57,5,45,,48xe" fillcolor="#efaf04" stroked="f">
        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      <o:lock v:ext="edit" verticies="t"/>
                        </v:shape>
                        <v:shape id="Freeform 1017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LBsgA&#10;AADdAAAADwAAAGRycy9kb3ducmV2LnhtbESPQWvCQBSE70L/w/IK3uqmClWiq0hoQbxYbbD19sg+&#10;k2D2bZpdTfTXu4WCx2FmvmFmi85U4kKNKy0reB1EIIgzq0vOFaRfHy8TEM4ja6wsk4IrOVjMn3oz&#10;jLVteUuXnc9FgLCLUUHhfR1L6bKCDLqBrYmDd7SNQR9kk0vdYBvgppLDKHqTBksOCwXWlBSUnXZn&#10;o2C5r9aJvG5WyfvPOE1v28/fw3erVP+5W05BeOr8I/zfXmkFo9FwDH9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1osGyAAAAN0AAAAPAAAAAAAAAAAAAAAAAJgCAABk&#10;cnMvZG93bnJldi54bWxQSwUGAAAAAAQABAD1AAAAjQMAAAAA&#10;" path="m106,20l104,10,102,,99,r,2l99,10r3,10l99,27r,8l102,32r2,-2l106,25r,-5xm,45r7,9l15,62r9,7l37,74r5,-2l44,69,32,67,22,62,12,52,5,42,,45xe" fillcolor="#f0b100" stroked="f">
        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      <o:lock v:ext="edit" verticies="t"/>
                        </v:shape>
                        <v:shape id="Freeform 1018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/VMEA&#10;AADdAAAADwAAAGRycy9kb3ducmV2LnhtbERPS2vCQBC+C/0PyxR6040GpKSuwbSUFkGK2oPHITt5&#10;YHYmZLea/nv3IHj8+N6rfHSdutDgW2ED81kCirgU23Jt4Pf4OX0F5QOyxU6YDPyTh3z9NFlhZuXK&#10;e7ocQq1iCPsMDTQh9JnWvmzIoZ9JTxy5SgaHIcKh1nbAawx3nV4kyVI7bDk2NNjTe0Pl+fDnDHis&#10;vpwIStGnp2q/LfTuo/ox5uV53LyBCjSGh/ju/rYG0nQR58Y38Qno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bP1TBAAAA3QAAAA8AAAAAAAAAAAAAAAAAmAIAAGRycy9kb3du&#10;cmV2LnhtbFBLBQYAAAAABAAEAPUAAACGAwAAAAA=&#10;" path="m102,20l100,10,97,r,2l95,2r,8l97,20,95,30,92,40r5,-5l100,32r2,-7l102,20xm,42l8,54r7,8l27,69r13,3l42,69r5,-2l47,67r-12,l22,59,13,52,5,42,,42xe" fillcolor="#f0b500" stroked="f">
        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      <o:lock v:ext="edit" verticies="t"/>
                        </v:shape>
                        <v:shape id="Freeform 1019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XA8UA&#10;AADdAAAADwAAAGRycy9kb3ducmV2LnhtbESPS4vCQBCE7wv7H4Ze8KaTVfARHUUlLubo4+KtybRJ&#10;MNOTzYwx/vsdQdhjUVVfUYtVZyrRUuNKywq+BxEI4szqknMF59OuPwXhPLLGyjIpeJKD1fLzY4Gx&#10;tg8+UHv0uQgQdjEqKLyvYyldVpBBN7A1cfCutjHog2xyqRt8BLip5DCKxtJgyWGhwJq2BWW3490o&#10;SLmSab4fJ+12PTn9/CabS5JulOp9des5CE+d/w+/23utYDQazuD1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pcDxQAAAN0AAAAPAAAAAAAAAAAAAAAAAJgCAABkcnMv&#10;ZG93bnJldi54bWxQSwUGAAAAAAQABAD1AAAAigMAAAAA&#10;" path="m97,18l94,8,94,,92,,89,3r3,7l92,18,89,30,84,40r5,-2l94,33r,-8l97,18xm,40l7,50,17,60r10,5l39,67r5,-2l49,62r-2,l44,62r-12,l19,57,12,50,5,40,,40xe" fillcolor="#f2b900" stroked="f">
        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      <o:lock v:ext="edit" verticies="t"/>
                        </v:shape>
                        <v:shape id="Freeform 1020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50cIA&#10;AADdAAAADwAAAGRycy9kb3ducmV2LnhtbERPz2vCMBS+D/wfwhN2m6mWOa1GEXGw27DtYcdn82yL&#10;zUtJYu3+++Uw8Pjx/d7uR9OJgZxvLSuYzxIQxJXVLdcKyuLzbQXCB2SNnWVS8Ese9rvJyxYzbR98&#10;piEPtYgh7DNU0ITQZ1L6qiGDfmZ74shdrTMYInS11A4fMdx0cpEkS2mw5djQYE/HhqpbfjcKikNd&#10;ho/3ovwZLvPvfGnLdeJOSr1Ox8MGRKAxPMX/7i+tIE3TuD++iU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vnRwgAAAN0AAAAPAAAAAAAAAAAAAAAAAJgCAABkcnMvZG93&#10;bnJldi54bWxQSwUGAAAAAAQABAD1AAAAhwMAAAAA&#10;" path="m92,18l90,8,90,,87,3r-2,l87,10r,8l87,25r-2,8l80,38r-3,7l82,40r5,-2l90,28,92,18xm,40l8,50r9,7l30,65r12,l42,65r8,-3l55,60r-5,l42,60r-12,l20,55,10,47,5,38,,40xe" fillcolor="#f3bd00" stroked="f">
        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      <o:lock v:ext="edit" verticies="t"/>
                        </v:shape>
                        <v:shape id="Freeform 1021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9acUA&#10;AADdAAAADwAAAGRycy9kb3ducmV2LnhtbESPQWvCQBSE70L/w/IKvelGA1Wiq0iLUEpBjSIeH9ln&#10;sph9G7JbE/+9Wyh4HGbmG2ax6m0tbtR641jBeJSAIC6cNlwqOB42wxkIH5A11o5JwZ08rJYvgwVm&#10;2nW8p1seShEh7DNUUIXQZFL6oiKLfuQa4uhdXGsxRNmWUrfYRbit5SRJ3qVFw3GhwoY+Kiqu+a9V&#10;cDCSTjTbTrv8/Hnf5dfk2/wclXp77ddzEIH68Az/t7+0gjRNx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f1pxQAAAN0AAAAPAAAAAAAAAAAAAAAAAJgCAABkcnMv&#10;ZG93bnJldi54bWxQSwUGAAAAAAQABAD1AAAAigMAAAAA&#10;" path="m87,15r,-8l84,,82,,79,2r3,5l82,15r-3,7l79,30r-5,7l69,42r-7,7l57,52,47,54r-8,l29,54,19,49,10,42,5,35r-3,l,37,7,47r7,7l27,59r12,l42,59r2,l64,49,79,37,84,27,87,15xe" fillcolor="#f3bf00" stroked="f">
        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      </v:shape>
                        <v:shape id="Freeform 1022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LLsEA&#10;AADdAAAADwAAAGRycy9kb3ducmV2LnhtbESPy2rDMBBF94X8g5hAdrWcGNrgRglNIBC6q5vsp9b4&#10;Qa2RscaO+/dVodDl5dwHd3eYXacmGkLr2cA6SUERl962XBu4fpwft6CCIFvsPJOBbwpw2C8edphb&#10;f+d3mgqpVSzhkKOBRqTPtQ5lQw5D4nviyCo/OJQoh1rbAe+x3HV6k6ZP2mHLcaHBnk4NlV/F6Ax8&#10;sjs+SyTHt9aPNVXrQvzNmNVyfn0BJTTLv/kvfbEGsizbwO+b+AT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5yy7BAAAA3QAAAA8AAAAAAAAAAAAAAAAAmAIAAGRycy9kb3du&#10;cmV2LnhtbFBLBQYAAAAABAAEAPUAAACGAwAAAAA=&#10;" path="m82,15r,-8l80,,77,2r-2,l77,7r,8l77,22r-2,8l70,35r-5,7l60,47r-8,2l45,52r-8,l27,52,17,47,10,42,5,35,,35r5,9l15,52r10,5l37,57r8,l50,57,60,49,72,42r3,-7l80,30r2,-8l82,15xe" fillcolor="#f5c300" stroked="f">
        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      </v:shape>
                        <v:shape id="Freeform 1023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LtsQA&#10;AADdAAAADwAAAGRycy9kb3ducmV2LnhtbERPTWsCMRS8C/0P4RW8FM1qrchqlCoUerCFWkG9PTbP&#10;zdLNy5Kk7vrvG6Hg3Ib5YharztbiQj5UjhWMhhkI4sLpiksF+++3wQxEiMgaa8ek4EoBVsuH3gJz&#10;7Vr+ossuliKVcMhRgYmxyaUMhSGLYega4qSdnbcYE/Wl1B7bVG5rOc6yqbRYcVow2NDGUPGz+7UK&#10;ng5Zu96cjvuJxc+tdx8v5hhOSvUfu9c5iEhdvJv/0+9awXMC3N6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y7bEAAAA3QAAAA8AAAAAAAAAAAAAAAAAmAIAAGRycy9k&#10;b3ducmV2LnhtbFBLBQYAAAAABAAEAPUAAACJAwAAAAA=&#10;" path="m77,13r,-8l74,,72,,69,3r3,5l72,13r,7l69,25r-5,8l62,38r-8,4l49,45r-7,2l34,47r-10,l17,42,9,38,2,30,,33r5,7l14,47r10,5l34,52r8,l52,50r5,-3l64,40r5,-5l74,28r,-8l77,13xe" fillcolor="#f5c700" stroked="f">
        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      </v:shape>
                        <v:shape id="Freeform 1024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7vscA&#10;AADdAAAADwAAAGRycy9kb3ducmV2LnhtbESPS2vCQBSF94X+h+EK3RSdmIiVmIkUQRC68oF0ec1c&#10;k2jmTsxMNfbXdwqFLg/n8XGyRW8acaPO1ZYVjEcRCOLC6ppLBfvdajgD4TyyxsYyKXiQg0X+/JRh&#10;qu2dN3Tb+lKEEXYpKqi8b1MpXVGRQTeyLXHwTrYz6IPsSqk7vIdx08g4iqbSYM2BUGFLy4qKy/bL&#10;BIj7bs+H14/j9fD5cNdxPInfNmulXgb9+xyEp97/h//aa60gSZIJ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IO77HAAAA3QAAAA8AAAAAAAAAAAAAAAAAmAIAAGRy&#10;cy9kb3ducmV2LnhtbFBLBQYAAAAABAAEAPUAAACMAwAAAAA=&#10;" path="m72,13r,-8l70,,67,3r-2,l67,8r,5l67,18r-2,7l62,30r-5,5l52,40r-7,2l40,45r-8,l25,45,15,42,10,38,3,30,,33r5,7l12,45r10,5l32,50r8,l47,47r8,-2l60,40r5,-7l70,28r2,-8l72,13xe" fillcolor="#f6cb00" stroked="f">
        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      </v:shape>
                        <v:shape id="Freeform 1025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BkMMA&#10;AADdAAAADwAAAGRycy9kb3ducmV2LnhtbESPT4vCMBTE74LfITzBm6Zut1KqUURY8CT459Lbs3m2&#10;1ealNFHrt98sLHgcZuY3zHLdm0Y8qXO1ZQWzaQSCuLC65lLB+fQzSUE4j6yxsUwK3uRgvRoOlphp&#10;++IDPY++FAHCLkMFlfdtJqUrKjLoprYlDt7VdgZ9kF0pdYevADeN/IqiuTRYc1iosKVtRcX9+DAK&#10;blrK7zxJbHPJ88chnRWE+1Sp8ajfLEB46v0n/N/eaQVxHCfw9y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7BkMMAAADd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      </v:shape>
                        <v:shape id="Freeform 1026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MBcQA&#10;AADdAAAADwAAAGRycy9kb3ducmV2LnhtbESP0WrCQBRE3wX/YbmCb7qxAdHUNcSKYF8KRj/gkr1N&#10;0mbvprtbk/59t1DwcZiZM8wuH00n7uR8a1nBapmAIK6sbrlWcLueFhsQPiBr7CyTgh/ykO+nkx1m&#10;2g58oXsZahEh7DNU0ITQZ1L6qiGDfml74ui9W2cwROlqqR0OEW46+ZQka2mw5bjQYE8vDVWf5bdR&#10;cCyHQ/dxHr+OBh2+bS+vRUW9UvPZWDyDCDSGR/i/fdYK0jRdw9+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TAXEAAAA3QAAAA8AAAAAAAAAAAAAAAAAmAIAAGRycy9k&#10;b3ducmV2LnhtbFBLBQYAAAAABAAEAPUAAACJAwAAAAA=&#10;" path="m64,10r,-5l62,r,2l59,2r,3l59,10,57,20,49,30r-7,7l29,37r-7,l17,35,9,30,4,25,2,27,,27r7,8l12,39r10,3l29,42r8,l42,39r7,-2l54,32r5,-5l62,22r2,-7l64,10xe" fillcolor="#f8d100" stroked="f">
        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      </v:shape>
                        <v:shape id="Freeform 1027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GkccA&#10;AADdAAAADwAAAGRycy9kb3ducmV2LnhtbESPQUvDQBSE70L/w/IKXord1IiV2G0pBaEUxBq9eHtk&#10;n0lw923Mvjbpv3cFweMwM98wq83onTpTH9vABhbzDBRxFWzLtYH3t6ebB1BRkC26wGTgQhE268nV&#10;CgsbBn6lcym1ShCOBRpoRLpC61g15DHOQ0ecvM/Qe5Qk+1rbHocE907fZtm99thyWmiwo11D1Vd5&#10;8gZk+DjcudE9nw6z5fdsX17k5bgz5no6bh9BCY3yH/5r762BPM+X8PsmPQ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RpHHAAAA3QAAAA8AAAAAAAAAAAAAAAAAmAIAAGRy&#10;cy9kb3ducmV2LnhtbFBLBQYAAAAABAAEAPUAAACMAwAAAAA=&#10;" path="m60,8r,-5l60,,57,,55,3r,2l55,8,52,18r-5,7l37,33r-10,l20,33,15,30,10,28,5,23,,25r5,5l12,35r8,2l27,37,40,35,50,30,57,20,60,8xe" fillcolor="#f7d400" stroked="f">
        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        </v:shape>
                        <v:shape id="Freeform 1028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yJMIA&#10;AADdAAAADwAAAGRycy9kb3ducmV2LnhtbERPW2vCMBR+H+w/hCPsbaaudYxqlDFQRAbWCz4fmmNb&#10;bE5KEm33783DwMeP7z5fDqYVd3K+saxgMk5AEJdWN1wpOB1X718gfEDW2FomBX/kYbl4fZljrm3P&#10;e7ofQiViCPscFdQhdLmUvqzJoB/bjjhyF+sMhghdJbXDPoabVn4kyac02HBsqLGjn5rK6+FmFIRs&#10;ZzZ6Nz1m7nY+Z7/boli7Xqm30fA9AxFoCE/xv3ujFaRpGufG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/IkwgAAAN0AAAAPAAAAAAAAAAAAAAAAAJgCAABkcnMvZG93&#10;bnJldi54bWxQSwUGAAAAAAQABAD1AAAAhwMAAAAA&#10;" path="m55,8r,-5l55,,53,3r-3,l50,5r,3l48,18r-5,7l35,30,25,33,20,30,15,28,10,25,5,23r-2,l,23r5,5l13,33r5,2l25,35r13,l45,28,53,18,55,8xe" fillcolor="#f6d500" stroked="f">
        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        </v:shape>
                        <v:shape id="Freeform 1029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B/scA&#10;AADdAAAADwAAAGRycy9kb3ducmV2LnhtbESPQWsCMRSE7wX/Q3hCL6UmdtHqahQpCIX20GovvT02&#10;z+zi5mXdZHX33zeFQo/DzHzDrLe9q8WV2lB51jCdKBDEhTcVWw1fx/3jAkSIyAZrz6RhoADbzehu&#10;jbnxN/6k6yFakSAcctRQxtjkUoaiJIdh4hvi5J186zAm2VppWrwluKvlk1Jz6bDitFBiQy8lFedD&#10;5zR8XGZv/fe+G4baRfX88G5nqrNa34/73QpEpD7+h//ar0ZDlmVL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3gf7HAAAA3QAAAA8AAAAAAAAAAAAAAAAAmAIAAGRy&#10;cy9kb3ducmV2LnhtbFBLBQYAAAAABAAEAPUAAACMAwAAAAA=&#10;" path="m50,5r,-3l50,,47,,45,2r,l45,5r-3,7l37,20r-5,5l22,27,12,25,5,17,,20r5,5l10,27r5,3l22,30r10,l42,22r5,-7l50,5xe" fillcolor="#f6d700" stroked="f">
                          <v:path arrowok="t" o:connecttype="custom" o:connectlocs="50,5;50,2;50,0;47,0;45,2;45,2;45,5;42,12;37,20;32,25;22,27;12,25;5,17;0,20;5,25;10,27;15,30;22,30;32,30;42,22;47,15;50,5" o:connectangles="0,0,0,0,0,0,0,0,0,0,0,0,0,0,0,0,0,0,0,0,0,0"/>
                        </v:shape>
                        <v:shape id="Freeform 1030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CBcIA&#10;AADdAAAADwAAAGRycy9kb3ducmV2LnhtbERP3WrCMBS+H+wdwhF2N1NbmbMzLWMwEN2Nugc4NMem&#10;a3NSmszWtzcXgpcf3/+mnGwnLjT4xrGCxTwBQVw53XCt4Pf0/foOwgdkjZ1jUnAlD2Xx/LTBXLuR&#10;D3Q5hlrEEPY5KjAh9LmUvjJk0c9dTxy5sxsshgiHWuoBxxhuO5kmyZu02HBsMNjTl6GqPf5bBWma&#10;8XZl1tfJjj+7Xdsu/5K9U+plNn1+gAg0hYf47t5qBVm2jPvjm/g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4IFwgAAAN0AAAAPAAAAAAAAAAAAAAAAAJgCAABkcnMvZG93&#10;bnJldi54bWxQSwUGAAAAAAQABAD1AAAAhwMAAAAA&#10;" path="m45,5r,-3l45,,43,2r-3,l40,2r,3l38,12r-3,5l28,22r-8,3l13,22,5,17r-2,l,20r5,2l10,25r5,2l20,30,30,27r8,-5l43,15,45,5xe" fillcolor="#f5da00" stroked="f">
        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        </v:shape>
                        <v:shape id="Freeform 1031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icMYA&#10;AADdAAAADwAAAGRycy9kb3ducmV2LnhtbESPQWvCQBSE7wX/w/KE3urGKsWmrqGUFCp4qXrw+Jp9&#10;JqHZt0t2TaK/3hUEj8PMfMMss8E0oqPW15YVTCcJCOLC6ppLBfvd98sChA/IGhvLpOBMHrLV6GmJ&#10;qbY9/1K3DaWIEPYpKqhCcKmUvqjIoJ9YRxy9o20NhijbUuoW+wg3jXxNkjdpsOa4UKGjr4qK/+3J&#10;KDiuu2Auf86d+8Mpt/n7ZbGxO6Wex8PnB4hAQ3iE7+0frWA2m0/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icMYAAADdAAAADwAAAAAAAAAAAAAAAACYAgAAZHJz&#10;L2Rvd25yZXYueG1sUEsFBgAAAAAEAAQA9QAAAIsDAAAAAA==&#10;" path="m40,3l40,r,l37,,35,3r,l32,8r-2,7l25,18r-8,2l10,18,5,15r-3,l,15r7,8l17,25,27,23r5,-5l37,10,40,3xe" fillcolor="#f4dc00" stroked="f">
                          <v:path arrowok="t" o:connecttype="custom" o:connectlocs="40,3;40,0;40,0;37,0;35,3;35,3;32,8;30,15;25,18;17,20;10,18;5,15;2,15;0,15;7,23;17,25;27,23;32,18;37,10;40,3" o:connectangles="0,0,0,0,0,0,0,0,0,0,0,0,0,0,0,0,0,0,0,0"/>
                        </v:shape>
                        <v:shape id="Freeform 1032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Z9scA&#10;AADdAAAADwAAAGRycy9kb3ducmV2LnhtbESP3WrCQBSE7wu+w3KE3tWNP4ikboJIS4tQbWwRLw/Z&#10;YxLMng3ZbUz79F1B8HKYmW+YZdqbWnTUusqygvEoAkGcW11xoeD76/VpAcJ5ZI21ZVLwSw7SZPCw&#10;xFjbC2fU7X0hAoRdjApK75tYSpeXZNCNbEMcvJNtDfog20LqFi8Bbmo5iaK5NFhxWCixoXVJ+Xn/&#10;YxQsNocGd7uzxiz/ezl+bru3j6JT6nHYr55BeOr9PXxrv2sF0+lsAtc34QnI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P2fbHAAAA3QAAAA8AAAAAAAAAAAAAAAAAmAIAAGRy&#10;cy9kb3ducmV2LnhtbFBLBQYAAAAABAAEAPUAAACMAwAAAAA=&#10;" path="m35,3l35,r,l33,3r-3,l28,8r-3,5l20,15r-5,3l10,15,5,13,3,15,,15r8,5l15,23r8,-3l30,15r3,-5l35,3xe" fillcolor="#f4dd00" stroked="f">
                          <v:path arrowok="t" o:connecttype="custom" o:connectlocs="35,3;35,0;35,0;33,3;30,3;28,8;25,13;20,15;15,18;10,15;5,13;3,15;0,15;8,20;15,23;23,20;30,15;33,10;35,3" o:connectangles="0,0,0,0,0,0,0,0,0,0,0,0,0,0,0,0,0,0,0"/>
                        </v:shape>
                        <v:shape id="Freeform 1033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ZpcUA&#10;AADdAAAADwAAAGRycy9kb3ducmV2LnhtbESPQYvCMBSE74L/IbwFb5pqXSnVKCLo7k1WRfH2bJ5t&#10;2ealNFHrvzcLCx6HmfmGmS1aU4k7Na60rGA4iEAQZ1aXnCs47Nf9BITzyBory6TgSQ4W825nhqm2&#10;D/6h+87nIkDYpaig8L5OpXRZQQbdwNbEwbvaxqAPssmlbvAR4KaSoyiaSIMlh4UCa1oVlP3ubkbB&#10;2m3OyeUy0snqc3vcDo/263QbK9X7aJdTEJ5a/w7/t7+1gjgex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5mlxQAAAN0AAAAPAAAAAAAAAAAAAAAAAJgCAABkcnMv&#10;ZG93bnJldi54bWxQSwUGAAAAAAQABAD1AAAAigMAAAAA&#10;" path="m30,r,l27,,25,,22,5,20,7r-3,3l12,12,10,10r-5,l2,10,,12r5,3l12,17r8,-2l25,12,27,5,30,xe" fillcolor="#f4df00" stroked="f">
                          <v:path arrowok="t" o:connecttype="custom" o:connectlocs="30,0;30,0;27,0;25,0;22,5;20,7;17,10;12,12;10,10;5,10;2,10;0,12;5,15;12,17;20,15;25,12;27,5;30,0" o:connectangles="0,0,0,0,0,0,0,0,0,0,0,0,0,0,0,0,0,0"/>
                        </v:shape>
                        <v:shape id="Freeform 1034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XlF8cA&#10;AADdAAAADwAAAGRycy9kb3ducmV2LnhtbESPQWvCQBSE7wX/w/KEXkrd1AQp0VXEou2porbg8ZF9&#10;JtHs27C7mvTfdwtCj8PMfMPMFr1pxI2cry0reBklIIgLq2suFXwd1s+vIHxA1thYJgU/5GExHzzM&#10;MNe24x3d9qEUEcI+RwVVCG0upS8qMuhHtiWO3sk6gyFKV0rtsItw08hxkkykwZrjQoUtrSoqLvur&#10;UXDJtu+b73Lz2Z23b9nRXZkPT6lSj8N+OQURqA//4Xv7QytI0yyD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l5RfHAAAA3QAAAA8AAAAAAAAAAAAAAAAAmAIAAGRy&#10;cy9kb3ducmV2LnhtbFBLBQYAAAAABAAEAPUAAACMAwAAAAA=&#10;" path="m,10r5,2l10,15r5,-3l20,10,23,5,25,,23,2r-3,l15,7r-5,3l8,10,8,7,3,10,,10xe" fillcolor="#f3e100" stroked="f">
                          <v:path arrowok="t" o:connecttype="custom" o:connectlocs="0,10;5,12;10,15;15,12;20,10;23,5;25,0;23,2;20,2;15,7;10,10;8,10;8,7;3,10;0,10" o:connectangles="0,0,0,0,0,0,0,0,0,0,0,0,0,0,0"/>
                        </v:shape>
                        <v:shape id="Freeform 1035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aKsYA&#10;AADdAAAADwAAAGRycy9kb3ducmV2LnhtbESPW2sCMRSE3wX/QziCb5qt1gtbo4jYUhCpN3w+bM5e&#10;dHOybFLd/nsjCH0cZuYbZrZoTCluVLvCsoK3fgSCOLG64EzB6fjZm4JwHlljaZkU/JGDxbzdmmGs&#10;7Z33dDv4TAQIuxgV5N5XsZQuycmg69uKOHiprQ36IOtM6hrvAW5KOYiisTRYcFjIsaJVTsn18GsU&#10;pCca+NV5/bW9NMt0svu5jsabtVLdTrP8AOGp8f/hV/tbKxgO30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kaKsYAAADdAAAADwAAAAAAAAAAAAAAAACYAgAAZHJz&#10;L2Rvd25yZXYueG1sUEsFBgAAAAAEAAQA9QAAAIsDAAAAAA==&#10;" path="m,10r5,l7,12r5,-2l15,7,17,5,20,,17,2,12,5r-2,l7,7r,l5,7,,10xe" fillcolor="#f3e300" stroked="f">
                          <v:path arrowok="t" o:connecttype="custom" o:connectlocs="0,10;5,10;7,12;12,10;15,7;17,5;20,0;17,2;12,5;10,5;7,7;7,7;5,7;0,10" o:connectangles="0,0,0,0,0,0,0,0,0,0,0,0,0,0"/>
                        </v:shape>
                        <v:shape id="Freeform 1036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hWscA&#10;AADdAAAADwAAAGRycy9kb3ducmV2LnhtbESPQU8CMRSE7yT+h+aZeCHQRQgxK4WAiUq4iYa9PrfP&#10;7WL7um7rsvLrrYkJx8nMfJNZrHpnRUdtqD0rmIwzEMSl1zVXCt5eH0d3IEJE1mg9k4IfCrBaXg0W&#10;mGt/4hfq9rESCcIhRwUmxiaXMpSGHIaxb4iT9+FbhzHJtpK6xVOCOytvs2wuHdacFgw29GCo/Nx/&#10;OwXvhXnaPR/l1hbHQ2HNcHP+6jZK3Vz363sQkfp4Cf+3t1rBdDqbw9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YVrHAAAA3QAAAA8AAAAAAAAAAAAAAAAAmAIAAGRy&#10;cy9kb3ducmV2LnhtbFBLBQYAAAAABAAEAPUAAACMAwAAAAA=&#10;" path="m,5l,8r2,l7,5,12,,5,3,,5xe" fillcolor="#f3e400" stroked="f">
                          <v:path arrowok="t" o:connecttype="custom" o:connectlocs="0,5;0,8;2,8;7,5;12,0;5,3;0,5" o:connectangles="0,0,0,0,0,0,0"/>
                        </v:shape>
                        <v:shape id="Freeform 1037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UkMUA&#10;AADdAAAADwAAAGRycy9kb3ducmV2LnhtbESPQWvCQBSE70L/w/IKvemmtahEV2kLLVZBMOr9kX1m&#10;g9m3Ibua1F/fFQSPw8x8w8wWna3EhRpfOlbwOkhAEOdOl1wo2O+++xMQPiBrrByTgj/ysJg/9WaY&#10;atfyli5ZKESEsE9RgQmhTqX0uSGLfuBq4ugdXWMxRNkUUjfYRrit5FuSjKTFkuOCwZq+DOWn7GwV&#10;HMy1XdndEa/rz42pf88u+1kvlXp57j6mIAJ14RG+t5dawXD4Pobb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NSQxQAAAN0AAAAPAAAAAAAAAAAAAAAAAJgCAABkcnMv&#10;ZG93bnJldi54bWxQSwUGAAAAAAQABAD1AAAAigMAAAAA&#10;" path="m,2r,l3,,5,,3,,,2xe" fillcolor="#f2e600" stroked="f">
                          <v:path arrowok="t" o:connecttype="custom" o:connectlocs="0,2;0,2;3,0;5,0;3,0;0,2" o:connectangles="0,0,0,0,0,0"/>
                        </v:shape>
                        <v:shape id="Freeform 1038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iRMEA&#10;AADdAAAADwAAAGRycy9kb3ducmV2LnhtbERPy4rCMBTdD/gP4QqzG1OraKlGkQFBZjW+wOWlubbF&#10;5KY0mbb+/WQhuDyc93o7WCM6an3tWMF0koAgLpyuuVRwOe+/MhA+IGs0jknBkzxsN6OPNeba9Xyk&#10;7hRKEUPY56igCqHJpfRFRRb9xDXEkbu71mKIsC2lbrGP4dbINEkW0mLNsaHChr4rKh6nP6sgfS6t&#10;++314tpRlqU3M/15mKtSn+NhtwIRaAhv8ct90Apms3mcG9/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j4kTBAAAA3QAAAA8AAAAAAAAAAAAAAAAAmAIAAGRycy9kb3du&#10;cmV2LnhtbFBLBQYAAAAABAAEAPUAAACGAwAAAAA=&#10;" path="m,115l37,105,70,98,99,88,129,75,157,63,181,45,211,25,239,,224,25,206,48,189,68,169,88r-22,17l122,120,94,132,65,142,45,140,30,132,15,122,,115e" filled="f" strokecolor="#e77817" strokeweight="0">
        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        </v:shape>
                        <v:shape id="Freeform 1039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OocYA&#10;AADdAAAADwAAAGRycy9kb3ducmV2LnhtbESPQWvCQBSE74X+h+UVvJmNWqRN3YSiiB4qkrR4fmRf&#10;s6HZtyG7avz33YLQ4zAz3zCrYrSduNDgW8cKZkkKgrh2uuVGwdfndvoCwgdkjZ1jUnAjD0X++LDC&#10;TLsrl3SpQiMihH2GCkwIfSalrw1Z9InriaP37QaLIcqhkXrAa4TbTs7TdCktthwXDPa0NlT/VGer&#10;YCdPflm1pT/Vh/J42My65sNslZo8je9vIAKN4T98b++1gsXi+RX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oOocYAAADdAAAADwAAAAAAAAAAAAAAAACYAgAAZHJz&#10;L2Rvd25yZXYueG1sUEsFBgAAAAAEAAQA9QAAAIsDAAAAAA==&#10;" path="m3,5l,,3,3r,2l3,5xe" fillcolor="#e15520" stroked="f">
                          <v:path arrowok="t" o:connecttype="custom" o:connectlocs="3,5;0,0;3,3;3,5;3,5" o:connectangles="0,0,0,0,0"/>
                        </v:shape>
                        <v:rect id="Rectangle 1040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deMIA&#10;AADdAAAADwAAAGRycy9kb3ducmV2LnhtbERPTWvCQBC9F/wPywje6kZDi0RXkdCCYHuoLXgdsmM2&#10;mJ2N2VHjv+8eCj0+3vdqM/hW3aiPTWADs2kGirgKtuHawM/3+/MCVBRki21gMvCgCJv16GmFhQ13&#10;/qLbQWqVQjgWaMCJdIXWsXLkMU5DR5y4U+g9SoJ9rW2P9xTuWz3PslftseHU4LCj0lF1Ply9gXn7&#10;dtQfn+UlzvZuUV/zUjJpjJmMh+0SlNAg/+I/984ayPOXtD+9S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114wgAAAN0AAAAPAAAAAAAAAAAAAAAAAJgCAABkcnMvZG93&#10;bnJldi54bWxQSwUGAAAAAAQABAD1AAAAhwMAAAAA&#10;" fillcolor="#e15820" stroked="f"/>
                        <v:shape id="Freeform 1041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jYsUA&#10;AADdAAAADwAAAGRycy9kb3ducmV2LnhtbESPQWsCMRSE74X+h/AKXopmV1HKahRRWnrwoi31+kye&#10;m8XNy7JJdf33RhA8DjPzDTNbdK4WZ2pD5VlBPshAEGtvKi4V/P589j9AhIhssPZMCq4UYDF/fZlh&#10;YfyFt3TexVIkCIcCFdgYm0LKoC05DAPfECfv6FuHMcm2lKbFS4K7Wg6zbCIdVpwWLDa0sqRPu3+n&#10;QO+/SK8O+fsxrP/yzfiwldeJVar31i2nICJ18Rl+tL+NgtFonM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+NixQAAAN0AAAAPAAAAAAAAAAAAAAAAAJgCAABkcnMv&#10;ZG93bnJldi54bWxQSwUGAAAAAAQABAD1AAAAigMAAAAA&#10;" path="m,l,,,5r2,l,xe" fillcolor="#e25c20" stroked="f">
                          <v:path arrowok="t" o:connecttype="custom" o:connectlocs="0,0;0,0;0,5;2,5;0,0" o:connectangles="0,0,0,0,0"/>
                        </v:shape>
                        <v:shape id="Freeform 1042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6sMYA&#10;AADdAAAADwAAAGRycy9kb3ducmV2LnhtbESPQWsCMRSE7wX/Q3hCbzWr0iKrUVSQWlpQV8Hrc/Pc&#10;DW5elk3U9d83hYLHYWa+YSaz1lbiRo03jhX0ewkI4txpw4WCw371NgLhA7LGyjEpeJCH2bTzMsFU&#10;uzvv6JaFQkQI+xQVlCHUqZQ+L8mi77maOHpn11gMUTaF1A3eI9xWcpAkH9Ki4bhQYk3LkvJLdrUK&#10;NvPsa3VYHLen5eP7c2eqkbfmR6nXbjsfgwjUhmf4v73WCobD9w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6sMYAAADdAAAADwAAAAAAAAAAAAAAAACYAgAAZHJz&#10;L2Rvd25yZXYueG1sUEsFBgAAAAAEAAQA9QAAAIsDAAAAAA==&#10;" path="m,l,,,5r2,l,xe" fillcolor="#e35f20" stroked="f">
                          <v:path arrowok="t" o:connecttype="custom" o:connectlocs="0,0;0,0;0,5;2,5;0,0" o:connectangles="0,0,0,0,0"/>
                        </v:shape>
                        <v:shape id="Freeform 1043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u0MYA&#10;AADdAAAADwAAAGRycy9kb3ducmV2LnhtbESP3WoCMRSE7wXfIRyhd5q1q6VsjVIKhRZEdFuR3h02&#10;Z39wc7Ikqbu+fVMQvBxm5htmtRlMKy7kfGNZwXyWgCAurG64UvD99T59BuEDssbWMim4kofNejxa&#10;YaZtzwe65KESEcI+QwV1CF0mpS9qMuhntiOOXmmdwRClq6R22Ee4aeVjkjxJgw3HhRo7equpOOe/&#10;RkGiy22/dQe53x/LHX/uTrT4SZV6mAyvLyACDeEevrU/tII0Xa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u0MYAAADdAAAADwAAAAAAAAAAAAAAAACYAgAAZHJz&#10;L2Rvd25yZXYueG1sUEsFBgAAAAAEAAQA9QAAAIsDAAAAAA==&#10;" path="m2,l,,,5r2,l2,5,2,xm54,175r,l67,175r10,-5l64,172r-10,3xe" fillcolor="#e36321" stroked="f">
                          <v:path arrowok="t" o:connecttype="custom" o:connectlocs="2,0;0,0;0,5;2,5;2,5;2,0;54,175;54,175;67,175;77,170;64,172;54,175" o:connectangles="0,0,0,0,0,0,0,0,0,0,0,0"/>
                          <o:lock v:ext="edit" verticies="t"/>
                        </v:shape>
                        <v:shape id="Freeform 1044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3c8cA&#10;AADdAAAADwAAAGRycy9kb3ducmV2LnhtbESPzWrDMBCE74W8g9hALyWR89MkOFZCKLQUmkvtQMht&#10;sTa2sbUylmq7b18VCj0OM/MNkxxH04ieOldZVrCYRyCIc6srLhRcstfZDoTzyBoby6TgmxwcD5OH&#10;BGNtB/6kPvWFCBB2MSoovW9jKV1ekkE3ty1x8O62M+iD7AqpOxwC3DRyGUUbabDisFBiSy8l5XX6&#10;ZRQso3rbj7fzLn3K3oaPzHPr1lelHqfjaQ/C0+j/w3/td61gtXpew++b8ATk4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It3PHAAAA3QAAAA8AAAAAAAAAAAAAAAAAmAIAAGRy&#10;cy9kb3ducmV2LnhtbFBLBQYAAAAABAAEAPUAAACMAwAAAAA=&#10;" path="m2,l,,2,5r,l5,5,2,xm102,154r-3,l99,154r-2,l99,154r3,xm52,169r2,l54,172r10,l72,169r5,-2l84,162r-15,5l52,169xe" fillcolor="#e46721" stroked="f">
        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        <o:lock v:ext="edit" verticies="t"/>
                        </v:shape>
                        <v:shape id="Freeform 1045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h4sMA&#10;AADdAAAADwAAAGRycy9kb3ducmV2LnhtbESPQWvCQBSE74L/YXlCL6IbKykSXSUIpd6k6qW3R/aZ&#10;BLNvw+6rpv++WxB6HGbmG2azG1yn7hRi69nAYp6BIq68bbk2cDm/z1agoiBb7DyTgR+KsNuORxss&#10;rH/wJ91PUqsE4ViggUakL7SOVUMO49z3xMm7+uBQkgy1tgEfCe46/Zplb9phy2mhwZ72DVW307cz&#10;EK6XqeRfhLfh+FGWi0MlNUZjXiZDuQYlNMh/+Nk+WAPLZZ7D35v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dh4sMAAADdAAAADwAAAAAAAAAAAAAAAACYAgAAZHJzL2Rv&#10;d25yZXYueG1sUEsFBgAAAAAEAAQA9QAAAIgDAAAAAA==&#10;" path="m2,r,l,,2,8,2,5r3,l2,xm54,170r10,-3l77,165r10,-8l102,152r-3,-2l97,150r-10,5l74,160r-10,2l49,165r3,2l54,170xe" fillcolor="#e46a21" stroked="f">
                          <v:path arrowok="t" o:connecttype="custom" o:connectlocs="2,0;2,0;0,0;2,8;2,5;5,5;2,0;54,170;64,167;77,165;87,157;102,152;99,150;97,150;87,155;74,160;64,162;49,165;52,167;54,170" o:connectangles="0,0,0,0,0,0,0,0,0,0,0,0,0,0,0,0,0,0,0,0"/>
                          <o:lock v:ext="edit" verticies="t"/>
                        </v:shape>
                        <v:shape id="Freeform 1046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zS8UA&#10;AADdAAAADwAAAGRycy9kb3ducmV2LnhtbESPQWsCMRSE74X+h/AKvdWsilZWo5SCIC0eunqot8fm&#10;mSy7eVmSqNt/3xSEHoeZ+YZZbQbXiSuF2HhWMB4VIIhrrxs2Co6H7csCREzIGjvPpOCHImzWjw8r&#10;LLW/8Rddq2REhnAsUYFNqS+ljLUlh3Hke+LsnX1wmLIMRuqAtwx3nZwUxVw6bDgvWOzp3VLdVhen&#10;oD3E7/YjoDnZ1535pH0xu5yOSj0/DW9LEImG9B++t3dawXQ6m8P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PNLxQAAAN0AAAAPAAAAAAAAAAAAAAAAAJgCAABkcnMv&#10;ZG93bnJldi54bWxQSwUGAAAAAAQABAD1AAAAigMAAAAA&#10;" path="m3,l,,,,,7,3,5r,l3,xm50,164r17,-2l82,157r5,-5l95,149r2,l97,149r-2,-2l95,144r-13,8l72,154r-12,3l47,159r,l45,159r2,3l50,164xe" fillcolor="#e56e21" stroked="f">
        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        <o:lock v:ext="edit" verticies="t"/>
                        </v:shape>
                        <v:shape id="Freeform 1047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7ksUA&#10;AADdAAAADwAAAGRycy9kb3ducmV2LnhtbESPX0vDQBDE3wW/w7GCb/bSFrXEXosIBZ9KTaV/3ra5&#10;NQm92wu5bRO/vScIPg4z8xtmvhy8U1fqYhPYwHiUgSIug224MvC5XT3MQEVBtugCk4FvirBc3N7M&#10;Mbeh5w+6FlKpBOGYo4FapM21jmVNHuMotMTJ+wqdR0myq7TtsE9w7/Qky560x4bTQo0tvdVUnouL&#10;N7CzUhxp38eDO9l9cLPLxsramPu74fUFlNAg/+G/9rs1MJ0+PsPvm/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HuSxQAAAN0AAAAPAAAAAAAAAAAAAAAAAJgCAABkcnMv&#10;ZG93bnJldi54bWxQSwUGAAAAAAQABAD1AAAAigMAAAAA&#10;" path="m3,l,,,3,,8,3,5r2,l3,xm47,160r15,-3l72,155r13,-5l95,145r,-3l92,142r-10,5l70,150r-10,2l47,155r-2,l45,155r,2l47,160xe" fillcolor="#e57222" stroked="f">
        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        <o:lock v:ext="edit" verticies="t"/>
                        </v:shape>
                        <v:shape id="Freeform 1048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+u8cA&#10;AADdAAAADwAAAGRycy9kb3ducmV2LnhtbESPTWvCQBCG7wX/wzJCb3Vjg6LRVaS0UEov9QM8Dtkx&#10;G8zOhuxq0v76zqHQ4/DO+8w86+3gG3WnLtaBDUwnGSjiMtiaKwPHw9vTAlRMyBabwGTgmyJsN6OH&#10;NRY29PxF932qlEA4FmjApdQWWsfSkcc4CS2xZJfQeUwydpW2HfYC941+zrK59lizXHDY0ouj8rq/&#10;eaGcfvq8X9w+l/r8Opsf3Gm5+5ga8zgeditQiYb0v/zXfrcG8nwm74qNmID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vrvHAAAA3QAAAA8AAAAAAAAAAAAAAAAAmAIAAGRy&#10;cy9kb3ducmV2LnhtbFBLBQYAAAAABAAEAPUAAACMAwAAAAA=&#10;" path="m3,r,l,2,,7,3,5r2,l3,xm45,154r2,l47,154r13,-2l72,149r10,-2l95,139r-3,l90,137r-10,5l70,147r-10,2l47,149r-2,l42,149r3,3l45,154xe" fillcolor="#e67523" stroked="f">
        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        <o:lock v:ext="edit" verticies="t"/>
                        </v:shape>
                        <v:shape id="Freeform 1049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GXccA&#10;AADdAAAADwAAAGRycy9kb3ducmV2LnhtbESPQWvCQBSE74X+h+UVvBTdmKBodJVSKUiFQlXE4yP7&#10;TILZtyG7Neu/7wqFHoeZ+YZZroNpxI06V1tWMB4lIIgLq2suFRwPH8MZCOeRNTaWScGdHKxXz09L&#10;zLXt+Ztue1+KCGGXo4LK+zaX0hUVGXQj2xJH72I7gz7KrpS6wz7CTSPTJJlKgzXHhQpbeq+ouO5/&#10;jILw2tzHn2lffG0m22mQ51OW7oxSg5fwtgDhKfj/8F97qxVk2WQOj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Bl3HAAAA3QAAAA8AAAAAAAAAAAAAAAAAmAIAAGRy&#10;cy9kb3ducmV2LnhtbFBLBQYAAAAABAAEAPUAAACMAwAAAAA=&#10;" path="m5,l3,,,3,,8,3,5r2,l5,xm45,150r,l47,150r13,-3l70,145r12,-3l92,137r-2,-2l87,135r-10,2l67,142r-10,3l47,145r-2,l40,145r2,2l45,150xe" fillcolor="#e67824" stroked="f">
        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        <o:lock v:ext="edit" verticies="t"/>
                        </v:shape>
                        <v:shape id="Freeform 1050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YLsMA&#10;AADdAAAADwAAAGRycy9kb3ducmV2LnhtbERPTYvCMBC9C/6HMII3TVdBl2qUZVnFg6jrrqC3oRnb&#10;0mZSmmjrvzcHwePjfc+XrSnFnWqXW1bwMYxAECdW55wq+P9bDT5BOI+ssbRMCh7kYLnoduYYa9vw&#10;L92PPhUhhF2MCjLvq1hKl2Rk0A1tRRy4q60N+gDrVOoamxBuSjmKook0mHNoyLCi74yS4ngzCuh2&#10;+ck3etccDqNtcS6q/Xp6uirV77VfMxCeWv8Wv9wbrWA8noT94U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yYLsMAAADdAAAADwAAAAAAAAAAAAAAAACYAgAAZHJzL2Rv&#10;d25yZXYueG1sUEsFBgAAAAAEAAQA9QAAAIgDAAAAAA==&#10;" path="m5,l3,,,2,3,7,5,5r3,l5,xm42,144r3,l47,144r13,l70,142r10,-5l90,132r-3,l85,129r-18,8l47,139r-5,l37,139r3,3l42,144xe" fillcolor="#e77c25" stroked="f">
        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        <o:lock v:ext="edit" verticies="t"/>
                        </v:shape>
                        <v:shape id="Freeform 1051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f8sAA&#10;AADdAAAADwAAAGRycy9kb3ducmV2LnhtbESPzQrCMBCE74LvEFbwpqkKRapR/EFQBMHqAyzN2hab&#10;TWmi1rc3guBxmJlvmPmyNZV4UuNKywpGwwgEcWZ1ybmC62U3mIJwHlljZZkUvMnBctHtzDHR9sVn&#10;eqY+FwHCLkEFhfd1IqXLCjLohrYmDt7NNgZ9kE0udYOvADeVHEdRLA2WHBYKrGlTUHZPH0aB03GU&#10;HsZ2m6+O59PpuH5Ta1Kl+r12NQPhqfX/8K+91womk3gE3zfhCc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wf8sAAAADdAAAADwAAAAAAAAAAAAAAAACYAgAAZHJzL2Rvd25y&#10;ZXYueG1sUEsFBgAAAAAEAAQA9QAAAIUDAAAAAA==&#10;" path="m5,l3,,,3,3,8,5,5r3,l5,xm40,140r5,l47,140r10,l67,137r10,-5l87,130r-2,-3l82,125r-17,7l47,135r-5,l37,132r,5l40,140xe" fillcolor="#e77f26" stroked="f">
        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        <o:lock v:ext="edit" verticies="t"/>
                        </v:shape>
                        <v:shape id="Freeform 1052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vVsMA&#10;AADdAAAADwAAAGRycy9kb3ducmV2LnhtbESPzWrCQBSF94W+w3AFd2aiEaupo0ilWNw1CtneZq5J&#10;2sydkJkm6dt3CkKXH+ePs92PphE9da62rGAexSCIC6trLhVcL6+zNQjnkTU2lknBDznY7x4ftphq&#10;O/A79ZkvRShhl6KCyvs2ldIVFRl0kW2Jg3aznUEfsCul7nAI5aaRizheSYM1h4UKW3qpqPjKvo2C&#10;8wceN4k9Ue6bfPl0uAU6fyo1nYyHZxCeRv9vvqfftIIkWS3g70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avVsMAAADdAAAADwAAAAAAAAAAAAAAAACYAgAAZHJzL2Rv&#10;d25yZXYueG1sUEsFBgAAAAAEAAQA9QAAAIgDAAAAAA==&#10;" path="m5,l2,,,2,,7r2,l5,5,5,xm34,134r5,l44,134r20,-2l82,124r-3,-2l77,122r-15,5l44,129r-5,l32,127r2,2l34,134xe" fillcolor="#e88327" stroked="f">
                          <v:path arrowok="t" o:connecttype="custom" o:connectlocs="5,0;2,0;0,2;0,7;2,7;5,5;5,0;34,134;39,134;44,134;64,132;82,124;79,122;77,122;62,127;44,129;39,129;32,127;34,129;34,134" o:connectangles="0,0,0,0,0,0,0,0,0,0,0,0,0,0,0,0,0,0,0,0"/>
                          <o:lock v:ext="edit" verticies="t"/>
                        </v:shape>
                        <v:shape id="Freeform 1053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xbsYA&#10;AADdAAAADwAAAGRycy9kb3ducmV2LnhtbESPT2vCQBTE74V+h+UJ3pqNpkiJriJSwYultannR/bl&#10;j2bfht3VpN++Wyj0OMzMb5jVZjSduJPzrWUFsyQFQVxa3XKtoPjcP72A8AFZY2eZFHyTh8368WGF&#10;ubYDf9D9FGoRIexzVNCE0OdS+rIhgz6xPXH0KusMhihdLbXDIcJNJ+dpupAGW44LDfa0a6i8nm5G&#10;wfbij4fCnV1VVK/D89tXO8f3nVLTybhdggg0hv/wX/ugFWTZI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LxbsYAAADdAAAADwAAAAAAAAAAAAAAAACYAgAAZHJz&#10;L2Rvd25yZXYueG1sUEsFBgAAAAAEAAQA9QAAAIsDAAAAAA==&#10;" path="m5,l2,,,3r,7l2,8,5,5,5,xm34,127r5,3l44,130r18,-3l79,120r-2,l74,117r-15,5l44,125r-7,l29,122r3,3l34,127xe" fillcolor="#e88728" stroked="f">
                          <v:path arrowok="t" o:connecttype="custom" o:connectlocs="5,0;2,0;0,3;0,10;2,8;5,5;5,0;34,127;39,130;44,130;62,127;79,120;77,120;74,117;59,122;44,125;37,125;29,122;32,125;34,127" o:connectangles="0,0,0,0,0,0,0,0,0,0,0,0,0,0,0,0,0,0,0,0"/>
                          <o:lock v:ext="edit" verticies="t"/>
                        </v:shape>
                        <v:shape id="Freeform 1054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b5scA&#10;AADdAAAADwAAAGRycy9kb3ducmV2LnhtbESPQUsDMRSE70L/Q3iF3my2rVRZmxYRCqUK0rUI3h6b&#10;Z7K4eVmStLv11xtB6HGYmW+Y1WZwrThTiI1nBbNpAYK49rpho+D4vr19ABETssbWMym4UITNenSz&#10;wlL7ng90rpIRGcKxRAU2pa6UMtaWHMap74iz9+WDw5RlMFIH7DPctXJeFEvpsOG8YLGjZ0v1d3Vy&#10;Ckz4rD4Osrev++LneDHdy/3bLCg1GQ9PjyASDeka/m/vtILFYnkHf2/y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m+bHAAAA3QAAAA8AAAAAAAAAAAAAAAAAmAIAAGRy&#10;cy9kb3ducmV2LnhtbFBLBQYAAAAABAAEAPUAAACMAwAAAAA=&#10;" path="m5,l2,2,,2,,9,5,7,7,5,5,xm32,122r7,2l44,124r18,-2l77,117r-3,-3l72,112r-13,5l44,119r-7,l29,117r,2l32,122xe" fillcolor="#e98a29" stroked="f">
                          <v:path arrowok="t" o:connecttype="custom" o:connectlocs="5,0;2,2;0,2;0,9;5,7;7,5;5,0;32,122;39,124;44,124;62,122;77,117;74,114;72,112;59,117;44,119;37,119;29,117;29,119;32,122" o:connectangles="0,0,0,0,0,0,0,0,0,0,0,0,0,0,0,0,0,0,0,0"/>
                          <o:lock v:ext="edit" verticies="t"/>
                        </v:shape>
                        <v:shape id="Freeform 1055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oPcUA&#10;AADdAAAADwAAAGRycy9kb3ducmV2LnhtbESPQWvCQBSE74X+h+UVequbVqshuoqIgidLU70/ss8k&#10;NPs27G40+utdQfA4zMw3zGzRm0acyPnasoLPQQKCuLC65lLB/m/zkYLwAVljY5kUXMjDYv76MsNM&#10;2zP/0ikPpYgQ9hkqqEJoMyl9UZFBP7AtcfSO1hkMUbpSaofnCDeN/EqSsTRYc1yosKVVRcV/3hkF&#10;nfs5lOvrKk3XF7dfTsJu1GCn1Ptbv5yCCNSHZ/jR3moFw+H4G+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Gg9xQAAAN0AAAAPAAAAAAAAAAAAAAAAAJgCAABkcnMv&#10;ZG93bnJldi54bWxQSwUGAAAAAAQABAD1AAAAigMAAAAA&#10;" path="m5,l2,3,,5r2,5l5,7,7,5,5,xm29,117r8,3l44,120r15,-3l74,112r-2,-2l69,110r-12,2l44,115r-7,l27,112r2,3l29,117xe" fillcolor="#ea8e2b" stroked="f">
                          <v:path arrowok="t" o:connecttype="custom" o:connectlocs="5,0;2,3;0,5;2,10;5,7;7,5;5,0;29,117;37,120;44,120;59,117;74,112;72,110;69,110;57,112;44,115;37,115;27,112;29,115;29,117" o:connectangles="0,0,0,0,0,0,0,0,0,0,0,0,0,0,0,0,0,0,0,0"/>
                          <o:lock v:ext="edit" verticies="t"/>
                        </v:shape>
                        <v:shape id="Freeform 1056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DZMYA&#10;AADdAAAADwAAAGRycy9kb3ducmV2LnhtbESPT2vCQBTE74LfYXmCF9FNjYSSuhEptBbqRS3S4yP7&#10;8gezb0N2E9Nv3y0UPA4z8xtmuxtNIwbqXG1ZwdMqAkGcW11zqeDr8rZ8BuE8ssbGMin4IQe7bDrZ&#10;YqrtnU80nH0pAoRdigoq79tUSpdXZNCtbEscvMJ2Bn2QXSl1h/cAN41cR1EiDdYcFips6bWi/Hbu&#10;jYKa3efR99EBF/06fr/yZiiLb6Xms3H/AsLT6B/h//aHVhDHSQ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XDZMYAAADdAAAADwAAAAAAAAAAAAAAAACYAgAAZHJz&#10;L2Rvd25yZXYueG1sUEsFBgAAAAAEAAQA9QAAAIsDAAAAAA==&#10;" path="m7,l5,2,,4,2,9,5,7,7,4,7,xm29,112r8,2l44,114r15,-2l72,107r-3,l67,104r-10,3l44,109r-10,l24,107r3,2l29,112xe" fillcolor="#eb912b" stroked="f">
                          <v:path arrowok="t" o:connecttype="custom" o:connectlocs="7,0;5,2;0,4;2,9;5,7;7,4;7,0;29,112;37,114;44,114;59,112;72,107;69,107;67,104;57,107;44,109;34,109;24,107;27,109;29,112" o:connectangles="0,0,0,0,0,0,0,0,0,0,0,0,0,0,0,0,0,0,0,0"/>
                          <o:lock v:ext="edit" verticies="t"/>
                        </v:shape>
                        <v:shape id="Freeform 1057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ZZcQA&#10;AADdAAAADwAAAGRycy9kb3ducmV2LnhtbESPT4vCMBTE78J+h/AWvNl0LWqpRimCIOzJP7DXR/O2&#10;LSYvpclq9dNvBMHjMDO/YVabwRpxpd63jhV8JSkI4srplmsF59NukoPwAVmjcUwK7uRhs/4YrbDQ&#10;7sYHuh5DLSKEfYEKmhC6QkpfNWTRJ64jjt6v6y2GKPta6h5vEW6NnKbpXFpsOS402NG2oepy/LMK&#10;zLRbbMuyLa03P4/vPM9oN8uUGn8O5RJEoCG8w6/2XivIsvkC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WWXEAAAA3QAAAA8AAAAAAAAAAAAAAAAAmAIAAGRycy9k&#10;b3ducmV2LnhtbFBLBQYAAAAABAAEAPUAAACJAwAAAAA=&#10;" path="m5,l3,2,,5r,7l3,7,8,5,5,xm25,107r10,3l42,110r13,-3l67,105r-2,-3l65,100r-10,5l42,105,32,102,22,100r,5l25,107xe" fillcolor="#eb952b" stroked="f">
                          <v:path arrowok="t" o:connecttype="custom" o:connectlocs="5,0;3,2;0,5;0,12;3,7;8,5;5,0;25,107;35,110;42,110;55,107;67,105;65,102;65,100;55,105;42,105;32,102;22,100;22,105;25,107" o:connectangles="0,0,0,0,0,0,0,0,0,0,0,0,0,0,0,0,0,0,0,0"/>
                          <o:lock v:ext="edit" verticies="t"/>
                        </v:shape>
                        <v:shape id="Freeform 1058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jpMEA&#10;AADdAAAADwAAAGRycy9kb3ducmV2LnhtbERPy4rCMBTdC/5DuMLsNFVBpBpFBB/MyufC3aW5tsXm&#10;piTRVr/eLAZmeTjv+bI1lXiR86VlBcNBAoI4s7rkXMHlvOlPQfiArLGyTAre5GG56HbmmGrb8JFe&#10;p5CLGMI+RQVFCHUqpc8KMugHtiaO3N06gyFCl0vtsInhppKjJJlIgyXHhgJrWheUPU5Po0Affrf7&#10;ZPT+7Jx+ZM/prb02h6NSP712NQMRqA3/4j/3XisYjydxbnwTn4Bc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46TBAAAA3QAAAA8AAAAAAAAAAAAAAAAAmAIAAGRycy9kb3du&#10;cmV2LnhtbFBLBQYAAAAABAAEAPUAAACGAwAAAAA=&#10;" path="m5,l3,3,,5r,8l5,8,8,5,5,xm22,103r10,2l42,105r13,-2l65,100r,-2l62,98r-10,2l42,100,32,98,20,95r2,3l22,103xe" fillcolor="#ec992a" stroked="f">
                          <v:path arrowok="t" o:connecttype="custom" o:connectlocs="5,0;3,3;0,5;0,13;5,8;8,5;5,0;22,103;32,105;42,105;55,103;65,100;65,98;62,98;52,100;42,100;32,98;20,95;22,98;22,103" o:connectangles="0,0,0,0,0,0,0,0,0,0,0,0,0,0,0,0,0,0,0,0"/>
                          <o:lock v:ext="edit" verticies="t"/>
                        </v:shape>
                        <v:shape id="Freeform 1059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3fsYA&#10;AADdAAAADwAAAGRycy9kb3ducmV2LnhtbESPT4vCMBTE78J+h/AWvGnqny1ajaKCIHvTdcHjs3m2&#10;xeSlNFHrfvrNwoLHYWZ+w8yXrTXiTo2vHCsY9BMQxLnTFRcKjl/b3gSED8gajWNS8CQPy8VbZ46Z&#10;dg/e0/0QChEh7DNUUIZQZ1L6vCSLvu9q4uhdXGMxRNkUUjf4iHBr5DBJUmmx4rhQYk2bkvLr4WYV&#10;bH6OuL7oj9v+/Pz8rk9js7qmRqnue7uagQjUhlf4v73TCkajdA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C3fsYAAADdAAAADwAAAAAAAAAAAAAAAACYAgAAZHJz&#10;L2Rvd25yZXYueG1sUEsFBgAAAAAEAAQA9QAAAIsDAAAAAA==&#10;" path="m8,l3,2,,7r,5l5,7,8,5,8,xm22,95r10,2l42,100r13,l65,95r-3,l60,92r-8,3l42,95,30,92,20,90r,2l22,95xe" fillcolor="#ec9c29" stroked="f">
                          <v:path arrowok="t" o:connecttype="custom" o:connectlocs="8,0;3,2;0,7;0,12;5,7;8,5;8,0;22,95;32,97;42,100;55,100;65,95;62,95;60,92;52,95;42,95;30,92;20,90;20,92;22,95" o:connectangles="0,0,0,0,0,0,0,0,0,0,0,0,0,0,0,0,0,0,0,0"/>
                          <o:lock v:ext="edit" verticies="t"/>
                        </v:shape>
                        <v:shape id="Freeform 1060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SJMQA&#10;AADdAAAADwAAAGRycy9kb3ducmV2LnhtbERPTWvCQBC9C/6HZQQvopuaEkvqGkqpItQKWul5yI5J&#10;aHY2za5J/PfdQ6HHx/teZ4OpRUetqywreFhEIIhzqysuFFw+t/MnEM4ja6wtk4I7Ocg249EaU217&#10;PlF39oUIIexSVFB636RSurwkg25hG+LAXW1r0AfYFlK32IdwU8tlFCXSYMWhocSGXkvKv883o+Dx&#10;mnzp6H13cbs32/jkMJM/H0elppPh5RmEp8H/i//ce60gjldhf3g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EiTEAAAA3QAAAA8AAAAAAAAAAAAAAAAAmAIAAGRycy9k&#10;b3ducmV2LnhtbFBLBQYAAAAABAAEAPUAAACJAwAAAAA=&#10;" path="m8,l5,3,,8r3,7l5,10,10,5,8,xm20,90r12,3l42,95r10,l62,93,60,90,57,88r-7,2l42,90,30,88,17,83r3,5l20,90xe" fillcolor="#eda025" stroked="f">
                          <v:path arrowok="t" o:connecttype="custom" o:connectlocs="8,0;5,3;0,8;3,15;5,10;10,5;8,0;20,90;32,93;42,95;52,95;62,93;60,90;57,88;50,90;42,90;30,88;17,83;20,88;20,90" o:connectangles="0,0,0,0,0,0,0,0,0,0,0,0,0,0,0,0,0,0,0,0"/>
                          <o:lock v:ext="edit" verticies="t"/>
                        </v:shape>
                        <v:shape id="Freeform 1061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seMYA&#10;AADdAAAADwAAAGRycy9kb3ducmV2LnhtbESPQWvCQBSE7wX/w/KE3upGA62kriJCqNBLq+L5Nfua&#10;LM2+DdlnTP313UKhx2FmvmFWm9G3aqA+usAG5rMMFHEVrOPawOlYPixBRUG22AYmA98UYbOe3K2w&#10;sOHK7zQcpFYJwrFAA41IV2gdq4Y8xlnoiJP3GXqPkmRfa9vjNcF9qxdZ9qg9Ok4LDXa0a6j6Oly8&#10;AXm5yFDmH27hzq/nt2287cvdzZj76bh9BiU0yn/4r723BvL8aQ6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VseMYAAADdAAAADwAAAAAAAAAAAAAAAACYAgAAZHJz&#10;L2Rvd25yZXYueG1sUEsFBgAAAAAEAAQA9QAAAIsDAAAAAA==&#10;" path="m8,l5,2,,7r3,5l3,15,5,10,10,5,8,xm20,85r10,2l42,90r10,l60,87,57,85,55,82r-5,3l42,85,30,82,17,77r,3l20,85xe" fillcolor="#eea421" stroked="f">
                          <v:path arrowok="t" o:connecttype="custom" o:connectlocs="8,0;5,2;0,7;3,12;3,15;5,10;10,5;8,0;20,85;30,87;42,90;52,90;60,87;57,85;55,82;50,85;42,85;30,82;17,77;17,80;20,85" o:connectangles="0,0,0,0,0,0,0,0,0,0,0,0,0,0,0,0,0,0,0,0,0"/>
                          <o:lock v:ext="edit" verticies="t"/>
                        </v:shape>
                        <v:shape id="Freeform 1062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p+MUA&#10;AADdAAAADwAAAGRycy9kb3ducmV2LnhtbESP0WoCMRRE3wv9h3ALfSk1MVJbtkYpFqFPgms/4Lq5&#10;bpZubrabuK5/bwpCH4eZOcMsVqNvxUB9bAIbmE4UCOIq2IZrA9/7zfMbiJiQLbaBycCFIqyW93cL&#10;LGw4846GMtUiQzgWaMCl1BVSxsqRxzgJHXH2jqH3mLLsa2l7PGe4b6VWai49NpwXHHa0dlT9lCdv&#10;QB1O21KrwxMOn+n44i76d2e1MY8P48c7iERj+g/f2l/WwGz2quHvTX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Wn4xQAAAN0AAAAPAAAAAAAAAAAAAAAAAJgCAABkcnMv&#10;ZG93bnJldi54bWxQSwUGAAAAAAQABAD1AAAAigMAAAAA&#10;" path="m7,l2,5,,10r,3l,18,5,10,10,5,7,xm14,78r13,5l39,85r8,l54,83,52,80,49,78r-5,2l39,80r-7,l24,78,17,75,12,70r2,5l14,78xe" fillcolor="#eea81d" stroked="f">
        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        <o:lock v:ext="edit" verticies="t"/>
                        </v:shape>
                        <v:shape id="Freeform 1063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fy8YA&#10;AADdAAAADwAAAGRycy9kb3ducmV2LnhtbESPQWvCQBSE70L/w/IK3nRjQ21NXUUihYK9qMXzI/ua&#10;DWbfht1tkvbXd4VCj8PMfMOst6NtRU8+NI4VLOYZCOLK6YZrBR/n19kziBCRNbaOScE3Bdhu7iZr&#10;LLQb+Ej9KdYiQTgUqMDE2BVShsqQxTB3HXHyPp23GJP0tdQehwS3rXzIsqW02HBaMNhRaai6nr6s&#10;gmF1OTuzL/0x+3k0uHtvlv2hVGp6P+5eQEQa43/4r/2mFeT5Uw63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fy8YAAADdAAAADwAAAAAAAAAAAAAAAACYAgAAZHJz&#10;L2Rvd25yZXYueG1sUEsFBgAAAAAEAAQA9QAAAIsDAAAAAA==&#10;" path="m7,l2,5,,10r,5l,20,5,12,10,5r,-3l7,xm14,72r13,5l39,80r8,l52,77,49,75r,l44,75r-5,l32,75,24,72,17,67,10,62r2,5l14,72xe" fillcolor="#efac12" stroked="f">
        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        <o:lock v:ext="edit" verticies="t"/>
                        </v:shape>
                        <v:shape id="Freeform 1064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Ay8gA&#10;AADdAAAADwAAAGRycy9kb3ducmV2LnhtbESPT2vCQBTE74LfYXlCb7qpqX9I3YRaECoU2kYv3h7Z&#10;1yRt9m3Irhr99K5Q6HGYmd8wq6w3jThR52rLCh4nEQjiwuqaSwX73Wa8BOE8ssbGMim4kIMsHQ5W&#10;mGh75i865b4UAcIuQQWV920ipSsqMugmtiUO3rftDPogu1LqDs8Bbho5jaK5NFhzWKiwpdeKit/8&#10;aBRcP+srz+bv8THebrbrj8NlP/vJlXoY9S/PIDz1/j/8137TCuJ48QT3N+EJ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4DLyAAAAN0AAAAPAAAAAAAAAAAAAAAAAJgCAABk&#10;cnMvZG93bnJldi54bWxQSwUGAAAAAAQABAD1AAAAjQMAAAAA&#10;" path="m10,l5,5,,13r,5l2,23,5,13,10,5r,-2l10,xm12,65r5,5l24,73r8,2l39,75r5,l49,73r-2,l47,70r-5,l39,70r-7,l22,65,14,60,10,55r,5l12,65xe" fillcolor="#efb000" stroked="f">
        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        <o:lock v:ext="edit" verticies="t"/>
                        </v:shape>
                        <v:shape id="Freeform 1065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2+8cA&#10;AADdAAAADwAAAGRycy9kb3ducmV2LnhtbESPQWvCQBSE7wX/w/IEL6FurLXV6CpVEHoqNUrx+Mg+&#10;k2D2bciuJvrr3UKhx2FmvmEWq85U4kqNKy0rGA1jEMSZ1SXnCg777fMUhPPIGivLpOBGDlbL3tMC&#10;E21b3tE19bkIEHYJKii8rxMpXVaQQTe0NXHwTrYx6INscqkbbAPcVPIljt+kwZLDQoE1bQrKzunF&#10;KKjbb7c+3m+jKCpptk1fv37yNlJq0O8+5iA8df4//Nf+1ArG4/cJ/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I9vvHAAAA3QAAAA8AAAAAAAAAAAAAAAAAmAIAAGRy&#10;cy9kb3ducmV2LnhtbFBLBQYAAAAABAAEAPUAAACMAwAAAAA=&#10;" path="m10,l5,7,,15r2,7l2,27r,l5,15,12,5,10,2,10,xm10,57r7,5l24,67r8,3l39,70r5,l49,70,47,67,44,65r-2,l39,65,29,62,19,60,12,52,7,42r3,8l10,57xe" fillcolor="#f0b300" stroked="f">
        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      <o:lock v:ext="edit" verticies="t"/>
                        </v:shape>
                        <v:shape id="Freeform 1066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3pMQA&#10;AADdAAAADwAAAGRycy9kb3ducmV2LnhtbESP3WoCMRSE7wu+QziCdzWriz9sjSJCodIrbR/gkJzu&#10;Lm5OliS60advCgUvh5n5htnsku3EjXxoHSuYTQsQxNqZlmsF31/vr2sQISIb7ByTgjsF2G1HLxus&#10;jBv4RLdzrEWGcKhQQRNjX0kZdEMWw9T1xNn7cd5izNLX0ngcMtx2cl4US2mx5bzQYE+HhvTlfLUK&#10;dJfu+8Xx81A6/UiXYdZLf1woNRmn/RuISCk+w//tD6OgLFdL+Hu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N6TEAAAA3QAAAA8AAAAAAAAAAAAAAAAAmAIAAGRycy9k&#10;b3ducmV2LnhtbFBLBQYAAAAABAAEAPUAAACJAwAAAAA=&#10;" path="m8,l3,8,,18,3,33,8,50r4,5l20,60r10,5l37,65r3,l45,65,42,63,40,60r,l37,60r-7,l25,58,20,55,12,50,10,45,8,40,5,33,3,25,5,15,10,5r,-2l8,xe" fillcolor="#f2b900" stroked="f">
        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      </v:shape>
                        <v:shape id="Freeform 1067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+H8UA&#10;AADdAAAADwAAAGRycy9kb3ducmV2LnhtbESPT2vCQBDF7wW/wzJCb81GBSMxq/iHgIdetMXzmB2T&#10;YHY2ZNck/fZuodDj4837vXnZdjSN6KlztWUFsygGQVxYXXOp4Psr/1iBcB5ZY2OZFPyQg+1m8pZh&#10;qu3AZ+ovvhQBwi5FBZX3bSqlKyoy6CLbEgfvbjuDPsiulLrDIcBNI+dxvJQGaw4NFbZ0qKh4XJ4m&#10;vHGXBzzi/HO/e56PwzJPhuvqptT7dNytQXga/f/xX/qkFSwWSQK/awIC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P4fxQAAAN0AAAAPAAAAAAAAAAAAAAAAAJgCAABkcnMv&#10;ZG93bnJldi54bWxQSwUGAAAAAAQABAD1AAAAigMAAAAA&#10;" path="m10,l3,10,,22r,l3,30r2,7l10,47r7,8l27,57r10,3l40,60r2,l40,57,37,55r,l25,52,15,45,8,35,5,22,8,12,10,5r,-3l10,xe" fillcolor="#f3be00" stroked="f">
        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        </v:shape>
                        <v:shape id="Freeform 1068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EH8AA&#10;AADdAAAADwAAAGRycy9kb3ducmV2LnhtbERPzWrCQBC+F3yHZQRvdWNDq0RXkYpY7MmfBxiyYxLc&#10;mQ3ZVePbu4dCjx/f/2LVs1N36kLjxcBknIEiKb1tpDJwPm3fZ6BCRLHovJCBJwVYLQdvCyysf8iB&#10;7sdYqRQioUADdYxtoXUoa2IMY9+SJO7iO8aYYFdp2+EjhbPTH1n2pRkbSQ01tvRdU3k93thAi4ee&#10;9yc/OW9/3d7ln7wJOzZmNOzXc1CR+vgv/nP/WAN5Pk1z05v0BP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YEH8AAAADdAAAADwAAAAAAAAAAAAAAAACYAgAAZHJzL2Rvd25y&#10;ZXYueG1sUEsFBgAAAAAEAAQA9QAAAIUDAAAAAA==&#10;" path="m7,l2,10,,20r2,8l5,35r2,5l9,45r8,5l22,53r5,2l34,55r3,l37,55,34,53r,-3l22,48,14,40,7,33,5,20,7,13,9,5,7,3,7,xe" fillcolor="#f4c200" stroked="f">
        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        </v:shape>
                        <v:shape id="Freeform 1069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re8YA&#10;AADdAAAADwAAAGRycy9kb3ducmV2LnhtbESPT2sCMRTE7wW/Q3iCt5pVoX+2RhFFKJRSXPfS22Pz&#10;ulncvKxJXLffvhGEHoeZ+Q2zXA+2FT350DhWMJtmIIgrpxuuFZTH/eMLiBCRNbaOScEvBVivRg9L&#10;zLW78oH6ItYiQTjkqMDE2OVShsqQxTB1HXHyfpy3GJP0tdQerwluWznPsidpseG0YLCjraHqVFys&#10;gosfjvVn73ZFSbPy++PLnIv+oNRkPGzeQEQa4n/43n7XChaL51e4vU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hre8YAAADdAAAADwAAAAAAAAAAAAAAAACYAgAAZHJz&#10;L2Rvd25yZXYueG1sUEsFBgAAAAAEAAQA9QAAAIsDAAAAAA==&#10;" path="m5,l3,7,,17,3,30r7,10l20,47r12,3l32,50,30,47r,-2l20,42,12,35,7,27,5,17,7,12,7,7,7,2,5,xe" fillcolor="#f5c700" stroked="f">
                          <v:path arrowok="t" o:connecttype="custom" o:connectlocs="5,0;3,7;0,17;3,30;10,40;20,47;32,50;32,50;30,47;30,45;20,42;12,35;7,27;5,17;7,12;7,7;7,2;5,0" o:connectangles="0,0,0,0,0,0,0,0,0,0,0,0,0,0,0,0,0,0"/>
                        </v:shape>
                        <v:shape id="Freeform 1070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cbMQA&#10;AADdAAAADwAAAGRycy9kb3ducmV2LnhtbERPu27CMBTdkfgH6yKxgUOR0ijFIASlL2UpZeh4FV+S&#10;kPg6it2Q/H09VOp4dN6b3WAa0VPnKssKVssIBHFudcWFgsvXaZGAcB5ZY2OZFIzkYLedTjaYanvn&#10;T+rPvhAhhF2KCkrv21RKl5dk0C1tSxy4q+0M+gC7QuoO7yHcNPIhimJpsOLQUGJLh5Ly+vxjFMTt&#10;Masfb6/PL/77o8guUTa+106p+WzYP4HwNPh/8Z/7TStYr5OwP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3GzEAAAA3QAAAA8AAAAAAAAAAAAAAAAAmAIAAGRycy9k&#10;b3ducmV2LnhtbFBLBQYAAAAABAAEAPUAAACJAwAAAAA=&#10;" path="m4,l2,8,,15,2,28r7,7l17,43r12,2l27,43,24,40,17,35,12,30,7,23,4,15,7,10,7,8,4,5,4,xe" fillcolor="#f6cb00" stroked="f">
                          <v:path arrowok="t" o:connecttype="custom" o:connectlocs="4,0;2,8;0,15;2,28;9,35;17,43;29,45;27,43;24,40;17,35;12,30;7,23;4,15;7,10;7,8;4,5;4,0" o:connectangles="0,0,0,0,0,0,0,0,0,0,0,0,0,0,0,0,0"/>
                        </v:shape>
                        <v:shape id="Freeform 1071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pZMYA&#10;AADdAAAADwAAAGRycy9kb3ducmV2LnhtbESPQWvCQBSE74L/YXlCb3UThSDRVUQRC72YWOj1mX1N&#10;UrNvQ3Zror++Wyh4HGbmG2a1GUwjbtS52rKCeBqBIC6srrlU8HE+vC5AOI+ssbFMCu7kYLMej1aY&#10;attzRrfclyJA2KWooPK+TaV0RUUG3dS2xMH7sp1BH2RXSt1hH+CmkbMoSqTBmsNChS3tKiqu+Y9R&#10;kBzfs7i/xs1+m/f30+flO0sOD6VeJsN2CcLT4J/h//abVjCfL2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CpZMYAAADdAAAADwAAAAAAAAAAAAAAAACYAgAAZHJz&#10;L2Rvd25yZXYueG1sUEsFBgAAAAAEAAQA9QAAAIsDAAAAAA==&#10;" path="m2,r,5l,10,2,20r5,8l15,35r10,3l22,35,20,30,15,28,10,23,7,18,5,10,5,8,7,5,5,3,2,xe" fillcolor="#f7d000" stroked="f">
                          <v:path arrowok="t" o:connecttype="custom" o:connectlocs="2,0;2,5;0,10;2,20;7,28;15,35;25,38;22,35;20,30;15,28;10,23;7,18;5,10;5,8;7,5;5,3;2,0" o:connectangles="0,0,0,0,0,0,0,0,0,0,0,0,0,0,0,0,0"/>
                        </v:shape>
                        <v:shape id="Freeform 1072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N6cYA&#10;AADdAAAADwAAAGRycy9kb3ducmV2LnhtbESPQWvCQBSE74L/YXlCb2ZTLUVSVylKaaFYMZaeX7PP&#10;JJp9G3a3mvrrXUHwOMzMN8x03plGHMn52rKCxyQFQVxYXXOp4Hv7NpyA8AFZY2OZFPyTh/ms35ti&#10;pu2JN3TMQykihH2GCqoQ2kxKX1Rk0Ce2JY7ezjqDIUpXSu3wFOGmkaM0fZYGa44LFba0qKg45H9G&#10;wQZd+/5z/srl9mm9/D3sP1c5OaUeBt3rC4hAXbiHb+0PrWA8nozg+iY+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N6cYAAADdAAAADwAAAAAAAAAAAAAAAACYAgAAZHJz&#10;L2Rvd25yZXYueG1sUEsFBgAAAAAEAAQA9QAAAIsDAAAAAA==&#10;" path="m3,r,2l,7r3,8l8,22r5,5l20,32,18,27,15,25,8,17,5,7r,l5,2,3,xe" fillcolor="#f7d400" stroked="f">
                          <v:path arrowok="t" o:connecttype="custom" o:connectlocs="3,0;3,2;0,7;3,15;8,22;13,27;20,32;18,27;15,25;8,17;5,7;5,7;5,2;3,0" o:connectangles="0,0,0,0,0,0,0,0,0,0,0,0,0,0"/>
                        </v:shape>
                        <v:shape id="Freeform 1073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qAsUA&#10;AADdAAAADwAAAGRycy9kb3ducmV2LnhtbESPQWvCQBSE74X+h+UVvNVNDUhIXaVIFUGlqD14fGaf&#10;SWr2bdhdNf57Vyh4HGbmG2Y06UwjLuR8bVnBRz8BQVxYXXOp4Hc3e89A+ICssbFMCm7kYTJ+fRlh&#10;ru2VN3TZhlJECPscFVQhtLmUvqjIoO/bljh6R+sMhihdKbXDa4SbRg6SZCgN1hwXKmxpWlFx2p6N&#10;guWe/7KsPdTf68KVR5z/rFZOKtV7674+QQTqwjP8315oBWmapfB4E5+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CoCxQAAAN0AAAAPAAAAAAAAAAAAAAAAAJgCAABkcnMv&#10;ZG93bnJldi54bWxQSwUGAAAAAAQABAD1AAAAigMAAAAA&#10;" path="m2,l,3,,5r2,8l5,18r5,5l15,25,7,15,2,xe" fillcolor="#f6d600" stroked="f">
                          <v:path arrowok="t" o:connecttype="custom" o:connectlocs="2,0;0,3;0,5;2,13;5,18;10,23;15,25;7,15;2,0" o:connectangles="0,0,0,0,0,0,0,0,0"/>
                        </v:shape>
                        <v:shape id="Freeform 1074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1D8YA&#10;AADdAAAADwAAAGRycy9kb3ducmV2LnhtbESPT2vCQBTE74LfYXmF3nTTRjSkriKCUKE9GAu9vmRf&#10;/tDs25jdmvjtuwXB4zAzv2HW29G04kq9aywreJlHIIgLqxuuFHydD7MEhPPIGlvLpOBGDrab6WSN&#10;qbYDn+ia+UoECLsUFdTed6mUrqjJoJvbjjh4pe0N+iD7SuoehwA3rXyNoqU02HBYqLGjfU3FT/Zr&#10;FHzmZazNh1seF9l3vjpc8qQccqWen8bdGwhPo3+E7+13rSCOkwX8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71D8YAAADdAAAADwAAAAAAAAAAAAAAAACYAgAAZHJz&#10;L2Rvd25yZXYueG1sUEsFBgAAAAAEAAQA9QAAAIsDAAAAAA==&#10;" path="m,l,,3,10r7,8l5,8,,xe" fillcolor="#f5d900" stroked="f">
                          <v:path arrowok="t" o:connecttype="custom" o:connectlocs="0,0;0,0;3,10;10,18;5,8;0,0" o:connectangles="0,0,0,0,0,0"/>
                        </v:shape>
                        <v:shape id="Freeform 1075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WGscA&#10;AADdAAAADwAAAGRycy9kb3ducmV2LnhtbESPQWvCQBSE7wX/w/IKvYS6sUGR6CqiFFqwYmwpHh/Z&#10;1ySYfRt2V03/fVcoeBxm5htmvuxNKy7kfGNZwWiYgiAurW64UvD1+fo8BeEDssbWMin4JQ/LxeBh&#10;jrm2Vy7ocgiViBD2OSqoQ+hyKX1Zk0E/tB1x9H6sMxiidJXUDq8Rblr5kqYTabDhuFBjR+uaytPh&#10;bBQcxx/fyWq/nbjsJJP3TXreFQkp9fTYr2YgAvXhHv5vv2kFWTYdw+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VhrHAAAA3QAAAA8AAAAAAAAAAAAAAAAAmAIAAGRy&#10;cy9kb3ducmV2LnhtbFBLBQYAAAAABAAEAPUAAACMAwAAAAA=&#10;" path="m105,167l82,152,62,135,47,120,37,100,20,57,,,10,50r8,50l23,122r9,23l42,165r15,20l82,177r23,-10e" filled="f" strokecolor="#e15520" strokeweight="0">
                          <v:path arrowok="t" o:connecttype="custom" o:connectlocs="105,167;82,152;62,135;47,120;37,100;20,57;0,0;10,50;18,100;23,122;32,145;42,165;57,185;82,177;105,167" o:connectangles="0,0,0,0,0,0,0,0,0,0,0,0,0,0,0"/>
                        </v:shape>
                        <v:shape id="Freeform 1076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j6cYA&#10;AADdAAAADwAAAGRycy9kb3ducmV2LnhtbESPQWvCQBSE7wX/w/KE3urGCpKmriJCoJcWamPp8ZF9&#10;ZqPZtyH71PTfdwuFHoeZ+YZZbUbfqSsNsQ1sYD7LQBHXwbbcGKg+yoccVBRki11gMvBNETbryd0K&#10;Cxtu/E7XvTQqQTgWaMCJ9IXWsXbkMc5CT5y8Yxg8SpJDo+2AtwT3nX7MsqX22HJacNjTzlF93l+8&#10;gcspb7efh7LSX1I9vbny9XjIxJj76bh9BiU0yn/4r/1iDSwW+RJ+36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1j6cYAAADdAAAADwAAAAAAAAAAAAAAAACYAgAAZHJz&#10;L2Rvd25yZXYueG1sUEsFBgAAAAAEAAQA9QAAAIsDAAAAAA==&#10;" path="m169,20r,l169,20r,xm5,l2,,,,5,3r,l5,xe" fillcolor="#e15520" stroked="f">
                          <v:path arrowok="t" o:connecttype="custom" o:connectlocs="169,20;169,20;169,20;169,20;5,0;2,0;0,0;5,3;5,3;5,0" o:connectangles="0,0,0,0,0,0,0,0,0,0"/>
                          <o:lock v:ext="edit" verticies="t"/>
                        </v:shape>
                        <v:shape id="Freeform 1077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DFscA&#10;AADdAAAADwAAAGRycy9kb3ducmV2LnhtbESPQWvCQBSE74X+h+UVeqsbFapENyKtLT0otip4fck+&#10;k8Xs25Ddauyv7wqCx2FmvmGms87W4kStN44V9HsJCOLCacOlgt3242UMwgdkjbVjUnAhD7Ps8WGK&#10;qXZn/qHTJpQiQtinqKAKoUml9EVFFn3PNcTRO7jWYoiyLaVu8RzhtpaDJHmVFg3HhQobequoOG5+&#10;rYI/M1/uV8fV4X39uf7Ow4JNP2elnp+6+QREoC7cw7f2l1YwHI5HcH0Tn4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4AxbHAAAA3QAAAA8AAAAAAAAAAAAAAAAAmAIAAGRy&#10;cy9kb3ducmV2LnhtbFBLBQYAAAAABAAEAPUAAACMAwAAAAA=&#10;" path="m,l,3,5,5,5,3r,l3,,,xm167,20r-3,l164,23r,2l164,23r3,-3xm159,52r5,-7l164,37r-2,8l159,52xe" fillcolor="#e25920" stroked="f">
                          <v:path arrowok="t" o:connecttype="custom" o:connectlocs="0,0;0,3;5,5;5,3;5,3;3,0;0,0;167,20;164,20;164,23;164,25;164,23;167,20;159,52;164,45;164,37;162,45;159,52" o:connectangles="0,0,0,0,0,0,0,0,0,0,0,0,0,0,0,0,0,0"/>
                          <o:lock v:ext="edit" verticies="t"/>
                        </v:shape>
                        <v:shape id="Freeform 1078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JosEA&#10;AADdAAAADwAAAGRycy9kb3ducmV2LnhtbERPzWoCMRC+C32HMIVepGatILI1iohSLx60fYDpZrpZ&#10;djMJO6m7ffvmIHj8+P7X29F36ka9NIENzGcFKOIq2IZrA1+fx9cVKEnIFrvAZOCPBLabp8kaSxsG&#10;vtDtmmqVQ1hKNOBSiqXWUjnyKLMQiTP3E3qPKcO+1rbHIYf7Tr8VxVJ7bDg3OIy0d1S1119vQHax&#10;c9/n42Ev7VymH/GAg7TGvDyPu3dQicb0EN/dJ2tgsVjluflNfg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oyaLBAAAA3QAAAA8AAAAAAAAAAAAAAAAAmAIAAGRycy9kb3du&#10;cmV2LnhtbFBLBQYAAAAABAAEAPUAAACGAwAAAAA=&#10;" path="m164,20r,l161,20r-2,l159,25r,5l156,42r-2,15l154,55r7,-18l164,20xm,l,3r,l5,5r,l5,3,2,3,,xe" fillcolor="#e25d20" stroked="f">
                          <v:path arrowok="t" o:connecttype="custom" o:connectlocs="164,20;164,20;161,20;159,20;159,25;159,30;156,42;154,57;154,55;161,37;164,20;0,0;0,3;0,3;5,5;5,5;5,3;2,3;0,0" o:connectangles="0,0,0,0,0,0,0,0,0,0,0,0,0,0,0,0,0,0,0"/>
                          <o:lock v:ext="edit" verticies="t"/>
                        </v:shape>
                        <v:shape id="Freeform 1079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bv8UA&#10;AADdAAAADwAAAGRycy9kb3ducmV2LnhtbESPS2vDMBCE74H8B7GF3hK5DRTHjRySQqHQQvPqfbHW&#10;r1grIymx+++rQiDHYWa+YVbr0XTiSs43lhU8zRMQxIXVDVcKTsf3WQrCB2SNnWVS8Ese1vl0ssJM&#10;24H3dD2ESkQI+wwV1CH0mZS+qMmgn9ueOHqldQZDlK6S2uEQ4aaTz0nyIg02HBdq7OmtpuJ8uBgF&#10;6cUly3Y7/ITyxPhZ7tL2u/tS6vFh3LyCCDSGe/jW/tAKFot0Cf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5u/xQAAAN0AAAAPAAAAAAAAAAAAAAAAAJgCAABkcnMv&#10;ZG93bnJldi54bWxQSwUGAAAAAAQABAD1AAAAigMAAAAA&#10;" path="m159,22r,-2l159,17r-2,l154,20r,2l154,27r-2,15l150,54r2,l152,52r2,l154,49r3,-7l159,34r-2,-7l159,22xm,l,,,2,5,5,5,2,5,,3,,,xe" fillcolor="#e36221" stroked="f">
        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      <o:lock v:ext="edit" verticies="t"/>
                        </v:shape>
                        <v:shape id="Freeform 1080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QScIA&#10;AADdAAAADwAAAGRycy9kb3ducmV2LnhtbERPTWsCMRC9F/ofwhR6q1kriG6NIoVCwUKpeuhx3Iyb&#10;XZPJshl1/ffNQejx8b4XqyF4daE+NZENjEcFKOIq2oZrA/vdx8sMVBJkiz4yGbhRgtXy8WGBpY1X&#10;/qHLVmqVQziVaMCJdKXWqXIUMI1iR5y5Y+wDSoZ9rW2P1xwevH4tiqkO2HBucNjRu6PqtD0HA/5r&#10;1vnNdzwcinTb/VattK4VY56fhvUbKKFB/sV396c1MJnM8/78Jj8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RBJwgAAAN0AAAAPAAAAAAAAAAAAAAAAAJgCAABkcnMvZG93&#10;bnJldi54bWxQSwUGAAAAAAQABAD1AAAAhwMAAAAA&#10;" path="m154,27r,-5l154,17r-3,3l149,20r,5l149,27r-2,15l144,54r3,l149,54r2,-15l154,27xm,l,2r,l2,7,5,2,5,,2,,,xe" fillcolor="#e46621" stroked="f">
        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        <o:lock v:ext="edit" verticies="t"/>
                        </v:shape>
                        <v:shape id="Freeform 1081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hsMIA&#10;AADdAAAADwAAAGRycy9kb3ducmV2LnhtbESPzarCMBSE94LvEI7gRjTVglerUUQQXPp3F+4OzbEt&#10;Nieliba+vREEl8PMfMMs160pxZNqV1hWMB5FIIhTqwvOFFzOu+EMhPPIGkvLpOBFDtarbmeJibYN&#10;H+l58pkIEHYJKsi9rxIpXZqTQTeyFXHwbrY26IOsM6lrbALclHISRVNpsOCwkGNF25zS++lhFOz/&#10;4z+KLo7iTXHWg5lurtXjoFS/124WIDy1/hf+tvdaQRzPx/B5E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uGwwgAAAN0AAAAPAAAAAAAAAAAAAAAAAJgCAABkcnMvZG93&#10;bnJldi54bWxQSwUGAAAAAAQABAD1AAAAhwMAAAAA&#10;" path="m149,27r,-5l149,20r-2,l145,20r,5l145,27r-3,15l140,54r2,l145,54r2,-12l149,27xm,l,2,,5,,7r3,l5,5,5,,3,,,xe" fillcolor="#e46a21" stroked="f">
        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        <o:lock v:ext="edit" verticies="t"/>
                        </v:shape>
                        <v:shape id="Freeform 1082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Ex8YA&#10;AADdAAAADwAAAGRycy9kb3ducmV2LnhtbESPQWsCMRSE74L/IbxCb5qtFrVbo1ilYC9CbUuvr5vX&#10;zWLysiTRXf99Uyj0OMzMN8xy3TsrLhRi41nB3bgAQVx53XCt4P3tebQAEROyRuuZFFwpwno1HCyx&#10;1L7jV7ocUy0yhGOJCkxKbSllrAw5jGPfEmfv2weHKctQSx2wy3Bn5aQoZtJhw3nBYEtbQ9XpeHYK&#10;2kX3cf9JMzu3X93T9mDmm91LUOr2pt88gkjUp//wX3uvFUynDx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SEx8YAAADdAAAADwAAAAAAAAAAAAAAAACYAgAAZHJz&#10;L2Rvd25yZXYueG1sUEsFBgAAAAAEAAQA9QAAAIsDAAAAAA==&#10;" path="m147,27r,-2l147,20r-2,l142,22r,3l142,27r-2,15l135,54r5,l142,54r3,-12l147,27xm3,r,2l,7r5,3l8,5,8,2,5,,3,xe" fillcolor="#e56f21" stroked="f">
        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        <o:lock v:ext="edit" verticies="t"/>
                        </v:shape>
                        <v:shape id="Freeform 1083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cj8QA&#10;AADdAAAADwAAAGRycy9kb3ducmV2LnhtbESPzWoCMRSF94LvEK7gTjN2oNSpUUSQCtaFWmiXl8nt&#10;zNDkZkiixrdvCkKXh/PzcRarZI24kg+dYwWzaQGCuHa640bBx3k7eQERIrJG45gU3CnAajkcLLDS&#10;7sZHup5iI/IIhwoVtDH2lZShbslimLqeOHvfzluMWfpGao+3PG6NfCqKZ2mx40xosadNS/XP6WIz&#10;18zPX+nzYN/3ycz0mt52R18qNR6l9SuISCn+hx/tnVZQlvMS/t7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7HI/EAAAA3QAAAA8AAAAAAAAAAAAAAAAAmAIAAGRycy9k&#10;b3ducmV2LnhtbFBLBQYAAAAABAAEAPUAAACJAwAAAAA=&#10;" path="m142,27r,-2l142,20r-3,2l137,22r,3l137,27r-3,15l129,57r3,-3l137,54r2,-12l142,27xm2,r,5l,7r5,5l7,7,7,2,5,2,2,xe" fillcolor="#e57322" stroked="f">
        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        <o:lock v:ext="edit" verticies="t"/>
                        </v:shape>
                        <v:shape id="Freeform 1084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c6sYA&#10;AADdAAAADwAAAGRycy9kb3ducmV2LnhtbESP0WqDQBRE3wv5h+UG8lKStbWUaLJKGgi04INN8gEX&#10;90ZF966422j/vlso9HGYmTPMPp9NL+40utaygqdNBIK4srrlWsH1clpvQTiPrLG3TAq+yUGeLR72&#10;mGo78Sfdz74WAcIuRQWN90MqpasaMug2diAO3s2OBn2QYy31iFOAm14+R9GrNNhyWGhwoGNDVXf+&#10;MgqwLjpKjh9lWb7px6STRXx1lVKr5XzYgfA0+//wX/tdK4jj5AV+34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oc6sYAAADdAAAADwAAAAAAAAAAAAAAAACYAgAAZHJz&#10;L2Rvd25yZXYueG1sUEsFBgAAAAAEAAQA9QAAAIsDAAAAAA==&#10;" path="m137,25r,-2l137,20r-2,l132,20r,3l132,25r-2,15l125,55r2,l130,52r5,-12l137,25xm3,r,3l,8r3,2l5,10,5,5,8,,5,,3,xe" fillcolor="#e67723" stroked="f">
        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        <o:lock v:ext="edit" verticies="t"/>
                        </v:shape>
                        <v:shape id="Freeform 1085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BEMMA&#10;AADdAAAADwAAAGRycy9kb3ducmV2LnhtbESP3YrCMBSE7wXfIRzBO01dUWw1isj6d+ffAxyaY1tt&#10;TkoTtb79ZkHwcpiZb5jZojGleFLtCssKBv0IBHFqdcGZgst53ZuAcB5ZY2mZFLzJwWLebs0w0fbF&#10;R3qefCYChF2CCnLvq0RKl+Zk0PVtRRy8q60N+iDrTOoaXwFuSvkTRWNpsOCwkGNFq5zS++lhFOA+&#10;plvzu3uci/Xo4Kqb3myvsVLdTrOcgvDU+G/4095pBcNhPIL/N+E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dBEMMAAADdAAAADwAAAAAAAAAAAAAAAACYAgAAZHJzL2Rv&#10;d25yZXYueG1sUEsFBgAAAAAEAAQA9QAAAIgDAAAAAA==&#10;" path="m132,25r,-2l132,20r-3,l127,20r,3l127,25r-3,15l119,55r3,l124,55r5,-15l132,25xm2,r,5l,10r2,l5,13,5,8,7,,5,,2,xe" fillcolor="#e77b25" stroked="f">
        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        <o:lock v:ext="edit" verticies="t"/>
                        </v:shape>
                        <v:shape id="Freeform 1086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NacYA&#10;AADdAAAADwAAAGRycy9kb3ducmV2LnhtbESPQWvCQBSE7wX/w/IKXopuNBBqzEakIKRQhKYlXh/Z&#10;ZxKafZtmV03/fVco9DjMzDdMtptML640us6ygtUyAkFcW91xo+Dz47B4BuE8ssbeMin4IQe7fPaQ&#10;Yartjd/pWvpGBAi7FBW03g+plK5uyaBb2oE4eGc7GvRBjo3UI94C3PRyHUWJNNhxWGhxoJeW6q/y&#10;YhSY6FSt3io+xt9lYovqVcbF01mp+eO034LwNPn/8F+70ArieJPA/U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VNacYAAADdAAAADwAAAAAAAAAAAAAAAACYAgAAZHJz&#10;L2Rvd25yZXYueG1sUEsFBgAAAAAEAAQA9QAAAIsDAAAAAA==&#10;" path="m127,25r,-2l127,20r-2,l122,23r,l122,25r-2,15l115,55r2,l120,55r5,-15l127,25xm3,l,5r,5l3,13r2,l5,8,8,3,5,,3,xe" fillcolor="#e77f26" stroked="f">
        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        <o:lock v:ext="edit" verticies="t"/>
                        </v:shape>
                        <v:shape id="Freeform 1087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+OcUA&#10;AADdAAAADwAAAGRycy9kb3ducmV2LnhtbESPS4sCMRCE74L/IbTgZdHMKuzqaJT1BSLswQeem0k7&#10;MzjpDEnU8d+bhQWPRVV9RU3njanEnZwvLSv47CcgiDOrS84VnI6b3giED8gaK8uk4Eke5rN2a4qp&#10;tg/e0/0QchEh7FNUUIRQp1L6rCCDvm9r4uhdrDMYonS51A4fEW4qOUiSL2mw5LhQYE3LgrLr4WYU&#10;bCt31ovbx1MuF6vfkKzd7rh3SnU7zc8ERKAmvMP/7a1WMByOv+HvTXw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f45xQAAAN0AAAAPAAAAAAAAAAAAAAAAAJgCAABkcnMv&#10;ZG93bnJldi54bWxQSwUGAAAAAAQABAD1AAAAigMAAAAA&#10;" path="m122,25r,-2l122,20r-3,3l117,23r,l117,25r-3,15l109,55r3,l114,55r5,-15l122,25xm2,l,8r,5l2,13r3,2l5,8,7,3,5,3,2,xe" fillcolor="#e88427" stroked="f">
        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        <o:lock v:ext="edit" verticies="t"/>
                        </v:shape>
                        <v:shape id="Freeform 1088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R28IA&#10;AADdAAAADwAAAGRycy9kb3ducmV2LnhtbERPz2vCMBS+D/wfwhO8zdSJQ6tRRJjoTpud4PHRPJti&#10;81KSaOt/vxwGO358v1eb3jbiQT7UjhVMxhkI4tLpmisFP8XH6xxEiMgaG8ek4EkBNuvBywpz7Tr+&#10;pscpViKFcMhRgYmxzaUMpSGLYexa4sRdnbcYE/SV1B67FG4b+ZZl79JizanBYEs7Q+XtdLcKIh6r&#10;Wfd5vWTzc+GLw767782XUqNhv12CiNTHf/Gf+6AVTKeL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hHbwgAAAN0AAAAPAAAAAAAAAAAAAAAAAJgCAABkcnMvZG93&#10;bnJldi54bWxQSwUGAAAAAAQABAD1AAAAhwMAAAAA&#10;" path="m117,22r,-2l117,20r-2,l112,20r,l112,22r-2,15l102,52r5,l110,52r5,-15l117,22xm3,l,5r,5l3,12r,3l5,7,8,,5,,3,xe" fillcolor="#e98828" stroked="f">
        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        <o:lock v:ext="edit" verticies="t"/>
                        </v:shape>
                        <v:shape id="Freeform 1089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g88UA&#10;AADdAAAADwAAAGRycy9kb3ducmV2LnhtbESPQUsDMRSE74L/ITzBm82uLdKuTYsIRWnx0Kp4fWze&#10;bpZuXpYkbtN/3xQEj8PMfMMs18n2YiQfOscKykkBgrh2uuNWwdfn5mEOIkRkjb1jUnCmAOvV7c0S&#10;K+1OvKfxEFuRIRwqVGBiHCopQ23IYpi4gTh7jfMWY5a+ldrjKcNtLx+L4kla7DgvGBzo1VB9PPxa&#10;BeNHs9n+tMeyxJ35Tm7m01vjlbq/Sy/PICKl+B/+a79rBdPpYgHXN/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uDzxQAAAN0AAAAPAAAAAAAAAAAAAAAAAJgCAABkcnMv&#10;ZG93bnJldi54bWxQSwUGAAAAAAQABAD1AAAAigMAAAAA&#10;" path="m112,22r,-2l112,20r-3,l107,20r,2l107,22r-3,15l97,52r2,l104,52r5,-15l112,22xm2,l,5r,7l,15r2,l5,7,7,2,2,xe" fillcolor="#e98c2a" stroked="f">
        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        <o:lock v:ext="edit" verticies="t"/>
                        </v:shape>
                        <v:shape id="Freeform 1090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TVsIA&#10;AADdAAAADwAAAGRycy9kb3ducmV2LnhtbERPS2rDMBDdF3IHMYHuGiluKMaJEkpSQxfdNO4BptZE&#10;NrVGxlJst6evFoEsH++/O8yuEyMNofWsYb1SIIhrb1q2Gr6q8ikHESKywc4zafilAIf94mGHhfET&#10;f9J4jlakEA4Famhi7AspQ92Qw7DyPXHiLn5wGBMcrDQDTincdTJT6kU6bDk1NNjTsaH653x1Gurv&#10;v1OVKSyzyW7oePpQNm/ftH5czq9bEJHmeBff3O9Gw/NGpf3pTXo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pNWwgAAAN0AAAAPAAAAAAAAAAAAAAAAAJgCAABkcnMvZG93&#10;bnJldi54bWxQSwUGAAAAAAQABAD1AAAAhwMAAAAA&#10;" path="m109,22r,-2l109,20r-2,l104,20r,2l104,22r,7l102,37r-3,7l94,52r3,l99,52r8,-15l109,22xm5,l2,7,,15r2,l5,17,7,10,10,2,7,2,5,xe" fillcolor="#eb912b" stroked="f">
        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        <o:lock v:ext="edit" verticies="t"/>
                        </v:shape>
                        <v:shape id="Freeform 1091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MxMcA&#10;AADdAAAADwAAAGRycy9kb3ducmV2LnhtbESPW2sCMRSE3wv+h3AEX4om1iKyGmW1CPalFy/vh83p&#10;7tLNybKJbtpf3xQKfRxm5htmtYm2ETfqfO1Yw3SiQBAXztRcajif9uMFCB+QDTaOScMXedisB3cr&#10;zIzr+Z1ux1CKBGGfoYYqhDaT0hcVWfQT1xIn78N1FkOSXSlNh32C20Y+KDWXFmtOCxW2tKuo+Dxe&#10;rYammO/di1Pfb6/Pl/hk8/4+bnOtR8OYL0EEiuE//Nc+GA2zRzWF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AjMTHAAAA3QAAAA8AAAAAAAAAAAAAAAAAmAIAAGRy&#10;cy9kb3ducmV2LnhtbFBLBQYAAAAABAAEAPUAAACMAwAAAAA=&#10;" path="m105,20r,l105,18r-3,l100,18r,2l100,27r-3,8l95,42r-5,8l92,50r3,l102,35r3,-15xm5,l3,5,,13r3,2l5,15,8,8,10,,8,,5,xe" fillcolor="#eb952b" stroked="f">
        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        <o:lock v:ext="edit" verticies="t"/>
                        </v:shape>
                        <v:shape id="Freeform 1092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WV8cA&#10;AADdAAAADwAAAGRycy9kb3ducmV2LnhtbESP3WrCQBSE7wu+w3IEb0Q3ahVJXUUKFS1i6w9eH7Kn&#10;STB7NmTXGPv0bkHo5TAz3zCzRWMKUVPlcssKBv0IBHFidc6pgtPxozcF4TyyxsIyKbiTg8W89TLD&#10;WNsb76k++FQECLsYFWTel7GULsnIoOvbkjh4P7Yy6IOsUqkrvAW4KeQwiibSYM5hIcOS3jNKLoer&#10;UXDubld13f36/ebpbmDHq/H9s9ko1Wk3yzcQnhr/H36211rB6DUawt+b8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tFlfHAAAA3QAAAA8AAAAAAAAAAAAAAAAAmAIAAGRy&#10;cy9kb3ducmV2LnhtbFBLBQYAAAAABAAEAPUAAACMAwAAAAA=&#10;" path="m99,20r,l99,18r-2,l94,20r,l94,27r-2,8l87,42r-3,8l87,50r2,l94,42r3,-7l99,27r,-7xm5,l2,8,,15r2,l5,18,7,10,10,,5,xe" fillcolor="#ec992a" stroked="f">
        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        <o:lock v:ext="edit" verticies="t"/>
                        </v:shape>
                        <v:shape id="Freeform 1093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5k8YA&#10;AADdAAAADwAAAGRycy9kb3ducmV2LnhtbESPQWvCQBSE74L/YXlCb7qpKUVTN9IWCvZgwSj0+si+&#10;ZkOyb5Psqum/dwsFj8PMfMNstqNtxYUGXztW8LhIQBCXTtdcKTgdP+YrED4ga2wdk4Jf8rDNp5MN&#10;Ztpd+UCXIlQiQthnqMCE0GVS+tKQRb9wHXH0ftxgMUQ5VFIPeI1w28plkjxLizXHBYMdvRsqm+Js&#10;Fayqrze5C99nv06p7/fNsjefVqmH2fj6AiLQGO7h//ZOK0ifkh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v5k8YAAADdAAAADwAAAAAAAAAAAAAAAACYAgAAZHJz&#10;L2Rvd25yZXYueG1sUEsFBgAAAAAEAAQA9QAAAIsDAAAAAA==&#10;" path="m95,20r,-2l92,20r-2,l90,20r,7l87,35r-5,7l77,47r5,3l85,50r5,-8l92,35r3,-8l95,20xm5,l3,8,,15r3,3l5,20,8,10,10,3,5,xe" fillcolor="#ed9e27" stroked="f">
        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        <o:lock v:ext="edit" verticies="t"/>
                        </v:shape>
                        <v:shape id="Freeform 1094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6R8QA&#10;AADdAAAADwAAAGRycy9kb3ducmV2LnhtbESPQWvCQBSE7wX/w/IKXkR3tVIkdRURrLmqBT0+sq9J&#10;bPZtyL5q+u+7BaHHYWa+YZbr3jfqRl2sA1uYTgwo4iK4mksLH6fdeAEqCrLDJjBZ+KEI69XgaYmZ&#10;C3c+0O0opUoQjhlaqETaTOtYVOQxTkJLnLzP0HmUJLtSuw7vCe4bPTPmVXusOS1U2NK2ouLr+O0t&#10;XPQov+4NYQwi5205Os3e86u1w+d+8wZKqJf/8KOdOwsvczOHvzfp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ekfEAAAA3QAAAA8AAAAAAAAAAAAAAAAAmAIAAGRycy9k&#10;b3ducmV2LnhtbFBLBQYAAAAABAAEAPUAAACJAwAAAAA=&#10;" path="m89,20r,l87,20r-3,l84,20r,7l82,35r-5,7l72,47r2,l79,50r3,-8l87,35r2,-8l89,20xm5,l2,10,,18r2,2l5,20r,l7,10,10,3,5,xe" fillcolor="#eda223" stroked="f">
        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        <o:lock v:ext="edit" verticies="t"/>
                        </v:shape>
                        <v:shape id="Freeform 1095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lFsUA&#10;AADdAAAADwAAAGRycy9kb3ducmV2LnhtbESPwW7CMBBE75X6D9ZW6q04UBJVKQ6qKlq49EDCByzx&#10;kkSx11HsQvr3GAmpx9HMvNGs1pM14kyj7xwrmM8SEMS10x03Cg7V18sbCB+QNRrHpOCPPKyLx4cV&#10;5tpdeE/nMjQiQtjnqKANYcil9HVLFv3MDcTRO7nRYohybKQe8RLh1shFkmTSYsdxocWBPluq+/LX&#10;KtDDT3/83phKHw/OboNJu6xMlXp+mj7eQQSawn/43t5pBa/LJ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+UWxQAAAN0AAAAPAAAAAAAAAAAAAAAAAJgCAABkcnMv&#10;ZG93bnJldi54bWxQSwUGAAAAAAQABAD1AAAAigMAAAAA&#10;" path="m85,17r,l82,17r-2,l80,17r,7l77,32r-5,7l67,44r3,l72,44r5,-5l82,32r3,-8l85,17xm5,l3,7,,17r3,l5,20r,-3l5,17,8,7,10,,5,xe" fillcolor="#eea81d" stroked="f">
        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        <o:lock v:ext="edit" verticies="t"/>
                        </v:shape>
                        <v:shape id="Freeform 1096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osCccA&#10;AADdAAAADwAAAGRycy9kb3ducmV2LnhtbESPT2vCQBTE7wW/w/IEL0U3WklL6ir+K7S0l8ai10f2&#10;NRvMvg3ZVeO3dwtCj8PM/IaZLTpbizO1vnKsYDxKQBAXTldcKvjZvQ1fQPiArLF2TAqu5GEx7z3M&#10;MNPuwt90zkMpIoR9hgpMCE0mpS8MWfQj1xBH79e1FkOUbSl1i5cIt7WcJEkqLVYcFww2tDZUHPOT&#10;VbCtDpvn9eM+T/nDHk+f+9XX5GCUGvS75SuIQF34D9/b71rB0zRJ4e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aLAnHAAAA3QAAAA8AAAAAAAAAAAAAAAAAmAIAAGRy&#10;cy9kb3ducmV2LnhtbFBLBQYAAAAABAAEAPUAAACMAwAAAAA=&#10;" path="m79,17r,l77,17r-3,l74,17r,7l72,32r-5,7l62,44r2,l67,44r5,-5l77,32r2,-8l79,17xm5,l2,7,,17r,l2,20r3,l5,20r,-3l7,10,10,2,5,xe" fillcolor="#efac12" stroked="f">
        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        <o:lock v:ext="edit" verticies="t"/>
                        </v:shape>
                        <v:shape id="Freeform 1097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zk8IA&#10;AADdAAAADwAAAGRycy9kb3ducmV2LnhtbESPzarCMBSE94LvEI5wd5qqF3+qUUQQ7lbtxt2xObbF&#10;5qQ2sVaf3lwQXA4z8w2zXLemFA3VrrCsYDiIQBCnVhecKUiOu/4MhPPIGkvLpOBJDtarbmeJsbYP&#10;3lNz8JkIEHYxKsi9r2IpXZqTQTewFXHwLrY26IOsM6lrfAS4KeUoiibSYMFhIceKtjml18PdKNjf&#10;NdtrdXvdZDqnUzI6Pxt/Vuqn124WIDy1/hv+tP+0gvFvNIX/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XOTwgAAAN0AAAAPAAAAAAAAAAAAAAAAAJgCAABkcnMvZG93&#10;bnJldi54bWxQSwUGAAAAAAQABAD1AAAAhwMAAAAA&#10;" path="m75,17r,l72,17r-2,l70,17r,7l67,32r-5,5l57,42r3,2l62,44r5,-5l72,32r3,-8l75,17xm5,l3,7,,17r,l,20r3,l5,22r,-2l5,17,8,10,10,2,5,xe" fillcolor="#efb000" stroked="f">
        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      <o:lock v:ext="edit" verticies="t"/>
                        </v:shape>
                        <v:shape id="Freeform 1098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Kj8IA&#10;AADdAAAADwAAAGRycy9kb3ducmV2LnhtbERPy4rCMBTdC/MP4Q7MTlMfqFSjyMBI3QjWWczy0lzb&#10;anNTkmg7f28WgsvDea+3vWnEg5yvLSsYjxIQxIXVNZcKfs8/wyUIH5A1NpZJwT952G4+BmtMte34&#10;RI88lCKGsE9RQRVCm0rpi4oM+pFtiSN3sc5giNCVUjvsYrhp5CRJ5tJgzbGhwpa+Kypu+d0oOOm/&#10;adstMktXt8uXt+PkcMj2Sn199rsViEB9eItf7kwrmM6SODe+i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cqPwgAAAN0AAAAPAAAAAAAAAAAAAAAAAJgCAABkcnMvZG93&#10;bnJldi54bWxQSwUGAAAAAAQABAD1AAAAhwMAAAAA&#10;" path="m69,15r,l67,15r-3,l64,15r,7l59,30r-2,5l49,40r5,l57,42r5,-5l67,30r2,-8l69,15xm5,l2,8,,15r,3l,18r2,2l5,22r,-4l5,15,7,8,10,,5,xe" fillcolor="#f1b600" stroked="f">
        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      <o:lock v:ext="edit" verticies="t"/>
                        </v:shape>
                        <v:shape id="Freeform 1099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X8cUA&#10;AADdAAAADwAAAGRycy9kb3ducmV2LnhtbESPT2vCQBTE7wW/w/IEb3VjFdHoKm1tRfTkH/T6yD6T&#10;YPZtyK5J/PauUOhxmJnfMPNlawpRU+VyywoG/QgEcWJ1zqmC0/H3fQLCeWSNhWVS8CAHy0XnbY6x&#10;tg3vqT74VAQIuxgVZN6XsZQuycig69uSOHhXWxn0QVap1BU2AW4K+RFFY2kw57CQYUnfGSW3w90o&#10;KC7N9EefXb1yuyZN8PF12q5bpXrd9nMGwlPr/8N/7Y1WMBxFU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FfxxQAAAN0AAAAPAAAAAAAAAAAAAAAAAJgCAABkcnMv&#10;ZG93bnJldi54bWxQSwUGAAAAAAQABAD1AAAAigMAAAAA&#10;" path="m65,15r,l62,15,60,13r,2l60,15r,7l55,30r-5,5l45,40r2,l52,40r5,-5l62,30r3,-8l65,15xm5,l3,8,,15r,3l,20r5,2l8,22,5,20r,-5l8,8,10,,5,xe" fillcolor="#f2bb00" stroked="f">
        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      <o:lock v:ext="edit" verticies="t"/>
                        </v:shape>
                        <v:shape id="Freeform 1100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PJcMA&#10;AADdAAAADwAAAGRycy9kb3ducmV2LnhtbERPTWsCMRC9C/6HMIXeNNFKtVujiGDRQw/agvQ23YzZ&#10;pZvJkqS6+uubQ8Hj433Pl51rxJlCrD1rGA0VCOLSm5qths+PzWAGIiZkg41n0nClCMtFvzfHwvgL&#10;7+l8SFbkEI4FaqhSagspY1mRwzj0LXHmTj44TBkGK03ASw53jRwr9Swd1pwbKmxpXVH5c/h1Gqbf&#10;xzd1ss1t9xLU3n7x+1pejdaPD93qFUSiLt3F/+6t0fA0GeX9+U1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oPJcMAAADdAAAADwAAAAAAAAAAAAAAAACYAgAAZHJzL2Rv&#10;d25yZXYueG1sUEsFBgAAAAAEAAQA9QAAAIgDAAAAAA==&#10;" path="m59,15r,l57,13r-3,l54,15r,l54,22r-5,8l44,35r-7,2l42,40r2,l52,35r2,-5l59,22r,-7xm5,l2,8,,15r,3l,22r5,l7,25,5,20r,-5l7,8,10,3,5,xe" fillcolor="#f4c100" stroked="f">
        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      <o:lock v:ext="edit" verticies="t"/>
                        </v:shape>
                        <v:shape id="Freeform 1101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LysIA&#10;AADdAAAADwAAAGRycy9kb3ducmV2LnhtbESPS4vCMBSF98L8h3AH3GlaR0SqUUQQhtn4Ft1dmjtt&#10;meamNBmN/94IgsvDeXyc6TyYWlypdZVlBWk/AUGcW11xoeCwX/XGIJxH1lhbJgV3cjCffXSmmGl7&#10;4y1dd74QcYRdhgpK75tMSpeXZND1bUMcvV/bGvRRtoXULd7iuKnlIElG0mDFkVBiQ8uS8r/dv4nc&#10;y1EHL+ViTZtj+DlvTitbGaW6n2ExAeEp+Hf41f7WCr6GaQrP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EvKwgAAAN0AAAAPAAAAAAAAAAAAAAAAAJgCAABkcnMvZG93&#10;bnJldi54bWxQSwUGAAAAAAQABAD1AAAAhwMAAAAA&#10;" path="m55,15r,l55,13r-3,l50,13r,2l50,15r-3,7l45,30r-5,5l32,37r3,l40,40r5,-5l50,30r5,-8l55,15xm5,l3,8,,15r,5l3,22r2,3l10,27,8,22,5,15,5,8,10,3,5,xe" fillcolor="#f5c700" stroked="f">
        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      <o:lock v:ext="edit" verticies="t"/>
                        </v:shape>
                        <v:shape id="Freeform 1102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0s8QA&#10;AADdAAAADwAAAGRycy9kb3ducmV2LnhtbESPQWsCMRSE74L/IbxCL6KJtkhZjSIFoacWV+v5sXkm&#10;azcvyyZ1t/++KQg9DjPzDbPeDr4RN+piHVjDfKZAEFfB1Gw1nI776QuImJANNoFJww9F2G7GozUW&#10;JvR8oFuZrMgQjgVqcCm1hZSxcuQxzkJLnL1L6DymLDsrTYd9hvtGLpRaSo815wWHLb06qr7Kb6/h&#10;+l4mF5qPs6rOaOzks1d722v9+DDsViASDek/fG+/GQ1Pz/MF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LPEAAAA3QAAAA8AAAAAAAAAAAAAAAAAmAIAAGRycy9k&#10;b3ducmV2LnhtbFBLBQYAAAAABAAEAPUAAACJAwAAAAA=&#10;" path="m49,12r,l49,10r-2,l44,10r,l44,12r-2,7l39,27r-7,2l24,32r,l22,32r5,2l32,34r7,-2l44,27r5,-8l49,12xm5,l2,5,,12r,5l2,22r5,2l12,27,7,19,5,12,5,7,10,,5,xe" fillcolor="#f6cc00" stroked="f">
        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      <o:lock v:ext="edit" verticies="t"/>
                        </v:shape>
                        <v:shape id="Freeform 1103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tbsQA&#10;AADdAAAADwAAAGRycy9kb3ducmV2LnhtbESPQWsCMRSE7wX/Q3iCt5roSqmrUWSLUOhJq54fm2d2&#10;dfOybFJd/31TEHocZuYbZrnuXSNu1IXas4bJWIEgLr2p2Wo4fG9f30GEiGyw8UwaHhRgvRq8LDE3&#10;/s47uu2jFQnCIUcNVYxtLmUoK3IYxr4lTt7Zdw5jkp2VpsN7grtGTpV6kw5rTgsVtlRUVF73P05D&#10;Wxwus9McM/WxeXyp2tiyOFqtR8N+swARqY//4Wf702jIZpMM/t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7W7EAAAA3QAAAA8AAAAAAAAAAAAAAAAAmAIAAGRycy9k&#10;b3ducmV2LnhtbFBLBQYAAAAABAAEAPUAAACJAwAAAAA=&#10;" path="m45,12r,l45,10r-3,l40,10r,l40,12r-3,7l35,24r-5,3l22,29,15,27,10,24,8,19,5,12,5,7,10,2,5,,,5r,7l3,19r2,5l15,29r12,5l35,32r5,-5l42,19r3,-7xe" fillcolor="#f7d200" stroked="f">
        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      </v:shape>
                        <v:shape id="Freeform 1104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5/8QA&#10;AADdAAAADwAAAGRycy9kb3ducmV2LnhtbESPQWsCMRSE74X+h/AKvdWsVYqsRhGxsMeatuLxuXnu&#10;Lrt5WTZR03/fCILHYWa+YRaraDtxocE3jhWMRxkI4tKZhisFP9+fbzMQPiAb7ByTgj/ysFo+Py0w&#10;N+7KO7roUIkEYZ+jgjqEPpfSlzVZ9CPXEyfv5AaLIcmhkmbAa4LbTr5n2Ye02HBaqLGnTU1lq89W&#10;AcevqNvfQu719ryW4XjQ7aRQ6vUlrucgAsXwCN/bhVEwmY6ncHu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uf/EAAAA3QAAAA8AAAAAAAAAAAAAAAAAmAIAAGRycy9k&#10;b3ducmV2LnhtbFBLBQYAAAAABAAEAPUAAACJAwAAAAA=&#10;" path="m39,12r,-2l39,10r-2,l34,10r,l34,12r,5l29,22r-5,2l19,27,14,24,10,22,7,17,5,12,5,7,10,2,5,,,7r,5l2,19r5,8l12,29r5,3l19,32r,l27,29r7,-2l37,19r2,-7xe" fillcolor="#f6d500" stroked="f">
        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      </v:shape>
                        <v:shape id="Freeform 1105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iycMA&#10;AADdAAAADwAAAGRycy9kb3ducmV2LnhtbESPS4vCQBCE7wv+h6EFb+skqysSHUUE0T36ureZzkMz&#10;PSEzm8R/vyMIeyyq6itque5NJVpqXGlZQTyOQBCnVpecK7icd59zEM4ja6wsk4InOVivBh9LTLTt&#10;+EjtyeciQNglqKDwvk6kdGlBBt3Y1sTBy2xj0AfZ5FI32AW4qeRXFM2kwZLDQoE1bQtKH6dfo6CN&#10;ONt0+9rdzM+91bssflwmV6VGw36zAOGp9//hd/ugFUym8Te8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iycMAAADdAAAADwAAAAAAAAAAAAAAAACYAgAAZHJzL2Rv&#10;d25yZXYueG1sUEsFBgAAAAAEAAQA9QAAAIgDAAAAAA==&#10;" path="m35,10r,-2l35,8r-3,l30,8r,l30,10r,5l27,17r-5,3l17,22,12,20,10,17,5,15r,-5l8,5,10,,8,,5,,,5r,5l3,17r2,5l10,25r7,2l25,25r5,-3l32,17r3,-7xe" fillcolor="#f5d800" stroked="f">
        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      </v:shape>
                        <v:shape id="Freeform 1106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pjcYA&#10;AADdAAAADwAAAGRycy9kb3ducmV2LnhtbESPzW7CMBCE75V4B2uRuBUnpQIUMIhWqWiP/InrEi9x&#10;RLxOYxfSPn1dqRLH0cx8o5kvO1uLK7W+cqwgHSYgiAunKy4V7Hdvj1MQPiBrrB2Tgm/ysFz0HuaY&#10;aXfjDV23oRQRwj5DBSaEJpPSF4Ys+qFriKN3dq3FEGVbSt3iLcJtLZ+SZCwtVhwXDDb0aqi4bL+s&#10;gslPc/h4yYvpZ350qTuZ9T43a6UG/W41AxGoC/fwf/tdKxg9p2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WpjcYAAADd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      </v:shape>
                        <v:shape id="Freeform 1107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oGMMA&#10;AADdAAAADwAAAGRycy9kb3ducmV2LnhtbESPT2sCMRTE7wW/Q3iCt5r1D62sRhFR9NpVen5snpvF&#10;zcuaxHX77Ruh0OMwM79hVpveNqIjH2rHCibjDARx6XTNlYLL+fC+ABEissbGMSn4oQCb9eBthbl2&#10;T/6iroiVSBAOOSowMba5lKE0ZDGMXUucvKvzFmOSvpLa4zPBbSOnWfYhLdacFgy2tDNU3oqHVeD7&#10;bmfPp++9k0dftEezv1fXi1KjYb9dgojUx//wX/ukFczmk094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DoGMMAAADdAAAADwAAAAAAAAAAAAAAAACYAgAAZHJzL2Rv&#10;d25yZXYueG1sUEsFBgAAAAAEAAQA9QAAAIgDAAAAAA==&#10;" path="m25,10r,-2l25,8,22,5r-5,l20,8r,2l17,15r-5,2l7,15,5,10,7,5,10,3,7,3,5,,3,5,,10r,5l5,17r2,3l12,22r5,-2l22,17r3,-2l25,10xe" fillcolor="#f4de00" stroked="f">
        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        </v:shape>
                        <v:shape id="Freeform 1108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eKMIA&#10;AADdAAAADwAAAGRycy9kb3ducmV2LnhtbERPy4rCMBTdC/MP4QruNPWBSMcoZQZBmIVYXbi8NHea&#10;YnPTaWJb/36yEFweznu7H2wtOmp95VjBfJaAIC6crrhUcL0cphsQPiBrrB2Tgid52O8+RltMtev5&#10;TF0eShFD2KeowITQpFL6wpBFP3MNceR+XWsxRNiWUrfYx3Bby0WSrKXFimODwYa+DBX3/GEVNNl6&#10;s3TPVd7n5uf0Z78pu3UPpSbjIfsEEWgIb/HLfdQKlqt5nBvfx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F4owgAAAN0AAAAPAAAAAAAAAAAAAAAAAJgCAABkcnMvZG93&#10;bnJldi54bWxQSwUGAAAAAAQABAD1AAAAhwMAAAAA&#10;" path="m19,7r,-2l19,2r-7,l4,,2,2,,7r,3l2,14r5,3l9,17r5,l17,14r2,-4l19,7xm14,7r-2,3l9,12,7,10,4,7,7,5,9,2r3,3l14,7xe" fillcolor="#f3e100" stroked="f">
        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        <o:lock v:ext="edit" verticies="t"/>
                        </v:shape>
                        <v:shape id="Freeform 1109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bg8YA&#10;AADdAAAADwAAAGRycy9kb3ducmV2LnhtbESPQWvCQBSE7wX/w/KE3pqNtkhNXUUEaYtQMFXw+Jp9&#10;ZoPZtyG7jdFf3y0IHoeZ+YaZLXpbi45aXzlWMEpSEMSF0xWXCnbf66dXED4ga6wdk4ILeVjMBw8z&#10;zLQ785a6PJQiQthnqMCE0GRS+sKQRZ+4hjh6R9daDFG2pdQtniPc1nKcphNpseK4YLChlaHilP9a&#10;BQUZ+95d95vravOTr79q/jxcWKnHYb98AxGoD/fwrf2hFTy/jK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bg8YAAADdAAAADwAAAAAAAAAAAAAAAACYAgAAZHJz&#10;L2Rvd25yZXYueG1sUEsFBgAAAAAEAAQA9QAAAIsDAAAAAA==&#10;" path="m15,7r,-2l12,2r-2,l5,,2,2,,7r2,5l7,14r5,-2l15,7xe" fillcolor="#f3e400" stroked="f">
                          <v:path arrowok="t" o:connecttype="custom" o:connectlocs="15,7;15,5;12,2;10,2;5,0;2,2;0,7;2,12;7,14;12,12;15,7" o:connectangles="0,0,0,0,0,0,0,0,0,0,0"/>
                        </v:shape>
                        <v:shape id="Freeform 1110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Pg8MA&#10;AADdAAAADwAAAGRycy9kb3ducmV2LnhtbERPXWvCMBR9H/gfwhX2puk6kdkZRRRhAxFWRfZ4aa5N&#10;WXNTmlirv948CHs8nO/5sre16Kj1lWMFb+MEBHHhdMWlguNhO/oA4QOyxtoxKbiRh+Vi8DLHTLsr&#10;/1CXh1LEEPYZKjAhNJmUvjBk0Y9dQxy5s2sthgjbUuoWrzHc1jJNkqm0WHFsMNjQ2lDxl1+sgt/T&#10;+n6f7t3mm0zS3XaHbpaezkq9DvvVJ4hAffgXP91fWsH7JI3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NPg8MAAADdAAAADwAAAAAAAAAAAAAAAACYAgAAZHJzL2Rv&#10;d25yZXYueG1sUEsFBgAAAAAEAAQA9QAAAIgDAAAAAA==&#10;" path="m10,5l8,3,5,,3,3,,5,3,8r2,2l8,8,10,5xe" fillcolor="#f2e700" stroked="f">
                          <v:path arrowok="t" o:connecttype="custom" o:connectlocs="10,5;8,3;5,0;3,3;0,5;3,8;5,10;8,8;10,5" o:connectangles="0,0,0,0,0,0,0,0,0"/>
                        </v:shape>
                        <v:shape id="Freeform 1111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R4cgA&#10;AADdAAAADwAAAGRycy9kb3ducmV2LnhtbESPQWvCQBSE70L/w/IKvUjdmKqU1FXEonhQStIePD6z&#10;r0kw+zZkV93++25B6HGYmW+Y+TKYVlypd41lBeNRAoK4tLrhSsHX5+b5FYTzyBpby6TghxwsFw+D&#10;OWba3jina+ErESHsMlRQe99lUrqyJoNuZDvi6H3b3qCPsq+k7vEW4aaVaZLMpMGG40KNHa1rKs/F&#10;xSg4pPs0D+vh8H06m4aP486cNvlWqafHsHoD4Sn4//C9vdMKXibpG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xHhyAAAAN0AAAAPAAAAAAAAAAAAAAAAAJgCAABk&#10;cnMvZG93bnJldi54bWxQSwUGAAAAAAQABAD1AAAAjQMAAAAA&#10;" path="m5,2l5,,2,,,,,2,,5r2,l5,5,5,2xe" fillcolor="#f1e900" stroked="f">
                          <v:path arrowok="t" o:connecttype="custom" o:connectlocs="5,2;5,0;2,0;0,0;0,2;0,5;2,5;5,5;5,2" o:connectangles="0,0,0,0,0,0,0,0,0"/>
                        </v:shape>
                        <v:shape id="Freeform 1112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MXcgA&#10;AADdAAAADwAAAGRycy9kb3ducmV2LnhtbESPX0vDMBTF3wW/Q7jCXmRLV0VGt2w4hyK4CfsDw7dL&#10;cm1Lm5uSxLV+eyMIPh7OOb/DWawG24oL+VA7VjCdZCCItTM1lwpOx+fxDESIyAZbx6TgmwKsltdX&#10;CyyM63lPl0MsRYJwKFBBFWNXSBl0RRbDxHXEyft03mJM0pfSeOwT3LYyz7IHabHmtFBhR08V6ebw&#10;ZRWszU6fs6ZZT/1bv3nf99uXj1ut1OhmeJyDiDTE//Bf+9UouLvPc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YYxdyAAAAN0AAAAPAAAAAAAAAAAAAAAAAJgCAABk&#10;cnMvZG93bnJldi54bWxQSwUGAAAAAAQABAD1AAAAjQMAAAAA&#10;" path="m169,20r-22,8l127,30,107,28,87,25,50,13,,,35,25,75,45,94,55r23,2l137,60r22,-5l166,37r3,-17e" filled="f" strokecolor="#e15520" strokeweight="0">
                          <v:path arrowok="t" o:connecttype="custom" o:connectlocs="169,20;147,28;127,30;107,28;87,25;50,13;0,0;35,25;75,45;94,55;117,57;137,60;159,55;166,37;169,20" o:connectangles="0,0,0,0,0,0,0,0,0,0,0,0,0,0,0"/>
                        </v:shape>
                        <v:shape id="Freeform 1113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7fsgA&#10;AADdAAAADwAAAGRycy9kb3ducmV2LnhtbESPQWsCMRSE7wX/Q3hCbzWrFpGtUaqg7aGlaLXo7XXz&#10;3F1MXrZJqtt/3xSEHoeZ+YaZzFprxJl8qB0r6PcyEMSF0zWXCrbvy7sxiBCRNRrHpOCHAsymnZsJ&#10;5tpdeE3nTSxFgnDIUUEVY5NLGYqKLIaea4iTd3TeYkzSl1J7vCS4NXKQZSNpsea0UGFDi4qK0+bb&#10;KjCjD/O0dmY1983b7ut4cJ8vr3ulbrvt4wOISG38D1/bz1rB8H4whL836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ljt+yAAAAN0AAAAPAAAAAAAAAAAAAAAAAJgCAABk&#10;cnMvZG93bnJldi54bWxQSwUGAAAAAAQABAD1AAAAjQMAAAAA&#10;" path="m20,64l32,,20,64xm20,64r2,15l22,94r-7,13l5,117,3,112,,104,,97,,89,3,82,8,74r4,-5l20,64xe" fillcolor="#f3be00" stroked="f">
                          <v:path arrowok="t" o:connecttype="custom" o:connectlocs="20,64;32,0;20,64;20,64;22,79;22,94;15,107;5,117;3,112;0,104;0,97;0,89;3,82;8,74;12,69;20,64" o:connectangles="0,0,0,0,0,0,0,0,0,0,0,0,0,0,0,0"/>
                          <o:lock v:ext="edit" verticies="t"/>
                        </v:shape>
                        <v:shape id="Freeform 1114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drMQA&#10;AADdAAAADwAAAGRycy9kb3ducmV2LnhtbESPT4vCMBTE7wt+h/AEb2vqv1W6RhFB6GnRrr0/mmcb&#10;tnkpTdT67TeC4HGYmd8w621vG3GjzhvHCibjBARx6bThSsH59/C5AuEDssbGMSl4kIftZvCxxlS7&#10;O5/olodKRAj7FBXUIbSplL6syaIfu5Y4ehfXWQxRdpXUHd4j3DZymiRf0qLhuFBjS/uayr/8ahUs&#10;i0eRnbOsWFzzo9zNLhPzYw5KjYb97htEoD68w692phXM5tM5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3azEAAAA3QAAAA8AAAAAAAAAAAAAAAAAmAIAAGRycy9k&#10;b3ducmV2LnhtbFBLBQYAAAAABAAEAPUAAACJAwAAAAA=&#10;" path="m,64l12,,,64xe" filled="f" strokecolor="#e15520" strokeweight="0">
                          <v:path arrowok="t" o:connecttype="custom" o:connectlocs="0,64;12,0;0,64" o:connectangles="0,0,0"/>
                        </v:shape>
                        <v:shape id="Freeform 1115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RR8cA&#10;AADdAAAADwAAAGRycy9kb3ducmV2LnhtbESPzWrDMBCE74G8g9hAbrXc/LTFjRJKSkMOoWC70B4X&#10;a2ubWCtjqbbz9lGgkOMwM98wm91oGtFT52rLCh6jGARxYXXNpYKv/OPhBYTzyBoby6TgQg522+lk&#10;g4m2A6fUZ74UAcIuQQWV920ipSsqMugi2xIH79d2Bn2QXSl1h0OAm0Yu4vhJGqw5LFTY0r6i4pz9&#10;GQUpfn6X5/QU79fPbXPMD+/pD+VKzWfj2ysIT6O/h//bR61guVqs4fYmPAG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GEUfHAAAA3QAAAA8AAAAAAAAAAAAAAAAAmAIAAGRy&#10;cy9kb3ducmV2LnhtbFBLBQYAAAAABAAEAPUAAACMAwAAAAA=&#10;" path="m20,r2,15l22,30,15,43,5,53,3,48,,40,,33,,25,3,18,8,10,12,5,20,e" filled="f" strokecolor="#e15520" strokeweight="0">
                          <v:path arrowok="t" o:connecttype="custom" o:connectlocs="20,0;22,15;22,30;15,43;5,53;3,48;0,40;0,33;0,25;3,18;8,10;12,5;20,0" o:connectangles="0,0,0,0,0,0,0,0,0,0,0,0,0"/>
                        </v:shape>
                        <v:shape id="Freeform 1116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VzMUA&#10;AADdAAAADwAAAGRycy9kb3ducmV2LnhtbESPy2rDMBBF94X8g5hANyGRY4eQuFFC2lLwtk7perAm&#10;tmtrZCz50b+vCoUuL/dxuKfLbFoxUu9qywq2mwgEcWF1zaWCj9vb+gDCeWSNrWVS8E0OLufFwwlT&#10;bSd+pzH3pQgj7FJUUHnfpVK6oiKDbmM74uDdbW/QB9mXUvc4hXHTyjiK9tJgzYFQYUcvFRVNPpjA&#10;XQ3Z6pY8H3dN8zpOX23+acdcqcflfH0C4Wn2/+G/dqYVJLt4D79vwhOQ5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JXMxQAAAN0AAAAPAAAAAAAAAAAAAAAAAJgCAABkcnMv&#10;ZG93bnJldi54bWxQSwUGAAAAAAQABAD1AAAAigMAAAAA&#10;" path="m43,47l87,,43,47xm43,47l35,62,25,75,15,82,,85,,77,3,70,8,65r5,-8l18,52r7,-2l33,47r10,xe" fillcolor="#f3be00" stroked="f">
                          <v:path arrowok="t" o:connecttype="custom" o:connectlocs="43,47;87,0;43,47;43,47;35,62;25,75;15,82;0,85;0,77;3,70;8,65;13,57;18,52;25,50;33,47;43,47" o:connectangles="0,0,0,0,0,0,0,0,0,0,0,0,0,0,0,0"/>
                          <o:lock v:ext="edit" verticies="t"/>
                        </v:shape>
                        <v:shape id="Freeform 1117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9VcYA&#10;AADdAAAADwAAAGRycy9kb3ducmV2LnhtbESPUWvCMBSF34X9h3AHvmk6Hbp1RpGBbiAI6n7Apblt&#10;ujU3JYlt9++XgeDj4ZzzHc5qM9hGdORD7VjB0zQDQVw4XXOl4Ouym7yACBFZY+OYFPxSgM36YbTC&#10;XLueT9SdYyUShEOOCkyMbS5lKAxZDFPXEievdN5iTNJXUnvsE9w2cpZlC2mx5rRgsKV3Q8XP+WoV&#10;dNdL+T1/Pe7ZnBa7/qCX24/SKzV+HLZvICIN8R6+tT+1gvnzbAn/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9VcYAAADdAAAADwAAAAAAAAAAAAAAAACYAgAAZHJz&#10;L2Rvd25yZXYueG1sUEsFBgAAAAAEAAQA9QAAAIsDAAAAAA==&#10;" path="m,47l44,,,47xe" filled="f" strokecolor="#e15520" strokeweight="0">
                          <v:path arrowok="t" o:connecttype="custom" o:connectlocs="0,47;44,0;0,47" o:connectangles="0,0,0"/>
                        </v:shape>
                        <v:shape id="Freeform 1118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jdsMA&#10;AADdAAAADwAAAGRycy9kb3ducmV2LnhtbERPW0/CMBR+N+E/NMfEN+i4RM2kELKAMTwYRXk/rMd1&#10;sp4ua13Hv6cPJD5++e7L9WAb0VPna8cKppMMBHHpdM2Vgu+v3fgZhA/IGhvHpOBCHtar0d0Sc+0i&#10;f1J/CJVIIexzVGBCaHMpfWnIop+4ljhxP66zGBLsKqk7jCncNnKWZY/SYs2pwWBLhaHyfPizCnwd&#10;28Lsn+w2vp9+P2J/LF6LqVIP98PmBUSgIfyLb+43rWC+mKW56U1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+jdsMAAADdAAAADwAAAAAAAAAAAAAAAACYAgAAZHJzL2Rv&#10;d25yZXYueG1sUEsFBgAAAAAEAAQA9QAAAIgDAAAAAA==&#10;" path="m43,l35,15,25,28,15,35,,38,,30,3,23,8,18r5,-8l18,5,25,3,33,,43,xe" filled="f" strokecolor="#e15520" strokeweight="0">
                          <v:path arrowok="t" o:connecttype="custom" o:connectlocs="43,0;35,15;25,28;15,35;0,38;0,30;3,23;8,18;13,10;18,5;25,3;33,0;43,0" o:connectangles="0,0,0,0,0,0,0,0,0,0,0,0,0"/>
                        </v:shape>
                        <v:shape id="Freeform 1119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xpsYA&#10;AADdAAAADwAAAGRycy9kb3ducmV2LnhtbESPQWvCQBSE74X+h+UVvNVNVUSjmyDSQgsimAbE2yP7&#10;mqTNvg27q8Z/3y0IPQ4z8w2zzgfTiQs531pW8DJOQBBXVrdcKyg/354XIHxA1thZJgU38pBnjw9r&#10;TLW98oEuRahFhLBPUUETQp9K6auGDPqx7Ymj92WdwRClq6V2eI1w08lJksylwZbjQoM9bRuqfoqz&#10;UbArj4uT6T8O0/233VLnSrvbvCo1eho2KxCBhvAfvrfftYLpbLKEvzfx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xpsYAAADdAAAADwAAAAAAAAAAAAAAAACYAgAAZHJz&#10;L2Rvd25yZXYueG1sUEsFBgAAAAAEAAQA9QAAAIsDAAAAAA==&#10;" path="m44,59l,,44,59xe" fillcolor="#f3be00" stroked="f">
                          <v:path arrowok="t" o:connecttype="custom" o:connectlocs="44,59;0,0;44,59" o:connectangles="0,0,0"/>
                        </v:shape>
                        <v:shape id="Freeform 1120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dzsIA&#10;AADdAAAADwAAAGRycy9kb3ducmV2LnhtbERPy2oCMRTdC/2HcAvdiGaqImU0SikI3dXXostLcp0Z&#10;nNxMk3Qm/r1ZCC4P573eJtuKnnxoHCt4nxYgiLUzDVcKzqfd5ANEiMgGW8ek4EYBtpuX0RpL4wY+&#10;UH+MlcghHEpUUMfYlVIGXZPFMHUdceYuzluMGfpKGo9DDretnBXFUlpsODfU2NFXTfp6/LcK4l86&#10;+zTT+924OuieT7/Dz22h1Ntr+lyBiJTiU/xwfxsF88U8789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J3OwgAAAN0AAAAPAAAAAAAAAAAAAAAAAJgCAABkcnMvZG93&#10;bnJldi54bWxQSwUGAAAAAAQABAD1AAAAhwMAAAAA&#10;" path="m44,59l,,44,59xe" filled="f" strokecolor="#e15520" strokeweight="0">
                          <v:path arrowok="t" o:connecttype="custom" o:connectlocs="44,59;0,0;44,59" o:connectangles="0,0,0"/>
                        </v:shape>
                        <v:shape id="Freeform 1121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7nMQA&#10;AADdAAAADwAAAGRycy9kb3ducmV2LnhtbESPwWrDMBBE74X+g9hAb43sOJTUjRJK2kJOgcSl58Xa&#10;WCbWyliq7P59FAj0OMzMG2a9nWwnIg2+dawgn2cgiGunW24UfFdfzysQPiBr7ByTgj/ysN08Pqyx&#10;1G7kI8VTaESCsC9RgQmhL6X0tSGLfu564uSd3WAxJDk0Ug84Jrjt5CLLXqTFltOCwZ52hurL6dcq&#10;eMUYvKmqYyx+7Mfhc4w5ubNST7Pp/Q1EoCn8h+/tvVZQLIscbm/SE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A+5zEAAAA3QAAAA8AAAAAAAAAAAAAAAAAmAIAAGRycy9k&#10;b3ducmV2LnhtbFBLBQYAAAAABAAEAPUAAACJAwAAAAA=&#10;" path="m30,62l,,30,62r,l30,62,45,72,55,82r7,15l65,112r-8,l52,107r-7,-5l40,97,35,90,32,80,30,72r,-10xe" fillcolor="#f3be00" stroked="f">
                          <v:path arrowok="t" o:connecttype="custom" o:connectlocs="30,62;0,0;30,62;30,62;30,62;45,72;55,82;62,97;65,112;57,112;52,107;45,102;40,97;35,90;32,80;30,72;30,62" o:connectangles="0,0,0,0,0,0,0,0,0,0,0,0,0,0,0,0,0"/>
                        </v:shape>
                        <v:shape id="Freeform 1122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dO8UA&#10;AADdAAAADwAAAGRycy9kb3ducmV2LnhtbESPQWvCQBSE74X+h+UVvNVNNZQ2ukobKHhRqA3U4yP7&#10;zIZm34bdrYn/3hUEj8PMfMMs16PtxIl8aB0reJlmIIhrp1tuFFQ/X89vIEJE1tg5JgVnCrBePT4s&#10;sdBu4G867WMjEoRDgQpMjH0hZagNWQxT1xMn7+i8xZikb6T2OCS47eQsy16lxZbTgsGeSkP13/7f&#10;KugGczx4yvOIu+p3Q5/l9r0qlZo8jR8LEJHGeA/f2hutYJ7PZ3B9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d07xQAAAN0AAAAPAAAAAAAAAAAAAAAAAJgCAABkcnMv&#10;ZG93bnJldi54bWxQSwUGAAAAAAQABAD1AAAAigMAAAAA&#10;" path="m30,62l,,30,62r,l30,62,45,72,55,82r7,15l65,112r-8,l52,107r-7,-5l40,97,35,90,32,80,30,72r,-10e" filled="f" strokecolor="#e15520" strokeweight="0">
                          <v:path arrowok="t" o:connecttype="custom" o:connectlocs="30,62;0,0;30,62;30,62;30,62;45,72;55,82;62,97;65,112;57,112;52,107;45,102;40,97;35,90;32,80;30,72;30,62" o:connectangles="0,0,0,0,0,0,0,0,0,0,0,0,0,0,0,0,0"/>
                        </v:shape>
                        <v:shape id="Freeform 1123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5wb8QA&#10;AADdAAAADwAAAGRycy9kb3ducmV2LnhtbESPQWvCQBSE7wX/w/IEb3WjsUWjq2hB6KUHrT/gkX0m&#10;0ex7IbtN4r93C4Ueh5n5htnsBlerjlpfCRuYTRNQxLnYigsDl+/j6xKUD8gWa2Ey8CAPu+3oZYOZ&#10;lZ5P1J1DoSKEfYYGyhCaTGufl+TQT6Uhjt5VWochyrbQtsU+wl2t50nyrh1WHBdKbOijpPx+/nEG&#10;qi+URX9zh/xtdeW0lsNeupMxk/GwX4MKNIT/8F/70xpIF2kKv2/iE9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cG/EAAAA3QAAAA8AAAAAAAAAAAAAAAAAmAIAAGRycy9k&#10;b3ducmV2LnhtbFBLBQYAAAAABAAEAPUAAACJAwAAAAA=&#10;" path="m20,62l20,r,62xm20,62r2,15l22,92r-7,10l5,112,2,107,,99,,92,,84,5,77,7,72r8,-5l20,62xe" fillcolor="#f3be00" stroked="f">
                          <v:path arrowok="t" o:connecttype="custom" o:connectlocs="20,62;20,0;20,62;20,62;22,77;22,92;15,102;5,112;2,107;0,99;0,92;0,84;5,77;7,72;15,67;20,62" o:connectangles="0,0,0,0,0,0,0,0,0,0,0,0,0,0,0,0"/>
                          <o:lock v:ext="edit" verticies="t"/>
                        </v:shape>
                        <v:shape id="Freeform 1124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HA8UA&#10;AADdAAAADwAAAGRycy9kb3ducmV2LnhtbESPT4vCMBTE78J+h/AEb2tqdVWqUZaFFffkXwRvj+bZ&#10;FpuX2kTtfnsjCB6HmfkNM503phQ3ql1hWUGvG4EgTq0uOFOw3/1+jkE4j6yxtEwK/snBfPbRmmKi&#10;7Z03dNv6TAQIuwQV5N5XiZQuzcmg69qKOHgnWxv0QdaZ1DXeA9yUMo6ioTRYcFjIsaKfnNLz9moU&#10;rP+O0eFkF6v9ZX2hGOOvkV1VSnXazfcEhKfGv8Ov9lIr6A/6A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EcDxQAAAN0AAAAPAAAAAAAAAAAAAAAAAJgCAABkcnMv&#10;ZG93bnJldi54bWxQSwUGAAAAAAQABAD1AAAAigMAAAAA&#10;" path="m,62l,,,62xe" filled="f" strokecolor="#e15520" strokeweight="0">
                          <v:path arrowok="t" o:connecttype="custom" o:connectlocs="0,62;0,0;0,62" o:connectangles="0,0,0"/>
                        </v:shape>
                        <v:shape id="Freeform 1125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wLsYA&#10;AADdAAAADwAAAGRycy9kb3ducmV2LnhtbESPT2sCMRTE7wW/Q3iCt5ptraKrUUqh6KUW/54fyXN3&#10;6+Zl3cR1++1NQehxmJnfMLNFa0vRUO0Lxwpe+gkIYu1MwZmC/e7zeQzCB2SDpWNS8EseFvPO0wxT&#10;4268oWYbMhEh7FNUkIdQpVJ6nZNF33cVcfROrrYYoqwzaWq8Rbgt5WuSjKTFguNCjhV95KTP26tV&#10;MP4+D8O60cv15TI5fP0cjhstj0r1uu37FESgNvyHH+2VUTB4Gwzh7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+wLsYAAADdAAAADwAAAAAAAAAAAAAAAACYAgAAZHJz&#10;L2Rvd25yZXYueG1sUEsFBgAAAAAEAAQA9QAAAIsDAAAAAA==&#10;" path="m20,r2,15l22,30,15,40,5,50,2,45,,37,,30,,22,5,15,7,10,15,5,20,e" filled="f" strokecolor="#e15520" strokeweight="0">
                          <v:path arrowok="t" o:connecttype="custom" o:connectlocs="20,0;22,15;22,30;15,40;5,50;2,45;0,37;0,30;0,22;5,15;7,10;15,5;20,0" o:connectangles="0,0,0,0,0,0,0,0,0,0,0,0,0"/>
                        </v:shape>
                        <v:shape id="Freeform 1126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nt8YA&#10;AADdAAAADwAAAGRycy9kb3ducmV2LnhtbESPS2vDMBCE74X8B7GB3hqpeeNGCSEQaI55tPFxsTa2&#10;ibUyluK4/fVRoZDjMDPfMItVZyvRUuNLxxreBwoEceZMybmG03H7NgfhA7LByjFp+CEPq2XvZYGJ&#10;cXfeU3sIuYgQ9glqKEKoEyl9VpBFP3A1cfQurrEYomxyaRq8R7it5FCpqbRYclwosKZNQdn1cLMa&#10;ruvJPO0uv7Pz13GnvtNqPNmpVOvXfrf+ABGoC8/wf/vTaBiNR1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/nt8YAAADdAAAADwAAAAAAAAAAAAAAAACYAgAAZHJz&#10;L2Rvd25yZXYueG1sUEsFBgAAAAAEAAQA9QAAAIsDAAAAAA==&#10;" path="m23,65l18,r5,65xm23,65r2,15l23,92r-8,13l5,115,3,107,,100,,92,3,88,5,80r5,-7l15,68r8,-3xe" fillcolor="#f3be00" stroked="f">
                          <v:path arrowok="t" o:connecttype="custom" o:connectlocs="23,65;18,0;23,65;23,65;25,80;23,92;15,105;5,115;3,107;0,100;0,92;3,88;5,80;10,73;15,68;23,65" o:connectangles="0,0,0,0,0,0,0,0,0,0,0,0,0,0,0,0"/>
                          <o:lock v:ext="edit" verticies="t"/>
                        </v:shape>
                        <v:shape id="Freeform 1127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ZnsUA&#10;AADdAAAADwAAAGRycy9kb3ducmV2LnhtbESP0WoCMRRE3wv+Q7iCbzWr26qsRpEWwT6UUvUDLpvr&#10;Zt3NzZJEXf++KRT6OMzMGWa16W0rbuRD7VjBZJyBIC6drrlScDrunhcgQkTW2DomBQ8KsFkPnlZY&#10;aHfnb7odYiUShEOBCkyMXSFlKA1ZDGPXESfv7LzFmKSvpPZ4T3DbymmWzaTFmtOCwY7eDJXN4WoV&#10;yIt5n5rXr9qfmkrnn83140Kk1GjYb5cgIvXxP/zX3msF+Us+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JmexQAAAN0AAAAPAAAAAAAAAAAAAAAAAJgCAABkcnMv&#10;ZG93bnJldi54bWxQSwUGAAAAAAQABAD1AAAAigMAAAAA&#10;" path="m5,65l,,5,65xe" filled="f" strokecolor="#e15520" strokeweight="0">
                          <v:path arrowok="t" o:connecttype="custom" o:connectlocs="5,65;0,0;5,65" o:connectangles="0,0,0"/>
                        </v:shape>
                        <v:shape id="Freeform 1128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+EG8MA&#10;AADdAAAADwAAAGRycy9kb3ducmV2LnhtbERPTU8CMRC9m/AfmiHhxrYIQbNSCBggBA8q4H3cjtsN&#10;2+lmW2D99/ZA4vHlfc8WnavFldpQedYwyhQI4sKbiksNp+Nm+AwiRGSDtWfS8EsBFvPewwxz42/8&#10;SddDLEUK4ZCjBhtjk0sZCksOQ+Yb4sT9+NZhTLAtpWnxlsJdLR+VmkqHFacGiw29WirOh4vTcF7v&#10;rdqU71u7apSkN/f0sfz61nrQ75YvICJ18V98d++MhvFknOamN+k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+EG8MAAADdAAAADwAAAAAAAAAAAAAAAACYAgAAZHJzL2Rv&#10;d25yZXYueG1sUEsFBgAAAAAEAAQA9QAAAIgDAAAAAA==&#10;" path="m23,r2,15l23,27,15,40,5,50,3,42,,35,,27,3,23,5,15,10,8,15,3,23,e" filled="f" strokecolor="#e15520" strokeweight="0">
                          <v:path arrowok="t" o:connecttype="custom" o:connectlocs="23,0;25,15;23,27;15,40;5,50;3,42;0,35;0,27;3,23;5,15;10,8;15,3;23,0" o:connectangles="0,0,0,0,0,0,0,0,0,0,0,0,0"/>
                        </v:shape>
                        <v:shape id="Freeform 1129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XfMcA&#10;AADdAAAADwAAAGRycy9kb3ducmV2LnhtbESPT2vCQBTE7wW/w/IEb3XjH6pNXUUEW6F4qHrx9sg+&#10;s9Hs25Bdk/jt3UKhx2FmfsMsVp0tRUO1LxwrGA0TEMSZ0wXnCk7H7eschA/IGkvHpOBBHlbL3ssC&#10;U+1a/qHmEHIRIexTVGBCqFIpfWbIoh+6ijh6F1dbDFHWudQ1thFuSzlOkjdpseC4YLCijaHsdrhb&#10;Bcevy/b8eZ09GteOEvN93Y/v071Sg363/gARqAv/4b/2TiuYTCfv8PsmPg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FV3zHAAAA3QAAAA8AAAAAAAAAAAAAAAAAmAIAAGRy&#10;cy9kb3ducmV2LnhtbFBLBQYAAAAABAAEAPUAAACMAwAAAAA=&#10;" path="m22,67l25,,22,67xm22,67r3,15l22,95r-5,12l7,117,2,110r,-8l,97,2,90,5,82r5,-7l15,70r7,-3xe" fillcolor="#f3be00" stroked="f">
                          <v:path arrowok="t" o:connecttype="custom" o:connectlocs="22,67;25,0;22,67;22,67;25,82;22,95;17,107;7,117;2,110;2,102;0,97;2,90;5,82;10,75;15,70;22,67" o:connectangles="0,0,0,0,0,0,0,0,0,0,0,0,0,0,0,0"/>
                          <o:lock v:ext="edit" verticies="t"/>
                        </v:shape>
                        <v:shape id="Freeform 1130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rssQA&#10;AADdAAAADwAAAGRycy9kb3ducmV2LnhtbERPW2vCMBR+H/gfwhH2NlMvm64aRTc2hCloJ/p6aI5t&#10;sTkpSab13y8Pgz1+fPfZojW1uJLzlWUF/V4Cgji3uuJCweH742kCwgdkjbVlUnAnD4t552GGqbY3&#10;3tM1C4WIIexTVFCG0KRS+rwkg75nG+LIna0zGCJ0hdQObzHc1HKQJC/SYMWxocSG3krKL9mPURDG&#10;u7tbPddfy2PzSqvNdvB+yj6Veuy2yymIQG34F/+511rBcDSK++O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+a7LEAAAA3QAAAA8AAAAAAAAAAAAAAAAAmAIAAGRycy9k&#10;b3ducmV2LnhtbFBLBQYAAAAABAAEAPUAAACJAwAAAAA=&#10;" path="m,67l3,,,67xe" filled="f" strokecolor="#e15520" strokeweight="0">
                          <v:path arrowok="t" o:connecttype="custom" o:connectlocs="0,67;3,0;0,67" o:connectangles="0,0,0"/>
                        </v:shape>
                        <v:shape id="Freeform 1131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e+8UA&#10;AADdAAAADwAAAGRycy9kb3ducmV2LnhtbESPQWsCMRSE7wX/Q3hCb5popZbVKCpapD3U2np/bp6b&#10;xc3Lskl1/fdNQehxmJlvmOm8dZW4UBNKzxoGfQWCOPem5ELD99em9wIiRGSDlWfScKMA81nnYYqZ&#10;8Vf+pMs+FiJBOGSowcZYZ1KG3JLD0Pc1cfJOvnEYk2wKaRq8Jrir5FCpZ+mw5LRgsaaVpfy8/3Ea&#10;zus3qzbFx6td1krSuxvvFoej1o/ddjEBEamN/+F7e2s0PI1GA/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177xQAAAN0AAAAPAAAAAAAAAAAAAAAAAJgCAABkcnMv&#10;ZG93bnJldi54bWxQSwUGAAAAAAQABAD1AAAAigMAAAAA&#10;" path="m22,r3,15l22,28,17,40,7,50,2,43r,-8l,30,2,23,5,15,10,8,15,3,22,e" filled="f" strokecolor="#e15520" strokeweight="0">
                          <v:path arrowok="t" o:connecttype="custom" o:connectlocs="22,0;25,15;22,28;17,40;7,50;2,43;2,35;0,30;2,23;5,15;10,8;15,3;22,0" o:connectangles="0,0,0,0,0,0,0,0,0,0,0,0,0"/>
                        </v:shape>
                        <v:shape id="Freeform 1132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H+sUA&#10;AADdAAAADwAAAGRycy9kb3ducmV2LnhtbESPzWvCQBTE70L/h+UVvOmmKiLRVaQoeOnBj1KPz+wz&#10;iWbfxuzmo/99tyB4HGbmN8xi1ZlCNFS53LKCj2EEgjixOudUwem4HcxAOI+ssbBMCn7JwWr51ltg&#10;rG3Le2oOPhUBwi5GBZn3ZSylSzIy6Ia2JA7e1VYGfZBVKnWFbYCbQo6iaCoN5hwWMizpM6PkfqiN&#10;gvpy+yK7sefvn2Ymo9ujrf0+Var/3q3nIDx1/hV+tndawXgyGcH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f6xQAAAN0AAAAPAAAAAAAAAAAAAAAAAJgCAABkcnMv&#10;ZG93bnJldi54bWxQSwUGAAAAAAQABAD1AAAAigMAAAAA&#10;" path="m20,60l25,,20,60xm20,60r5,15l22,90r-5,10l7,110,2,105,,97,,90,2,82,5,75,7,70r8,-5l20,60xe" fillcolor="#f3be00" stroked="f">
                          <v:path arrowok="t" o:connecttype="custom" o:connectlocs="20,60;25,0;20,60;20,60;25,75;22,90;17,100;7,110;2,105;0,97;0,90;2,82;5,75;7,70;15,65;20,60" o:connectangles="0,0,0,0,0,0,0,0,0,0,0,0,0,0,0,0"/>
                          <o:lock v:ext="edit" verticies="t"/>
                        </v:shape>
                        <v:shape id="Freeform 1133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q5MYA&#10;AADdAAAADwAAAGRycy9kb3ducmV2LnhtbESPW2vCQBSE3wv9D8sp+FY3jVI1uoooXtAnL4iPh+wx&#10;Cc2ejdlV4793C4U+DjPzDTOaNKYUd6pdYVnBVzsCQZxaXXCm4HhYfPZBOI+ssbRMCp7kYDJ+fxth&#10;ou2Dd3Tf+0wECLsEFeTeV4mULs3JoGvbijh4F1sb9EHWmdQ1PgLclDKOom9psOCwkGNFs5zSn/3N&#10;KOht8BpP5+dDFK+ywcLPlrzcnpRqfTTTIQhPjf8P/7XXWkGn2+3A75vwBOT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Hq5MYAAADdAAAADwAAAAAAAAAAAAAAAACYAgAAZHJz&#10;L2Rvd25yZXYueG1sUEsFBgAAAAAEAAQA9QAAAIsDAAAAAA==&#10;" path="m,60l5,,,60xe" filled="f" strokecolor="#e15520" strokeweight="0">
                          <v:path arrowok="t" o:connecttype="custom" o:connectlocs="0,60;5,0;0,60" o:connectangles="0,0,0"/>
                        </v:shape>
                        <v:shape id="Freeform 1134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9S8MA&#10;AADdAAAADwAAAGRycy9kb3ducmV2LnhtbESPQWvCQBSE74X+h+UVeqsbYxCJriJiQXqrevD42H1m&#10;o9m3IbtN0n/fLQgeh5n5hlltRteInrpQe1YwnWQgiLU3NVcKzqfPjwWIEJENNp5JwS8F2KxfX1ZY&#10;Gj/wN/XHWIkE4VCiAhtjW0oZtCWHYeJb4uRdfecwJtlV0nQ4JLhrZJ5lc+mw5rRgsaWdJX0//jgF&#10;+uYGzg+cS9Tb7NJ/3Wd22Cv1/jZulyAijfEZfrQPRsGsKAr4f5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d9S8MAAADdAAAADwAAAAAAAAAAAAAAAACYAgAAZHJzL2Rv&#10;d25yZXYueG1sUEsFBgAAAAAEAAQA9QAAAIgDAAAAAA==&#10;" path="m20,r5,15l22,30,17,40,7,50,2,45,,37,,30,2,22,5,15,7,10,15,5,20,xe" filled="f" strokecolor="#e15520" strokeweight="0">
                          <v:path arrowok="t" o:connecttype="custom" o:connectlocs="20,0;25,15;22,30;17,40;7,50;2,45;0,37;0,30;2,22;5,15;7,10;15,5;20,0" o:connectangles="0,0,0,0,0,0,0,0,0,0,0,0,0"/>
                        </v:shape>
                        <v:shape id="Freeform 1135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yiMgA&#10;AADdAAAADwAAAGRycy9kb3ducmV2LnhtbESPT2sCMRTE74V+h/AKXqRmrVrLahTrH2wPPXSt4vGx&#10;ed1dunlZNlHjt28KQo/DzPyGmc6DqcWZWldZVtDvJSCIc6srLhR87TaPLyCcR9ZYWyYFV3Iwn93f&#10;TTHV9sKfdM58ISKEXYoKSu+bVEqXl2TQ9WxDHL1v2xr0UbaF1C1eItzU8ilJnqXBiuNCiQ0tS8p/&#10;spNRgNfuan88jD9G2Vq+b8mG7Sm8KtV5CIsJCE/B/4dv7TetYDAc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QXKIyAAAAN0AAAAPAAAAAAAAAAAAAAAAAJgCAABk&#10;cnMvZG93bnJldi54bWxQSwUGAAAAAAQABAD1AAAAjQMAAAAA&#10;" path="m20,62l15,r5,62xm23,62r2,15l23,92r-5,10l8,112,3,107r,-7l,92,3,85,5,77,8,72r7,-5l23,62xe" fillcolor="#f3be00" stroked="f">
                          <v:path arrowok="t" o:connecttype="custom" o:connectlocs="20,62;15,0;20,62;23,62;25,77;23,92;18,102;8,112;3,107;3,100;0,92;3,85;5,77;8,72;15,67;23,62" o:connectangles="0,0,0,0,0,0,0,0,0,0,0,0,0,0,0,0"/>
                          <o:lock v:ext="edit" verticies="t"/>
                        </v:shape>
                        <v:shape id="Freeform 1136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M1cgA&#10;AADdAAAADwAAAGRycy9kb3ducmV2LnhtbESPT0/CQBTE7yR+h80z4QZbK0FSWYh/E+GkhaDent1n&#10;t6H7tnYXWr69a0LicTIzv8nMl72txZFaXzlWcDVOQBAXTldcKthunkczED4ga6wdk4ITeVguLgZz&#10;zLTr+I2OeShFhLDPUIEJocmk9IUhi37sGuLofbvWYoiyLaVusYtwW8s0SabSYsVxwWBDD4aKfX6w&#10;Cu5vDuXr+v3xZ9WkJv34zPdf3e5JqeFlf3cLIlAf/sPn9otWcD2ZTOH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gzVyAAAAN0AAAAPAAAAAAAAAAAAAAAAAJgCAABk&#10;cnMvZG93bnJldi54bWxQSwUGAAAAAAQABAD1AAAAjQMAAAAA&#10;" path="m5,62l,,5,62xe" filled="f" strokecolor="#e15520" strokeweight="0">
                          <v:path arrowok="t" o:connecttype="custom" o:connectlocs="5,62;0,0;5,62" o:connectangles="0,0,0"/>
                        </v:shape>
                        <v:shape id="Freeform 1137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jFMYA&#10;AADdAAAADwAAAGRycy9kb3ducmV2LnhtbESPT2sCMRTE70K/Q3gFb5q0isrWKLaoSD20/un9dfO6&#10;Wdy8LJuo22/fFASPw8z8hpnOW1eJCzWh9Kzhqa9AEOfelFxoOB5WvQmIEJENVp5Jwy8FmM8eOlPM&#10;jL/yji77WIgE4ZChBhtjnUkZcksOQ9/XxMn78Y3DmGRTSNPgNcFdJZ+VGkmHJacFizW9WcpP+7PT&#10;cFq+W7UqPtb2tVaStm78ufj61rr72C5eQERq4z18a2+MhsFwOIb/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jFMYAAADdAAAADwAAAAAAAAAAAAAAAACYAgAAZHJz&#10;L2Rvd25yZXYueG1sUEsFBgAAAAAEAAQA9QAAAIsDAAAAAA==&#10;" path="m23,r2,15l23,30,18,40,8,50,3,45r,-7l,30,3,23,5,15,8,10,15,5,23,e" filled="f" strokecolor="#e15520" strokeweight="0">
                          <v:path arrowok="t" o:connecttype="custom" o:connectlocs="23,0;25,15;23,30;18,40;8,50;3,45;3,38;0,30;3,23;5,15;8,10;15,5;23,0" o:connectangles="0,0,0,0,0,0,0,0,0,0,0,0,0"/>
                        </v:shape>
                        <v:shape id="Freeform 1138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/plcIA&#10;AADdAAAADwAAAGRycy9kb3ducmV2LnhtbERPW2vCMBR+F/YfwhnsTVOriFSjFGXgmAhewNdDc9aU&#10;NSclybTbr18eBB8/vvty3dtW3MiHxrGC8SgDQVw53XCt4HJ+H85BhIissXVMCn4pwHr1Mlhiod2d&#10;j3Q7xVqkEA4FKjAxdoWUoTJkMYxcR5y4L+ctxgR9LbXHewq3rcyzbCYtNpwaDHa0MVR9n36sgkPp&#10;9p9zg+ePS/433l5nrA1elXp77csFiEh9fIof7p1WMJlO09z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+mVwgAAAN0AAAAPAAAAAAAAAAAAAAAAAJgCAABkcnMvZG93&#10;bnJldi54bWxQSwUGAAAAAAQABAD1AAAAhwMAAAAA&#10;" path="m14,65l2,,14,65xm14,65r5,17l22,95r-5,12l9,120,5,112,2,105,,97,,90,2,82,5,75,9,70r5,-5xe" fillcolor="#f3be00" stroked="f">
                          <v:path arrowok="t" o:connecttype="custom" o:connectlocs="14,65;2,0;14,65;14,65;19,82;22,95;17,107;9,120;5,112;2,105;0,97;0,90;2,82;5,75;9,70;14,65" o:connectangles="0,0,0,0,0,0,0,0,0,0,0,0,0,0,0,0"/>
                          <o:lock v:ext="edit" verticies="t"/>
                        </v:shape>
                        <v:shape id="Freeform 1139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6yMQA&#10;AADdAAAADwAAAGRycy9kb3ducmV2LnhtbESPQWvCQBSE7wX/w/IEb3VjDaVJXUUsgh5NSvH4yL4m&#10;qdm3YXc18d+7hUKPw8x8w6w2o+nEjZxvLStYzBMQxJXVLdcKPsv98xsIH5A1dpZJwZ08bNaTpxXm&#10;2g58olsRahEh7HNU0ITQ51L6qiGDfm574uh9W2cwROlqqR0OEW46+ZIkr9Jgy3GhwZ52DVWX4moU&#10;oDtn2cepTIfugMfyLO9fP32h1Gw6bt9BBBrDf/ivfdAKlmmawe+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OsjEAAAA3QAAAA8AAAAAAAAAAAAAAAAAmAIAAGRycy9k&#10;b3ducmV2LnhtbFBLBQYAAAAABAAEAPUAAACJAwAAAAA=&#10;" path="m12,65l,,12,65xe" filled="f" strokecolor="#e15520" strokeweight="0">
                          <v:path arrowok="t" o:connecttype="custom" o:connectlocs="12,65;0,0;12,65" o:connectangles="0,0,0"/>
                        </v:shape>
                        <v:shape id="Freeform 1140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6/8QA&#10;AADdAAAADwAAAGRycy9kb3ducmV2LnhtbERPTWvCQBC9C/0Pywi96cbWlDZ1FSlRIvRQYy+9Ddlp&#10;kpqdDdltEv+9exA8Pt73ajOaRvTUudqygsU8AkFcWF1zqeD7tJu9gnAeWWNjmRRcyMFm/TBZYaLt&#10;wEfqc1+KEMIuQQWV920ipSsqMujmtiUO3K/tDPoAu1LqDocQbhr5FEUv0mDNoaHClj4qKs75v1Gw&#10;b9K/Y54dtun5i4sc334+T3Gs1ON03L6D8DT6u/jmzrSC52Uc9oc34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uv/EAAAA3QAAAA8AAAAAAAAAAAAAAAAAmAIAAGRycy9k&#10;b3ducmV2LnhtbFBLBQYAAAAABAAEAPUAAACJAwAAAAA=&#10;" path="m14,r5,17l22,30,17,42,9,55,5,47,2,40,,32,,25,2,17,5,10,9,5,14,e" filled="f" strokecolor="#e15520" strokeweight="0">
                          <v:path arrowok="t" o:connecttype="custom" o:connectlocs="14,0;19,17;22,30;17,42;9,55;5,47;2,40;0,32;0,25;2,17;5,10;9,5;14,0" o:connectangles="0,0,0,0,0,0,0,0,0,0,0,0,0"/>
                        </v:shape>
                        <v:shape id="Freeform 1141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6/cYA&#10;AADdAAAADwAAAGRycy9kb3ducmV2LnhtbESPQWsCMRSE7wX/Q3hCb5rV1rZsjSItioiX2tJeH5vX&#10;ZHXzsmzS3fXfG0HocZiZb5j5sneVaKkJpWcFk3EGgrjwumSj4OtzPXoBESKyxsozKThTgOVicDfH&#10;XPuOP6g9RCMShEOOCmyMdS5lKCw5DGNfEyfv1zcOY5KNkbrBLsFdJadZ9iQdlpwWLNb0Zqk4Hf6c&#10;guds0/5s3l2ov/fH6XFnu7UpjFL3w371CiJSH//Dt/ZWK3h4nE3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S6/cYAAADdAAAADwAAAAAAAAAAAAAAAACYAgAAZHJz&#10;L2Rvd25yZXYueG1sUEsFBgAAAAAEAAQA9QAAAIsDAAAAAA==&#10;" path="m,l12,5r10,7l27,25r5,12l27,37,20,35,15,30,10,25,5,20,2,15,,7,,xe" fillcolor="#f3be00" stroked="f">
                          <v:path arrowok="t" o:connecttype="custom" o:connectlocs="0,0;12,5;22,12;27,25;32,37;27,37;20,35;15,30;10,25;5,20;2,15;0,7;0,0" o:connectangles="0,0,0,0,0,0,0,0,0,0,0,0,0"/>
                        </v:shape>
                        <v:shape id="Freeform 1142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lFcYA&#10;AADdAAAADwAAAGRycy9kb3ducmV2LnhtbESPzWrDMBCE74W+g9hCbo2cn4bgRAmmTSHQQ4kdyHWx&#10;NrZTa2Uk1XbfPioUehxm5htmux9NK3pyvrGsYDZNQBCXVjdcKTgX789rED4ga2wtk4If8rDfPT5s&#10;MdV24BP1eahEhLBPUUEdQpdK6cuaDPqp7Yijd7XOYIjSVVI7HCLctHKeJCtpsOG4UGNHrzWVX/m3&#10;UXD5cJ3EGV2yQ/b2WRY2uYXjQanJ05htQAQaw3/4r33UChbLlz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3lFcYAAADdAAAADwAAAAAAAAAAAAAAAACYAgAAZHJz&#10;L2Rvd25yZXYueG1sUEsFBgAAAAAEAAQA9QAAAIsDAAAAAA==&#10;" path="m,l12,5r10,7l27,25r5,12l27,37,20,35,15,30,10,25,5,20,2,15,,7,,e" filled="f" strokecolor="#e15520" strokeweight="0">
                          <v:path arrowok="t" o:connecttype="custom" o:connectlocs="0,0;12,5;22,12;27,25;32,37;27,37;20,35;15,30;10,25;5,20;2,15;0,7;0,0" o:connectangles="0,0,0,0,0,0,0,0,0,0,0,0,0"/>
                        </v:shape>
                        <v:shape id="Freeform 1143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QAMUA&#10;AADdAAAADwAAAGRycy9kb3ducmV2LnhtbESPS4sCMRCE78L+h9CCF9HM+lxGoywLgujF10FvzaR3&#10;ZnDSGZKos/9+Iwgei6r6ipovG1OJOzlfWlbw2U9AEGdWl5wrOB1XvS8QPiBrrCyTgj/ysFx8tOaY&#10;avvgPd0PIRcRwj5FBUUIdSqlzwoy6Pu2Jo7er3UGQ5Qul9rhI8JNJQdJMpEGS44LBdb0U1B2PdyM&#10;gs12Wq/P2N3YXbd013DEy5QnSnXazfcMRKAmvMOv9lorGI7GQ3i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pAAxQAAAN0AAAAPAAAAAAAAAAAAAAAAAJgCAABkcnMv&#10;ZG93bnJldi54bWxQSwUGAAAAAAQABAD1AAAAigMAAAAA&#10;" path="m27,55r13,5l50,70r5,12l57,95r-5,l47,90,42,87,37,82,30,70,27,55xm27,55l,,27,55xe" fillcolor="#f3be00" stroked="f">
                          <v:path arrowok="t" o:connecttype="custom" o:connectlocs="27,55;40,60;50,70;55,82;57,95;52,95;47,90;42,87;37,82;30,70;27,55;27,55;0,0;27,55" o:connectangles="0,0,0,0,0,0,0,0,0,0,0,0,0,0"/>
                          <o:lock v:ext="edit" verticies="t"/>
                        </v:shape>
                        <v:shape id="Freeform 1144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ncYA&#10;AADdAAAADwAAAGRycy9kb3ducmV2LnhtbESPW4vCMBSE3wX/QziCb5p6Wbd0jSKCIAjCqgj7dmhO&#10;L2xzUptY6783Cws+DjPzDbNcd6YSLTWutKxgMo5AEKdWl5wruJx3oxiE88gaK8uk4EkO1qt+b4mJ&#10;tg/+pvbkcxEg7BJUUHhfJ1K6tCCDbmxr4uBltjHog2xyqRt8BLip5DSKFtJgyWGhwJq2BaW/p7tR&#10;8HPNDofP58IcL3F+3R7NzU7dTanhoNt8gfDU+Xf4v73XCmbzjzn8vQ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6BncYAAADdAAAADwAAAAAAAAAAAAAAAACYAgAAZHJz&#10;L2Rvd25yZXYueG1sUEsFBgAAAAAEAAQA9QAAAIsDAAAAAA==&#10;" path="m,l13,5,23,15r5,12l30,40r-5,l20,35,15,32,10,27,3,15,,e" filled="f" strokecolor="#e15520" strokeweight="0">
                          <v:path arrowok="t" o:connecttype="custom" o:connectlocs="0,0;13,5;23,15;28,27;30,40;25,40;20,35;15,32;10,27;3,15;0,0" o:connectangles="0,0,0,0,0,0,0,0,0,0,0"/>
                        </v:shape>
                        <v:shape id="Freeform 1145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1M8YA&#10;AADdAAAADwAAAGRycy9kb3ducmV2LnhtbESPT2vCQBTE7wW/w/IEL1I3/guSuopaWgq9qCmeH9nX&#10;JJh9G7NrjN/eLQg9DjPzG2a57kwlWmpcaVnBeBSBIM6sLjlX8JN+vC5AOI+ssbJMCu7kYL3qvSwx&#10;0fbGB2qPPhcBwi5BBYX3dSKlywoy6Ea2Jg7er20M+iCbXOoGbwFuKjmJolgaLDksFFjTrqDsfLwa&#10;BThM2/136Vx6eR/Gs218Qj3+VGrQ7zZvIDx1/j/8bH9pBdPZfA5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1M8YAAADdAAAADwAAAAAAAAAAAAAAAACYAgAAZHJz&#10;L2Rvd25yZXYueG1sUEsFBgAAAAAEAAQA9QAAAIsDAAAAAA==&#10;" path="m27,55l,,27,55e" filled="f" strokecolor="#e15520" strokeweight="0">
                          <v:path arrowok="t" o:connecttype="custom" o:connectlocs="27,55;0,0;27,55" o:connectangles="0,0,0"/>
                        </v:shape>
                        <v:shape id="Freeform 1146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hHcQA&#10;AADdAAAADwAAAGRycy9kb3ducmV2LnhtbESPzYrCQBCE78K+w9ALe9OJv6wxE1mFgBcPxn2AJtMm&#10;wUxPNjOa7Ns7guCxqKqvqGQ7mEbcqXO1ZQXTSQSCuLC65lLB7zkbf4NwHlljY5kU/JODbfoxSjDW&#10;tucT3XNfigBhF6OCyvs2ltIVFRl0E9sSB+9iO4M+yK6UusM+wE0jZ1G0kgZrDgsVtrSvqLjmN6MA&#10;54v+0PSXLENa/tXHdj3Ndmulvj6Hnw0IT4N/h1/tg1YwXyxX8HwTn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DYR3EAAAA3QAAAA8AAAAAAAAAAAAAAAAAmAIAAGRycy9k&#10;b3ducmV2LnhtbFBLBQYAAAAABAAEAPUAAACJAwAAAAA=&#10;" path="m,l14,5r10,8l32,23r2,12l29,35,22,33,17,30,12,25,7,20,5,15,2,8,,xe" fillcolor="#f3be00" stroked="f">
                          <v:path arrowok="t" o:connecttype="custom" o:connectlocs="0,0;14,5;24,13;32,23;34,35;29,35;22,33;17,30;12,25;7,20;5,15;2,8;0,0" o:connectangles="0,0,0,0,0,0,0,0,0,0,0,0,0"/>
                        </v:shape>
                        <v:shape id="Freeform 1147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u38QA&#10;AADdAAAADwAAAGRycy9kb3ducmV2LnhtbESPQWvCQBSE74L/YXlCb7qprVZTV7GFgh6NPXh8ZJ/J&#10;ttm3Ibsm8d+7guBxmJlvmNWmt5VoqfHGsYLXSQKCOHfacKHg9/gzXoDwAVlj5ZgUXMnDZj0crDDV&#10;ruMDtVkoRISwT1FBGUKdSunzkiz6iauJo3d2jcUQZVNI3WAX4baS0ySZS4uG40KJNX2XlP9nF6vg&#10;7+SXs7275N1Vt1+uXZq+OhmlXkb99hNEoD48w4/2Tit4e599wP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7t/EAAAA3QAAAA8AAAAAAAAAAAAAAAAAmAIAAGRycy9k&#10;b3ducmV2LnhtbFBLBQYAAAAABAAEAPUAAACJAwAAAAA=&#10;" path="m,l14,5r10,8l32,23r2,12l29,35,22,33,17,30,12,25,7,20,5,15,2,8,,xe" filled="f" strokecolor="#e15520" strokeweight="0">
                          <v:path arrowok="t" o:connecttype="custom" o:connectlocs="0,0;14,5;24,13;32,23;34,35;29,35;22,33;17,30;12,25;7,20;5,15;2,8;0,0" o:connectangles="0,0,0,0,0,0,0,0,0,0,0,0,0"/>
                        </v:shape>
                        <v:shape id="Freeform 1148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bGsMA&#10;AADdAAAADwAAAGRycy9kb3ducmV2LnhtbERPz2vCMBS+D/wfwhN209RNp3RGkYHoRUWnyG6P5tkU&#10;m5fSRFv/e3MQdvz4fk/nrS3FnWpfOFYw6CcgiDOnC84VHH+XvQkIH5A1lo5JwYM8zGedtymm2jW8&#10;p/sh5CKGsE9RgQmhSqX0mSGLvu8q4shdXG0xRFjnUtfYxHBbyo8k+ZIWC44NBiv6MZRdDzer4Lwp&#10;aIXLvGquq8nfbmtO48dooNR7t118gwjUhn/xy73WCj6Hozg3vo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bGsMAAADdAAAADwAAAAAAAAAAAAAAAACYAgAAZHJzL2Rv&#10;d25yZXYueG1sUEsFBgAAAAAEAAQA9QAAAIgDAAAAAA==&#10;" path="m30,50l,,30,50xe" fillcolor="#f3be00" stroked="f">
                          <v:path arrowok="t" o:connecttype="custom" o:connectlocs="30,50;0,0;30,50" o:connectangles="0,0,0"/>
                        </v:shape>
                        <v:shape id="Freeform 1149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MMckA&#10;AADdAAAADwAAAGRycy9kb3ducmV2LnhtbESPUUsCQRSF34X+w3ADXyJnTYvaHEXURLCiNKjHy85t&#10;Z3HnzrIz7W7++kYIfDycc77Dmcw6W4qGal84VjAcJCCIM6cLzhV87J+u70H4gKyxdEwKfsnDbHrR&#10;m2CqXcvv1OxCLiKEfYoKTAhVKqXPDFn0A1cRR+/b1RZDlHUudY1thNtS3iTJnbRYcFwwWNHCUHbY&#10;/VgFcntl6HP88sXH9dv+eUmr7WuxUqp/2c0fQQTqwjn8395oBaPx7QOc3sQnI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jxMMckAAADdAAAADwAAAAAAAAAAAAAAAACYAgAA&#10;ZHJzL2Rvd25yZXYueG1sUEsFBgAAAAAEAAQA9QAAAI4DAAAAAA==&#10;" path="m30,50l,,30,50xe" filled="f" strokecolor="#e15520" strokeweight="0">
                          <v:path arrowok="t" o:connecttype="custom" o:connectlocs="30,50;0,0;30,50" o:connectangles="0,0,0"/>
                        </v:shape>
                        <v:shape id="Freeform 1150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Gs8QA&#10;AADdAAAADwAAAGRycy9kb3ducmV2LnhtbERPz2vCMBS+C/sfwhvsIjPVuaKdqUxhsJMyp57fmre2&#10;tHmpTdTsv18OgseP7/diGUwrLtS72rKC8SgBQVxYXXOpYP/98TwD4TyyxtYyKfgjB8v8YbDATNsr&#10;f9Fl50sRQ9hlqKDyvsukdEVFBt3IdsSR+7W9QR9hX0rd4zWGm1ZOkiSVBmuODRV2tK6oaHZno2B2&#10;btLNT2i36Wm9GofhpDvOD69KPT2G9zcQnoK/i2/uT63gZZrG/fFNf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rBrPEAAAA3QAAAA8AAAAAAAAAAAAAAAAAmAIAAGRycy9k&#10;b3ducmV2LnhtbFBLBQYAAAAABAAEAPUAAACJAwAAAAA=&#10;" path="m,l15,5r10,7l32,22r3,13l25,32,13,25,8,20,5,15,3,7,,xe" fillcolor="#f3be00" stroked="f">
                          <v:path arrowok="t" o:connecttype="custom" o:connectlocs="0,0;15,5;25,12;32,22;35,35;25,32;13,25;8,20;5,15;3,7;0,0" o:connectangles="0,0,0,0,0,0,0,0,0,0,0"/>
                        </v:shape>
                        <v:shape id="Freeform 1151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G+cgA&#10;AADdAAAADwAAAGRycy9kb3ducmV2LnhtbESPT08CMRTE7yZ+h+aZcDHQBYGYlUKIRqMn5Y+cH+1z&#10;d3X7umkru/DprQkJx8nM/CYzW3S2FgfyoXKsYDjIQBBrZyouFGw3z/17ECEiG6wdk4IjBVjMr69m&#10;mBvX8ooO61iIBOGQo4IyxiaXMuiSLIaBa4iT9+W8xZikL6Tx2Ca4reUoy6bSYsVpocSGHkvSP+tf&#10;q+D2++VjeTrZnTZP75+tP77pvZ8o1bvplg8gInXxEj63X42Cu/F0CP9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Ab5yAAAAN0AAAAPAAAAAAAAAAAAAAAAAJgCAABk&#10;cnMvZG93bnJldi54bWxQSwUGAAAAAAQABAD1AAAAjQMAAAAA&#10;" path="m,l15,5r10,7l32,22r3,13l25,32,13,25,8,20,5,15,3,7,,e" filled="f" strokecolor="#e15520" strokeweight="0">
                          <v:path arrowok="t" o:connecttype="custom" o:connectlocs="0,0;15,5;25,12;32,22;35,35;25,32;13,25;8,20;5,15;3,7;0,0" o:connectangles="0,0,0,0,0,0,0,0,0,0,0"/>
                        </v:shape>
                        <v:shape id="Freeform 1152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pr8YA&#10;AADdAAAADwAAAGRycy9kb3ducmV2LnhtbESPS2vCQBSF94X+h+EWuqsTrYQQHUX6gC7swrRQ3V0y&#10;1ySYuTPMTE389x1B6PJwHh9nuR5NL87kQ2dZwXSSgSCure64UfD99f5UgAgRWWNvmRRcKMB6dX+3&#10;xFLbgXd0rmIj0giHEhW0MbpSylC3ZDBMrCNO3tF6gzFJ30jtcUjjppezLMulwY4ToUVHLy3Vp+rX&#10;JIjfXfDt9ce5Ij+cPrdDJ/dFpdTjw7hZgIg0xv/wrf2hFTzP8xlc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Wpr8YAAADdAAAADwAAAAAAAAAAAAAAAACYAgAAZHJz&#10;L2Rvd25yZXYueG1sUEsFBgAAAAAEAAQA9QAAAIsDAAAAAA==&#10;" path="m32,45l,,32,45xe" fillcolor="#f3be00" stroked="f">
                          <v:path arrowok="t" o:connecttype="custom" o:connectlocs="32,45;0,0;32,45" o:connectangles="0,0,0"/>
                        </v:shape>
                        <v:shape id="Freeform 1153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4amcUA&#10;AADdAAAADwAAAGRycy9kb3ducmV2LnhtbESP3WrCQBSE7wu+w3IE7+rGH0Siq6i1UIRe+PMAh+wx&#10;CcmejbvbJH37riD0cpiZb5j1tje1aMn50rKCyTgBQZxZXXKu4Hb9fF+C8AFZY22ZFPySh+1m8LbG&#10;VNuOz9ReQi4ihH2KCooQmlRKnxVk0I9tQxy9u3UGQ5Qul9phF+GmltMkWUiDJceFAhs6FJRVlx+j&#10;wB3zpHkc2vqbu49rddpX/ry/KTUa9rsViEB9+A+/2l9awWy+mMH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hqZxQAAAN0AAAAPAAAAAAAAAAAAAAAAAJgCAABkcnMv&#10;ZG93bnJldi54bWxQSwUGAAAAAAQABAD1AAAAigMAAAAA&#10;" path="m32,45l,,32,45xe" filled="f" strokecolor="#e15520" strokeweight="0">
                          <v:path arrowok="t" o:connecttype="custom" o:connectlocs="32,45;0,0;32,45" o:connectangles="0,0,0"/>
                        </v:shape>
                        <v:shape id="Freeform 1154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Xy8MA&#10;AADdAAAADwAAAGRycy9kb3ducmV2LnhtbERPy6rCMBTcX/AfwhHcXVMfSOk1igqiCzc+Fro7NMe2&#10;3OakNlGrX28EwcUshnkx42ljSnGj2hWWFfS6EQji1OqCMwWH/fI3BuE8ssbSMil4kIPppPUzxkTb&#10;O2/ptvOZCCXsElSQe18lUro0J4OuayvioJ1tbdAHWmdS13gP5aaU/SgaSYMFh4UcK1rklP7vrkbB&#10;PrvEi83z0hSnHs/T1dGfA5TqtJvZHwhPjf+aP+m1VjAYjobwfhOegJ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Xy8MAAADdAAAADwAAAAAAAAAAAAAAAACYAgAAZHJzL2Rv&#10;d25yZXYueG1sUEsFBgAAAAAEAAQA9QAAAIgDAAAAAA==&#10;" path="m,l12,3r12,7l32,20r5,13l24,30,12,23,7,18,2,13,,8,,xe" fillcolor="#f3be00" stroked="f">
                          <v:path arrowok="t" o:connecttype="custom" o:connectlocs="0,0;12,3;24,10;32,20;37,33;24,30;12,23;7,18;2,13;0,8;0,0" o:connectangles="0,0,0,0,0,0,0,0,0,0,0"/>
                        </v:shape>
                        <v:shape id="Freeform 1155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WmcYA&#10;AADdAAAADwAAAGRycy9kb3ducmV2LnhtbESPS2/CMBCE75X6H6yt1FtxWh5FASeqWiG4ISgHjqt4&#10;86D2Oo1NCP++roTEcTQz32iW+WCN6KnzjWMFr6MEBHHhdMOVgsP36mUOwgdkjcYxKbiShzx7fFhi&#10;qt2Fd9TvQyUihH2KCuoQ2lRKX9Rk0Y9cSxy90nUWQ5RdJXWHlwi3Rr4lyUxabDgu1NjSZ03Fz/5s&#10;FUzNuzdbs/lal+NjeZi4Ppx+e6Wen4aPBYhAQ7iHb+2NVjCezKbw/y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pWmcYAAADdAAAADwAAAAAAAAAAAAAAAACYAgAAZHJz&#10;L2Rvd25yZXYueG1sUEsFBgAAAAAEAAQA9QAAAIsDAAAAAA==&#10;" path="m,l12,3r12,7l32,20r5,13l24,30,12,23,7,18,2,13,,8,,e" filled="f" strokecolor="#e15520" strokeweight="0">
                          <v:path arrowok="t" o:connecttype="custom" o:connectlocs="0,0;12,3;24,10;32,20;37,33;24,30;12,23;7,18;2,13;0,8;0,0" o:connectangles="0,0,0,0,0,0,0,0,0,0,0"/>
                        </v:shape>
                        <v:shape id="Freeform 1156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zeMAA&#10;AADdAAAADwAAAGRycy9kb3ducmV2LnhtbERPTWvCQBC9F/wPywje6sZagqSuUoSKB3toFM9jdpqE&#10;ZmbD7qrx37uFQo/vm7dcD9ypK/nQOjEwm2agSCpnW6kNHA8fzwtQIaJY7JyQgTsFWK9GT0ssrLvJ&#10;F13LWKtUIqFAA02MfaF1qBpiDFPXkyTt23nGmKCvtfV4S+Xc6ZcsyzVjK2mhwZ42DVU/5YUN+POC&#10;5VTWPNey/+zChbeHxJvJeHh/AxVpiP/mv/TOGpi/5jn8vklP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8zeMAAAADdAAAADwAAAAAAAAAAAAAAAACYAgAAZHJzL2Rvd25y&#10;ZXYueG1sUEsFBgAAAAAEAAQA9QAAAIUDAAAAAA==&#10;" path="m40,47l,,40,47xe" fillcolor="#f3be00" stroked="f">
                          <v:path arrowok="t" o:connecttype="custom" o:connectlocs="40,47;0,0;40,47" o:connectangles="0,0,0"/>
                        </v:shape>
                        <v:shape id="Freeform 1157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KUcQA&#10;AADdAAAADwAAAGRycy9kb3ducmV2LnhtbESPT2sCMRTE7wW/Q3hCbzXRiiurUUqh0EMR/ANeH5vn&#10;7uLmZU2iu/32RhA8DjPzG2a57m0jbuRD7VjDeKRAEBfO1FxqOOx/PuYgQkQ22DgmDf8UYL0avC0x&#10;N67jLd12sRQJwiFHDVWMbS5lKCqyGEauJU7eyXmLMUlfSuOxS3DbyIlSM2mx5rRQYUvfFRXn3dVq&#10;kNsuTI7qL7Ob6TG7Kodebi5avw/7rwWISH18hZ/tX6PhczrL4P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SlHEAAAA3QAAAA8AAAAAAAAAAAAAAAAAmAIAAGRycy9k&#10;b3ducmV2LnhtbFBLBQYAAAAABAAEAPUAAACJAwAAAAA=&#10;" path="m40,47l,,40,47xe" filled="f" strokecolor="#e15520" strokeweight="0">
                          <v:path arrowok="t" o:connecttype="custom" o:connectlocs="40,47;0,0;40,47" o:connectangles="0,0,0"/>
                        </v:shape>
                        <v:shape id="Freeform 1158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6P8EA&#10;AADdAAAADwAAAGRycy9kb3ducmV2LnhtbERPy2oCMRTdF/oP4Ra6KZqx6iCjUVQo7a74XF8m18lg&#10;cjMkUad/3ywKXR7Oe7HqnRV3CrH1rGA0LEAQ11633Cg4Hj4GMxAxIWu0nknBD0VYLZ+fFlhp/+Ad&#10;3fepETmEY4UKTEpdJWWsDTmMQ98RZ+7ig8OUYWikDvjI4c7K96IopcOWc4PBjraG6uv+5hRsN8fP&#10;2+hcTtLJvk1jGO++LRulXl/69RxEoj79i//cX1rBeFLmuflNf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pej/BAAAA3QAAAA8AAAAAAAAAAAAAAAAAmAIAAGRycy9kb3du&#10;cmV2LnhtbFBLBQYAAAAABAAEAPUAAACGAwAAAAA=&#10;" path="m,l15,5r13,5l35,20r5,12l28,30,15,25,10,20,5,15,3,7,,xe" fillcolor="#f3be00" stroked="f">
                          <v:path arrowok="t" o:connecttype="custom" o:connectlocs="0,0;15,5;28,10;35,20;40,32;28,30;15,25;10,20;5,15;3,7;0,0" o:connectangles="0,0,0,0,0,0,0,0,0,0,0"/>
                        </v:shape>
                        <v:shape id="Freeform 1159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0x8QA&#10;AADdAAAADwAAAGRycy9kb3ducmV2LnhtbESPzWrDMBCE74W8g9hAb43UuJjGjRJMoCWnQn4uvS3W&#10;1ja1do2lxO7bR4FCj8PMfMOst5Pv1JWG0ApbeF4YUMSVuJZrC+fT+9MrqBCRHXbCZOGXAmw3s4c1&#10;Fk5GPtD1GGuVIBwKtNDE2Bdah6ohj2EhPXHyvmXwGJMcau0GHBPcd3ppTK49tpwWGuxp11D1c7x4&#10;C/uPUzl+mVVmsmVZfspBYi5i7eN8Kt9ARZrif/ivvXcWspd8Bfc36Qn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NMfEAAAA3QAAAA8AAAAAAAAAAAAAAAAAmAIAAGRycy9k&#10;b3ducmV2LnhtbFBLBQYAAAAABAAEAPUAAACJAwAAAAA=&#10;" path="m,l15,5r13,5l35,20r5,12l28,30,15,25,10,20,5,15,3,7,,e" filled="f" strokecolor="#e15520" strokeweight="0">
                          <v:path arrowok="t" o:connecttype="custom" o:connectlocs="0,0;15,5;28,10;35,20;40,32;28,30;15,25;10,20;5,15;3,7;0,0" o:connectangles="0,0,0,0,0,0,0,0,0,0,0"/>
                        </v:shape>
                        <v:shape id="Freeform 1160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4QjMMA&#10;AADdAAAADwAAAGRycy9kb3ducmV2LnhtbERPPW/CMBDdkfofrKvUDRwgbVGKQRVS1QxZCh06nuIj&#10;SRufI9uNw7/HAxLj0/ve7ifTi5Gc7ywrWC4yEMS11R03Cr5PH/MNCB+QNfaWScGFPOx3D7MtFtpG&#10;/qLxGBqRQtgXqKANYSik9HVLBv3CDsSJO1tnMCToGqkdxhRuernKshdpsOPU0OJAh5bqv+O/UTDm&#10;n/lvrH7i8xDL0i9jFdy6UurpcXp/AxFoCnfxzV1qBev8Ne1Pb9IT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4QjMMAAADdAAAADwAAAAAAAAAAAAAAAACYAgAAZHJzL2Rv&#10;d25yZXYueG1sUEsFBgAAAAAEAAQA9QAAAIgDAAAAAA==&#10;" path="m37,48l,,37,48xe" fillcolor="#f3be00" stroked="f">
                          <v:path arrowok="t" o:connecttype="custom" o:connectlocs="37,48;0,0;37,48" o:connectangles="0,0,0"/>
                        </v:shape>
                        <v:shape id="Freeform 1161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ZfccA&#10;AADdAAAADwAAAGRycy9kb3ducmV2LnhtbESPUUsCQRSF34X+w3CD3nRWi4zNUUSQspTQhF5vO7ed&#10;1Z07y85Nt3/fBEKPh3POdziTWedrdaI2VoENDAcZKOIi2IpLA/v3Zf8BVBRki3VgMvBDEWbTq94E&#10;cxvOvKXTTkqVIBxzNOBEmlzrWDjyGAehIU7eV2g9SpJtqW2L5wT3tR5l2b32WHFacNjQwlFx3H17&#10;A5+j8Yv4t/pjfdi/rg7Zxj3JamvMzXU3fwQl1Ml/+NJ+tgZu78ZD+HuTnoC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/WX3HAAAA3QAAAA8AAAAAAAAAAAAAAAAAmAIAAGRy&#10;cy9kb3ducmV2LnhtbFBLBQYAAAAABAAEAPUAAACMAwAAAAA=&#10;" path="m37,48l,,37,48xe" filled="f" strokecolor="#e15520" strokeweight="0">
                          <v:path arrowok="t" o:connecttype="custom" o:connectlocs="37,48;0,0;37,48" o:connectangles="0,0,0"/>
                        </v:shape>
                        <v:shape id="Freeform 1162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vBscA&#10;AADdAAAADwAAAGRycy9kb3ducmV2LnhtbESPQWvCQBSE7wX/w/IK3uomVq3EbKQUioJK0ZaCt2f2&#10;NQlm34bsqvHfu4LQ4zAz3zDpvDO1OFPrKssK4kEEgji3uuJCwc/358sUhPPIGmvLpOBKDuZZ7ynF&#10;RNsLb+m884UIEHYJKii9bxIpXV6SQTewDXHw/mxr0AfZFlK3eAlwU8thFE2kwYrDQokNfZSUH3cn&#10;o+Cgf+PNZLoejzfxdbuI93K/On0p1X/u3mcgPHX+P/xoL7WC19HbEO5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hbwbHAAAA3QAAAA8AAAAAAAAAAAAAAAAAmAIAAGRy&#10;cy9kb3ducmV2LnhtbFBLBQYAAAAABAAEAPUAAACMAwAAAAA=&#10;" path="m,l7,r8,3l20,5r5,3l30,13r2,7l35,28r2,7l25,33,12,25,7,20,5,15,,8,,xe" fillcolor="#f3be00" stroked="f">
                          <v:path arrowok="t" o:connecttype="custom" o:connectlocs="0,0;7,0;15,3;20,5;25,8;30,13;32,20;35,28;37,35;25,33;12,25;7,20;5,15;0,8;0,0" o:connectangles="0,0,0,0,0,0,0,0,0,0,0,0,0,0,0"/>
                        </v:shape>
                        <v:shape id="Freeform 1163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+uscA&#10;AADdAAAADwAAAGRycy9kb3ducmV2LnhtbESPUUvDMBSF3wX/Q7jC3lyqFSd12RiTsQnC2CaMvV2a&#10;a1rX3JQka+u/N4Kwx8M55zuc6XywjejIh9qxgodxBoK4dLpmo+DzsLp/AREissbGMSn4oQDz2e3N&#10;FAvtet5Rt49GJAiHAhVUMbaFlKGsyGIYu5Y4eV/OW4xJeiO1xz7BbSMfs+xZWqw5LVTY0rKi8ry/&#10;WAXf3UQfzdt6lfvDqSvfdb/42BqlRnfD4hVEpCFew//tjVaQP01y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1vrrHAAAA3QAAAA8AAAAAAAAAAAAAAAAAmAIAAGRy&#10;cy9kb3ducmV2LnhtbFBLBQYAAAAABAAEAPUAAACMAwAAAAA=&#10;" path="m,l7,r8,3l20,5r5,3l30,13r2,7l35,28r2,7l25,33,12,25,7,20,5,15,,8,,e" filled="f" strokecolor="#e15520" strokeweight="0">
                          <v:path arrowok="t" o:connecttype="custom" o:connectlocs="0,0;7,0;15,3;20,5;25,8;30,13;32,20;35,28;37,35;25,33;12,25;7,20;5,15;0,8;0,0" o:connectangles="0,0,0,0,0,0,0,0,0,0,0,0,0,0,0"/>
                        </v:shape>
                        <v:shape id="Freeform 1164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P5cUA&#10;AADdAAAADwAAAGRycy9kb3ducmV2LnhtbESPQWvCQBSE7wX/w/KE3urGNqhE1yDSFgVbMK33R/aZ&#10;BLNv091V03/vCoUeh5n5hlnkvWnFhZxvLCsYjxIQxKXVDVcKvr/enmYgfEDW2FomBb/kIV8OHhaY&#10;aXvlPV2KUIkIYZ+hgjqELpPSlzUZ9CPbEUfvaJ3BEKWrpHZ4jXDTyuckmUiDDceFGjta11SeirNR&#10;YNyrDcXJTuT+ffNz6D8+t+cdKfU47FdzEIH68B/+a2+0gpd0msL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s/lxQAAAN0AAAAPAAAAAAAAAAAAAAAAAJgCAABkcnMv&#10;ZG93bnJldi54bWxQSwUGAAAAAAQABAD1AAAAigMAAAAA&#10;" path="m28,52l,,28,52xe" fillcolor="#f3be00" stroked="f">
                          <v:path arrowok="t" o:connecttype="custom" o:connectlocs="28,52;0,0;28,52" o:connectangles="0,0,0"/>
                        </v:shape>
                        <v:shape id="Freeform 1165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cB8UA&#10;AADdAAAADwAAAGRycy9kb3ducmV2LnhtbESPQWvCQBSE7wX/w/KEXkrdqLWWNBuRQqTXRgWPj+wz&#10;CWbfxuyaxH/fLRQ8DjPzDZNsRtOInjpXW1Ywn0UgiAuray4VHPbZ6wcI55E1NpZJwZ0cbNLJU4Kx&#10;tgP/UJ/7UgQIuxgVVN63sZSuqMigm9mWOHhn2xn0QXal1B0OAW4auYiid2mw5rBQYUtfFRWX/GYU&#10;XLcLeyuzvmjvuT6+NJfdKT8bpZ6n4/YThKfRP8L/7W+tYPm2XsHfm/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RwHxQAAAN0AAAAPAAAAAAAAAAAAAAAAAJgCAABkcnMv&#10;ZG93bnJldi54bWxQSwUGAAAAAAQABAD1AAAAigMAAAAA&#10;" path="m28,52l,,28,52xe" filled="f" strokecolor="#e15520" strokeweight="0">
                          <v:path arrowok="t" o:connecttype="custom" o:connectlocs="28,52;0,0;28,52" o:connectangles="0,0,0"/>
                        </v:shape>
                        <v:shape id="Freeform 1166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L0MUA&#10;AADdAAAADwAAAGRycy9kb3ducmV2LnhtbESPQWsCMRSE7wX/Q3hCbzW7VrRdjaKF0qKnrj30+Ng8&#10;N4ublyWJuvXXm4LQ4zAz3zCLVW9bcSYfGscK8lEGgrhyuuFawff+/ekFRIjIGlvHpOCXAqyWg4cF&#10;Ftpd+IvOZaxFgnAoUIGJsSukDJUhi2HkOuLkHZy3GJP0tdQeLwluWznOsqm02HBaMNjRm6HqWJ6s&#10;gs321eWnnrymMMmv7mf3YbKdUo/Dfj0HEamP/+F7+1MreJ7MpvD3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gvQxQAAAN0AAAAPAAAAAAAAAAAAAAAAAJgCAABkcnMv&#10;ZG93bnJldi54bWxQSwUGAAAAAAQABAD1AAAAigMAAAAA&#10;" path="m42,50l82,,42,50xm42,50l37,65,27,75,15,80,,80,2,72,5,67r5,-7l15,55r4,-3l27,50r7,l42,50xe" fillcolor="#f3be00" stroked="f">
                          <v:path arrowok="t" o:connecttype="custom" o:connectlocs="42,50;82,0;42,50;42,50;37,65;27,75;15,80;0,80;2,72;5,67;10,60;15,55;19,52;27,50;34,50;42,50" o:connectangles="0,0,0,0,0,0,0,0,0,0,0,0,0,0,0,0"/>
                          <o:lock v:ext="edit" verticies="t"/>
                        </v:shape>
                        <v:shape id="Freeform 1167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28scA&#10;AADdAAAADwAAAGRycy9kb3ducmV2LnhtbESPQWvCQBSE74X+h+UVvDUbrVRNXUVKRSnSatTi8ZF9&#10;JsHs25BdNf33rlDocZiZb5jxtDWVuFDjSssKulEMgjizuuRcwW47fx6CcB5ZY2WZFPySg+nk8WGM&#10;ibZX3tAl9bkIEHYJKii8rxMpXVaQQRfZmjh4R9sY9EE2udQNXgPcVLIXx6/SYMlhocCa3gvKTunZ&#10;KPgczT9O3/5nJff4tVgfDnbTT5dKdZ7a2RsIT63/D/+1l1rBS38wgP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h9vLHAAAA3QAAAA8AAAAAAAAAAAAAAAAAmAIAAGRy&#10;cy9kb3ducmV2LnhtbFBLBQYAAAAABAAEAPUAAACMAwAAAAA=&#10;" path="m,50l40,,,50xe" filled="f" strokecolor="#e15520" strokeweight="0">
                          <v:path arrowok="t" o:connecttype="custom" o:connectlocs="0,50;40,0;0,50" o:connectangles="0,0,0"/>
                        </v:shape>
                        <v:shape id="Freeform 1168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MusQA&#10;AADdAAAADwAAAGRycy9kb3ducmV2LnhtbERPTU/CQBC9m/gfNkPixcBWJEorCzEmJh6ICeiB46Q7&#10;toXubO2OUP49cyDx+PK+F6shtOZIfWoiO3iYZGCIy+gbrhx8f72P52CSIHtsI5ODMyVYLW9vFlj4&#10;eOINHbdSGQ3hVKCDWqQrrE1lTQHTJHbEyv3EPqAo7CvrezxpeGjtNMuebMCGtaHGjt5qKg/bv6C9&#10;s910fW7j73qeS97sy3vZ55/O3Y2G1xcwQoP8i6/uD+/gcfasc/WNPgG7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TLrEAAAA3QAAAA8AAAAAAAAAAAAAAAAAmAIAAGRycy9k&#10;b3ducmV2LnhtbFBLBQYAAAAABAAEAPUAAACJAwAAAAA=&#10;" path="m42,l37,15,27,25,15,30,,30,2,22,5,17r5,-7l15,5,19,2,27,r7,l42,xe" filled="f" strokecolor="#e15520" strokeweight="0">
                          <v:path arrowok="t" o:connecttype="custom" o:connectlocs="42,0;37,15;27,25;15,30;0,30;2,22;5,17;10,10;15,5;19,2;27,0;34,0;42,0" o:connectangles="0,0,0,0,0,0,0,0,0,0,0,0,0"/>
                        </v:shape>
                        <v:shape id="Freeform 1169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st8UA&#10;AADdAAAADwAAAGRycy9kb3ducmV2LnhtbESPQWvCQBSE7wX/w/IK3uom1VaNWaUKUumpVUGPj+xr&#10;Nph9G7KrSf+9Wyj0OMzMN0y+6m0tbtT6yrGCdJSAIC6crrhUcDxsn2YgfEDWWDsmBT/kYbUcPOSY&#10;adfxF932oRQRwj5DBSaEJpPSF4Ys+pFriKP37VqLIcq2lLrFLsJtLZ+T5FVarDguGGxoY6i47K9W&#10;QT9PTmdv05fD2uCme//4jPxSqeFj/7YAEagP/+G/9k4rGE+mc/h9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qy3xQAAAN0AAAAPAAAAAAAAAAAAAAAAAJgCAABkcnMv&#10;ZG93bnJldi54bWxQSwUGAAAAAAQABAD1AAAAigMAAAAA&#10;" path="m42,52l77,,42,52xm42,52l35,65,25,75,15,80,,80,2,75,5,67r5,-5l15,57r5,-5l27,50r8,l42,52xe" fillcolor="#f3be00" stroked="f">
                          <v:path arrowok="t" o:connecttype="custom" o:connectlocs="42,52;77,0;42,52;42,52;35,65;25,75;15,80;0,80;2,75;5,67;10,62;15,57;20,52;27,50;35,50;42,52" o:connectangles="0,0,0,0,0,0,0,0,0,0,0,0,0,0,0,0"/>
                          <o:lock v:ext="edit" verticies="t"/>
                        </v:shape>
                        <v:shape id="Freeform 1170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0mcEA&#10;AADdAAAADwAAAGRycy9kb3ducmV2LnhtbERPTWvCQBC9C/0PyxR6001bKSF1FQlUeipopedpdpos&#10;zc7G7GqSf+8cBI+P973ajL5VF+qjC2zgeZGBIq6CdVwbOH5/zHNQMSFbbAOTgYkibNYPsxUWNgy8&#10;p8sh1UpCOBZooEmpK7SOVUMe4yJ0xML9hd5jEtjX2vY4SLhv9UuWvWmPjqWhwY7Khqr/w9kbeN3/&#10;1GW3HaZ891t+HafkTifnjHl6HLfvoBKN6S6+uT+t+Ja57Jc38gT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INJnBAAAA3QAAAA8AAAAAAAAAAAAAAAAAmAIAAGRycy9kb3du&#10;cmV2LnhtbFBLBQYAAAAABAAEAPUAAACGAwAAAAA=&#10;" path="m,52l35,,,52xe" filled="f" strokecolor="#e15520" strokeweight="0">
                          <v:path arrowok="t" o:connecttype="custom" o:connectlocs="0,52;35,0;0,52" o:connectangles="0,0,0"/>
                        </v:shape>
                        <v:shape id="Freeform 1171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VAMYA&#10;AADdAAAADwAAAGRycy9kb3ducmV2LnhtbESPS2vCQBSF90L/w3AFN1InPihJ6iilILiQgraLLi+Z&#10;2ySauZNmrhr/vVMQujycx8dZrnvXqAt1ofZsYDpJQBEX3tZcGvj63DynoIIgW2w8k4EbBVivngZL&#10;zK2/8p4uBylVHOGQo4FKpM21DkVFDsPEt8TR+/GdQ4myK7Xt8BrHXaNnSfKiHdYcCRW29F5RcTqc&#10;XeQuvme7W+N/d2kmWX0sxnLMPowZDfu3V1BCvfyHH+2tNTBfpFP4exOfgF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OVAMYAAADdAAAADwAAAAAAAAAAAAAAAACYAgAAZHJz&#10;L2Rvd25yZXYueG1sUEsFBgAAAAAEAAQA9QAAAIsDAAAAAA==&#10;" path="m42,2l35,15,25,25,15,30,,30,2,25,5,17r5,-5l15,7,20,2,27,r8,l42,2xe" filled="f" strokecolor="#e15520" strokeweight="0">
                          <v:path arrowok="t" o:connecttype="custom" o:connectlocs="42,2;35,15;25,25;15,30;0,30;2,25;5,17;10,12;15,7;20,2;27,0;35,0;42,2" o:connectangles="0,0,0,0,0,0,0,0,0,0,0,0,0"/>
                        </v:shape>
                        <v:shape id="Freeform 1172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ZoccA&#10;AADdAAAADwAAAGRycy9kb3ducmV2LnhtbESPX0vDQBDE3wW/w7FCX4q9mEopaa9FA4qgL/0j9HHJ&#10;bZNgbi/mtmn67XtCwcdhZn7DLNeDa1RPXag9G3iaJKCIC29rLg3sd2+Pc1BBkC02nsnAhQKsV/d3&#10;S8ysP/OG+q2UKkI4ZGigEmkzrUNRkcMw8S1x9I6+cyhRdqW2HZ4j3DU6TZKZdlhzXKiwpbyi4md7&#10;cgZ2Sf77xTl/FuPXbznI4f3S9Kkxo4fhZQFKaJD/8K39YQ1Mn+cp/L2JT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jWaHHAAAA3QAAAA8AAAAAAAAAAAAAAAAAmAIAAGRy&#10;cy9kb3ducmV2LnhtbFBLBQYAAAAABAAEAPUAAACMAwAAAAA=&#10;" path="m42,50l84,,42,50xm42,50l37,62,27,72,15,77,,80,2,72,5,65r5,-5l15,55r5,-5l27,50r8,-3l42,50xe" fillcolor="#f3be00" stroked="f">
                          <v:path arrowok="t" o:connecttype="custom" o:connectlocs="42,50;84,0;42,50;42,50;37,62;27,72;15,77;0,80;2,72;5,65;10,60;15,55;20,50;27,50;35,47;42,50" o:connectangles="0,0,0,0,0,0,0,0,0,0,0,0,0,0,0,0"/>
                          <o:lock v:ext="edit" verticies="t"/>
                        </v:shape>
                        <v:shape id="Freeform 1173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bSMcA&#10;AADdAAAADwAAAGRycy9kb3ducmV2LnhtbESPT2vCQBTE7wW/w/IEb3XjHzSkrlKqBS9FGqW0t2f2&#10;mQSzb0N2NfHbu4LQ4zAzv2EWq85U4kqNKy0rGA0jEMSZ1SXnCg77z9cYhPPIGivLpOBGDlbL3ssC&#10;E21b/qZr6nMRIOwSVFB4XydSuqwgg25oa+LgnWxj0AfZ5FI32Aa4qeQ4imbSYMlhocCaPgrKzunF&#10;KBj/HWLzsznO3HqbtWm8m86/br9KDfrd+xsIT53/Dz/bW61gMo0n8Hg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+20jHAAAA3QAAAA8AAAAAAAAAAAAAAAAAmAIAAGRy&#10;cy9kb3ducmV2LnhtbFBLBQYAAAAABAAEAPUAAACMAwAAAAA=&#10;" path="m,50l42,,,50xe" filled="f" strokecolor="#e15520" strokeweight="0">
                          <v:path arrowok="t" o:connecttype="custom" o:connectlocs="0,50;42,0;0,50" o:connectangles="0,0,0"/>
                        </v:shape>
                        <v:shape id="Freeform 1174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pIccA&#10;AADdAAAADwAAAGRycy9kb3ducmV2LnhtbESP3WrCQBSE7wu+w3KE3jWbVokhzSpSKLW1CP4gvTxk&#10;T5Ng9mzIbjR9e1cQejnMzDdMvhhMI87UudqygucoBkFcWF1zqeCwf39KQTiPrLGxTAr+yMFiPnrI&#10;MdP2wls673wpAoRdhgoq79tMSldUZNBFtiUO3q/tDPogu1LqDi8Bbhr5EseJNFhzWKiwpbeKitOu&#10;Nwo+k2P/UaST2YZW9DVsk/V3+TNT6nE8LF9BeBr8f/jeXmkFk2k6hd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JqSHHAAAA3QAAAA8AAAAAAAAAAAAAAAAAmAIAAGRy&#10;cy9kb3ducmV2LnhtbFBLBQYAAAAABAAEAPUAAACMAwAAAAA=&#10;" path="m42,3l37,15,27,25,15,30,,33,2,25,5,18r5,-5l15,8,20,3r7,l35,r7,3xe" filled="f" strokecolor="#e15520" strokeweight="0">
                          <v:path arrowok="t" o:connecttype="custom" o:connectlocs="42,3;37,15;27,25;15,30;0,33;2,25;5,18;10,13;15,8;20,3;27,3;35,0;42,3" o:connectangles="0,0,0,0,0,0,0,0,0,0,0,0,0"/>
                        </v:shape>
                        <v:shape id="Freeform 1175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eY8cA&#10;AADdAAAADwAAAGRycy9kb3ducmV2LnhtbESPQWsCMRSE70L/Q3iFXqRmbbdFtkaxQou9qGsFr4/N&#10;c3dp8rIkqW799U2h4HGYmW+Y6by3RpzIh9axgvEoA0FcOd1yrWD/+XY/AREiskbjmBT8UID57GYw&#10;xUK7M5d02sVaJAiHAhU0MXaFlKFqyGIYuY44eUfnLcYkfS21x3OCWyMfsuxZWmw5LTTY0bKh6mv3&#10;bRVs3/12M1znlyEaczjmWH4sy1el7m77xQuISH28hv/bK63gMZ88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UnmPHAAAA3QAAAA8AAAAAAAAAAAAAAAAAmAIAAGRy&#10;cy9kb3ducmV2LnhtbFBLBQYAAAAABAAEAPUAAACMAwAAAAA=&#10;" path="m42,45l82,,42,45xm42,45l35,60,27,70,15,75,,75,2,70,5,62r5,-5l15,52r5,-5l27,45r8,l42,45xe" fillcolor="#f3be00" stroked="f">
                          <v:path arrowok="t" o:connecttype="custom" o:connectlocs="42,45;82,0;42,45;42,45;35,60;27,70;15,75;0,75;2,70;5,62;10,57;15,52;20,47;27,45;35,45;42,45" o:connectangles="0,0,0,0,0,0,0,0,0,0,0,0,0,0,0,0"/>
                          <o:lock v:ext="edit" verticies="t"/>
                        </v:shape>
                        <v:shape id="Freeform 1176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4sMYA&#10;AADdAAAADwAAAGRycy9kb3ducmV2LnhtbESP0WrCQBRE34X+w3ILfdNNGwkhukqb0FrQl2o/4JK9&#10;JrHZuyG7TdK/dwuCj8PMnGHW28m0YqDeNZYVPC8iEMSl1Q1XCr5P7/MUhPPIGlvLpOCPHGw3D7M1&#10;ZtqO/EXD0VciQNhlqKD2vsukdGVNBt3CdsTBO9veoA+yr6TucQxw08qXKEqkwYbDQo0d5TWVP8df&#10;o6CL2+UpTi/7N1uUeVJ8uIvdHZR6epxeVyA8Tf4evrU/tYJ4mSbw/y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L4sMYAAADdAAAADwAAAAAAAAAAAAAAAACYAgAAZHJz&#10;L2Rvd25yZXYueG1sUEsFBgAAAAAEAAQA9QAAAIsDAAAAAA==&#10;" path="m,45l40,,,45xe" filled="f" strokecolor="#e15520" strokeweight="0">
                          <v:path arrowok="t" o:connecttype="custom" o:connectlocs="0,45;40,0;0,45" o:connectangles="0,0,0"/>
                        </v:shape>
                        <v:shape id="Freeform 1177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GTsYA&#10;AADdAAAADwAAAGRycy9kb3ducmV2LnhtbESP0WqDQBRE3wv5h+UG8tasJiUNNqsEaSENCK3pB1zc&#10;WxXdu+Juovn7bqHQx2FmzjCHbDa9uNHoWssK4nUEgriyuuVawdfl7XEPwnlkjb1lUnAnB1m6eDhg&#10;ou3En3QrfS0ChF2CChrvh0RKVzVk0K3tQBy8bzsa9EGOtdQjTgFuermJop002HJYaHCgvKGqK69G&#10;wXuxq+Ipv76Wl+Lszl0RdR++U2q1nI8vIDzN/j/81z5pBdun/TP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HGTsYAAADdAAAADwAAAAAAAAAAAAAAAACYAgAAZHJz&#10;L2Rvd25yZXYueG1sUEsFBgAAAAAEAAQA9QAAAIsDAAAAAA==&#10;" path="m42,l35,15,27,25,15,30,,30,2,25,5,17r5,-5l15,7,20,2,27,r8,l42,e" filled="f" strokecolor="#e15520" strokeweight="0">
                          <v:path arrowok="t" o:connecttype="custom" o:connectlocs="42,0;35,15;27,25;15,30;0,30;2,25;5,17;10,12;15,7;20,2;27,0;35,0;42,0" o:connectangles="0,0,0,0,0,0,0,0,0,0,0,0,0"/>
                        </v:shape>
                        <v:shape id="Freeform 1178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l8MA&#10;AADdAAAADwAAAGRycy9kb3ducmV2LnhtbERP3WrCMBS+F3yHcARvRFPdmNIZRSpj7mZqtwc4NGdN&#10;sTkpTard25sLwcuP73+97W0trtT6yrGC+SwBQVw4XXGp4PfnY7oC4QOyxtoxKfgnD9vNcLDGVLsb&#10;n+mah1LEEPYpKjAhNKmUvjBk0c9cQxy5P9daDBG2pdQt3mK4reUiSd6kxYpjg8GGMkPFJe+sgkP3&#10;lX3um3yyPJrTtz5mu8mlK5Uaj/rdO4hAfXiKH+6DVvDyuopz4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l8MAAADdAAAADwAAAAAAAAAAAAAAAACYAgAAZHJzL2Rv&#10;d25yZXYueG1sUEsFBgAAAAAEAAQA9QAAAIgDAAAAAA==&#10;" path="m42,55l75,,42,55xm42,52l35,67,25,77,15,82,,84,3,77,5,69,8,65r5,-5l20,55r8,-3l35,52r7,xe" fillcolor="#f3be00" stroked="f">
                          <v:path arrowok="t" o:connecttype="custom" o:connectlocs="42,55;75,0;42,55;42,52;35,67;25,77;15,82;0,84;3,77;5,69;8,65;13,60;20,55;28,52;35,52;42,52" o:connectangles="0,0,0,0,0,0,0,0,0,0,0,0,0,0,0,0"/>
                          <o:lock v:ext="edit" verticies="t"/>
                        </v:shape>
                        <v:shape id="Freeform 1179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ruscA&#10;AADdAAAADwAAAGRycy9kb3ducmV2LnhtbESPW2sCMRSE3wv9D+EIfSk1WxXrbo1ivYBPBS/Q18Pm&#10;uFncnKybqOu/N4LQx2FmvmHG09ZW4kKNLx0r+OwmIIhzp0suFOx3q48RCB+QNVaOScGNPEwnry9j&#10;zLS78oYu21CICGGfoQITQp1J6XNDFn3X1cTRO7jGYoiyKaRu8BrhtpK9JBlKiyXHBYM1zQ3lx+3Z&#10;KsD39JQufovD3603/FkOVuYr8Rul3jrt7BtEoDb8h5/ttVbQH4xSeLy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L67rHAAAA3QAAAA8AAAAAAAAAAAAAAAAAmAIAAGRy&#10;cy9kb3ducmV2LnhtbFBLBQYAAAAABAAEAPUAAACMAwAAAAA=&#10;" path="m,55l33,,,55xe" filled="f" strokecolor="#e15520" strokeweight="0">
                          <v:path arrowok="t" o:connecttype="custom" o:connectlocs="0,55;33,0;0,55" o:connectangles="0,0,0"/>
                        </v:shape>
                        <v:shape id="Freeform 1180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YmcMA&#10;AADdAAAADwAAAGRycy9kb3ducmV2LnhtbERPXWvCMBR9F/Yfwh34ZtM5HbMzyigMZKg4J+z10ty1&#10;Zc1NTdLa/XvzIPh4ON/L9WAa0ZPztWUFT0kKgriwuuZSwen7Y/IKwgdkjY1lUvBPHtarh9ESM20v&#10;/EX9MZQihrDPUEEVQptJ6YuKDPrEtsSR+7XOYIjQlVI7vMRw08hpmr5IgzXHhgpbyisq/o6dUeB2&#10;TZvn/eynkzSXh7477932U6nx4/D+BiLQEO7im3ujFTzPFnF/fBOf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YmcMAAADdAAAADwAAAAAAAAAAAAAAAACYAgAAZHJzL2Rv&#10;d25yZXYueG1sUEsFBgAAAAAEAAQA9QAAAIgDAAAAAA==&#10;" path="m42,l35,15,25,25,15,30,,32,3,25,5,17,8,13,13,8,20,3,28,r7,l42,e" filled="f" strokecolor="#e15520" strokeweight="0">
                          <v:path arrowok="t" o:connecttype="custom" o:connectlocs="42,0;35,15;25,25;15,30;0,32;3,25;5,17;8,13;13,8;20,3;28,0;35,0;42,0" o:connectangles="0,0,0,0,0,0,0,0,0,0,0,0,0"/>
                        </v:shape>
                        <v:shape id="Freeform 1181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6jMQA&#10;AADdAAAADwAAAGRycy9kb3ducmV2LnhtbESPzWrDMBCE74W8g9hALyWRnT9aJ4pJC4Vea+cBNtbG&#10;MrFWRlISt09fFQo9DjPzDbMrR9uLG/nQOVaQzzMQxI3THbcKjvX77BlEiMgae8ek4IsClPvJww4L&#10;7e78SbcqtiJBOBSowMQ4FFKGxpDFMHcDcfLOzluMSfpWao/3BLe9XGTZRlrsOC0YHOjNUHOprlZB&#10;9H61fgrYuHO//A6v9YkXxiv1OB0PWxCRxvgf/mt/aAXL1UsO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T+ozEAAAA3QAAAA8AAAAAAAAAAAAAAAAAmAIAAGRycy9k&#10;b3ducmV2LnhtbFBLBQYAAAAABAAEAPUAAACJAwAAAAA=&#10;" path="m37,62l67,,37,62xm37,62l32,80,22,90,12,97,,102,,95,2,87,7,80r3,-8l17,67r5,-2l29,62r8,xe" fillcolor="#f3be00" stroked="f">
                          <v:path arrowok="t" o:connecttype="custom" o:connectlocs="37,62;67,0;37,62;37,62;32,80;22,90;12,97;0,102;0,95;2,87;7,80;10,72;17,67;22,65;29,62;37,62" o:connectangles="0,0,0,0,0,0,0,0,0,0,0,0,0,0,0,0"/>
                          <o:lock v:ext="edit" verticies="t"/>
                        </v:shape>
                        <v:shape id="Freeform 1182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MUA&#10;AADdAAAADwAAAGRycy9kb3ducmV2LnhtbESP32rCMBTG7we+QzjC7mY6J8N1pqLCYMxBse4BDs2x&#10;rWtOShJr9ekXQdjlx+/7w7dYDqYVPTnfWFbwPElAEJdWN1wp+Nl/PM1B+ICssbVMCi7kYZmNHhaY&#10;anvmHfVFqEQsYZ+igjqELpXSlzUZ9BPbEUd2sM5giNJVUjs8x3LTymmSvEqDDceFGjva1FT+Fiej&#10;4BrRvt1+zS75uuDv+TXfuWOu1ON4WL2DCDSEf/M9/akVvMzepnB7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htgxQAAAN0AAAAPAAAAAAAAAAAAAAAAAJgCAABkcnMv&#10;ZG93bnJldi54bWxQSwUGAAAAAAQABAD1AAAAigMAAAAA&#10;" path="m,62l30,,,62xe" filled="f" strokecolor="#e15520" strokeweight="0">
                          <v:path arrowok="t" o:connecttype="custom" o:connectlocs="0,62;30,0;0,62" o:connectangles="0,0,0"/>
                        </v:shape>
                        <v:shape id="Freeform 1183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ag8cA&#10;AADdAAAADwAAAGRycy9kb3ducmV2LnhtbESP3WoCMRSE7wt9h3AK3tWsWvzZGkUEQatg1T7AcXPc&#10;Tbs5WTaprj59Iwi9HGbmG2Y8bWwpzlR741hBp52AIM6cNpwr+DosXocgfEDWWDomBVfyMJ08P40x&#10;1e7COzrvQy4ihH2KCooQqlRKnxVk0bddRRy9k6sthijrXOoaLxFuS9lNkr60aDguFFjRvKDsZ/9r&#10;FWxv36uV2X4O151B2OiP0/E2MkelWi/N7B1EoCb8hx/tpVbQexv14P4mPg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DGoPHAAAA3QAAAA8AAAAAAAAAAAAAAAAAmAIAAGRy&#10;cy9kb3ducmV2LnhtbFBLBQYAAAAABAAEAPUAAACMAwAAAAA=&#10;" path="m37,l32,18,22,28,12,35,,40,,33,2,25,7,18r3,-8l17,5,22,3,29,r8,e" filled="f" strokecolor="#e15520" strokeweight="0">
                          <v:path arrowok="t" o:connecttype="custom" o:connectlocs="37,0;32,18;22,28;12,35;0,40;0,33;2,25;7,18;10,10;17,5;22,3;29,0;37,0" o:connectangles="0,0,0,0,0,0,0,0,0,0,0,0,0"/>
                        </v:shape>
                        <v:shape id="Freeform 1184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s1cUA&#10;AADdAAAADwAAAGRycy9kb3ducmV2LnhtbESPT2vCQBTE7wW/w/IK3uqmRoqmboIUCt7UWCq9PbIv&#10;fzD7NmTXJH77bkHocZiZ3zDbbDKtGKh3jWUFr4sIBHFhdcOVgq/z58sahPPIGlvLpOBODrJ09rTF&#10;RNuRTzTkvhIBwi5BBbX3XSKlK2oy6Ba2Iw5eaXuDPsi+krrHMcBNK5dR9CYNNhwWauzoo6bimt+M&#10;gvyql+dyrafL8VD++O+hivd8VGr+PO3eQXia/H/40d5rBfFqs4K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WzVxQAAAN0AAAAPAAAAAAAAAAAAAAAAAJgCAABkcnMv&#10;ZG93bnJldi54bWxQSwUGAAAAAAQABAD1AAAAigMAAAAA&#10;" path="m7,r7,12l17,25,14,37,10,50,5,40,,27,,20,2,12,5,5,7,xe" fillcolor="#f3be00" stroked="f">
                          <v:path arrowok="t" o:connecttype="custom" o:connectlocs="7,0;14,12;17,25;14,37;10,50;5,40;0,27;0,20;2,12;5,5;7,0" o:connectangles="0,0,0,0,0,0,0,0,0,0,0"/>
                        </v:shape>
                        <v:shape id="Freeform 1185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ZB8QA&#10;AADdAAAADwAAAGRycy9kb3ducmV2LnhtbESPT2vCQBTE74LfYXkFb7qpf4KmrqJCQSg9NKn3R/a5&#10;Cc2+DdlVYz99Vyh4HGZ+M8x629tGXKnztWMFr5MEBHHpdM1GwXfxPl6C8AFZY+OYFNzJw3YzHKwx&#10;0+7GX3TNgxGxhH2GCqoQ2kxKX1Zk0U9cSxy9s+sshig7I3WHt1huGzlNklRarDkuVNjSoaLyJ79Y&#10;BbN52LuP9HcxNfeTKZJUl8XlU6nRS797AxGoD8/wP33UD261gM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GQfEAAAA3QAAAA8AAAAAAAAAAAAAAAAAmAIAAGRycy9k&#10;b3ducmV2LnhtbFBLBQYAAAAABAAEAPUAAACJAwAAAAA=&#10;" path="m7,r7,12l17,25,14,37,10,50,5,40,,27,,20,2,12,5,5,7,e" filled="f" strokecolor="#e15520" strokeweight="0">
                          <v:path arrowok="t" o:connecttype="custom" o:connectlocs="7,0;14,12;17,25;14,37;10,50;5,40;0,27;0,20;2,12;5,5;7,0" o:connectangles="0,0,0,0,0,0,0,0,0,0,0"/>
                        </v:shape>
                        <v:shape id="Freeform 1186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P8MA&#10;AADdAAAADwAAAGRycy9kb3ducmV2LnhtbERPy2rCQBTdF/yH4Qrd1UmqiKaOQQTFVcG0G3eXzDUJ&#10;zdwJM9M8+vWdQkE4m8N5cXb5aFrRk/ONZQXpIgFBXFrdcKXg8+P0sgHhA7LG1jIpmMhDvp897TDT&#10;duAr9UWoRCxhn6GCOoQuk9KXNRn0C9sRR+1uncEQqaukdjjEctPK1yRZS4MNx4UaOzrWVH4V30bB&#10;Vp6TNAzLn81URTS3y7srVko9z8fDG4hAY3iY/9MXrWC52q7h701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P8MAAADdAAAADwAAAAAAAAAAAAAAAACYAgAAZHJzL2Rv&#10;d25yZXYueG1sUEsFBgAAAAAEAAQA9QAAAIgDAAAAAA==&#10;" path="m7,63r5,12l15,90r-3,13l7,115,,105,,90,,75,7,63xm7,63l20,,7,63xe" fillcolor="#f3be00" stroked="f">
                          <v:path arrowok="t" o:connecttype="custom" o:connectlocs="7,63;12,75;15,90;12,103;7,115;0,105;0,90;0,75;7,63;7,63;20,0;7,63" o:connectangles="0,0,0,0,0,0,0,0,0,0,0,0"/>
                          <o:lock v:ext="edit" verticies="t"/>
                        </v:shape>
                        <v:shape id="Freeform 1187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O4McA&#10;AADdAAAADwAAAGRycy9kb3ducmV2LnhtbESPT2vCQBTE7wW/w/KEXqRu6p9Wo6uoIBR6qVrw+sw+&#10;N6HZtyG7TdJ++q4g9DjMzG+Y5bqzpWio9oVjBc/DBARx5nTBRsHnaf80A+EDssbSMSn4IQ/rVe9h&#10;ial2LR+oOQYjIoR9igryEKpUSp/lZNEPXUUcvaurLYYoayN1jW2E21KOkuRFWiw4LuRY0S6n7Ov4&#10;bRXMzvuB/b2aqTPm0myT9w8/PrVKPfa7zQJEoC78h+/tN61gPJm/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PTuDHAAAA3QAAAA8AAAAAAAAAAAAAAAAAmAIAAGRy&#10;cy9kb3ducmV2LnhtbFBLBQYAAAAABAAEAPUAAACMAwAAAAA=&#10;" path="m7,r5,12l15,27,12,40,7,52,,42,,27,,12,7,e" filled="f" strokecolor="#e15520" strokeweight="0">
                          <v:path arrowok="t" o:connecttype="custom" o:connectlocs="7,0;12,12;15,27;12,40;7,52;0,42;0,27;0,12;7,0" o:connectangles="0,0,0,0,0,0,0,0,0"/>
                        </v:shape>
                        <v:shape id="Freeform 1188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HpcEA&#10;AADdAAAADwAAAGRycy9kb3ducmV2LnhtbERPzWoCMRC+F/oOYQrearYqYrdGaUWh9CL+PMCwmSbb&#10;biZLEnX79p1DoceP73+5HkKnrpRyG9nA07gCRdxE27IzcD7tHhegckG22EUmAz+UYb26v1tibeON&#10;D3Q9FqckhHONBnwpfa11bjwFzOPYEwv3GVPAIjA5bRPeJDx0elJVcx2wZWnw2NPGU/N9vAQDIc32&#10;X4f5m9ts9x9WOH9ylTdm9DC8voAqNJR/8Z/73RqYzp5lrryR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Lx6XBAAAA3QAAAA8AAAAAAAAAAAAAAAAAmAIAAGRycy9kb3du&#10;cmV2LnhtbFBLBQYAAAAABAAEAPUAAACGAwAAAAA=&#10;" path="m,63l13,,,63e" filled="f" strokecolor="#e15520" strokeweight="0">
                          <v:path arrowok="t" o:connecttype="custom" o:connectlocs="0,63;13,0;0,63" o:connectangles="0,0,0"/>
                        </v:shape>
                        <v:shape id="Freeform 1189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m/sQA&#10;AADdAAAADwAAAGRycy9kb3ducmV2LnhtbESPT2vCQBTE7wW/w/IKvdVNW2ljdBUpCIWe1CIeH9ln&#10;EpJ9G/aPbr99VxB6HGbmN8xyncwgLuR8Z1nBy7QAQVxb3XGj4OewfS5B+ICscbBMCn7Jw3o1eVhi&#10;pe2Vd3TZh0ZkCPsKFbQhjJWUvm7JoJ/akTh7Z+sMhixdI7XDa4abQb4Wxbs02HFeaHGkz5bqfh+N&#10;Ah9jXX408ZjiyduSU++2371ST49pswARKIX/8L39pRW8zeZzuL3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Jv7EAAAA3QAAAA8AAAAAAAAAAAAAAAAAmAIAAGRycy9k&#10;b3ducmV2LnhtbFBLBQYAAAAABAAEAPUAAACJAwAAAAA=&#10;" path="m5,l15,13r3,12l18,38,13,50,5,40,,28,,20,,13,3,8,5,xe" fillcolor="#f3be00" stroked="f">
                          <v:path arrowok="t" o:connecttype="custom" o:connectlocs="5,0;15,13;18,25;18,38;13,50;5,40;0,28;0,20;0,13;3,8;5,0" o:connectangles="0,0,0,0,0,0,0,0,0,0,0"/>
                        </v:shape>
                        <v:shape id="Freeform 1190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JGsQA&#10;AADdAAAADwAAAGRycy9kb3ducmV2LnhtbERPz2vCMBS+C/sfwht4s8mUua0zimzKPCjDKujx0by1&#10;Zc1LaWLt/vvlIHj8+H7PFr2tRUetrxxreEoUCOLcmYoLDcfDevQKwgdkg7Vj0vBHHhbzh8EMU+Ou&#10;vKcuC4WIIexT1FCG0KRS+rwkiz5xDXHkflxrMUTYFtK0eI3htpZjpabSYsWxocSGPkrKf7OL1fB1&#10;+u6yl+3uzeyb8xmVOUzk6lPr4WO/fAcRqA938c29MRomzyr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5CRrEAAAA3QAAAA8AAAAAAAAAAAAAAAAAmAIAAGRycy9k&#10;b3ducmV2LnhtbFBLBQYAAAAABAAEAPUAAACJAwAAAAA=&#10;" path="m5,l15,13r3,12l18,38,13,50,5,40,,28,,20,,13,3,8,5,e" filled="f" strokecolor="#e15520" strokeweight="0">
                          <v:path arrowok="t" o:connecttype="custom" o:connectlocs="5,0;15,13;18,25;18,38;13,50;5,40;0,28;0,20;0,13;3,8;5,0" o:connectangles="0,0,0,0,0,0,0,0,0,0,0"/>
                        </v:shape>
                        <v:shape id="Freeform 1191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5KMYA&#10;AADdAAAADwAAAGRycy9kb3ducmV2LnhtbESPQWsCMRSE70L/Q3iF3jTZtkrZGsVKpR704LYUents&#10;XncXNy9LEnX990YQPA4z8w0znfe2FUfyoXGsIRspEMSlMw1XGn6+V8M3ECEiG2wdk4YzBZjPHgZT&#10;zI078Y6ORaxEgnDIUUMdY5dLGcqaLIaR64iT9++8xZikr6TxeEpw28pnpSbSYsNpocaOljWV++Jg&#10;NazNR7ah4jdb+M2Sv/62yr7uP7V+euwX7yAi9fEevrXXRsPLWGV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5KMYAAADdAAAADwAAAAAAAAAAAAAAAACYAgAAZHJz&#10;L2Rvd25yZXYueG1sUEsFBgAAAAAEAAQA9QAAAIsDAAAAAA==&#10;" path="m,59l8,,,59xe" fillcolor="#f3be00" stroked="f">
                          <v:path arrowok="t" o:connecttype="custom" o:connectlocs="0,59;8,0;0,59" o:connectangles="0,0,0"/>
                        </v:shape>
                        <v:shape id="Freeform 1192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xZcUA&#10;AADdAAAADwAAAGRycy9kb3ducmV2LnhtbESPT2vCQBTE7wW/w/IEL0U3pviH6CoiFL300Ch6fWSf&#10;STD7Nma3Sfz23ULB4zAzv2HW295UoqXGlZYVTCcRCOLM6pJzBefT53gJwnlkjZVlUvAkB9vN4G2N&#10;ibYdf1Ob+lwECLsEFRTe14mULivIoJvYmjh4N9sY9EE2udQNdgFuKhlH0VwaLDksFFjTvqDsnv4Y&#10;Bbx43391MWaHnC50TXf14tHOlBoN+90KhKfev8L/7aNW8DGL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LFlxQAAAN0AAAAPAAAAAAAAAAAAAAAAAJgCAABkcnMv&#10;ZG93bnJldi54bWxQSwUGAAAAAAQABAD1AAAAigMAAAAA&#10;" path="m,59l8,,,59xe" filled="f" strokecolor="#e15520" strokeweight="0">
                          <v:path arrowok="t" o:connecttype="custom" o:connectlocs="0,59;8,0;0,59" o:connectangles="0,0,0"/>
                        </v:shape>
                        <v:shape id="Freeform 1193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LDsMA&#10;AADdAAAADwAAAGRycy9kb3ducmV2LnhtbESPT2vCQBTE7wW/w/IK3uqmFWtIXUUKgtCTVsTjI/ua&#10;hGTfhv2j67d3C4Ueh5n5DbPaJDOIKznfWVbwOitAENdWd9woOH3vXkoQPiBrHCyTgjt52KwnTyus&#10;tL3xga7H0IgMYV+hgjaEsZLS1y0Z9DM7EmfvxzqDIUvXSO3wluFmkG9F8S4NdpwXWhzps6W6P0aj&#10;wMdYl8smnlO8eFty6t3uq1dq+py2HyACpfAf/mvvtYL5opjD75v8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LDsMAAADdAAAADwAAAAAAAAAAAAAAAACYAgAAZHJzL2Rv&#10;d25yZXYueG1sUEsFBgAAAAAEAAQA9QAAAIgDAAAAAA==&#10;" path="m5,r8,13l18,25,15,38,13,50,5,40,,28,,20,,13,3,5,5,xe" fillcolor="#f3be00" stroked="f">
                          <v:path arrowok="t" o:connecttype="custom" o:connectlocs="5,0;13,13;18,25;15,38;13,50;5,40;0,28;0,20;0,13;3,5;5,0" o:connectangles="0,0,0,0,0,0,0,0,0,0,0"/>
                        </v:shape>
                        <v:shape id="Freeform 1194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PGccA&#10;AADdAAAADwAAAGRycy9kb3ducmV2LnhtbESPT0vDQBTE7wW/w/KE3ppd2/ovZltKrehBkaaCOT6y&#10;zySYfRuyaxq/vSsUehxm5jdMth5tKwbqfeNYw1WiQBCXzjRcafg4PM3uQPiAbLB1TBp+ycN6dTHJ&#10;MDXuyHsa8lCJCGGfooY6hC6V0pc1WfSJ64ij9+V6iyHKvpKmx2OE21bOlbqRFhuOCzV2tK2p/M5/&#10;rIbnz/chv319uzf7rihQmcNC7h61nl6OmwcQgcZwDp/aL0bD4lot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CDxnHAAAA3QAAAA8AAAAAAAAAAAAAAAAAmAIAAGRy&#10;cy9kb3ducmV2LnhtbFBLBQYAAAAABAAEAPUAAACMAwAAAAA=&#10;" path="m5,r8,13l18,25,15,38,13,50,5,40,,28,,20,,13,3,5,5,e" filled="f" strokecolor="#e15520" strokeweight="0">
                          <v:path arrowok="t" o:connecttype="custom" o:connectlocs="5,0;13,13;18,25;15,38;13,50;5,40;0,28;0,20;0,13;3,5;5,0" o:connectangles="0,0,0,0,0,0,0,0,0,0,0"/>
                        </v:shape>
                        <v:shape id="Freeform 1195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TmMQA&#10;AADdAAAADwAAAGRycy9kb3ducmV2LnhtbESPQWsCMRSE70L/Q3gFb5pUschqFGlp9eCltsXrY/Pc&#10;LG5elk26u/rrjSD0OMzMN8xy3btKtNSE0rOGl7ECQZx7U3Kh4ef7YzQHESKywcozabhQgPXqabDE&#10;zPiOv6g9xEIkCIcMNdgY60zKkFtyGMa+Jk7eyTcOY5JNIU2DXYK7Sk6UepUOS04LFmt6s5SfD39O&#10;w+/Vtlx2e/N+VDLW20nOx8+51sPnfrMAEamP/+FHe2c0TGdqBv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E5jEAAAA3QAAAA8AAAAAAAAAAAAAAAAAmAIAAGRycy9k&#10;b3ducmV2LnhtbFBLBQYAAAAABAAEAPUAAACJAwAAAAA=&#10;" path="m,59l3,,,59xe" fillcolor="#f3be00" stroked="f">
                          <v:path arrowok="t" o:connecttype="custom" o:connectlocs="0,59;3,0;0,59" o:connectangles="0,0,0"/>
                        </v:shape>
                        <v:shape id="Freeform 1196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495sYA&#10;AADdAAAADwAAAGRycy9kb3ducmV2LnhtbESPQWsCMRSE7wX/Q3gFL1KTaruUrVGsIHjopVqK3h6b&#10;52bp5mXZxHX115tCweMwM98ws0XvatFRGyrPGp7HCgRx4U3FpYbv3frpDUSIyAZrz6ThQgEW88HD&#10;DHPjz/xF3TaWIkE45KjBxtjkUobCksMw9g1x8o6+dRiTbEtpWjwnuKvlRKlMOqw4LVhsaGWp+N2e&#10;nAYnR1m3magfd9i/fNrjyLK5fmg9fOyX7yAi9fEe/m9vjIbpq8rg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495sYAAADdAAAADwAAAAAAAAAAAAAAAACYAgAAZHJz&#10;L2Rvd25yZXYueG1sUEsFBgAAAAAEAAQA9QAAAIsDAAAAAA==&#10;" path="m,59l3,,,59xe" filled="f" strokecolor="#e15520" strokeweight="0">
                          <v:path arrowok="t" o:connecttype="custom" o:connectlocs="0,59;3,0;0,59" o:connectangles="0,0,0"/>
                        </v:shape>
                        <v:shape id="Freeform 1197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jAsYA&#10;AADdAAAADwAAAGRycy9kb3ducmV2LnhtbESPQWvCQBSE74L/YXmF3nTTlmqNrsFKCx5tbAveHtln&#10;EpN9m2ZXE/+9Kwg9DjPzDbNIelOLM7WutKzgaRyBIM6sLjlX8L37HL2BcB5ZY22ZFFzIQbIcDhYY&#10;a9vxF51Tn4sAYRejgsL7JpbSZQUZdGPbEAfvYFuDPsg2l7rFLsBNLZ+jaCINlhwWCmxoXVBWpSej&#10;IPvjd1nN9qU+/ay7fvt73HykR6UeH/rVHISn3v+H7+2NVvDyGk3h9iY8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PjAsYAAADdAAAADwAAAAAAAAAAAAAAAACYAgAAZHJz&#10;L2Rvd25yZXYueG1sUEsFBgAAAAAEAAQA9QAAAIsDAAAAAA==&#10;" path="m5,l15,12r3,12l20,37,15,49,8,42,3,27,,22,,15,3,7,5,xe" fillcolor="#f3be00" stroked="f">
                          <v:path arrowok="t" o:connecttype="custom" o:connectlocs="5,0;15,12;18,24;20,37;15,49;8,42;3,27;0,22;0,15;3,7;5,0" o:connectangles="0,0,0,0,0,0,0,0,0,0,0"/>
                        </v:shape>
                        <v:shape id="Freeform 1198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2D8IA&#10;AADdAAAADwAAAGRycy9kb3ducmV2LnhtbERPz2vCMBS+D/wfwhO8rakTh61GkYm4w2Co1fOjeTbF&#10;5qU00Xb//XIY7Pjx/V5tBtuIJ3W+dqxgmqQgiEuna64UFOf96wKED8gaG8ek4Ic8bNajlxXm2vV8&#10;pOcpVCKGsM9RgQmhzaX0pSGLPnEtceRurrMYIuwqqTvsY7ht5FuavkuLNccGgy19GCrvp4dV0A/n&#10;+jC/mCLLKCuu31nTf+0uSk3Gw3YJItAQ/sV/7k+tYDZP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vYPwgAAAN0AAAAPAAAAAAAAAAAAAAAAAJgCAABkcnMvZG93&#10;bnJldi54bWxQSwUGAAAAAAQABAD1AAAAhwMAAAAA&#10;" path="m5,l15,12r3,12l20,37,15,49,8,42,3,27,,22,,15,3,7,5,e" filled="f" strokecolor="#e15520" strokeweight="0">
                          <v:path arrowok="t" o:connecttype="custom" o:connectlocs="5,0;15,12;18,24;20,37;15,49;8,42;3,27;0,22;0,15;3,7;5,0" o:connectangles="0,0,0,0,0,0,0,0,0,0,0"/>
                        </v:shape>
                        <v:shape id="Freeform 1199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2GMYA&#10;AADdAAAADwAAAGRycy9kb3ducmV2LnhtbESP3WoCMRSE7wXfIRyhd5pVadXtRhFhabe9KNo+wGFz&#10;9qduTpYk1e3bNwXBy2FmvmGy3WA6cSHnW8sK5rMEBHFpdcu1gq/PfLoG4QOyxs4yKfglD7vteJRh&#10;qu2Vj3Q5hVpECPsUFTQh9KmUvmzIoJ/Znjh6lXUGQ5SultrhNcJNJxdJ8iQNthwXGuzp0FB5Pv0Y&#10;BfvDyhWbIme/luHj7aUq3vPvXqmHybB/BhFoCPfwrf2qFSwfkw3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2GMYAAADdAAAADwAAAAAAAAAAAAAAAACYAgAAZHJz&#10;L2Rvd25yZXYueG1sUEsFBgAAAAAEAAQA9QAAAIsDAAAAAA==&#10;" path="m,63l,,,63xe" fillcolor="#f3be00" stroked="f">
                          <v:path arrowok="t" o:connecttype="custom" o:connectlocs="0,63;0,0;0,63" o:connectangles="0,0,0"/>
                        </v:shape>
                        <v:shape id="Freeform 1200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Ir8QA&#10;AADdAAAADwAAAGRycy9kb3ducmV2LnhtbERPy2oCMRTdC/2HcAvdiGZUqjI1ShGEooviC9vdZXKd&#10;mXZyMyRxHP/eLASXh/OeLVpTiYacLy0rGPQTEMSZ1SXnCg77VW8KwgdkjZVlUnAjD4v5S2eGqbZX&#10;3lKzC7mIIexTVFCEUKdS+qwgg75va+LIna0zGCJ0udQOrzHcVHKYJGNpsOTYUGBNy4Ky/93FKPg5&#10;Nctjvnb6uysb+tueJ4fqd6PU22v7+QEiUBue4of7SysYvQ/i/vg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SK/EAAAA3QAAAA8AAAAAAAAAAAAAAAAAmAIAAGRycy9k&#10;b3ducmV2LnhtbFBLBQYAAAAABAAEAPUAAACJAwAAAAA=&#10;" path="m,63l,,,63xe" filled="f" strokecolor="#e15520" strokeweight="0">
                          <v:path arrowok="t" o:connecttype="custom" o:connectlocs="0,63;0,0;0,63" o:connectangles="0,0,0"/>
                        </v:shape>
                        <v:shape id="Freeform 1201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3QMMA&#10;AADdAAAADwAAAGRycy9kb3ducmV2LnhtbESPwWrDMBBE74X+g9hCbo2shpbgRAmlkDaHXurkAxZr&#10;Y4tYK2NtHfvvq0Khx2Fm3jDb/RQ6NdKQfGQLZlmAIq6j89xYOJ8Oj2tQSZAddpHJwkwJ9rv7uy2W&#10;Lt74i8ZKGpUhnEq00Ir0pdapbilgWsaeOHuXOASULIdGuwFvGR46/VQULzqg57zQYk9vLdXX6jtY&#10;+DTmKHXnP0aM7r06+Pk8ymzt4mF63YASmuQ//Nc+OgurZ2Pg901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Y3QMMAAADdAAAADwAAAAAAAAAAAAAAAACYAgAAZHJzL2Rv&#10;d25yZXYueG1sUEsFBgAAAAAEAAQA9QAAAIgDAAAAAA==&#10;" path="m2,l12,10r5,12l17,35,15,49,5,40,,27,,20,,12,,5,2,xe" fillcolor="#f3be00" stroked="f">
                          <v:path arrowok="t" o:connecttype="custom" o:connectlocs="2,0;12,10;17,22;17,35;15,49;5,40;0,27;0,20;0,12;0,5;2,0" o:connectangles="0,0,0,0,0,0,0,0,0,0,0"/>
                        </v:shape>
                        <v:shape id="Freeform 1202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D88QA&#10;AADdAAAADwAAAGRycy9kb3ducmV2LnhtbESPS2vDMBCE74X8B7GB3pp1EvrAjRJKIZBCL3VzyHGx&#10;NpaxtTKW4se/rwqFHoeZ+YbZHSbXqoH7UHvRsF5loFhKb2qpNJy/jw8voEIkMdR6YQ0zBzjsF3c7&#10;yo0f5YuHIlYqQSTkpMHG2OWIobTsKKx8x5K8q+8dxST7Ck1PY4K7FjdZ9oSOakkLljp+t1w2xc1p&#10;eL40OJ5psFfzgc1ngbMrL7PW98vp7RVU5Cn+h//aJ6Nh+7jewO+b9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Q/PEAAAA3QAAAA8AAAAAAAAAAAAAAAAAmAIAAGRycy9k&#10;b3ducmV2LnhtbFBLBQYAAAAABAAEAPUAAACJAwAAAAA=&#10;" path="m2,l12,10r5,12l17,35,15,49,5,40,,27,,20,,12,,5,2,e" filled="f" strokecolor="#e15520" strokeweight="0">
                          <v:path arrowok="t" o:connecttype="custom" o:connectlocs="2,0;12,10;17,22;17,35;15,49;5,40;0,27;0,20;0,12;0,5;2,0" o:connectangles="0,0,0,0,0,0,0,0,0,0,0"/>
                        </v:shape>
                        <v:shape id="Freeform 1203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/XscA&#10;AADdAAAADwAAAGRycy9kb3ducmV2LnhtbESPT4vCMBTE7wt+h/AWvK2p6x9K1ygiLC6iB6sH9/Zo&#10;nm3Z5iU0Ubvf3giCx2FmfsPMFp1pxJVaX1tWMBwkIIgLq2suFRwP3x8pCB+QNTaWScE/eVjMe28z&#10;zLS98Z6ueShFhLDPUEEVgsuk9EVFBv3AOuLonW1rMETZllK3eItw08jPJJlKgzXHhQodrSoq/vKL&#10;UZDmbuk2h+1448/p+njaucvvdKJU/71bfoEI1IVX+Nn+0QpGk+E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Vv17HAAAA3QAAAA8AAAAAAAAAAAAAAAAAmAIAAGRy&#10;cy9kb3ducmV2LnhtbFBLBQYAAAAABAAEAPUAAACMAwAAAAA=&#10;" path="m,65l,,,65xe" fillcolor="#f3be00" stroked="f">
                          <v:path arrowok="t" o:connecttype="custom" o:connectlocs="0,65;0,0;0,65" o:connectangles="0,0,0"/>
                        </v:shape>
                        <v:shape id="Freeform 1204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tVMEA&#10;AADdAAAADwAAAGRycy9kb3ducmV2LnhtbESPzQrCMBCE74LvEFbwIpr6i1SjiKD04KXqAyzN2hab&#10;TWmi1rc3guBxmJlvmPW2NZV4UuNKywrGowgEcWZ1ybmC6+UwXIJwHlljZZkUvMnBdtPtrDHW9sUp&#10;Pc8+FwHCLkYFhfd1LKXLCjLoRrYmDt7NNgZ9kE0udYOvADeVnETRQhosOSwUWNO+oOx+fhgFx3w3&#10;mSdpMmjLa3q6y2p2O54Spfq9drcC4an1//CvnWgF0/l4Bt834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H7VTBAAAA3QAAAA8AAAAAAAAAAAAAAAAAmAIAAGRycy9kb3du&#10;cmV2LnhtbFBLBQYAAAAABAAEAPUAAACGAwAAAAA=&#10;" path="m,65l,,,65xe" filled="f" strokecolor="#e15520" strokeweight="0">
                          <v:path arrowok="t" o:connecttype="custom" o:connectlocs="0,65;0,0;0,65" o:connectangles="0,0,0"/>
                        </v:shape>
                        <v:shape id="Freeform 1205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Ph8cA&#10;AADdAAAADwAAAGRycy9kb3ducmV2LnhtbESPQWvCQBSE7wX/w/IEL1I3aYitqatIRdD2Ym0RvD2y&#10;r0kw+zZkV43/3hWEHoeZ+YaZzjtTizO1rrKsIB5FIIhzqysuFPz+rJ7fQDiPrLG2TAqu5GA+6z1N&#10;MdP2wt903vlCBAi7DBWU3jeZlC4vyaAb2YY4eH+2NeiDbAupW7wEuKnlSxSNpcGKw0KJDX2UlB93&#10;J6Pg8+uauM1ruhkmB4rT5XayH7qJUoN+t3gH4anz/+FHe60VJGmcwv1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Ez4fHAAAA3QAAAA8AAAAAAAAAAAAAAAAAmAIAAGRy&#10;cy9kb3ducmV2LnhtbFBLBQYAAAAABAAEAPUAAACMAwAAAAA=&#10;" path="m5,r7,5l17,10r3,5l22,23r,7l20,38r-3,7l12,53,5,43,2,28,,20,,13,2,5,5,xe" fillcolor="#f3be00" stroked="f">
                          <v:path arrowok="t" o:connecttype="custom" o:connectlocs="5,0;12,5;17,10;20,15;22,23;22,30;20,38;17,45;12,53;5,43;2,28;0,20;0,13;2,5;5,0" o:connectangles="0,0,0,0,0,0,0,0,0,0,0,0,0,0,0"/>
                        </v:shape>
                        <v:shape id="Freeform 1206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C78UA&#10;AADdAAAADwAAAGRycy9kb3ducmV2LnhtbESPQWsCMRSE70L/Q3iCt5pYqZatUaQi1kPBWvH82Dw3&#10;i5uXbZLq9t+bQsHjMDPfMLNF5xpxoRBrzxpGQwWCuPSm5krD4Wv9+AIiJmSDjWfS8EsRFvOH3gwL&#10;46/8SZd9qkSGcCxQg02pLaSMpSWHcehb4uydfHCYsgyVNAGvGe4a+aTURDqsOS9YbOnNUnne/zgN&#10;u5WKNk2Xm+P3Znv86A7nMG2U1oN+t3wFkahL9/B/+91oGD+PJv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gLvxQAAAN0AAAAPAAAAAAAAAAAAAAAAAJgCAABkcnMv&#10;ZG93bnJldi54bWxQSwUGAAAAAAQABAD1AAAAigMAAAAA&#10;" path="m5,r7,5l17,10r3,5l22,23r,7l20,38r-3,7l12,53,5,43,2,28,,20,,13,2,5,5,xe" filled="f" strokecolor="#e15520" strokeweight="0">
                          <v:path arrowok="t" o:connecttype="custom" o:connectlocs="5,0;12,5;17,10;20,15;22,23;22,30;20,38;17,45;12,53;5,43;2,28;0,20;0,13;2,5;5,0" o:connectangles="0,0,0,0,0,0,0,0,0,0,0,0,0,0,0"/>
                        </v:shape>
                        <v:shape id="Freeform 1207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EcUA&#10;AADdAAAADwAAAGRycy9kb3ducmV2LnhtbESP0YrCMBRE3xf8h3CFfZE1dV3X3WoUEQRBRK1+wKW5&#10;tsXmpjZR698bQfBxmJkzzHjamFJcqXaFZQW9bgSCOLW64EzBYb/4+gPhPLLG0jIpuJOD6aT1McZY&#10;2xvv6Jr4TAQIuxgV5N5XsZQuzcmg69qKOHhHWxv0QdaZ1DXeAtyU8juKfqXBgsNCjhXNc0pPycUo&#10;GJxWa/xJzqbT+Se7PTRLt7lYpT7bzWwEwlPj3+FXe6kV9Ae9ITzfh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34RxQAAAN0AAAAPAAAAAAAAAAAAAAAAAJgCAABkcnMv&#10;ZG93bnJldi54bWxQSwUGAAAAAAQABAD1AAAAigMAAAAA&#10;" path="m,60l10,,,60xe" fillcolor="#f3be00" stroked="f">
                          <v:path arrowok="t" o:connecttype="custom" o:connectlocs="0,60;10,0;0,60" o:connectangles="0,0,0"/>
                        </v:shape>
                        <v:shape id="Freeform 1208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vwsUA&#10;AADdAAAADwAAAGRycy9kb3ducmV2LnhtbERPW2vCMBR+H+w/hCPsRTRVcWg1ihMGDobDG/h4aI5N&#10;Z3PSNZm2/355EPb48d3ny8aW4ka1LxwrGPQTEMSZ0wXnCo6H994EhA/IGkvHpKAlD8vF89McU+3u&#10;vKPbPuQihrBPUYEJoUql9Jkhi77vKuLIXVxtMURY51LXeI/htpTDJHmVFguODQYrWhvKrvtfq2A9&#10;+vk4ntrvr+n5s92Yt+5W22FXqZdOs5qBCNSEf/HDvdEKRuNBnBv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y/CxQAAAN0AAAAPAAAAAAAAAAAAAAAAAJgCAABkcnMv&#10;ZG93bnJldi54bWxQSwUGAAAAAAQABAD1AAAAigMAAAAA&#10;" path="m,60l10,,,60xe" filled="f" strokecolor="#e15520" strokeweight="0">
                          <v:path arrowok="t" o:connecttype="custom" o:connectlocs="0,60;10,0;0,60" o:connectangles="0,0,0"/>
                        </v:shape>
                        <v:shape id="Freeform 1209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lucMA&#10;AADdAAAADwAAAGRycy9kb3ducmV2LnhtbESP3YrCMBSE7wXfIRzBO021+LNdo6gg7N369wBnm7Np&#10;sTkpTar17TcLgpfDzHzDrDadrcSdGl86VjAZJyCIc6dLNgqul8NoCcIHZI2VY1LwJA+bdb+3wky7&#10;B5/ofg5GRAj7DBUUIdSZlD4vyKIfu5o4er+usRiibIzUDT4i3FZymiRzabHkuFBgTfuC8tu5tQp2&#10;2x9KL0+Tzr45dMcFmWvbGqWGg277CSJQF97hV/tLK0hnkw/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OlucMAAADdAAAADwAAAAAAAAAAAAAAAACYAgAAZHJzL2Rv&#10;d25yZXYueG1sUEsFBgAAAAAEAAQA9QAAAIgDAAAAAA==&#10;" path="m52,20l112,,52,20xm52,20l38,28,25,30,13,28,,20,5,15r8,-2l20,10,25,8r8,l40,10r8,5l52,20xe" fillcolor="#f3be00" stroked="f">
                          <v:path arrowok="t" o:connecttype="custom" o:connectlocs="52,20;112,0;52,20;52,20;38,28;25,30;13,28;0,20;5,15;13,13;20,10;25,8;33,8;40,10;48,15;52,20" o:connectangles="0,0,0,0,0,0,0,0,0,0,0,0,0,0,0,0"/>
                          <o:lock v:ext="edit" verticies="t"/>
                        </v:shape>
                      </v:group>
                      <v:group id="Group 1210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          <v:shape id="Freeform 1211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SVMMA&#10;AADdAAAADwAAAGRycy9kb3ducmV2LnhtbESPQYvCMBSE7wv+h/AEb2tqiyLVKCIueNy1BT0+m2db&#10;2ryUJqvdf78RBI/DzHzDrLeDacWdeldbVjCbRiCIC6trLhXk2dfnEoTzyBpby6TgjxxsN6OPNaba&#10;PviH7idfigBhl6KCyvsuldIVFRl0U9sRB+9me4M+yL6UusdHgJtWxlG0kAZrDgsVdrSvqGhOv0ZB&#10;nGfL5nbImkVr5fVMl+S7yBOlJuNhtwLhafDv8Kt91AqSeTyD5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SVMMAAADdAAAADwAAAAAAAAAAAAAAAACYAgAAZHJzL2Rv&#10;d25yZXYueG1sUEsFBgAAAAAEAAQA9QAAAIgDAAAAAA==&#10;" path="m,20l60,,,20xe" filled="f" strokecolor="#e77817" strokeweight="0">
                          <v:path arrowok="t" o:connecttype="custom" o:connectlocs="0,20;60,0;0,20" o:connectangles="0,0,0"/>
                        </v:shape>
                        <v:shape id="Freeform 1212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UeMQA&#10;AADdAAAADwAAAGRycy9kb3ducmV2LnhtbESPQWvCQBSE7wX/w/KE3uqLkYpEVylKxWutgsfH7jMJ&#10;zb4N2W2M/vpuodDjMDPfMKvN4BrVcxdqLxqmkwwUi/G2llLD6fP9ZQEqRBJLjRfWcOcAm/XoaUWF&#10;9Tf54P4YS5UgEgrSUMXYFojBVOwoTHzLkryr7xzFJLsSbUe3BHcN5lk2R0e1pIWKWt5WbL6O307D&#10;2TzMfNFPH7sL7k+He4vo5ar183h4W4KKPMT/8F/7YDXMXvMcft+kJ4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1HjEAAAA3QAAAA8AAAAAAAAAAAAAAAAAmAIAAGRycy9k&#10;b3ducmV2LnhtbFBLBQYAAAAABAAEAPUAAACJAwAAAAA=&#10;" path="m52,12l38,20,25,22,13,20,,12,5,7,13,5,20,2,25,r8,l40,2r8,5l52,12xe" filled="f" strokecolor="#e77817" strokeweight="0">
                          <v:path arrowok="t" o:connecttype="custom" o:connectlocs="52,12;38,20;25,22;13,20;0,12;5,7;13,5;20,2;25,0;33,0;40,2;48,7;52,12" o:connectangles="0,0,0,0,0,0,0,0,0,0,0,0,0"/>
                        </v:shape>
                        <v:shape id="Freeform 1213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4dcUA&#10;AADdAAAADwAAAGRycy9kb3ducmV2LnhtbESPwWrDMBBE74X+g9hAL6WRG7eNcaKEUlrItXE/YLHW&#10;shNr5Upq7Px9FQjkOMzMG2a9nWwvTuRD51jB8zwDQVw73bFR8FN9PRUgQkTW2DsmBWcKsN3c362x&#10;1G7kbzrtoxEJwqFEBW2MQyllqFuyGOZuIE5e47zFmKQ3UnscE9z2cpFlb9Jix2mhxYE+WqqP+z+r&#10;oDLNS7P0Y2byz8dzVRx+jwWiUg+z6X0FItIUb+Fre6cV5K+LHC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/h1xQAAAN0AAAAPAAAAAAAAAAAAAAAAAJgCAABkcnMv&#10;ZG93bnJldi54bWxQSwUGAAAAAAQABAD1AAAAigMAAAAA&#10;" path="m50,25l109,,50,25xm50,25l37,30,22,32r-12,l,25,5,20r5,-3l17,15r8,-3l32,12r5,3l45,20r5,5xe" fillcolor="#f3be00" stroked="f">
                          <v:path arrowok="t" o:connecttype="custom" o:connectlocs="50,25;109,0;50,25;50,25;37,30;22,32;10,32;0,25;5,20;10,17;17,15;25,12;32,12;37,15;45,20;50,25" o:connectangles="0,0,0,0,0,0,0,0,0,0,0,0,0,0,0,0"/>
                          <o:lock v:ext="edit" verticies="t"/>
                        </v:shape>
                        <v:shape id="Freeform 1214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pxcYA&#10;AADdAAAADwAAAGRycy9kb3ducmV2LnhtbESP3WrCQBSE7wt9h+UI3tWNsf6QZpVSKCiWQlXw9pA9&#10;zYZkz8bsatK3dwuFXg4z8w2TbwbbiBt1vnKsYDpJQBAXTldcKjgd359WIHxA1tg4JgU/5GGzfnzI&#10;MdOu5y+6HUIpIoR9hgpMCG0mpS8MWfQT1xJH79t1FkOUXSl1h32E20amSbKQFiuOCwZbejNU1Ier&#10;VbCvzwmbj+Vx2V8vaaU/dxdq5kqNR8PrC4hAQ/gP/7W3WsFsnj7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IpxcYAAADdAAAADwAAAAAAAAAAAAAAAACYAgAAZHJz&#10;L2Rvd25yZXYueG1sUEsFBgAAAAAEAAQA9QAAAIsDAAAAAA==&#10;" path="m,25l59,,,25xe" filled="f" strokecolor="#e77817" strokeweight="0">
                          <v:path arrowok="t" o:connecttype="custom" o:connectlocs="0,25;59,0;0,25" o:connectangles="0,0,0"/>
                        </v:shape>
                        <v:shape id="Freeform 1215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/PcUA&#10;AADdAAAADwAAAGRycy9kb3ducmV2LnhtbESPQWvCQBSE70L/w/IKvelGixJTV5FCS+mt6sXbI/uy&#10;m5p9G7LbJPXXu4WCx2FmvmE2u9E1oqcu1J4VzGcZCOLS65qNgtPxbZqDCBFZY+OZFPxSgN32YbLB&#10;QvuBv6g/RCMShEOBCmyMbSFlKC05DDPfEiev8p3DmGRnpO5wSHDXyEWWraTDmtOCxZZeLZWXw49T&#10;4D+/z67fG5PHio6VfV8P+XWt1NPjuH8BEWmM9/B/+0MreF4ulvD3Jj0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P89xQAAAN0AAAAPAAAAAAAAAAAAAAAAAJgCAABkcnMv&#10;ZG93bnJldi54bWxQSwUGAAAAAAQABAD1AAAAigMAAAAA&#10;" path="m50,13l37,18,22,20r-12,l,13,5,8,10,5,17,3,25,r7,l37,3r8,5l50,13e" filled="f" strokecolor="#e77817" strokeweight="0">
                          <v:path arrowok="t" o:connecttype="custom" o:connectlocs="50,13;37,18;22,20;10,20;0,13;5,8;10,5;17,3;25,0;32,0;37,3;45,8;50,13" o:connectangles="0,0,0,0,0,0,0,0,0,0,0,0,0"/>
                        </v:shape>
                        <v:shape id="Freeform 1216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1CsYA&#10;AADdAAAADwAAAGRycy9kb3ducmV2LnhtbESPQWvCQBSE74L/YXlCb7pRqbSpq6hgrQgWbXt/zb4m&#10;wezbJLsx6b93C0KPw8x8w8yXnSnElWqXW1YwHkUgiBOrc04VfH5sh08gnEfWWFgmBb/kYLno9+YY&#10;a9vyia5nn4oAYRejgsz7MpbSJRkZdCNbEgfvx9YGfZB1KnWNbYCbQk6iaCYN5hwWMixpk1FyOTdG&#10;QdW1+vi6fj/tmu/9wTZrrL6eK6UeBt3qBYSnzv+H7+03rWD6OJnB3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y1CsYAAADdAAAADwAAAAAAAAAAAAAAAACYAgAAZHJz&#10;L2Rvd25yZXYueG1sUEsFBgAAAAAEAAQA9QAAAIsDAAAAAA==&#10;" path="m50,17l114,,50,17xm52,17l37,25,25,27,12,25,,17,5,12r7,-2l17,7,25,5r7,l40,7r5,5l52,17xe" fillcolor="#f3be00" stroked="f">
                          <v:path arrowok="t" o:connecttype="custom" o:connectlocs="50,17;114,0;50,17;52,17;37,25;25,27;12,25;0,17;5,12;12,10;17,7;25,5;32,5;40,7;45,12;52,17" o:connectangles="0,0,0,0,0,0,0,0,0,0,0,0,0,0,0,0"/>
                          <o:lock v:ext="edit" verticies="t"/>
                        </v:shape>
                        <v:shape id="Freeform 1217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fyscA&#10;AADdAAAADwAAAGRycy9kb3ducmV2LnhtbESPQWvCQBSE74L/YXlCb7pprFVSVxFR0B4spj3Y2yP7&#10;mgSzb8Pu1qT/vlsoeBxm5htmue5NI27kfG1ZweMkAUFcWF1zqeDjfT9egPABWWNjmRT8kIf1ajhY&#10;YqZtx2e65aEUEcI+QwVVCG0mpS8qMugntiWO3pd1BkOUrpTaYRfhppFpkjxLgzXHhQpb2lZUXPNv&#10;o2D3+bo9pecuf7sUx6R/crO5MUelHkb95gVEoD7cw//tg1YwnaV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gn8rHAAAA3QAAAA8AAAAAAAAAAAAAAAAAmAIAAGRy&#10;cy9kb3ducmV2LnhtbFBLBQYAAAAABAAEAPUAAACMAwAAAAA=&#10;" path="m,17l64,,,17xe" filled="f" strokecolor="#e77817" strokeweight="0">
                          <v:path arrowok="t" o:connecttype="custom" o:connectlocs="0,17;64,0;0,17" o:connectangles="0,0,0"/>
                        </v:shape>
                        <v:shape id="Freeform 1218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jksAA&#10;AADdAAAADwAAAGRycy9kb3ducmV2LnhtbERPS2vCQBC+F/wPyxS81YlKRVJXKRbFqy/wOOyOSWh2&#10;NmS3Mfrr3UPB48f3Xqx6V6uO21B50TAeZaBYjLeVFBpOx83HHFSIJJZqL6zhzgFWy8HbgnLrb7Ln&#10;7hALlUIk5KShjLHJEYMp2VEY+YYlcVffOooJtgXalm4p3NU4ybIZOqokNZTU8Lpk83v4cxrO5mFm&#10;8278+Lng9rS7N4herloP3/vvL1CR+/gS/7t3VsP0c5LmpjfpCeD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rjksAAAADdAAAADwAAAAAAAAAAAAAAAACYAgAAZHJzL2Rvd25y&#10;ZXYueG1sUEsFBgAAAAAEAAQA9QAAAIUDAAAAAA==&#10;" path="m52,12l37,20,25,22,12,20,,12,5,7,12,5,17,2,25,r7,l40,2r5,5l52,12xe" filled="f" strokecolor="#e77817" strokeweight="0">
                          <v:path arrowok="t" o:connecttype="custom" o:connectlocs="52,12;37,20;25,22;12,20;0,12;5,7;12,5;17,2;25,0;32,0;40,2;45,7;52,12" o:connectangles="0,0,0,0,0,0,0,0,0,0,0,0,0"/>
                        </v:shape>
                        <v:shape id="Freeform 1219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cTscA&#10;AADdAAAADwAAAGRycy9kb3ducmV2LnhtbESPT2vCQBTE74V+h+UVvDWbxiqauor4B/UirQpeH7uv&#10;SWj2bciumvbTd4VCj8PM/IaZzDpbiyu1vnKs4CVJQRBrZyouFJyO6+cRCB+QDdaOScE3eZhNHx8m&#10;mBt34w+6HkIhIoR9jgrKEJpcSq9LsugT1xBH79O1FkOUbSFNi7cIt7XM0nQoLVYcF0psaFGS/jpc&#10;rIJsuN2fV6+DGpe7dLx/32j88Vqp3lM3fwMRqAv/4b/21ijoD7Ix3N/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4nE7HAAAA3QAAAA8AAAAAAAAAAAAAAAAAmAIAAGRy&#10;cy9kb3ducmV2LnhtbFBLBQYAAAAABAAEAPUAAACMAwAAAAA=&#10;" path="m52,15l110,,52,15xm52,15l38,22,25,27,13,25,,17,5,12r8,-2l18,7,25,5r8,l40,7r7,3l52,15xe" fillcolor="#f3be00" stroked="f">
                          <v:path arrowok="t" o:connecttype="custom" o:connectlocs="52,15;110,0;52,15;52,15;38,22;25,27;13,25;0,17;5,12;13,10;18,7;25,5;33,5;40,7;47,10;52,15" o:connectangles="0,0,0,0,0,0,0,0,0,0,0,0,0,0,0,0"/>
                          <o:lock v:ext="edit" verticies="t"/>
                        </v:shape>
                        <v:shape id="Freeform 1220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HQsEA&#10;AADdAAAADwAAAGRycy9kb3ducmV2LnhtbERPy4rCMBTdC/5DuII7TX3O0GkURxDdCL5gtpfm9oHN&#10;TaeJWv/eLASXh/NOlq2pxJ0aV1pWMBpGIIhTq0vOFVzOm8E3COeRNVaWScGTHCwX3U6CsbYPPtL9&#10;5HMRQtjFqKDwvo6ldGlBBt3Q1sSBy2xj0AfY5FI3+AjhppLjKJpLgyWHhgJrWheUXk83o2Cf7S/y&#10;sP3jevXc/P5rGX356VWpfq9d/YDw1PqP+O3eaQWT2STsD2/C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h0LBAAAA3QAAAA8AAAAAAAAAAAAAAAAAmAIAAGRycy9kb3du&#10;cmV2LnhtbFBLBQYAAAAABAAEAPUAAACGAwAAAAA=&#10;" path="m,15l58,,,15xe" filled="f" strokecolor="#e77817" strokeweight="0">
                          <v:path arrowok="t" o:connecttype="custom" o:connectlocs="0,15;58,0;0,15" o:connectangles="0,0,0"/>
                        </v:shape>
                        <v:shape id="Freeform 1221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mKcUA&#10;AADdAAAADwAAAGRycy9kb3ducmV2LnhtbESPQWvCQBSE70L/w/IK3szGqqWkriKFgCAeokLx9pp9&#10;TYLZt2F3Nem/7wqCx2FmvmGW68G04kbON5YVTJMUBHFpdcOVgtMxn3yA8AFZY2uZFPyRh/XqZbTE&#10;TNueC7odQiUihH2GCuoQukxKX9Zk0Ce2I47er3UGQ5SuktphH+GmlW9p+i4NNhwXauzoq6bycrga&#10;BZte+lDl5gfnbl8U59335ZyzUuPXYfMJItAQnuFHe6sVzBazK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6YpxQAAAN0AAAAPAAAAAAAAAAAAAAAAAJgCAABkcnMv&#10;ZG93bnJldi54bWxQSwUGAAAAAAQABAD1AAAAigMAAAAA&#10;" path="m52,10l38,17,25,22,13,20,,12,5,7,13,5,18,2,25,r8,l40,2r7,3l52,10e" filled="f" strokecolor="#e77817" strokeweight="0">
                          <v:path arrowok="t" o:connecttype="custom" o:connectlocs="52,10;38,17;25,22;13,20;0,12;5,7;13,5;18,2;25,0;33,0;40,2;47,5;52,10" o:connectangles="0,0,0,0,0,0,0,0,0,0,0,0,0"/>
                        </v:shape>
                        <v:shape id="Freeform 1222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B5sgA&#10;AADdAAAADwAAAGRycy9kb3ducmV2LnhtbESPT2vCQBTE74V+h+UVvOkmRqWmWaWIlRbxUP8centk&#10;X5Ng9m3MbmP67buC0OMwM79hsmVvatFR6yrLCuJRBII4t7riQsHx8DZ8BuE8ssbaMin4JQfLxeND&#10;hqm2V/6kbu8LESDsUlRQet+kUrq8JINuZBvi4H3b1qAPsi2kbvEa4KaW4yiaSYMVh4USG1qVlJ/3&#10;P0bB+hLLfnuafJ0/jgezSzpT1fONUoOn/vUFhKfe/4fv7XetIJkmY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BYHmyAAAAN0AAAAPAAAAAAAAAAAAAAAAAJgCAABk&#10;cnMvZG93bnJldi54bWxQSwUGAAAAAAQABAD1AAAAjQMAAAAA&#10;" path="m50,25l109,,50,25xm50,25l37,33,25,35,12,33,,28,5,23r5,-5l17,15r8,l32,15r5,3l45,20r5,5xe" fillcolor="#f3be00" stroked="f">
                          <v:path arrowok="t" o:connecttype="custom" o:connectlocs="50,25;109,0;50,25;50,25;37,33;25,35;12,33;0,28;5,23;10,18;17,15;25,15;32,15;37,18;45,20;50,25" o:connectangles="0,0,0,0,0,0,0,0,0,0,0,0,0,0,0,0"/>
                          <o:lock v:ext="edit" verticies="t"/>
                        </v:shape>
                        <v:shape id="Freeform 1223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bMUA&#10;AADdAAAADwAAAGRycy9kb3ducmV2LnhtbESPQWvCQBSE7wX/w/IEb3WjwSoxq4hQqLQUqoLXR/aZ&#10;Dcm+jdnVpP++Wyj0OMzMN0y+HWwjHtT5yrGC2TQBQVw4XXGp4Hx6fV6B8AFZY+OYFHyTh+1m9JRj&#10;pl3PX/Q4hlJECPsMFZgQ2kxKXxiy6KeuJY7e1XUWQ5RdKXWHfYTbRs6T5EVarDguGGxpb6ioj3er&#10;4L2+JGw+lqdlf7/NK/15uFGzUGoyHnZrEIGG8B/+a79pBekiTe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idsxQAAAN0AAAAPAAAAAAAAAAAAAAAAAJgCAABkcnMv&#10;ZG93bnJldi54bWxQSwUGAAAAAAQABAD1AAAAigMAAAAA&#10;" path="m,25l59,,,25xe" filled="f" strokecolor="#e77817" strokeweight="0">
                          <v:path arrowok="t" o:connecttype="custom" o:connectlocs="0,25;59,0;0,25" o:connectangles="0,0,0"/>
                        </v:shape>
                        <v:shape id="Freeform 1224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bMscA&#10;AADdAAAADwAAAGRycy9kb3ducmV2LnhtbESPT2vCQBTE74LfYXkFb7pprSLRVUqpqMWLfw45PrPP&#10;JJp9G7Orpt++Kwgeh5n5DTOZNaYUN6pdYVnBey8CQZxaXXCmYL+bd0cgnEfWWFomBX/kYDZttyYY&#10;a3vnDd22PhMBwi5GBbn3VSylS3My6Hq2Ig7e0dYGfZB1JnWN9wA3pfyIoqE0WHBYyLGi75zS8/Zq&#10;FNjkdPi5jC6/yXyhF0mVLlerdaJU5635GoPw1PhX+NleagX9Qf8TH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FmzLHAAAA3QAAAA8AAAAAAAAAAAAAAAAAmAIAAGRy&#10;cy9kb3ducmV2LnhtbFBLBQYAAAAABAAEAPUAAACMAwAAAAA=&#10;" path="m50,10l37,18,25,20,12,18,,13,5,8,10,3,17,r8,l32,r5,3l45,5r5,5xe" filled="f" strokecolor="#e77817" strokeweight="0">
                          <v:path arrowok="t" o:connecttype="custom" o:connectlocs="50,10;37,18;25,20;12,18;0,13;5,8;10,3;17,0;25,0;32,0;37,3;45,5;50,10" o:connectangles="0,0,0,0,0,0,0,0,0,0,0,0,0"/>
                        </v:shape>
                        <v:shape id="Freeform 1225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txxMUA&#10;AADdAAAADwAAAGRycy9kb3ducmV2LnhtbESPQWsCMRSE74X+h/CEXsTNttagW6NIoaUHL656f2xe&#10;N4ubl2UTddtf3xQEj8PMfMMs14NrxYX60HjW8JzlIIgrbxquNRz2H5M5iBCRDbaeScMPBVivHh+W&#10;WBh/5R1dyliLBOFQoAYbY1dIGSpLDkPmO+LkffveYUyyr6Xp8ZrgrpUvea6kw4bTgsWO3i1Vp/Ls&#10;NLAak/1tt2pwdBwv3Csu+FNp/TQaNm8gIg3xHr61v4yG6Ww6g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3HExQAAAN0AAAAPAAAAAAAAAAAAAAAAAJgCAABkcnMv&#10;ZG93bnJldi54bWxQSwUGAAAAAAQABAD1AAAAigMAAAAA&#10;" path="m52,32l112,,52,32xm52,32l37,42,25,47r-13,l,45,5,37r5,-5l17,30r8,-3l32,25r8,2l47,30r5,2xe" fillcolor="#f3be00" stroked="f">
                          <v:path arrowok="t" o:connecttype="custom" o:connectlocs="52,32;112,0;52,32;52,32;37,42;25,47;12,47;0,45;5,37;10,32;17,30;25,27;32,25;40,27;47,30;52,32" o:connectangles="0,0,0,0,0,0,0,0,0,0,0,0,0,0,0,0"/>
                          <o:lock v:ext="edit" verticies="t"/>
                        </v:shape>
                        <v:shape id="Freeform 1226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zLcYA&#10;AADdAAAADwAAAGRycy9kb3ducmV2LnhtbESPQWvCQBSE74X+h+UVvNVNlWpNXUW0QkFQjMXzI/uS&#10;LGbfxuyq8d93hUKPw8x8w0znna3FlVpvHCt46ycgiHOnDZcKfg7r1w8QPiBrrB2Tgjt5mM+en6aY&#10;anfjPV2zUIoIYZ+igiqEJpXS5xVZ9H3XEEevcK3FEGVbSt3iLcJtLQdJMpIWDceFChtaVpSfsotV&#10;cCzvBr/MqtDZZj0+nFfFdnLaKdV76RafIAJ14T/81/7WCobvwxE8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zLcYAAADdAAAADwAAAAAAAAAAAAAAAACYAgAAZHJz&#10;L2Rvd25yZXYueG1sUEsFBgAAAAAEAAQA9QAAAIsDAAAAAA==&#10;" path="m,32l60,,,32xe" filled="f" strokecolor="#e77817" strokeweight="0">
                          <v:path arrowok="t" o:connecttype="custom" o:connectlocs="0,32;60,0;0,32" o:connectangles="0,0,0"/>
                        </v:shape>
                        <v:shape id="Freeform 1227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bxsYA&#10;AADdAAAADwAAAGRycy9kb3ducmV2LnhtbESPQWvCQBSE70L/w/IKvemmtVZJ3QQRAoXSQ7Qg3p7Z&#10;1ySYfRt2V5P++25B8DjMzDfMOh9NJ67kfGtZwfMsAUFcWd1yreB7X0xXIHxA1thZJgW/5CHPHiZr&#10;TLUduKTrLtQiQtinqKAJoU+l9FVDBv3M9sTR+7HOYIjS1VI7HCLcdPIlSd6kwZbjQoM9bRuqzruL&#10;UbAZpA91YU746r7K8vh5OB8LVurpcdy8gwg0hnv41v7QCuaL+RL+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qbxsYAAADdAAAADwAAAAAAAAAAAAAAAACYAgAAZHJz&#10;L2Rvd25yZXYueG1sUEsFBgAAAAAEAAQA9QAAAIsDAAAAAA==&#10;" path="m52,7l37,17,25,22r-13,l,20,5,12,10,7,17,5,25,2,32,r8,2l47,5r5,2e" filled="f" strokecolor="#e77817" strokeweight="0">
                          <v:path arrowok="t" o:connecttype="custom" o:connectlocs="52,7;37,17;25,22;12,22;0,20;5,12;10,7;17,5;25,2;32,0;40,2;47,5;52,7" o:connectangles="0,0,0,0,0,0,0,0,0,0,0,0,0"/>
                        </v:shape>
                        <v:shape id="Freeform 1228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sWcQA&#10;AADdAAAADwAAAGRycy9kb3ducmV2LnhtbERPTUvDQBC9C/6HZQQvYje1WNu021IUxZNgqofehuw0&#10;G5qdDdlpkvrr3YPg8fG+19vRN6qnLtaBDUwnGSjiMtiaKwNf+9f7BagoyBabwGTgQhG2m+urNeY2&#10;DPxJfSGVSiEcczTgRNpc61g68hgnoSVO3DF0HiXBrtK2wyGF+0Y/ZNlce6w5NThs6dlReSrO3oD8&#10;4PE8vnz0TfF9eLo7vC0vgxNjbm/G3QqU0Cj/4j/3uzUwe5yluelNe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7FnEAAAA3QAAAA8AAAAAAAAAAAAAAAAAmAIAAGRycy9k&#10;b3ducmV2LnhtbFBLBQYAAAAABAAEAPUAAACJAwAAAAA=&#10;" path="m27,l24,12,20,25,10,35,,42,,30,5,17,15,5,27,xe" fillcolor="#f3be00" stroked="f">
                          <v:path arrowok="t" o:connecttype="custom" o:connectlocs="27,0;24,12;20,25;10,35;0,42;0,30;5,17;15,5;27,0" o:connectangles="0,0,0,0,0,0,0,0,0"/>
                        </v:shape>
                        <v:shape id="Freeform 1229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12T8UA&#10;AADdAAAADwAAAGRycy9kb3ducmV2LnhtbESP0WrCQBRE34X+w3ILfZG6scFSU1cpBqHNW9QPuO5e&#10;k7TZuyG7mvj33YLQx2FmzjCrzWhbcaXeN44VzGcJCGLtTMOVguNh9/wGwgdkg61jUnAjD5v1w2SF&#10;mXEDl3Tdh0pECPsMFdQhdJmUXtdk0c9cRxy9s+sthij7Spoehwi3rXxJkldpseG4UGNH25r0z/5i&#10;FeT6ONXGJEVZ8Bm3X4fvHE+5Uk+P48c7iEBj+A/f259GQbpI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XZPxQAAAN0AAAAPAAAAAAAAAAAAAAAAAJgCAABkcnMv&#10;ZG93bnJldi54bWxQSwUGAAAAAAQABAD1AAAAigMAAAAA&#10;" path="m27,l24,12,20,25,10,35,,42,,30,5,17,15,5,27,e" filled="f" strokecolor="#e77817" strokeweight="0">
                          <v:path arrowok="t" o:connecttype="custom" o:connectlocs="27,0;24,12;20,25;10,35;0,42;0,30;5,17;15,5;27,0" o:connectangles="0,0,0,0,0,0,0,0,0"/>
                        </v:shape>
                        <v:shape id="Freeform 1230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t3MMA&#10;AADdAAAADwAAAGRycy9kb3ducmV2LnhtbERPz2vCMBS+D/wfwhN2m6nVyehMiwpuIniw7rLbo3m2&#10;oc1LaaJ2//1yGOz48f1eF6PtxJ0GbxwrmM8SEMSV04ZrBV+X/csbCB+QNXaOScEPeSjyydMaM+0e&#10;fKZ7GWoRQ9hnqKAJoc+k9FVDFv3M9cSRu7rBYohwqKUe8BHDbSfTJFlJi4ZjQ4M97Rqq2vJmFfjl&#10;Z+mrFMeP5Ph92q6Opj30Rqnn6bh5BxFoDP/iP/dBK1i8Lu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tt3MMAAADdAAAADwAAAAAAAAAAAAAAAACYAgAAZHJzL2Rv&#10;d25yZXYueG1sUEsFBgAAAAAEAAQA9QAAAIgDAAAAAA==&#10;" path="m30,43l27,58,20,68,10,78,,85,,75,5,63,15,50,30,43xm30,43l74,,30,43xe" fillcolor="#f3be00" stroked="f">
                          <v:path arrowok="t" o:connecttype="custom" o:connectlocs="30,43;27,58;20,68;10,78;0,85;0,75;5,63;15,50;30,43;30,43;74,0;30,43" o:connectangles="0,0,0,0,0,0,0,0,0,0,0,0"/>
                          <o:lock v:ext="edit" verticies="t"/>
                        </v:shape>
                        <v:shape id="Freeform 1231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YfcYA&#10;AADdAAAADwAAAGRycy9kb3ducmV2LnhtbESP0WrCQBRE3wv+w3ILvpS6iVWJqatIQUhfRFM/4JK9&#10;SRazd0N2q/Hvu4VCH4eZOcNsdqPtxI0GbxwrSGcJCOLKacONgsvX4TUD4QOyxs4xKXiQh9128rTB&#10;XLs7n+lWhkZECPscFbQh9LmUvmrJop+5njh6tRsshiiHRuoB7xFuOzlPkpW0aDgutNjTR0vVtfy2&#10;Ck7Fsciy7OVzUaamNml9XK+upNT0edy/gwg0hv/wX7vQCt6Wi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YfcYAAADdAAAADwAAAAAAAAAAAAAAAACYAgAAZHJz&#10;L2Rvd25yZXYueG1sUEsFBgAAAAAEAAQA9QAAAIsDAAAAAA==&#10;" path="m30,l27,15,20,25,10,35,,42,,32,5,20,15,7,30,e" filled="f" strokecolor="#e77817" strokeweight="0">
                          <v:path arrowok="t" o:connecttype="custom" o:connectlocs="30,0;27,15;20,25;10,35;0,42;0,32;5,20;15,7;30,0" o:connectangles="0,0,0,0,0,0,0,0,0"/>
                        </v:shape>
                        <v:shape id="Freeform 1232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tHccA&#10;AADdAAAADwAAAGRycy9kb3ducmV2LnhtbESPQWvCQBSE70L/w/IKvUjdaG2R6CraVmihtFTF8zP7&#10;TILZt2F3Y9J/3xUEj8PMfMPMFp2pxJmcLy0rGA4SEMSZ1SXnCnbb9eMEhA/IGivLpOCPPCzmd70Z&#10;ptq2/EvnTchFhLBPUUERQp1K6bOCDPqBrYmjd7TOYIjS5VI7bCPcVHKUJC/SYMlxocCaXgvKTpvG&#10;KOg32f4raQ9v723wzq9336ufz0aph/tuOQURqAu38LX9oRU8PY9HcHk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/LR3HAAAA3QAAAA8AAAAAAAAAAAAAAAAAmAIAAGRy&#10;cy9kb3ducmV2LnhtbFBLBQYAAAAABAAEAPUAAACMAwAAAAA=&#10;" path="m,43l44,,,43e" filled="f" strokecolor="#e77817" strokeweight="0">
                          <v:path arrowok="t" o:connecttype="custom" o:connectlocs="0,43;44,0;0,43" o:connectangles="0,0,0"/>
                        </v:shape>
                        <v:shape id="Freeform 1233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PJMMA&#10;AADdAAAADwAAAGRycy9kb3ducmV2LnhtbESPS4sCMRCE7wv+h9DCXhbN+ERGo4iwInjyeW4m7czo&#10;pDMkWZ3990YQPBZV9RU1WzSmEndyvrSsoNdNQBBnVpecKzgefjsTED4ga6wsk4J/8rCYt75mmGr7&#10;4B3d9yEXEcI+RQVFCHUqpc8KMui7tiaO3sU6gyFKl0vt8BHhppL9JBlLgyXHhQJrWhWU3fZ/RsHZ&#10;n8urq7Zkl3V2ypN1/8dt1kp9t5vlFESgJnzC7/ZGKxiMhgN4vY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PJMMAAADdAAAADwAAAAAAAAAAAAAAAACYAgAAZHJzL2Rv&#10;d25yZXYueG1sUEsFBgAAAAAEAAQA9QAAAIgDAAAAAA==&#10;" path="m25,r,12l20,25,12,35,,42,,30,5,17,7,12,12,7,17,2,25,xe" fillcolor="#f3be00" stroked="f">
                          <v:path arrowok="t" o:connecttype="custom" o:connectlocs="25,0;25,12;20,25;12,35;0,42;0,30;5,17;7,12;12,7;17,2;25,0" o:connectangles="0,0,0,0,0,0,0,0,0,0,0"/>
                        </v:shape>
                        <v:shape id="Freeform 1234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Bz8YA&#10;AADdAAAADwAAAGRycy9kb3ducmV2LnhtbESPT2vCQBTE7wW/w/IEb3XTNP4hukopFHspUhXx+My+&#10;JsHs27C7mvjtuwWhx2FmfsMs171pxI2cry0reBknIIgLq2suFRz2H89zED4ga2wsk4I7eVivBk9L&#10;zLXt+Jtuu1CKCGGfo4IqhDaX0hcVGfRj2xJH78c6gyFKV0rtsItw08g0SabSYM1xocKW3isqLrur&#10;UZClm+6YTrd3LU/XCV3M+SudOaVGw/5tASJQH/7Dj/anVvA6yTL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RBz8YAAADdAAAADwAAAAAAAAAAAAAAAACYAgAAZHJz&#10;L2Rvd25yZXYueG1sUEsFBgAAAAAEAAQA9QAAAIsDAAAAAA==&#10;" path="m25,r,12l20,25,12,35,,42,,30,5,17,7,12,12,7,17,2,25,e" filled="f" strokecolor="#e77817" strokeweight="0">
                          <v:path arrowok="t" o:connecttype="custom" o:connectlocs="25,0;25,12;20,25;12,35;0,42;0,30;5,17;7,12;12,7;17,2;25,0" o:connectangles="0,0,0,0,0,0,0,0,0,0,0"/>
                        </v:shape>
                        <v:shape id="Freeform 1235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HhsYA&#10;AADdAAAADwAAAGRycy9kb3ducmV2LnhtbESPzWrDMBCE74W+g9hCb43cNg6JYzkEQ0so5JB/clus&#10;rW1irYylxu7bV4VAjsPMfMOki8E04kqdqy0reB1FIIgLq2suFex3Hy9TEM4ja2wsk4JfcrDIHh9S&#10;TLTteUPXrS9FgLBLUEHlfZtI6YqKDLqRbYmD9207gz7IrpS6wz7ATSPfomgiDdYcFipsKa+ouGx/&#10;jAJTzJpocu7Xp/ycx0fWn4cvPir1/DQs5yA8Df4evrVXWsF7PI7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HHhsYAAADdAAAADwAAAAAAAAAAAAAAAACYAgAAZHJz&#10;L2Rvd25yZXYueG1sUEsFBgAAAAAEAAQA9QAAAIsDAAAAAA==&#10;" path="m,45l40,,,45xe" fillcolor="#f3be00" stroked="f">
                          <v:path arrowok="t" o:connecttype="custom" o:connectlocs="0,45;40,0;0,45" o:connectangles="0,0,0"/>
                        </v:shape>
                        <v:shape id="Freeform 1236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AZscA&#10;AADdAAAADwAAAGRycy9kb3ducmV2LnhtbESPT2vCQBTE70K/w/IKvUjdtFbRNBuRguCfU1NBvT2y&#10;r0k0+zZk15h++65Q6HGYmd8wyaI3teiodZVlBS+jCARxbnXFhYL91+p5BsJ5ZI21ZVLwQw4W6cMg&#10;wVjbG39Sl/lCBAi7GBWU3jexlC4vyaAb2YY4eN+2NeiDbAupW7wFuKnlaxRNpcGKw0KJDX2UlF+y&#10;q1GQVYed1WPujht/wmZ+xslyuFXq6bFfvoPw1Pv/8F97rRWMJ29T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aQGbHAAAA3QAAAA8AAAAAAAAAAAAAAAAAmAIAAGRy&#10;cy9kb3ducmV2LnhtbFBLBQYAAAAABAAEAPUAAACMAwAAAAA=&#10;" path="m,45l40,,,45xe" filled="f" strokecolor="#e77817" strokeweight="0">
                          <v:path arrowok="t" o:connecttype="custom" o:connectlocs="0,45;40,0;0,45" o:connectangles="0,0,0"/>
                        </v:shape>
                        <v:shape id="Freeform 1237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rscUA&#10;AADdAAAADwAAAGRycy9kb3ducmV2LnhtbESPT4vCMBTE7wt+h/AEb2vqn1XpGkUEwaO6itdn82y7&#10;Ni8liVr99EZY2OMwM79hpvPGVOJGzpeWFfS6CQjizOqScwX7n9XnBIQPyBory6TgQR7ms9bHFFNt&#10;77yl2y7kIkLYp6igCKFOpfRZQQZ919bE0TtbZzBE6XKpHd4j3FSynyQjabDkuFBgTcuCssvuahQc&#10;t3Q8nw799W/vuamTy8GN9P6kVKfdLL5BBGrCf/ivvdYKBl/DMbzfx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iuxxQAAAN0AAAAPAAAAAAAAAAAAAAAAAJgCAABkcnMv&#10;ZG93bnJldi54bWxQSwUGAAAAAAQABAD1AAAAigMAAAAA&#10;" path="m25,l22,13,20,25,12,35,,43,,30,5,18,7,13,12,8,17,3,25,xe" fillcolor="#f3be00" stroked="f">
                          <v:path arrowok="t" o:connecttype="custom" o:connectlocs="25,0;22,13;20,25;12,35;0,43;0,30;5,18;7,13;12,8;17,3;25,0" o:connectangles="0,0,0,0,0,0,0,0,0,0,0"/>
                        </v:shape>
                        <v:shape id="Freeform 1238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qX8UA&#10;AADdAAAADwAAAGRycy9kb3ducmV2LnhtbERPTWvCQBC9F/oflil4kbqxaatENyEUBIUK1bQHb2N2&#10;TILZ2ZBdNf777qHQ4+N9L7PBtOJKvWssK5hOIhDEpdUNVwq+i9XzHITzyBpby6TgTg6y9PFhiYm2&#10;N97Rde8rEULYJaig9r5LpHRlTQbdxHbEgTvZ3qAPsK+k7vEWwk0rX6LoXRpsODTU2NFHTeV5fzEK&#10;DrjRXGxnn8dx/jM77YiK+Gus1OhpyBcgPA3+X/znXmsF8dtrmBveh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mpfxQAAAN0AAAAPAAAAAAAAAAAAAAAAAJgCAABkcnMv&#10;ZG93bnJldi54bWxQSwUGAAAAAAQABAD1AAAAigMAAAAA&#10;" path="m25,l22,13,20,25,12,35,,43,,30,5,18,7,13,12,8,17,3,25,e" filled="f" strokecolor="#e77817" strokeweight="0">
                          <v:path arrowok="t" o:connecttype="custom" o:connectlocs="25,0;22,13;20,25;12,35;0,43;0,30;5,18;7,13;12,8;17,3;25,0" o:connectangles="0,0,0,0,0,0,0,0,0,0,0"/>
                        </v:shape>
                        <v:shape id="Freeform 1239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KzsgA&#10;AADdAAAADwAAAGRycy9kb3ducmV2LnhtbESPQWvCQBSE7wX/w/KEXkrd2Nqi0VW0kCJealT0+sw+&#10;k2D2bZrdatpf3y0UPA4z8w0zmbWmEhdqXGlZQb8XgSDOrC45V7DbJo9DEM4ja6wsk4JvcjCbdu4m&#10;GGt75ZQuG5+LAGEXo4LC+zqW0mUFGXQ9WxMH72Qbgz7IJpe6wWuAm0o+RdGrNFhyWCiwpreCsvPm&#10;yyh4SNZH87FMP/uLQZrYQ2ZW7z97pe677XwMwlPrb+H/9lIreH4ZjODvTX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38rOyAAAAN0AAAAPAAAAAAAAAAAAAAAAAJgCAABk&#10;cnMvZG93bnJldi54bWxQSwUGAAAAAAQABAD1AAAAjQMAAAAA&#10;" path="m,44l37,,,44xe" fillcolor="#f3be00" stroked="f">
                          <v:path arrowok="t" o:connecttype="custom" o:connectlocs="0,44;37,0;0,44" o:connectangles="0,0,0"/>
                        </v:shape>
                        <v:shape id="Freeform 1240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m7MAA&#10;AADdAAAADwAAAGRycy9kb3ducmV2LnhtbERPy4rCMBTdD/gP4QruxlSLw1CNooLobtQR3F6b2wc2&#10;NyWJtf69WQzM8nDei1VvGtGR87VlBZNxAoI4t7rmUsHld/f5DcIHZI2NZVLwIg+r5eBjgZm2Tz5R&#10;dw6liCHsM1RQhdBmUvq8IoN+bFviyBXWGQwRulJqh88Ybho5TZIvabDm2FBhS9uK8vv5YRRsuust&#10;T9epLX6cLZzem9PxaJQaDfv1HESgPvyL/9wHrSCdzeL++CY+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om7MAAAADdAAAADwAAAAAAAAAAAAAAAACYAgAAZHJzL2Rvd25y&#10;ZXYueG1sUEsFBgAAAAAEAAQA9QAAAIUDAAAAAA==&#10;" path="m,44l37,,,44xe" filled="f" strokecolor="#e77817" strokeweight="0">
                          <v:path arrowok="t" o:connecttype="custom" o:connectlocs="0,44;37,0;0,44" o:connectangles="0,0,0"/>
                        </v:shape>
                        <v:shape id="Freeform 1241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OO8YA&#10;AADdAAAADwAAAGRycy9kb3ducmV2LnhtbESPUWvCQBCE3wv+h2OFvtWLSoqmniKCIJTSai19XXJr&#10;Es3txexV03/vCYU+DjPzDTNbdK5WF2ql8mxgOEhAEefeVlwY2H+unyagJCBbrD2TgV8SWMx7DzPM&#10;rL/yli67UKgIYcnQQBlCk2kteUkOZeAb4ugdfOswRNkW2rZ4jXBX61GSPGuHFceFEhtalZSfdj/O&#10;wPv+NJXj+cPVr9Pt5i2dyLd8iTGP/W75AipQF/7Df+2NNTBO0yHc38Qn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OO8YAAADdAAAADwAAAAAAAAAAAAAAAACYAgAAZHJz&#10;L2Rvd25yZXYueG1sUEsFBgAAAAAEAAQA9QAAAIsDAAAAAA==&#10;" path="m22,r,15l18,27,10,37,,45,,32,3,20,5,15,10,7,15,2,22,xe" fillcolor="#f3be00" stroked="f">
                          <v:path arrowok="t" o:connecttype="custom" o:connectlocs="22,0;22,15;18,27;10,37;0,45;0,32;3,20;5,15;10,7;15,2;22,0" o:connectangles="0,0,0,0,0,0,0,0,0,0,0"/>
                        </v:shape>
                        <v:shape id="Freeform 1242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kNckA&#10;AADdAAAADwAAAGRycy9kb3ducmV2LnhtbESPT2vCQBTE70K/w/IKXkQ3/m2IrlIEoSgIpr309pp9&#10;Jmmzb9PsRtN+ercg9DjMzG+Y1aYzlbhQ40rLCsajCARxZnXJuYK3190wBuE8ssbKMin4IQeb9UNv&#10;hYm2Vz7RJfW5CBB2CSoovK8TKV1WkEE3sjVx8M62MeiDbHKpG7wGuKnkJIoW0mDJYaHAmrYFZV9p&#10;axTMxvv376c0Pn62OzP43U+3H4c2Var/2D0vQXjq/H/43n7RCqbz+QT+3oQn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akNckAAADdAAAADwAAAAAAAAAAAAAAAACYAgAA&#10;ZHJzL2Rvd25yZXYueG1sUEsFBgAAAAAEAAQA9QAAAI4DAAAAAA==&#10;" path="m22,r,15l18,27,10,37,,45,,32,3,20,5,15,10,7,15,2,22,e" filled="f" strokecolor="#e77817" strokeweight="0">
                          <v:path arrowok="t" o:connecttype="custom" o:connectlocs="22,0;22,15;18,27;10,37;0,45;0,32;3,20;5,15;10,7;15,2;22,0" o:connectangles="0,0,0,0,0,0,0,0,0,0,0"/>
                        </v:shape>
                        <v:shape id="Freeform 1243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YH8YA&#10;AADdAAAADwAAAGRycy9kb3ducmV2LnhtbESPQWvCQBSE74X+h+UJvdWNhhRJXSWNtPTiodGDx0f2&#10;NQlm34bsGtP8+q4geBxm5htmvR1NKwbqXWNZwWIegSAurW64UnA8fL6uQDiPrLG1TAr+yMF28/y0&#10;xlTbK//QUPhKBAi7FBXU3neplK6syaCb2444eL+2N+iD7Cupe7wGuGnlMorepMGGw0KNHeU1lefi&#10;YhRkB51kU75a7D6Gr6nY2+mUxzulXmZj9g7C0+gf4Xv7WyuIkySG2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0YH8YAAADdAAAADwAAAAAAAAAAAAAAAACYAgAAZHJz&#10;L2Rvd25yZXYueG1sUEsFBgAAAAAEAAQA9QAAAIsDAAAAAA==&#10;" path="m,50l37,,,50xe" fillcolor="#f3be00" stroked="f">
                          <v:path arrowok="t" o:connecttype="custom" o:connectlocs="0,50;37,0;0,50" o:connectangles="0,0,0"/>
                        </v:shape>
                        <v:shape id="Freeform 1244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VCsgA&#10;AADdAAAADwAAAGRycy9kb3ducmV2LnhtbESPT2vCQBTE74LfYXlCL6IbWyOaukppK+2l4H/s7ZF9&#10;JsHs25DdaPrtuwWhx2FmfsPMl60pxZVqV1hWMBpGIIhTqwvOFOx3q8EUhPPIGkvLpOCHHCwX3c4c&#10;E21vvKHr1mciQNglqCD3vkqkdGlOBt3QVsTBO9vaoA+yzqSu8RbgppSPUTSRBgsOCzlW9JpTetk2&#10;RsFxve6/706rr8Pl+y1tZlUTf+wbpR567cszCE+t/w/f259awVMcj+H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MNUKyAAAAN0AAAAPAAAAAAAAAAAAAAAAAJgCAABk&#10;cnMvZG93bnJldi54bWxQSwUGAAAAAAQABAD1AAAAjQMAAAAA&#10;" path="m,50l37,,,50xe" filled="f" strokecolor="#e77817" strokeweight="0">
                          <v:path arrowok="t" o:connecttype="custom" o:connectlocs="0,50;37,0;0,50" o:connectangles="0,0,0"/>
                        </v:shape>
                        <v:shape id="Freeform 1245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6HMYA&#10;AADdAAAADwAAAGRycy9kb3ducmV2LnhtbESPQWvCQBSE70L/w/IK3nSTSkpJXaVYFT0Fk/b+yL4m&#10;abNvY3bV6K/vFgoeh5n5hpkvB9OKM/WusawgnkYgiEurG64UfBSbyQsI55E1tpZJwZUcLBcPozmm&#10;2l74QOfcVyJA2KWooPa+S6V0ZU0G3dR2xMH7sr1BH2RfSd3jJcBNK5+i6FkabDgs1NjRqqbyJz8Z&#10;Beu83EbZ97GIq+x9WMXN522fbZQaPw5vryA8Df4e/m/vtIJZkiT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V6HMYAAADdAAAADwAAAAAAAAAAAAAAAACYAgAAZHJz&#10;L2Rvd25yZXYueG1sUEsFBgAAAAAEAAQA9QAAAIsDAAAAAA==&#10;" path="m20,r,15l18,27,10,37,,45,,35,3,20,5,15,10,7,15,5,20,xe" fillcolor="#f3be00" stroked="f">
                          <v:path arrowok="t" o:connecttype="custom" o:connectlocs="20,0;20,15;18,27;10,37;0,45;0,35;3,20;5,15;10,7;15,5;20,0" o:connectangles="0,0,0,0,0,0,0,0,0,0,0"/>
                        </v:shape>
                        <v:shape id="Freeform 1246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0AsgA&#10;AADdAAAADwAAAGRycy9kb3ducmV2LnhtbESPT2vCQBTE7wW/w/IEL6VuWkkoqatoS6EHxfoHvD6y&#10;r0lw923Irib66bsFocdhZn7DTOe9NeJCra8dK3geJyCIC6drLhUc9p9PryB8QNZoHJOCK3mYzwYP&#10;U8y163hLl10oRYSwz1FBFUKTS+mLiiz6sWuIo/fjWoshyraUusUuwq2RL0mSSYs1x4UKG3qvqDjt&#10;zlZBMNtlaupjYjbZ48fytu6+V4dOqdGwX7yBCNSH//C9/aUVTNI0g7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qHQCyAAAAN0AAAAPAAAAAAAAAAAAAAAAAJgCAABk&#10;cnMvZG93bnJldi54bWxQSwUGAAAAAAQABAD1AAAAjQMAAAAA&#10;" path="m20,r,15l18,27,10,37,,45,,35,3,20,5,15,10,7,15,5,20,e" filled="f" strokecolor="#e77817" strokeweight="0">
                          <v:path arrowok="t" o:connecttype="custom" o:connectlocs="20,0;20,15;18,27;10,37;0,45;0,35;3,20;5,15;10,7;15,5;20,0" o:connectangles="0,0,0,0,0,0,0,0,0,0,0"/>
                        </v:shape>
                        <v:shape id="Freeform 1247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RusgA&#10;AADdAAAADwAAAGRycy9kb3ducmV2LnhtbESPQWvCQBSE70L/w/IKXkQ3bUwsqatIQezBFqoiPT6y&#10;r0lo9m3Mrib++64g9DjMzDfMfNmbWlyodZVlBU+TCARxbnXFhYLDfj1+AeE8ssbaMim4koPl4mEw&#10;x0zbjr/osvOFCBB2GSoovW8yKV1ekkE3sQ1x8H5sa9AH2RZSt9gFuKnlcxSl0mDFYaHEht5Kyn93&#10;Z6OgW1/PHzYeHafpd3T4TE5xV203Sg0f+9UrCE+9/w/f2+9aQZwkM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AlG6yAAAAN0AAAAPAAAAAAAAAAAAAAAAAJgCAABk&#10;cnMvZG93bnJldi54bWxQSwUGAAAAAAQABAD1AAAAjQMAAAAA&#10;" path="m,50l38,,,50xe" fillcolor="#f3be00" stroked="f">
                          <v:path arrowok="t" o:connecttype="custom" o:connectlocs="0,50;38,0;0,50" o:connectangles="0,0,0"/>
                        </v:shape>
                        <v:shape id="Freeform 1248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xd8QA&#10;AADdAAAADwAAAGRycy9kb3ducmV2LnhtbERPz2vCMBS+D/wfwhN2GZra4SadsUhB2KlON5DdHs2z&#10;LTYvXRJt998vB2HHj+/3Oh9NJ27kfGtZwWKegCCurG65VvD1uZutQPiArLGzTAp+yUO+mTysMdN2&#10;4APdjqEWMYR9hgqaEPpMSl81ZNDPbU8cubN1BkOErpba4RDDTSfTJHmRBluODQ32VDRUXY5Xo6BK&#10;xuDbvfs+/aSr3WtxfSqLj1Kpx+m4fQMRaAz/4rv7XSt4Xi7j3Pg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MXfEAAAA3QAAAA8AAAAAAAAAAAAAAAAAmAIAAGRycy9k&#10;b3ducmV2LnhtbFBLBQYAAAAABAAEAPUAAACJAwAAAAA=&#10;" path="m,50l38,,,50xe" filled="f" strokecolor="#e77817" strokeweight="0">
                          <v:path arrowok="t" o:connecttype="custom" o:connectlocs="0,50;38,0;0,50" o:connectangles="0,0,0"/>
                        </v:shape>
                        <v:shape id="Freeform 1249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4pMcA&#10;AADdAAAADwAAAGRycy9kb3ducmV2LnhtbESPQWvCQBSE7wX/w/KEXkQ3RlLbNBuxBaEUL6ZevD2y&#10;zyQ0+zZk15j667sFocdhZr5hss1oWjFQ7xrLCpaLCARxaXXDlYLj127+DMJ5ZI2tZVLwQw42+eQh&#10;w1TbKx9oKHwlAoRdigpq77tUSlfWZNAtbEccvLPtDfog+0rqHq8BbloZR9GTNNhwWKixo/eayu/i&#10;YhSc9jtTfCaxjFc3N5zfZnp5W3ulHqfj9hWEp9H/h+/tD61glSQv8PcmP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POKTHAAAA3QAAAA8AAAAAAAAAAAAAAAAAmAIAAGRy&#10;cy9kb3ducmV2LnhtbFBLBQYAAAAABAAEAPUAAACMAwAAAAA=&#10;" path="m25,r3,8l28,15r,8l25,27r-5,5l15,37,8,42,,47,,35,5,23,13,10,25,xe" fillcolor="#f3be00" stroked="f">
                          <v:path arrowok="t" o:connecttype="custom" o:connectlocs="25,0;28,8;28,15;28,23;25,27;20,32;15,37;8,42;0,47;0,35;5,23;13,10;25,0" o:connectangles="0,0,0,0,0,0,0,0,0,0,0,0,0"/>
                        </v:shape>
                        <v:shape id="Freeform 1250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k+8QA&#10;AADdAAAADwAAAGRycy9kb3ducmV2LnhtbERPTWsCMRC9F/wPYQQvRbNWKrI1ighFe7KrHnqcJuPu&#10;0s1kSaKu/vrmIHh8vO/5srONuJAPtWMF41EGglg7U3Op4Hj4HM5AhIhssHFMCm4UYLnovcwxN+7K&#10;BV32sRQphEOOCqoY21zKoCuyGEauJU7cyXmLMUFfSuPxmsJtI9+ybCot1pwaKmxpXZH+25+tgt9J&#10;sTn58/1rN/7eGr15vf8U+qDUoN+tPkBE6uJT/HBvjYLJ+zTtT2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pPvEAAAA3QAAAA8AAAAAAAAAAAAAAAAAmAIAAGRycy9k&#10;b3ducmV2LnhtbFBLBQYAAAAABAAEAPUAAACJAwAAAAA=&#10;" path="m25,r3,8l28,15r,8l25,27r-5,5l15,37,8,42,,47,,35,5,23,13,10,25,e" filled="f" strokecolor="#e77817" strokeweight="0">
                          <v:path arrowok="t" o:connecttype="custom" o:connectlocs="25,0;28,8;28,15;28,23;25,27;20,32;15,37;8,42;0,47;0,35;5,23;13,10;25,0" o:connectangles="0,0,0,0,0,0,0,0,0,0,0,0,0"/>
                        </v:shape>
                        <v:shape id="Freeform 1251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qSscA&#10;AADdAAAADwAAAGRycy9kb3ducmV2LnhtbESPQUvDQBSE74L/YXmCF2k3qRja2G1JC4UeRGhs6/WR&#10;fSbB7NuQXZu1v94VBI/DzHzDLNfBdOJCg2stK0inCQjiyuqWawXHt91kDsJ5ZI2dZVLwTQ7Wq9ub&#10;JebajnygS+lrESHsclTQeN/nUrqqIYNuanvi6H3YwaCPcqilHnCMcNPJWZJk0mDLcaHBnrYNVZ/l&#10;l1FQvmzer+krhYfs3LrTYlZcw1godX8XimcQnoL/D/+191rB41OWwu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CKkrHAAAA3QAAAA8AAAAAAAAAAAAAAAAAmAIAAGRy&#10;cy9kb3ducmV2LnhtbFBLBQYAAAAABAAEAPUAAACMAwAAAAA=&#10;" path="m,42l43,,,42xe" fillcolor="#f3be00" stroked="f">
                          <v:path arrowok="t" o:connecttype="custom" o:connectlocs="0,42;43,0;0,42" o:connectangles="0,0,0"/>
                        </v:shape>
                        <v:shape id="Freeform 1252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5xcQA&#10;AADdAAAADwAAAGRycy9kb3ducmV2LnhtbESPQWsCMRSE74X+h/AKXkrNqlTK1ihSkVXqxVXvj+R1&#10;d+nmZUmirv/eCIUeh5n5hpktetuKC/nQOFYwGmYgiLUzDVcKjof12weIEJENto5JwY0CLObPTzPM&#10;jbvyni5lrESCcMhRQR1jl0sZdE0Ww9B1xMn7cd5iTNJX0ni8Jrht5TjLptJiw2mhxo6+atK/5dkq&#10;OH3bV7nTqyX6oLe2GBW6lIVSg5d++QkiUh//w3/tjVEweZ+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ecXEAAAA3QAAAA8AAAAAAAAAAAAAAAAAmAIAAGRycy9k&#10;b3ducmV2LnhtbFBLBQYAAAAABAAEAPUAAACJAwAAAAA=&#10;" path="m,42l43,,,42xe" filled="f" strokecolor="#e77817" strokeweight="0">
                          <v:path arrowok="t" o:connecttype="custom" o:connectlocs="0,42;43,0;0,42" o:connectangles="0,0,0"/>
                        </v:shape>
                        <v:shape id="Freeform 1253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f28YA&#10;AADdAAAADwAAAGRycy9kb3ducmV2LnhtbESPQWsCMRSE74X+h/AKvdVE3W7LahQtFIV60YrQ22Pz&#10;3F3cvCxJquu/N0Khx2FmvmGm89624kw+NI41DAcKBHHpTMOVhv3358s7iBCRDbaOScOVAsxnjw9T&#10;LIy78JbOu1iJBOFQoIY6xq6QMpQ1WQwD1xEn7+i8xZikr6TxeElw28qRUrm02HBaqLGjj5rK0+7X&#10;alBLdG+b7Gvtq8PPsTtlvMjUSuvnp34xARGpj//hv/baaBi/5mO4v0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Wf28YAAADdAAAADwAAAAAAAAAAAAAAAACYAgAAZHJz&#10;L2Rvd25yZXYueG1sUEsFBgAAAAAEAAQA9QAAAIsDAAAAAA==&#10;" path="m,l3,,5,,3,3r,2l,3,,xe" fillcolor="#e15520" stroked="f">
                          <v:path arrowok="t" o:connecttype="custom" o:connectlocs="0,0;3,0;5,0;3,3;3,5;0,3;0,0" o:connectangles="0,0,0,0,0,0,0"/>
                        </v:shape>
                        <v:shape id="Freeform 1254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+G8UA&#10;AADdAAAADwAAAGRycy9kb3ducmV2LnhtbESPQWvCQBSE70L/w/IKvemmakVSVxExkN6sSktvr9ln&#10;Nph9G7JrjP/eLRQ8DjPzDbNY9bYWHbW+cqzgdZSAIC6crrhUcDxkwzkIH5A11o5JwY08rJZPgwWm&#10;2l35k7p9KEWEsE9RgQmhSaX0hSGLfuQa4uidXGsxRNmWUrd4jXBby3GSzKTFiuOCwYY2horz/mIV&#10;dL9bMqfdPM++ZO4n35ePc+Z+lHp57tfvIAL14RH+b+daweRtNo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/4bxQAAAN0AAAAPAAAAAAAAAAAAAAAAAJgCAABkcnMv&#10;ZG93bnJldi54bWxQSwUGAAAAAAQABAD1AAAAigMAAAAA&#10;" path="m3,l,3,3,5r2,l5,3,8,,5,,3,xm224,35r3,-2l224,35r,xe" fillcolor="#e15820" stroked="f">
                          <v:path arrowok="t" o:connecttype="custom" o:connectlocs="3,0;0,3;3,5;5,5;5,3;8,0;5,0;3,0;224,35;227,33;224,35;224,35" o:connectangles="0,0,0,0,0,0,0,0,0,0,0,0"/>
                          <o:lock v:ext="edit" verticies="t"/>
                        </v:shape>
                        <v:shape id="Freeform 1255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mi8UA&#10;AADdAAAADwAAAGRycy9kb3ducmV2LnhtbESPQWvCQBSE7wX/w/KE3sxGgyKpq4hQSL3FlHp9zb4m&#10;sdm3aXbV+O9dQehxmJlvmNVmMK24UO8aywqmUQyCuLS64UrBZ/E+WYJwHllja5kU3MjBZj16WWGq&#10;7ZVzuhx8JQKEXYoKau+7VEpX1mTQRbYjDt6P7Q36IPtK6h6vAW5aOYvjhTTYcFiosaNdTeXv4WwU&#10;HLui+PhjOiWnr12efWf5PvGDUq/jYfsGwtPg/8PPdqYVJPPFHB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2aLxQAAAN0AAAAPAAAAAAAAAAAAAAAAAJgCAABkcnMv&#10;ZG93bnJldi54bWxQSwUGAAAAAAQABAD1AAAAigMAAAAA&#10;" path="m2,l,3,,5,2,8r3,l5,5,7,3,5,,2,xm219,35r2,l224,33r-5,2l219,35xe" fillcolor="#e25b20" stroked="f">
                          <v:path arrowok="t" o:connecttype="custom" o:connectlocs="2,0;0,3;0,5;2,8;5,8;5,5;7,3;5,0;2,0;219,35;221,35;224,33;219,35;219,35" o:connectangles="0,0,0,0,0,0,0,0,0,0,0,0,0,0"/>
                          <o:lock v:ext="edit" verticies="t"/>
                        </v:shape>
                        <v:shape id="Freeform 1256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hnMYA&#10;AADdAAAADwAAAGRycy9kb3ducmV2LnhtbESP0WrCQBRE3wX/YbmCL1I3ahvb1FVKoVIQLI39gEv2&#10;mg1m76bZ1cS/dwsFH4eZOcOsNr2txYVaXzlWMJsmIIgLpysuFfwcPh6eQfiArLF2TAqu5GGzHg5W&#10;mGnX8Tdd8lCKCGGfoQITQpNJ6QtDFv3UNcTRO7rWYoiyLaVusYtwW8t5kqTSYsVxwWBD74aKU362&#10;Co74OEez2O66yVf+Qr96stTXvVLjUf/2CiJQH+7h//anVrB4SlP4e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nhnMYAAADdAAAADwAAAAAAAAAAAAAAAACYAgAAZHJz&#10;L2Rvd25yZXYueG1sUEsFBgAAAAAEAAQA9QAAAIsDAAAAAA==&#10;" path="m219,35r,l217,35r-3,l214,38r,l219,35xm3,l,3,,5r3,5l3,13,5,8,8,3,5,3,3,xe" fillcolor="#e25e20" stroked="f">
                          <v:path arrowok="t" o:connecttype="custom" o:connectlocs="219,35;219,35;217,35;214,35;214,38;214,38;219,35;3,0;0,3;0,5;3,10;3,13;5,8;8,3;5,3;3,0" o:connectangles="0,0,0,0,0,0,0,0,0,0,0,0,0,0,0,0"/>
                          <o:lock v:ext="edit" verticies="t"/>
                        </v:shape>
                        <v:shape id="Freeform 1257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R4cUA&#10;AADdAAAADwAAAGRycy9kb3ducmV2LnhtbESPQYvCMBSE74L/ITzBm6a6WKVrlGVxRfAg1goeH83b&#10;tti8lCZq/fdmYcHjMDPfMMt1Z2pxp9ZVlhVMxhEI4tzqigsF2elntADhPLLG2jIpeJKD9arfW2Ki&#10;7YOPdE99IQKEXYIKSu+bREqXl2TQjW1DHLxf2xr0QbaF1C0+AtzUchpFsTRYcVgosaHvkvJrejMK&#10;DtvrKa/32aW67Samu2TneFOclRoOuq9PEJ46/w7/t3dawccsnsPf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HhxQAAAN0AAAAPAAAAAAAAAAAAAAAAAJgCAABkcnMv&#10;ZG93bnJldi54bWxQSwUGAAAAAAQABAD1AAAAigMAAAAA&#10;" path="m214,32r,l211,32r-2,l209,35r,l209,37r5,-5xm2,l,2,,5r2,5l2,12,5,5,7,,5,,2,xe" fillcolor="#e36221" stroked="f">
                          <v:path arrowok="t" o:connecttype="custom" o:connectlocs="214,32;214,32;211,32;209,32;209,35;209,35;209,37;214,32;2,0;0,2;0,5;2,10;2,12;5,5;7,0;5,0;2,0" o:connectangles="0,0,0,0,0,0,0,0,0,0,0,0,0,0,0,0,0"/>
                          <o:lock v:ext="edit" verticies="t"/>
                        </v:shape>
                        <v:shape id="Freeform 1258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bmL0A&#10;AADdAAAADwAAAGRycy9kb3ducmV2LnhtbERPyQrCMBC9C/5DGMGbplXcqlGkoHgS3O5DM7bFZlKa&#10;qPXvzUHw+Hj7atOaSryocaVlBfEwAkGcWV1yruB62Q3mIJxH1lhZJgUfcrBZdzsrTLR984leZ5+L&#10;EMIuQQWF93UipcsKMuiGtiYO3N02Bn2ATS51g+8Qbio5iqKpNFhyaCiwprSg7HF+GgW4j7NjOps/&#10;XDo+7nkR36roelOq32u3SxCeWv8X/9wHrWA8mYa54U1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FZbmL0AAADdAAAADwAAAAAAAAAAAAAAAACYAgAAZHJzL2Rvd25yZXYu&#10;eG1sUEsFBgAAAAAEAAQA9QAAAIIDAAAAAA==&#10;" path="m211,35r,-3l209,32r-3,l206,35r,l206,37r5,-2l211,35xm5,l2,5,,10r2,2l5,17,7,7,10,,7,,5,xe" fillcolor="#e46521" stroked="f">
                          <v:path arrowok="t" o:connecttype="custom" o:connectlocs="211,35;211,32;209,32;206,32;206,35;206,35;206,37;211,35;211,35;5,0;2,5;0,10;2,12;5,17;7,7;10,0;7,0;5,0" o:connectangles="0,0,0,0,0,0,0,0,0,0,0,0,0,0,0,0,0,0"/>
                          <o:lock v:ext="edit" verticies="t"/>
                        </v:shape>
                        <v:shape id="Freeform 1259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Jy8YA&#10;AADdAAAADwAAAGRycy9kb3ducmV2LnhtbESPQWvCQBSE7wX/w/KEXkrdaNBqdJVSKngrainx9sg+&#10;k2D2bdjdxvTfu0LB4zAz3zCrTW8a0ZHztWUF41ECgriwuuZSwfdx+zoH4QOyxsYyKfgjD5v14GmF&#10;mbZX3lN3CKWIEPYZKqhCaDMpfVGRQT+yLXH0ztYZDFG6UmqH1wg3jZwkyUwarDkuVNjSR0XF5fBr&#10;FExe3OfW/HSn6Rsn6e4rzS9Nniv1POzflyAC9eER/m/vtIJ0OlvA/U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Jy8YAAADdAAAADwAAAAAAAAAAAAAAAACYAgAAZHJz&#10;L2Rvd25yZXYueG1sUEsFBgAAAAAEAAQA9QAAAIsDAAAAAA==&#10;" path="m207,35r,-3l204,32r-2,3l202,35r,2l202,40r5,-3l207,35r,xm5,l3,5,,12r3,8l3,25,5,12,10,,8,,5,xe" fillcolor="#e46821" stroked="f">
                          <v:path arrowok="t" o:connecttype="custom" o:connectlocs="207,35;207,32;204,32;202,35;202,35;202,37;202,40;207,37;207,35;207,35;5,0;3,5;0,12;3,20;3,25;5,12;10,0;8,0;5,0" o:connectangles="0,0,0,0,0,0,0,0,0,0,0,0,0,0,0,0,0,0,0"/>
                          <o:lock v:ext="edit" verticies="t"/>
                        </v:shape>
                        <v:shape id="Freeform 1260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DWMUA&#10;AADdAAAADwAAAGRycy9kb3ducmV2LnhtbERPTWvCQBC9F/wPywi91Y1WbYmuIQiCjaWgrXgdsmMS&#10;zc6G7FaT/vruodDj430vk87U4katqywrGI8iEMS51RUXCr4+N0+vIJxH1lhbJgU9OUhWg4clxtre&#10;eU+3gy9ECGEXo4LS+yaW0uUlGXQj2xAH7mxbgz7AtpC6xXsIN7WcRNFcGqw4NJTY0Lqk/Hr4Ngre&#10;t/3lzaS77scdT9Pj+JxNJx+ZUo/DLl2A8NT5f/Gfe6sVPM9ewv7w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QNYxQAAAN0AAAAPAAAAAAAAAAAAAAAAAJgCAABkcnMv&#10;ZG93bnJldi54bWxQSwUGAAAAAAQABAD1AAAAigMAAAAA&#10;" path="m201,35r,-3l199,35r-3,l196,35r,2l196,40r5,-3l201,35r,xm5,l2,7,,17,2,27r,10l2,35r,l5,17,10,,7,,5,xe" fillcolor="#e46b21" stroked="f">
                          <v:path arrowok="t" o:connecttype="custom" o:connectlocs="201,35;201,32;199,35;196,35;196,35;196,37;196,40;201,37;201,35;201,35;5,0;2,7;0,17;2,27;2,37;2,35;2,35;5,17;10,0;7,0;5,0" o:connectangles="0,0,0,0,0,0,0,0,0,0,0,0,0,0,0,0,0,0,0,0,0"/>
                          <o:lock v:ext="edit" verticies="t"/>
                        </v:shape>
                        <v:shape id="Freeform 1261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p9cYA&#10;AADdAAAADwAAAGRycy9kb3ducmV2LnhtbESPQWvCQBSE70L/w/IK3swmVVtJ3UgpFAR70G0PHh/Z&#10;Z5I2+zZktyb+e7cgeBxm5htmvRltK87U+8axgixJQRCXzjRcKfj++pitQPiAbLB1TAou5GFTPEzW&#10;mBs38IHOOlQiQtjnqKAOocul9GVNFn3iOuLonVxvMUTZV9L0OES4beVTmj5Liw3HhRo7eq+p/NV/&#10;NlIWPzttLq2bVyeZDvvPo9F6odT0cXx7BRFoDPfwrb01CubLlwz+38Qn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8p9cYAAADdAAAADwAAAAAAAAAAAAAAAACYAgAAZHJz&#10;L2Rvd25yZXYueG1sUEsFBgAAAAAEAAQA9QAAAIsDAAAAAA==&#10;" path="m199,35r,l196,35r-2,l194,37r,5l199,40r,-3l199,35xm7,l2,12,,25,2,37,7,47,5,40r,-5l7,17,12,,10,,7,xe" fillcolor="#e56f21" stroked="f">
                          <v:path arrowok="t" o:connecttype="custom" o:connectlocs="199,35;199,35;196,35;194,35;194,37;194,42;199,40;199,37;199,35;7,0;2,12;0,25;2,37;7,47;5,40;5,35;7,17;12,0;10,0;7,0" o:connectangles="0,0,0,0,0,0,0,0,0,0,0,0,0,0,0,0,0,0,0,0"/>
                          <o:lock v:ext="edit" verticies="t"/>
                        </v:shape>
                        <v:shape id="Freeform 1262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Lw8cA&#10;AADdAAAADwAAAGRycy9kb3ducmV2LnhtbESPQWvCQBSE70L/w/IKvelGS1uNWaUNCKknTYPg7Zl9&#10;JqHZtyG71fTfd4WCx2FmvmGS9WBacaHeNZYVTCcRCOLS6oYrBcXXZjwH4TyyxtYyKfglB+vVwyjB&#10;WNsr7+mS+0oECLsYFdTed7GUrqzJoJvYjjh4Z9sb9EH2ldQ9XgPctHIWRa/SYMNhocaO0prK7/zH&#10;KNC7rDh123YfpYePdDGfZsfNp1Xq6XF4X4LwNPh7+L+daQXPL28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YC8PHAAAA3QAAAA8AAAAAAAAAAAAAAAAAmAIAAGRy&#10;cy9kb3ducmV2LnhtbFBLBQYAAAAABAAEAPUAAACMAwAAAAA=&#10;" path="m194,35r,l192,35r-3,l189,40r,2l194,40r,-3l194,35xm8,l3,17,,35r,l,37r3,8l8,52,5,45,5,35,8,17,13,,10,,8,xe" fillcolor="#e57222" stroked="f">
        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        <o:lock v:ext="edit" verticies="t"/>
                        </v:shape>
                        <v:shape id="Freeform 1263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GJccA&#10;AADdAAAADwAAAGRycy9kb3ducmV2LnhtbESPT2vCQBTE74LfYXlCb7qxqbZGV7FFQQUPtc39kX35&#10;Y7NvQ3bV1E/fLRR6HGbmN8xi1ZlaXKl1lWUF41EEgjizuuJCwefHdvgCwnlkjbVlUvBNDlbLfm+B&#10;ibY3fqfryRciQNglqKD0vkmkdFlJBt3INsTBy21r0AfZFlK3eAtwU8vHKJpKgxWHhRIbeisp+zpd&#10;jIJzetDbffp0P+Axnuab43ryOiuUehh06zkIT53/D/+1d1pBPHmO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BiXHAAAA3QAAAA8AAAAAAAAAAAAAAAAAmAIAAGRy&#10;cy9kb3ducmV2LnhtbFBLBQYAAAAABAAEAPUAAACMAwAAAAA=&#10;" path="m7,l2,17,,35r,5l2,47r3,5l7,57,7,45,5,35,7,17,12,,10,,7,xm189,42r,-5l189,35r-3,l184,35r,5l184,45r5,-3xe" fillcolor="#e67523" stroked="f">
                          <v:path arrowok="t" o:connecttype="custom" o:connectlocs="7,0;2,17;0,35;0,40;2,47;5,52;7,57;7,45;5,35;7,17;12,0;10,0;7,0;189,42;189,37;189,35;186,35;184,35;184,40;184,45;189,42" o:connectangles="0,0,0,0,0,0,0,0,0,0,0,0,0,0,0,0,0,0,0,0,0"/>
                          <o:lock v:ext="edit" verticies="t"/>
                        </v:shape>
                        <v:shape id="Freeform 1264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oXMYA&#10;AADdAAAADwAAAGRycy9kb3ducmV2LnhtbESP3WoCMRCF74W+Q5iCd5qtVttujWLFgogUtAVvh810&#10;s3Qz2SZRV5++EQpeHs7Px5nMWluLI/lQOVbw0M9AEBdOV1wq+Pp87z2DCBFZY+2YFJwpwGx615lg&#10;rt2Jt3TcxVKkEQ45KjAxNrmUoTBkMfRdQ5y8b+ctxiR9KbXHUxq3tRxk2VharDgRDDa0MFT87A42&#10;cdf7l+Vmvhpe3Ifb/A7ezH7tt0p179v5K4hIbbyF/9srrWA4enqE6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oXMYAAADdAAAADwAAAAAAAAAAAAAAAACYAgAAZHJz&#10;L2Rvd25yZXYueG1sUEsFBgAAAAAEAAQA9QAAAIsDAAAAAA==&#10;" path="m8,l3,17,,35,,45r3,7l5,57r5,3l8,47,5,35,8,17,13,,10,,8,xm184,42r,-2l184,35r-2,l179,35r,5l179,47r3,-2l184,42xe" fillcolor="#e67824" stroked="f">
        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        <o:lock v:ext="edit" verticies="t"/>
                        </v:shape>
                        <v:shape id="Freeform 1265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/OMcA&#10;AADdAAAADwAAAGRycy9kb3ducmV2LnhtbESPT2vCQBTE70K/w/IKXqRu2uIfUlcpgRIvgsZ68PbM&#10;vibB7NuQXU367V1B8DjMzG+Yxao3tbhS6yrLCt7HEQji3OqKCwW/+5+3OQjnkTXWlknBPzlYLV8G&#10;C4y17XhH18wXIkDYxaig9L6JpXR5SQbd2DbEwfuzrUEfZFtI3WIX4KaWH1E0lQYrDgslNpSUlJ+z&#10;i1GQzdypSynVKSejy3FTbJPzoVNq+Np/f4Hw1Ptn+NFeawWfk9kE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fzjHAAAA3QAAAA8AAAAAAAAAAAAAAAAAmAIAAGRy&#10;cy9kb3ducmV2LnhtbFBLBQYAAAAABAAEAPUAAACMAwAAAAA=&#10;" path="m7,l2,17,,35,2,45r,12l7,60r3,2l7,47,5,35,7,17,12,2,10,,7,xm179,45r,-5l179,35r-3,l174,35r,7l174,47r2,l179,45xe" fillcolor="#e77b25" stroked="f">
        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        <o:lock v:ext="edit" verticies="t"/>
                        </v:shape>
                        <v:shape id="Freeform 1266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ijcUA&#10;AADdAAAADwAAAGRycy9kb3ducmV2LnhtbESPQWvCQBSE7wX/w/IKvemmLY0SXcUWCkJRNJWeH9ln&#10;Nph9G7Orif/eFYQeh5n5hpkteluLC7W+cqzgdZSAIC6crrhUsP/9Hk5A+ICssXZMCq7kYTEfPM0w&#10;067jHV3yUIoIYZ+hAhNCk0npC0MW/cg1xNE7uNZiiLItpW6xi3Bby7ckSaXFiuOCwYa+DBXH/GwV&#10;fPbd1iTF6br5+5nok1nvXZ4elXp57pdTEIH68B9+tFdawfvHOIX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mKNxQAAAN0AAAAPAAAAAAAAAAAAAAAAAJgCAABkcnMv&#10;ZG93bnJldi54bWxQSwUGAAAAAAQABAD1AAAAigMAAAAA&#10;" path="m8,l3,17,,35,3,47,5,60r3,2l10,65,8,50,5,35,8,17,13,2r-3,l8,xm174,47r,-7l174,35r-2,l169,35r,7l167,50r5,-3l174,47xe" fillcolor="#e77e26" stroked="f">
        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        <o:lock v:ext="edit" verticies="t"/>
                        </v:shape>
                        <v:shape id="Freeform 1267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4uccA&#10;AADdAAAADwAAAGRycy9kb3ducmV2LnhtbESPW2vCQBSE3wv+h+UIfasbb41GVxGhtQ+t4AXRt0P2&#10;mASzZ0N21fjvu0Khj8PMfMNM540pxY1qV1hW0O1EIIhTqwvOFOx3H28jEM4jaywtk4IHOZjPWi9T&#10;TLS984ZuW5+JAGGXoILc+yqR0qU5GXQdWxEH72xrgz7IOpO6xnuAm1L2ouhdGiw4LORY0TKn9LK9&#10;GgVHeR2vfg6P0+BzlZrvixmucXdS6rXdLCYgPDX+P/zX/tIK+sM4hu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6eLnHAAAA3QAAAA8AAAAAAAAAAAAAAAAAmAIAAGRy&#10;cy9kb3ducmV2LnhtbFBLBQYAAAAABAAEAPUAAACMAwAAAAA=&#10;" path="m7,l2,15,,33,2,45,5,60r2,l10,63r2,l7,48,5,33,7,15,12,,10,,7,xm169,45r,-5l169,33r-3,l164,35r,8l161,48r3,l169,45xe" fillcolor="#e78126" stroked="f">
        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        <o:lock v:ext="edit" verticies="t"/>
                        </v:shape>
                        <v:shape id="Freeform 1268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ksEA&#10;AADdAAAADwAAAGRycy9kb3ducmV2LnhtbESPwYrCMBCG7wu+QxjB25rqsqtUo6iLsFer4HVoxqba&#10;TEoStb69EYQ9Dv/838w3X3a2ETfyoXasYDTMQBCXTtdcKTjst59TECEia2wck4IHBVgueh9zzLW7&#10;845uRaxEgnDIUYGJsc2lDKUhi2HoWuKUnZy3GNPoK6k93hPcNnKcZT/SYs3pgsGWNobKS3G1CrrN&#10;+WJXL1ZhjgX68e6X1mulBv1uNQMRqYv/y+/2n1bw9T1J7yabZ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xrZLBAAAA3QAAAA8AAAAAAAAAAAAAAAAAmAIAAGRycy9kb3du&#10;cmV2LnhtbFBLBQYAAAAABAAEAPUAAACGAwAAAAA=&#10;" path="m8,l3,15,,33,3,48,5,63r3,l13,63,8,48,5,33,8,15,13,,10,,8,xm162,48r2,-8l164,33r-2,2l159,35r,8l157,50r2,-2l162,48xe" fillcolor="#e88427" stroked="f">
        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        <o:lock v:ext="edit" verticies="t"/>
                        </v:shape>
                        <v:shape id="Freeform 1269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iHccA&#10;AADdAAAADwAAAGRycy9kb3ducmV2LnhtbESPT2vCQBTE74LfYXmCN7PR0KrRVYooWvTiH7C9PbLP&#10;JDT7NmS3Gr99t1DocZiZ3zDzZWsqcafGlZYVDKMYBHFmdcm5gst5M5iAcB5ZY2WZFDzJwXLR7cwx&#10;1fbBR7qffC4ChF2KCgrv61RKlxVk0EW2Jg7ezTYGfZBNLnWDjwA3lRzF8as0WHJYKLCmVUHZ1+nb&#10;KDjsrj55H31a95E8h9uD2U/X271S/V77NgPhqfX/4b/2TitIXsZT+H0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oh3HAAAA3QAAAA8AAAAAAAAAAAAAAAAAmAIAAGRy&#10;cy9kb3ducmV2LnhtbFBLBQYAAAAABAAEAPUAAACMAwAAAAA=&#10;" path="m7,l2,15,,33,2,48,7,63r5,l7,48,5,33,7,15,12,,10,,7,xm156,48r3,-5l159,35r-3,l154,35r,8l151,53r3,-3l156,48xe" fillcolor="#e98828" stroked="f">
                          <v:path arrowok="t" o:connecttype="custom" o:connectlocs="7,0;2,15;0,33;2,48;7,63;12,63;7,48;5,33;7,15;12,0;10,0;7,0;156,48;159,43;159,35;156,35;154,35;154,43;151,53;154,50;156,48" o:connectangles="0,0,0,0,0,0,0,0,0,0,0,0,0,0,0,0,0,0,0,0,0"/>
                          <o:lock v:ext="edit" verticies="t"/>
                        </v:shape>
                        <v:shape id="Freeform 1270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ILsQA&#10;AADdAAAADwAAAGRycy9kb3ducmV2LnhtbERPz2vCMBS+D/wfwhN2m6mKQzqjVNHRgwOtO+z4aN7a&#10;YvNSklS7/fXmMNjx4/u92gymFTdyvrGsYDpJQBCXVjdcKfi8HF6WIHxA1thaJgU/5GGzHj2tMNX2&#10;zme6FaESMYR9igrqELpUSl/WZNBPbEccuW/rDIYIXSW1w3sMN62cJcmrNNhwbKixo11N5bXojYJt&#10;nuUfp+Nv1r/rXfe1cHvsi6tSz+MhewMRaAj/4j93rhXMF8u4P7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SC7EAAAA3QAAAA8AAAAAAAAAAAAAAAAAmAIAAGRycy9k&#10;b3ducmV2LnhtbFBLBQYAAAAABAAEAPUAAACJAwAAAAA=&#10;" path="m8,l3,15,,33,3,48,8,63r5,l8,48,5,33,8,15,13,,10,,8,xm152,50r2,-7l154,35r-2,l149,35r,10l147,53r2,l152,50xe" fillcolor="#e98b2a" stroked="f">
                          <v:path arrowok="t" o:connecttype="custom" o:connectlocs="8,0;3,15;0,33;3,48;8,63;13,63;8,48;5,33;8,15;13,0;10,0;8,0;152,50;154,43;154,35;152,35;149,35;149,45;147,53;149,53;152,50" o:connectangles="0,0,0,0,0,0,0,0,0,0,0,0,0,0,0,0,0,0,0,0,0"/>
                          <o:lock v:ext="edit" verticies="t"/>
                        </v:shape>
                        <v:shape id="Freeform 1271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W3MUA&#10;AADdAAAADwAAAGRycy9kb3ducmV2LnhtbESPT2vCQBTE7wW/w/KE3urGSkWiq9hAxYqH+u/+yD6T&#10;YPZtmt2a9du7gtDjMDO/YWaLYGpxpdZVlhUMBwkI4tzqigsFx8PX2wSE88gaa8uk4EYOFvPeywxT&#10;bTve0XXvCxEh7FJUUHrfpFK6vCSDbmAb4uidbWvQR9kWUrfYRbip5XuSjKXBiuNCiQ1lJeWX/Z9R&#10;8LO1l998/Zmcus3uO1DIVtsuU+q1H5ZTEJ6C/w8/22utYPQxGc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VbcxQAAAN0AAAAPAAAAAAAAAAAAAAAAAJgCAABkcnMv&#10;ZG93bnJldi54bWxQSwUGAAAAAAQABAD1AAAAigMAAAAA&#10;" path="m7,l2,15,,33,2,48,7,63r5,l7,48,5,33,7,15,12,3,10,,7,xm146,53r3,-10l149,35r-3,l144,35r,10l141,55r3,-2l146,53xe" fillcolor="#ea8e2b" stroked="f">
                          <v:path arrowok="t" o:connecttype="custom" o:connectlocs="7,0;2,15;0,33;2,48;7,63;12,63;7,48;5,33;7,15;12,3;10,0;7,0;146,53;149,43;149,35;146,35;144,35;144,45;141,55;144,53;146,53" o:connectangles="0,0,0,0,0,0,0,0,0,0,0,0,0,0,0,0,0,0,0,0,0"/>
                          <o:lock v:ext="edit" verticies="t"/>
                        </v:shape>
                        <v:shape id="Freeform 1272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1hMYA&#10;AADdAAAADwAAAGRycy9kb3ducmV2LnhtbESP3WrCQBSE7wu+w3KE3hTdaDFIdJVWaBGEgj8PcMge&#10;k2j2bLq7mtindwuCl8PMfMPMl52pxZWcrywrGA0TEMS51RUXCg77r8EUhA/IGmvLpOBGHpaL3ssc&#10;M21b3tJ1FwoRIewzVFCG0GRS+rwkg35oG+LoHa0zGKJ0hdQO2wg3tRwnSSoNVhwXSmxoVVJ+3l2M&#10;gs3vsf37vKR6RT+j73Byb+acklKv/e5jBiJQF57hR3utFbxPpm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21hMYAAADdAAAADwAAAAAAAAAAAAAAAACYAgAAZHJz&#10;L2Rvd25yZXYueG1sUEsFBgAAAAAEAAQA9QAAAIsDAAAAAA==&#10;" path="m8,l3,15,,33,3,48,8,63r5,2l8,48,5,33,8,15,13,3r-3,l8,xm142,53r2,-8l144,35r-2,l139,35r-2,10l134,55r5,l142,53xe" fillcolor="#eb912b" stroked="f">
                          <v:path arrowok="t" o:connecttype="custom" o:connectlocs="8,0;3,15;0,33;3,48;8,63;13,65;8,48;5,33;8,15;13,3;10,3;8,0;142,53;144,45;144,35;142,35;139,35;137,45;134,55;139,55;142,53" o:connectangles="0,0,0,0,0,0,0,0,0,0,0,0,0,0,0,0,0,0,0,0,0"/>
                          <o:lock v:ext="edit" verticies="t"/>
                        </v:shape>
                        <v:shape id="Freeform 1273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09cYA&#10;AADdAAAADwAAAGRycy9kb3ducmV2LnhtbESPW2vCQBSE34X+h+UU+qYbL20ldRURhEAVvPX9sHtM&#10;0mbPhuwa4793hYKPw8x8w8wWna1ES40vHSsYDhIQxNqZknMFp+O6PwXhA7LByjEpuJGHxfylN8PU&#10;uCvvqT2EXEQI+xQVFCHUqZReF2TRD1xNHL2zayyGKJtcmgavEW4rOUqSD2mx5LhQYE2rgvTf4WIV&#10;THbfP5vf03F7yW4TufsctjrTZ6XeXrvlF4hAXXiG/9uZUTB+n4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A09cYAAADdAAAADwAAAAAAAAAAAAAAAACYAgAAZHJz&#10;L2Rvd25yZXYueG1sUEsFBgAAAAAEAAQA9QAAAIsDAAAAAA==&#10;" path="m7,l2,12,,30,2,45,7,60r8,2l7,47,5,30,7,15,12,,10,,7,xm136,52r3,-10l139,32r-3,l134,32r-3,10l129,55r2,-3l136,52xe" fillcolor="#eb952b" stroked="f">
                          <v:path arrowok="t" o:connecttype="custom" o:connectlocs="7,0;2,12;0,30;2,45;7,60;15,62;7,47;5,30;7,15;12,0;10,0;7,0;136,52;139,42;139,32;136,32;134,32;131,42;129,55;131,52;136,52" o:connectangles="0,0,0,0,0,0,0,0,0,0,0,0,0,0,0,0,0,0,0,0,0"/>
                          <o:lock v:ext="edit" verticies="t"/>
                        </v:shape>
                        <v:shape id="Freeform 1274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MRccA&#10;AADdAAAADwAAAGRycy9kb3ducmV2LnhtbESPQUvDQBSE74L/YXmCN7upVSlpt0WEFi8KViv29si+&#10;JqnZt2n2td3467uC4HGYmW+Y6Ty6Rh2pC7VnA8NBBoq48Lbm0sDH++JmDCoIssXGMxnoKcB8dnkx&#10;xdz6E7/RcSWlShAOORqoRNpc61BU5DAMfEucvK3vHEqSXalth6cEd42+zbIH7bDmtFBhS08VFd+r&#10;gzPws9+8vhw2eh13X/266eOnCC2Nub6KjxNQQlH+w3/tZ2tgdD++g9836Qno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VzEXHAAAA3QAAAA8AAAAAAAAAAAAAAAAAmAIAAGRy&#10;cy9kb3ducmV2LnhtbFBLBQYAAAAABAAEAPUAAACMAwAAAAA=&#10;" path="m8,l3,12,,30,3,45,8,62r7,l8,47,5,30,8,15,13,,10,,8,xm129,52r3,-10l134,32r-2,l129,32r-2,13l124,55r3,l129,52xe" fillcolor="#ec982a" stroked="f">
                          <v:path arrowok="t" o:connecttype="custom" o:connectlocs="8,0;3,12;0,30;3,45;8,62;15,62;8,47;5,30;8,15;13,0;10,0;8,0;129,52;132,42;134,32;132,32;129,32;127,45;124,55;127,55;129,52" o:connectangles="0,0,0,0,0,0,0,0,0,0,0,0,0,0,0,0,0,0,0,0,0"/>
                          <o:lock v:ext="edit" verticies="t"/>
                        </v:shape>
                        <v:shape id="Freeform 1275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hZsUA&#10;AADdAAAADwAAAGRycy9kb3ducmV2LnhtbESPUYvCMBCE3w/8D2EPfDk0VWkpPaOIIPqgJ9b7AUuz&#10;tuWaTWmi1n9vBOEeh9n5Zme+7E0jbtS52rKCyTgCQVxYXXOp4Pe8GaUgnEfW2FgmBQ9ysFwMPuaY&#10;aXvnE91yX4oAYZehgsr7NpPSFRUZdGPbEgfvYjuDPsiulLrDe4CbRk6jKJEGaw4NFba0rqj4y68m&#10;vFF8Jcm0MXm8r/vL+rD9OZb6qtTws199g/DU+//jd3qnFcziNIbXmoA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mFmxQAAAN0AAAAPAAAAAAAAAAAAAAAAAJgCAABkcnMv&#10;ZG93bnJldi54bWxQSwUGAAAAAAQABAD1AAAAigMAAAAA&#10;" path="m7,l2,15,,30,2,47r8,15l12,62r3,l10,55,7,47,5,37r,-7l7,15,12,,10,,7,xm124,55r2,-13l129,32r-3,l124,32r-3,13l116,57r5,-2l124,55xe" fillcolor="#ec9b29" stroked="f">
        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        <o:lock v:ext="edit" verticies="t"/>
                        </v:shape>
                        <v:shape id="Freeform 1276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uf8MA&#10;AADdAAAADwAAAGRycy9kb3ducmV2LnhtbESPS4vCMBSF9wP+h3AFd2PqY0SqUUQUBWdTR3B7aa5N&#10;tbkpTdT6783AwCwP5/Fx5svWVuJBjS8dKxj0ExDEudMlFwpOP9vPKQgfkDVWjknBizwsF52POaba&#10;PTmjxzEUIo6wT1GBCaFOpfS5IYu+72ri6F1cYzFE2RRSN/iM47aSwySZSIslR4LBmtaG8tvxbhVE&#10;XHYOI3M92F2WrO3m24xvuVK9bruagQjUhv/wX3uvFYy+phP4fROf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uf8MAAADdAAAADwAAAAAAAAAAAAAAAACYAgAAZHJzL2Rv&#10;d25yZXYueG1sUEsFBgAAAAAEAAQA9QAAAIgDAAAAAA==&#10;" path="m8,l3,15,,30,3,47r7,15l13,62r2,l13,55,8,47,5,37r,-7l8,15,13,2,10,,8,xm119,55r3,-10l124,32r-2,l119,32r-2,13l112,57r2,l119,55xe" fillcolor="#ed9e27" stroked="f">
        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        <o:lock v:ext="edit" verticies="t"/>
                        </v:shape>
                        <v:shape id="Freeform 1277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JH8cA&#10;AADdAAAADwAAAGRycy9kb3ducmV2LnhtbESPQWvCQBSE7wX/w/IEL6VuVNQ0dZUqFHrpwRjw+si+&#10;JjHZt2F3q6m/vlso9DjMzDfMZjeYTlzJ+caygtk0AUFcWt1wpaA4vT2lIHxA1thZJgXf5GG3HT1s&#10;MNP2xke65qESEcI+QwV1CH0mpS9rMuintieO3qd1BkOUrpLa4S3CTSfnSbKSBhuOCzX2dKipbPMv&#10;o6AaLvlj0aan5b44J861H+n9/KzUZDy8voAINIT/8F/7XStYLNM1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6SR/HAAAA3QAAAA8AAAAAAAAAAAAAAAAAmAIAAGRy&#10;cy9kb3ducmV2LnhtbFBLBQYAAAAABAAEAPUAAACMAwAAAAA=&#10;" path="m7,l2,15,,30r,7l2,47r3,8l10,62r5,l17,62,12,55,7,47,7,37,5,30,7,15,12,2r-2,l7,xm111,57r5,-12l119,32r-3,l114,32r-3,15l104,60r5,-3l111,57xe" fillcolor="#eda223" stroked="f">
        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      <o:lock v:ext="edit" verticies="t"/>
                        </v:shape>
                        <v:shape id="Freeform 1278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1z8QA&#10;AADdAAAADwAAAGRycy9kb3ducmV2LnhtbERPy2rCQBTdF/yH4Ra6KWZSpSJpRokFoeiqKoHuLpmb&#10;R83cCZkxSf++sxBcHs473U6mFQP1rrGs4C2KQRAXVjdcKbic9/M1COeRNbaWScEfOdhuZk8pJtqO&#10;/E3DyVcihLBLUEHtfZdI6YqaDLrIdsSBK21v0AfYV1L3OIZw08pFHK+kwYZDQ40dfdZUXE83o8D/&#10;Lndjlh2Pr2645j+HeLXPy4NSL89T9gHC0+Qf4rv7SytYvq/D3PA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/tc/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      <o:lock v:ext="edit" verticies="t"/>
                        </v:shape>
                        <v:shape id="Freeform 1279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pGccA&#10;AADdAAAADwAAAGRycy9kb3ducmV2LnhtbESPT2vCQBTE74LfYXkFL9Jsqihp6ipSLFi81NjS6yP7&#10;8odm38bs1sRv3xWEHoeZ+Q2z2gymERfqXG1ZwVMUgyDOra65VPB5entMQDiPrLGxTAqu5GCzHo9W&#10;mGrb85EumS9FgLBLUUHlfZtK6fKKDLrItsTBK2xn0AfZlVJ32Ae4aeQsjpfSYM1hocKWXivKf7Jf&#10;o2DniiKb7g/t+/fHDpOv8mzO/VKpycOwfQHhafD/4Xt7rxXMF8kz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gaRnHAAAA3QAAAA8AAAAAAAAAAAAAAAAAmAIAAGRy&#10;cy9kb3ducmV2LnhtbFBLBQYAAAAABAAEAPUAAACMAwAAAAA=&#10;" path="m7,l2,13,,28r2,7l2,45r5,8l12,60r2,l19,63,12,55,10,45,7,38,5,28,7,13,12,,10,,7,xm99,58r7,-13l109,30r-3,l104,30r,8l101,45r-5,8l92,60r4,-2l99,58xe" fillcolor="#eea91a" stroked="f">
        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      <o:lock v:ext="edit" verticies="t"/>
                        </v:shape>
                        <v:shape id="Freeform 1280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uKcMA&#10;AADdAAAADwAAAGRycy9kb3ducmV2LnhtbERPz2vCMBS+C/sfwht4kZlOUbbOKCoKngTrtvOzeWvK&#10;mpfaxFr/e3MQPH58v2eLzlaipcaXjhW8DxMQxLnTJRcKvo/btw8QPiBrrByTght5WMxfejNMtbvy&#10;gdosFCKGsE9RgQmhTqX0uSGLfuhq4sj9ucZiiLAppG7wGsNtJUdJMpUWS44NBmtaG8r/s4tVYOX+&#10;uPzdXFbGnw7ZpKXB+fSzV6r/2i2/QATqwlP8cO+0gvHkM+6Pb+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KuKc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      <o:lock v:ext="edit" verticies="t"/>
                        </v:shape>
                        <v:shape id="Freeform 1281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F7MkA&#10;AADdAAAADwAAAGRycy9kb3ducmV2LnhtbESPzWrDMBCE74W+g9hCbo2cpu6PGyWEQKGQ9mC3BHpb&#10;rI1kaq0cS02cPH0UKPQ4zMw3zGwxuFbsqQ+NZwWTcQaCuPa6YaPg6/P19glEiMgaW8+k4EgBFvPr&#10;qxkW2h+4pH0VjUgQDgUqsDF2hZShtuQwjH1HnLyt7x3GJHsjdY+HBHetvMuyB+mw4bRgsaOVpfqn&#10;+nUK6Huzffww70tblZt7c8rXeblbKzW6GZYvICIN8T/8137TCqb58wQub9IT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DiF7MkAAADdAAAADwAAAAAAAAAAAAAAAACYAgAA&#10;ZHJzL2Rvd25yZXYueG1sUEsFBgAAAAAEAAQA9QAAAI4DAAAAAA==&#10;" path="m7,l2,13,,28,2,38r3,7l7,55r7,8l17,63r5,l14,55,9,48,7,38,5,28,7,15,12,3,9,3,7,xm87,60r4,-7l96,45r3,-7l99,30r-3,l94,28r,10l89,48r-5,7l79,60r5,l87,60xe" fillcolor="#efb000" stroked="f">
        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      <o:lock v:ext="edit" verticies="t"/>
                        </v:shape>
                        <v:shape id="Freeform 1282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W7ccA&#10;AADdAAAADwAAAGRycy9kb3ducmV2LnhtbESPQWvCQBSE7wX/w/KEXopuaqtodBURhZ6kVUG8PbPP&#10;JJh9m2RXE/+9Wyj0OMzMN8xs0ZpC3Kl2uWUF7/0IBHFidc6pgsN+0xuDcB5ZY2GZFDzIwWLeeZlh&#10;rG3DP3Tf+VQECLsYFWTel7GULsnIoOvbkjh4F1sb9EHWqdQ1NgFuCjmIopE0mHNYyLCkVUbJdXcz&#10;CqLT57pcVevv5VlWb1XabPPRcavUa7ddTkF4av1/+K/9pRV8DCcD+H0Tn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Vu3HAAAA3QAAAA8AAAAAAAAAAAAAAAAAmAIAAGRy&#10;cy9kb3ducmV2LnhtbFBLBQYAAAAABAAEAPUAAACMAwAAAAA=&#10;" path="m7,l3,10,,25,3,35r2,7l10,52r5,8l20,60r5,l17,52,10,45,7,35,5,25,7,12,12,,10,,7,xm82,57r5,-7l89,42r5,-7l94,27,92,25r-3,l87,35,85,45r-5,7l72,60r5,-3l82,57xe" fillcolor="#f0b300" stroked="f">
        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      <o:lock v:ext="edit" verticies="t"/>
                        </v:shape>
                        <v:shape id="Freeform 1283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WQccA&#10;AADdAAAADwAAAGRycy9kb3ducmV2LnhtbESPUUvDMBSF3wX/Q7jC3lzajYnWZUMGGyIMZx3s9dpc&#10;29DkpmviVvfrjSD4eDjnfIczXw7OihP1wXhWkI8zEMSV14ZrBfv39e09iBCRNVrPpOCbAiwX11dz&#10;LLQ/8xudyliLBOFQoIImxq6QMlQNOQxj3xEn79P3DmOSfS11j+cEd1ZOsuxOOjScFhrsaNVQ1ZZf&#10;TsG2zf0mP1xePtrjzPpdWRr7apQa3QxPjyAiDfE//Nd+1gqms4c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VkHHAAAA3QAAAA8AAAAAAAAAAAAAAAAAmAIAAGRy&#10;cy9kb3ducmV2LnhtbFBLBQYAAAAABAAEAPUAAACMAwAAAAA=&#10;" path="m7,l2,12,,25,2,35,4,45r5,7l17,60r5,l27,60,17,55,12,45,7,35,4,25,7,12,12,2,9,,7,xm74,57r5,-5l84,45,89,35r,-10l86,25r-2,l82,35,79,45r-7,7l64,60r5,l74,57xe" fillcolor="#f1b700" stroked="f">
        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        <o:lock v:ext="edit" verticies="t"/>
                        </v:shape>
                        <v:shape id="Freeform 1284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Ts8kA&#10;AADdAAAADwAAAGRycy9kb3ducmV2LnhtbESPQWvCQBSE74X+h+UVequb1lY0dZVSKRSLgokI3h7Z&#10;1ySYfRt3tzHtr3cLgsdhZr5hpvPeNKIj52vLCh4HCQjiwuqaSwXb/ONhDMIHZI2NZVLwSx7ms9ub&#10;KabannhDXRZKESHsU1RQhdCmUvqiIoN+YFvi6H1bZzBE6UqpHZ4i3DTyKUlG0mDNcaHClt4rKg7Z&#10;j1GwXOajMjvsFu5ruP9b58dVs+9WSt3f9W+vIAL14Rq+tD+1guHL5Bn+38QnIG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2Ts8kAAADdAAAADwAAAAAAAAAAAAAAAACYAgAA&#10;ZHJzL2Rvd25yZXYueG1sUEsFBgAAAAAEAAQA9QAAAI4DAAAAAA==&#10;" path="m7,l2,12,,25,2,35,5,45r7,7l20,60r7,l32,60,22,55,12,47,7,37,5,25,7,12,12,2r-2,l7,xm67,60r8,-8l80,45,82,35,84,25r-2,l80,25,77,37,72,47r-7,8l52,60r8,l67,60xe" fillcolor="#f2bb00" stroked="f">
        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      <o:lock v:ext="edit" verticies="t"/>
                        </v:shape>
                        <v:shape id="Freeform 1285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/gcUA&#10;AADdAAAADwAAAGRycy9kb3ducmV2LnhtbESPUWvCMBSF34X9h3AHvmnqRNk6o4yhbHtRtP0Bd801&#10;KWtuShNt9++XgeDj4ZzzHc5qM7hGXKkLtWcFs2kGgrjyumajoCx2k2cQISJrbDyTgl8KsFk/jFaY&#10;a9/zka6naESCcMhRgY2xzaUMlSWHYepb4uSdfecwJtkZqTvsE9w18inLltJhzWnBYkvvlqqf08Up&#10;2H5X1hz2s7Pn/utSFKYs8KNUavw4vL2CiDTEe/jW/tQK5ouXBfy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r+BxQAAAN0AAAAPAAAAAAAAAAAAAAAAAJgCAABkcnMv&#10;ZG93bnJldi54bWxQSwUGAAAAAAQABAD1AAAAigMAAAAA&#10;" path="m8,l3,10,,23,3,33,8,43r5,10l23,58r20,l60,58r8,-8l75,43,78,33,80,23r-2,l75,23r,7l73,35r-3,8l65,48r-5,2l55,55r-7,l40,58,33,55r-5,l20,50,15,48,13,43,8,35,5,30r,-7l8,10,13,,10,,8,xe" fillcolor="#f4c100" stroked="f">
        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      </v:shape>
                        <v:shape id="Freeform 1286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lRcQA&#10;AADdAAAADwAAAGRycy9kb3ducmV2LnhtbESPT4vCMBTE78J+h/AWvGnqX7QaZRHKCp6sy56fzbMt&#10;Ni+1ydbutzeC4HGYmd8w621nKtFS40rLCkbDCARxZnXJuYKfUzJYgHAeWWNlmRT8k4Pt5qO3xljb&#10;Ox+pTX0uAoRdjAoK7+tYSpcVZNANbU0cvIttDPogm1zqBu8Bbio5jqK5NFhyWCiwpl1B2TX9Mwqq&#10;0e9hV3/fbsn4nCdtNC3plKVK9T+7rxUIT51/h1/tvVYwmS3n8Hw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4ZUXEAAAA3QAAAA8AAAAAAAAAAAAAAAAAmAIAAGRycy9k&#10;b3ducmV2LnhtbFBLBQYAAAAABAAEAPUAAACJAwAAAAA=&#10;" path="m7,l2,10,,23,2,35,7,45r10,8l27,58r10,l47,58,60,53r7,-8l72,35,75,23r-3,l70,23r,l67,35,60,45,50,53,37,55,25,53,15,45,7,35,5,23,7,10,12,3,10,,7,xe" fillcolor="#f5c500" stroked="f">
        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      </v:shape>
                        <v:shape id="Freeform 1287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macQA&#10;AADdAAAADwAAAGRycy9kb3ducmV2LnhtbESPQWvCQBSE74X+h+UVvJS6UWmr0VVEEXIqaOz9kX1m&#10;g9m3Mbua+O9dodDjMDPfMItVb2txo9ZXjhWMhgkI4sLpiksFx3z3MQXhA7LG2jEpuJOH1fL1ZYGp&#10;dh3v6XYIpYgQ9ikqMCE0qZS+MGTRD11DHL2Tay2GKNtS6ha7CLe1HCfJl7RYcVww2NDGUHE+XK2C&#10;rM63eRibSXc+Zr8/mwTfpb8oNXjr13MQgfrwH/5rZ1rB5HP2Dc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ZmnEAAAA3QAAAA8AAAAAAAAAAAAAAAAAmAIAAGRycy9k&#10;b3ducmV2LnhtbFBLBQYAAAAABAAEAPUAAACJAwAAAAA=&#10;" path="m8,l3,10,,23r,7l3,35r5,8l10,48r5,2l23,55r5,l35,58r8,-3l50,55r5,-5l60,48r5,-5l68,35r2,-5l70,23r-2,l65,20r,3l63,33,58,43,48,50,35,53,23,50,15,43,8,33,5,23,8,10,13,3r-3,l8,xe" fillcolor="#f6c800" stroked="f">
        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      </v:shape>
                        <v:shape id="Freeform 1288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KyMMA&#10;AADdAAAADwAAAGRycy9kb3ducmV2LnhtbERPTYvCMBC9L/gfwgheljW1omg1ioqCipd196C3oRnb&#10;YjMpTdTqrzeHhT0+3vd03phS3Kl2hWUFvW4Egji1uuBMwe/P5msEwnlkjaVlUvAkB/NZ62OKibYP&#10;/qb70WcihLBLUEHufZVI6dKcDLqurYgDd7G1QR9gnUld4yOEm1LGUTSUBgsODTlWtMopvR5vRsG6&#10;lHtyUbXTGJ8+z8vYHV7jkVKddrOYgPDU+H/xn3urFfQH4zA3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KyMMAAADdAAAADwAAAAAAAAAAAAAAAACYAgAAZHJzL2Rv&#10;d25yZXYueG1sUEsFBgAAAAAEAAQA9QAAAIgDAAAAAA==&#10;" path="m65,20r,l62,17r-2,l60,17r,3l57,30,52,40,42,45,32,47,22,45,12,40,7,30,5,20,7,10,12,,10,,7,,2,7,,20,2,32r8,10l20,50r12,2l45,50,55,42,62,32,65,20xe" fillcolor="#f6cc00" stroked="f">
        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      </v:shape>
                        <v:shape id="Freeform 1289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ocA8cA&#10;AADdAAAADwAAAGRycy9kb3ducmV2LnhtbESPQWvCQBSE70L/w/IKXqTZVGlIUlcpgmg91VSQ3h7Z&#10;1yQ0+zZkV43++q5Q6HGYmW+Y+XIwrThT7xrLCp6jGARxaXXDlYLD5/opBeE8ssbWMim4koPl4mE0&#10;x1zbC+/pXPhKBAi7HBXU3ne5lK6syaCLbEccvG/bG/RB9pXUPV4C3LRyGseJNNhwWKixo1VN5U9x&#10;MgrS7Dj72mBys63G7fvHgM1kv1Nq/Di8vYLwNPj/8F97qxXMXrIM7m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HAPHAAAA3QAAAA8AAAAAAAAAAAAAAAAAmAIAAGRy&#10;cy9kb3ducmV2LnhtbFBLBQYAAAAABAAEAPUAAACMAwAAAAA=&#10;" path="m60,20r,-3l58,17r-3,l55,17r,3l53,30r-5,7l40,42,30,45,20,42,13,37,8,30,5,20,8,10,13,2,10,,8,,3,7,,20,3,30r7,10l18,47r12,3l43,47,53,40,58,30,60,20xe" fillcolor="#f8d100" stroked="f">
        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      </v:shape>
                        <v:shape id="Freeform 1290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6OhcIA&#10;AADdAAAADwAAAGRycy9kb3ducmV2LnhtbERPz2vCMBS+D/Y/hDfYbSZuKK4zSpENvMnUg94ezbMp&#10;bV5Kktn635uDsOPH93u5Hl0nrhRi41nDdKJAEFfeNFxrOB5+3hYgYkI22HkmDTeKsF49Py2xMH7g&#10;X7ruUy1yCMcCNdiU+kLKWFlyGCe+J87cxQeHKcNQSxNwyOGuk+9KzaXDhnODxZ42lqp2/+c0zGbn&#10;c2hPm8OurL/tbTgp+Vm2Wr++jOUXiERj+hc/3Fuj4WOu8v78Jj8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o6FwgAAAN0AAAAPAAAAAAAAAAAAAAAAAJgCAABkcnMvZG93&#10;bnJldi54bWxQSwUGAAAAAAQABAD1AAAAhwMAAAAA&#10;" path="m55,20r,-3l55,17r-3,l50,17r,l50,20r-3,7l42,35r-5,5l27,42,20,40,12,35,7,27,5,20,7,10,12,2r-2,l7,,2,10,,20,2,30,7,40r10,5l27,47,37,45,47,40,52,30,55,20xe" fillcolor="#f7d400" stroked="f">
        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      </v:shape>
                        <v:shape id="Freeform 1291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xHcUA&#10;AADdAAAADwAAAGRycy9kb3ducmV2LnhtbESPQWuDQBSE74H+h+UVeotr0hJS6yZIIdBDLjVBcny4&#10;r2rrvhV3o9Zfny0Uchxm5hsm3U+mFQP1rrGsYBXFIIhLqxuuFJxPh+UWhPPIGlvLpOCXHOx3D4sU&#10;E21H/qQh95UIEHYJKqi97xIpXVmTQRfZjjh4X7Y36IPsK6l7HAPctHIdxxtpsOGwUGNH7zWVP/nV&#10;KJjnbNRFbgr5rV9ZHy/0kpmrUk+PU/YGwtPk7+H/9odW8LyJV/D3Jj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zEd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      </v:shape>
                        <v:shape id="Freeform 1292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FmcYA&#10;AADdAAAADwAAAGRycy9kb3ducmV2LnhtbESPQWvCQBSE70L/w/IK3sxGhVhSV7FVQcGD1V56e82+&#10;JqG7b0N21fjvXUHwOMzMN8x03lkjztT62rGCYZKCIC6crrlU8H1cD95A+ICs0TgmBVfyMJ+99KaY&#10;a3fhLzofQikihH2OCqoQmlxKX1Rk0SeuIY7en2sthijbUuoWLxFujRylaSYt1hwXKmzos6Li/3Cy&#10;CrJtiSuz3R8nv+Olue4+mvUGf5Tqv3aLdxCBuvAMP9obrWCcpS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jFmcYAAADdAAAADwAAAAAAAAAAAAAAAACYAgAAZHJz&#10;L2Rvd25yZXYueG1sUEsFBgAAAAAEAAQA9QAAAIsDAAAAAA==&#10;" path="m45,18r,-3l45,15,42,13r-2,l40,15r,3l40,23r-5,7l30,33r-8,2l15,33,10,30,7,23,5,18,7,8,12,3,10,,7,,2,8,,18r2,7l7,33r8,5l22,40,32,38r5,-5l42,25r3,-7xe" fillcolor="#f5d800" stroked="f">
        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      </v:shape>
                        <v:shape id="Freeform 1293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WPcUA&#10;AADdAAAADwAAAGRycy9kb3ducmV2LnhtbESPS4vCQBCE74L/YWjBm058rGh0FBVXFrz4xGuTaZNg&#10;pidkRs3+e2dhwWNRVV9Rs0VtCvGkyuWWFfS6EQjixOqcUwXn03dnDMJ5ZI2FZVLwSw4W82ZjhrG2&#10;Lz7Q8+hTESDsYlSQeV/GUrokI4Oua0vi4N1sZdAHWaVSV/gKcFPIfhSNpMGcw0KGJa0zSu7Hh1Fg&#10;d8PV6n65uuHhfP3Sm0m67ff2SrVb9XIKwlPtP+H/9o9WMBhFA/h7E5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RY9xQAAAN0AAAAPAAAAAAAAAAAAAAAAAJgCAABkcnMv&#10;ZG93bnJldi54bWxQSwUGAAAAAAQABAD1AAAAigMAAAAA&#10;" path="m40,18r,-3l40,13r-2,l35,10r,5l35,18r,5l30,28r-5,2l20,33,15,30,10,28,8,23,5,18,8,8,15,3r-5,l8,,3,8,,18r3,7l5,30r8,5l20,38r8,-3l35,30r3,-5l40,18xe" fillcolor="#f4db00" stroked="f">
        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      </v:shape>
                        <v:shape id="Freeform 1294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508gA&#10;AADdAAAADwAAAGRycy9kb3ducmV2LnhtbESPQWvCQBSE70L/w/IK3nRTLSJpNiIF0dKK1Xrx9pp9&#10;TYLZtyG7xqS/3i0IPQ4z8w2TLDpTiZYaV1pW8DSOQBBnVpecKzh+rUZzEM4ja6wsk4KeHCzSh0GC&#10;sbZX3lN78LkIEHYxKii8r2MpXVaQQTe2NXHwfmxj0AfZ5FI3eA1wU8lJFM2kwZLDQoE1vRaUnQ8X&#10;o+D9s19f9ttWfvfH05mWH2+/u/lJqeFjt3wB4anz/+F7e6MVTGfRM/y9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6nnTyAAAAN0AAAAPAAAAAAAAAAAAAAAAAJgCAABk&#10;cnMvZG93bnJldi54bWxQSwUGAAAAAAQABAD1AAAAjQMAAAAA&#10;" path="m35,15r,-3l35,10,32,7r-5,l30,10r,5l30,20r-3,2l22,25r-5,2l12,25,10,22,7,20,5,15r,-5l7,7,10,5,15,2,12,,7,,2,5,,15r2,5l5,27r5,3l17,32r8,-2l30,27r5,-7l35,15xe" fillcolor="#f4dd00" stroked="f">
        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      </v:shape>
                        <v:shape id="Freeform 1295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/XcYA&#10;AADdAAAADwAAAGRycy9kb3ducmV2LnhtbESPUWvCMBSF3wf+h3CFvc3UDYt0RpnC3AZD0PkDLs1d&#10;09rclCS29d8vg8EeD+ec73BWm9G2oicfascK5rMMBHHpdM2VgvPX68MSRIjIGlvHpOBGATbryd0K&#10;C+0GPlJ/ipVIEA4FKjAxdoWUoTRkMcxcR5y8b+ctxiR9JbXHIcFtKx+zLJcWa04LBjvaGSovp6tV&#10;8Nl8DG9mnms/LG7bcX84N01/Uep+Or48g4g0xv/wX/tdK3jKs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z/XcYAAADdAAAADwAAAAAAAAAAAAAAAACYAgAAZHJz&#10;L2Rvd25yZXYueG1sUEsFBgAAAAAEAAQA9QAAAIsDAAAAAA==&#10;" path="m30,15r,-3l30,7,20,5,10,,3,5,,15r3,5l5,25r5,2l15,30r5,-3l25,25r5,-5l30,15xm25,15r,2l23,22r-3,l15,25,13,22r-5,l5,17r,-2l5,10,8,7,13,5r2,l20,5r3,2l25,10r,5xe" fillcolor="#f4df00" stroked="f">
        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      <o:lock v:ext="edit" verticies="t"/>
                        </v:shape>
                        <v:shape id="Freeform 1296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fjscA&#10;AADdAAAADwAAAGRycy9kb3ducmV2LnhtbESP3WrCQBSE74W+w3KE3ulGCzFGVxFpaWlB6g96e8ge&#10;k2D2bJrdJunbdwtCL4eZ+YZZrntTiZYaV1pWMBlHIIgzq0vOFZyOL6MEhPPIGivLpOCHHKxXD4Ml&#10;ptp2vKf24HMRIOxSVFB4X6dSuqwgg25sa+LgXW1j0AfZ5FI32AW4qeQ0imJpsOSwUGBN24Ky2+Hb&#10;KOi/5h/vm8+2nZ277e6SvN7cNHlW6nHYbxYgPPX+P3xvv2kFT3EUw9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BX47HAAAA3QAAAA8AAAAAAAAAAAAAAAAAmAIAAGRy&#10;cy9kb3ducmV2LnhtbFBLBQYAAAAABAAEAPUAAACMAwAAAAA=&#10;" path="m25,13r,-5l22,5,17,3,10,,5,3,2,5,,8r,5l2,18r3,2l7,23r5,2l17,23r5,-3l25,18r,-5xm20,13r-3,5l12,20,7,18,5,13,7,8,12,5r5,3l20,13xe" fillcolor="#f3e100" stroked="f">
        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        <o:lock v:ext="edit" verticies="t"/>
                        </v:shape>
                        <v:shape id="Freeform 1297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sT8YA&#10;AADdAAAADwAAAGRycy9kb3ducmV2LnhtbESPQWvCQBSE70L/w/IK3urGFFSia7CCbZEqbZSeH9nX&#10;bGj2bciuGv99Vyh4HGbmG2aR97YRZ+p87VjBeJSAIC6drrlScDxsnmYgfEDW2DgmBVfykC8fBgvM&#10;tLvwF52LUIkIYZ+hAhNCm0npS0MW/ci1xNH7cZ3FEGVXSd3hJcJtI9MkmUiLNccFgy2tDZW/xckq&#10;2MnDtzdFiu3+Y/sZNm/1a/WyVmr42K/mIAL14R7+b79rBc+TZA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ZsT8YAAADdAAAADwAAAAAAAAAAAAAAAACYAgAAZHJz&#10;L2Rvd25yZXYueG1sUEsFBgAAAAAEAAQA9QAAAIsDAAAAAA==&#10;" path="m20,10r,-5l18,2,15,,10,,8,,3,2,,5r,5l,12r3,5l8,17r2,3l15,17r3,l20,12r,-2xm15,10r,2l10,15,8,12,5,10,8,5r2,l15,5r,5xe" fillcolor="#f3e400" stroked="f">
        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        <o:lock v:ext="edit" verticies="t"/>
                        </v:shape>
                        <v:shape id="Freeform 1298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lYcIA&#10;AADdAAAADwAAAGRycy9kb3ducmV2LnhtbERPz2vCMBS+D/Y/hCfstiY6JqMzShkOBu4yFXp9NM+0&#10;2LyEJrXdf78chB0/vt+b3ex6caMhdp41LAsFgrjxpmOr4Xz6fH4DEROywd4zafilCLvt48MGS+Mn&#10;/qHbMVmRQziWqKFNKZRSxqYlh7HwgThzFz84TBkOVpoBpxzuerlSai0ddpwbWgz00VJzPY5OQ6jD&#10;ZbwmVY21PHzvX2trx6nS+mkxV+8gEs3pX3x3fxkNL2uV5+Y3+Qn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mVhwgAAAN0AAAAPAAAAAAAAAAAAAAAAAJgCAABkcnMvZG93&#10;bnJldi54bWxQSwUGAAAAAAQABAD1AAAAhwMAAAAA&#10;" path="m15,8l12,3,7,,2,3,,8r2,5l7,15r5,-2l15,8xe" fillcolor="#f2e500" stroked="f">
                          <v:path arrowok="t" o:connecttype="custom" o:connectlocs="15,8;12,3;7,0;2,3;0,8;2,13;7,15;12,13;15,8" o:connectangles="0,0,0,0,0,0,0,0,0"/>
                        </v:shape>
                        <v:shape id="Freeform 1299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Un8YA&#10;AADdAAAADwAAAGRycy9kb3ducmV2LnhtbESPUWvCMBSF3wf7D+EOfJvJFMpajTIcgwkiTIfs8dJc&#10;m2JzU5qsVn+9GQx8PJxzvsOZLwfXiJ66UHvW8DJWIIhLb2quNHzvP55fQYSIbLDxTBouFGC5eHyY&#10;Y2H8mb+o38VKJAiHAjXYGNtCylBachjGviVO3tF3DmOSXSVNh+cEd42cKJVJhzWnBYstrSyVp92v&#10;0/BzWF2v2da/r8mq/rLZ9/nkcNR69DS8zUBEGuI9/N/+NBqmmcr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jUn8YAAADdAAAADwAAAAAAAAAAAAAAAACYAgAAZHJz&#10;L2Rvd25yZXYueG1sUEsFBgAAAAAEAAQA9QAAAIsDAAAAAA==&#10;" path="m10,5l10,,5,,3,,,5,3,7r2,3l10,7r,-2xe" fillcolor="#f2e700" stroked="f">
                          <v:path arrowok="t" o:connecttype="custom" o:connectlocs="10,5;10,0;5,0;3,0;0,5;3,7;5,10;10,7;10,5" o:connectangles="0,0,0,0,0,0,0,0,0"/>
                        </v:shape>
                        <v:shape id="Freeform 1300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QJsQA&#10;AADdAAAADwAAAGRycy9kb3ducmV2LnhtbERPz2vCMBS+D/wfwhN2kZnaYRnVKKI4PDhGnQePz+at&#10;LWteSpNp/O/NQfD48f2eL4NpxYV611hWMBknIIhLqxuuFBx/tm8fIJxH1thaJgU3crBcDF7mmGt7&#10;5YIuB1+JGMIuRwW1910upStrMujGtiOO3K/tDfoI+0rqHq8x3LQyTZJMGmw4NtTY0bqm8u/wbxR8&#10;pfu0COvRaDPNpuH7tDPnbfGp1OswrGYgPAX/FD/cO63gPZvE/fF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ECbEAAAA3QAAAA8AAAAAAAAAAAAAAAAAmAIAAGRycy9k&#10;b3ducmV2LnhtbFBLBQYAAAAABAAEAPUAAACJAwAAAAA=&#10;" path="m5,3l5,,2,,,,,3r,l2,5,5,3r,xe" fillcolor="#f1e900" stroked="f">
                          <v:path arrowok="t" o:connecttype="custom" o:connectlocs="5,3;5,0;2,0;0,0;0,3;0,3;2,5;5,3;5,3" o:connectangles="0,0,0,0,0,0,0,0,0"/>
                        </v:shape>
                        <v:shape id="Freeform 1301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fmcMA&#10;AADdAAAADwAAAGRycy9kb3ducmV2LnhtbESPQWvCQBSE74X+h+UVvNVNlAZJXaVIBD3Wil6f2Wc2&#10;JPs2ZFcT/71bKPQ4zMw3zHI92lbcqfe1YwXpNAFBXDpdc6Xg+LN9X4DwAVlj65gUPMjDevX6ssRc&#10;u4G/6X4IlYgQ9jkqMCF0uZS+NGTRT11HHL2r6y2GKPtK6h6HCLetnCVJJi3WHBcMdrQxVDaHm1Vw&#10;ZXPad8eiuAzNufHu45QVjVVq8jZ+fYIINIb/8F97pxXMszSF3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fmcMAAADdAAAADwAAAAAAAAAAAAAAAACYAgAAZHJzL2Rv&#10;d25yZXYueG1sUEsFBgAAAAAEAAQA9QAAAIgDAAAAAA==&#10;" path="m,l40,5r32,8l97,20r20,8l137,35r25,5l189,40r38,-7l204,45,184,55,167,65r-17,5l130,73r-25,l75,70,38,68,28,60,20,53,18,45,15,35,13,25,10,15,5,8,,xe" filled="f" strokecolor="#e77817" strokeweight="0">
        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      </v:shape>
                        <v:shape id="Freeform 1302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WdscA&#10;AADdAAAADwAAAGRycy9kb3ducmV2LnhtbESPT2sCMRTE74V+h/AKXkpN/IPWrVGKYOmp4loK3h6b&#10;5+7i5mVJUl376Y1Q8DjMzG+Y+bKzjTiRD7VjDYO+AkFcOFNzqeF7t355BREissHGMWm4UIDl4vFh&#10;jplxZ97SKY+lSBAOGWqoYmwzKUNRkcXQdy1x8g7OW4xJ+lIaj+cEt40cKjWRFmtOCxW2tKqoOOa/&#10;VsNG0fpjv8Of2Zc6Tg/Pfpz/qbHWvafu/Q1EpC7ew//tT6NhNBkM4fY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GlnbHAAAA3QAAAA8AAAAAAAAAAAAAAAAAmAIAAGRy&#10;cy9kb3ducmV2LnhtbFBLBQYAAAAABAAEAPUAAACMAwAAAAA=&#10;" path="m49,50l,,49,50r,l49,50r15,2l79,60r10,9l99,84r-7,l84,84,77,82,69,77,62,72,57,65,52,57,49,50xe" fillcolor="#f3be00" stroked="f">
                          <v:path arrowok="t" o:connecttype="custom" o:connectlocs="49,50;0,0;49,50;49,50;49,50;64,52;79,60;89,69;99,84;92,84;84,84;77,82;69,77;62,72;57,65;52,57;49,50" o:connectangles="0,0,0,0,0,0,0,0,0,0,0,0,0,0,0,0,0"/>
                        </v:shape>
                        <v:shape id="Freeform 1303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oFcYA&#10;AADdAAAADwAAAGRycy9kb3ducmV2LnhtbESPUWsCMRCE3wX/Q1ihb5qzgi2nUaSttUUoeIq+Lpf1&#10;cu1lc16iXv+9KRR8HGbnm53pvLWVuFDjS8cKhoMEBHHudMmFgt122X8G4QOyxsoxKfglD/NZtzPF&#10;VLsrb+iShUJECPsUFZgQ6lRKnxuy6AeuJo7e0TUWQ5RNIXWD1wi3lXxMkrG0WHJsMFjTi6H8Jzvb&#10;+Mbr+uhw9f11MNl79vZ0Wu0/E1bqodcuJiACteF+/J/+0ApG4+EI/tZEB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oFcYAAADdAAAADwAAAAAAAAAAAAAAAACYAgAAZHJz&#10;L2Rvd25yZXYueG1sUEsFBgAAAAAEAAQA9QAAAIsDAAAAAA==&#10;" path="m49,50l,,49,50r,l49,50r15,2l79,60r10,9l99,84r-7,l84,84,77,82,69,77,62,72,57,65,52,57,49,50xe" filled="f" strokecolor="#e77817" strokeweight="0">
                          <v:path arrowok="t" o:connecttype="custom" o:connectlocs="49,50;0,0;49,50;49,50;49,50;64,52;79,60;89,69;99,84;92,84;84,84;77,82;69,77;62,72;57,65;52,57;49,50" o:connectangles="0,0,0,0,0,0,0,0,0,0,0,0,0,0,0,0,0"/>
                        </v:shape>
                        <v:shape id="Freeform 1304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0KcUA&#10;AADdAAAADwAAAGRycy9kb3ducmV2LnhtbESPQWvCQBSE7wX/w/IKvdWNVoONriJiIR4bA14f2dck&#10;Nvs2ZFeT+utdoeBxmJlvmNVmMI24Uudqywom4wgEcWF1zaWC/Pj1vgDhPLLGxjIp+CMHm/XoZYWJ&#10;tj1/0zXzpQgQdgkqqLxvEyldUZFBN7YtcfB+bGfQB9mVUnfYB7hp5DSKYmmw5rBQYUu7iorf7GIU&#10;3D7Ty3x2yLOzPs11etrGct+jUm+vw3YJwtPgn+H/dqoVfMSTGTzeh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HQpxQAAAN0AAAAPAAAAAAAAAAAAAAAAAJgCAABkcnMv&#10;ZG93bnJldi54bWxQSwUGAAAAAAQABAD1AAAAig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      </v:shape>
                        <v:shape id="Freeform 1305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IaMUA&#10;AADdAAAADwAAAGRycy9kb3ducmV2LnhtbESPQYvCMBSE7wv+h/AEb2taRSnVKCIIKwiLVQRvj+bZ&#10;VpuX0mRt/fdmYWGPw8x8wyzXvanFk1pXWVYQjyMQxLnVFRcKzqfdZwLCeWSNtWVS8CIH69XgY4mp&#10;th0f6Zn5QgQIuxQVlN43qZQuL8mgG9uGOHg32xr0QbaF1C12AW5qOYmiuTRYcVgosaFtSfkj+zEK&#10;5P3F++Q6mSXHrKDu+7A/xZerUqNhv1mA8NT7//Bf+0srmM7jGfy+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0hoxQAAAN0AAAAPAAAAAAAAAAAAAAAAAJgCAABkcnMv&#10;ZG93bnJldi54bWxQSwUGAAAAAAQABAD1AAAAig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      </v:shape>
                        <v:shape id="Freeform 1306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hacUA&#10;AADdAAAADwAAAGRycy9kb3ducmV2LnhtbESPT2sCMRTE74V+h/AKvWl227KU1ShS6r9bqyIen5tn&#10;srh5WTapbr+9KQg9DjPzG2Y87V0jLtSF2rOCfJiBIK68rtko2G3ng3cQISJrbDyTgl8KMJ08Poyx&#10;1P7K33TZRCMShEOJCmyMbSllqCw5DEPfEifv5DuHMcnOSN3hNcFdI1+yrJAOa04LFlv6sFSdNz9O&#10;AS6+9meDn9Ysj4t53q4PlbNvSj0/9bMRiEh9/A/f2yut4LXIC/h7k5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yFpxQAAAN0AAAAPAAAAAAAAAAAAAAAAAJgCAABkcnMv&#10;ZG93bnJldi54bWxQSwUGAAAAAAQABAD1AAAAigMAAAAA&#10;" path="m19,57l59,,19,57xm19,57l9,69,2,84,,89r2,8l2,104r3,8l12,107r5,-5l22,94r2,-7l27,79r,-7l24,64,19,57xe" fillcolor="#f3be00" stroked="f">
                          <v:path arrowok="t" o:connecttype="custom" o:connectlocs="19,57;59,0;19,57;19,57;9,69;2,84;0,89;2,97;2,104;5,112;12,107;17,102;22,94;24,87;27,79;27,72;24,64;19,57" o:connectangles="0,0,0,0,0,0,0,0,0,0,0,0,0,0,0,0,0,0"/>
                          <o:lock v:ext="edit" verticies="t"/>
                        </v:shape>
                        <v:shape id="Freeform 1307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zO8UA&#10;AADdAAAADwAAAGRycy9kb3ducmV2LnhtbESPQYvCMBSE7wv+h/AEL6KpCirVKIsgeNCD2ou3R/Ns&#10;is1LbbK2/nuzsLDHYWa+YdbbzlbiRY0vHSuYjBMQxLnTJRcKsut+tAThA7LGyjEpeJOH7ab3tcZU&#10;u5bP9LqEQkQI+xQVmBDqVEqfG7Lox64mjt7dNRZDlE0hdYNthNtKTpNkLi2WHBcM1rQzlD8uP1bB&#10;0GTH93RXh/3ifBu2z0M2Oz0ypQb97nsFIlAX/sN/7YNWMJtPFvD7Jj4Buf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DM7xQAAAN0AAAAPAAAAAAAAAAAAAAAAAJgCAABkcnMv&#10;ZG93bnJldi54bWxQSwUGAAAAAAQABAD1AAAAigMAAAAA&#10;" path="m,57l40,,,57xe" filled="f" strokecolor="#e15520" strokeweight="0">
                          <v:path arrowok="t" o:connecttype="custom" o:connectlocs="0,57;40,0;0,57" o:connectangles="0,0,0"/>
                        </v:shape>
                        <v:shape id="Freeform 1308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NjMMA&#10;AADdAAAADwAAAGRycy9kb3ducmV2LnhtbERPy2rCQBTdF/yH4QpuRCexJUjqKD6wCN1oUrq+ZG6T&#10;YOZOzIwx/fvOQujycN6rzWAa0VPnassK4nkEgriwuuZSwVd+nC1BOI+ssbFMCn7JwWY9ellhqu2D&#10;L9RnvhQhhF2KCirv21RKV1Rk0M1tSxy4H9sZ9AF2pdQdPkK4aeQiihJpsObQUGFL+4qKa3Y3CnCa&#10;9+fP2rn8dpgmb7vkG3X8odRkPGzfQXga/L/46T5pBa9JHOaG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NjMMAAADdAAAADwAAAAAAAAAAAAAAAACYAgAAZHJzL2Rv&#10;d25yZXYueG1sUEsFBgAAAAAEAAQA9QAAAIgDAAAAAA==&#10;" path="m19,l9,12,2,27,,32r2,8l2,47r3,8l12,50r5,-5l22,37r2,-7l27,22r,-7l24,7,19,e" filled="f" strokecolor="#e15520" strokeweight="0">
                          <v:path arrowok="t" o:connecttype="custom" o:connectlocs="19,0;9,12;2,27;0,32;2,40;2,47;5,55;12,50;17,45;22,37;24,30;27,22;27,15;24,7;19,0" o:connectangles="0,0,0,0,0,0,0,0,0,0,0,0,0,0,0"/>
                        </v:shape>
                        <v:shape id="Freeform 1309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kascA&#10;AADdAAAADwAAAGRycy9kb3ducmV2LnhtbESPzWrCQBSF90LfYbiF7szEFsRGRxFLqW4Ksa22u0vm&#10;mgQzd0JmTGKf3hEEl4fz83Fmi95UoqXGlZYVjKIYBHFmdcm5gu+v9+EEhPPIGivLpOBMDhbzh8EM&#10;E207Tqnd+lyEEXYJKii8rxMpXVaQQRfZmjh4B9sY9EE2udQNdmHcVPI5jsfSYMmBUGBNq4Ky4/Zk&#10;ArdL30z7Uf3ku9///a77qz/TdqPU02O/nILw1Pt7+NZeawUv49ErX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V5GrHAAAA3QAAAA8AAAAAAAAAAAAAAAAAmAIAAGRy&#10;cy9kb3ducmV2LnhtbFBLBQYAAAAABAAEAPUAAACMAwAAAAA=&#10;" path="m18,62l40,,18,62xm18,59l8,74,3,87,,102r5,12l10,112r5,-8l20,99r3,-7l25,84r,-10l23,67,18,59xe" fillcolor="#f3be00" stroked="f">
                          <v:path arrowok="t" o:connecttype="custom" o:connectlocs="18,62;40,0;18,62;18,59;8,74;3,87;0,102;5,114;10,112;15,104;20,99;23,92;25,84;25,74;23,67;18,59" o:connectangles="0,0,0,0,0,0,0,0,0,0,0,0,0,0,0,0"/>
                          <o:lock v:ext="edit" verticies="t"/>
                        </v:shape>
                        <v:shape id="Freeform 1310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9XsQA&#10;AADdAAAADwAAAGRycy9kb3ducmV2LnhtbERPW2vCMBR+F/Yfwhn4pml1lNEZyxAG6mA63eX10Jy1&#10;xeakJlG7f28eBB8/vvus6E0rzuR8Y1lBOk5AEJdWN1wp+Nq/jZ5B+ICssbVMCv7JQzF/GMww1/bC&#10;n3TehUrEEPY5KqhD6HIpfVmTQT+2HXHk/qwzGCJ0ldQOLzHctHKSJJk02HBsqLGjRU3lYXcyCjZr&#10;954eD78r3v98N08fW7nMFhulho/96wuIQH24i2/upVYwzSZxf3wTn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vV7EAAAA3QAAAA8AAAAAAAAAAAAAAAAAmAIAAGRycy9k&#10;b3ducmV2LnhtbFBLBQYAAAAABAAEAPUAAACJAwAAAAA=&#10;" path="m,62l22,,,62xe" filled="f" strokecolor="#e15520" strokeweight="0">
                          <v:path arrowok="t" o:connecttype="custom" o:connectlocs="0,62;22,0;0,62" o:connectangles="0,0,0"/>
                        </v:shape>
                        <v:shape id="Freeform 1311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YqMYA&#10;AADdAAAADwAAAGRycy9kb3ducmV2LnhtbESPQWvCQBSE7wX/w/KE3uomqYikbkIRpJYWpFEEb4/s&#10;axKafbtkV03/vVsQehxm5htmVY6mFxcafGdZQTpLQBDXVnfcKDjsN09LED4ga+wtk4Jf8lAWk4cV&#10;5tpe+YsuVWhEhLDPUUEbgsul9HVLBv3MOuLofdvBYIhyaKQe8BrhppdZkiykwY7jQouO1i3VP9XZ&#10;KDguk9N72szPW5e5j+7TyvRtJ5V6nI6vLyACjeE/fG9vtYLnRZbC35v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5YqMYAAADdAAAADwAAAAAAAAAAAAAAAACYAgAAZHJz&#10;L2Rvd25yZXYueG1sUEsFBgAAAAAEAAQA9QAAAIsDAAAAAA==&#10;" path="m18,l8,15,3,28,,43,5,55r5,-2l15,45r5,-5l23,33r2,-8l25,15,23,8,18,xe" filled="f" strokecolor="#e15520" strokeweight="0">
                          <v:path arrowok="t" o:connecttype="custom" o:connectlocs="18,0;8,15;3,28;0,43;5,55;10,53;15,45;20,40;23,33;25,25;25,15;23,8;18,0" o:connectangles="0,0,0,0,0,0,0,0,0,0,0,0,0"/>
                        </v:shape>
                        <v:shape id="Freeform 1312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KAcUA&#10;AADdAAAADwAAAGRycy9kb3ducmV2LnhtbESPzWrDMBCE74W+g9hCbolcB0ziRjGmEFJyyx9tb4u1&#10;tU2tlZHU2MnTV4VAj8PMfMOsitF04kLOt5YVPM8SEMSV1S3XCk7HzXQBwgdkjZ1lUnAlD8X68WGF&#10;ubYD7+lyCLWIEPY5KmhC6HMpfdWQQT+zPXH0vqwzGKJ0tdQOhwg3nUyTJJMGW44LDfb02lD1ffgx&#10;CpYf+rZN23fOBufPn915V9Jtp9TkaSxfQAQaw3/43n7TCuZZm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soBxQAAAN0AAAAPAAAAAAAAAAAAAAAAAJgCAABkcnMv&#10;ZG93bnJldi54bWxQSwUGAAAAAAQABAD1AAAAigMAAAAA&#10;" path="m18,63l40,,18,63xm18,63l8,75,3,88,,103r5,12l10,113r8,-5l20,100r3,-7l25,85r,-7l23,70,18,63xe" fillcolor="#f3be00" stroked="f">
                          <v:path arrowok="t" o:connecttype="custom" o:connectlocs="18,63;40,0;18,63;18,63;8,75;3,88;0,103;5,115;10,113;18,108;20,100;23,93;25,85;25,78;23,70;18,63" o:connectangles="0,0,0,0,0,0,0,0,0,0,0,0,0,0,0,0"/>
                          <o:lock v:ext="edit" verticies="t"/>
                        </v:shape>
                        <v:shape id="Freeform 1313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HkscA&#10;AADdAAAADwAAAGRycy9kb3ducmV2LnhtbESPQWvCQBSE74L/YXlCL6IbY5ESsxEpFFvUQ62lHh/Z&#10;ZxLMvg3ZrYn99V2h0OMwM98w6ao3tbhS6yrLCmbTCARxbnXFhYLjx8vkCYTzyBpry6TgRg5W2XCQ&#10;YqJtx+90PfhCBAi7BBWU3jeJlC4vyaCb2oY4eGfbGvRBtoXULXYBbmoZR9FCGqw4LJTY0HNJ+eXw&#10;bRT8bC6dG+u93j1+IW3it8/ZaVsr9TDq10sQnnr/H/5rv2oF80U8h/u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8B5LHAAAA3QAAAA8AAAAAAAAAAAAAAAAAmAIAAGRy&#10;cy9kb3ducmV2LnhtbFBLBQYAAAAABAAEAPUAAACMAwAAAAA=&#10;" path="m,63l22,,,63xe" filled="f" strokecolor="#e15520" strokeweight="0">
                          <v:path arrowok="t" o:connecttype="custom" o:connectlocs="0,63;22,0;0,63" o:connectangles="0,0,0"/>
                        </v:shape>
                        <v:shape id="Freeform 1314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V6sYA&#10;AADdAAAADwAAAGRycy9kb3ducmV2LnhtbESPQWvCQBSE74L/YXlCb7pJakVSV5HSgLfS6EFvr9ln&#10;Esy+XbJbTfvr3ULB4zAz3zCrzWA6caXet5YVpLMEBHFldcu1gsO+mC5B+ICssbNMCn7Iw2Y9Hq0w&#10;1/bGn3QtQy0ihH2OCpoQXC6lrxoy6GfWEUfvbHuDIcq+lrrHW4SbTmZJspAGW44LDTp6a6i6lN9G&#10;QXL+TQ/pqf1w7/XX8cUuu9LtCqWeJsP2FUSgITzC/+2dVvC8yObw9y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V6sYAAADdAAAADwAAAAAAAAAAAAAAAACYAgAAZHJz&#10;L2Rvd25yZXYueG1sUEsFBgAAAAAEAAQA9QAAAIsDAAAAAA==&#10;" path="m18,l8,12,3,25,,40,5,52r5,-2l18,45r2,-8l23,30r2,-8l25,15,23,7,18,xe" filled="f" strokecolor="#e15520" strokeweight="0">
                          <v:path arrowok="t" o:connecttype="custom" o:connectlocs="18,0;8,12;3,25;0,40;5,52;10,50;18,45;20,37;23,30;25,22;25,15;23,7;18,0" o:connectangles="0,0,0,0,0,0,0,0,0,0,0,0,0"/>
                        </v:shape>
                        <v:shape id="Freeform 1315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No8YA&#10;AADdAAAADwAAAGRycy9kb3ducmV2LnhtbESP0WrCQBRE3wv+w3ILvhTdNBKr0VVKRdpHa/yAS/aa&#10;hGbvxt1tjH59t1Do4zAzZ5j1djCt6Mn5xrKC52kCgri0uuFKwanYTxYgfEDW2FomBTfysN2MHtaY&#10;a3vlT+qPoRIRwj5HBXUIXS6lL2sy6Ke2I47e2TqDIUpXSe3wGuGmlWmSzKXBhuNCjR291VR+Hb+N&#10;grtz+0WqM9MvT4f37PJUFLeXnVLjx+F1BSLQEP7Df+0PrWA2Tz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tNo8YAAADdAAAADwAAAAAAAAAAAAAAAACYAgAAZHJz&#10;L2Rvd25yZXYueG1sUEsFBgAAAAAEAAQA9QAAAIsDAAAAAA==&#10;" path="m20,57l63,,20,57xm20,57l8,70,3,82,,89r,8l3,104r2,8l13,107r5,-5l23,94r2,-7l28,79,25,72r,-7l20,57xe" fillcolor="#f3be00" stroked="f">
                          <v:path arrowok="t" o:connecttype="custom" o:connectlocs="20,57;63,0;20,57;20,57;8,70;3,82;0,89;0,97;3,104;5,112;13,107;18,102;23,94;25,87;28,79;25,72;25,65;20,57" o:connectangles="0,0,0,0,0,0,0,0,0,0,0,0,0,0,0,0,0,0"/>
                          <o:lock v:ext="edit" verticies="t"/>
                        </v:shape>
                        <v:shape id="Freeform 1316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KocQA&#10;AADdAAAADwAAAGRycy9kb3ducmV2LnhtbESPT4vCMBTE74LfITzBm6Z2sUg1iuwfEA/CquD12Tzb&#10;YvPSNlmt394ICx6HmfkNs1h1phI3al1pWcFkHIEgzqwuOVdwPPyMZiCcR9ZYWSYFD3KwWvZ7C0y1&#10;vfMv3fY+FwHCLkUFhfd1KqXLCjLoxrYmDt7FtgZ9kG0udYv3ADeVjKMokQZLDgsF1vRZUHbd/xkF&#10;UZNcz3bbNHW1mcbfpy/amfNOqeGgW89BeOr8O/zf3mgFH0mcwO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SqHEAAAA3QAAAA8AAAAAAAAAAAAAAAAAmAIAAGRycy9k&#10;b3ducmV2LnhtbFBLBQYAAAAABAAEAPUAAACJAwAAAAA=&#10;" path="m,57l43,,,57xe" filled="f" strokecolor="#e15520" strokeweight="0">
                          <v:path arrowok="t" o:connecttype="custom" o:connectlocs="0,57;43,0;0,57" o:connectangles="0,0,0"/>
                        </v:shape>
                        <v:shape id="Freeform 1317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av8QA&#10;AADdAAAADwAAAGRycy9kb3ducmV2LnhtbESPQYvCMBSE7wv+h/AEb2uqgqvVKCoIvcl29+Lt2Tyb&#10;YvNSmljrvzfCwh6HmfmGWW97W4uOWl85VjAZJyCIC6crLhX8/hw/FyB8QNZYOyYFT/Kw3Qw+1phq&#10;9+Bv6vJQighhn6ICE0KTSukLQxb92DXE0bu61mKIsi2lbvER4baW0ySZS4sVxwWDDR0MFbf8bhWc&#10;rmezLHZBX5IuO5z2ubudF5lSo2G/W4EI1If/8F870wpm8+kX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Wr/EAAAA3QAAAA8AAAAAAAAAAAAAAAAAmAIAAGRycy9k&#10;b3ducmV2LnhtbFBLBQYAAAAABAAEAPUAAACJAwAAAAA=&#10;" path="m20,l8,13,3,25,,32r,8l3,47r2,8l13,50r5,-5l23,37r2,-7l28,22,25,15r,-7l20,e" filled="f" strokecolor="#e15520" strokeweight="0">
                          <v:path arrowok="t" o:connecttype="custom" o:connectlocs="20,0;8,13;3,25;0,32;0,40;3,47;5,55;13,50;18,45;23,37;25,30;28,22;25,15;25,8;20,0" o:connectangles="0,0,0,0,0,0,0,0,0,0,0,0,0,0,0"/>
                        </v:shape>
                        <v:shape id="Freeform 1318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JjMIA&#10;AADdAAAADwAAAGRycy9kb3ducmV2LnhtbERPTYvCMBC9L/gfwgje1rQKItVYpKLI6sVWPA/NbFu2&#10;mZQmand//eYgeHy873U6mFY8qHeNZQXxNAJBXFrdcKXgWuw/lyCcR9bYWiYFv+Qg3Yw+1pho++QL&#10;PXJfiRDCLkEFtfddIqUrazLoprYjDty37Q36APtK6h6fIdy0chZFC2mw4dBQY0dZTeVPfjcKTJHl&#10;WXyoTvZ+K646M7uv899Oqcl42K5AeBr8W/xyH7WC+WIW5oY34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smMwgAAAN0AAAAPAAAAAAAAAAAAAAAAAJgCAABkcnMvZG93&#10;bnJldi54bWxQSwUGAAAAAAQABAD1AAAAhwMAAAAA&#10;" path="m20,65l57,,20,65xm20,65l7,77,2,90,,97r,8l2,112r3,5l12,114r5,-5l22,102r3,-7l27,87r,-7l25,72,20,65xe" fillcolor="#f3be00" stroked="f">
                          <v:path arrowok="t" o:connecttype="custom" o:connectlocs="20,65;57,0;20,65;20,65;7,77;2,90;0,97;0,105;2,112;5,117;12,114;17,109;22,102;25,95;27,87;27,80;25,72;20,65" o:connectangles="0,0,0,0,0,0,0,0,0,0,0,0,0,0,0,0,0,0"/>
                          <o:lock v:ext="edit" verticies="t"/>
                        </v:shape>
                        <v:shape id="Freeform 1319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7bcUA&#10;AADdAAAADwAAAGRycy9kb3ducmV2LnhtbESPwW7CMBBE75X4B2uReisOVKI0YFCoVMqlB0I/YBUv&#10;diBep7FL0r/HlSpxHM3MG81qM7hGXKkLtWcF00kGgrjyumaj4Ov4/rQAESKyxsYzKfilAJv16GGF&#10;ufY9H+haRiMShEOOCmyMbS5lqCw5DBPfEifv5DuHMcnOSN1hn+CukbMsm0uHNacFiy29Waou5Y9T&#10;UJ0OhdEfZ/rcfRcm61+2u7i1Sj2Oh2IJItIQ7+H/9l4reJ7PXuHv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TttxQAAAN0AAAAPAAAAAAAAAAAAAAAAAJgCAABkcnMv&#10;ZG93bnJldi54bWxQSwUGAAAAAAQABAD1AAAAigMAAAAA&#10;" path="m,65l37,,,65xe" filled="f" strokecolor="#e15520" strokeweight="0">
                          <v:path arrowok="t" o:connecttype="custom" o:connectlocs="0,65;37,0;0,65" o:connectangles="0,0,0"/>
                        </v:shape>
                        <v:shape id="Freeform 1320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xq8MA&#10;AADdAAAADwAAAGRycy9kb3ducmV2LnhtbERP3WrCMBS+F3yHcATvZroVRTuj+MNAHQyqPsChOWvK&#10;mpOuybT69OZi4OXH9z9fdrYWF2p95VjB6ygBQVw4XXGp4Hz6eJmC8AFZY+2YFNzIw3LR780x0+7K&#10;OV2OoRQxhH2GCkwITSalLwxZ9CPXEEfu27UWQ4RtKXWL1xhua/mWJBNpseLYYLChjaHi5/hnFXSn&#10;vcm3s6+g0/H2Pjvs15+/Za7UcNCt3kEE6sJT/O/eaQXpJI3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qxq8MAAADdAAAADwAAAAAAAAAAAAAAAACYAgAAZHJzL2Rv&#10;d25yZXYueG1sUEsFBgAAAAAEAAQA9QAAAIgDAAAAAA==&#10;" path="m20,l7,12,2,25,,32r,8l2,47r3,5l12,49r5,-5l22,37r3,-7l27,22r,-7l25,7,20,e" filled="f" strokecolor="#e15520" strokeweight="0">
                          <v:path arrowok="t" o:connecttype="custom" o:connectlocs="20,0;7,12;2,25;0,32;0,40;2,47;5,52;12,49;17,44;22,37;25,30;27,22;27,15;25,7;20,0" o:connectangles="0,0,0,0,0,0,0,0,0,0,0,0,0,0,0"/>
                        </v:shape>
                        <v:shape id="Freeform 1321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oS8YA&#10;AADdAAAADwAAAGRycy9kb3ducmV2LnhtbESPT2sCMRTE74V+h/AKvdWsVVRWs0tpa/VQKP7B8yN5&#10;bhY3L8sm1fXbG6HQ4zAzv2EWZe8acaYu1J4VDAcZCGLtTc2Vgv1u+TIDESKywcYzKbhSgLJ4fFhg&#10;bvyFN3TexkokCIccFdgY21zKoC05DAPfEifv6DuHMcmukqbDS4K7Rr5m2UQ6rDktWGzp3ZI+bX+d&#10;gsP38uejavTK2/GnPrRfPM1qVur5qX+bg4jUx//wX3ttFIwmoyHc36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NoS8YAAADdAAAADwAAAAAAAAAAAAAAAACYAgAAZHJz&#10;L2Rvd25yZXYueG1sUEsFBgAAAAAEAAQA9QAAAIsDAAAAAA==&#10;" path="m19,57l54,,19,57xm19,57l7,70,2,85,,90r,7l,105r2,7l10,107r7,-5l22,97r2,-7l27,82r,-10l24,65,19,57xe" fillcolor="#f3be00" stroked="f">
                          <v:path arrowok="t" o:connecttype="custom" o:connectlocs="19,57;54,0;19,57;19,57;7,70;2,85;0,90;0,97;0,105;2,112;10,107;17,102;22,97;24,90;27,82;27,72;24,65;19,57" o:connectangles="0,0,0,0,0,0,0,0,0,0,0,0,0,0,0,0,0,0"/>
                          <o:lock v:ext="edit" verticies="t"/>
                        </v:shape>
                        <v:shape id="Freeform 1322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GocYA&#10;AADdAAAADwAAAGRycy9kb3ducmV2LnhtbESPUUsDMRCE3wX/Q9iCL9Im7UGRs2kpgiKIFFvBPi6X&#10;9e7ay+ZItu313xtB8HGYmW+YxWrwnTpTTG1gC9OJAUVcBddybeFz9zx+AJUE2WEXmCxcKcFqeXuz&#10;wNKFC3/QeSu1yhBOJVpoRPpS61Q15DFNQk+cve8QPUqWsdYu4iXDfadnxsy1x5bzQoM9PTVUHbcn&#10;b0FkczDv+9N191Z8mTjd3L90LVl7NxrWj6CEBvkP/7VfnYViXszg901+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3GocYAAADdAAAADwAAAAAAAAAAAAAAAACYAgAAZHJz&#10;L2Rvd25yZXYueG1sUEsFBgAAAAAEAAQA9QAAAIsDAAAAAA==&#10;" path="m,57l35,,,57xe" filled="f" strokecolor="#e15520" strokeweight="0">
                          <v:path arrowok="t" o:connecttype="custom" o:connectlocs="0,57;35,0;0,57" o:connectangles="0,0,0"/>
                        </v:shape>
                        <v:shape id="Freeform 1323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DncUA&#10;AADdAAAADwAAAGRycy9kb3ducmV2LnhtbESPQWvCQBSE74X+h+UJXqRuNBJKdJXaUhF6USOeH9ln&#10;Esy+jdltjP/eLQg9DjPzDbNY9aYWHbWusqxgMo5AEOdWV1woOGbfb+8gnEfWWFsmBXdysFq+viww&#10;1fbGe+oOvhABwi5FBaX3TSqly0sy6Ma2IQ7e2bYGfZBtIXWLtwA3tZxGUSINVhwWSmzos6T8cvg1&#10;CnCUdbufyrns+jVKZuvkhHqyUWo46D/mIDz1/j/8bG+1gjiJY/h7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IOdxQAAAN0AAAAPAAAAAAAAAAAAAAAAAJgCAABkcnMv&#10;ZG93bnJldi54bWxQSwUGAAAAAAQABAD1AAAAigMAAAAA&#10;" path="m19,l7,13,2,28,,33r,7l,48r2,7l10,50r7,-5l22,40r2,-7l27,25r,-10l24,8,19,e" filled="f" strokecolor="#e15520" strokeweight="0">
                          <v:path arrowok="t" o:connecttype="custom" o:connectlocs="19,0;7,13;2,28;0,33;0,40;0,48;2,55;10,50;17,45;22,40;24,33;27,25;27,15;24,8;19,0" o:connectangles="0,0,0,0,0,0,0,0,0,0,0,0,0,0,0"/>
                        </v:shape>
                        <v:shape id="Freeform 1324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pfcQA&#10;AADdAAAADwAAAGRycy9kb3ducmV2LnhtbESPT4vCMBTE78J+h/AWvGmy/kOqUWRh0YMXtbvnZ/Ns&#10;uzYvpYlav70RBI/DzPyGmS9bW4krNb50rOGrr0AQZ86UnGtIDz+9KQgfkA1WjknDnTwsFx+dOSbG&#10;3XhH133IRYSwT1BDEUKdSOmzgiz6vquJo3dyjcUQZZNL0+Atwm0lB0pNpMWS40KBNX0XlJ33F6vB&#10;5kpuf9PV+H+wro5/0zJVRzpr3f1sVzMQgdrwDr/aG6NhOBmO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6X3EAAAA3QAAAA8AAAAAAAAAAAAAAAAAmAIAAGRycy9k&#10;b3ducmV2LnhtbFBLBQYAAAAABAAEAPUAAACJAwAAAAA=&#10;" path="m20,55l65,,20,55xm20,55l8,68,,80r,8l,95r,8l3,110r7,-5l18,100r2,-7l25,85r3,-7l28,70,25,63,20,55xe" fillcolor="#f3be00" stroked="f">
                          <v:path arrowok="t" o:connecttype="custom" o:connectlocs="20,55;65,0;20,55;20,55;8,68;0,80;0,88;0,95;0,103;3,110;10,105;18,100;20,93;25,85;28,78;28,70;25,63;20,55" o:connectangles="0,0,0,0,0,0,0,0,0,0,0,0,0,0,0,0,0,0"/>
                          <o:lock v:ext="edit" verticies="t"/>
                        </v:shape>
                        <v:shape id="Freeform 1325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x78cA&#10;AADdAAAADwAAAGRycy9kb3ducmV2LnhtbESPQWvCQBSE70L/w/IKvemmCQ0lukophPYgSIxUvD2y&#10;zyQ2+zZktzH++26h4HGYmW+Y1WYynRhpcK1lBc+LCARxZXXLtYJDmc9fQTiPrLGzTApu5GCzfpit&#10;MNP2ygWNe1+LAGGXoYLG+z6T0lUNGXQL2xMH72wHgz7IoZZ6wGuAm07GUZRKgy2HhQZ7em+o+t7/&#10;GAV8Kj6645gfL7d+t2V5+IqTMlbq6XF6W4LwNPl7+L/9qRUkafIC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Me/HAAAA3QAAAA8AAAAAAAAAAAAAAAAAmAIAAGRy&#10;cy9kb3ducmV2LnhtbFBLBQYAAAAABAAEAPUAAACMAwAAAAA=&#10;" path="m,55l45,,,55xe" filled="f" strokecolor="#e15520" strokeweight="0">
                          <v:path arrowok="t" o:connecttype="custom" o:connectlocs="0,55;45,0;0,55" o:connectangles="0,0,0"/>
                        </v:shape>
                        <v:shape id="Freeform 1326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p+cMA&#10;AADdAAAADwAAAGRycy9kb3ducmV2LnhtbESPQYvCMBSE78L+h/AWvGm6KxTtGsUVhN7E6sXbs3k2&#10;xealNLHWf79ZEDwOM/MNs1wPthE9db52rOBrmoAgLp2uuVJwOu4mcxA+IGtsHJOCJ3lYrz5GS8y0&#10;e/CB+iJUIkLYZ6jAhNBmUvrSkEU/dS1x9K6usxii7CqpO3xEuG3kd5Kk0mLNccFgS1tD5a24WwX7&#10;69ksyk3Ql6TPt/vfwt3O81yp8eew+QERaAjv8KudawWzdJbC/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5p+cMAAADdAAAADwAAAAAAAAAAAAAAAACYAgAAZHJzL2Rv&#10;d25yZXYueG1sUEsFBgAAAAAEAAQA9QAAAIgDAAAAAA==&#10;" path="m20,l8,13,,25r,8l,40r,8l3,55r7,-5l18,45r2,-7l25,30r3,-7l28,15,25,8,20,e" filled="f" strokecolor="#e15520" strokeweight="0">
                          <v:path arrowok="t" o:connecttype="custom" o:connectlocs="20,0;8,13;0,25;0,33;0,40;0,48;3,55;10,50;18,45;20,38;25,30;28,23;28,15;25,8;20,0" o:connectangles="0,0,0,0,0,0,0,0,0,0,0,0,0,0,0"/>
                        </v:shape>
                        <v:shape id="Freeform 1327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xk8cA&#10;AADdAAAADwAAAGRycy9kb3ducmV2LnhtbESPQWvCQBSE7wX/w/KEXkrdmFCV6CoiSHroJSpIb4/s&#10;M4lm34bsatJ/3y0UPA4z8w2z2gymEQ/qXG1ZwXQSgSAurK65VHA67t8XIJxH1thYJgU/5GCzHr2s&#10;MNW255weB1+KAGGXooLK+zaV0hUVGXQT2xIH72I7gz7IrpS6wz7ATSPjKJpJgzWHhQpb2lVU3A53&#10;oyCLP7Lr1/58e4u4PH1nu7Oc5plSr+NhuwThafDP8H/7UytIZsk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QsZPHAAAA3QAAAA8AAAAAAAAAAAAAAAAAmAIAAGRy&#10;cy9kb3ducmV2LnhtbFBLBQYAAAAABAAEAPUAAACMAwAAAAA=&#10;" path="m27,55l79,,27,55xm27,55l12,67,2,80,,87r,8l,102r,5l7,105r8,-5l22,92r3,-7l30,77r,-7l30,62,27,55xe" fillcolor="#f3be00" stroked="f">
                          <v:path arrowok="t" o:connecttype="custom" o:connectlocs="27,55;79,0;27,55;27,55;12,67;2,80;0,87;0,95;0,102;0,107;7,105;15,100;22,92;25,85;30,77;30,70;30,62;27,55" o:connectangles="0,0,0,0,0,0,0,0,0,0,0,0,0,0,0,0,0,0"/>
                          <o:lock v:ext="edit" verticies="t"/>
                        </v:shape>
                        <v:shape id="Freeform 1328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SLcAA&#10;AADdAAAADwAAAGRycy9kb3ducmV2LnhtbERPy6rCMBDdC/5DGMGdpl6hSjWKCIKgi+vjA4ZmbIvN&#10;pDZztf69WVxweTjv5bpztXpSGyrPBibjBBRx7m3FhYHrZTeagwqCbLH2TAbeFGC96veWmFn/4hM9&#10;z1KoGMIhQwOlSJNpHfKSHIaxb4gjd/OtQ4mwLbRt8RXDXa1/kiTVDiuODSU2tC0pv5//nIGHPLaT&#10;zX7WnI7p5Z1WnPzK4W7McNBtFqCEOvmK/917a2CaTuPc+CY+Ab3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ZSLcAAAADdAAAADwAAAAAAAAAAAAAAAACYAgAAZHJzL2Rvd25y&#10;ZXYueG1sUEsFBgAAAAAEAAQA9QAAAIUDAAAAAA==&#10;" path="m,55l52,,,55xe" filled="f" strokecolor="#e15520" strokeweight="0">
                          <v:path arrowok="t" o:connecttype="custom" o:connectlocs="0,55;52,0;0,55" o:connectangles="0,0,0"/>
                        </v:shape>
                        <v:shape id="Freeform 1329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VocEA&#10;AADdAAAADwAAAGRycy9kb3ducmV2LnhtbESP0YrCMBRE34X9h3AXfNN0VUS7RlFBEPTF6gdcmpu2&#10;2NyUJmr9eyMIPg4zc4ZZrDpbizu1vnKs4G+YgCDOna64UHA57wYzED4ga6wdk4IneVgtf3oLTLV7&#10;8InuWShEhLBPUUEZQpNK6fOSLPqha4ijZ1xrMUTZFlK3+IhwW8tRkkylxYrjQokNbUvKr9nNRkp3&#10;NcVsP5rg5nB2R94aY6RRqv/brf9BBOrCN/xp77WC8XQ8h/e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7FaHBAAAA3QAAAA8AAAAAAAAAAAAAAAAAmAIAAGRycy9kb3du&#10;cmV2LnhtbFBLBQYAAAAABAAEAPUAAACGAwAAAAA=&#10;" path="m27,l12,12,2,25,,32r,8l,47r,5l7,50r8,-5l22,37r3,-7l30,22r,-7l30,7,27,e" filled="f" strokecolor="#e15520" strokeweight="0">
                          <v:path arrowok="t" o:connecttype="custom" o:connectlocs="27,0;12,12;2,25;0,32;0,40;0,47;0,52;7,50;15,45;22,37;25,30;30,22;30,15;30,7;27,0" o:connectangles="0,0,0,0,0,0,0,0,0,0,0,0,0,0,0"/>
                        </v:shape>
                        <v:shape id="Freeform 1330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gLcEA&#10;AADdAAAADwAAAGRycy9kb3ducmV2LnhtbERPTYvCMBC9L/gfwgje1lRdVGpTUVEQPK2KxdvQjG2x&#10;mZQmav33m4Owx8f7TpadqcWTWldZVjAaRiCIc6srLhScT7vvOQjnkTXWlknBmxws095XgrG2L/6l&#10;59EXIoSwi1FB6X0TS+nykgy6oW2IA3ezrUEfYFtI3eIrhJtajqNoKg1WHBpKbGhTUn4/PoyCXXY3&#10;E3NYra9bXV3qbJvNZ5QpNeh3qwUIT53/F3/ce61gMv0J+8Ob8AR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UIC3BAAAA3QAAAA8AAAAAAAAAAAAAAAAAmAIAAGRycy9kb3du&#10;cmV2LnhtbFBLBQYAAAAABAAEAPUAAACGAwAAAAA=&#10;" path="m55,2l40,,25,2,13,10,,20r8,2l13,22r7,l30,20r8,-3l45,15r5,-5l55,2xe" fillcolor="#f3be00" stroked="f">
                          <v:path arrowok="t" o:connecttype="custom" o:connectlocs="55,2;40,0;25,2;13,10;0,20;8,22;13,22;20,22;30,20;38,17;45,15;50,10;55,2" o:connectangles="0,0,0,0,0,0,0,0,0,0,0,0,0"/>
                        </v:shape>
                        <v:shape id="Freeform 1331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OkMUA&#10;AADdAAAADwAAAGRycy9kb3ducmV2LnhtbESPQWsCMRSE74X+h/AK3mpirVa2RmkF0au20Pb22Lzu&#10;Lt28LEncTf+9EQSPw8x8wyzXybaiJx8axxomYwWCuHSm4UrD58f2cQEiRGSDrWPS8E8B1qv7uyUW&#10;xg18oP4YK5EhHArUUMfYFVKGsiaLYew64uz9Om8xZukraTwOGW5b+aTUXFpsOC/U2NGmpvLveLIa&#10;1Kz7+cLvjfLDy26X+D0t+tlB69FDensFESnFW/ja3hsN0/nzBC5v8hO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I6QxQAAAN0AAAAPAAAAAAAAAAAAAAAAAJgCAABkcnMv&#10;ZG93bnJldi54bWxQSwUGAAAAAAQABAD1AAAAigMAAAAA&#10;" path="m55,2l40,,25,2,13,10,,20r8,2l13,22r7,l30,20r8,-3l45,15r5,-5l55,2e" filled="f" strokecolor="#e15520" strokeweight="0">
                          <v:path arrowok="t" o:connecttype="custom" o:connectlocs="55,2;40,0;25,2;13,10;0,20;8,22;13,22;20,22;30,20;38,17;45,15;50,10;55,2" o:connectangles="0,0,0,0,0,0,0,0,0,0,0,0,0"/>
                        </v:shape>
                        <v:shape id="Freeform 1332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1+9MgA&#10;AADdAAAADwAAAGRycy9kb3ducmV2LnhtbESPS2vDMBCE74H8B7GB3hI5aWqCGyWUQh+QQpsX5Li1&#10;NraJtTKSajv99VWh0OMwM98wy3VvatGS85VlBdNJAoI4t7riQsFh/zRegPABWWNtmRRcycN6NRws&#10;MdO24y21u1CICGGfoYIyhCaT0uclGfQT2xBH72ydwRClK6R22EW4qeUsSVJpsOK4UGJDjyXll92X&#10;UXB3PL+8fXfzTe/a02dH7yb9SJ+Vuhn1D/cgAvXhP/zXftUKbtP5D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jX70yAAAAN0AAAAPAAAAAAAAAAAAAAAAAJgCAABk&#10;cnMvZG93bnJldi54bWxQSwUGAAAAAAQABAD1AAAAjQMAAAAA&#10;" path="m54,35r-17,l24,40,9,48,,58r4,2l12,60r7,-2l27,55r7,-2l42,48r7,-5l54,35xm54,38l114,,54,38xe" fillcolor="#f3be00" stroked="f">
                          <v:path arrowok="t" o:connecttype="custom" o:connectlocs="54,35;37,35;24,40;9,48;0,58;4,60;12,60;19,58;27,55;34,53;42,48;49,43;54,35;54,38;114,0;54,38" o:connectangles="0,0,0,0,0,0,0,0,0,0,0,0,0,0,0,0"/>
                          <o:lock v:ext="edit" verticies="t"/>
                        </v:shape>
                        <v:shape id="Freeform 1333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ABsQA&#10;AADdAAAADwAAAGRycy9kb3ducmV2LnhtbESPQWsCMRSE70L/Q3iF3jTbKiJboxRB8FKxVvD62Dw3&#10;q5uXNUnd1V/fCILHYWa+YabzztbiQj5UjhW8DzIQxIXTFZcKdr/L/gREiMgaa8ek4EoB5rOX3hRz&#10;7Vr+ocs2liJBOOSowMTY5FKGwpDFMHANcfIOzluMSfpSao9tgttafmTZWFqsOC0YbGhhqDht/6yC&#10;23e7PvF53xx3+9FiM0FnPK6Uenvtvj5BROriM/xor7SC4Xg0hPub9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gAbEAAAA3QAAAA8AAAAAAAAAAAAAAAAAmAIAAGRycy9k&#10;b3ducmV2LnhtbFBLBQYAAAAABAAEAPUAAACJAwAAAAA=&#10;" path="m54,l37,,24,5,9,13,,23r4,2l12,25r7,-2l27,20r7,-2l42,13,49,8,54,e" filled="f" strokecolor="#e15520" strokeweight="0">
                          <v:path arrowok="t" o:connecttype="custom" o:connectlocs="54,0;37,0;24,5;9,13;0,23;4,25;12,25;19,23;27,20;34,18;42,13;49,8;54,0" o:connectangles="0,0,0,0,0,0,0,0,0,0,0,0,0"/>
                        </v:shape>
                        <v:shape id="Freeform 1334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HlMcA&#10;AADdAAAADwAAAGRycy9kb3ducmV2LnhtbESPW2vCQBSE3wv+h+UIvtWNF4KkruIFpe2TWktfD9lj&#10;Npg9G7NrTP99t1Do4zAz3zDzZWcr0VLjS8cKRsMEBHHudMmFgvPH7nkGwgdkjZVjUvBNHpaL3tMc&#10;M+0efKT2FAoRIewzVGBCqDMpfW7Ioh+6mjh6F9dYDFE2hdQNPiLcVnKcJKm0WHJcMFjTxlB+Pd2t&#10;gvGhTM/72/ZNfu2rz625Xdar91apQb9bvYAI1IX/8F/7VSuYpNM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oB5THAAAA3QAAAA8AAAAAAAAAAAAAAAAAmAIAAGRy&#10;cy9kb3ducmV2LnhtbFBLBQYAAAAABAAEAPUAAACMAwAAAAA=&#10;" path="m,38l60,,,38e" filled="f" strokecolor="#e15520" strokeweight="0">
                          <v:path arrowok="t" o:connecttype="custom" o:connectlocs="0,38;60,0;0,38" o:connectangles="0,0,0"/>
                        </v:shape>
                        <v:shape id="Freeform 1335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85cYA&#10;AADdAAAADwAAAGRycy9kb3ducmV2LnhtbESP3UrDQBCF7wXfYZmCN2I3tjZI7LYUQRG0F2l9gCE7&#10;ZmOzs2F3bFOf3hUELw/n5+Ms16Pv1ZFi6gIbuJ0WoIibYDtuDbzvn27uQSVBttgHJgNnSrBeXV4s&#10;sbLhxDUdd9KqPMKpQgNOZKi0To0jj2kaBuLsfYToUbKMrbYRT3nc93pWFKX22HEmOBzo0VFz2H35&#10;DKld3Z8/N8+v2/n3dZRZWctbaczVZNw8gBIa5T/8136xBubl3QJ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D85cYAAADdAAAADwAAAAAAAAAAAAAAAACYAgAAZHJz&#10;L2Rvd25yZXYueG1sUEsFBgAAAAAEAAQA9QAAAIsDAAAAAA==&#10;" path="m54,5l40,,25,2,12,10,,17r7,3l15,22r7,l30,20r7,-3l45,15r4,-5l54,5xe" fillcolor="#f3be00" stroked="f">
                          <v:path arrowok="t" o:connecttype="custom" o:connectlocs="54,5;40,0;25,2;12,10;0,17;7,20;15,22;22,22;30,20;37,17;45,15;49,10;54,5" o:connectangles="0,0,0,0,0,0,0,0,0,0,0,0,0"/>
                        </v:shape>
                        <v:shape id="Freeform 1336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+YsUA&#10;AADdAAAADwAAAGRycy9kb3ducmV2LnhtbESPT2vCQBTE74LfYXlCb7oxtUGiq0hpS3v038HbI/tM&#10;grtvQ3ariZ/eLRQ8DjPzG2a57qwRV2p97VjBdJKAIC6crrlUcNh/jucgfEDWaByTgp48rFfDwRJz&#10;7W68pesulCJC2OeooAqhyaX0RUUW/cQ1xNE7u9ZiiLItpW7xFuHWyDRJMmmx5rhQYUPvFRWX3a9V&#10;MPf9/XA/vn1NOf3ZnvoPkwZrlHoZdZsFiEBdeIb/299awWs2y+D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/5ixQAAAN0AAAAPAAAAAAAAAAAAAAAAAJgCAABkcnMv&#10;ZG93bnJldi54bWxQSwUGAAAAAAQABAD1AAAAigMAAAAA&#10;" path="m54,5l40,,25,2,12,10,,17r7,3l15,22r7,l30,20r7,-3l45,15r4,-5l54,5xe" filled="f" strokecolor="#e15520" strokeweight="0">
                          <v:path arrowok="t" o:connecttype="custom" o:connectlocs="54,5;40,0;25,2;12,10;0,17;7,20;15,22;22,22;30,20;37,17;45,15;49,10;54,5" o:connectangles="0,0,0,0,0,0,0,0,0,0,0,0,0"/>
                        </v:shape>
                        <v:shape id="Freeform 1337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K5McA&#10;AADdAAAADwAAAGRycy9kb3ducmV2LnhtbESPT2sCMRTE7wW/Q3iFXkrN9g92uzVKlQriTW2Lx8fm&#10;uVncvCyb6MZvb4SCx2FmfsOMp9E24kSdrx0reB5mIIhLp2uuFPxsF085CB+QNTaOScGZPEwng7sx&#10;Ftr1vKbTJlQiQdgXqMCE0BZS+tKQRT90LXHy9q6zGJLsKqk77BPcNvIly0bSYs1pwWBLc0PlYXO0&#10;CmarXpvfXf2R7/Lvx/Pex/wvzpR6uI9fnyACxXAL/7eXWsHr6O0drm/S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SuTHAAAA3QAAAA8AAAAAAAAAAAAAAAAAmAIAAGRy&#10;cy9kb3ducmV2LnhtbFBLBQYAAAAABAAEAPUAAACMAwAAAAA=&#10;" path="m,32l63,,,32xe" fillcolor="#f3be00" stroked="f">
                          <v:path arrowok="t" o:connecttype="custom" o:connectlocs="0,32;63,0;0,32" o:connectangles="0,0,0"/>
                        </v:shape>
                        <v:shape id="Freeform 1338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9wMEA&#10;AADdAAAADwAAAGRycy9kb3ducmV2LnhtbERPy4rCMBTdD/gP4QpuRFMfFalGER/gaoZRP+DSXNti&#10;c1OaaKtfbxaCy8N5L9etKcWDaldYVjAaRiCIU6sLzhRczofBHITzyBpLy6TgSQ7Wq87PEhNtG/6n&#10;x8lnIoSwS1BB7n2VSOnSnAy6oa2IA3e1tUEfYJ1JXWMTwk0px1E0kwYLDg05VrTNKb2d7kbB33Na&#10;9Kv+5rX/lXEzj71Ld8Yp1eu2mwUIT63/ij/uo1YwmU3D3PAmP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YPcDBAAAA3QAAAA8AAAAAAAAAAAAAAAAAmAIAAGRycy9kb3du&#10;cmV2LnhtbFBLBQYAAAAABAAEAPUAAACGAwAAAAA=&#10;" path="m,32l63,,,32xe" filled="f" strokecolor="#e15520" strokeweight="0">
                          <v:path arrowok="t" o:connecttype="custom" o:connectlocs="0,32;63,0;0,32" o:connectangles="0,0,0"/>
                        </v:shape>
                        <v:shape id="Freeform 1339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72sUA&#10;AADdAAAADwAAAGRycy9kb3ducmV2LnhtbESPT4vCMBTE7wt+h/AEb2vq+getRpEF0cvC1hX2+mie&#10;bbF5KUls67c3wsIeh5n5DbPZ9aYWLTlfWVYwGScgiHOrKy4UXH4O70sQPiBrrC2Tggd52G0HbxtM&#10;te04o/YcChEh7FNUUIbQpFL6vCSDfmwb4uhdrTMYonSF1A67CDe1/EiShTRYcVwosaHPkvLb+W4U&#10;ZJIvh3l3tG02yb/m1+X378wVSo2G/X4NIlAf/sN/7ZNWMF3MVvB6E5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vaxQAAAN0AAAAPAAAAAAAAAAAAAAAAAJgCAABkcnMv&#10;ZG93bnJldi54bWxQSwUGAAAAAAQABAD1AAAAigMAAAAA&#10;" path="m55,3l40,,25,,13,8,,15r8,3l15,20r7,l30,20r7,-2l45,13r5,-3l55,3xe" fillcolor="#f3be00" stroked="f">
                          <v:path arrowok="t" o:connecttype="custom" o:connectlocs="55,3;40,0;25,0;13,8;0,15;8,18;15,20;22,20;30,20;37,18;45,13;50,10;55,3" o:connectangles="0,0,0,0,0,0,0,0,0,0,0,0,0"/>
                        </v:shape>
                        <v:shape id="Freeform 1340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NoMMA&#10;AADdAAAADwAAAGRycy9kb3ducmV2LnhtbERPy2rCQBTdC/2H4Ra600lTakt0lKK0mJVUC25vMrdJ&#10;aObOkJk8/PvOQnB5OO/1djKtGKjzjWUFz4sEBHFpdcOVgp/z5/wdhA/IGlvLpOBKHrabh9kaM21H&#10;/qbhFCoRQ9hnqKAOwWVS+rImg35hHXHkfm1nMETYVVJ3OMZw08o0SZbSYMOxoUZHu5rKv1NvFBzP&#10;eMndvpdFIXP/5Y5vU54WSj09Th8rEIGmcBff3Aet4GX5GvfH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WNoMMAAADdAAAADwAAAAAAAAAAAAAAAACYAgAAZHJzL2Rv&#10;d25yZXYueG1sUEsFBgAAAAAEAAQA9QAAAIgDAAAAAA==&#10;" path="m55,3l40,,25,,13,8,,15r8,3l15,20r7,l30,20r7,-2l45,13r5,-3l55,3xe" filled="f" strokecolor="#e15520" strokeweight="0">
                          <v:path arrowok="t" o:connecttype="custom" o:connectlocs="55,3;40,0;25,0;13,8;0,15;8,18;15,20;22,20;30,20;37,18;45,13;50,10;55,3" o:connectangles="0,0,0,0,0,0,0,0,0,0,0,0,0"/>
                        </v:shape>
                        <v:shape id="Freeform 1341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oGcgA&#10;AADdAAAADwAAAGRycy9kb3ducmV2LnhtbESPW2vCQBSE3wv+h+UIfasbbb00ZhUpFoTmxQtC3w7Z&#10;Yy5mz6bZVdN/3xUKPg4z8w2TLDtTiyu1rrSsYDiIQBBnVpecKzjsP19mIJxH1lhbJgW/5GC56D0l&#10;GGt74y1ddz4XAcIuRgWF900spcsKMugGtiEO3sm2Bn2QbS51i7cAN7UcRdFEGiw5LBTY0EdB2Xl3&#10;MQrcd3rpvo7rzc9qnL6Vs7R6X08rpZ773WoOwlPnH+H/9kYreJ2Mh3B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2gZyAAAAN0AAAAPAAAAAAAAAAAAAAAAAJgCAABk&#10;cnMvZG93bnJldi54bWxQSwUGAAAAAAQABAD1AAAAjQMAAAAA&#10;" path="m,25l62,,,25xe" fillcolor="#f3be00" stroked="f">
                          <v:path arrowok="t" o:connecttype="custom" o:connectlocs="0,25;62,0;0,25" o:connectangles="0,0,0"/>
                        </v:shape>
                        <v:shape id="Freeform 1342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DmMUA&#10;AADdAAAADwAAAGRycy9kb3ducmV2LnhtbESPS2vCQBSF94X+h+EW3BSdaIlIdBQV0rr1geDukrkm&#10;wcydmBl1+u87BcHl4Tw+zmwRTCPu1LnasoLhIAFBXFhdc6ngsM/7ExDOI2tsLJOCX3KwmL+/zTDT&#10;9sFbuu98KeIIuwwVVN63mZSuqMigG9iWOHpn2xn0UXal1B0+4rhp5ChJxtJgzZFQYUvriorL7mYi&#10;5Px9TfUmP6Wfq59jcs1XYdkGpXofYTkF4Sn4V/jZ3mgFX+N0BP9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0OYxQAAAN0AAAAPAAAAAAAAAAAAAAAAAJgCAABkcnMv&#10;ZG93bnJldi54bWxQSwUGAAAAAAQABAD1AAAAigMAAAAA&#10;" path="m,25l62,,,25xe" filled="f" strokecolor="#e15520" strokeweight="0">
                          <v:path arrowok="t" o:connecttype="custom" o:connectlocs="0,25;62,0;0,25" o:connectangles="0,0,0"/>
                        </v:shape>
                        <v:shape id="Freeform 1343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jsAA&#10;AADdAAAADwAAAGRycy9kb3ducmV2LnhtbESPwQrCMBBE74L/EFbwpqktSqlGEUH04sHqByzN2hab&#10;TWmi1r83guBxmJk3zGrTm0Y8qXO1ZQWzaQSCuLC65lLB9bKfpCCcR9bYWCYFb3KwWQ8HK8y0ffGZ&#10;nrkvRYCwy1BB5X2bSemKigy6qW2Jg3eznUEfZFdK3eErwE0j4yhaSIM1h4UKW9pVVNzzh1GQpvHp&#10;eJ1j4jjuo9nlsLtJmSs1HvXbJQhPvf+Hf+2jVpAs5gl834Qn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XjsAAAADdAAAADwAAAAAAAAAAAAAAAACYAgAAZHJzL2Rvd25y&#10;ZXYueG1sUEsFBgAAAAAEAAQA9QAAAIUDAAAAAA==&#10;" path="m57,2l40,,27,,12,5,,12r7,3l12,17r8,l30,17r7,l45,12r7,-2l57,2xe" fillcolor="#f3be00" stroked="f">
                          <v:path arrowok="t" o:connecttype="custom" o:connectlocs="57,2;40,0;27,0;12,5;0,12;7,15;12,17;20,17;30,17;37,17;45,12;52,10;57,2" o:connectangles="0,0,0,0,0,0,0,0,0,0,0,0,0"/>
                        </v:shape>
                        <v:shape id="Freeform 1344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ri8QA&#10;AADdAAAADwAAAGRycy9kb3ducmV2LnhtbESPQYvCMBCF7wv+hzCCtzVVV9FqFBEEL7psFbyOzdgW&#10;m0lpoq37682CsMfHm/e9eYtVa0rxoNoVlhUM+hEI4tTqgjMFp+P2cwrCeWSNpWVS8CQHq2XnY4Gx&#10;tg3/0CPxmQgQdjEqyL2vYildmpNB17cVcfCutjbog6wzqWtsAtyUchhFE2mw4NCQY0WbnNJbcjfh&#10;jfNu9L13jGWztRePdvZ7SGZK9brteg7CU+v/j9/pnVYwmoy/4G9NQI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K4vEAAAA3QAAAA8AAAAAAAAAAAAAAAAAmAIAAGRycy9k&#10;b3ducmV2LnhtbFBLBQYAAAAABAAEAPUAAACJAwAAAAA=&#10;" path="m57,2l40,,27,,12,5,,12r7,3l12,17r8,l30,17r7,l45,12r7,-2l57,2e" filled="f" strokecolor="#e15520" strokeweight="0">
                          <v:path arrowok="t" o:connecttype="custom" o:connectlocs="57,2;40,0;27,0;12,5;0,12;7,15;12,17;20,17;30,17;37,17;45,12;52,10;57,2" o:connectangles="0,0,0,0,0,0,0,0,0,0,0,0,0"/>
                        </v:shape>
                        <v:shape id="Freeform 1345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ZycYA&#10;AADdAAAADwAAAGRycy9kb3ducmV2LnhtbESPQWsCMRSE74L/ITzBi9SkFqVsjVIqUqW2UNtDj8/N&#10;c7N087IkqW7/vREKPQ4z8w0zX3auEScKsfas4XasQBCX3tRcafj8WN/cg4gJ2WDjmTT8UoTlot+b&#10;Y2H8md/ptE+VyBCOBWqwKbWFlLG05DCOfUucvaMPDlOWoZIm4DnDXSMnSs2kw5rzgsWWniyV3/sf&#10;p2H7GkZs/UGpFW/N2+5l0z3HL62Hg+7xAUSiLv2H/9obo+FuNp3C9U1+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BZycYAAADdAAAADwAAAAAAAAAAAAAAAACYAgAAZHJz&#10;L2Rvd25yZXYueG1sUEsFBgAAAAAEAAQA9QAAAIsDAAAAAA==&#10;" path="m,28l65,,,28xe" fillcolor="#f3be00" stroked="f">
                          <v:path arrowok="t" o:connecttype="custom" o:connectlocs="0,28;65,0;0,28" o:connectangles="0,0,0"/>
                        </v:shape>
                        <v:shape id="Freeform 1346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ZUcIA&#10;AADdAAAADwAAAGRycy9kb3ducmV2LnhtbESPQYvCMBSE74L/ITxhb5qqWJauUcRlcY9aPXh8NM+m&#10;2LyUJmr2328EweMwM98wy3W0rbhT7xvHCqaTDARx5XTDtYLT8Wf8CcIHZI2tY1LwRx7Wq+FgiYV2&#10;Dz7QvQy1SBD2BSowIXSFlL4yZNFPXEecvIvrLYYk+1rqHh8Jbls5y7JcWmw4LRjsaGuoupY3q6A5&#10;x8v5Vk5bk9GpjtvdbI/fVqmPUdx8gQgUwzv8av9qBfN8kcPz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plRwgAAAN0AAAAPAAAAAAAAAAAAAAAAAJgCAABkcnMvZG93&#10;bnJldi54bWxQSwUGAAAAAAQABAD1AAAAhwMAAAAA&#10;" path="m,28l65,,,28xe" filled="f" strokecolor="#e15520" strokeweight="0">
                          <v:path arrowok="t" o:connecttype="custom" o:connectlocs="0,28;65,0;0,28" o:connectangles="0,0,0"/>
                        </v:shape>
                        <v:shape id="Freeform 1347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ShccA&#10;AADdAAAADwAAAGRycy9kb3ducmV2LnhtbESPQWvCQBSE74X+h+UJ3urGFI2mrlIKRS+lNXrQ22v2&#10;mYRm34bdVWN/fbdQ6HGYmW+Yxao3rbiQ841lBeNRAoK4tLrhSsF+9/owA+EDssbWMim4kYfV8v5u&#10;gbm2V97SpQiViBD2OSqoQ+hyKX1Zk0E/sh1x9E7WGQxRukpqh9cIN61Mk2QqDTYcF2rs6KWm8qs4&#10;GwWH9L2z7phmRTr/fPuYjdffGbFSw0H//AQiUB/+w3/tjVbwOJ1k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7EoXHAAAA3QAAAA8AAAAAAAAAAAAAAAAAmAIAAGRy&#10;cy9kb3ducmV2LnhtbFBLBQYAAAAABAAEAPUAAACMAwAAAAA=&#10;" path="m54,5l40,,25,,12,5,,12r5,5l12,17r8,3l27,20r8,-3l42,15r7,-5l54,5xe" fillcolor="#f3be00" stroked="f">
                          <v:path arrowok="t" o:connecttype="custom" o:connectlocs="54,5;40,0;25,0;12,5;0,12;5,17;12,17;20,20;27,20;35,17;42,15;49,10;54,5" o:connectangles="0,0,0,0,0,0,0,0,0,0,0,0,0"/>
                        </v:shape>
                        <v:shape id="Freeform 1348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zB8QA&#10;AADdAAAADwAAAGRycy9kb3ducmV2LnhtbERPTWsCMRC9C/0PYQq9SM1WUcrWKKJYpAdRqz0Pm+nu&#10;tpvJkoy6/ffmIPT4eN/TeecadaEQa88GXgYZKOLC25pLA8fP9fMrqCjIFhvPZOCPIsxnD70p5tZf&#10;eU+Xg5QqhXDM0UAl0uZax6Iih3HgW+LEffvgUBIMpbYBryncNXqYZRPtsObUUGFLy4qK38PZGdiH&#10;/tfPQuJpdR5+bPvvy10dZGfM02O3eAMl1Mm/+O7eWAOjyTjNTW/SE9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YcwfEAAAA3QAAAA8AAAAAAAAAAAAAAAAAmAIAAGRycy9k&#10;b3ducmV2LnhtbFBLBQYAAAAABAAEAPUAAACJAwAAAAA=&#10;" path="m54,5l40,,25,,12,5,,12r5,5l12,17r8,3l27,20r8,-3l42,15r7,-5l54,5e" filled="f" strokecolor="#e15520" strokeweight="0">
                          <v:path arrowok="t" o:connecttype="custom" o:connectlocs="54,5;40,0;25,0;12,5;0,12;5,17;12,17;20,20;27,20;35,17;42,15;49,10;54,5" o:connectangles="0,0,0,0,0,0,0,0,0,0,0,0,0"/>
                        </v:shape>
                        <v:shape id="Freeform 1349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mXcUA&#10;AADdAAAADwAAAGRycy9kb3ducmV2LnhtbESPQWvCQBSE70L/w/IK3urGiqLRVcRSIgUFY+n5kX1m&#10;Q7JvQ3ar8d+7hYLHYWa+YVab3jbiSp2vHCsYjxIQxIXTFZcKvs+fb3MQPiBrbByTgjt52KxfBitM&#10;tbvxia55KEWEsE9RgQmhTaX0hSGLfuRa4uhdXGcxRNmVUnd4i3DbyPckmUmLFccFgy3tDBV1/msV&#10;5Mezvxx+TnVhavv10WKWmUOm1PC13y5BBOrDM/zf3msFk9l0AX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aZdxQAAAN0AAAAPAAAAAAAAAAAAAAAAAJgCAABkcnMv&#10;ZG93bnJldi54bWxQSwUGAAAAAAQABAD1AAAAigMAAAAA&#10;" path="m,25l68,,,25xe" fillcolor="#f3be00" stroked="f">
                          <v:path arrowok="t" o:connecttype="custom" o:connectlocs="0,25;68,0;0,25" o:connectangles="0,0,0"/>
                        </v:shape>
                        <v:shape id="Freeform 1350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pNMIA&#10;AADdAAAADwAAAGRycy9kb3ducmV2LnhtbERPy2oCMRTdF/yHcAU3RTMqTMtoFFsQ3LV1fGwvkzsP&#10;nNwMSXSmf28WhS4P573eDqYVD3K+saxgPktAEBdWN1wpOOX76TsIH5A1tpZJwS952G5GL2vMtO35&#10;hx7HUIkYwj5DBXUIXSalL2oy6Ge2I45caZ3BEKGrpHbYx3DTykWSpNJgw7Ghxo4+aypux7tRoPPL&#10;hy/34Tx3p2v++nYu++77S6nJeNitQAQawr/4z33QCpZpGvfHN/E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Wk0wgAAAN0AAAAPAAAAAAAAAAAAAAAAAJgCAABkcnMvZG93&#10;bnJldi54bWxQSwUGAAAAAAQABAD1AAAAhwMAAAAA&#10;" path="m,25l68,,,25xe" filled="f" strokecolor="#e15520" strokeweight="0">
                          <v:path arrowok="t" o:connecttype="custom" o:connectlocs="0,25;68,0;0,25" o:connectangles="0,0,0"/>
                        </v:shape>
                        <v:shape id="Freeform 1351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368UA&#10;AADdAAAADwAAAGRycy9kb3ducmV2LnhtbESP3YrCMBSE74V9h3AWvNPUH7pSjSILgoIougpeHpuz&#10;bbE5KU203bffCIKXw8x8w8wWrSnFg2pXWFYw6EcgiFOrC84UnH5WvQkI55E1lpZJwR85WMw/OjNM&#10;tG34QI+jz0SAsEtQQe59lUjp0pwMur6tiIP3a2uDPsg6k7rGJsBNKYdRFEuDBYeFHCv6zim9He9G&#10;wRc6u9/dtuPJanMdXZvL/YzLnVLdz3Y5BeGp9e/wq73WCkZxPIDn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DfrxQAAAN0AAAAPAAAAAAAAAAAAAAAAAJgCAABkcnMv&#10;ZG93bnJldi54bWxQSwUGAAAAAAQABAD1AAAAigMAAAAA&#10;" path="m57,8l50,3,42,,35,,27,,20,3,13,8,8,13,,20r5,3l13,25r7,l27,23,37,20r8,-2l52,13,57,8xe" fillcolor="#f3be00" stroked="f">
                          <v:path arrowok="t" o:connecttype="custom" o:connectlocs="57,8;50,3;42,0;35,0;27,0;20,3;13,8;8,13;0,20;5,23;13,25;20,25;27,23;37,20;45,18;52,13;57,8" o:connectangles="0,0,0,0,0,0,0,0,0,0,0,0,0,0,0,0,0"/>
                        </v:shape>
                        <v:shape id="Freeform 1352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YAsYA&#10;AADdAAAADwAAAGRycy9kb3ducmV2LnhtbESPQWvCQBSE74L/YXmCN7OphdBG1xCFUu1BMS09P7LP&#10;JDT7Ns2umvbXd4WCx2FmvmGW2WBacaHeNZYVPEQxCOLS6oYrBR/vL7MnEM4ja2wtk4IfcpCtxqMl&#10;ptpe+UiXwlciQNilqKD2vkuldGVNBl1kO+LgnWxv0AfZV1L3eA1w08p5HCfSYMNhocaONjWVX8XZ&#10;KNjbXc6f8XPx2hzcejiaN/1bfSs1nQz5AoSnwd/D/+2tVvCYJHO4vQ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YAsYAAADdAAAADwAAAAAAAAAAAAAAAACYAgAAZHJz&#10;L2Rvd25yZXYueG1sUEsFBgAAAAAEAAQA9QAAAIsDAAAAAA==&#10;" path="m57,8l50,3,42,,35,,27,,20,3,13,8,8,13,,20r5,3l13,25r7,l27,23,37,20r8,-2l52,13,57,8e" filled="f" strokecolor="#e15520" strokeweight="0">
                          <v:path arrowok="t" o:connecttype="custom" o:connectlocs="57,8;50,3;42,0;35,0;27,0;20,3;13,8;8,13;0,20;5,23;13,25;20,25;27,23;37,20;45,18;52,13;57,8" o:connectangles="0,0,0,0,0,0,0,0,0,0,0,0,0,0,0,0,0"/>
                        </v:shape>
                        <v:shape id="Freeform 1353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5f8YA&#10;AADdAAAADwAAAGRycy9kb3ducmV2LnhtbESPQWvCQBSE74X+h+UVvNVNFYNEV7GCogUPTXro8ZF9&#10;JtHs25hdY/z3bkHocZiZb5j5sje16Kh1lWUFH8MIBHFudcWFgp9s8z4F4TyyxtoyKbiTg+Xi9WWO&#10;ibY3/qYu9YUIEHYJKii9bxIpXV6SQTe0DXHwjrY16INsC6lbvAW4qeUoimJpsOKwUGJD65Lyc3o1&#10;Ctx2fzpedln+u7Ff00P6OZrE3VapwVu/moHw1Pv/8LO90wrGcTyG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85f8YAAADdAAAADwAAAAAAAAAAAAAAAACYAgAAZHJz&#10;L2Rvd25yZXYueG1sUEsFBgAAAAAEAAQA9QAAAIsDAAAAAA==&#10;" path="m,33l67,,,33xe" fillcolor="#f3be00" stroked="f">
                          <v:path arrowok="t" o:connecttype="custom" o:connectlocs="0,33;67,0;0,33" o:connectangles="0,0,0"/>
                        </v:shape>
                        <v:shape id="Freeform 1354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Al8YA&#10;AADdAAAADwAAAGRycy9kb3ducmV2LnhtbESPQWvCQBSE7wX/w/IEb3WjKbFEVxGLUHqQagslt0f2&#10;mQSzb8PuNkn/vVso9DjMzDfMZjeaVvTkfGNZwWKegCAurW64UvD5cXx8BuEDssbWMin4IQ+77eRh&#10;g7m2A5+pv4RKRAj7HBXUIXS5lL6syaCf2444elfrDIYoXSW1wyHCTSuXSZJJgw3HhRo7OtRU3i7f&#10;RkHhv9LUvfSdfTsVSxoOxftqUSg1m477NYhAY/gP/7VftYI0y57g9018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Al8YAAADdAAAADwAAAAAAAAAAAAAAAACYAgAAZHJz&#10;L2Rvd25yZXYueG1sUEsFBgAAAAAEAAQA9QAAAIsDAAAAAA==&#10;" path="m,33l67,,,33xe" filled="f" strokecolor="#e15520" strokeweight="0">
                          <v:path arrowok="t" o:connecttype="custom" o:connectlocs="0,33;67,0;0,33" o:connectangles="0,0,0"/>
                        </v:shape>
                        <v:shape id="Freeform 1355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63sMA&#10;AADdAAAADwAAAGRycy9kb3ducmV2LnhtbESPQWvCQBSE7wX/w/IEb3Vjg0GiqxRF7dGqvb9mn0lq&#10;9m3Y3cb477tCweMwM98wi1VvGtGR87VlBZNxAoK4sLrmUsH5tH2dgfABWWNjmRTcycNqOXhZYK7t&#10;jT+pO4ZSRAj7HBVUIbS5lL6oyKAf25Y4ehfrDIYoXSm1w1uEm0a+JUkmDdYcFypsaV1RcT3+GgWn&#10;+rDWmx1/+e33j+uKfXrlaarUaNi/z0EE6sMz/N/+0ArSLJvC4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163sMAAADdAAAADwAAAAAAAAAAAAAAAACYAgAAZHJzL2Rv&#10;d25yZXYueG1sUEsFBgAAAAAEAAQA9QAAAIgDAAAAAA==&#10;" path="m54,40l111,,54,40r,l54,40,39,43,24,48,10,55,,68r7,2l15,70r7,-2l29,65r8,-2l44,55r5,-5l54,40xe" fillcolor="#f3be00" stroked="f">
                          <v:path arrowok="t" o:connecttype="custom" o:connectlocs="54,40;111,0;54,40;54,40;54,40;39,43;24,48;10,55;0,68;7,70;15,70;22,68;29,65;37,63;44,55;49,50;54,40" o:connectangles="0,0,0,0,0,0,0,0,0,0,0,0,0,0,0,0,0"/>
                        </v:shape>
                        <v:shape id="Freeform 1356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nGMQA&#10;AADdAAAADwAAAGRycy9kb3ducmV2LnhtbESPQUsDMRSE70L/Q3gFbzZbpUHWpqWUFr304Cp6fSSv&#10;u0uTlyWJ2/XfG0HwOMzMN8x6O3knRoqpD6xhuahAEJtge241vL8d7x5BpIxs0QUmDd+UYLuZ3ayx&#10;tuHKrzQ2uRUFwqlGDV3OQy1lMh15TIswEBfvHKLHXGRspY14LXDv5H1VKemx57LQ4UD7jsyl+fIa&#10;VsntP8xhNOr0vPq8sDvFY5O1vp1PuycQmab8H/5rv1gND0op+H1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JxjEAAAA3QAAAA8AAAAAAAAAAAAAAAAAmAIAAGRycy9k&#10;b3ducmV2LnhtbFBLBQYAAAAABAAEAPUAAACJAwAAAAA=&#10;" path="m54,40l111,,54,40r,l54,40,39,43,24,48,10,55,,68r7,2l15,70r7,-2l29,65r8,-2l44,55r5,-5l54,40xe" filled="f" strokecolor="#e15520" strokeweight="0">
                          <v:path arrowok="t" o:connecttype="custom" o:connectlocs="54,40;111,0;54,40;54,40;54,40;39,43;24,48;10,55;0,68;7,70;15,70;22,68;29,65;37,63;44,55;49,50;54,40" o:connectangles="0,0,0,0,0,0,0,0,0,0,0,0,0,0,0,0,0"/>
                        </v:shape>
                        <v:shape id="Freeform 1357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4hcMA&#10;AADdAAAADwAAAGRycy9kb3ducmV2LnhtbESPUWvCQBCE3wv+h2MLvhS9NEJaoqdIVfCtaPsDltya&#10;xOb2Ym7V+O+9guDjMDPfMLNF7xp1oS7Ung28jxNQxIW3NZcGfn82o09QQZAtNp7JwI0CLOaDlxnm&#10;1l95R5e9lCpCOORooBJpc61DUZHDMPYtcfQOvnMoUXalth1eI9w1Ok2STDusOS5U2NJXRcXf/uwM&#10;rNMT9qfD8U1SCZsVHb93wWtjhq/9cgpKqJdn+NHeWgOTLPuA/zfxCe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w4hcMAAADdAAAADwAAAAAAAAAAAAAAAACYAgAAZHJzL2Rv&#10;d25yZXYueG1sUEsFBgAAAAAEAAQA9QAAAIgDAAAAAA==&#10;" path="m55,35l115,,55,35r,l55,35r-15,l25,40,13,50,,60r8,3l15,63r8,l33,60r7,-5l48,50r4,-7l55,35xe" fillcolor="#f3be00" stroked="f">
                          <v:path arrowok="t" o:connecttype="custom" o:connectlocs="55,35;115,0;55,35;55,35;55,35;40,35;25,40;13,50;0,60;8,63;15,63;23,63;33,60;40,55;48,50;52,43;55,35" o:connectangles="0,0,0,0,0,0,0,0,0,0,0,0,0,0,0,0,0"/>
                        </v:shape>
                        <v:shape id="Freeform 1358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b+qMIA&#10;AADdAAAADwAAAGRycy9kb3ducmV2LnhtbERPTYvCMBC9C/sfwgh7kTXdFetajSKC4GEvVul5aMam&#10;2ExKE7X6681B2OPjfS/XvW3EjTpfO1bwPU5AEJdO11wpOB13X78gfEDW2DgmBQ/ysF59DJaYaXfn&#10;A93yUIkYwj5DBSaENpPSl4Ys+rFriSN3dp3FEGFXSd3hPYbbRv4kSSot1hwbDLa0NVRe8qtVsDX2&#10;ua/nx7TIz/nMn/6KaTEqlPoc9psFiEB9+Be/3XutYJKm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v6owgAAAN0AAAAPAAAAAAAAAAAAAAAAAJgCAABkcnMvZG93&#10;bnJldi54bWxQSwUGAAAAAAQABAD1AAAAhwMAAAAA&#10;" path="m55,35l115,,55,35r,l55,35r-15,l25,40,13,50,,60r8,3l15,63r8,l33,60r7,-5l48,50r4,-7l55,35xe" filled="f" strokecolor="#e15520" strokeweight=".1pt">
                          <v:path arrowok="t" o:connecttype="custom" o:connectlocs="55,35;115,0;55,35;55,35;55,35;40,35;25,40;13,50;0,60;8,63;15,63;23,63;33,60;40,55;48,50;52,43;55,35" o:connectangles="0,0,0,0,0,0,0,0,0,0,0,0,0,0,0,0,0"/>
                        </v:shape>
                        <v:shape id="Freeform 1359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FU8YA&#10;AADdAAAADwAAAGRycy9kb3ducmV2LnhtbESPT2vCQBTE70K/w/KE3upGi6FGV1FjoN6sf/D6zD6T&#10;0OzbkF01/fbdQsHjMDO/YWaLztTiTq2rLCsYDiIQxLnVFRcKjofs7QOE88gaa8uk4IccLOYvvRkm&#10;2j74i+57X4gAYZeggtL7JpHS5SUZdAPbEAfvaluDPsi2kLrFR4CbWo6iKJYGKw4LJTa0Lin/3t+M&#10;gvg6LjA7Xra7TZam55Pfpis3Vuq13y2nIDx1/hn+b39qBe9xPIG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aFU8YAAADdAAAADwAAAAAAAAAAAAAAAACYAgAAZHJz&#10;L2Rvd25yZXYueG1sUEsFBgAAAAAEAAQA9QAAAIsDAAAAAA==&#10;" path="m,32l60,,,32xe" fillcolor="#f3be00" stroked="f">
                          <v:path arrowok="t" o:connecttype="custom" o:connectlocs="0,32;60,0;0,32" o:connectangles="0,0,0"/>
                        </v:shape>
                        <v:shape id="Freeform 1360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za8EA&#10;AADdAAAADwAAAGRycy9kb3ducmV2LnhtbERP3WrCMBS+H/gO4QjezdRJdXRGkTnBO7H6AIfkrO1s&#10;TkqStd3bLxeClx/f/2Y32lb05EPjWMFinoEg1s40XCm4XY+v7yBCRDbYOiYFfxRgt528bLAwbuAL&#10;9WWsRArhUKCCOsaukDLomiyGueuIE/ftvMWYoK+k8TikcNvKtyxbSYsNp4YaO/qsSd/LX6vgx3d5&#10;PujDV36/HEKwZa+P8qzUbDruP0BEGuNT/HCfjILlap32pzfp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082vBAAAA3QAAAA8AAAAAAAAAAAAAAAAAmAIAAGRycy9kb3du&#10;cmV2LnhtbFBLBQYAAAAABAAEAPUAAACGAwAAAAA=&#10;" path="m,32l60,,,32xe" filled="f" strokecolor="#e15520" strokeweight="0">
                          <v:path arrowok="t" o:connecttype="custom" o:connectlocs="0,32;60,0;0,32" o:connectangles="0,0,0"/>
                        </v:shape>
                        <v:shape id="Freeform 1361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bYsgA&#10;AADdAAAADwAAAGRycy9kb3ducmV2LnhtbESPT2vCQBTE7wW/w/IEb3WTilZTV1FRqXjyz0Fvj+xr&#10;Esy+TbNbjX76rlDocZiZ3zDjaWNKcaXaFZYVxN0IBHFqdcGZguNh9ToE4TyyxtIyKbiTg+mk9TLG&#10;RNsb7+i695kIEHYJKsi9rxIpXZqTQde1FXHwvmxt0AdZZ1LXeAtwU8q3KBpIgwWHhRwrWuSUXvY/&#10;RsFovoi/j6d1+mg2S/lYb6vl/NxXqtNuZh8gPDX+P/zX/tQKeoP3GJ5vw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ZtiyAAAAN0AAAAPAAAAAAAAAAAAAAAAAJgCAABk&#10;cnMvZG93bnJldi54bWxQSwUGAAAAAAQABAD1AAAAjQMAAAAA&#10;" path="m18,55l57,,18,55xm18,55l8,65,,78r,7l,90r,7l3,105r7,-5l18,95r2,-5l25,83r,-8l25,68,23,60,18,55xe" fillcolor="#f3be00" stroked="f">
                          <v:path arrowok="t" o:connecttype="custom" o:connectlocs="18,55;57,0;18,55;18,55;8,65;0,78;0,85;0,90;0,97;3,105;10,100;18,95;20,90;25,83;25,75;25,68;23,60;18,55" o:connectangles="0,0,0,0,0,0,0,0,0,0,0,0,0,0,0,0,0,0"/>
                          <o:lock v:ext="edit" verticies="t"/>
                        </v:shape>
                        <v:shape id="Freeform 1362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2JMYA&#10;AADdAAAADwAAAGRycy9kb3ducmV2LnhtbESPzWrDMBCE74W+g9hCLqWR40BaHMshBAqBQPPnS2+L&#10;tbFNrJWR1Nh5+6pQyHGYmW+YfDWaTtzI+daygtk0AUFcWd1yraA8f759gPABWWNnmRTcycOqeH7K&#10;MdN24CPdTqEWEcI+QwVNCH0mpa8aMuintieO3sU6gyFKV0vtcIhw08k0SRbSYMtxocGeNg1V19OP&#10;UXC8kG7LjTuc+3Q35+9h//pV7pWavIzrJYhAY3iE/9tbrWC+eE/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f2JMYAAADdAAAADwAAAAAAAAAAAAAAAACYAgAAZHJz&#10;L2Rvd25yZXYueG1sUEsFBgAAAAAEAAQA9QAAAIsDAAAAAA==&#10;" path="m,55l39,,,55xe" filled="f" strokecolor="#e15520" strokeweight="0">
                          <v:path arrowok="t" o:connecttype="custom" o:connectlocs="0,55;39,0;0,55" o:connectangles="0,0,0"/>
                        </v:shape>
                        <v:shape id="Freeform 1363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BS8UA&#10;AADdAAAADwAAAGRycy9kb3ducmV2LnhtbESPQWsCMRSE74X+h/CE3jRRQWVrFCu1SD20btv7c/Pc&#10;LG5elk2q679vBKHHYWa+YebLztXiTG2oPGsYDhQI4sKbiksN31+b/gxEiMgGa8+k4UoBlovHhzlm&#10;xl94T+c8liJBOGSowcbYZFKGwpLDMPANcfKOvnUYk2xLaVq8JLir5UipiXRYcVqw2NDaUnHKf52G&#10;0+u7VZvy482+NErSzk0/Vz8HrZ963eoZRKQu/ofv7a3RMJ5Mx3B7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cFLxQAAAN0AAAAPAAAAAAAAAAAAAAAAAJgCAABkcnMv&#10;ZG93bnJldi54bWxQSwUGAAAAAAQABAD1AAAAigMAAAAA&#10;" path="m18,l8,10,,23r,7l,35r,7l3,50r7,-5l18,40r2,-5l25,28r,-8l25,13,23,5,18,e" filled="f" strokecolor="#e15520" strokeweight="0">
                          <v:path arrowok="t" o:connecttype="custom" o:connectlocs="18,0;8,10;0,23;0,30;0,35;0,42;3,50;10,45;18,40;20,35;25,28;25,20;25,13;23,5;18,0" o:connectangles="0,0,0,0,0,0,0,0,0,0,0,0,0,0,0"/>
                        </v:shape>
                        <v:shape id="Freeform 1364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a4MYA&#10;AADdAAAADwAAAGRycy9kb3ducmV2LnhtbESPQWvCQBSE74L/YXmF3nSTtFVJXYMUC8WLaBWvj+xr&#10;kpp9G7JrkvbXu0Khx2FmvmGW2WBq0VHrKssK4mkEgji3uuJCwfHzfbIA4TyyxtoyKfghB9lqPFpi&#10;qm3Pe+oOvhABwi5FBaX3TSqly0sy6Ka2IQ7el20N+iDbQuoW+wA3tUyiaCYNVhwWSmzoraT8crga&#10;BZuXK8abi65/j4nb0m6Iz8X3SanHh2H9CsLT4P/Df+0PreBpNn+G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a4MYAAADdAAAADwAAAAAAAAAAAAAAAACYAgAAZHJz&#10;L2Rvd25yZXYueG1sUEsFBgAAAAAEAAQA9QAAAIsDAAAAAA==&#10;" path="m17,57l37,,17,57xm17,57l5,67,,79,,94r2,13l10,102r5,-5l17,92r5,-8l22,77r,-8l20,62,17,57xe" fillcolor="#f3be00" stroked="f">
                          <v:path arrowok="t" o:connecttype="custom" o:connectlocs="17,57;37,0;17,57;17,57;5,67;0,79;0,94;2,107;10,102;15,97;17,92;22,84;22,77;22,69;20,62;17,57" o:connectangles="0,0,0,0,0,0,0,0,0,0,0,0,0,0,0,0"/>
                          <o:lock v:ext="edit" verticies="t"/>
                        </v:shape>
                        <v:shape id="Freeform 1365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VJcYA&#10;AADdAAAADwAAAGRycy9kb3ducmV2LnhtbESPQWvCQBSE74X+h+UVvOmmSlJNXUWqglAQmii9vmZf&#10;k9Ds2zS7avz3bkHocZiZb5j5sjeNOFPnassKnkcRCOLC6ppLBYd8O5yCcB5ZY2OZFFzJwXLx+DDH&#10;VNsLf9A586UIEHYpKqi8b1MpXVGRQTeyLXHwvm1n0AfZlVJ3eAlw08hxFCXSYM1hocKW3ioqfrKT&#10;UXD8Ndlsvd7m5jNOYn/dv284+VJq8NSvXkF46v1/+N7eaQWT5CWGv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VJcYAAADdAAAADwAAAAAAAAAAAAAAAACYAgAAZHJz&#10;L2Rvd25yZXYueG1sUEsFBgAAAAAEAAQA9QAAAIsDAAAAAA==&#10;" path="m,57l20,,,57xe" filled="f" strokecolor="#e15520" strokeweight="0">
                          <v:path arrowok="t" o:connecttype="custom" o:connectlocs="0,57;20,0;0,57" o:connectangles="0,0,0"/>
                        </v:shape>
                        <v:shape id="Freeform 1366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5eMYA&#10;AADdAAAADwAAAGRycy9kb3ducmV2LnhtbESPQWvCQBSE70L/w/KE3nSjxWhTVylCaS8q2ur5sfua&#10;pGbfxuw2xn/fFQoeh5n5hpkvO1uJlhpfOlYwGiYgiLUzJecKvj7fBjMQPiAbrByTgit5WC4eenPM&#10;jLvwjtp9yEWEsM9QQRFCnUnpdUEW/dDVxNH7do3FEGWTS9PgJcJtJcdJkkqLJceFAmtaFaRP+1+r&#10;YLY9TcKm1e+b8/n5sP45HHdaHpV67HevLyACdeEe/m9/GAVP6TSF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P5eMYAAADdAAAADwAAAAAAAAAAAAAAAACYAgAAZHJz&#10;L2Rvd25yZXYueG1sUEsFBgAAAAAEAAQA9QAAAIsDAAAAAA==&#10;" path="m17,l5,10,,22,,37,2,50r8,-5l15,40r2,-5l22,27r,-7l22,12,20,5,17,e" filled="f" strokecolor="#e15520" strokeweight="0">
                          <v:path arrowok="t" o:connecttype="custom" o:connectlocs="17,0;5,10;0,22;0,37;2,50;10,45;15,40;17,35;22,27;22,20;22,12;20,5;17,0" o:connectangles="0,0,0,0,0,0,0,0,0,0,0,0,0"/>
                        </v:shape>
                        <v:shape id="Freeform 1367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JPcQA&#10;AADdAAAADwAAAGRycy9kb3ducmV2LnhtbESPzWrCQBSF90LfYbhCdzrRqinRUYpQcJFNoxa6u2Ru&#10;M8HMnZCZmvj2jlBweTg/H2ezG2wjrtT52rGC2TQBQVw6XXOl4HT8nLyD8AFZY+OYFNzIw277Mtpg&#10;pl3PX3QtQiXiCPsMFZgQ2kxKXxqy6KeuJY7er+sshii7SuoO+zhuGzlPkpW0WHMkGGxpb6i8FH82&#10;cnt3liZNlnmTHuzP9zl3xSJX6nU8fKxBBBrCM/zfPmgFb6s0hce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ST3EAAAA3QAAAA8AAAAAAAAAAAAAAAAAmAIAAGRycy9k&#10;b3ducmV2LnhtbFBLBQYAAAAABAAEAPUAAACJAwAAAAA=&#10;" path="m17,57l40,,17,57xm17,57l5,70,,82,,95r2,12l10,105r5,-8l17,92r5,-7l22,77r,-7l20,65,17,57xe" fillcolor="#f3be00" stroked="f">
                          <v:path arrowok="t" o:connecttype="custom" o:connectlocs="17,57;40,0;17,57;17,57;5,70;0,82;0,95;2,107;10,105;15,97;17,92;22,85;22,77;22,70;20,65;17,57" o:connectangles="0,0,0,0,0,0,0,0,0,0,0,0,0,0,0,0"/>
                          <o:lock v:ext="edit" verticies="t"/>
                        </v:shape>
                        <v:shape id="Freeform 1368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TMKcEA&#10;AADdAAAADwAAAGRycy9kb3ducmV2LnhtbERPzWoCMRC+F3yHMIXealILWlajiLBgQQ+uPsB0M24W&#10;k8myibq+fXMQPH58/4vV4J24UR/bwBq+xgoEcR1My42G07H8/AERE7JBF5g0PCjCajl6W2Bhwp0P&#10;dKtSI3IIxwI12JS6QspYW/IYx6Ejztw59B5Thn0jTY/3HO6dnCg1lR5bzg0WO9pYqi/V1WtwE/W7&#10;O0S/V1dbViY+3Gb2V2r98T6s5yASDeklfrq3RsP3dJbn5jf5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zCnBAAAA3QAAAA8AAAAAAAAAAAAAAAAAmAIAAGRycy9kb3du&#10;cmV2LnhtbFBLBQYAAAAABAAEAPUAAACGAwAAAAA=&#10;" path="m,57l23,,,57xe" filled="f" strokecolor="#e15520" strokeweight="0">
                          <v:path arrowok="t" o:connecttype="custom" o:connectlocs="0,57;23,0;0,57" o:connectangles="0,0,0"/>
                        </v:shape>
                        <v:shape id="Freeform 1369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tCscA&#10;AADdAAAADwAAAGRycy9kb3ducmV2LnhtbESPS2/CMBCE75X6H6xF4lYcisojYFBVCdFLqXieV/aS&#10;BOJ1iN2Q/ntcCanH0cx8o5ktWluKhmpfOFbQ7yUgiLUzBWcK9rvlyxiED8gGS8ek4Jc8LObPTzNM&#10;jbvxhpptyESEsE9RQR5ClUrpdU4Wfc9VxNE7udpiiLLOpKnxFuG2lK9JMpQWC44LOVb0kZO+bH+s&#10;gvH35S2sG71aX6+Tw9f5cNxoeVSq22nfpyACteE//Gh/GgWD4WgC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cbQrHAAAA3QAAAA8AAAAAAAAAAAAAAAAAmAIAAGRy&#10;cy9kb3ducmV2LnhtbFBLBQYAAAAABAAEAPUAAACMAwAAAAA=&#10;" path="m17,l5,13,,25,,38,2,50r8,-2l15,40r2,-5l22,28r,-8l22,13,20,8,17,e" filled="f" strokecolor="#e15520" strokeweight="0">
                          <v:path arrowok="t" o:connecttype="custom" o:connectlocs="17,0;5,13;0,25;0,38;2,50;10,48;15,40;17,35;22,28;22,20;22,13;20,8;17,0" o:connectangles="0,0,0,0,0,0,0,0,0,0,0,0,0"/>
                        </v:shape>
                        <v:shape id="Freeform 1370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TL74A&#10;AADdAAAADwAAAGRycy9kb3ducmV2LnhtbERPvQrCMBDeBd8hnOBmUxVEqlFEEERc1IqOR3O2xeZS&#10;mljr25tBcPz4/pfrzlSipcaVlhWMoxgEcWZ1ybmC9LIbzUE4j6yxskwKPuRgver3lpho++YTtWef&#10;ixDCLkEFhfd1IqXLCjLoIlsTB+5hG4M+wCaXusF3CDeVnMTxTBosOTQUWNO2oOx5fhkFV3/Zpel9&#10;4lq+HTeppuPh9MyUGg66zQKEp87/xT/3XiuYzuZhf3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/ky++AAAA3QAAAA8AAAAAAAAAAAAAAAAAmAIAAGRycy9kb3ducmV2&#10;LnhtbFBLBQYAAAAABAAEAPUAAACDAwAAAAA=&#10;" path="m20,52l63,,20,52xm20,52l8,65,3,77,,85r,5l3,97r2,5l13,100r5,-5l23,87r2,-5l28,75r,-8l25,60,20,52xe" fillcolor="#f3be00" stroked="f">
                          <v:path arrowok="t" o:connecttype="custom" o:connectlocs="20,52;63,0;20,52;20,52;8,65;3,77;0,85;0,90;3,97;5,102;13,100;18,95;23,87;25,82;28,75;28,67;25,60;20,52" o:connectangles="0,0,0,0,0,0,0,0,0,0,0,0,0,0,0,0,0,0"/>
                          <o:lock v:ext="edit" verticies="t"/>
                        </v:shape>
                        <v:shape id="Freeform 1371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Rw8cA&#10;AADdAAAADwAAAGRycy9kb3ducmV2LnhtbESPQWvCQBSE7wX/w/IEb3WzCqLRVaTYKtKL0VK8PbKv&#10;Sdrs25BdNf77bqHgcZiZb5jFqrO1uFLrK8ca1DABQZw7U3Gh4XR8fZ6C8AHZYO2YNNzJw2rZe1pg&#10;atyND3TNQiEihH2KGsoQmlRKn5dk0Q9dQxy9L9daDFG2hTQt3iLc1nKUJBNpseK4UGJDLyXlP9nF&#10;ath8ny8f612m3vdH9ylztX2bqa3Wg363noMI1IVH+L+9MxrGk6mC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JUcPHAAAA3QAAAA8AAAAAAAAAAAAAAAAAmAIAAGRy&#10;cy9kb3ducmV2LnhtbFBLBQYAAAAABAAEAPUAAACMAwAAAAA=&#10;" path="m,52l43,,,52xe" filled="f" strokecolor="#e15520" strokeweight="0">
                          <v:path arrowok="t" o:connecttype="custom" o:connectlocs="0,52;43,0;0,52" o:connectangles="0,0,0"/>
                        </v:shape>
                        <v:shape id="Freeform 1372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VUcUA&#10;AADdAAAADwAAAGRycy9kb3ducmV2LnhtbESPT2vCQBTE70K/w/IKXqRumjYxRFeRgtD2IrV6f2Rf&#10;/tDdtyG71fjtu4LQ4zAzv2FWm9EacabBd44VPM8TEMSV0x03Co7fu6cChA/IGo1jUnAlD5v1w2SF&#10;pXYX/qLzITQiQtiXqKANoS+l9FVLFv3c9cTRq91gMUQ5NFIPeIlwa2SaJLm02HFcaLGnt5aqn8Ov&#10;VWDC1SxmWYr77Ue+P32+2hozq9T0cdwuQQQaw3/43n7XCl7yIoX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ZVRxQAAAN0AAAAPAAAAAAAAAAAAAAAAAJgCAABkcnMv&#10;ZG93bnJldi54bWxQSwUGAAAAAAQABAD1AAAAigMAAAAA&#10;" path="m20,l8,13,3,25,,33r,5l3,45r2,5l13,48r5,-5l23,35r2,-5l28,23r,-8l25,8,20,e" filled="f" strokecolor="#e15520" strokeweight="0">
                          <v:path arrowok="t" o:connecttype="custom" o:connectlocs="20,0;8,13;3,25;0,33;0,38;3,45;5,50;13,48;18,43;23,35;25,30;28,23;28,15;25,8;20,0" o:connectangles="0,0,0,0,0,0,0,0,0,0,0,0,0,0,0"/>
                        </v:shape>
                        <v:shape id="Freeform 1373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lcsUA&#10;AADdAAAADwAAAGRycy9kb3ducmV2LnhtbESPQUsDMRSE70L/Q3iCN5utpaWsTYsUlIKIGj3o7bF5&#10;3Szue1mS2K7/vhEEj8PMfMOstyP36kgxdUEMzKYVKJImuE5aA+9v99crUCmjOOyDkIEfSrDdTC7W&#10;WLtwklc62tyqApFUowGf81BrnRpPjGkaBpLiHUJkzEXGVruIpwLnXt9U1VIzdlIWPA6089R82W82&#10;MM7EPnF6Pvj4+GAtf3y+7HlhzNXleHcLKtOY/8N/7b0zMF+u5vD7pjwBvT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+VyxQAAAN0AAAAPAAAAAAAAAAAAAAAAAJgCAABkcnMv&#10;ZG93bnJldi54bWxQSwUGAAAAAAQABAD1AAAAigMAAAAA&#10;" path="m20,60l57,,20,60xm20,60l7,73,2,83,,90r,8l2,103r3,7l12,105r5,-5l22,95r3,-7l27,80r,-7l25,65,20,60xe" fillcolor="#f3be00" stroked="f">
                          <v:path arrowok="t" o:connecttype="custom" o:connectlocs="20,60;57,0;20,60;20,60;7,73;2,83;0,90;0,98;2,103;5,110;12,105;17,100;22,95;25,88;27,80;27,73;25,65;20,60" o:connectangles="0,0,0,0,0,0,0,0,0,0,0,0,0,0,0,0,0,0"/>
                          <o:lock v:ext="edit" verticies="t"/>
                        </v:shape>
                        <v:shape id="Freeform 1374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q5cYA&#10;AADdAAAADwAAAGRycy9kb3ducmV2LnhtbESPQWvCQBSE74L/YXlCb3WjlRCiq6i0xR4UmsaDt0f2&#10;mQSzb0N2q/Hfd4WCx2FmvmEWq9404kqdqy0rmIwjEMSF1TWXCvKfj9cEhPPIGhvLpOBODlbL4WCB&#10;qbY3/qZr5ksRIOxSVFB536ZSuqIig25sW+LgnW1n0AfZlVJ3eAtw08hpFMXSYM1hocKWthUVl+zX&#10;KNDxMc8u7rRFey9z9/5lNvvDp1Ivo349B+Gp98/wf3unFbzFyQw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/q5cYAAADdAAAADwAAAAAAAAAAAAAAAACYAgAAZHJz&#10;L2Rvd25yZXYueG1sUEsFBgAAAAAEAAQA9QAAAIsDAAAAAA==&#10;" path="m,60l37,,,60xe" filled="f" strokecolor="#e15520" strokeweight="0">
                          <v:path arrowok="t" o:connecttype="custom" o:connectlocs="0,60;37,0;0,60" o:connectangles="0,0,0"/>
                        </v:shape>
                        <v:shape id="Freeform 1375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dIsYA&#10;AADdAAAADwAAAGRycy9kb3ducmV2LnhtbESPQWvCQBSE70L/w/IKvemmFlNNXUUFQfGkVby+Zp9J&#10;avZtyK4x+uvdgtDjMDPfMONpa0rRUO0KywreexEI4tTqgjMF++9ldwjCeWSNpWVScCMH08lLZ4yJ&#10;tlfeUrPzmQgQdgkqyL2vEildmpNB17MVcfBOtjbog6wzqWu8BrgpZT+KYmmw4LCQY0WLnNLz7mIU&#10;/PDnPN5s8Xj+Ha3tfHk43WeXRqm313b2BcJT6//Dz/ZKK/iIhwP4ex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dIsYAAADdAAAADwAAAAAAAAAAAAAAAACYAgAAZHJz&#10;L2Rvd25yZXYueG1sUEsFBgAAAAAEAAQA9QAAAIsDAAAAAA==&#10;" path="m20,l7,13,2,23,,30r,8l2,43r3,7l12,45r5,-5l22,35r3,-7l27,20r,-7l25,5,20,e" filled="f" strokecolor="#e15520" strokeweight="0">
                          <v:path arrowok="t" o:connecttype="custom" o:connectlocs="20,0;7,13;2,23;0,30;0,38;2,43;5,50;12,45;17,40;22,35;25,28;27,20;27,13;25,5;20,0" o:connectangles="0,0,0,0,0,0,0,0,0,0,0,0,0,0,0"/>
                        </v:shape>
                        <v:shape id="Freeform 1376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iW8UA&#10;AADdAAAADwAAAGRycy9kb3ducmV2LnhtbESPQWvCQBSE74L/YXlCb7qxlaDRVURoFYqFqnh+ZJ/Z&#10;YPZtyK5J+u+7hYLHYWa+YVab3laipcaXjhVMJwkI4tzpkgsFl/P7eA7CB2SNlWNS8EMeNuvhYIWZ&#10;dh1/U3sKhYgQ9hkqMCHUmZQ+N2TRT1xNHL2bayyGKJtC6ga7CLeVfE2SVFosOS4YrGlnKL+fHlaB&#10;LT/qx3WxM+3XEffd576b5elWqZdRv12CCNSHZ/i/fdAK3tJ5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WJbxQAAAN0AAAAPAAAAAAAAAAAAAAAAAJgCAABkcnMv&#10;ZG93bnJldi54bWxQSwUGAAAAAAQABAD1AAAAigMAAAAA&#10;" path="m20,52l54,,20,52xm20,52l7,65,2,77,,82r,8l2,97r3,5l10,100r7,-5l22,87r3,-5l27,75r,-8l25,60,20,52xe" fillcolor="#f3be00" stroked="f">
                          <v:path arrowok="t" o:connecttype="custom" o:connectlocs="20,52;54,0;20,52;20,52;7,65;2,77;0,82;0,90;2,97;5,102;10,100;17,95;22,87;25,82;27,75;27,67;25,60;20,52" o:connectangles="0,0,0,0,0,0,0,0,0,0,0,0,0,0,0,0,0,0"/>
                          <o:lock v:ext="edit" verticies="t"/>
                        </v:shape>
                        <v:shape id="Freeform 1377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6xsYA&#10;AADdAAAADwAAAGRycy9kb3ducmV2LnhtbESPQWvCQBSE7wX/w/KEXkrdtAWV6CqiCEJ6MVq8PrKv&#10;SWr2bbq7xvTfdwXB4zAz3zDzZW8a0ZHztWUFb6MEBHFhdc2lguNh+zoF4QOyxsYyKfgjD8vF4GmO&#10;qbZX3lOXh1JECPsUFVQhtKmUvqjIoB/Zljh639YZDFG6UmqH1wg3jXxPkrE0WHNcqLCldUXFOb8Y&#10;BT8y+yxNvf/q3Mt5k3e/2engMqWeh/1qBiJQHx7he3unFXyMpxO4vY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Y6xsYAAADdAAAADwAAAAAAAAAAAAAAAACYAgAAZHJz&#10;L2Rvd25yZXYueG1sUEsFBgAAAAAEAAQA9QAAAIsDAAAAAA==&#10;" path="m,52l34,,,52xe" filled="f" strokecolor="#e15520" strokeweight="0">
                          <v:path arrowok="t" o:connecttype="custom" o:connectlocs="0,52;34,0;0,52" o:connectangles="0,0,0"/>
                        </v:shape>
                        <v:shape id="Freeform 1378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yvMQA&#10;AADdAAAADwAAAGRycy9kb3ducmV2LnhtbERPy2rCQBTdF/oPwy24q5NWSDV1ErQgKF2pLW5vM9ck&#10;NXMnZCYP/frOouDycN7LbDS16Kl1lWUFL9MIBHFudcWFgq/j5nkOwnlkjbVlUnAlB1n6+LDERNuB&#10;99QffCFCCLsEFZTeN4mULi/JoJvahjhwZ9sa9AG2hdQtDiHc1PI1imJpsOLQUGJDHyXll0NnFPzw&#10;2zr+3OPp8rvY2fXm+3xbdb1Sk6dx9Q7C0+jv4n/3ViuYxf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crzEAAAA3QAAAA8AAAAAAAAAAAAAAAAAmAIAAGRycy9k&#10;b3ducmV2LnhtbFBLBQYAAAAABAAEAPUAAACJAwAAAAA=&#10;" path="m20,l7,13,2,25,,30r,8l2,45r3,5l10,48r7,-5l22,35r3,-5l27,23r,-8l25,8,20,e" filled="f" strokecolor="#e15520" strokeweight="0">
                          <v:path arrowok="t" o:connecttype="custom" o:connectlocs="20,0;7,13;2,25;0,30;0,38;2,45;5,50;10,48;17,43;22,35;25,30;27,23;27,15;25,8;20,0" o:connectangles="0,0,0,0,0,0,0,0,0,0,0,0,0,0,0"/>
                        </v:shape>
                        <v:shape id="Freeform 1379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uTsYA&#10;AADdAAAADwAAAGRycy9kb3ducmV2LnhtbESPQWsCMRSE7wX/Q3hCb5qtRbFbo4jtgoI91C7t9bF5&#10;3YRuXpZN1PXfG0HocZiZb5jFqneNOFEXrGcFT+MMBHHlteVaQflVjOYgQkTW2HgmBRcKsFoOHhaY&#10;a3/mTzodYi0ShEOOCkyMbS5lqAw5DGPfEifv13cOY5JdLXWH5wR3jZxk2Uw6tJwWDLa0MVT9HY5O&#10;wdQW+/V7a7Ltz0dfNG/H0n7vSqUeh/36FUSkPv6H7+2tVvA8m7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UuTsYAAADdAAAADwAAAAAAAAAAAAAAAACYAgAAZHJz&#10;L2Rvd25yZXYueG1sUEsFBgAAAAAEAAQA9QAAAIsDAAAAAA==&#10;" path="m19,53l64,,19,53xm19,53l7,63,2,75,,83r,5l2,95r2,8l9,98r8,-5l22,88r2,-8l27,73r,-8l24,60,19,53xe" fillcolor="#f3be00" stroked="f">
                          <v:path arrowok="t" o:connecttype="custom" o:connectlocs="19,53;64,0;19,53;19,53;7,63;2,75;0,83;0,88;2,95;4,103;9,98;17,93;22,88;24,80;27,73;27,65;24,60;19,53" o:connectangles="0,0,0,0,0,0,0,0,0,0,0,0,0,0,0,0,0,0"/>
                          <o:lock v:ext="edit" verticies="t"/>
                        </v:shape>
                        <v:shape id="Freeform 1380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BqsUA&#10;AADdAAAADwAAAGRycy9kb3ducmV2LnhtbERPTWvCQBC9C/6HZYRexGyqNGjMKqVg9VLbRvE8ZMck&#10;mp0N2a2m/fXdQ6HHx/vO1r1pxI06V1tW8BjFIIgLq2suFRwPm8kchPPIGhvLpOCbHKxXw0GGqbZ3&#10;/qRb7ksRQtilqKDyvk2ldEVFBl1kW+LAnW1n0AfYlVJ3eA/hppHTOE6kwZpDQ4UtvVRUXPMvo8Al&#10;P0/5YYuXzX68ff14f5ueWjop9TDqn5cgPPX+X/zn3mkFs2QR9oc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4GqxQAAAN0AAAAPAAAAAAAAAAAAAAAAAJgCAABkcnMv&#10;ZG93bnJldi54bWxQSwUGAAAAAAQABAD1AAAAigMAAAAA&#10;" path="m,53l45,,,53xe" filled="f" strokecolor="#e15520" strokeweight="0">
                          <v:path arrowok="t" o:connecttype="custom" o:connectlocs="0,53;45,0;0,53" o:connectangles="0,0,0"/>
                        </v:shape>
                        <v:shape id="Freeform 1381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/MYA&#10;AADdAAAADwAAAGRycy9kb3ducmV2LnhtbESPT2vCQBTE7wW/w/IEb3WjhVSjG9GCYOlJq3h9Zl/+&#10;aPZtyK4x7afvFgo9DjPzG2a56k0tOmpdZVnBZByBIM6srrhQcPzcPs9AOI+ssbZMCr7IwSodPC0x&#10;0fbBe+oOvhABwi5BBaX3TSKly0oy6Ma2IQ5ebluDPsi2kLrFR4CbWk6jKJYGKw4LJTb0VlJ2O9yN&#10;ggu/buKPPZ5v1/m73WxP+ff63ik1GvbrBQhPvf8P/7V3WsFLPJ/A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RN/MYAAADdAAAADwAAAAAAAAAAAAAAAACYAgAAZHJz&#10;L2Rvd25yZXYueG1sUEsFBgAAAAAEAAQA9QAAAIsDAAAAAA==&#10;" path="m19,l7,10,2,22,,30r,5l2,42r2,8l9,45r8,-5l22,35r2,-8l27,20r,-8l24,7,19,e" filled="f" strokecolor="#e15520" strokeweight="0">
                          <v:path arrowok="t" o:connecttype="custom" o:connectlocs="19,0;7,10;2,22;0,30;0,35;2,42;4,50;9,45;17,40;22,35;24,27;27,20;27,12;24,7;19,0" o:connectangles="0,0,0,0,0,0,0,0,0,0,0,0,0,0,0"/>
                        </v:shape>
                        <v:shape id="Freeform 1382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WzcMA&#10;AADdAAAADwAAAGRycy9kb3ducmV2LnhtbESP3WrCQBSE7wu+w3IE7+pGW6SNriKVggRvGvMAh+wx&#10;P+6eDdmtiW/vFoReDjPzDbPZjdaIG/W+caxgMU9AEJdON1wpKM7frx8gfEDWaByTgjt52G0nLxtM&#10;tRv4h255qESEsE9RQR1Cl0rpy5os+rnriKN3cb3FEGVfSd3jEOHWyGWSrKTFhuNCjR191VRe81+r&#10;4GT0oTUH03JZZK3hzNHl3Sk1m477NYhAY/gPP9tHreBt9bmEvzfx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WzcMAAADdAAAADwAAAAAAAAAAAAAAAACYAgAAZHJzL2Rv&#10;d25yZXYueG1sUEsFBgAAAAAEAAQA9QAAAIgDAAAAAA==&#10;" path="m27,50l82,,27,50xm27,50l12,60,5,72,,80r,5l,92r,5l10,95r5,-5l22,85r5,-8l30,70r,-8l30,55,27,50xe" fillcolor="#f3be00" stroked="f">
                          <v:path arrowok="t" o:connecttype="custom" o:connectlocs="27,50;82,0;27,50;27,50;12,60;5,72;0,80;0,85;0,92;0,97;10,95;15,90;22,85;27,77;30,70;30,62;30,55;27,50" o:connectangles="0,0,0,0,0,0,0,0,0,0,0,0,0,0,0,0,0,0"/>
                          <o:lock v:ext="edit" verticies="t"/>
                        </v:shape>
                        <v:shape id="Freeform 1383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lGcQA&#10;AADdAAAADwAAAGRycy9kb3ducmV2LnhtbESPQWvCQBSE74X+h+UVequbVhCNrtKWWnoSYkrx+Mg+&#10;k2D2bcg+k/jv3YLgcZiZb5jVZnSN6qkLtWcDr5MEFHHhbc2lgd98+zIHFQTZYuOZDFwowGb9+LDC&#10;1PqBM+r3UqoI4ZCigUqkTbUORUUOw8S3xNE7+s6hRNmV2nY4RLhr9FuSzLTDmuNChS19VlSc9mdn&#10;oBh28/HrkMufQ+x9nmWy+/4w5vlpfF+CEhrlHr61f6yB6Wwxhf838Qn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JRnEAAAA3QAAAA8AAAAAAAAAAAAAAAAAmAIAAGRycy9k&#10;b3ducmV2LnhtbFBLBQYAAAAABAAEAPUAAACJAwAAAAA=&#10;" path="m,50l55,,,50xe" filled="f" strokecolor="#e15520" strokeweight="0">
                          <v:path arrowok="t" o:connecttype="custom" o:connectlocs="0,50;55,0;0,50" o:connectangles="0,0,0"/>
                        </v:shape>
                        <v:shape id="Freeform 1384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+8ccA&#10;AADdAAAADwAAAGRycy9kb3ducmV2LnhtbESPQWvCQBSE7wX/w/IKXkQ32hI1dZVgKfRUMBbF2yP7&#10;moRm38bdVdN/3y0IPQ4z8w2z2vSmFVdyvrGsYDpJQBCXVjdcKfjcv40XIHxA1thaJgU/5GGzHjys&#10;MNP2xju6FqESEcI+QwV1CF0mpS9rMugntiOO3pd1BkOUrpLa4S3CTStnSZJKgw3HhRo72tZUfhcX&#10;o2C/e52n87M/H/KRz0cn9zE96otSw8c+fwERqA//4Xv7XSt4SpfP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5fvHHAAAA3QAAAA8AAAAAAAAAAAAAAAAAmAIAAGRy&#10;cy9kb3ducmV2LnhtbFBLBQYAAAAABAAEAPUAAACMAwAAAAA=&#10;" path="m27,l12,10,5,22,,30r,5l,42r,5l10,45r5,-5l22,35r5,-8l30,20r,-8l30,5,27,e" filled="f" strokecolor="#e15520" strokeweight="0">
                          <v:path arrowok="t" o:connecttype="custom" o:connectlocs="27,0;12,10;5,22;0,30;0,35;0,42;0,47;10,45;15,40;22,35;27,27;30,20;30,12;30,5;27,0" o:connectangles="0,0,0,0,0,0,0,0,0,0,0,0,0,0,0"/>
                        </v:shape>
                        <v:shape id="Freeform 1385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QosYA&#10;AADdAAAADwAAAGRycy9kb3ducmV2LnhtbESP3UrDQBCF74W+wzIFb8RubDFo7LYUQRG0F2l9gCE7&#10;ZqPZ2bA7tqlP7wpCLw/n5+Ms16Pv1YFi6gIbuJkVoIibYDtuDbzvn67vQCVBttgHJgMnSrBeTS6W&#10;WNlw5JoOO2lVHuFUoQEnMlRap8aRxzQLA3H2PkL0KFnGVtuIxzzuez0vilJ77DgTHA706Kj52n37&#10;DKld3Z8+N8+v28XPVZR5WctbaczldNw8gBIa5Rz+b79YA4vy/hb+3u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DQosYAAADdAAAADwAAAAAAAAAAAAAAAACYAgAAZHJz&#10;L2Rvd25yZXYueG1sUEsFBgAAAAAEAAQA9QAAAIsDAAAAAA==&#10;" path="m54,2l39,,24,2,12,10,,20r14,2l29,20r8,-3l44,12,49,7,54,2xe" fillcolor="#f3be00" stroked="f">
                          <v:path arrowok="t" o:connecttype="custom" o:connectlocs="54,2;39,0;24,2;12,10;0,20;14,22;29,20;37,17;44,12;49,7;54,2" o:connectangles="0,0,0,0,0,0,0,0,0,0,0"/>
                        </v:shape>
                        <v:shape id="Freeform 1386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SJcUA&#10;AADdAAAADwAAAGRycy9kb3ducmV2LnhtbESPT2vCQBTE70K/w/IKvenGiMGmriKiRY/+6aG3R/Y1&#10;Cd19G7KrJn56t1DwOMzMb5j5srNGXKn1tWMF41ECgrhwuuZSwfm0Hc5A+ICs0TgmBT15WC5eBnPM&#10;tbvxga7HUIoIYZ+jgiqEJpfSFxVZ9CPXEEfvx7UWQ5RtKXWLtwi3RqZJkkmLNceFChtaV1T8Hi9W&#10;wcz39/P9a/o55nR/+O43Jg3WKPX22q0+QATqwjP8395pBZPsPY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IlxQAAAN0AAAAPAAAAAAAAAAAAAAAAAJgCAABkcnMv&#10;ZG93bnJldi54bWxQSwUGAAAAAAQABAD1AAAAigMAAAAA&#10;" path="m54,2l39,,24,2,12,10,,20r14,2l29,20r8,-3l44,12,49,7,54,2xe" filled="f" strokecolor="#e15520" strokeweight="0">
                          <v:path arrowok="t" o:connecttype="custom" o:connectlocs="54,2;39,0;24,2;12,10;0,20;14,22;29,20;37,17;44,12;49,7;54,2" o:connectangles="0,0,0,0,0,0,0,0,0,0,0"/>
                        </v:shape>
                        <v:shape id="Freeform 1387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m/sgA&#10;AADdAAAADwAAAGRycy9kb3ducmV2LnhtbESPQUvDQBSE74L/YXmCF7EvtdDW2G0pasFDoSQtgrdH&#10;9jUbzL4N2W2b/ntXEDwOM/MNs1gNrlVn7kPjRcN4lIFiqbxppNZw2G8e56BCJDHUemENVw6wWt7e&#10;LCg3/iIFn8tYqwSRkJMGG2OXI4bKsqMw8h1L8o6+dxST7Gs0PV0S3LX4lGVTdNRIWrDU8avl6rs8&#10;OQ2fuDlgsZ/YI34V29Pu/frwti21vr8b1i+gIg/xP/zX/jAaJtPnGfy+SU8A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2b+yAAAAN0AAAAPAAAAAAAAAAAAAAAAAJgCAABk&#10;cnMvZG93bnJldi54bWxQSwUGAAAAAAQABAD1AAAAjQMAAAAA&#10;" path="m54,35l39,32,24,37,10,42,,52r12,3l27,52r7,-2l42,45r7,-5l54,35xm54,35l114,,54,35xe" fillcolor="#f3be00" stroked="f">
                          <v:path arrowok="t" o:connecttype="custom" o:connectlocs="54,35;39,32;24,37;10,42;0,52;12,55;27,52;34,50;42,45;49,40;54,35;54,35;114,0;54,35" o:connectangles="0,0,0,0,0,0,0,0,0,0,0,0,0,0"/>
                          <o:lock v:ext="edit" verticies="t"/>
                        </v:shape>
                        <v:shape id="Freeform 1388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mHMQA&#10;AADdAAAADwAAAGRycy9kb3ducmV2LnhtbERPz2vCMBS+C/sfwht4kZm6QdmqUUQUhIFg9bDjs3lr&#10;y5qXmmS2+tebg+Dx4/s9W/SmERdyvrasYDJOQBAXVtdcKjgeNm+fIHxA1thYJgVX8rCYvwxmmGnb&#10;8Z4ueShFDGGfoYIqhDaT0hcVGfRj2xJH7tc6gyFCV0rtsIvhppHvSZJKgzXHhgpbWlVU/OX/RsHP&#10;bpWuT9ez093o9n3bnNc56aNSw9d+OQURqA9P8cO91Qo+0q84N76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phzEAAAA3QAAAA8AAAAAAAAAAAAAAAAAmAIAAGRycy9k&#10;b3ducmV2LnhtbFBLBQYAAAAABAAEAPUAAACJAwAAAAA=&#10;" path="m54,3l39,,24,5,10,10,,20r12,3l27,20r7,-2l42,13,49,8,54,3e" filled="f" strokecolor="#e15520" strokeweight="0">
                          <v:path arrowok="t" o:connecttype="custom" o:connectlocs="54,3;39,0;24,5;10,10;0,20;12,23;27,20;34,18;42,13;49,8;54,3" o:connectangles="0,0,0,0,0,0,0,0,0,0,0"/>
                        </v:shape>
                        <v:shape id="Freeform 1389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CwcYA&#10;AADdAAAADwAAAGRycy9kb3ducmV2LnhtbESPT2vCQBTE7wW/w/KEXkQ3Rhs0ukopBLQHi//uj+wz&#10;CWbfhuxW47d3C0KPw8z8hlmuO1OLG7WusqxgPIpAEOdWV1woOB2z4QyE88gaa8uk4EEO1qve2xJT&#10;be+8p9vBFyJA2KWooPS+SaV0eUkG3cg2xMG72NagD7ItpG7xHuCmlnEUJdJgxWGhxIa+Ssqvh1+j&#10;4DuPPn6Smct2g2TfxdvJ9BxnU6Xe+93nAoSnzv+HX+2NVjBJ5nP4exOe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gCwcYAAADdAAAADwAAAAAAAAAAAAAAAACYAgAAZHJz&#10;L2Rvd25yZXYueG1sUEsFBgAAAAAEAAQA9QAAAIsDAAAAAA==&#10;" path="m,35l60,,,35e" filled="f" strokecolor="#e15520" strokeweight="0">
                          <v:path arrowok="t" o:connecttype="custom" o:connectlocs="0,35;60,0;0,35" o:connectangles="0,0,0"/>
                        </v:shape>
                        <v:shape id="Freeform 1390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kGsIA&#10;AADdAAAADwAAAGRycy9kb3ducmV2LnhtbERPz2vCMBS+C/sfwht4s6luOumMMgRxl4HthF0fybMt&#10;a15KkrXdf78cBh4/vt+7w2Q7MZAPrWMFyywHQaydablWcP08LbYgQkQ22DkmBb8U4LB/mO2wMG7k&#10;koYq1iKFcChQQRNjX0gZdEMWQ+Z64sTdnLcYE/S1NB7HFG47ucrzjbTYcmposKdjQ/q7+rEKSsnX&#10;03o8u6Fc6o/1bXv5eva1UvPH6e0VRKQp3sX/7nej4OklT/vTm/Q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aQawgAAAN0AAAAPAAAAAAAAAAAAAAAAAJgCAABkcnMvZG93&#10;bnJldi54bWxQSwUGAAAAAAQABAD1AAAAhwMAAAAA&#10;" path="m55,3l38,,23,3,10,8,,18r13,2l28,20r7,-2l43,13r5,-3l55,3xe" fillcolor="#f3be00" stroked="f">
                          <v:path arrowok="t" o:connecttype="custom" o:connectlocs="55,3;38,0;23,3;10,8;0,18;13,20;28,20;35,18;43,13;48,10;55,3" o:connectangles="0,0,0,0,0,0,0,0,0,0,0"/>
                        </v:shape>
                        <v:shape id="Freeform 1391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Iu8UA&#10;AADdAAAADwAAAGRycy9kb3ducmV2LnhtbESPQWvCQBSE7wX/w/KE3uomKVSJriJKS3OSJoVeX7LP&#10;JJh9u2RXTf99t1DocZiZb5jNbjKDuNHoe8sK0kUCgrixuudWwWf1+rQC4QOyxsEyKfgmD7vt7GGD&#10;ubZ3/qBbGVoRIexzVNCF4HIpfdORQb+wjjh6ZzsaDFGOrdQj3iPcDDJLkhdpsOe40KGjQ0fNpbwa&#10;BacKvwp3vMq6loV/c6flVGS1Uo/zab8GEWgK/+G/9rtW8LxMU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wi7xQAAAN0AAAAPAAAAAAAAAAAAAAAAAJgCAABkcnMv&#10;ZG93bnJldi54bWxQSwUGAAAAAAQABAD1AAAAigMAAAAA&#10;" path="m55,3l38,,23,3,10,8,,18r13,2l28,20r7,-2l43,13r5,-3l55,3xe" filled="f" strokecolor="#e15520" strokeweight="0">
                          <v:path arrowok="t" o:connecttype="custom" o:connectlocs="55,3;38,0;23,3;10,8;0,18;13,20;28,20;35,18;43,13;48,10;55,3" o:connectangles="0,0,0,0,0,0,0,0,0,0,0"/>
                        </v:shape>
                        <v:shape id="Freeform 1392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CK8UA&#10;AADdAAAADwAAAGRycy9kb3ducmV2LnhtbESPQWvCQBSE70L/w/IKXqRuqqAldRNEEKTQg9HS6yP7&#10;mg3uvg3ZrUn/fVcQPA4z8w2zKUdnxZX60HpW8DrPQBDXXrfcKDif9i9vIEJE1mg9k4I/ClAWT5MN&#10;5toPfKRrFRuRIBxyVGBi7HIpQ23IYZj7jjh5P753GJPsG6l7HBLcWbnIspV02HJaMNjRzlB9qX6d&#10;gqqd4Uf1Odgt7kd72YUv8z1YpabP4/YdRKQxPsL39kErWK6zBdzepCc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4IrxQAAAN0AAAAPAAAAAAAAAAAAAAAAAJgCAABkcnMv&#10;ZG93bnJldi54bWxQSwUGAAAAAAQABAD1AAAAigMAAAAA&#10;" path="m,28l60,,,28xe" fillcolor="#f3be00" stroked="f">
                          <v:path arrowok="t" o:connecttype="custom" o:connectlocs="0,28;60,0;0,28" o:connectangles="0,0,0"/>
                        </v:shape>
                        <v:shape id="Freeform 1393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r08cA&#10;AADdAAAADwAAAGRycy9kb3ducmV2LnhtbESPQUvDQBSE74L/YXlCb3ajhShpt0GFQumh0ipob4/s&#10;M5t0923IbpP4711B8DjMzDfMqpycFQP1ofGs4G6egSCuvG64VvD+trl9BBEiskbrmRR8U4ByfX21&#10;wkL7kQ80HGMtEoRDgQpMjF0hZagMOQxz3xEn78v3DmOSfS11j2OCOyvvsyyXDhtOCwY7ejFUnY8X&#10;pyC/tLv8uX39pLPVGzt+HE77wSg1u5meliAiTfE//NfeagWLh2w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YK9PHAAAA3QAAAA8AAAAAAAAAAAAAAAAAmAIAAGRy&#10;cy9kb3ducmV2LnhtbFBLBQYAAAAABAAEAPUAAACMAwAAAAA=&#10;" path="m,28l60,,,28xe" filled="f" strokecolor="#e15520" strokeweight="0">
                          <v:path arrowok="t" o:connecttype="custom" o:connectlocs="0,28;60,0;0,28" o:connectangles="0,0,0"/>
                        </v:shape>
                        <v:shape id="Freeform 1394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WzcUA&#10;AADdAAAADwAAAGRycy9kb3ducmV2LnhtbESPwW7CMBBE70j9B2sr9UacUpSigEEFqSqHXiD9gCVe&#10;krTxOtguSfn6GgmJ42hm3mgWq8G04kzON5YVPCcpCOLS6oYrBV/F+3gGwgdkja1lUvBHHlbLh9EC&#10;c2173tF5HyoRIexzVFCH0OVS+rImgz6xHXH0jtYZDFG6SmqHfYSbVk7SNJMGG44LNXa0qan82f8a&#10;BVVWfGpzQtvvPlx22a6L7CC/lXp6HN7mIAIN4R6+tbdawctrOoXr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lbNxQAAAN0AAAAPAAAAAAAAAAAAAAAAAJgCAABkcnMv&#10;ZG93bnJldi54bWxQSwUGAAAAAAQABAD1AAAAigMAAAAA&#10;" path="m52,2l37,,22,,10,5,,12r12,5l27,17r8,-2l42,12,47,7,52,2xe" fillcolor="#f3be00" stroked="f">
                          <v:path arrowok="t" o:connecttype="custom" o:connectlocs="52,2;37,0;22,0;10,5;0,12;12,17;27,17;35,15;42,12;47,7;52,2" o:connectangles="0,0,0,0,0,0,0,0,0,0,0"/>
                        </v:shape>
                        <v:shape id="Freeform 1395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PgckA&#10;AADdAAAADwAAAGRycy9kb3ducmV2LnhtbESPQU8CMRSE7yb+h+aZcDHSBUVhpRBDMBhxDyIajy/b&#10;x3bj9nVpC6z/3pqYeJzMzDeZ6byzjTiSD7VjBYN+BoK4dLrmSsH27fFqDCJEZI2NY1LwTQHms/Oz&#10;KebanfiVjptYiQThkKMCE2ObSxlKQxZD37XEyds5bzEm6SupPZ4S3DZymGW30mLNacFgSwtD5dfm&#10;YBWsn18+3y+Xk+Jm9dEuJ/vCdIU3SvUuuod7EJG6+B/+az9pBdd32Qh+36Qn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4zPgckAAADdAAAADwAAAAAAAAAAAAAAAACYAgAA&#10;ZHJzL2Rvd25yZXYueG1sUEsFBgAAAAAEAAQA9QAAAI4DAAAAAA==&#10;" path="m52,2l37,,22,,10,5,,12r12,5l27,17r8,-2l42,12,47,7,52,2xe" filled="f" strokecolor="#e15520" strokeweight="0">
                          <v:path arrowok="t" o:connecttype="custom" o:connectlocs="52,2;37,0;22,0;10,5;0,12;12,17;27,17;35,15;42,12;47,7;52,2" o:connectangles="0,0,0,0,0,0,0,0,0,0,0"/>
                        </v:shape>
                        <v:shape id="Freeform 1396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k18YA&#10;AADdAAAADwAAAGRycy9kb3ducmV2LnhtbESPQWvCQBSE74X+h+UVvNWNkWqbugYRBBEPVdv7a/Y1&#10;m5p9G7JrTP31XUHwOMzMN8ws720tOmp95VjBaJiAIC6crrhU8HlYPb+C8AFZY+2YFPyRh3z++DDD&#10;TLsz76jbh1JECPsMFZgQmkxKXxiy6IeuIY7ej2sthijbUuoWzxFua5kmyURarDguGGxoaag47k9W&#10;Qbf8mnbfF7PdvHyk9a68hN9186bU4KlfvIMI1Id7+NZeawXjaTKB6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ck18YAAADdAAAADwAAAAAAAAAAAAAAAACYAgAAZHJz&#10;L2Rvd25yZXYueG1sUEsFBgAAAAAEAAQA9QAAAIsDAAAAAA==&#10;" path="m,22l62,,,22xe" fillcolor="#f3be00" stroked="f">
                          <v:path arrowok="t" o:connecttype="custom" o:connectlocs="0,22;62,0;0,22" o:connectangles="0,0,0"/>
                        </v:shape>
                        <v:shape id="Freeform 1397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EVcYA&#10;AADdAAAADwAAAGRycy9kb3ducmV2LnhtbESPzWrDMBCE74G+g9hCbonUhvzgWAmlIaGFXvLzAIu1&#10;lt1aK2MpsdunrwqFHIeZ+YbJt4NrxI26UHvW8DRVIIgLb2q2Gi7n/WQFIkRkg41n0vBNAbabh1GO&#10;mfE9H+l2ilYkCIcMNVQxtpmUoajIYZj6ljh5pe8cxiQ7K02HfYK7Rj4rtZAOa04LFbb0WlHxdbo6&#10;Dc7M7HxfOLtrykV/+Pl4/6zVXOvx4/CyBhFpiPfwf/vNaJgt1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EVcYAAADdAAAADwAAAAAAAAAAAAAAAACYAgAAZHJz&#10;L2Rvd25yZXYueG1sUEsFBgAAAAAEAAQA9QAAAIsDAAAAAA==&#10;" path="m,22l62,,,22xe" filled="f" strokecolor="#e15520" strokeweight="0">
                          <v:path arrowok="t" o:connecttype="custom" o:connectlocs="0,22;62,0;0,22" o:connectangles="0,0,0"/>
                        </v:shape>
                        <v:shape id="Freeform 1398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GMEA&#10;AADdAAAADwAAAGRycy9kb3ducmV2LnhtbERPz2vCMBS+D/wfwhN2GZpsxSrVKKMw2LXag8dH82yL&#10;zUttslr965fDYMeP7/fuMNlOjDT41rGG96UCQVw503KtoTx9LTYgfEA22DkmDQ/ycNjPXnaYGXfn&#10;gsZjqEUMYZ+hhiaEPpPSVw1Z9EvXE0fu4gaLIcKhlmbAewy3nfxQKpUWW44NDfaUN1Rdjz9WwznP&#10;y1bdCIs3M1KSrmT9XI9av86nzy2IQFP4F/+5v42GZK3i3PgmP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jYhjBAAAA3QAAAA8AAAAAAAAAAAAAAAAAmAIAAGRycy9kb3du&#10;cmV2LnhtbFBLBQYAAAAABAAEAPUAAACGAwAAAAA=&#10;" path="m57,5l42,,27,,13,5,,13r15,5l30,18r7,-3l45,13r7,-3l57,5xe" fillcolor="#f3be00" stroked="f">
                          <v:path arrowok="t" o:connecttype="custom" o:connectlocs="57,5;42,0;27,0;13,5;0,13;15,18;30,18;37,15;45,13;52,10;57,5" o:connectangles="0,0,0,0,0,0,0,0,0,0,0"/>
                        </v:shape>
                        <v:shape id="Freeform 1399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DX8YA&#10;AADdAAAADwAAAGRycy9kb3ducmV2LnhtbESP0WrCQBRE34X+w3ILvuluFbSJrmIrpaWgUPUDLtlr&#10;kjZ7N81uTPr3XUHwcZiZM8xy3dtKXKjxpWMNT2MFgjhzpuRcw+n4NnoG4QOywcoxafgjD+vVw2CJ&#10;qXEdf9HlEHIRIexT1FCEUKdS+qwgi37sauLonV1jMUTZ5NI02EW4reREqZm0WHJcKLCm14Kyn0Nr&#10;NUxeynazTT5J7b7xd9+9u3Y6c1oPH/vNAkSgPtzDt/aH0TCdqwS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FDX8YAAADdAAAADwAAAAAAAAAAAAAAAACYAgAAZHJz&#10;L2Rvd25yZXYueG1sUEsFBgAAAAAEAAQA9QAAAIsDAAAAAA==&#10;" path="m57,5l42,,27,,13,5,,13r15,5l30,18r7,-3l45,13r7,-3l57,5xe" filled="f" strokecolor="#e15520" strokeweight="0">
                          <v:path arrowok="t" o:connecttype="custom" o:connectlocs="57,5;42,0;27,0;13,5;0,13;15,18;30,18;37,15;45,13;52,10;57,5" o:connectangles="0,0,0,0,0,0,0,0,0,0,0"/>
                        </v:shape>
                        <v:shape id="Freeform 1400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R58QA&#10;AADdAAAADwAAAGRycy9kb3ducmV2LnhtbERPPW/CMBDdK/U/WIfUrTgpBaoUEyFQKwYYGrp0O8VH&#10;EojPke1A2l+PB6SOT+97kQ+mFRdyvrGsIB0nIIhLqxuuFHwfPp7fQPiArLG1TAp+yUO+fHxYYKbt&#10;lb/oUoRKxBD2GSqoQ+gyKX1Zk0E/th1x5I7WGQwRukpqh9cYblr5kiQzabDh2FBjR+uaynPRGwWv&#10;8jD9Wxf9oKdlutt/7jc/bnVS6mk0rN5BBBrCv/ju3moFk3ka98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ykefEAAAA3QAAAA8AAAAAAAAAAAAAAAAAmAIAAGRycy9k&#10;b3ducmV2LnhtbFBLBQYAAAAABAAEAPUAAACJAwAAAAA=&#10;" path="m,25l65,,,25xe" fillcolor="#f3be00" stroked="f">
                          <v:path arrowok="t" o:connecttype="custom" o:connectlocs="0,25;65,0;0,25" o:connectangles="0,0,0"/>
                        </v:shape>
                        <v:shape id="Freeform 1401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A/8UA&#10;AADdAAAADwAAAGRycy9kb3ducmV2LnhtbESPQUsDMRSE74L/IbyCN5tdhSpr01KLghcRaw96e2xe&#10;N9HNy7J5bWN/vREEj8PMfMPMlzn06kBj8pEN1NMKFHEbrefOwPbt8fIWVBJki31kMvBNCZaL87M5&#10;NjYe+ZUOG+lUgXBq0IATGRqtU+soYJrGgbh4uzgGlCLHTtsRjwUeen1VVTMd0HNZcDjQ2lH7tdkH&#10;A+Lth3cP+/h5kvUWdy/5+f0+G3Mxyas7UEJZ/sN/7Sdr4PqmruH3TXk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kD/xQAAAN0AAAAPAAAAAAAAAAAAAAAAAJgCAABkcnMv&#10;ZG93bnJldi54bWxQSwUGAAAAAAQABAD1AAAAigMAAAAA&#10;" path="m,25l65,,,25xe" filled="f" strokecolor="#e15520" strokeweight="0">
                          <v:path arrowok="t" o:connecttype="custom" o:connectlocs="0,25;65,0;0,25" o:connectangles="0,0,0"/>
                        </v:shape>
                        <v:shape id="Freeform 1402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ESMQA&#10;AADdAAAADwAAAGRycy9kb3ducmV2LnhtbESPzWrDMBCE74G8g9hAb7H8QxrjRjYlUJpLDnX8AIu1&#10;sU2tlbHU2H37qlDocZiZb5hTtZpRPGh2g2UFSRSDIG6tHrhT0Nze9jkI55E1jpZJwTc5qMrt5oSF&#10;tgt/0KP2nQgQdgUq6L2fCild25NBF9mJOHh3Oxv0Qc6d1DMuAW5GmcbxszQ4cFjocaJzT+1n/WUU&#10;5Hl6vTQHzByna5zc3s93KWulnnbr6wsIT6v/D/+1L1pBdkxS+H0Tn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xEjEAAAA3QAAAA8AAAAAAAAAAAAAAAAAmAIAAGRycy9k&#10;b3ducmV2LnhtbFBLBQYAAAAABAAEAPUAAACJAwAAAAA=&#10;" path="m57,5l40,,25,,12,5,,12r12,5l27,17r10,l45,15r5,-5l57,5xe" fillcolor="#f3be00" stroked="f">
                          <v:path arrowok="t" o:connecttype="custom" o:connectlocs="57,5;40,0;25,0;12,5;0,12;12,17;27,17;37,17;45,15;50,10;57,5" o:connectangles="0,0,0,0,0,0,0,0,0,0,0"/>
                        </v:shape>
                        <v:shape id="Freeform 1403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Mu8EA&#10;AADdAAAADwAAAGRycy9kb3ducmV2LnhtbERPy2rCQBTdF/yH4Qrd1YkRbIlORIRAl21asO4umWse&#10;Zu6EzJjH3zuFQpeH894fJtOKgXpXW1awXkUgiAuray4VfH9lL28gnEfW2FomBTM5OKSLpz0m2o78&#10;SUPuSxFC2CWooPK+S6R0RUUG3cp2xIG72t6gD7Avpe5xDOGmlXEUbaXBmkNDhR2dKipu+d0oaObo&#10;0sT2pz5/3Pgyz2FcdsyVel5Oxx0IT5P/F/+537WCzet6A79vwhO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CDLvBAAAA3QAAAA8AAAAAAAAAAAAAAAAAmAIAAGRycy9kb3du&#10;cmV2LnhtbFBLBQYAAAAABAAEAPUAAACGAwAAAAA=&#10;" path="m57,5l40,,25,,12,5,,12r12,5l27,17r10,l45,15r5,-5l57,5xe" filled="f" strokecolor="#e15520" strokeweight="0">
                          <v:path arrowok="t" o:connecttype="custom" o:connectlocs="57,5;40,0;25,0;12,5;0,12;12,17;27,17;37,17;45,15;50,10;57,5" o:connectangles="0,0,0,0,0,0,0,0,0,0,0"/>
                        </v:shape>
                        <v:shape id="Freeform 1404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7XccA&#10;AADdAAAADwAAAGRycy9kb3ducmV2LnhtbESPQWvCQBSE74X+h+UJvdWNtrQSXUUsxV6qJIri7ZF9&#10;JqHZt2F3q9Ff7wqFHoeZ+YaZzDrTiBM5X1tWMOgnIIgLq2suFWw3n88jED4ga2wsk4ILeZhNHx8m&#10;mGp75oxOeShFhLBPUUEVQptK6YuKDPq+bYmjd7TOYIjSlVI7PEe4aeQwSd6kwZrjQoUtLSoqfvJf&#10;owCXh93HcnV1bv+9zvJFuOAmy5V66nXzMYhAXfgP/7W/tIKX98Er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su13HAAAA3QAAAA8AAAAAAAAAAAAAAAAAmAIAAGRy&#10;cy9kb3ducmV2LnhtbFBLBQYAAAAABAAEAPUAAACMAwAAAAA=&#10;" path="m,23l67,,,23xe" fillcolor="#f3be00" stroked="f">
                          <v:path arrowok="t" o:connecttype="custom" o:connectlocs="0,23;67,0;0,23" o:connectangles="0,0,0"/>
                        </v:shape>
                        <v:shape id="Freeform 1405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3bMcA&#10;AADdAAAADwAAAGRycy9kb3ducmV2LnhtbESPS2/CMBCE75X4D9YicSsOReURMKjQh3qqRODCbRUv&#10;ScBeh9iFtL++roTEcTQz32jmy9YacaHGV44VDPoJCOLc6YoLBbvt++MEhA/IGo1jUvBDHpaLzsMc&#10;U+2uvKFLFgoRIexTVFCGUKdS+rwki77vauLoHVxjMUTZFFI3eI1wa+RTkoykxYrjQok1rUvKT9m3&#10;VbCSbzszLc6/Xx/6qFtzzPavYa1Ur9u+zEAEasM9fGt/agXD8eAZ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92zHAAAA3QAAAA8AAAAAAAAAAAAAAAAAmAIAAGRy&#10;cy9kb3ducmV2LnhtbFBLBQYAAAAABAAEAPUAAACMAwAAAAA=&#10;" path="m,23l67,,,23xe" filled="f" strokecolor="#e15520" strokeweight="0">
                          <v:path arrowok="t" o:connecttype="custom" o:connectlocs="0,23;67,0;0,23" o:connectangles="0,0,0"/>
                        </v:shape>
                        <v:shape id="Freeform 1406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sFsQA&#10;AADdAAAADwAAAGRycy9kb3ducmV2LnhtbESPQYvCMBSE78L+h/AWvIimKmqtRtmVFbzaXfH6aJ5t&#10;sXkpTdSuv94IgsdhZr5hluvWVOJKjSstKxgOIhDEmdUl5wr+frf9GITzyBory6TgnxysVx+dJSba&#10;3nhP19TnIkDYJaig8L5OpHRZQQbdwNbEwTvZxqAPssmlbvAW4KaSoyiaSoMlh4UCa9oUlJ3Ti1Fw&#10;qSbpj53XGZvv+zY+Hja9O5VKdT/brwUIT61/h1/tnVYwng2n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LBbEAAAA3QAAAA8AAAAAAAAAAAAAAAAAmAIAAGRycy9k&#10;b3ducmV2LnhtbFBLBQYAAAAABAAEAPUAAACJAwAAAAA=&#10;" path="m57,7l50,2,42,,35,,28,,20,2,15,7,8,12,,17r13,5l30,22r8,-2l45,15r7,-3l57,7xe" fillcolor="#f3be00" stroked="f">
                          <v:path arrowok="t" o:connecttype="custom" o:connectlocs="57,7;50,2;42,0;35,0;28,0;20,2;15,7;8,12;0,17;13,22;30,22;38,20;45,15;52,12;57,7" o:connectangles="0,0,0,0,0,0,0,0,0,0,0,0,0,0,0"/>
                        </v:shape>
                        <v:shape id="Freeform 1407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G58UA&#10;AADdAAAADwAAAGRycy9kb3ducmV2LnhtbESP3YrCMBSE7xd8h3AEbxZNVVCpTUXEwq5X688DHJpj&#10;W21OahO1+/YbYcHLYWa+YZJVZ2rxoNZVlhWMRxEI4tzqigsFp2M2XIBwHlljbZkU/JKDVdr7SDDW&#10;9sl7ehx8IQKEXYwKSu+bWEqXl2TQjWxDHLyzbQ36INtC6hafAW5qOYmimTRYcVgosaFNSfn1cDcK&#10;LrMs23X6c7+9VfV2c/6eNj/ESg363XoJwlPn3+H/9pdWMJ2P5/B6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AbnxQAAAN0AAAAPAAAAAAAAAAAAAAAAAJgCAABkcnMv&#10;ZG93bnJldi54bWxQSwUGAAAAAAQABAD1AAAAigMAAAAA&#10;" path="m57,7l50,2,42,,35,,28,,20,2,15,7,8,12,,17r13,5l30,22r8,-2l45,15r7,-3l57,7e" filled="f" strokecolor="#e15520" strokeweight="0">
                          <v:path arrowok="t" o:connecttype="custom" o:connectlocs="57,7;50,2;42,0;35,0;28,0;20,2;15,7;8,12;0,17;13,22;30,22;38,20;45,15;52,12;57,7" o:connectangles="0,0,0,0,0,0,0,0,0,0,0,0,0,0,0"/>
                        </v:shape>
                        <v:shape id="Freeform 1408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dPcIA&#10;AADdAAAADwAAAGRycy9kb3ducmV2LnhtbERP3WrCMBS+H+wdwhF2t6bOsdVqlCIOxIvBuj3AoTk2&#10;pc1JaWLb7enNxcDLj+9/u59tJ0YafONYwTJJQRBXTjdcK/j5/njOQPiArLFzTAp+ycN+9/iwxVy7&#10;ib9oLEMtYgj7HBWYEPpcSl8ZsugT1xNH7uIGiyHCoZZ6wCmG206+pOmbtNhwbDDY08FQ1ZZXq+Bv&#10;mv2rldRhWZzXn605Vhm2Sj0t5mIDItAc7uJ/90krWL0v49z4Jj4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V09wgAAAN0AAAAPAAAAAAAAAAAAAAAAAJgCAABkcnMvZG93&#10;bnJldi54bWxQSwUGAAAAAAQABAD1AAAAhwMAAAAA&#10;" path="m,30l70,,,30xe" fillcolor="#f3be00" stroked="f">
                          <v:path arrowok="t" o:connecttype="custom" o:connectlocs="0,30;70,0;0,30" o:connectangles="0,0,0"/>
                        </v:shape>
                        <v:shape id="Freeform 1409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EUsUA&#10;AADdAAAADwAAAGRycy9kb3ducmV2LnhtbESPS4sCMRCE78L+h9AL3jSjgu7OGkUUHwdB1xX02Ex6&#10;HuykM0yijv/eCILHoqq+osbTxpTiSrUrLCvodSMQxInVBWcKjn/LzhcI55E1lpZJwZ0cTCcfrTHG&#10;2t74l64Hn4kAYRejgtz7KpbSJTkZdF1bEQcvtbVBH2SdSV3jLcBNKftRNJQGCw4LOVY0zyn5P1yM&#10;gnM6WOzJlm49TKPlzqen1bY5KdX+bGY/IDw1/h1+tTdawWDU+4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0RSxQAAAN0AAAAPAAAAAAAAAAAAAAAAAJgCAABkcnMv&#10;ZG93bnJldi54bWxQSwUGAAAAAAQABAD1AAAAigMAAAAA&#10;" path="m,30l70,,,30xe" filled="f" strokecolor="#e15520" strokeweight=".1pt">
                          <v:path arrowok="t" o:connecttype="custom" o:connectlocs="0,30;70,0;0,30" o:connectangles="0,0,0"/>
                        </v:shape>
                        <v:shape id="Freeform 1410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tGcIA&#10;AADdAAAADwAAAGRycy9kb3ducmV2LnhtbERPTYvCMBC9C/6HMMLeNFUXV6tRRBCEXRDbFa9DM7bF&#10;ZlKaaLv+enNY8Ph436tNZyrxoMaVlhWMRxEI4szqknMFv+l+OAfhPLLGyjIp+CMHm3W/t8JY25ZP&#10;9Eh8LkIIuxgVFN7XsZQuK8igG9maOHBX2xj0ATa51A22IdxUchJFM2mw5NBQYE27grJbcjcK0nvy&#10;XETf5/Nnd/kxtj0tDulRK/Ux6LZLEJ46/xb/uw9awfRr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u0ZwgAAAN0AAAAPAAAAAAAAAAAAAAAAAJgCAABkcnMvZG93&#10;bnJldi54bWxQSwUGAAAAAAQABAD1AAAAhwMAAAAA&#10;" path="m54,37l112,,54,37r,l54,37r-14,l25,42,10,50,,62r7,l15,62r7,l30,60,40,55r4,-5l52,45r2,-8xe" fillcolor="#f3be00" stroked="f">
                          <v:path arrowok="t" o:connecttype="custom" o:connectlocs="54,37;112,0;54,37;54,37;54,37;40,37;25,42;10,50;0,62;7,62;15,62;22,62;30,60;40,55;44,50;52,45;54,37" o:connectangles="0,0,0,0,0,0,0,0,0,0,0,0,0,0,0,0,0"/>
                        </v:shape>
                      </v:group>
                      <v:group id="Group 1411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      <v:shape id="Freeform 1412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Q/8UA&#10;AADdAAAADwAAAGRycy9kb3ducmV2LnhtbESPQYvCMBSE74L/ITzBm6a2srtUo4goeJJVd9Hjo3m2&#10;xealNFGrv34jLHgcZuYbZjpvTSVu1LjSsoLRMAJBnFldcq7g57AefIFwHlljZZkUPMjBfNbtTDHV&#10;9s47uu19LgKEXYoKCu/rVEqXFWTQDW1NHLyzbQz6IJtc6gbvAW4qGUfRhzRYclgosKZlQdllfzUK&#10;NnKRJM/xVp+Wh/P36rk6mt8jK9XvtYsJCE+tf4f/2xutIPmMY3i9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hD/xQAAAN0AAAAPAAAAAAAAAAAAAAAAAJgCAABkcnMv&#10;ZG93bnJldi54bWxQSwUGAAAAAAQABAD1AAAAigMAAAAA&#10;" path="m54,37l112,,54,37r,l54,37r-14,l25,42,10,50,,62r7,l15,62r7,l30,60,40,55r4,-5l52,45r2,-8xe" filled="f" strokecolor="#e15520" strokeweight="0">
                          <v:path arrowok="t" o:connecttype="custom" o:connectlocs="54,37;112,0;54,37;54,37;54,37;40,37;25,42;10,50;0,62;7,62;15,62;22,62;30,60;40,55;44,50;52,45;54,37" o:connectangles="0,0,0,0,0,0,0,0,0,0,0,0,0,0,0,0,0"/>
                        </v:shape>
                        <v:shape id="Freeform 1413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OYcYA&#10;AADdAAAADwAAAGRycy9kb3ducmV2LnhtbESPW4vCMBSE3xf8D+EI+2ZTrbhSjbIs7EWFxfvzoTm2&#10;xeakNFmt/94Iwj4OM/MNM523phIXalxpWUE/ikEQZ1aXnCvY7z57YxDOI2usLJOCGzmYzzovU0y1&#10;vfKGLlufiwBhl6KCwvs6ldJlBRl0ka2Jg3eyjUEfZJNL3eA1wE0lB3E8kgZLDgsF1vRRUHbe/hkF&#10;m+Hyt1z0V4fvr/VwgTw6npPdUanXbvs+AeGp9f/hZ/tHK0jeBgk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aOYcYAAADdAAAADwAAAAAAAAAAAAAAAACYAgAAZHJz&#10;L2Rvd25yZXYueG1sUEsFBgAAAAAEAAQA9QAAAIsDAAAAAA==&#10;" path="m58,32l115,,58,32r,l58,32,40,35,25,40,13,47,,57r8,3l15,60r10,l33,55r7,-3l48,47r5,-7l58,32xe" fillcolor="#f3be00" stroked="f">
                          <v:path arrowok="t" o:connecttype="custom" o:connectlocs="58,32;115,0;58,32;58,32;58,32;40,35;25,40;13,47;0,57;8,60;15,60;25,60;33,55;40,52;48,47;53,40;58,32" o:connectangles="0,0,0,0,0,0,0,0,0,0,0,0,0,0,0,0,0"/>
                        </v:shape>
                        <v:shape id="Freeform 1414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9zXsQA&#10;AADdAAAADwAAAGRycy9kb3ducmV2LnhtbESP3YrCMBSE7xd8h3AE79bUH1apRhFBEBRhdWHZu7PN&#10;MS02J6WJtb69EQQvh5n5hpkvW1uKhmpfOFYw6CcgiDOnCzYKfk6bzykIH5A1lo5JwZ08LBedjzmm&#10;2t34m5pjMCJC2KeoIA+hSqX0WU4Wfd9VxNE7u9piiLI2Utd4i3BbymGSfEmLBceFHCta55Rdjler&#10;4G/3Oy0p8OHfXvdVcW+02RqtVK/brmYgArXhHX61t1rBaDIcw/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c17EAAAA3QAAAA8AAAAAAAAAAAAAAAAAmAIAAGRycy9k&#10;b3ducmV2LnhtbFBLBQYAAAAABAAEAPUAAACJAwAAAAA=&#10;" path="m58,32l115,,58,32r,l58,32,40,35,25,40,13,47,,57r8,3l15,60r10,l33,55r7,-3l48,47r5,-7l58,32xe" filled="f" strokecolor="#e15520" strokeweight="0">
                          <v:path arrowok="t" o:connecttype="custom" o:connectlocs="58,32;115,0;58,32;58,32;58,32;40,35;25,40;13,47;0,57;8,60;15,60;25,60;33,55;40,52;48,47;53,40;58,32" o:connectangles="0,0,0,0,0,0,0,0,0,0,0,0,0,0,0,0,0"/>
                        </v:shape>
                        <v:shape id="Freeform 1415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iZMMA&#10;AADdAAAADwAAAGRycy9kb3ducmV2LnhtbESPS2vCQBSF9wX/w3AFd3USbVWio/ig4LZW95fMNYlm&#10;7gyZiYn99Z1CocvDeXyc1aY3tXhQ4yvLCtJxAoI4t7riQsH56+N1AcIHZI21ZVLwJA+b9eBlhZm2&#10;HX/S4xQKEUfYZ6igDMFlUvq8JIN+bB1x9K62MRiibAqpG+ziuKnlJElm0mDFkVCio31J+f3UmsiV&#10;bfs9C/Yt7Q77463aXVLnUqVGw367BBGoD//hv/ZRK5jOJ+/w+yY+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xiZMMAAADdAAAADwAAAAAAAAAAAAAAAACYAgAAZHJzL2Rv&#10;d25yZXYueG1sUEsFBgAAAAAEAAQA9QAAAIgDAAAAAA==&#10;" path="m,30l60,,,30xe" fillcolor="#f3be00" stroked="f">
                          <v:path arrowok="t" o:connecttype="custom" o:connectlocs="0,30;60,0;0,30" o:connectangles="0,0,0"/>
                        </v:shape>
                        <v:shape id="Freeform 1416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Ia8cA&#10;AADdAAAADwAAAGRycy9kb3ducmV2LnhtbESPT2vCQBTE74V+h+UJvdWNKViNrtIUBA+2+Bevz+wz&#10;Cd19G7Orpt++Wyj0OMzMb5jpvLNG3Kj1tWMFg34CgrhwuuZSwX63eB6B8AFZo3FMCr7Jw3z2+DDF&#10;TLs7b+i2DaWIEPYZKqhCaDIpfVGRRd93DXH0zq61GKJsS6lbvEe4NTJNkqG0WHNcqLCh94qKr+3V&#10;KhgvF4fjJb+sBt1nYtbu9JGbOij11OveJiACdeE//NdeagUvr+kQ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CGvHAAAA3QAAAA8AAAAAAAAAAAAAAAAAmAIAAGRy&#10;cy9kb3ducmV2LnhtbFBLBQYAAAAABAAEAPUAAACMAwAAAAA=&#10;" path="m,30l60,,,30xe" filled="f" strokecolor="#e15520" strokeweight="0">
                          <v:path arrowok="t" o:connecttype="custom" o:connectlocs="0,30;60,0;0,30" o:connectangles="0,0,0"/>
                        </v:shape>
                        <v:shape id="Freeform 1417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YusUA&#10;AADdAAAADwAAAGRycy9kb3ducmV2LnhtbESPQWvCQBSE70L/w/KE3nSjBZXoKkEItL1VLb0+s88k&#10;mH0bdtck7a/vCoLHYWa+YTa7wTSiI+drywpm0wQEcWF1zaWC0zGfrED4gKyxsUwKfsnDbvsy2mCq&#10;bc9f1B1CKSKEfYoKqhDaVEpfVGTQT21LHL2LdQZDlK6U2mEf4aaR8yRZSIM1x4UKW9pXVFwPN6Mg&#10;O64c+f76993e8v3Hucs/f7KZUq/jIVuDCDSEZ/jRftcK3pbzJd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Bi6xQAAAN0AAAAPAAAAAAAAAAAAAAAAAJgCAABkcnMv&#10;ZG93bnJldi54bWxQSwUGAAAAAAQABAD1AAAAigMAAAAA&#10;" path="m25,43l72,,25,43xm25,43l10,53,2,63,,68r,7l,83r,5l7,88r8,-5l20,78r5,-5l27,65r,-7l27,50,25,43xe" fillcolor="#f3be00" stroked="f">
                          <v:path arrowok="t" o:connecttype="custom" o:connectlocs="25,43;72,0;25,43;25,43;10,53;2,63;0,68;0,75;0,83;0,88;7,88;15,83;20,78;25,73;27,65;27,58;27,50;25,43" o:connectangles="0,0,0,0,0,0,0,0,0,0,0,0,0,0,0,0,0,0"/>
                          <o:lock v:ext="edit" verticies="t"/>
                        </v:shape>
                        <v:shape id="Freeform 1418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/GcUA&#10;AADdAAAADwAAAGRycy9kb3ducmV2LnhtbERPy2oCMRTdC/2HcAU3RTNVUZkapRQFW9z4AHF3mdxO&#10;Ric3wyTq6Nc3C8Hl4byn88aW4kq1Lxwr+OglIIgzpwvOFex3y+4EhA/IGkvHpOBOHuazt9YUU+1u&#10;vKHrNuQihrBPUYEJoUql9Jkhi77nKuLI/bnaYoiwzqWu8RbDbSn7STKSFguODQYr+jaUnbcXq+Dn&#10;MNzx4/fwfl6Y0z5LhuvH4rhWqtNuvj5BBGrCS/x0r7SCwbgf58Y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r8ZxQAAAN0AAAAPAAAAAAAAAAAAAAAAAJgCAABkcnMv&#10;ZG93bnJldi54bWxQSwUGAAAAAAQABAD1AAAAigMAAAAA&#10;" path="m,43l47,,,43xe" filled="f" strokecolor="#e15520" strokeweight="0">
                          <v:path arrowok="t" o:connecttype="custom" o:connectlocs="0,43;47,0;0,43" o:connectangles="0,0,0"/>
                        </v:shape>
                        <v:shape id="Freeform 1419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R/cYA&#10;AADdAAAADwAAAGRycy9kb3ducmV2LnhtbESPQWvCQBSE7wX/w/KE3uqmCWiN2YjaWpSemgpeH9ln&#10;Epp9G7Jbjf76rlDocZiZb5hsOZhWnKl3jWUFz5MIBHFpdcOVgsPX9ukFhPPIGlvLpOBKDpb56CHD&#10;VNsLf9K58JUIEHYpKqi971IpXVmTQTexHXHwTrY36IPsK6l7vAS4aWUcRVNpsOGwUGNHm5rK7+LH&#10;KDh+uFu5Xu/jN3xN4rkm3r0XiVKP42G1AOFp8P/hv/ZOK0hm8Rzu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FR/cYAAADdAAAADwAAAAAAAAAAAAAAAACYAgAAZHJz&#10;L2Rvd25yZXYueG1sUEsFBgAAAAAEAAQA9QAAAIsDAAAAAA==&#10;" path="m25,l10,10,2,20,,25r,7l,40r,5l7,45r8,-5l20,35r5,-5l27,22r,-7l27,7,25,e" filled="f" strokecolor="#e15520" strokeweight="0">
                          <v:path arrowok="t" o:connecttype="custom" o:connectlocs="25,0;10,10;2,20;0,25;0,32;0,40;0,45;7,45;15,40;20,35;25,30;27,22;27,15;27,7;25,0" o:connectangles="0,0,0,0,0,0,0,0,0,0,0,0,0,0,0"/>
                        </v:shape>
                        <v:shape id="Freeform 1420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y7sMA&#10;AADdAAAADwAAAGRycy9kb3ducmV2LnhtbERPS2vCQBC+F/wPyxR6q5sa6yO6ilhKeyo0PsDbkB2T&#10;YHY2ZLca/33nUOjx43sv171r1JW6UHs28DJMQBEX3tZcGtjv3p9noEJEtth4JgN3CrBeDR6WmFl/&#10;42+65rFUEsIhQwNVjG2mdSgqchiGviUW7uw7h1FgV2rb4U3CXaNHSTLRDmuWhgpb2lZUXPIfJyWv&#10;p3w+/iripHybTTftgTk9fhjz9NhvFqAi9fFf/Of+tAbSaSr75Y08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6y7sMAAADdAAAADwAAAAAAAAAAAAAAAACYAgAAZHJzL2Rv&#10;d25yZXYueG1sUEsFBgAAAAAEAAQA9QAAAIgDAAAAAA==&#10;" path="m23,50l55,,23,50xm25,50l13,57,3,70,,82,3,95,8,92r7,-2l20,85r3,-8l27,72r,-7l27,57,25,50xe" fillcolor="#f3be00" stroked="f">
                          <v:path arrowok="t" o:connecttype="custom" o:connectlocs="23,50;55,0;23,50;25,50;13,57;3,70;0,82;3,95;8,92;15,90;20,85;23,77;27,72;27,65;27,57;25,50" o:connectangles="0,0,0,0,0,0,0,0,0,0,0,0,0,0,0,0"/>
                          <o:lock v:ext="edit" verticies="t"/>
                        </v:shape>
                        <v:shape id="Freeform 1421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P3sUA&#10;AADdAAAADwAAAGRycy9kb3ducmV2LnhtbESPQWvCQBSE70L/w/IKvekmBtRGV9GCUIuXaPX8yD6z&#10;wezbkN1q+u+7BcHjMDPfMItVbxtxo87XjhWkowQEcel0zZWC7+N2OAPhA7LGxjEp+CUPq+XLYIG5&#10;dncu6HYIlYgQ9jkqMCG0uZS+NGTRj1xLHL2L6yyGKLtK6g7vEW4bOU6SibRYc1ww2NKHofJ6+LEK&#10;rsVp126y/dfOTbbnMN4bfE8Lpd5e+/UcRKA+PMOP9qdWkE2z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Q/exQAAAN0AAAAPAAAAAAAAAAAAAAAAAJgCAABkcnMv&#10;ZG93bnJldi54bWxQSwUGAAAAAAQABAD1AAAAigMAAAAA&#10;" path="m,50l32,,,50xe" filled="f" strokecolor="#e15520" strokeweight="0">
                          <v:path arrowok="t" o:connecttype="custom" o:connectlocs="0,50;32,0;0,50" o:connectangles="0,0,0"/>
                        </v:shape>
                        <v:shape id="Freeform 1422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VUcUA&#10;AADdAAAADwAAAGRycy9kb3ducmV2LnhtbESPQWvCQBSE74L/YXlCb3XTBLRGV2naWhRPjYLXR/aZ&#10;hGbfhuw2pv31XaHgcZiZb5jVZjCN6KlztWUFT9MIBHFhdc2lgtNx+/gMwnlkjY1lUvBDDjbr8WiF&#10;qbZX/qQ+96UIEHYpKqi8b1MpXVGRQTe1LXHwLrYz6IPsSqk7vAa4aWQcRTNpsOawUGFLrxUVX/m3&#10;UXA+uN8iy/bxO74l8UIT7z7yRKmHyfCyBOFp8Pfwf3unFSTzJIbb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FVRxQAAAN0AAAAPAAAAAAAAAAAAAAAAAJgCAABkcnMv&#10;ZG93bnJldi54bWxQSwUGAAAAAAQABAD1AAAAigMAAAAA&#10;" path="m25,l13,7,3,20,,32,3,45,8,42r7,-2l20,35r3,-8l27,22r,-7l27,7,25,e" filled="f" strokecolor="#e15520" strokeweight="0">
                          <v:path arrowok="t" o:connecttype="custom" o:connectlocs="25,0;13,7;3,20;0,32;3,45;8,42;15,40;20,35;23,27;27,22;27,15;27,7;25,0" o:connectangles="0,0,0,0,0,0,0,0,0,0,0,0,0"/>
                        </v:shape>
                        <v:shape id="Freeform 1423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j/cQA&#10;AADdAAAADwAAAGRycy9kb3ducmV2LnhtbESPwWrDMBBE74H+g9hCb4nUGJrUiRJMSWlvpXY+YLG2&#10;lom1MpKSOH9fFQo5DjPzhtnuJzeIC4XYe9bwvFAgiFtveu40HJv3+RpETMgGB8+k4UYR9ruH2RZL&#10;46/8TZc6dSJDOJaowaY0llLG1pLDuPAjcfZ+fHCYsgydNAGvGe4GuVTqRTrsOS9YHOnNUnuqz05D&#10;UzXusFyHrlLH16b6+mitukWtnx6nagMi0ZTu4f/2p9FQrIoC/t7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YI/3EAAAA3QAAAA8AAAAAAAAAAAAAAAAAmAIAAGRycy9k&#10;b3ducmV2LnhtbFBLBQYAAAAABAAEAPUAAACJAwAAAAA=&#10;" path="m25,50l55,,25,50xm25,50l13,60,5,70,,82,3,97r7,-2l15,90r5,-5l25,80r3,-8l28,65r,-8l25,50xe" fillcolor="#f3be00" stroked="f">
                          <v:path arrowok="t" o:connecttype="custom" o:connectlocs="25,50;55,0;25,50;25,50;13,60;5,70;0,82;3,97;10,95;15,90;20,85;25,80;28,72;28,65;28,57;25,50" o:connectangles="0,0,0,0,0,0,0,0,0,0,0,0,0,0,0,0"/>
                          <o:lock v:ext="edit" verticies="t"/>
                        </v:shape>
                        <v:shape id="Freeform 1424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nc8kA&#10;AADdAAAADwAAAGRycy9kb3ducmV2LnhtbESPQUvDQBSE74L/YXlCL6XZ2BZbYjZFtBWhKtoW9PjI&#10;PrPB7NuQXdvYX98VCh6HmfmGyRe9bcSeOl87VnCdpCCIS6drrhTstqvRHIQPyBobx6TglzwsisuL&#10;HDPtDvxO+02oRISwz1CBCaHNpPSlIYs+cS1x9L5cZzFE2VVSd3iIcNvIcZreSIs1xwWDLd0bKr83&#10;P1aBXA8NfUxfPvn4+LZ9fqDl+rVeKjW46u9uQQTqw3/43H7SCiazyRT+3sQnIIs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dnc8kAAADdAAAADwAAAAAAAAAAAAAAAACYAgAA&#10;ZHJzL2Rvd25yZXYueG1sUEsFBgAAAAAEAAQA9QAAAI4DAAAAAA==&#10;" path="m,50l30,,,50xe" filled="f" strokecolor="#e15520" strokeweight="0">
                          <v:path arrowok="t" o:connecttype="custom" o:connectlocs="0,50;30,0;0,50" o:connectangles="0,0,0"/>
                        </v:shape>
                        <v:shape id="Freeform 1425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VeMIA&#10;AADdAAAADwAAAGRycy9kb3ducmV2LnhtbESPQYvCMBSE74L/ITzBm6auqKUaRQqLe1314PGRPNti&#10;81KaaOq/3yws7HGYmW+Y3WGwrXhR7xvHChbzDASxdqbhSsH18jnLQfiAbLB1TAre5OGwH492WBgX&#10;+Zte51CJBGFfoII6hK6Q0uuaLPq564iTd3e9xZBkX0nTY0xw28qPLFtLiw2nhRo7KmvSj/PTKjg1&#10;UedVWa7ezl9umV7H3A5RqelkOG5BBBrCf/iv/WUULDfLFfy+SU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dV4wgAAAN0AAAAPAAAAAAAAAAAAAAAAAJgCAABkcnMvZG93&#10;bnJldi54bWxQSwUGAAAAAAQABAD1AAAAhwMAAAAA&#10;" path="m25,l13,10,5,20,,32,3,47r7,-2l15,40r5,-5l25,30r3,-8l28,15r,-8l25,xe" filled="f" strokecolor="#e15520" strokeweight="0">
                          <v:path arrowok="t" o:connecttype="custom" o:connectlocs="25,0;13,10;5,20;0,32;3,47;10,45;15,40;20,35;25,30;28,22;28,15;28,7;25,0" o:connectangles="0,0,0,0,0,0,0,0,0,0,0,0,0"/>
                        </v:shape>
                        <v:shape id="Freeform 1426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BlsYA&#10;AADdAAAADwAAAGRycy9kb3ducmV2LnhtbESPQWvCQBSE74L/YXmF3urGBKKkrlIUafFWtdDeHtnX&#10;JDT7Nu6uMfXXd4WCx2FmvmEWq8G0oifnG8sKppMEBHFpdcOVguNh+zQH4QOyxtYyKfglD6vleLTA&#10;QtsLv1O/D5WIEPYFKqhD6AopfVmTQT+xHXH0vq0zGKJ0ldQOLxFuWpkmSS4NNhwXauxoXVP5sz8b&#10;Bds0/dp1Wbrx7qM8menn9bXPN0o9PgwvzyACDeEe/m+/aQXZLMvh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3BlsYAAADdAAAADwAAAAAAAAAAAAAAAACYAgAAZHJz&#10;L2Rvd25yZXYueG1sUEsFBgAAAAAEAAQA9QAAAIsDAAAAAA==&#10;" path="m25,40l75,,25,40xm25,40l13,50,3,60,,65r,7l,77r3,8l10,82r5,-2l20,75r5,-5l28,62r2,-7l28,47,25,40xe" fillcolor="#f3be00" stroked="f">
                          <v:path arrowok="t" o:connecttype="custom" o:connectlocs="25,40;75,0;25,40;25,40;13,50;3,60;0,65;0,72;0,77;3,85;10,82;15,80;20,75;25,70;28,62;30,55;28,47;25,40" o:connectangles="0,0,0,0,0,0,0,0,0,0,0,0,0,0,0,0,0,0"/>
                          <o:lock v:ext="edit" verticies="t"/>
                        </v:shape>
                        <v:shape id="Freeform 1427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QTsYA&#10;AADdAAAADwAAAGRycy9kb3ducmV2LnhtbESPQWsCMRSE7wX/Q3iCl1KzVayyNUoRBEtPui1eH5vX&#10;ZNnNy7KJ69Zf3xQKHoeZ+YZZbwfXiJ66UHlW8DzNQBCXXldsFHwW+6cViBCRNTaeScEPBdhuRg9r&#10;zLW/8pH6UzQiQTjkqMDG2OZShtKSwzD1LXHyvn3nMCbZGak7vCa4a+Qsy16kw4rTgsWWdpbK+nRx&#10;CmYH+27681CbR75VX/Xi9hGLQqnJeHh7BRFpiPfwf/ugFcyX8yX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4QTsYAAADdAAAADwAAAAAAAAAAAAAAAACYAgAAZHJz&#10;L2Rvd25yZXYueG1sUEsFBgAAAAAEAAQA9QAAAIsDAAAAAA==&#10;" path="m,40l50,,,40xe" filled="f" strokecolor="#e15520" strokeweight="0">
                          <v:path arrowok="t" o:connecttype="custom" o:connectlocs="0,40;50,0;0,40" o:connectangles="0,0,0"/>
                        </v:shape>
                        <v:shape id="Freeform 1428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CS8IA&#10;AADdAAAADwAAAGRycy9kb3ducmV2LnhtbERPS2vCQBC+F/oflil4q5saSCW6SikUpEihPg7ehuyY&#10;jWZnQ3Yb47/vHAo9fnzv5Xr0rRqoj01gAy/TDBRxFWzDtYHD/uN5DiomZIttYDJwpwjr1ePDEksb&#10;bvxNwy7VSkI4lmjApdSVWsfKkcc4DR2xcOfQe0wC+1rbHm8S7ls9y7JCe2xYGhx29O6ouu5+vIH8&#10;nH/a09EXsdhnYbhftuS+ojGTp/FtASrRmP7Ff+6NFd9rLnP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IJLwgAAAN0AAAAPAAAAAAAAAAAAAAAAAJgCAABkcnMvZG93&#10;bnJldi54bWxQSwUGAAAAAAQABAD1AAAAhwMAAAAA&#10;" path="m25,l13,10,3,20,,25r,7l,37r3,8l10,42r5,-2l20,35r5,-5l28,22r2,-7l28,7,25,e" filled="f" strokecolor="#e15520" strokeweight="0">
                          <v:path arrowok="t" o:connecttype="custom" o:connectlocs="25,0;13,10;3,20;0,25;0,32;0,37;3,45;10,42;15,40;20,35;25,30;28,22;30,15;28,7;25,0" o:connectangles="0,0,0,0,0,0,0,0,0,0,0,0,0,0,0"/>
                        </v:shape>
                        <v:shape id="Freeform 1429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wsMYA&#10;AADdAAAADwAAAGRycy9kb3ducmV2LnhtbESPzWsCMRTE7wX/h/CE3mrSil+rUarQj4MXV0GPj81z&#10;d+nmZUlSXfvXNwWhx2FmfsMsVp1txIV8qB1reB4oEMSFMzWXGg77t6cpiBCRDTaOScONAqyWvYcF&#10;ZsZdeUeXPJYiQThkqKGKsc2kDEVFFsPAtcTJOztvMSbpS2k8XhPcNvJFqbG0WHNaqLClTUXFV/5t&#10;NWzUefSef5jtOK5//Fad1kodO60f+93rHESkLv6H7+1Po2E4Gc7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8wsMYAAADdAAAADwAAAAAAAAAAAAAAAACYAgAAZHJz&#10;L2Rvd25yZXYueG1sUEsFBgAAAAAEAAQA9QAAAIsDAAAAAA==&#10;" path="m24,50l69,,24,50xm24,50l10,58,2,68,,75r,5l,88r,7l7,93r7,-5l19,85r5,-7l27,73r,-8l27,58,24,50xe" fillcolor="#f3be00" stroked="f">
                          <v:path arrowok="t" o:connecttype="custom" o:connectlocs="24,50;69,0;24,50;24,50;10,58;2,68;0,75;0,80;0,88;0,95;7,93;14,88;19,85;24,78;27,73;27,65;27,58;24,50" o:connectangles="0,0,0,0,0,0,0,0,0,0,0,0,0,0,0,0,0,0"/>
                          <o:lock v:ext="edit" verticies="t"/>
                        </v:shape>
                        <v:shape id="Freeform 1430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zKsQA&#10;AADdAAAADwAAAGRycy9kb3ducmV2LnhtbERPz2vCMBS+D/wfwhO8DE03h0o1igqDHTalKnh9NM+m&#10;2ryUJtbuv18OA48f3+/FqrOVaKnxpWMFb6MEBHHudMmFgtPxczgD4QOyxsoxKfglD6tl72WBqXYP&#10;zqg9hELEEPYpKjAh1KmUPjdk0Y9cTRy5i2sshgibQuoGHzHcVvI9SSbSYsmxwWBNW0P57XC3Clq3&#10;P2b2J9tdk7PZfI83r7PrdqfUoN+t5yACdeEp/nd/aQXj6Uf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8yrEAAAA3QAAAA8AAAAAAAAAAAAAAAAAmAIAAGRycy9k&#10;b3ducmV2LnhtbFBLBQYAAAAABAAEAPUAAACJAwAAAAA=&#10;" path="m,50l45,,,50xe" filled="f" strokecolor="#e15520" strokeweight="0">
                          <v:path arrowok="t" o:connecttype="custom" o:connectlocs="0,50;45,0;0,50" o:connectangles="0,0,0"/>
                        </v:shape>
                        <v:shape id="Freeform 1431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4W8YA&#10;AADdAAAADwAAAGRycy9kb3ducmV2LnhtbESPQWvCQBSE74L/YXlCb2ZjIlqjq9TWisVTY6HXR/aZ&#10;hGbfhuxW0/76bkHwOMzMN8xq05tGXKhztWUFkygGQVxYXXOp4OP0On4E4TyyxsYyKfghB5v1cLDC&#10;TNsrv9Ml96UIEHYZKqi8bzMpXVGRQRfZljh4Z9sZ9EF2pdQdXgPcNDKJ45k0WHNYqLCl54qKr/zb&#10;KPg8ut9iu31LdviSJgtNfNjnqVIPo/5pCcJT7+/hW/ugFaTz6Q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i4W8YAAADdAAAADwAAAAAAAAAAAAAAAACYAgAAZHJz&#10;L2Rvd25yZXYueG1sUEsFBgAAAAAEAAQA9QAAAIsDAAAAAA==&#10;" path="m24,l10,8,2,18,,25r,5l,38r,7l7,43r7,-5l19,35r5,-7l27,23r,-8l27,8,24,e" filled="f" strokecolor="#e15520" strokeweight="0">
                          <v:path arrowok="t" o:connecttype="custom" o:connectlocs="24,0;10,8;2,18;0,25;0,30;0,38;0,45;7,43;14,38;19,35;24,28;27,23;27,15;27,8;24,0" o:connectangles="0,0,0,0,0,0,0,0,0,0,0,0,0,0,0"/>
                        </v:shape>
                        <v:shape id="Freeform 1432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Lo8YA&#10;AADdAAAADwAAAGRycy9kb3ducmV2LnhtbESPT4vCMBTE78J+h/AWvIim25UqXaPIgiDUi38u3p7N&#10;sy02LyXJav32G2Fhj8PM/IZZrHrTijs531hW8DFJQBCXVjdcKTgdN+M5CB+QNbaWScGTPKyWb4MF&#10;5to+eE/3Q6hEhLDPUUEdQpdL6cuaDPqJ7Yijd7XOYIjSVVI7fES4aWWaJJk02HBcqLGj75rK2+HH&#10;KHCmOBc6XV9Guyazt2NWnLycKTV879dfIAL14T/8195qBZ+zaQqv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WLo8YAAADdAAAADwAAAAAAAAAAAAAAAACYAgAAZHJz&#10;L2Rvd25yZXYueG1sUEsFBgAAAAAEAAQA9QAAAIsDAAAAAA==&#10;" path="m25,45l67,,25,45xm25,45l12,52,2,62,,67r,8l,82r,8l7,87r8,-5l20,80r5,-8l27,67r3,-7l30,52,25,45xe" fillcolor="#f3be00" stroked="f">
                          <v:path arrowok="t" o:connecttype="custom" o:connectlocs="25,45;67,0;25,45;25,45;12,52;2,62;0,67;0,75;0,82;0,90;7,87;15,82;20,80;25,72;27,67;30,60;30,52;25,45" o:connectangles="0,0,0,0,0,0,0,0,0,0,0,0,0,0,0,0,0,0"/>
                          <o:lock v:ext="edit" verticies="t"/>
                        </v:shape>
                        <v:shape id="Freeform 1433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bUsgA&#10;AADdAAAADwAAAGRycy9kb3ducmV2LnhtbESP3WoCMRSE7wt9h3AK3hTNVutPt0ZRqyDohT99gMPm&#10;uLu4OVmSVLc+fSMIvRxm5htmPG1MJS7kfGlZwVsnAUGcWV1yruD7uGqPQPiArLGyTAp+ycN08vw0&#10;xlTbK+/pcgi5iBD2KSooQqhTKX1WkEHfsTVx9E7WGQxRulxqh9cIN5XsJslAGiw5LhRY06Kg7Hz4&#10;MQrO/vVW7r7W8/7H8ki3ReW29WmjVOulmX2CCNSE//CjvdYKesP3Htzf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eFtSyAAAAN0AAAAPAAAAAAAAAAAAAAAAAJgCAABk&#10;cnMvZG93bnJldi54bWxQSwUGAAAAAAQABAD1AAAAjQMAAAAA&#10;" path="m,45l42,,,45xe" filled="f" strokecolor="#e15520" strokeweight="0">
                          <v:path arrowok="t" o:connecttype="custom" o:connectlocs="0,45;42,0;0,45" o:connectangles="0,0,0"/>
                        </v:shape>
                        <v:shape id="Freeform 1434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7M8UA&#10;AADdAAAADwAAAGRycy9kb3ducmV2LnhtbESPT4vCMBTE74LfITzBm6b+oUrXKCIIi8jC6u7B26N5&#10;Nl2bl9Jka/32ZmHB4zDzm2FWm85WoqXGl44VTMYJCOLc6ZILBV/n/WgJwgdkjZVjUvAgD5t1v7fC&#10;TLs7f1J7CoWIJewzVGBCqDMpfW7Ioh+7mjh6V9dYDFE2hdQN3mO5reQ0SVJpseS4YLCmnaH8dvq1&#10;CmbX2UFfvm3q03Pi2sfPkcyHV2o46LZvIAJ14RX+p9915BbzOfy9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/szxQAAAN0AAAAPAAAAAAAAAAAAAAAAAJgCAABkcnMv&#10;ZG93bnJldi54bWxQSwUGAAAAAAQABAD1AAAAigMAAAAA&#10;" path="m25,l12,7,2,17,,22r,8l,37r,8l7,42r8,-5l20,35r5,-8l27,22r3,-7l30,7,25,e" filled="f" strokecolor="#e15520" strokeweight="0">
                          <v:path arrowok="t" o:connecttype="custom" o:connectlocs="25,0;12,7;2,17;0,22;0,30;0,37;0,45;7,42;15,37;20,35;25,27;27,22;30,15;30,7;25,0" o:connectangles="0,0,0,0,0,0,0,0,0,0,0,0,0,0,0"/>
                        </v:shape>
                        <v:shape id="Freeform 1435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a5cMA&#10;AADdAAAADwAAAGRycy9kb3ducmV2LnhtbESPQWvCQBSE74X+h+UVvNVN1VqJriKVgpcWovX+yD43&#10;odm3Mfuq6b/vCoLHYWa+YRar3jfqTF2sAxt4GWagiMtga3YGvvcfzzNQUZAtNoHJwB9FWC0fHxaY&#10;23Dhgs47cSpBOOZooBJpc61jWZHHOAwtcfKOofMoSXZO2w4vCe4bPcqyqfZYc1qosKX3isqf3a83&#10;sHHidGsLx4UcvjZOu08+rY0ZPPXrOSihXu7hW3trDYzfJq9wfZOe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a5cMAAADdAAAADwAAAAAAAAAAAAAAAACYAgAAZHJzL2Rv&#10;d25yZXYueG1sUEsFBgAAAAAEAAQA9QAAAIgDAAAAAA==&#10;" path="m25,40l77,,25,40xm25,37l12,47,2,57,,62r,8l,75r,7l7,82r8,-5l20,72r5,-5l27,60r3,-5l27,47,25,37xe" fillcolor="#f3be00" stroked="f">
                          <v:path arrowok="t" o:connecttype="custom" o:connectlocs="25,40;77,0;25,40;25,37;12,47;2,57;0,62;0,70;0,75;0,82;7,82;15,77;20,72;25,67;27,60;30,55;27,47;25,37" o:connectangles="0,0,0,0,0,0,0,0,0,0,0,0,0,0,0,0,0,0"/>
                          <o:lock v:ext="edit" verticies="t"/>
                        </v:shape>
                        <v:shape id="Freeform 1436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ap8YA&#10;AADdAAAADwAAAGRycy9kb3ducmV2LnhtbESPQWvCQBSE70L/w/IKvemm2hpJXaW0FHqzxggen9nX&#10;JCT7NmTXGP+9Kwgeh5n5hlmuB9OInjpXWVbwOolAEOdWV1woyHY/4wUI55E1NpZJwYUcrFdPoyUm&#10;2p55S33qCxEg7BJUUHrfJlK6vCSDbmJb4uD9286gD7IrpO7wHOCmkdMomkuDFYeFElv6Kimv05NR&#10;sI/7g/mLT5vavMvjNM12dTb7Vurlefj8AOFp8I/wvf2rFczitznc3o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xap8YAAADdAAAADwAAAAAAAAAAAAAAAACYAgAAZHJz&#10;L2Rvd25yZXYueG1sUEsFBgAAAAAEAAQA9QAAAIsDAAAAAA==&#10;" path="m,40l52,,,40xe" filled="f" strokecolor="#e15520" strokeweight="0">
                          <v:path arrowok="t" o:connecttype="custom" o:connectlocs="0,40;52,0;0,40" o:connectangles="0,0,0"/>
                        </v:shape>
                        <v:shape id="Freeform 1437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lRMUA&#10;AADdAAAADwAAAGRycy9kb3ducmV2LnhtbESPT4vCMBTE7wt+h/AEb2uqLlWqUUQQZFkW1j8Hb4/m&#10;2VSbl9LEWr/9ZmHB4zDzm2EWq85WoqXGl44VjIYJCOLc6ZILBcfD9n0GwgdkjZVjUvAkD6tl722B&#10;mXYP/qF2HwoRS9hnqMCEUGdS+tyQRT90NXH0Lq6xGKJsCqkbfMRyW8lxkqTSYslxwWBNG0P5bX+3&#10;CiaXyac+n2zq00Pi2uf1i8y3V2rQ79ZzEIG68Ar/0zsduenH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WVExQAAAN0AAAAPAAAAAAAAAAAAAAAAAJgCAABkcnMv&#10;ZG93bnJldi54bWxQSwUGAAAAAAQABAD1AAAAigMAAAAA&#10;" path="m25,l12,10,2,20,,25r,8l,38r,7l7,45r8,-5l20,35r5,-5l27,23r3,-5l27,10,25,e" filled="f" strokecolor="#e15520" strokeweight="0">
                          <v:path arrowok="t" o:connecttype="custom" o:connectlocs="25,0;12,10;2,20;0,25;0,33;0,38;0,45;7,45;15,40;20,35;25,30;27,23;30,18;27,10;25,0" o:connectangles="0,0,0,0,0,0,0,0,0,0,0,0,0,0,0"/>
                        </v:shape>
                        <v:shape id="Freeform 1438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N28UA&#10;AADdAAAADwAAAGRycy9kb3ducmV2LnhtbERPy2rCQBTdC/2H4Ra604mP2pI6CSIIFaElqQu7u81c&#10;k2DmTpgZNf59Z1Ho8nDeq3wwnbiS861lBdNJAoK4srrlWsHhazt+BeEDssbOMim4k4c8exitMNX2&#10;xgVdy1CLGMI+RQVNCH0qpa8aMugntieO3Mk6gyFCV0vt8BbDTSdnSbKUBluODQ32tGmoOpcXo+C4&#10;3xblxZbz73rzuZx1H7vkxz0r9fQ4rN9ABBrCv/jP/a4VzF8WcW58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03bxQAAAN0AAAAPAAAAAAAAAAAAAAAAAJgCAABkcnMv&#10;ZG93bnJldi54bWxQSwUGAAAAAAQABAD1AAAAigMAAAAA&#10;" path="m35,35l97,,35,35xm35,35l20,43,7,53,5,58,3,63,,70r,5l10,75r7,-2l25,68r5,-5l35,55r2,-5l37,43,35,35xe" fillcolor="#f3be00" stroked="f">
                          <v:path arrowok="t" o:connecttype="custom" o:connectlocs="35,35;97,0;35,35;35,35;20,43;7,53;5,58;3,63;0,70;0,75;10,75;17,73;25,68;30,63;35,55;37,50;37,43;35,35" o:connectangles="0,0,0,0,0,0,0,0,0,0,0,0,0,0,0,0,0,0"/>
                          <o:lock v:ext="edit" verticies="t"/>
                        </v:shape>
                        <v:shape id="Freeform 1439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xW8UA&#10;AADdAAAADwAAAGRycy9kb3ducmV2LnhtbESPW4vCMBSE3wX/QziCb5p6wUvXKCJ0ERYELyz7eGjO&#10;tsXmpDbZWv/9RhB8HGbmG2a1aU0pGqpdYVnBaBiBIE6tLjhTcDkngwUI55E1lpZJwYMcbNbdzgpj&#10;be98pObkMxEg7GJUkHtfxVK6NCeDbmgr4uD92tqgD7LOpK7xHuCmlOMomkmDBYeFHCva5ZReT39G&#10;wfRni83XYpkmRmbJYfx5099+plS/124/QHhq/Tv8au+1gsl8uoTn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/FbxQAAAN0AAAAPAAAAAAAAAAAAAAAAAJgCAABkcnMv&#10;ZG93bnJldi54bWxQSwUGAAAAAAQABAD1AAAAigMAAAAA&#10;" path="m,35l62,,,35xe" filled="f" strokecolor="#e15520" strokeweight="0">
                          <v:path arrowok="t" o:connecttype="custom" o:connectlocs="0,35;62,0;0,35" o:connectangles="0,0,0"/>
                        </v:shape>
                        <v:shape id="Freeform 1440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fEsQA&#10;AADdAAAADwAAAGRycy9kb3ducmV2LnhtbERPy2oCMRTdC/2HcAvuNGPF19QoRRBqFXz1A66T60x0&#10;cjNMUp369WZR6PJw3tN5Y0txo9obxwp63QQEcea04VzB93HZGYPwAVlj6ZgU/JKH+eylNcVUuzvv&#10;6XYIuYgh7FNUUIRQpVL6rCCLvusq4sidXW0xRFjnUtd4j+G2lG9JMpQWDceGAitaFJRdDz9WwfZx&#10;Wa3Mdjde90Zho7/Op8fEnJRqvzYf7yACNeFf/Of+1Ar6o0HcH9/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XxLEAAAA3QAAAA8AAAAAAAAAAAAAAAAAmAIAAGRycy9k&#10;b3ducmV2LnhtbFBLBQYAAAAABAAEAPUAAACJAwAAAAA=&#10;" path="m35,l20,8,7,18,5,23,3,28,,35r,5l10,40r7,-2l25,33r5,-5l35,20r2,-5l37,8,35,e" filled="f" strokecolor="#e15520" strokeweight="0">
                          <v:path arrowok="t" o:connecttype="custom" o:connectlocs="35,0;20,8;7,18;5,23;3,28;0,35;0,40;10,40;17,38;25,33;30,28;35,20;37,15;37,8;35,0" o:connectangles="0,0,0,0,0,0,0,0,0,0,0,0,0,0,0"/>
                        </v:shape>
                        <v:shape id="Freeform 1441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WNsUA&#10;AADdAAAADwAAAGRycy9kb3ducmV2LnhtbESPQWsCMRSE74L/IbyCN81aaWtXo2hREfbUWHp+3Tw3&#10;SzcvyybV7b9vhILHYWa+YZbr3jXiQl2oPSuYTjIQxKU3NVcKPk778RxEiMgGG8+k4JcCrFfDwRJz&#10;46/8ThcdK5EgHHJUYGNscylDaclhmPiWOHln3zmMSXaVNB1eE9w18jHLnqXDmtOCxZbeLJXf+scp&#10;2Gpd+Oyr+CwOe/m622m7LY9WqdFDv1mAiNTHe/i/fTQKZi9PU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pY2xQAAAN0AAAAPAAAAAAAAAAAAAAAAAJgCAABkcnMv&#10;ZG93bnJldi54bWxQSwUGAAAAAAQABAD1AAAAigMAAAAA&#10;" path="m54,7l40,,25,,12,2,,10r12,5l27,17r8,-2l42,12r8,-2l54,7xe" fillcolor="#f3be00" stroked="f">
                          <v:path arrowok="t" o:connecttype="custom" o:connectlocs="54,7;40,0;25,0;12,2;0,10;12,15;27,17;35,15;42,12;50,10;54,7" o:connectangles="0,0,0,0,0,0,0,0,0,0,0"/>
                        </v:shape>
                        <v:shape id="Freeform 1442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xFcYA&#10;AADdAAAADwAAAGRycy9kb3ducmV2LnhtbESP3WrCQBSE7wXfYTmF3ummkaqkriKBgrQgNP5cH7Kn&#10;SUj2bJpdTfL23ULBy2FmvmE2u8E04k6dqywreJlHIIhzqysuFJxP77M1COeRNTaWScFIDnbb6WSD&#10;ibY9f9E984UIEHYJKii9bxMpXV6SQTe3LXHwvm1n0AfZFVJ32Ae4aWQcRUtpsOKwUGJLaUl5nd2M&#10;gqMuxrhe1NkY/1xW6fG67NPPD6Wen4b9GwhPg3+E/9sHrWCxeo3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+xFcYAAADdAAAADwAAAAAAAAAAAAAAAACYAgAAZHJz&#10;L2Rvd25yZXYueG1sUEsFBgAAAAAEAAQA9QAAAIsDAAAAAA==&#10;" path="m54,7l40,,25,,12,2,,10r12,5l27,17r8,-2l42,12r8,-2l54,7xe" filled="f" strokecolor="#e15520" strokeweight="0">
                          <v:path arrowok="t" o:connecttype="custom" o:connectlocs="54,7;40,0;25,0;12,2;0,10;12,15;27,17;35,15;42,12;50,10;54,7" o:connectangles="0,0,0,0,0,0,0,0,0,0,0"/>
                        </v:shape>
                        <v:shape id="Freeform 1443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rQ8YA&#10;AADdAAAADwAAAGRycy9kb3ducmV2LnhtbESPT2vCQBTE74V+h+UJvYjZtGJrUlcRqehN/HPw+Mg+&#10;s6nZtyG71bSf3hWEHoeZ+Q0zmXW2FhdqfeVYwWuSgiAunK64VHDYLwdjED4ga6wdk4Jf8jCbPj9N&#10;MNfuylu67EIpIoR9jgpMCE0upS8MWfSJa4ijd3KtxRBlW0rd4jXCbS3f0vRdWqw4LhhsaGGoOO9+&#10;rIJ1Pz2aileGssNy08ivP7fPvpV66XXzTxCBuvAffrTXWsHwYzSE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rQ8YAAADdAAAADwAAAAAAAAAAAAAAAACYAgAAZHJz&#10;L2Rvd25yZXYueG1sUEsFBgAAAAAEAAQA9QAAAIsDAAAAAA==&#10;" path="m60,20l43,15r-15,l15,17,,25r13,5l30,30r8,l45,27r8,-2l60,20xm60,20l122,,60,20xe" fillcolor="#f3be00" stroked="f">
                          <v:path arrowok="t" o:connecttype="custom" o:connectlocs="60,20;43,15;28,15;15,17;0,25;13,30;30,30;38,30;45,27;53,25;60,20;60,20;122,0;60,20" o:connectangles="0,0,0,0,0,0,0,0,0,0,0,0,0,0"/>
                          <o:lock v:ext="edit" verticies="t"/>
                        </v:shape>
                        <v:shape id="Freeform 1444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3IcYA&#10;AADdAAAADwAAAGRycy9kb3ducmV2LnhtbESPT2vCQBTE70K/w/IK3nSjtVmJrlIsgr20+AfPj+wz&#10;iWbfptlV47fvFgo9DjPzG2a+7GwtbtT6yrGG0TABQZw7U3Gh4bBfD6YgfEA2WDsmDQ/ysFw89eaY&#10;GXfnLd12oRARwj5DDWUITSalz0uy6IeuIY7eybUWQ5RtIU2L9wi3tRwnSSotVhwXSmxoVVJ+2V2t&#10;hvfv9OjVRz3+XBepmhxXe/Wlzlr3n7u3GYhAXfgP/7U3RsOLep3A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A3IcYAAADdAAAADwAAAAAAAAAAAAAAAACYAgAAZHJz&#10;L2Rvd25yZXYueG1sUEsFBgAAAAAEAAQA9QAAAIsDAAAAAA==&#10;" path="m60,5l43,,28,,15,2,,10r13,5l30,15r8,l45,12r8,-2l60,5e" filled="f" strokecolor="#e15520" strokeweight="0">
                          <v:path arrowok="t" o:connecttype="custom" o:connectlocs="60,5;43,0;28,0;15,2;0,10;13,15;30,15;38,15;45,12;53,10;60,5" o:connectangles="0,0,0,0,0,0,0,0,0,0,0"/>
                        </v:shape>
                        <v:shape id="Freeform 1445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V0MgA&#10;AADdAAAADwAAAGRycy9kb3ducmV2LnhtbESPT2vCQBTE70K/w/IKvZmNFv+lriKFUlGwrXrp7ZF9&#10;TUKzb8PuNkY/vSsIPQ4z8xtmvuxMLVpyvrKsYJCkIIhzqysuFBwPb/0pCB+QNdaWScGZPCwXD705&#10;Ztqe+IvafShEhLDPUEEZQpNJ6fOSDPrENsTR+7HOYIjSFVI7PEW4qeUwTcfSYMVxocSGXkvKf/d/&#10;RsFu+/G5cdPD98W0pn4fD7azfD1R6umxW72ACNSF//C9vdYKniejE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/ZXQyAAAAN0AAAAPAAAAAAAAAAAAAAAAAJgCAABk&#10;cnMvZG93bnJldi54bWxQSwUGAAAAAAQABAD1AAAAjQMAAAAA&#10;" path="m,20l62,,,20xe" filled="f" strokecolor="#e15520" strokeweight="0">
                          <v:path arrowok="t" o:connecttype="custom" o:connectlocs="0,20;62,0;0,20" o:connectangles="0,0,0"/>
                        </v:shape>
                        <v:shape id="Freeform 1446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SeMYA&#10;AADdAAAADwAAAGRycy9kb3ducmV2LnhtbESPS2vDMBCE74H+B7GFXkoiN2kedS2HEgjkUsiTXLfW&#10;1jK1VsaSE+ffV4VCjsPMfMNky97W4kKtrxwreBklIIgLpysuFRwP6+EChA/IGmvHpOBGHpb5wyDD&#10;VLsr7+iyD6WIEPYpKjAhNKmUvjBk0Y9cQxy9b9daDFG2pdQtXiPc1nKcJDNpseK4YLChlaHiZ99Z&#10;BfrLYzLutq+ftTVvPN88d6czKfX02H+8gwjUh3v4v73RCibz6Qz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wSeMYAAADdAAAADwAAAAAAAAAAAAAAAACYAgAAZHJz&#10;L2Rvd25yZXYueG1sUEsFBgAAAAAEAAQA9QAAAIsDAAAAAA==&#10;" path="m55,8l40,3,25,,13,3,,8r10,7l27,18r8,l42,15r8,-2l55,8xe" fillcolor="#f3be00" stroked="f">
                          <v:path arrowok="t" o:connecttype="custom" o:connectlocs="55,8;40,3;25,0;13,3;0,8;10,15;27,18;35,18;42,15;50,13;55,8" o:connectangles="0,0,0,0,0,0,0,0,0,0,0"/>
                        </v:shape>
                        <v:shape id="Freeform 1447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YM8cA&#10;AADdAAAADwAAAGRycy9kb3ducmV2LnhtbESPT2vCQBTE7wW/w/KE3upG658aXaUIpVWw0DQXb4/s&#10;Mwlm34bsVtdv7xYEj8PM/IZZroNpxJk6V1tWMBwkIIgLq2suFeS/Hy9vIJxH1thYJgVXcrBe9Z6W&#10;mGp74R86Z74UEcIuRQWV920qpSsqMugGtiWO3tF2Bn2UXSl1h5cIN40cJclUGqw5LlTY0qai4pT9&#10;GQW7/efkkG3daZhvwjHM8105/p4q9dwP7wsQnoJ/hO/tL63gdTaZwf+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L2DPHAAAA3QAAAA8AAAAAAAAAAAAAAAAAmAIAAGRy&#10;cy9kb3ducmV2LnhtbFBLBQYAAAAABAAEAPUAAACMAwAAAAA=&#10;" path="m55,8l40,3,25,,13,3,,8r10,7l27,18r8,l42,15r8,-2l55,8xe" filled="f" strokecolor="#e15520" strokeweight="0">
                          <v:path arrowok="t" o:connecttype="custom" o:connectlocs="55,8;40,3;25,0;13,3;0,8;10,15;27,18;35,18;42,15;50,13;55,8" o:connectangles="0,0,0,0,0,0,0,0,0,0,0"/>
                        </v:shape>
                        <v:shape id="Freeform 1448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W0sUA&#10;AADdAAAADwAAAGRycy9kb3ducmV2LnhtbERPTWvCQBC9F/oflil4azZWamuajYiQUupJq4i3ITsm&#10;abOzSXbV+O/dg9Dj432n88E04ky9qy0rGEcxCOLC6ppLBduf/PkdhPPIGhvLpOBKDubZ40OKibYX&#10;XtN540sRQtglqKDyvk2kdEVFBl1kW+LAHW1v0AfYl1L3eAnhppEvcTyVBmsODRW2tKyo+NucjIJ9&#10;3tWn38NiOI73u8/ue3XdznZLpUZPw+IDhKfB/4vv7i+tYPL2GuaG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tbSxQAAAN0AAAAPAAAAAAAAAAAAAAAAAJgCAABkcnMv&#10;ZG93bnJldi54bWxQSwUGAAAAAAQABAD1AAAAigMAAAAA&#10;" path="m,13l64,,,13xe" fillcolor="#f3be00" stroked="f">
                          <v:path arrowok="t" o:connecttype="custom" o:connectlocs="0,13;64,0;0,13" o:connectangles="0,0,0"/>
                        </v:shape>
                        <v:shape id="Freeform 1449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BXMUA&#10;AADdAAAADwAAAGRycy9kb3ducmV2LnhtbESPQWsCMRSE7wX/Q3iCN82qra1bo5QWwR617aG3x+aZ&#10;LN28rJs0bv+9EYQeh5n5hllteteIRF2oPSuYTgoQxJXXNRsFnx/b8ROIEJE1Np5JwR8F2KwHdyss&#10;tT/zntIhGpEhHEpUYGNsSylDZclhmPiWOHtH3zmMWXZG6g7PGe4aOSuKhXRYc16w2NKrpern8OsU&#10;1B7NNu2+79/fll+nY2+bZNJUqdGwf3kGEamP/+Fbe6cVzB8flnB9k5+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sFcxQAAAN0AAAAPAAAAAAAAAAAAAAAAAJgCAABkcnMv&#10;ZG93bnJldi54bWxQSwUGAAAAAAQABAD1AAAAigMAAAAA&#10;" path="m,13l64,,,13xe" filled="f" strokecolor="#e15520" strokeweight="0">
                          <v:path arrowok="t" o:connecttype="custom" o:connectlocs="0,13;64,0;0,13" o:connectangles="0,0,0"/>
                        </v:shape>
                        <v:shape id="Freeform 1450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nQcMA&#10;AADdAAAADwAAAGRycy9kb3ducmV2LnhtbERPu27CMBTdK/EP1kXqBnapBG2KQQioeEwt7dLtKr7E&#10;KfF1FLtJ+Hs8IHU8Ou/5sneVaKkJpWcNT2MFgjj3puRCw/fX++gFRIjIBivPpOFKAZaLwcMcM+M7&#10;/qT2FAuRQjhkqMHGWGdShtySwzD2NXHizr5xGBNsCmka7FK4q+REqal0WHJqsFjT2lJ+Of05Deej&#10;Xe3bj4PZdhu7nf3+qN1rr7R+HParNxCR+vgvvrv3RsPzbJr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vnQcMAAADdAAAADwAAAAAAAAAAAAAAAACYAgAAZHJzL2Rv&#10;d25yZXYueG1sUEsFBgAAAAAEAAQA9QAAAIgDAAAAAA==&#10;" path="m55,7l40,2,27,,12,,,7r12,5l27,17r8,l42,15r8,-3l55,7xe" fillcolor="#f3be00" stroked="f">
                          <v:path arrowok="t" o:connecttype="custom" o:connectlocs="55,7;40,2;27,0;12,0;0,7;12,12;27,17;35,17;42,15;50,12;55,7" o:connectangles="0,0,0,0,0,0,0,0,0,0,0"/>
                        </v:shape>
                        <v:shape id="Freeform 1451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sIsQA&#10;AADdAAAADwAAAGRycy9kb3ducmV2LnhtbESP0YrCMBRE3wX/IVxhX0RTFV2pRpHFXcQnt/oBl+ba&#10;FJub2mS1/v1GEHwcZuYMs1y3thI3anzpWMFomIAgzp0uuVBwOn4P5iB8QNZYOSYFD/KwXnU7S0y1&#10;u/Mv3bJQiAhhn6ICE0KdSulzQxb90NXE0Tu7xmKIsimkbvAe4baS4ySZSYslxwWDNX0Zyi/Zn1Ww&#10;Nf087DaTfXaYXh+JnWL1c7wq9dFrNwsQgdrwDr/aO61g8jkbwf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rCLEAAAA3QAAAA8AAAAAAAAAAAAAAAAAmAIAAGRycy9k&#10;b3ducmV2LnhtbFBLBQYAAAAABAAEAPUAAACJAwAAAAA=&#10;" path="m55,7l40,2,27,,12,,,7r12,5l27,17r8,l42,15r8,-3l55,7xe" filled="f" strokecolor="#e15520" strokeweight="0">
                          <v:path arrowok="t" o:connecttype="custom" o:connectlocs="55,7;40,2;27,0;12,0;0,7;12,12;27,17;35,17;42,15;50,12;55,7" o:connectangles="0,0,0,0,0,0,0,0,0,0,0"/>
                        </v:shape>
                        <v:shape id="Freeform 1452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T4cUA&#10;AADdAAAADwAAAGRycy9kb3ducmV2LnhtbESPT2sCMRTE7wW/Q3hCbzWrUpXVKFKw9OhqQbw9N2//&#10;6OZlSdJ1++0bQehxmJnfMKtNbxrRkfO1ZQXjUQKCOLe65lLB93H3tgDhA7LGxjIp+CUPm/XgZYWp&#10;tnfOqDuEUkQI+xQVVCG0qZQ+r8igH9mWOHqFdQZDlK6U2uE9wk0jJ0kykwZrjgsVtvRRUX47/BgF&#10;2bHL6ua8PyWfxd7trsUUL++s1Ouw3y5BBOrDf/jZ/tIKpvPZB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1PhxQAAAN0AAAAPAAAAAAAAAAAAAAAAAJgCAABkcnMv&#10;ZG93bnJldi54bWxQSwUGAAAAAAQABAD1AAAAigMAAAAA&#10;" path="m,7l64,,,7xe" fillcolor="#f3be00" stroked="f">
                          <v:path arrowok="t" o:connecttype="custom" o:connectlocs="0,7;64,0;0,7" o:connectangles="0,0,0"/>
                        </v:shape>
                        <v:shape id="Freeform 1453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u68YA&#10;AADdAAAADwAAAGRycy9kb3ducmV2LnhtbESPQWvCQBSE7wX/w/IEL6VuqqASXcWWFnqxxFhoj4/s&#10;M1nMvg3ZVaO/visIHoeZ+YZZrDpbixO13jhW8DpMQBAXThsuFfzsPl9mIHxA1lg7JgUX8rBa9p4W&#10;mGp35i2d8lCKCGGfooIqhCaV0hcVWfRD1xBHb+9aiyHKtpS6xXOE21qOkmQiLRqOCxU29F5RcciP&#10;VkFuzNUkm+ftKPv+4yz7ffMfplNq0O/WcxCBuvAI39tfWsF4OhnD7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Wu68YAAADdAAAADwAAAAAAAAAAAAAAAACYAgAAZHJz&#10;L2Rvd25yZXYueG1sUEsFBgAAAAAEAAQA9QAAAIsDAAAAAA==&#10;" path="m,7l64,,,7xe" filled="f" strokecolor="#e15520" strokeweight="0">
                          <v:path arrowok="t" o:connecttype="custom" o:connectlocs="0,7;64,0;0,7" o:connectangles="0,0,0"/>
                        </v:shape>
                        <v:shape id="Freeform 1454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K2sQA&#10;AADdAAAADwAAAGRycy9kb3ducmV2LnhtbESPQWvCQBSE7wX/w/IEb3VjtDFE1yCC1EsPjfkBj+wz&#10;CWbfhuwa03/fLQg9DjPzDbPPJ9OJkQbXWlawWkYgiCurW64VlNfzewrCeWSNnWVS8EMO8sPsbY+Z&#10;tk/+prHwtQgQdhkqaLzvMyld1ZBBt7Q9cfBudjDogxxqqQd8BrjpZBxFiTTYclhosKdTQ9W9eBgF&#10;aRp/XcoPXDuOp2h1/TzdpCyUWsyn4w6Ep8n/h1/ti1aw3iYb+HsTn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itrEAAAA3QAAAA8AAAAAAAAAAAAAAAAAmAIAAGRycy9k&#10;b3ducmV2LnhtbFBLBQYAAAAABAAEAPUAAACJAwAAAAA=&#10;" path="m57,10l43,2,28,,15,,,5r13,7l28,17r7,l45,15r7,-3l57,10xe" fillcolor="#f3be00" stroked="f">
                          <v:path arrowok="t" o:connecttype="custom" o:connectlocs="57,10;43,2;28,0;15,0;0,5;13,12;28,17;35,17;45,15;52,12;57,10" o:connectangles="0,0,0,0,0,0,0,0,0,0,0"/>
                        </v:shape>
                        <v:shape id="Freeform 1455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CKcEA&#10;AADdAAAADwAAAGRycy9kb3ducmV2LnhtbERPTYvCMBC9C/6HMII3TVXUpWssRRA8rlVwvQ3NbFtt&#10;JqWJ2v77zcKCx8f73iSdqcWTWldZVjCbRiCIc6srLhScT/vJBwjnkTXWlklBTw6S7XCwwVjbFx/p&#10;mflChBB2MSoovW9iKV1ekkE3tQ1x4H5sa9AH2BZSt/gK4aaW8yhaSYMVh4YSG9qVlN+zh1Fw66Pr&#10;bW6/q8vXna99H8bt00yp8ahLP0F46vxb/O8+aAWL9WoJf2/C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hQinBAAAA3QAAAA8AAAAAAAAAAAAAAAAAmAIAAGRycy9kb3du&#10;cmV2LnhtbFBLBQYAAAAABAAEAPUAAACGAwAAAAA=&#10;" path="m57,10l43,2,28,,15,,,5r13,7l28,17r7,l45,15r7,-3l57,10xe" filled="f" strokecolor="#e15520" strokeweight="0">
                          <v:path arrowok="t" o:connecttype="custom" o:connectlocs="57,10;43,2;28,0;15,0;0,5;13,12;28,17;35,17;45,15;52,12;57,10" o:connectangles="0,0,0,0,0,0,0,0,0,0,0"/>
                        </v:shape>
                        <v:shape id="Freeform 1456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G/8kA&#10;AADdAAAADwAAAGRycy9kb3ducmV2LnhtbESPQWvCQBSE7wX/w/IEb3VjpalNXUVqC4JtQW0LvT2y&#10;zySafRuzWxP767uC4HGYmW+Y8bQ1pThS7QrLCgb9CARxanXBmYLPzevtCITzyBpLy6TgRA6mk87N&#10;GBNtG17Rce0zESDsElSQe18lUro0J4Oubyvi4G1tbdAHWWdS19gEuCnlXRTF0mDBYSHHip5zSvfr&#10;X6Pg2x3w9PXy9zNYvm3fP+53c9887pTqddvZEwhPrb+GL+2FVjB8iGM4vwlPQE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VG/8kAAADdAAAADwAAAAAAAAAAAAAAAACYAgAA&#10;ZHJzL2Rvd25yZXYueG1sUEsFBgAAAAAEAAQA9QAAAI4DAAAAAA==&#10;" path="m,8l70,,,8xe" fillcolor="#f3be00" stroked="f">
                          <v:path arrowok="t" o:connecttype="custom" o:connectlocs="0,8;70,0;0,8" o:connectangles="0,0,0"/>
                        </v:shape>
                        <v:shape id="Freeform 1457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MrsMA&#10;AADdAAAADwAAAGRycy9kb3ducmV2LnhtbESPQYvCMBSE74L/ITzBm6Yq2No1iijKelRX9vpo3rbF&#10;5qU2Ueu/3wiCx2FmvmHmy9ZU4k6NKy0rGA0jEMSZ1SXnCn5O20ECwnlkjZVlUvAkB8tFtzPHVNsH&#10;H+h+9LkIEHYpKii8r1MpXVaQQTe0NXHw/mxj0AfZ5FI3+AhwU8lxFE2lwZLDQoE1rQvKLsebUXCO&#10;t79ZnczyODlvnJxdd/vr2CjV77WrLxCeWv8Jv9vfWsEknsbwe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4MrsMAAADdAAAADwAAAAAAAAAAAAAAAACYAgAAZHJzL2Rv&#10;d25yZXYueG1sUEsFBgAAAAAEAAQA9QAAAIgDAAAAAA==&#10;" path="m,8l70,,,8xe" filled="f" strokecolor="#e15520" strokeweight="0">
                          <v:path arrowok="t" o:connecttype="custom" o:connectlocs="0,8;70,0;0,8" o:connectangles="0,0,0"/>
                        </v:shape>
                        <v:shape id="Freeform 1458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A370A&#10;AADdAAAADwAAAGRycy9kb3ducmV2LnhtbERPSwrCMBDdC94hjOBOUytqqUYRQXTjwtYDDM3YFptJ&#10;aaLW25uF4PLx/ptdbxrxos7VlhXMphEI4sLqmksFt/w4SUA4j6yxsUwKPuRgtx0ONphq++YrvTJf&#10;ihDCLkUFlfdtKqUrKjLoprYlDtzddgZ9gF0pdYfvEG4aGUfRUhqsOTRU2NKhouKRPY2CJIkv59sC&#10;547jPprlp8Ndykyp8ajfr0F46v1f/HOftYL5ahnmhjfhCcjt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oyA370AAADdAAAADwAAAAAAAAAAAAAAAACYAgAAZHJzL2Rvd25yZXYu&#10;eG1sUEsFBgAAAAAEAAQA9QAAAIIDAAAAAA==&#10;" path="m57,10l42,2,27,,15,,,5r12,7l27,17r7,l44,17r8,-2l57,10xe" fillcolor="#f3be00" stroked="f">
                          <v:path arrowok="t" o:connecttype="custom" o:connectlocs="57,10;42,2;27,0;15,0;0,5;12,12;27,17;34,17;44,17;52,15;57,10" o:connectangles="0,0,0,0,0,0,0,0,0,0,0"/>
                        </v:shape>
                        <v:shape id="Freeform 1459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ILMEA&#10;AADdAAAADwAAAGRycy9kb3ducmV2LnhtbERPy2rCQBTdC/2H4Ra600ktqE0zCaEgdNlGwbq7ZG7z&#10;nDshM9Xk7zsFweXhvJNsMr240OgaywqeVxEI4tLqhisFx8N+uQPhPLLG3jIpmMlBlj4sEoy1vfIX&#10;XQpfiRDCLkYFtfdDLKUrazLoVnYgDtyPHQ36AMdK6hGvIdz0ch1FG2mw4dBQ40DvNZVd8WsUtHN0&#10;btf2uzl9dnye5zBunxdKPT1O+RsIT5O/i2/uD63gZbt5hf834Qn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sSCzBAAAA3QAAAA8AAAAAAAAAAAAAAAAAmAIAAGRycy9kb3du&#10;cmV2LnhtbFBLBQYAAAAABAAEAPUAAACGAwAAAAA=&#10;" path="m57,10l42,2,27,,15,,,5r12,7l27,17r7,l44,17r8,-2l57,10xe" filled="f" strokecolor="#e15520" strokeweight="0">
                          <v:path arrowok="t" o:connecttype="custom" o:connectlocs="57,10;42,2;27,0;15,0;0,5;12,12;27,17;34,17;44,17;52,15;57,10" o:connectangles="0,0,0,0,0,0,0,0,0,0,0"/>
                        </v:shape>
                        <v:shape id="Freeform 1460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bYsIA&#10;AADdAAAADwAAAGRycy9kb3ducmV2LnhtbERPy4rCMBTdD/gP4QruxtQpaqlGcYYRBFc+Nu6uzbUt&#10;NjclSbXz95OF4PJw3st1bxrxIOdrywom4wQEcWF1zaWC82n7mYHwAVljY5kU/JGH9WrwscRc2ycf&#10;6HEMpYgh7HNUUIXQ5lL6oiKDfmxb4sjdrDMYInSl1A6fMdw08itJZtJgzbGhwpZ+Kirux84ouHVZ&#10;Ov1O95fDL7u7zqZX2ZV7pUbDfrMAEagPb/HLvdMK0vk87o9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ltiwgAAAN0AAAAPAAAAAAAAAAAAAAAAAJgCAABkcnMvZG93&#10;bnJldi54bWxQSwUGAAAAAAQABAD1AAAAhwMAAAAA&#10;" path="m,5l69,,,5xe" fillcolor="#f3be00" stroked="f">
                          <v:path arrowok="t" o:connecttype="custom" o:connectlocs="0,5;69,0;0,5" o:connectangles="0,0,0"/>
                        </v:shape>
                        <v:shape id="Freeform 1461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OusUA&#10;AADdAAAADwAAAGRycy9kb3ducmV2LnhtbESP3YrCMBSE7wXfIRxh7zR1F9a2GkVcBGFF8ecBDs2x&#10;LTYnpYm2+vSbBcHLYWa+YWaLzlTiTo0rLSsYjyIQxJnVJecKzqf1MAbhPLLGyjIpeJCDxbzfm2Gq&#10;bcsHuh99LgKEXYoKCu/rVEqXFWTQjWxNHLyLbQz6IJtc6gbbADeV/Iyib2mw5LBQYE2rgrLr8WYU&#10;xHsdJ/VvR0myfe5oa9uf06ZV6mPQLacgPHX+HX61N1rB12Qyhv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c66xQAAAN0AAAAPAAAAAAAAAAAAAAAAAJgCAABkcnMv&#10;ZG93bnJldi54bWxQSwUGAAAAAAQABAD1AAAAigMAAAAA&#10;" path="m,5l69,,,5xe" filled="f" strokecolor="#e15520" strokeweight="0">
                          <v:path arrowok="t" o:connecttype="custom" o:connectlocs="0,5;69,0;0,5" o:connectangles="0,0,0"/>
                        </v:shape>
                        <v:shape id="Freeform 1462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AcsYA&#10;AADdAAAADwAAAGRycy9kb3ducmV2LnhtbESPS2vDMBCE74X8B7GF3Bq5CeThRglpoTS5GPI49Li1&#10;NpaptTKW6qj/PgoEchxm5htmuY62ET11vnas4HWUgSAuna65UnA6fr7MQfiArLFxTAr+ycN6NXha&#10;Yq7dhffUH0IlEoR9jgpMCG0upS8NWfQj1xIn7+w6iyHJrpK6w0uC20aOs2wqLdacFgy29GGo/D38&#10;WQXFuSy+3+OP3NV2bvpisf9aNFGp4XPcvIEIFMMjfG9vtYLJbDaG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RAcsYAAADdAAAADwAAAAAAAAAAAAAAAACYAgAAZHJz&#10;L2Rvd25yZXYueG1sUEsFBgAAAAAEAAQA9QAAAIsDAAAAAA==&#10;" path="m57,13l52,8,45,3,37,,30,,22,,15,3,7,5,,10r10,8l27,20r8,l42,20,52,18r5,-5xe" fillcolor="#f3be00" stroked="f">
                          <v:path arrowok="t" o:connecttype="custom" o:connectlocs="57,13;52,8;45,3;37,0;30,0;22,0;15,3;7,5;0,10;10,18;27,20;35,20;42,20;52,18;57,13" o:connectangles="0,0,0,0,0,0,0,0,0,0,0,0,0,0,0"/>
                        </v:shape>
                        <v:shape id="Freeform 1463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1IcUA&#10;AADdAAAADwAAAGRycy9kb3ducmV2LnhtbESPQWvCQBSE70L/w/IK3nTTBmobXcUKatWTUe/P7DNJ&#10;zb4N2a2m/94VBI/DzHzDjCatqcSFGldaVvDWj0AQZ1aXnCvY7+a9TxDOI2usLJOCf3IwGb90Rpho&#10;e+UtXVKfiwBhl6CCwvs6kdJlBRl0fVsTB+9kG4M+yCaXusFrgJtKvkfRhzRYclgosKZZQdk5/TMK&#10;Vl+H33Ut5S5dxss8+94e14vNUanuazsdgvDU+mf40f7RCuLBIIb7m/A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TUhxQAAAN0AAAAPAAAAAAAAAAAAAAAAAJgCAABkcnMv&#10;ZG93bnJldi54bWxQSwUGAAAAAAQABAD1AAAAigMAAAAA&#10;" path="m57,13l52,8,45,3,37,,30,,22,,15,3,7,5,,10r10,8l27,20r8,l42,20,52,18r5,-5e" filled="f" strokecolor="#e15520" strokeweight="0">
                          <v:path arrowok="t" o:connecttype="custom" o:connectlocs="57,13;52,8;45,3;37,0;30,0;22,0;15,3;7,5;0,10;10,18;27,20;35,20;42,20;52,18;57,13" o:connectangles="0,0,0,0,0,0,0,0,0,0,0,0,0,0,0"/>
                        </v:shape>
                        <v:shape id="Freeform 1464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xj8YA&#10;AADdAAAADwAAAGRycy9kb3ducmV2LnhtbESP0WoCMRRE34X+Q7iFvkjNtorKahRpWWj1qeoHXDfX&#10;zeLmZklSd/v3jSD4OMzMGWa57m0jruRD7VjB2ygDQVw6XXOl4HgoXucgQkTW2DgmBX8UYL16Giwx&#10;167jH7ruYyUShEOOCkyMbS5lKA1ZDCPXEifv7LzFmKSvpPbYJbht5HuWTaXFmtOCwZY+DJWX/a9V&#10;UIwP3WR4Oheb7eexbb6N7+x0p9TLc79ZgIjUx0f43v7SCsaz2QR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pxj8YAAADdAAAADwAAAAAAAAAAAAAAAACYAgAAZHJz&#10;L2Rvd25yZXYueG1sUEsFBgAAAAAEAAQA9QAAAIsDAAAAAA==&#10;" path="m,13l72,,,13xe" fillcolor="#f3be00" stroked="f">
                          <v:path arrowok="t" o:connecttype="custom" o:connectlocs="0,13;72,0;0,13" o:connectangles="0,0,0"/>
                        </v:shape>
                        <v:shape id="Freeform 1465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Sz8cA&#10;AADdAAAADwAAAGRycy9kb3ducmV2LnhtbESPQWvCQBSE70L/w/IKvYS60ZAqqatYoVC9iGl7f82+&#10;JqnZtyG7jfHfu4LgcZiZb5jFajCN6KlztWUFk3EMgriwuuZSwdfn+/MchPPIGhvLpOBMDlbLh9EC&#10;M21PfKA+96UIEHYZKqi8bzMpXVGRQTe2LXHwfm1n0AfZlVJ3eApw08hpHL9IgzWHhQpb2lRUHPN/&#10;o2C+9snkbftzzJO0j6Ldt/wri71ST4/D+hWEp8Hfw7f2h1aQzGYp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Uks/HAAAA3QAAAA8AAAAAAAAAAAAAAAAAmAIAAGRy&#10;cy9kb3ducmV2LnhtbFBLBQYAAAAABAAEAPUAAACMAwAAAAA=&#10;" path="m,13l72,,,13xe" filled="f" strokecolor="#e15520" strokeweight="0">
                          <v:path arrowok="t" o:connecttype="custom" o:connectlocs="0,13;72,0;0,13" o:connectangles="0,0,0"/>
                        </v:shape>
                        <v:shape id="Freeform 1466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GcUA&#10;AADdAAAADwAAAGRycy9kb3ducmV2LnhtbESPQWvCQBSE74X+h+UVvNVNlUZJXUUCBU9CrW3p7ZF9&#10;zQazb8PumsR/7wpCj8PMfMOsNqNtRU8+NI4VvEwzEMSV0w3XCo6f789LECEia2wdk4ILBdisHx9W&#10;WGg38Af1h1iLBOFQoAITY1dIGSpDFsPUdcTJ+3PeYkzS11J7HBLctnKWZbm02HBaMNhRaag6Hc5W&#10;Qe6D4XK535av+/4Hf7+H09dsUGryNG7fQEQa43/43t5pBfPFIof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gQZxQAAAN0AAAAPAAAAAAAAAAAAAAAAAJgCAABkcnMv&#10;ZG93bnJldi54bWxQSwUGAAAAAAQABAD1AAAAigMAAAAA&#10;" path="m57,22l122,,57,22r,l57,22,42,20r-15,l13,25,,32r5,3l13,37r9,3l30,37r7,l47,32r5,-5l57,22xe" fillcolor="#f3be00" stroked="f">
                          <v:path arrowok="t" o:connecttype="custom" o:connectlocs="57,22;122,0;57,22;57,22;57,22;42,20;27,20;13,25;0,32;5,35;13,37;22,40;30,37;37,37;47,32;52,27;57,22" o:connectangles="0,0,0,0,0,0,0,0,0,0,0,0,0,0,0,0,0"/>
                        </v:shape>
                        <v:shape id="Freeform 1467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ubscA&#10;AADdAAAADwAAAGRycy9kb3ducmV2LnhtbESPT2sCMRTE7wW/Q3iCt5rV0q6sRqlSqYcqrYrg7bF5&#10;+4duXpYk1e23bwqCx2FmfsPMFp1pxIWcry0rGA0TEMS51TWXCo6H9eMEhA/IGhvLpOCXPCzmvYcZ&#10;Ztpe+Ysu+1CKCGGfoYIqhDaT0ucVGfRD2xJHr7DOYIjSlVI7vEa4aeQ4SV6kwZrjQoUtrSrKv/c/&#10;RsGyfC9Oy/HndlXY88fmLdk9n91OqUG/e52CCNSFe/jW3mgFT2mawv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J7m7HAAAA3QAAAA8AAAAAAAAAAAAAAAAAmAIAAGRy&#10;cy9kb3ducmV2LnhtbFBLBQYAAAAABAAEAPUAAACMAwAAAAA=&#10;" path="m57,22l122,,57,22r,l57,22,42,20r-15,l13,25,,32r5,3l13,37r9,3l30,37r7,l47,32r5,-5l57,22xe" filled="f" strokecolor="#e15520" strokeweight="0">
                          <v:path arrowok="t" o:connecttype="custom" o:connectlocs="57,22;122,0;57,22;57,22;57,22;42,20;27,20;13,25;0,32;5,35;13,37;22,40;30,37;37,37;47,32;52,27;57,22" o:connectangles="0,0,0,0,0,0,0,0,0,0,0,0,0,0,0,0,0"/>
                        </v:shape>
                        <v:shape id="Freeform 1468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mHMMA&#10;AADdAAAADwAAAGRycy9kb3ducmV2LnhtbERP3WrCMBS+F3yHcARvZKZTsLMzylAEhSFafYBDc9Z2&#10;a05qE219++VC8PLj+1+sOlOJOzWutKzgfRyBIM6sLjlXcDlv3z5AOI+ssbJMCh7kYLXs9xaYaNvy&#10;ie6pz0UIYZeggsL7OpHSZQUZdGNbEwfuxzYGfYBNLnWDbQg3lZxE0UwaLDk0FFjTuqDsL70ZBfPD&#10;7+NY7kb7dvrNcXqOZ5urQaWGg+7rE4Snzr/ET/dOK5jGc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WmHMMAAADdAAAADwAAAAAAAAAAAAAAAACYAgAAZHJzL2Rv&#10;d25yZXYueG1sUEsFBgAAAAAEAAQA9QAAAIgDAAAAAA==&#10;" path="m59,20l122,,59,20r,l59,20,45,15,30,18,15,23,,30r7,3l15,35r10,l32,35r8,-2l47,30r7,-5l59,20xe" fillcolor="#f3be00" stroked="f">
                          <v:path arrowok="t" o:connecttype="custom" o:connectlocs="59,20;122,0;59,20;59,20;59,20;45,15;30,18;15,23;0,30;7,33;15,35;25,35;32,35;40,33;47,30;54,25;59,20" o:connectangles="0,0,0,0,0,0,0,0,0,0,0,0,0,0,0,0,0"/>
                        </v:shape>
                        <v:shape id="Freeform 1469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m3scA&#10;AADdAAAADwAAAGRycy9kb3ducmV2LnhtbESP3WrCQBSE7wt9h+UUelc3rWja6CptQRAU/GnF20P2&#10;mA3Nng3ZbYw+vSsIXg4z8w0znna2Ei01vnSs4LWXgCDOnS65UPD7M3t5B+EDssbKMSk4kYfp5PFh&#10;jJl2R95Quw2FiBD2GSowIdSZlD43ZNH3XE0cvYNrLIYom0LqBo8Rbiv5liRDabHkuGCwpm9D+d/2&#10;3yqYLwdmX56wv7DY7r6qdHXm9Uqp56fucwQiUBfu4Vt7rhX00/QDrm/i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mZt7HAAAA3QAAAA8AAAAAAAAAAAAAAAAAmAIAAGRy&#10;cy9kb3ducmV2LnhtbFBLBQYAAAAABAAEAPUAAACMAwAAAAA=&#10;" path="m59,20l122,,59,20r,l59,20,45,15,30,18,15,23,,30r7,3l15,35r10,l32,35r8,-2l47,30r7,-5l59,20xe" filled="f" strokecolor="#e15520" strokeweight="0">
                          <v:path arrowok="t" o:connecttype="custom" o:connectlocs="59,20;122,0;59,20;59,20;59,20;45,15;30,18;15,23;0,30;7,33;15,35;25,35;32,35;40,33;47,30;54,25;59,20" o:connectangles="0,0,0,0,0,0,0,0,0,0,0,0,0,0,0,0,0"/>
                        </v:shape>
                        <v:shape id="Freeform 1470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aXcMA&#10;AADdAAAADwAAAGRycy9kb3ducmV2LnhtbERPy26CQBTdN/EfJtekuzpYEzWU0fiIkV3FNqxvmFug&#10;MncoMwX8+87CpMuT8062o2lET52rLSuYzyIQxIXVNZcKPj9OL2sQziNrbCyTgjs52G4mTwnG2g6c&#10;UX/1pQgh7GJUUHnfxlK6oiKDbmZb4sB92c6gD7Arpe5wCOGmka9RtJQGaw4NFbZ0qKi4XX+NgnRe&#10;ZPufBu/nTH+f8mw1HN/zi1LP03H3BsLT6P/FD3eqFSxW67A/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qaXcMAAADdAAAADwAAAAAAAAAAAAAAAACYAgAAZHJzL2Rv&#10;d25yZXYueG1sUEsFBgAAAAAEAAQA9QAAAIgDAAAAAA==&#10;" path="m,15l65,,,15xe" fillcolor="#f3be00" stroked="f">
                          <v:path arrowok="t" o:connecttype="custom" o:connectlocs="0,15;65,0;0,15" o:connectangles="0,0,0"/>
                        </v:shape>
                        <v:shape id="Freeform 1471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EpcUA&#10;AADdAAAADwAAAGRycy9kb3ducmV2LnhtbESPwWrDMBBE74X+g9hCbo0cF5rUjWJKwNDmYpK498Xa&#10;2qbSyliK7fx9VQjkOMzMG2abz9aIkQbfOVawWiYgiGunO24UVOfieQPCB2SNxjEpuJKHfPf4sMVM&#10;u4mPNJ5CIyKEfYYK2hD6TEpft2TRL11PHL0fN1gMUQ6N1ANOEW6NTJPkVVrsOC602NO+pfr3dLEK&#10;usZMlT+U5Vcp08N3Uel6Mm9KLZ7mj3cQgeZwD9/an1rBy3qzg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ASlxQAAAN0AAAAPAAAAAAAAAAAAAAAAAJgCAABkcnMv&#10;ZG93bnJldi54bWxQSwUGAAAAAAQABAD1AAAAigMAAAAA&#10;" path="m,15l65,,,15xe" filled="f" strokecolor="#e15520" strokeweight="0">
                          <v:path arrowok="t" o:connecttype="custom" o:connectlocs="0,15;65,0;0,15" o:connectangles="0,0,0"/>
                        </v:shape>
                        <v:shape id="Freeform 1472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GMUA&#10;AADdAAAADwAAAGRycy9kb3ducmV2LnhtbESPQWvCQBSE70L/w/IK3nSjQg3RVYIQaHurtvT6mn0m&#10;wezbsLsmqb/eLRQ8DjPzDbPdj6YVPTnfWFawmCcgiEurG64UfJ6KWQrCB2SNrWVS8Ese9runyRYz&#10;bQf+oP4YKhEh7DNUUIfQZVL6siaDfm474uidrTMYonSV1A6HCDetXCbJizTYcFyosaNDTeXleDUK&#10;8lPqyA+X21d3LQ5vP33x/p0vlJo+j/kGRKAxPML/7VetYLVOl/D3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eQYxQAAAN0AAAAPAAAAAAAAAAAAAAAAAJgCAABkcnMv&#10;ZG93bnJldi54bWxQSwUGAAAAAAQABAD1AAAAigMAAAAA&#10;" path="m25,43l72,,25,43xm25,43l10,50,3,63,,68r,7l,80r3,8l10,85r5,-2l20,78r5,-5l28,65r2,-7l28,50,25,43xe" fillcolor="#f3be00" stroked="f">
                          <v:path arrowok="t" o:connecttype="custom" o:connectlocs="25,43;72,0;25,43;25,43;10,50;3,63;0,68;0,75;0,80;3,88;10,85;15,83;20,78;25,73;28,65;30,58;28,50;25,43" o:connectangles="0,0,0,0,0,0,0,0,0,0,0,0,0,0,0,0,0,0"/>
                          <o:lock v:ext="edit" verticies="t"/>
                        </v:shape>
                        <v:shape id="Freeform 1473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yUsgA&#10;AADdAAAADwAAAGRycy9kb3ducmV2LnhtbESPT2sCMRTE74LfITzBS6lZq1hZjSLFQi1e/APi7bF5&#10;3WzdvCybqKufvhEKHoeZ+Q0znTe2FBeqfeFYQb+XgCDOnC44V7Dffb6OQfiArLF0TApu5GE+a7em&#10;mGp35Q1dtiEXEcI+RQUmhCqV0meGLPqeq4ij9+NqiyHKOpe6xmuE21K+JclIWiw4Lhis6MNQdtqe&#10;rYLVYbjj+/fh5bQ0v/ssGa7vy+NaqW6nWUxABGrCM/zf/tIKBu/jAT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HJSyAAAAN0AAAAPAAAAAAAAAAAAAAAAAJgCAABk&#10;cnMvZG93bnJldi54bWxQSwUGAAAAAAQABAD1AAAAjQMAAAAA&#10;" path="m,43l47,,,43xe" filled="f" strokecolor="#e15520" strokeweight="0">
                          <v:path arrowok="t" o:connecttype="custom" o:connectlocs="0,43;47,0;0,43" o:connectangles="0,0,0"/>
                        </v:shape>
                        <v:shape id="Freeform 1474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BqcUA&#10;AADdAAAADwAAAGRycy9kb3ducmV2LnhtbESPQWvCQBSE74L/YXmCN91YSyoxq0hBkFIKanvw9si+&#10;ZNNm34bsGuO/7xaEHoeZb4bJt4NtRE+drx0rWMwTEMSF0zVXCj7P+9kKhA/IGhvHpOBOHrab8SjH&#10;TLsbH6k/hUrEEvYZKjAhtJmUvjBk0c9dSxy90nUWQ5RdJXWHt1huG/mUJKm0WHNcMNjSq6Hi53S1&#10;Cpbl8k1fvmzq03Pi+vv3O5kPr9R0MuzWIAIN4T/8oA86ci+rZ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kGpxQAAAN0AAAAPAAAAAAAAAAAAAAAAAJgCAABkcnMv&#10;ZG93bnJldi54bWxQSwUGAAAAAAQABAD1AAAAigMAAAAA&#10;" path="m25,l10,7,3,20,,25r,7l,37r3,8l10,42r5,-2l20,35r5,-5l28,22r2,-7l28,7,25,e" filled="f" strokecolor="#e15520" strokeweight="0">
                          <v:path arrowok="t" o:connecttype="custom" o:connectlocs="25,0;10,7;3,20;0,25;0,32;0,37;3,45;10,42;15,40;20,35;25,30;28,22;30,15;28,7;25,0" o:connectangles="0,0,0,0,0,0,0,0,0,0,0,0,0,0,0"/>
                        </v:shape>
                        <v:shape id="Freeform 1475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tdsUA&#10;AADdAAAADwAAAGRycy9kb3ducmV2LnhtbESPy27CMBBF90j9B2uQ2IGTovJIMaigIlF2PD5gFA9J&#10;SjxOYwOGr68rVWJ5dR9Hd7YIphZXal1lWUE6SEAQ51ZXXCg4Htb9CQjnkTXWlknBnRws5i+dGWba&#10;3nhH170vRBxhl6GC0vsmk9LlJRl0A9sQR+9kW4M+yraQusVbHDe1fE2SkTRYcSSU2NCqpPy8v5jI&#10;DZv0S6c8/d7efx7r0XIZPh87pXrd8PEOwlPwz/B/e6MVDMeTN/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e12xQAAAN0AAAAPAAAAAAAAAAAAAAAAAJgCAABkcnMv&#10;ZG93bnJldi54bWxQSwUGAAAAAAQABAD1AAAAigMAAAAA&#10;" path="m24,53l54,,24,53xm24,50l12,60,5,70,,82,2,97r8,-2l15,90r4,-5l24,80r3,-7l27,65r,-7l24,50xe" fillcolor="#f3be00" stroked="f">
                          <v:path arrowok="t" o:connecttype="custom" o:connectlocs="24,53;54,0;24,53;24,50;12,60;5,70;0,82;2,97;10,95;15,90;19,85;24,80;27,73;27,65;27,58;24,50" o:connectangles="0,0,0,0,0,0,0,0,0,0,0,0,0,0,0,0"/>
                          <o:lock v:ext="edit" verticies="t"/>
                        </v:shape>
                        <v:shape id="Freeform 1476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CyMYA&#10;AADdAAAADwAAAGRycy9kb3ducmV2LnhtbESPQWvCQBSE7wX/w/KE3upGC6lENyJFQeihGC30+Nh9&#10;JiHZt2l2a+K/dwtCj8PMfMOsN6NtxZV6XztWMJ8lIIi1MzWXCs6n/csShA/IBlvHpOBGHjb55GmN&#10;mXEDH+lahFJECPsMFVQhdJmUXldk0c9cRxy9i+sthij7Upoehwi3rVwkSSot1hwXKuzovSLdFL9W&#10;wb7V31/bj+InTQ5DM8x3n7UOUqnn6bhdgQg0hv/wo30wCl7flin8vY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HCyMYAAADdAAAADwAAAAAAAAAAAAAAAACYAgAAZHJz&#10;L2Rvd25yZXYueG1sUEsFBgAAAAAEAAQA9QAAAIsDAAAAAA==&#10;" path="m,53l30,,,53xe" filled="f" strokecolor="#e15520" strokeweight="0">
                          <v:path arrowok="t" o:connecttype="custom" o:connectlocs="0,53;30,0;0,53" o:connectangles="0,0,0"/>
                        </v:shape>
                        <v:shape id="Freeform 1477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tP8cA&#10;AADdAAAADwAAAGRycy9kb3ducmV2LnhtbESPzWsCMRTE74X+D+EVeqtZW1BZjSJCiz304NbP22Pz&#10;9kM3L0uS6tq/3hSEHoeZ+Q0zmXWmEWdyvrasoN9LQBDnVtdcKlh/v7+MQPiArLGxTAqu5GE2fXyY&#10;YKrthVd0zkIpIoR9igqqENpUSp9XZND3bEscvcI6gyFKV0rt8BLhppGvSTKQBmuOCxW2tKgoP2U/&#10;RgF/umObHTa/H8tiYHbbfeGbr0Kp56duPgYRqAv/4Xt7qRW8DUdD+Hs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U7T/HAAAA3QAAAA8AAAAAAAAAAAAAAAAAmAIAAGRy&#10;cy9kb3ducmV2LnhtbFBLBQYAAAAABAAEAPUAAACMAwAAAAA=&#10;" path="m24,l12,10,5,20,,32,2,47r8,-2l15,40r4,-5l24,30r3,-7l27,15r,-7l24,e" filled="f" strokecolor="#e15520" strokeweight="0">
                          <v:path arrowok="t" o:connecttype="custom" o:connectlocs="24,0;12,10;5,20;0,32;2,47;10,45;15,40;19,35;24,30;27,23;27,15;27,8;24,0" o:connectangles="0,0,0,0,0,0,0,0,0,0,0,0,0"/>
                        </v:shape>
                        <v:shape id="Freeform 1478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MZMIA&#10;AADdAAAADwAAAGRycy9kb3ducmV2LnhtbERPTU/CQBC9m/AfNkPiDbYiwVJZCBCNxpMC4Tzpjt3G&#10;7mzTXUr5987BxOPL+15tBt+onrpYBzbwMM1AEZfB1lwZOB1fJzmomJAtNoHJwI0ibNajuxUWNlz5&#10;i/pDqpSEcCzQgEupLbSOpSOPcRpaYuG+Q+cxCewqbTu8Srhv9CzLFtpjzdLgsKW9o/LncPHS279t&#10;833zctl9fvjcnbPlnL015n48bJ9BJRrSv/jP/W4NPD7lMlfeyB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cxkwgAAAN0AAAAPAAAAAAAAAAAAAAAAAJgCAABkcnMvZG93&#10;bnJldi54bWxQSwUGAAAAAAQABAD1AAAAhwMAAAAA&#10;" path="m23,50l55,,23,50xm23,50l10,59,3,69,,82,,94,8,92r5,-3l18,84r5,-7l25,72r3,-8l25,57,23,50xe" fillcolor="#f3be00" stroked="f">
                          <v:path arrowok="t" o:connecttype="custom" o:connectlocs="23,50;55,0;23,50;23,50;10,59;3,69;0,82;0,94;8,92;13,89;18,84;23,77;25,72;28,64;25,57;23,50" o:connectangles="0,0,0,0,0,0,0,0,0,0,0,0,0,0,0,0"/>
                          <o:lock v:ext="edit" verticies="t"/>
                        </v:shape>
                        <v:shape id="Freeform 1479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KP8UA&#10;AADdAAAADwAAAGRycy9kb3ducmV2LnhtbESPT4vCMBTE74LfITzBm6Yq+KcaZXdBUPFSd/X8aJ5N&#10;sXkpTVa7334jCB6HmfkNs9q0thJ3anzpWMFomIAgzp0uuVDw870dzEH4gKyxckwK/sjDZt3trDDV&#10;7sEZ3U+hEBHCPkUFJoQ6ldLnhiz6oauJo3d1jcUQZVNI3eAjwm0lx0kylRZLjgsGa/oylN9Ov1bB&#10;LTvv68/J8bB30+0ljI8GF6NMqX6v/ViCCNSGd/jV3mkFk9l8Ac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Mo/xQAAAN0AAAAPAAAAAAAAAAAAAAAAAJgCAABkcnMv&#10;ZG93bnJldi54bWxQSwUGAAAAAAQABAD1AAAAigMAAAAA&#10;" path="m,50l32,,,50xe" filled="f" strokecolor="#e15520" strokeweight="0">
                          <v:path arrowok="t" o:connecttype="custom" o:connectlocs="0,50;32,0;0,50" o:connectangles="0,0,0"/>
                        </v:shape>
                        <v:shape id="Freeform 1480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JGMIA&#10;AADdAAAADwAAAGRycy9kb3ducmV2LnhtbERPy4rCMBTdD/gP4QruxlQFHx2jiKjowoU6DMzu0lzb&#10;YnNTkmjr35uF4PJw3vNlayrxIOdLywoG/QQEcWZ1ybmC38v2ewrCB2SNlWVS8CQPy0Xna46ptg2f&#10;6HEOuYgh7FNUUIRQp1L6rCCDvm9r4shdrTMYInS51A6bGG4qOUySsTRYcmwosKZ1QdntfDcKdv+z&#10;YyM3fzuvw2nt9P2wf/paqV63Xf2ACNSGj/jt3msFo8ks7o9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ckYwgAAAN0AAAAPAAAAAAAAAAAAAAAAAJgCAABkcnMvZG93&#10;bnJldi54bWxQSwUGAAAAAAQABAD1AAAAhwMAAAAA&#10;" path="m23,l10,9,3,19,,32,,44,8,42r5,-3l18,34r5,-7l25,22r3,-8l25,7,23,xe" filled="f" strokecolor="#e15520" strokeweight="0">
                          <v:path arrowok="t" o:connecttype="custom" o:connectlocs="23,0;10,9;3,19;0,32;0,44;8,42;13,39;18,34;23,27;25,22;28,14;25,7;23,0" o:connectangles="0,0,0,0,0,0,0,0,0,0,0,0,0"/>
                        </v:shape>
                        <v:shape id="Freeform 1481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nyMMA&#10;AADdAAAADwAAAGRycy9kb3ducmV2LnhtbESPS4vCQBCE7wv+h6GFva0TV3xFRxFfyN583ZtMm0Qz&#10;PSEzavTXO4Kwx6KqvqLG09oU4kaVyy0raLciEMSJ1TmnCg771c8AhPPIGgvLpOBBDqaTxtcYY23v&#10;vKXbzqciQNjFqCDzvoyldElGBl3LlsTBO9nKoA+ySqWu8B7gppC/UdSTBnMOCxmWNM8oueyuRoFc&#10;2H56Xibd+Xo9/PPLY2fxJFbqu1nPRiA81f4//GlvtIJOf9iG95v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wnyMMAAADdAAAADwAAAAAAAAAAAAAAAACYAgAAZHJzL2Rv&#10;d25yZXYueG1sUEsFBgAAAAAEAAQA9QAAAIgDAAAAAA==&#10;" path="m25,43l74,,25,43xm25,43l12,50,2,63r,5l,73r,7l2,88r8,-3l17,83r5,-5l25,70r5,-5l30,58r,-8l25,43xe" fillcolor="#f3be00" stroked="f">
                          <v:path arrowok="t" o:connecttype="custom" o:connectlocs="25,43;74,0;25,43;25,43;12,50;2,63;2,68;0,73;0,80;2,88;10,85;17,83;22,78;25,70;30,65;30,58;30,50;25,43" o:connectangles="0,0,0,0,0,0,0,0,0,0,0,0,0,0,0,0,0,0"/>
                          <o:lock v:ext="edit" verticies="t"/>
                        </v:shape>
                        <v:shape id="Freeform 1482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FhscA&#10;AADdAAAADwAAAGRycy9kb3ducmV2LnhtbESPQWvCQBSE7wX/w/KE3nRjhNrGbEQKlUJ7UYuNt0f2&#10;mUSzb0N2a+K/7xaEHoeZ+YZJV4NpxJU6V1tWMJtGIIgLq2suFXzt3ybPIJxH1thYJgU3crDKRg8p&#10;Jtr2vKXrzpciQNglqKDyvk2kdEVFBt3UtsTBO9nOoA+yK6XusA9w08g4ip6kwZrDQoUtvVZUXHY/&#10;RkFT1B/5Npeb/nz+bj/j/HDD40Gpx/GwXoLwNPj/8L39rhXMFy8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4RYbHAAAA3QAAAA8AAAAAAAAAAAAAAAAAmAIAAGRy&#10;cy9kb3ducmV2LnhtbFBLBQYAAAAABAAEAPUAAACMAwAAAAA=&#10;" path="m,43l49,,,43xe" filled="f" strokecolor="#e15520" strokeweight="0">
                          <v:path arrowok="t" o:connecttype="custom" o:connectlocs="0,43;49,0;0,43" o:connectangles="0,0,0"/>
                        </v:shape>
                        <v:shape id="Freeform 1483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PAMUA&#10;AADdAAAADwAAAGRycy9kb3ducmV2LnhtbESPT2vCQBTE7wW/w/IEb3Wjgaipq4ggSCkF/x16e2Sf&#10;2bTZtyG7xvjtu4WCx2HmN8Ms172tRUetrxwrmIwTEMSF0xWXCs6n3eschA/IGmvHpOBBHtarwcsS&#10;c+3ufKDuGEoRS9jnqMCE0ORS+sKQRT92DXH0rq61GKJsS6lbvMdyW8tpkmTSYsVxwWBDW0PFz/Fm&#10;FaTX9F1/XWzms1Piusf3B5lPr9Ro2G/eQATqwzP8T+915GaL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k8AxQAAAN0AAAAPAAAAAAAAAAAAAAAAAJgCAABkcnMv&#10;ZG93bnJldi54bWxQSwUGAAAAAAQABAD1AAAAigMAAAAA&#10;" path="m25,l12,7,2,20r,5l,30r,7l2,45r8,-3l17,40r5,-5l25,27r5,-5l30,15r,-8l25,e" filled="f" strokecolor="#e15520" strokeweight="0">
                          <v:path arrowok="t" o:connecttype="custom" o:connectlocs="25,0;12,7;2,20;2,25;0,30;0,37;2,45;10,42;17,40;22,35;25,27;30,22;30,15;30,7;25,0" o:connectangles="0,0,0,0,0,0,0,0,0,0,0,0,0,0,0"/>
                        </v:shape>
                        <v:shape id="Freeform 1484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dg8YA&#10;AADdAAAADwAAAGRycy9kb3ducmV2LnhtbESPQWvCQBSE7wX/w/IEL0U3NqVqdBUrCC3Sg9GLt0f2&#10;mQSzb5fsqvHfu4VCj8PMfMMsVp1pxI1aX1tWMB4lIIgLq2suFRwP2+EUhA/IGhvLpOBBHlbL3ssC&#10;M23vvKdbHkoRIewzVFCF4DIpfVGRQT+yjjh6Z9saDFG2pdQt3iPcNPItST6kwZrjQoWONhUVl/xq&#10;FJz4cf1Onf6R+tVdZjmnh89dqtSg363nIAJ14T/81/7SCtLJ7B1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Adg8YAAADdAAAADwAAAAAAAAAAAAAAAACYAgAAZHJz&#10;L2Rvd25yZXYueG1sUEsFBgAAAAAEAAQA9QAAAIsDAAAAAA==&#10;" path="m25,48l72,,25,48xm25,48l12,58,3,68,,73r,7l,88r3,5l10,93r5,-5l22,83r3,-5l27,70r3,-7l27,55,25,48xe" fillcolor="#f3be00" stroked="f">
                          <v:path arrowok="t" o:connecttype="custom" o:connectlocs="25,48;72,0;25,48;25,48;12,58;3,68;0,73;0,80;0,88;3,93;10,93;15,88;22,83;25,78;27,70;30,63;27,55;25,48" o:connectangles="0,0,0,0,0,0,0,0,0,0,0,0,0,0,0,0,0,0"/>
                          <o:lock v:ext="edit" verticies="t"/>
                        </v:shape>
                        <v:shape id="Freeform 1485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YrccA&#10;AADdAAAADwAAAGRycy9kb3ducmV2LnhtbESPQUsDMRSE7wX/Q3hCb21W29q4Ni1aEHrw0iplj4/N&#10;c7N187Js0u3qrzdCweMwM98wq83gGtFTF2rPGu6mGQji0puaKw0f768TBSJEZIONZ9LwTQE265vR&#10;CnPjL7yn/hArkSAcctRgY2xzKUNpyWGY+pY4eZ++cxiT7CppOrwkuGvkfZY9SIc1pwWLLW0tlV+H&#10;s9OgLP28zJtjsStO86NanlTRvymtx7fD8xOISEP8D1/bO6NhtnxcwN+b9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CmK3HAAAA3QAAAA8AAAAAAAAAAAAAAAAAmAIAAGRy&#10;cy9kb3ducmV2LnhtbFBLBQYAAAAABAAEAPUAAACMAwAAAAA=&#10;" path="m,48l47,,,48xe" filled="f" strokecolor="#e15520" strokeweight="0">
                          <v:path arrowok="t" o:connecttype="custom" o:connectlocs="0,48;47,0;0,48" o:connectangles="0,0,0"/>
                        </v:shape>
                        <v:shape id="Freeform 1486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smMUA&#10;AADdAAAADwAAAGRycy9kb3ducmV2LnhtbESPQWvCQBSE70L/w/IKvemmFWIbs5FSEIqIoGkP3h7Z&#10;ZzZt9m3IrjH+e7dQ8DjMfDNMvhptKwbqfeNYwfMsAUFcOd1wreCrXE9fQfiArLF1TAqu5GFVPExy&#10;zLS78J6GQ6hFLGGfoQITQpdJ6StDFv3MdcTRO7neYoiyr6Xu8RLLbStfkiSVFhuOCwY7+jBU/R7O&#10;VsH8NN/o47dNfVombrj+bMnsvFJPj+P7EkSgMdzD//SnjtziLYW/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eyYxQAAAN0AAAAPAAAAAAAAAAAAAAAAAJgCAABkcnMv&#10;ZG93bnJldi54bWxQSwUGAAAAAAQABAD1AAAAigMAAAAA&#10;" path="m25,l12,10,3,20,,25r,7l,40r3,5l10,45r5,-5l22,35r3,-5l27,22r3,-7l27,7,25,e" filled="f" strokecolor="#e15520" strokeweight="0">
                          <v:path arrowok="t" o:connecttype="custom" o:connectlocs="25,0;12,10;3,20;0,25;0,32;0,40;3,45;10,45;15,40;22,35;25,30;27,22;30,15;27,7;25,0" o:connectangles="0,0,0,0,0,0,0,0,0,0,0,0,0,0,0"/>
                        </v:shape>
                        <v:shape id="Freeform 1487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jvcYA&#10;AADdAAAADwAAAGRycy9kb3ducmV2LnhtbESPQWvCQBSE74L/YXlCb7rRFrXRVSRQaPEgTYq9PrLP&#10;JJh9G7JrEv+9Wyh4HGbmG2a7H0wtOmpdZVnBfBaBIM6trrhQ8JN9TNcgnEfWWFsmBXdysN+NR1uM&#10;te35m7rUFyJA2MWooPS+iaV0eUkG3cw2xMG72NagD7ItpG6xD3BTy0UULaXBisNCiQ0lJeXX9GYU&#10;JOnhq8vT6nKa/74l/T07J+vjWamXyXDYgPA0+Gf4v/2pFbyu3lfw9yY8Ab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CjvcYAAADdAAAADwAAAAAAAAAAAAAAAACYAgAAZHJz&#10;L2Rvd25yZXYueG1sUEsFBgAAAAAEAAQA9QAAAIsDAAAAAA==&#10;" path="m28,45l70,,28,45xm28,42l13,52,5,62,3,67,,75r,5l3,87r7,-2l15,82r8,-5l28,72r2,-7l30,60r,-10l28,42xe" fillcolor="#f3be00" stroked="f">
                          <v:path arrowok="t" o:connecttype="custom" o:connectlocs="28,45;70,0;28,45;28,42;13,52;5,62;3,67;0,75;0,80;3,87;10,85;15,82;23,77;28,72;30,65;30,60;30,50;28,42" o:connectangles="0,0,0,0,0,0,0,0,0,0,0,0,0,0,0,0,0,0"/>
                          <o:lock v:ext="edit" verticies="t"/>
                        </v:shape>
                        <v:shape id="Freeform 1488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lZMUA&#10;AADdAAAADwAAAGRycy9kb3ducmV2LnhtbERPy2oCMRTdF/oP4Ra6KU6mlvoYjVJtBcEu6ugHXCZ3&#10;Hji5GZJUp369WQhdHs57vuxNK87kfGNZwWuSgiAurG64UnA8bAYTED4ga2wtk4I/8rBcPD7MMdP2&#10;wns656ESMYR9hgrqELpMSl/UZNAntiOOXGmdwRChq6R2eInhppXDNB1Jgw3Hhho7WtdUnPJfo+Dk&#10;X67Nz+d29T79OtB13brvrtwp9fzUf8xABOrDv/ju3moFb+NpnBv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VkxQAAAN0AAAAPAAAAAAAAAAAAAAAAAJgCAABkcnMv&#10;ZG93bnJldi54bWxQSwUGAAAAAAQABAD1AAAAigMAAAAA&#10;" path="m,45l42,,,45xe" filled="f" strokecolor="#e15520" strokeweight="0">
                          <v:path arrowok="t" o:connecttype="custom" o:connectlocs="0,45;42,0;0,45" o:connectangles="0,0,0"/>
                        </v:shape>
                        <v:shape id="Freeform 1489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46sUA&#10;AADdAAAADwAAAGRycy9kb3ducmV2LnhtbESPQWvCQBSE74L/YXmCN91YIdaYVaQgSCkFtT14e2Rf&#10;smmzb0N2jfHfdwuFHoeZb4bJd4NtRE+drx0rWMwTEMSF0zVXCj4uh9kzCB+QNTaOScGDPOy241GO&#10;mXZ3PlF/DpWIJewzVGBCaDMpfWHIop+7ljh6pesshii7SuoO77HcNvIpSVJpsea4YLClF0PF9/lm&#10;FSzL5au+ftrUp5fE9Y+vNzLvXqnpZNhvQAQawn/4jz7qyK3Wa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njqxQAAAN0AAAAPAAAAAAAAAAAAAAAAAJgCAABkcnMv&#10;ZG93bnJldi54bWxQSwUGAAAAAAQABAD1AAAAigMAAAAA&#10;" path="m28,l13,10,5,20,3,25,,33r,5l3,45r7,-2l15,40r8,-5l28,30r2,-7l30,18,30,8,28,e" filled="f" strokecolor="#e15520" strokeweight="0">
                          <v:path arrowok="t" o:connecttype="custom" o:connectlocs="28,0;13,10;5,20;3,25;0,33;0,38;3,45;10,43;15,40;23,35;28,30;30,23;30,18;30,8;28,0" o:connectangles="0,0,0,0,0,0,0,0,0,0,0,0,0,0,0"/>
                        </v:shape>
                        <v:shape id="Freeform 1490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an8YA&#10;AADdAAAADwAAAGRycy9kb3ducmV2LnhtbERPy2rCQBTdF/yH4QrdlGZiC0VTJ0EEUVK68FGwu5vM&#10;NQlm7oTMaNK/7ywKXR7Oe5mNphV36l1jWcEsikEQl1Y3XCk4HTfPcxDOI2tsLZOCH3KQpZOHJSba&#10;Dryn+8FXIoSwS1BB7X2XSOnKmgy6yHbEgbvY3qAPsK+k7nEI4aaVL3H8Jg02HBpq7GhdU3k93IyC&#10;xWV7Ls5Pfj87rreb74Lyz6+PXKnH6bh6B+Fp9P/iP/dOK3idx2F/eB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Aan8YAAADdAAAADwAAAAAAAAAAAAAAAACYAgAAZHJz&#10;L2Rvd25yZXYueG1sUEsFBgAAAAAEAAQA9QAAAIsDAAAAAA==&#10;" path="m25,40l77,,25,40xm25,40l13,48,3,60,,65r,5l,78r,7l8,83r7,-3l20,75r5,-5l27,63r3,-8l30,48,25,40xe" fillcolor="#f3be00" stroked="f">
                          <v:path arrowok="t" o:connecttype="custom" o:connectlocs="25,40;77,0;25,40;25,40;13,48;3,60;0,65;0,70;0,78;0,85;8,83;15,80;20,75;25,70;27,63;30,55;30,48;25,40" o:connectangles="0,0,0,0,0,0,0,0,0,0,0,0,0,0,0,0,0,0"/>
                          <o:lock v:ext="edit" verticies="t"/>
                        </v:shape>
                        <v:shape id="Freeform 1491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vRcUA&#10;AADdAAAADwAAAGRycy9kb3ducmV2LnhtbESPQWvCQBSE7wX/w/IEb3WjYpXoKtIi9GYbI3h8Zp9J&#10;SPZtyK4x/fddQfA4zMw3zHrbm1p01LrSsoLJOAJBnFldcq4gPe7flyCcR9ZYWyYFf+Rguxm8rTHW&#10;9s6/1CU+FwHCLkYFhfdNLKXLCjLoxrYhDt7VtgZ9kG0udYv3ADe1nEbRhzRYclgosKHPgrIquRkF&#10;p0V3Nj+L26Eyc3mZJumxSmdfSo2G/W4FwlPvX+Fn+1srmC2jCTze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+9FxQAAAN0AAAAPAAAAAAAAAAAAAAAAAJgCAABkcnMv&#10;ZG93bnJldi54bWxQSwUGAAAAAAQABAD1AAAAigMAAAAA&#10;" path="m,40l52,,,40xe" filled="f" strokecolor="#e15520" strokeweight="0">
                          <v:path arrowok="t" o:connecttype="custom" o:connectlocs="0,40;52,0;0,40" o:connectangles="0,0,0"/>
                        </v:shape>
                        <v:shape id="Freeform 1492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rSsQA&#10;AADdAAAADwAAAGRycy9kb3ducmV2LnhtbESPT2sCMRTE74LfITyhNzepwiJbo0ihUKQU/Hfw9tg8&#10;N1s3L8smruu3b4RCj8PMb4ZZrgfXiJ66UHvW8JopEMSlNzVXGo6Hj+kCRIjIBhvPpOFBAdar8WiJ&#10;hfF33lG/j5VIJRwK1GBjbAspQ2nJYch8S5y8i+8cxiS7SpoO76ncNXKmVC4d1pwWLLb0bqm87m9O&#10;w/wy35rzyeUhPyjfP36+yH4HrV8mw+YNRKQh/of/6E+TuIWawf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60rEAAAA3QAAAA8AAAAAAAAAAAAAAAAAmAIAAGRycy9k&#10;b3ducmV2LnhtbFBLBQYAAAAABAAEAPUAAACJAwAAAAA=&#10;" path="m25,l13,8,3,20,,25r,5l,38r,7l8,43r7,-3l20,35r5,-5l27,23r3,-8l30,8,25,e" filled="f" strokecolor="#e15520" strokeweight="0">
                          <v:path arrowok="t" o:connecttype="custom" o:connectlocs="25,0;13,8;3,20;0,25;0,30;0,38;0,45;8,43;15,40;20,35;25,30;27,23;30,15;30,8;25,0" o:connectangles="0,0,0,0,0,0,0,0,0,0,0,0,0,0,0"/>
                        </v:shape>
                        <v:shape id="Freeform 1493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/5sMA&#10;AADdAAAADwAAAGRycy9kb3ducmV2LnhtbESP3YrCMBSE7wXfIRzBO01dQbQaRcRFEb3w5wGOzbEt&#10;NicliVrf3ggLeznMfDPMbNGYSjzJ+dKygkE/AUGcWV1yruBy/u2NQfiArLGyTAre5GExb7dmmGr7&#10;4iM9TyEXsYR9igqKEOpUSp8VZND3bU0cvZt1BkOULpfa4SuWm0r+JMlIGiw5LhRY06qg7H56GAVD&#10;cw3Hc33b7rOR200264O+Xw5KdTvNcgoiUBP+w3/0VkdunAzh+yY+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//5sMAAADdAAAADwAAAAAAAAAAAAAAAACYAgAAZHJzL2Rv&#10;d25yZXYueG1sUEsFBgAAAAAEAAQA9QAAAIgDAAAAAA==&#10;" path="m32,37l94,,32,37xm32,37l17,45,5,52,2,60,,65r,5l,77r7,l15,72r7,-2l27,62r5,-5l35,50r,-5l32,37xe" fillcolor="#f3be00" stroked="f">
                          <v:path arrowok="t" o:connecttype="custom" o:connectlocs="32,37;94,0;32,37;32,37;17,45;5,52;2,60;0,65;0,70;0,77;7,77;15,72;22,70;27,62;32,57;35,50;35,45;32,37" o:connectangles="0,0,0,0,0,0,0,0,0,0,0,0,0,0,0,0,0,0"/>
                          <o:lock v:ext="edit" verticies="t"/>
                        </v:shape>
                        <v:shape id="Freeform 1494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e68cA&#10;AADdAAAADwAAAGRycy9kb3ducmV2LnhtbESP3WrCQBSE7wu+w3IK3ulum2pDdJUiKBbpX9reH7PH&#10;JJg9G7JbjW/fFQq9HGbmG2a+7G0jTtT52rGGu7ECQVw4U3Op4etzPUpB+IBssHFMGi7kYbkY3Mwx&#10;M+7MH3TKQykihH2GGqoQ2kxKX1Rk0Y9dSxy9g+sshii7UpoOzxFuG3mv1FRarDkuVNjSqqLimP9Y&#10;Dbv314l6TN/yw8tkn35PN0l43iZaD2/7pxmIQH34D/+1t0ZDkqoHuL6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1nuvHAAAA3QAAAA8AAAAAAAAAAAAAAAAAmAIAAGRy&#10;cy9kb3ducmV2LnhtbFBLBQYAAAAABAAEAPUAAACMAwAAAAA=&#10;" path="m,37l62,,,37xe" filled="f" strokecolor="#e15520" strokeweight="0">
                          <v:path arrowok="t" o:connecttype="custom" o:connectlocs="0,37;62,0;0,37" o:connectangles="0,0,0"/>
                        </v:shape>
                        <v:shape id="Freeform 1495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9HMYA&#10;AADdAAAADwAAAGRycy9kb3ducmV2LnhtbESPQWvCQBSE7wX/w/IEb3U3SotEV6miRRCU2iIen9nX&#10;JJh9G7Jbk/57Vyj0OMzMN8xs0dlK3KjxpWMNyVCBIM6cKTnX8PW5eZ6A8AHZYOWYNPySh8W89zTD&#10;1LiWP+h2DLmIEPYpaihCqFMpfVaQRT90NXH0vl1jMUTZ5NI02Ea4reRIqVdpseS4UGBNq4Ky6/HH&#10;ajgf1P7dJpfd6bTDcr3f4nmZo9aDfvc2BRGoC//hv/bWaBhP1As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c9HMYAAADdAAAADwAAAAAAAAAAAAAAAACYAgAAZHJz&#10;L2Rvd25yZXYueG1sUEsFBgAAAAAEAAQA9QAAAIsDAAAAAA==&#10;" path="m32,l17,8,5,15,2,23,,28r,5l,40r7,l15,35r7,-2l27,25r5,-5l35,13r,-5l32,e" filled="f" strokecolor="#e15520" strokeweight="0">
                          <v:path arrowok="t" o:connecttype="custom" o:connectlocs="32,0;17,8;5,15;2,23;0,28;0,33;0,40;7,40;15,35;22,33;27,25;32,20;35,13;35,8;32,0" o:connectangles="0,0,0,0,0,0,0,0,0,0,0,0,0,0,0"/>
                        </v:shape>
                        <v:shape id="Freeform 1496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OgMYA&#10;AADdAAAADwAAAGRycy9kb3ducmV2LnhtbESPUWvCMBSF3wf+h3CFvc3EDaVUowxBGIMJszLx7dJc&#10;m7LmpjTRVn/9Mhjs8XDO+Q5nuR5cI67UhdqzhulEgSAuvam50nAotk8ZiBCRDTaeScONAqxXo4cl&#10;5sb3/EnXfaxEgnDIUYONsc2lDKUlh2HiW+LknX3nMCbZVdJ02Ce4a+SzUnPpsOa0YLGljaXye39x&#10;GnanDR2D/bgd2mx2UX1x3329F1o/jofXBYhIQ/wP/7XfjIaXTM3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nOgMYAAADdAAAADwAAAAAAAAAAAAAAAACYAgAAZHJz&#10;L2Rvd25yZXYueG1sUEsFBgAAAAAEAAQA9QAAAIsDAAAAAA==&#10;" path="m57,5l43,,28,,13,2,,7r13,8l28,15r7,l43,12r7,-2l57,5xe" fillcolor="#f3be00" stroked="f">
                          <v:path arrowok="t" o:connecttype="custom" o:connectlocs="57,5;43,0;28,0;13,2;0,7;13,15;28,15;35,15;43,12;50,10;57,5" o:connectangles="0,0,0,0,0,0,0,0,0,0,0"/>
                        </v:shape>
                        <v:shape id="Freeform 1497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cMYA&#10;AADdAAAADwAAAGRycy9kb3ducmV2LnhtbESPQWvCQBSE7wX/w/IEL6VuNFBD6ipSqAg9lKr0/Jp9&#10;JsHs27i7Jum/7wqCx2FmvmGW68E0oiPna8sKZtMEBHFhdc2lguPh4yUD4QOyxsYyKfgjD+vV6GmJ&#10;ubY9f1O3D6WIEPY5KqhCaHMpfVGRQT+1LXH0TtYZDFG6UmqHfYSbRs6T5FUarDkuVNjSe0XFeX81&#10;Cspd2nOWfm0v5+xHztzz5+LU/So1GQ+bNxCBhvAI39s7rSDNkgXc3s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XcMYAAADdAAAADwAAAAAAAAAAAAAAAACYAgAAZHJz&#10;L2Rvd25yZXYueG1sUEsFBgAAAAAEAAQA9QAAAIsDAAAAAA==&#10;" path="m57,5l43,,28,,13,2,,7r13,8l28,15r7,l43,12r7,-2l57,5xe" filled="f" strokecolor="#e15520" strokeweight="0">
                          <v:path arrowok="t" o:connecttype="custom" o:connectlocs="57,5;43,0;28,0;13,2;0,7;13,15;28,15;35,15;43,12;50,10;57,5" o:connectangles="0,0,0,0,0,0,0,0,0,0,0"/>
                        </v:shape>
                        <v:shape id="Freeform 1498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CecMA&#10;AADdAAAADwAAAGRycy9kb3ducmV2LnhtbERPz2vCMBS+D/Y/hDfYZczECUM7owyZ6G2s9eDx0Tyb&#10;uualNFlb/euXg+Dx4/u9XI+uET11ofasYTpRIIhLb2quNByK7escRIjIBhvPpOFCAdarx4clZsYP&#10;/EN9HiuRQjhkqMHG2GZShtKSwzDxLXHiTr5zGBPsKmk6HFK4a+SbUu/SYc2pwWJLG0vlb/7nNOxf&#10;1NHWvLO0OGy/W/l19cXirPXz0/j5ASLSGO/im3tvNMzmKs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PCecMAAADdAAAADwAAAAAAAAAAAAAAAACYAgAAZHJzL2Rv&#10;d25yZXYueG1sUEsFBgAAAAAEAAQA9QAAAIgDAAAAAA==&#10;" path="m58,20l43,15r-15,l13,17,,25r13,5l28,30r7,l45,27r5,-5l58,20xm58,20l122,,58,20xe" fillcolor="#f3be00" stroked="f">
                          <v:path arrowok="t" o:connecttype="custom" o:connectlocs="58,20;43,15;28,15;13,17;0,25;13,30;28,30;35,30;45,27;50,22;58,20;58,20;122,0;58,20" o:connectangles="0,0,0,0,0,0,0,0,0,0,0,0,0,0"/>
                          <o:lock v:ext="edit" verticies="t"/>
                        </v:shape>
                        <v:shape id="Freeform 1499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abMUA&#10;AADdAAAADwAAAGRycy9kb3ducmV2LnhtbESPQWvCQBSE7wX/w/IEL0U3Wqo2dRURCj0JRrHXZ/Y1&#10;CWbfht2NSf+9KxQ8DjPzDbPa9KYWN3K+sqxgOklAEOdWV1woOB2/xksQPiBrrC2Tgj/ysFkPXlaY&#10;atvxgW5ZKESEsE9RQRlCk0rp85IM+oltiKP3a53BEKUrpHbYRbip5SxJ5tJgxXGhxIZ2JeXXrDUK&#10;ssP13Fbd7qd2bn/BfbvoXt8vSo2G/fYTRKA+PMP/7W+t4G2ZfMD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dpsxQAAAN0AAAAPAAAAAAAAAAAAAAAAAJgCAABkcnMv&#10;ZG93bnJldi54bWxQSwUGAAAAAAQABAD1AAAAigMAAAAA&#10;" path="m58,5l43,,28,,13,2,,10r13,5l28,15r7,l45,12,50,7,58,5e" filled="f" strokecolor="#e15520" strokeweight="0">
                          <v:path arrowok="t" o:connecttype="custom" o:connectlocs="58,5;43,0;28,0;13,2;0,10;13,15;28,15;35,15;45,12;50,7;58,5" o:connectangles="0,0,0,0,0,0,0,0,0,0,0"/>
                        </v:shape>
                        <v:shape id="Freeform 1500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U88UA&#10;AADdAAAADwAAAGRycy9kb3ducmV2LnhtbERPz2vCMBS+C/sfwhvsIpo6V1c6o4gw8bKDTgRvb81b&#10;W9a8dElmq3+9OQg7fny/58veNOJMzteWFUzGCQjiwuqaSwWHz/dRBsIHZI2NZVJwIQ/LxcNgjrm2&#10;He/ovA+liCHsc1RQhdDmUvqiIoN+bFviyH1bZzBE6EqpHXYx3DTyOUlm0mDNsaHCltYVFT/7P6Mg&#10;dV/d6bjJEv2ih5ReT+H1d/eh1NNjv3oDEagP/+K7e6sVTLNJ3B/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pTzxQAAAN0AAAAPAAAAAAAAAAAAAAAAAJgCAABkcnMv&#10;ZG93bnJldi54bWxQSwUGAAAAAAQABAD1AAAAigMAAAAA&#10;" path="m,20l64,,,20xe" filled="f" strokecolor="#e15520" strokeweight="0">
                          <v:path arrowok="t" o:connecttype="custom" o:connectlocs="0,20;64,0;0,20" o:connectangles="0,0,0"/>
                        </v:shape>
                        <v:shape id="Freeform 1501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2K8UA&#10;AADdAAAADwAAAGRycy9kb3ducmV2LnhtbESPzWrDMBCE74W8g9hAb7XsFozrWgkhpNTX/NDkuFgb&#10;29RaGUlJnLevAoUeh5n5hqmWkxnElZzvLSvIkhQEcWN1z62Cw/7zpQDhA7LGwTIpuJOH5WL2VGGp&#10;7Y23dN2FVkQI+xIVdCGMpZS+6cigT+xIHL2zdQZDlK6V2uEtws0gX9M0lwZ7jgsdjrTuqPnZXYyC&#10;79zdB+3fi8P5K91c6tVxf+pZqef5tPoAEWgK/+G/dq0VvBVZBo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HYrxQAAAN0AAAAPAAAAAAAAAAAAAAAAAJgCAABkcnMv&#10;ZG93bnJldi54bWxQSwUGAAAAAAQABAD1AAAAigMAAAAA&#10;" path="m54,8l39,,24,,12,,,8r12,5l27,15r7,l42,15r7,-5l54,8xe" fillcolor="#f3be00" stroked="f">
                          <v:path arrowok="t" o:connecttype="custom" o:connectlocs="54,8;39,0;24,0;12,0;0,8;12,13;27,15;34,15;42,15;49,10;54,8" o:connectangles="0,0,0,0,0,0,0,0,0,0,0"/>
                        </v:shape>
                        <v:shape id="Freeform 1502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MHMIA&#10;AADdAAAADwAAAGRycy9kb3ducmV2LnhtbESPS4vCMBSF94L/IVzBnaY+RqUaRRwFt1PduLs217bY&#10;3JQmU+u/N4Lg8nAeH2e1aU0pGqpdYVnBaBiBIE6tLjhTcD4dBgsQziNrLC2Tgic52Ky7nRXG2j74&#10;j5rEZyKMsItRQe59FUvp0pwMuqGtiIN3s7VBH2SdSV3jI4ybUo6jaCYNFhwIOVa0yym9J/8mQOSl&#10;od/p/Fy65+Vnd9tfk8jPler32u0ShKfWf8Of9lErmCxGY3i/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QwcwgAAAN0AAAAPAAAAAAAAAAAAAAAAAJgCAABkcnMvZG93&#10;bnJldi54bWxQSwUGAAAAAAQABAD1AAAAhwMAAAAA&#10;" path="m54,8l39,,24,,12,,,8r12,5l27,15r7,l42,15r7,-5l54,8xe" filled="f" strokecolor="#e15520" strokeweight="0">
                          <v:path arrowok="t" o:connecttype="custom" o:connectlocs="54,8;39,0;24,0;12,0;0,8;12,13;27,15;34,15;42,15;49,10;54,8" o:connectangles="0,0,0,0,0,0,0,0,0,0,0"/>
                        </v:shape>
                        <v:shape id="Freeform 1503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pRMYA&#10;AADdAAAADwAAAGRycy9kb3ducmV2LnhtbESPQWvCQBSE70L/w/IEb3VjA61EVwmBohQ8JC2U3h7Z&#10;ZxLMvk2za5L667uFgsdhZr5htvvJtGKg3jWWFayWEQji0uqGKwUf76+PaxDOI2tsLZOCH3Kw3z3M&#10;tphoO3JOQ+ErESDsElRQe98lUrqyJoNuaTvi4J1tb9AH2VdS9zgGuGnlUxQ9S4MNh4UaO8pqKi/F&#10;1Sj45jT/TKvb4U1P5sulLxnmp0KpxXxKNyA8Tf4e/m8ftYJ4vYr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7pRMYAAADdAAAADwAAAAAAAAAAAAAAAACYAgAAZHJz&#10;L2Rvd25yZXYueG1sUEsFBgAAAAAEAAQA9QAAAIsDAAAAAA==&#10;" path="m,13l65,,,13xe" fillcolor="#f3be00" stroked="f">
                          <v:path arrowok="t" o:connecttype="custom" o:connectlocs="0,13;65,0;0,13" o:connectangles="0,0,0"/>
                        </v:shape>
                        <v:shape id="Freeform 1504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jwsYA&#10;AADdAAAADwAAAGRycy9kb3ducmV2LnhtbESPQWsCMRSE74X+h/AK3jSr1jbdGqUIgkIvrsXzY/O6&#10;Wbt5WTZxXf99IxR6HGbmG2a5HlwjeupC7VnDdJKBIC69qbnS8HXcjhWIEJENNp5Jw40CrFePD0vM&#10;jb/ygfoiViJBOOSowcbY5lKG0pLDMPEtcfK+fecwJtlV0nR4TXDXyFmWvUiHNacFiy1tLJU/xcVp&#10;2J6q2fmiPt92qi+selWL0/m413r0NHy8g4g0xP/wX3tnNMzV9Bn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jwsYAAADdAAAADwAAAAAAAAAAAAAAAACYAgAAZHJz&#10;L2Rvd25yZXYueG1sUEsFBgAAAAAEAAQA9QAAAIsDAAAAAA==&#10;" path="m,13l65,,,13xe" filled="f" strokecolor="#e15520" strokeweight="0">
                          <v:path arrowok="t" o:connecttype="custom" o:connectlocs="0,13;65,0;0,13" o:connectangles="0,0,0"/>
                        </v:shape>
                        <v:shape id="Freeform 1505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K0McA&#10;AADdAAAADwAAAGRycy9kb3ducmV2LnhtbESPQWvCQBSE7wX/w/IEb3WjUpXUVdrS0qAnUw/t7Zl9&#10;JovZtyG7NfHfu0Khx2FmvmFWm97W4kKtN44VTMYJCOLCacOlgsPXx+MShA/IGmvHpOBKHjbrwcMK&#10;U+063tMlD6WIEPYpKqhCaFIpfVGRRT92DXH0Tq61GKJsS6lb7CLc1nKaJHNp0XBcqLCht4qKc/5r&#10;FSym5pBtP+vr6ZibXfbz3vH3a6fUaNi/PIMI1If/8F870wpmy8kT3N/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ytDHAAAA3QAAAA8AAAAAAAAAAAAAAAAAmAIAAGRy&#10;cy9kb3ducmV2LnhtbFBLBQYAAAAABAAEAPUAAACMAwAAAAA=&#10;" path="m58,7l43,,28,,13,,,5r13,7l28,15r7,l45,15r5,-3l58,7xe" fillcolor="#f3be00" stroked="f">
                          <v:path arrowok="t" o:connecttype="custom" o:connectlocs="58,7;43,0;28,0;13,0;0,5;13,12;28,15;35,15;45,15;50,12;58,7" o:connectangles="0,0,0,0,0,0,0,0,0,0,0"/>
                        </v:shape>
                        <v:shape id="Freeform 1506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Id8cA&#10;AADdAAAADwAAAGRycy9kb3ducmV2LnhtbESPQUvDQBSE70L/w/IKXsRuGqWU2G1pA0IvFa0Wenxm&#10;n9lg3tuQXdv037uC0OMwM98wi9XArTpRHxovBqaTDBRJ5W0jtYGP9+f7OagQUSy2XsjAhQKslqOb&#10;BRbWn+WNTvtYqwSRUKABF2NXaB0qR4xh4juS5H35njEm2dfa9nhOcG51nmUzzdhIWnDYUemo+t7/&#10;sIFjueHy5TH/ZHb55XDX7ra712jM7XhYP4GKNMRr+L+9tQYe5tMZ/L1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VSHfHAAAA3QAAAA8AAAAAAAAAAAAAAAAAmAIAAGRy&#10;cy9kb3ducmV2LnhtbFBLBQYAAAAABAAEAPUAAACMAwAAAAA=&#10;" path="m58,7l43,,28,,13,,,5r13,7l28,15r7,l45,15r5,-3l58,7xe" filled="f" strokecolor="#e15520" strokeweight="0">
                          <v:path arrowok="t" o:connecttype="custom" o:connectlocs="58,7;43,0;28,0;13,0;0,5;13,12;28,15;35,15;45,15;50,12;58,7" o:connectangles="0,0,0,0,0,0,0,0,0,0,0"/>
                        </v:shape>
                        <v:shape id="Freeform 1507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0H8YA&#10;AADdAAAADwAAAGRycy9kb3ducmV2LnhtbESPQWvCQBSE70L/w/IK3nSjgobUVYrQUq0Hm+Rgb4/s&#10;axLMvg3ZVeO/7wqCx2FmvmGW69404kKdqy0rmIwjEMSF1TWXCvLsYxSDcB5ZY2OZFNzIwXr1Mlhi&#10;ou2Vf+iS+lIECLsEFVTet4mUrqjIoBvbljh4f7Yz6IPsSqk7vAa4aeQ0iubSYM1hocKWNhUVp/Rs&#10;FBzouMNTtj3G/Xm6/02bfPP9mSs1fO3f30B46v0z/Gh/aQWzeLKA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c0H8YAAADdAAAADwAAAAAAAAAAAAAAAACYAgAAZHJz&#10;L2Rvd25yZXYueG1sUEsFBgAAAAAEAAQA9QAAAIsDAAAAAA==&#10;" path="m,7l62,,,7xe" fillcolor="#f3be00" stroked="f">
                          <v:path arrowok="t" o:connecttype="custom" o:connectlocs="0,7;62,0;0,7" o:connectangles="0,0,0"/>
                        </v:shape>
                        <v:shape id="Freeform 1508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SisIA&#10;AADdAAAADwAAAGRycy9kb3ducmV2LnhtbERPTYvCMBC9L/gfwgh7W1MVRapRtFjYk6C7HrwNzdhW&#10;m0lJonb315uD4PHxvherzjTiTs7XlhUMBwkI4sLqmksFvz/51wyED8gaG8uk4I88rJa9jwWm2j54&#10;T/dDKEUMYZ+igiqENpXSFxUZ9APbEkfubJ3BEKErpXb4iOGmkaMkmUqDNceGClvKKiquh5tRMN3J&#10;LNPHOt+sO3faTvL/i5EXpT773XoOIlAX3uKX+1srGM+G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hKKwgAAAN0AAAAPAAAAAAAAAAAAAAAAAJgCAABkcnMvZG93&#10;bnJldi54bWxQSwUGAAAAAAQABAD1AAAAhwMAAAAA&#10;" path="m,7l62,,,7xe" filled="f" strokecolor="#e15520" strokeweight="0">
                          <v:path arrowok="t" o:connecttype="custom" o:connectlocs="0,7;62,0;0,7" o:connectangles="0,0,0"/>
                        </v:shape>
                        <v:shape id="Freeform 1509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FCMQA&#10;AADdAAAADwAAAGRycy9kb3ducmV2LnhtbESPQWvCQBSE7wX/w/KEXorZ2KDG6ColIPSq9dDjI/tM&#10;gtm3Mbsmqb++Wyh4HGbmG2a7H00jeupcbVnBPIpBEBdW11wqOH8dZikI55E1NpZJwQ852O8mL1vM&#10;tB34SP3JlyJA2GWooPK+zaR0RUUGXWRb4uBdbGfQB9mVUnc4BLhp5HscL6XBmsNChS3lFRXX090o&#10;+M7zcx3fCI9vuqdkuZDlY9Ur9TodPzYgPI3+Gf5vf2oFSTpfw9+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xQjEAAAA3QAAAA8AAAAAAAAAAAAAAAAAmAIAAGRycy9k&#10;b3ducmV2LnhtbFBLBQYAAAAABAAEAPUAAACJAwAAAAA=&#10;" path="m57,13l42,5,28,,13,3,,8r10,7l28,18r7,l42,18r8,-3l57,13xe" fillcolor="#f3be00" stroked="f">
                          <v:path arrowok="t" o:connecttype="custom" o:connectlocs="57,13;42,5;28,0;13,3;0,8;10,15;28,18;35,18;42,18;50,15;57,13" o:connectangles="0,0,0,0,0,0,0,0,0,0,0"/>
                        </v:shape>
                        <v:shape id="Freeform 1510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i9MIA&#10;AADdAAAADwAAAGRycy9kb3ducmV2LnhtbERPy4rCMBTdD/gP4QruxtQKotUoPhBFmIFRP+DSXNtq&#10;c1Ob1Hb+frIQZnk478WqM6V4Ue0KywpGwwgEcWp1wZmC62X/OQXhPLLG0jIp+CUHq2XvY4GJti3/&#10;0OvsMxFC2CWoIPe+SqR0aU4G3dBWxIG72dqgD7DOpK6xDeGmlHEUTaTBgkNDjhVtc0of58YoiDdF&#10;s97NThR93fH53R5sM55YpQb9bj0H4anz/+K3+6gVjKdx2B/eh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iL0wgAAAN0AAAAPAAAAAAAAAAAAAAAAAJgCAABkcnMvZG93&#10;bnJldi54bWxQSwUGAAAAAAQABAD1AAAAhwMAAAAA&#10;" path="m57,13l42,5,28,,13,3,,8r10,7l28,18r7,l42,18r8,-3l57,13xe" filled="f" strokecolor="#e15520" strokeweight="0">
                          <v:path arrowok="t" o:connecttype="custom" o:connectlocs="57,13;42,5;28,0;13,3;0,8;10,15;28,18;35,18;42,18;50,15;57,13" o:connectangles="0,0,0,0,0,0,0,0,0,0,0"/>
                        </v:shape>
                        <v:shape id="Freeform 1511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91MYA&#10;AADdAAAADwAAAGRycy9kb3ducmV2LnhtbESP3WoCMRSE74W+QziCd5q4/qCrUaRQLb2Qan2Aw+a4&#10;u7g52W6irm/fFAQvh5n5hlmuW1uJGzW+dKxhOFAgiDNnSs41nH4++jMQPiAbrByThgd5WK/eOktM&#10;jbvzgW7HkIsIYZ+ihiKEOpXSZwVZ9ANXE0fv7BqLIcoml6bBe4TbSiZKTaXFkuNCgTW9F5Rdjler&#10;Yd7OsXrsLl/bZDOW6vswVfvJr9a9brtZgAjUhlf42f40GkazZAj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991MYAAADdAAAADwAAAAAAAAAAAAAAAACYAgAAZHJz&#10;L2Rvd25yZXYueG1sUEsFBgAAAAAEAAQA9QAAAIsDAAAAAA==&#10;" path="m,8l69,,,8xe" fillcolor="#f3be00" stroked="f">
                          <v:path arrowok="t" o:connecttype="custom" o:connectlocs="0,8;69,0;0,8" o:connectangles="0,0,0"/>
                        </v:shape>
                        <v:shape id="Freeform 1512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oXMUA&#10;AADdAAAADwAAAGRycy9kb3ducmV2LnhtbESPQWvCQBSE7wX/w/IEL0U3TamG6CpFEDz0Elvx+sg+&#10;s8Hs25hdk/TfdwuFHoeZ+YbZ7EbbiJ46XztW8LJIQBCXTtdcKfj6PMwzED4ga2wck4Jv8rDbTp42&#10;mGs3cEH9KVQiQtjnqMCE0OZS+tKQRb9wLXH0rq6zGKLsKqk7HCLcNjJNkqW0WHNcMNjS3lB5Oz2s&#10;gvH4tnLNM/HlXJztvR9M/ZEVSs2m4/saRKAx/If/2ket4DVLU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ehcxQAAAN0AAAAPAAAAAAAAAAAAAAAAAJgCAABkcnMv&#10;ZG93bnJldi54bWxQSwUGAAAAAAQABAD1AAAAigMAAAAA&#10;" path="m,8l69,,,8xe" filled="f" strokecolor="#e15520" strokeweight="0">
                          <v:path arrowok="t" o:connecttype="custom" o:connectlocs="0,8;69,0;0,8" o:connectangles="0,0,0"/>
                        </v:shape>
                        <v:shape id="Freeform 1513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K8cQA&#10;AADdAAAADwAAAGRycy9kb3ducmV2LnhtbESPQWsCMRSE74L/IbxCb5qtguhqlCpahD01iufn5rlZ&#10;unlZNqlu/70pFHocZuYbZrXpXSPu1IXas4K3cQaCuPSm5krB+XQYzUGEiGyw8UwKfijAZj0crDA3&#10;/sGfdNexEgnCIUcFNsY2lzKUlhyGsW+Jk3fzncOYZFdJ0+EjwV0jJ1k2kw5rTgsWW9pZKr/0t1Ow&#10;1brw2bW4FB8Hudjvtd2WR6vU60v/vgQRqY//4b/20SiYzidT+H2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SvHEAAAA3QAAAA8AAAAAAAAAAAAAAAAAmAIAAGRycy9k&#10;b3ducmV2LnhtbFBLBQYAAAAABAAEAPUAAACJAwAAAAA=&#10;" path="m54,10l39,2,27,,12,,,5r9,7l24,15r10,2l42,15r7,l54,10xe" fillcolor="#f3be00" stroked="f">
                          <v:path arrowok="t" o:connecttype="custom" o:connectlocs="54,10;39,2;27,0;12,0;0,5;9,12;24,15;34,17;42,15;49,15;54,10" o:connectangles="0,0,0,0,0,0,0,0,0,0,0"/>
                        </v:shape>
                        <v:shape id="Freeform 1514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r0cYA&#10;AADdAAAADwAAAGRycy9kb3ducmV2LnhtbESPQWvCQBSE7wX/w/KE3urGWFRSV5FAQVoQTG3Pj+xr&#10;EpJ9m2ZXk/x7VxB6HGbmG2azG0wjrtS5yrKC+SwCQZxbXXGh4Pz1/rIG4TyyxsYyKRjJwW47edpg&#10;om3PJ7pmvhABwi5BBaX3bSKly0sy6Ga2JQ7er+0M+iC7QuoO+wA3jYyjaCkNVhwWSmwpLSmvs4tR&#10;cNTFGNeLOhvjv+9VevxZ9unnh1LP02H/BsLT4P/Dj/ZBK1is41e4vw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r0cYAAADdAAAADwAAAAAAAAAAAAAAAACYAgAAZHJz&#10;L2Rvd25yZXYueG1sUEsFBgAAAAAEAAQA9QAAAIsDAAAAAA==&#10;" path="m54,10l39,2,27,,12,,,5r9,7l24,15r10,2l42,15r7,l54,10xe" filled="f" strokecolor="#e15520" strokeweight="0">
                          <v:path arrowok="t" o:connecttype="custom" o:connectlocs="54,10;39,2;27,0;12,0;0,5;9,12;24,15;34,17;42,15;49,15;54,10" o:connectangles="0,0,0,0,0,0,0,0,0,0,0"/>
                        </v:shape>
                        <v:shape id="Freeform 1515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1HsgA&#10;AADdAAAADwAAAGRycy9kb3ducmV2LnhtbESP3WrCQBSE7wu+w3IE7+pGxWJTVxFbQVAL2h/w7pA9&#10;JtHs2TS7mtin7woFL4eZ+YYZTxtTiAtVLresoNeNQBAnVuecKvj8WDyOQDiPrLGwTAqu5GA6aT2M&#10;Mda25i1ddj4VAcIuRgWZ92UspUsyMui6tiQO3sFWBn2QVSp1hXWAm0L2o+hJGsw5LGRY0jyj5LQ7&#10;GwXf7gevX2+/+95qfdi8D4+vvn4+KtVpN7MXEJ4afw//t5dawWDUH8LtTXg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mfUeyAAAAN0AAAAPAAAAAAAAAAAAAAAAAJgCAABk&#10;cnMvZG93bnJldi54bWxQSwUGAAAAAAQABAD1AAAAjQMAAAAA&#10;" path="m,8l70,,,8xe" fillcolor="#f3be00" stroked="f">
                          <v:path arrowok="t" o:connecttype="custom" o:connectlocs="0,8;70,0;0,8" o:connectangles="0,0,0"/>
                        </v:shape>
                        <v:shape id="Freeform 1516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Eo8MA&#10;AADdAAAADwAAAGRycy9kb3ducmV2LnhtbESPT4vCMBTE7wt+h/AEb2tqBa3VKKK4uEf/4fXRPNti&#10;81KbqN1vbxYEj8PM/IaZLVpTiQc1rrSsYNCPQBBnVpecKzgeNt8JCOeRNVaWScEfOVjMO18zTLV9&#10;8o4ee5+LAGGXooLC+zqV0mUFGXR9WxMH72Ibgz7IJpe6wWeAm0rGUTSSBksOCwXWtCoou+7vRsFp&#10;vDlndTLJx8lp7eTk9vN7i41SvW67nILw1PpP+N3eagXDJB7B/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yEo8MAAADdAAAADwAAAAAAAAAAAAAAAACYAgAAZHJzL2Rv&#10;d25yZXYueG1sUEsFBgAAAAAEAAQA9QAAAIgDAAAAAA==&#10;" path="m,8l70,,,8xe" filled="f" strokecolor="#e15520" strokeweight="0">
                          <v:path arrowok="t" o:connecttype="custom" o:connectlocs="0,8;70,0;0,8" o:connectangles="0,0,0"/>
                        </v:shape>
                        <v:shape id="Freeform 1517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jescA&#10;AADdAAAADwAAAGRycy9kb3ducmV2LnhtbESPQWvCQBSE74X+h+UVequbKliNrqFUpF4iNC2it0f2&#10;mYRk34bsNon/3hUKPQ4z8w2zTkbTiJ46V1lW8DqJQBDnVldcKPj53r0sQDiPrLGxTAqu5CDZPD6s&#10;MdZ24C/qM1+IAGEXo4LS+zaW0uUlGXQT2xIH72I7gz7IrpC6wyHATSOnUTSXBisOCyW29FFSXme/&#10;RoE90PFzO6t3OJ72abrU53m6bZV6fhrfVyA8jf4//NfeawWzxfQN7m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Vo3rHAAAA3QAAAA8AAAAAAAAAAAAAAAAAmAIAAGRy&#10;cy9kb3ducmV2LnhtbFBLBQYAAAAABAAEAPUAAACMAwAAAAA=&#10;" path="m60,15l53,7,45,5,38,2,30,,23,2r-8,l8,7,,12r13,8l28,22r7,l45,20r8,-3l60,15xe" fillcolor="#f3be00" stroked="f">
                          <v:path arrowok="t" o:connecttype="custom" o:connectlocs="60,15;53,7;45,5;38,2;30,0;23,2;15,2;8,7;0,12;13,20;28,22;35,22;45,20;53,17;60,15" o:connectangles="0,0,0,0,0,0,0,0,0,0,0,0,0,0,0"/>
                        </v:shape>
                        <v:shape id="Freeform 1518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RMccA&#10;AADdAAAADwAAAGRycy9kb3ducmV2LnhtbESPwWrCQBCG7wXfYRmhl6IbLdQQXUWEltIeiokK3obs&#10;mASzsyG71fTtO4dCj8M//zfzrTaDa9WN+tB4NjCbJqCIS28brgwcitdJCipEZIutZzLwQwE269HD&#10;CjPr77ynWx4rJRAOGRqoY+wyrUNZk8Mw9R2xZBffO4wy9pW2Pd4F7lo9T5IX7bBhuVBjR7uaymv+&#10;7YQynBdp/pFXxScen8qv7Smk+GbM43jYLkFFGuL/8l/73Rp4TufyrtiI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VETHHAAAA3QAAAA8AAAAAAAAAAAAAAAAAmAIAAGRy&#10;cy9kb3ducmV2LnhtbFBLBQYAAAAABAAEAPUAAACMAwAAAAA=&#10;" path="m60,15l53,7,45,5,38,2,30,,23,2r-8,l8,7,,12r13,8l28,22r7,l45,20r8,-3l60,15e" filled="f" strokecolor="#e15520" strokeweight="0">
                          <v:path arrowok="t" o:connecttype="custom" o:connectlocs="60,15;53,7;45,5;38,2;30,0;23,2;15,2;8,7;0,12;13,20;28,22;35,22;45,20;53,17;60,15" o:connectangles="0,0,0,0,0,0,0,0,0,0,0,0,0,0,0"/>
                        </v:shape>
                        <v:shape id="Freeform 1519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lWsYA&#10;AADdAAAADwAAAGRycy9kb3ducmV2LnhtbESP0WoCMRRE34X+Q7iFvkjNVkV0NYq0LNj6VPUDrpvr&#10;ZnFzsySpu/17Uyj4OMzMGWa16W0jbuRD7VjB2ygDQVw6XXOl4HQsXucgQkTW2DgmBb8UYLN+Gqww&#10;167jb7odYiUShEOOCkyMbS5lKA1ZDCPXEifv4rzFmKSvpPbYJbht5DjLZtJizWnBYEvvhsrr4ccq&#10;KCbHbjo8X4rt18epbT6N7+xsr9TLc79dgojUx0f4v73TCibz8QL+3q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xlWsYAAADdAAAADwAAAAAAAAAAAAAAAACYAgAAZHJz&#10;L2Rvd25yZXYueG1sUEsFBgAAAAAEAAQA9QAAAIsDAAAAAA==&#10;" path="m,13l72,,,13xe" fillcolor="#f3be00" stroked="f">
                          <v:path arrowok="t" o:connecttype="custom" o:connectlocs="0,13;72,0;0,13" o:connectangles="0,0,0"/>
                        </v:shape>
                        <v:shape id="Freeform 1520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cwcMA&#10;AADdAAAADwAAAGRycy9kb3ducmV2LnhtbERPTWvCQBC9F/wPywi9iG40tIToKioI6qU06n3Mjkk0&#10;Oxuy25j+++5B6PHxvher3tSio9ZVlhVMJxEI4tzqigsF59NunIBwHlljbZkU/JKD1XLwtsBU2yd/&#10;U5f5QoQQdikqKL1vUildXpJBN7ENceButjXoA2wLqVt8hnBTy1kUfUqDFYeGEhvalpQ/sh+jIFn7&#10;eLo5XB9Z/NGNRseLvBf5l1Lvw349B+Gp9//il3uvFcRJHP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0cwcMAAADdAAAADwAAAAAAAAAAAAAAAACYAgAAZHJzL2Rv&#10;d25yZXYueG1sUEsFBgAAAAAEAAQA9QAAAIgDAAAAAA==&#10;" path="m,13l72,,,13xe" filled="f" strokecolor="#e15520" strokeweight="0">
                          <v:path arrowok="t" o:connecttype="custom" o:connectlocs="0,13;72,0;0,13" o:connectangles="0,0,0"/>
                        </v:shape>
                        <v:shape id="Freeform 1521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jqscA&#10;AADdAAAADwAAAGRycy9kb3ducmV2LnhtbESPQWvCQBSE70L/w/IKvdVda6kSXUULihepRsXrI/ua&#10;hGbfptnVpP76bqHgcZiZb5jpvLOVuFLjS8caBn0FgjhzpuRcw/Gweh6D8AHZYOWYNPyQh/nsoTfF&#10;xLiW93RNQy4ihH2CGooQ6kRKnxVk0fddTRy9T9dYDFE2uTQNthFuK/mi1Ju0WHJcKLCm94Kyr/Ri&#10;NSzTj9X3+abWaqRac9u9rrenrdX66bFbTEAE6sI9/N/eGA3D8XA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46rHAAAA3QAAAA8AAAAAAAAAAAAAAAAAmAIAAGRy&#10;cy9kb3ducmV2LnhtbFBLBQYAAAAABAAEAPUAAACMAwAAAAA=&#10;" path="m59,25l121,,59,25r,l59,25,42,20,27,22,12,27,,35r7,2l14,40r8,l29,40,39,37r8,-2l52,30r7,-5xe" fillcolor="#f3be00" stroked="f">
                          <v:path arrowok="t" o:connecttype="custom" o:connectlocs="59,25;121,0;59,25;59,25;59,25;42,20;27,22;12,27;0,35;7,37;14,40;22,40;29,40;39,37;47,35;52,30;59,25" o:connectangles="0,0,0,0,0,0,0,0,0,0,0,0,0,0,0,0,0"/>
                        </v:shape>
                        <v:shape id="Freeform 1522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OH8EA&#10;AADdAAAADwAAAGRycy9kb3ducmV2LnhtbESPzQrCMBCE74LvEFbwpmkVpFSjiCAonvwBr0uztsVm&#10;0zZR69sbQfA4zMw3zGLVmUo8qXWlZQXxOAJBnFldcq7gct6OEhDOI2usLJOCNzlYLfu9BabavvhI&#10;z5PPRYCwS1FB4X2dSumyggy6sa2Jg3ezrUEfZJtL3eIrwE0lJ1E0kwZLDgsF1rQpKLufHkbB+n29&#10;xnsZJ8cLJU0Ul/umOdRKDQfdeg7CU+f/4V97pxVMk+kEvm/CE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Th/BAAAA3QAAAA8AAAAAAAAAAAAAAAAAmAIAAGRycy9kb3du&#10;cmV2LnhtbFBLBQYAAAAABAAEAPUAAACGAwAAAAA=&#10;" path="m59,25l121,,59,25r,l59,25,42,20,27,22,12,27,,35r7,2l14,40r8,l29,40,39,37r8,-2l52,30r7,-5xe" filled="f" strokecolor="#e15520" strokeweight="0">
                          <v:path arrowok="t" o:connecttype="custom" o:connectlocs="59,25;121,0;59,25;59,25;59,25;42,20;27,22;12,27;0,35;7,37;14,40;22,40;29,40;39,37;47,35;52,30;59,25" o:connectangles="0,0,0,0,0,0,0,0,0,0,0,0,0,0,0,0,0"/>
                        </v:shape>
                        <v:shape id="Freeform 1523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8Z+8cA&#10;AADdAAAADwAAAGRycy9kb3ducmV2LnhtbESP3WrCQBSE7wu+w3IEb4rZtAF/YlYpLYJCkRp9gEP2&#10;mKTNnk2zq4lv3y0UejnMzDdMthlMI27UudqygqcoBkFcWF1zqeB82k4XIJxH1thYJgV3crBZjx4y&#10;TLXt+Ui33JciQNilqKDyvk2ldEVFBl1kW+LgXWxn0AfZlVJ32Ae4aeRzHM+kwZrDQoUtvVZUfOVX&#10;o2B5+Lx/1LvHfZ+88zw/zWdv3waVmoyHlxUIT4P/D/+1d1pBskgS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vGfvHAAAA3QAAAA8AAAAAAAAAAAAAAAAAmAIAAGRy&#10;cy9kb3ducmV2LnhtbFBLBQYAAAAABAAEAPUAAACMAwAAAAA=&#10;" path="m57,17l122,,57,17r,l57,17,42,15r-15,l12,20,,27r5,5l12,35r10,l30,35,40,32r7,-2l52,25r5,-8xe" fillcolor="#f3be00" stroked="f">
                          <v:path arrowok="t" o:connecttype="custom" o:connectlocs="57,17;122,0;57,17;57,17;57,17;42,15;27,15;12,20;0,27;5,32;12,35;22,35;30,35;40,32;47,30;52,25;57,17" o:connectangles="0,0,0,0,0,0,0,0,0,0,0,0,0,0,0,0,0"/>
                        </v:shape>
                        <v:shape id="Freeform 1524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k1sYA&#10;AADdAAAADwAAAGRycy9kb3ducmV2LnhtbESP3WrCQBSE7wu+w3IE73TTxqqkrmKFgmDB+kdvD9nT&#10;bDB7NmS3MfbpuwWhl8PMfMPMl52tREuNLx0reBwlIIhzp0suFJyOb8MZCB+QNVaOScGNPCwXvYc5&#10;ZtpdeU/tIRQiQthnqMCEUGdS+tyQRT9yNXH0vlxjMUTZFFI3eI1wW8mnJJlIiyXHBYM1rQ3ll8O3&#10;VbB5fzaf5Q3TrcX2/FpNdz/8sVNq0O9WLyACdeE/fG9vtIJ0lo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nk1sYAAADdAAAADwAAAAAAAAAAAAAAAACYAgAAZHJz&#10;L2Rvd25yZXYueG1sUEsFBgAAAAAEAAQA9QAAAIsDAAAAAA==&#10;" path="m57,17l122,,57,17r,l57,17,42,15r-15,l12,20,,27r5,5l12,35r10,l30,35,40,32r7,-2l52,25r5,-8xe" filled="f" strokecolor="#e15520" strokeweight="0">
                          <v:path arrowok="t" o:connecttype="custom" o:connectlocs="57,17;122,0;57,17;57,17;57,17;42,15;27,15;12,20;0,27;5,32;12,35;22,35;30,35;40,32;47,30;52,25;57,17" o:connectangles="0,0,0,0,0,0,0,0,0,0,0,0,0,0,0,0,0"/>
                        </v:shape>
                        <v:shape id="Freeform 1525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UVcUA&#10;AADdAAAADwAAAGRycy9kb3ducmV2LnhtbESPQWvCQBSE70L/w/IK3nRT05YQXcUqSnrwoNX7I/tM&#10;gtm3Ibtq7K93BcHjMDPfMJNZZ2pxodZVlhV8DCMQxLnVFRcK9n+rQQLCeWSNtWVScCMHs+lbb4Kp&#10;tlfe0mXnCxEg7FJUUHrfpFK6vCSDbmgb4uAdbWvQB9kWUrd4DXBTy1EUfUuDFYeFEhtalJSfdmej&#10;IDtWv6NoaT/nCcb/6+znsFmcV0r137v5GISnzr/Cz3amFcRJ/AW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1RVxQAAAN0AAAAPAAAAAAAAAAAAAAAAAJgCAABkcnMv&#10;ZG93bnJldi54bWxQSwUGAAAAAAQABAD1AAAAigMAAAAA&#10;" path="m,15l63,,,15xe" fillcolor="#f3be00" stroked="f">
                          <v:path arrowok="t" o:connecttype="custom" o:connectlocs="0,15;63,0;0,15" o:connectangles="0,0,0"/>
                        </v:shape>
                        <v:shape id="Freeform 1526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U68QA&#10;AADdAAAADwAAAGRycy9kb3ducmV2LnhtbESPQWvCQBSE7wX/w/IEb3VjhSDRTRBpaU9S0+r5mX0m&#10;i9m3Ibs18d+7hUKPw8x8w2yK0bbiRr03jhUs5gkI4sppw7WC76+35xUIH5A1to5JwZ08FPnkaYOZ&#10;dgMf6FaGWkQI+wwVNCF0mZS+asiin7uOOHoX11sMUfa11D0OEW5b+ZIkqbRoOC402NGuoepa/lgF&#10;l72Rd5O++1d/2n8OdMZjeUiVmk3H7RpEoDH8h//aH1rBcrVM4fdNf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FOvEAAAA3QAAAA8AAAAAAAAAAAAAAAAAmAIAAGRycy9k&#10;b3ducmV2LnhtbFBLBQYAAAAABAAEAPUAAACJAwAAAAA=&#10;" path="m,15l63,,,15xe" filled="f" strokecolor="#e15520" strokeweight="0">
                          <v:path arrowok="t" o:connecttype="custom" o:connectlocs="0,15;63,0;0,15" o:connectangles="0,0,0"/>
                        </v:shape>
                        <v:shape id="Freeform 1527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ktMUA&#10;AADdAAAADwAAAGRycy9kb3ducmV2LnhtbESPwWrDMBBE74H+g9hCL6GR3UBinCimLRRMT43TQ46L&#10;tbFMrZWxlNj++6pQyHGYmTfMvphsJ240+NaxgnSVgCCunW65UfB9+njOQPiArLFzTApm8lAcHhZ7&#10;zLUb+Ui3KjQiQtjnqMCE0OdS+tqQRb9yPXH0Lm6wGKIcGqkHHCPcdvIlSTbSYstxwWBP74bqn+pq&#10;FZTLtLVf4VzN1/TNm/pM5nNDSj09Tq87EIGmcA//t0utYJ2tt/D3Jj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CS0xQAAAN0AAAAPAAAAAAAAAAAAAAAAAJgCAABkcnMv&#10;ZG93bnJldi54bWxQSwUGAAAAAAQABAD1AAAAigMAAAAA&#10;" path="m38,60l,,38,60xm38,60r7,15l53,88r7,2l65,95r7,l80,95r,-7l77,80,72,75,67,68,62,63,55,60,45,58r-7,2xe" fillcolor="#f3be00" stroked="f">
                          <v:path arrowok="t" o:connecttype="custom" o:connectlocs="38,60;0,0;38,60;38,60;45,75;53,88;60,90;65,95;72,95;80,95;80,88;77,80;72,75;67,68;62,63;55,60;45,58;38,60" o:connectangles="0,0,0,0,0,0,0,0,0,0,0,0,0,0,0,0,0,0"/>
                          <o:lock v:ext="edit" verticies="t"/>
                        </v:shape>
                        <v:shape id="Freeform 1528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dfMEA&#10;AADdAAAADwAAAGRycy9kb3ducmV2LnhtbERPTYvCMBC9C/sfwizsTdNVEalGWRYET4WtCnobm7Ht&#10;2kxqErX+e3MQPD7e93zZmUbcyPnasoLvQQKCuLC65lLBdrPqT0H4gKyxsUwKHuRhufjozTHV9s5/&#10;dMtDKWII+xQVVCG0qZS+qMigH9iWOHIn6wyGCF0ptcN7DDeNHCbJRBqsOTZU2NJvRcU5vxoF4+w8&#10;zJqDyfblfuf9hZ3J/49KfX12PzMQgbrwFr/ca61gNB3F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QXXzBAAAA3QAAAA8AAAAAAAAAAAAAAAAAmAIAAGRycy9kb3du&#10;cmV2LnhtbFBLBQYAAAAABAAEAPUAAACGAwAAAAA=&#10;" path="m38,60l,,38,60xe" filled="f" strokecolor="#e15520" strokeweight=".1pt">
                          <v:path arrowok="t" o:connecttype="custom" o:connectlocs="38,60;0,0;38,60" o:connectangles="0,0,0"/>
                        </v:shape>
                        <v:shape id="Freeform 1529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mqcUA&#10;AADdAAAADwAAAGRycy9kb3ducmV2LnhtbESPUWvCMBSF3wf+h3CFvYgmrjBqNYqMCYNtD6v+gGtz&#10;bYvNTW2iZv9+GQz2eDjnfIez2kTbiRsNvnWsYT5TIIgrZ1quNRz2u2kOwgdkg51j0vBNHjbr0cMK&#10;C+Pu/EW3MtQiQdgXqKEJoS+k9FVDFv3M9cTJO7nBYkhyqKUZ8J7gtpNPSj1Liy2nhQZ7emmoOpdX&#10;qyG6MlxeJ+ZD0aT7nKvqmGfxXevHcdwuQQSK4T/8134zGrI8W8D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qapxQAAAN0AAAAPAAAAAAAAAAAAAAAAAJgCAABkcnMv&#10;ZG93bnJldi54bWxQSwUGAAAAAAQABAD1AAAAigMAAAAA&#10;" path="m,2l7,17r8,13l22,32r5,5l34,37r8,l42,30,39,22,34,17,29,10,24,5,17,2,7,,,2xe" filled="f" strokecolor="#e15520" strokeweight=".1pt">
                          <v:path arrowok="t" o:connecttype="custom" o:connectlocs="0,2;7,17;15,30;22,32;27,37;34,37;42,37;42,30;39,22;34,17;29,10;24,5;17,2;7,0;0,2" o:connectangles="0,0,0,0,0,0,0,0,0,0,0,0,0,0,0"/>
                        </v:shape>
                        <v:shape id="Freeform 1530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QmcIA&#10;AADdAAAADwAAAGRycy9kb3ducmV2LnhtbERPy2rCQBTdC/7DcAtupE5qtUjqGEoh2GV94Po6c02C&#10;mTsxM03i33cWgsvDea+zwdaio9ZXjhW8zRIQxNqZigsFx0P+ugLhA7LB2jEpuJOHbDMerTE1rucd&#10;dftQiBjCPkUFZQhNKqXXJVn0M9cQR+7iWoshwraQpsU+httazpPkQ1qsODaU2NB3Sfq6/7MKdteD&#10;0+fbdLn1Tb7Q9e8JmU9KTV6Gr08QgYbwFD/cP0bB+2oR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RCZwgAAAN0AAAAPAAAAAAAAAAAAAAAAAJgCAABkcnMvZG93&#10;bnJldi54bWxQSwUGAAAAAAQABAD1AAAAhwMAAAAA&#10;" path="m47,45l,,47,45xm47,45r8,15l65,72r12,5l90,80r,-5l87,67,82,60,77,55,70,50,62,47,55,45r-8,xe" fillcolor="#f3be00" stroked="f">
                          <v:path arrowok="t" o:connecttype="custom" o:connectlocs="47,45;0,0;47,45;47,45;55,60;65,72;77,77;90,80;90,75;87,67;82,60;77,55;70,50;62,47;55,45;47,45" o:connectangles="0,0,0,0,0,0,0,0,0,0,0,0,0,0,0,0"/>
                          <o:lock v:ext="edit" verticies="t"/>
                        </v:shape>
                        <v:shape id="Freeform 1531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wqscA&#10;AADdAAAADwAAAGRycy9kb3ducmV2LnhtbESPQWvCQBSE74X+h+UVvNWNTS2SuooIhkBOagrt7TX7&#10;moRm36bZ1aT/3hUEj8PMfMMs16NpxZl611hWMJtGIIhLqxuuFBTH3fMChPPIGlvLpOCfHKxXjw9L&#10;TLQdeE/ng69EgLBLUEHtfZdI6cqaDLqp7YiD92N7gz7IvpK6xyHATStfouhNGmw4LNTY0bam8vdw&#10;MgpOx6/tR5Ga/C/+zpsNzbM03X8qNXkaN+8gPI3+Hr61M60gXrzO4PomPA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AcKrHAAAA3QAAAA8AAAAAAAAAAAAAAAAAmAIAAGRy&#10;cy9kb3ducmV2LnhtbFBLBQYAAAAABAAEAPUAAACMAwAAAAA=&#10;" path="m47,45l,,47,45xe" filled="f" strokecolor="#e15520" strokeweight="0">
                          <v:path arrowok="t" o:connecttype="custom" o:connectlocs="47,45;0,0;47,45" o:connectangles="0,0,0"/>
                        </v:shape>
                        <v:shape id="Freeform 1532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RFMYA&#10;AADdAAAADwAAAGRycy9kb3ducmV2LnhtbESPQWvCQBSE74X+h+UJvYhuokUkukpRLIVCxejF2yP7&#10;zAazb2N2q/HfuwWhx2FmvmHmy87W4kqtrxwrSIcJCOLC6YpLBYf9ZjAF4QOyxtoxKbiTh+Xi9WWO&#10;mXY33tE1D6WIEPYZKjAhNJmUvjBk0Q9dQxy9k2sthijbUuoWbxFuazlKkom0WHFcMNjQylBxzn+t&#10;Ah5/4/ozTdfmuMq7/uGy/WnCSam3XvcxAxGoC//hZ/tLKxhP30f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1RFMYAAADdAAAADwAAAAAAAAAAAAAAAACYAgAAZHJz&#10;L2Rvd25yZXYueG1sUEsFBgAAAAAEAAQA9QAAAIsDAAAAAA==&#10;" path="m,l8,15,18,27r12,5l43,35r,-5l40,22,35,15,30,10,23,5,15,2,8,,,e" filled="f" strokecolor="#e15520" strokeweight="0">
                          <v:path arrowok="t" o:connecttype="custom" o:connectlocs="0,0;8,15;18,27;30,32;43,35;43,30;40,22;35,15;30,10;23,5;15,2;8,0;0,0" o:connectangles="0,0,0,0,0,0,0,0,0,0,0,0,0"/>
                        </v:shape>
                        <v:shape id="Freeform 1533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ZDcUA&#10;AADdAAAADwAAAGRycy9kb3ducmV2LnhtbESP3WoCMRCF7wXfIUyhd5qtP2XZGkWkFa1gUfsAw2bc&#10;XdxMliTV1advBMHLw/n5OJNZa2pxJucrywre+gkI4tzqigsFv4evXgrCB2SNtWVScCUPs2m3M8FM&#10;2wvv6LwPhYgj7DNUUIbQZFL6vCSDvm8b4ugdrTMYonSF1A4vcdzUcpAk79JgxZFQYkOLkvLT/s9E&#10;7mfx7Tbr1Y853EZ2t8zpOr5tlXp9aecfIAK14Rl+tFdawTAdDeH+Jj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5kNxQAAAN0AAAAPAAAAAAAAAAAAAAAAAJgCAABkcnMv&#10;ZG93bnJldi54bWxQSwUGAAAAAAQABAD1AAAAigMAAAAA&#10;" path="m47,45l,,47,45xm47,45r7,15l62,70r12,7l89,80r,-5l87,67,82,60,77,55,69,50,62,47,54,45r-7,xe" fillcolor="#f3be00" stroked="f">
                          <v:path arrowok="t" o:connecttype="custom" o:connectlocs="47,45;0,0;47,45;47,45;54,60;62,70;74,77;89,80;89,75;87,67;82,60;77,55;69,50;62,47;54,45;47,45" o:connectangles="0,0,0,0,0,0,0,0,0,0,0,0,0,0,0,0"/>
                          <o:lock v:ext="edit" verticies="t"/>
                        </v:shape>
                        <v:shape id="Freeform 1534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PE8UA&#10;AADdAAAADwAAAGRycy9kb3ducmV2LnhtbESPQUvDQBSE74L/YXmCN7tpGyTEbkspBOzRGiq9PbOv&#10;STDvbciuafLvXUHwOMzMN8xmN3GnRhp868TAcpGAIqmcbaU2UL4XTxkoH1Asdk7IwEwedtv7uw3m&#10;1t3kjcZTqFWEiM/RQBNCn2vtq4YY/cL1JNG7uoExRDnU2g54i3Du9CpJnjVjK3GhwZ4ODVVfp282&#10;8PFZ8JyVF5znciyu5zMfLykb8/gw7V9ABZrCf/iv/WoNrL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M8TxQAAAN0AAAAPAAAAAAAAAAAAAAAAAJgCAABkcnMv&#10;ZG93bnJldi54bWxQSwUGAAAAAAQABAD1AAAAigMAAAAA&#10;" path="m47,45l,,47,45xe" filled="f" strokecolor="#1f1a17" strokeweight="0">
                          <v:path arrowok="t" o:connecttype="custom" o:connectlocs="47,45;0,0;47,45" o:connectangles="0,0,0"/>
                        </v:shape>
                        <v:shape id="Freeform 1535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aMcA&#10;AADdAAAADwAAAGRycy9kb3ducmV2LnhtbESPQUvDQBSE74L/YXmCF2k3WrUldltEEJseCqYFe3xk&#10;n8li9m3YXZP033cLgsdhZr5hluvRtqInH4xjBffTDARx5bThWsFh/z5ZgAgRWWPrmBScKMB6dX21&#10;xFy7gT+pL2MtEoRDjgqaGLtcylA1ZDFMXUecvG/nLcYkfS21xyHBbSsfsuxZWjScFhrs6K2h6qf8&#10;tQrsriiOvv/CbXccZnPzcWeKcqfU7c34+gIi0hj/w3/tjVYwWzw+weVNegJy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oqGjHAAAA3QAAAA8AAAAAAAAAAAAAAAAAmAIAAGRy&#10;cy9kb3ducmV2LnhtbFBLBQYAAAAABAAEAPUAAACMAwAAAAA=&#10;" path="m,l7,15r8,10l27,32r15,3l42,30,40,22,35,15,30,10,22,5,15,2,7,,,e" filled="f" strokecolor="#1f1a17" strokeweight="0">
                          <v:path arrowok="t" o:connecttype="custom" o:connectlocs="0,0;7,15;15,25;27,32;42,35;42,30;40,22;35,15;30,10;22,5;15,2;7,0;0,0" o:connectangles="0,0,0,0,0,0,0,0,0,0,0,0,0"/>
                        </v:shape>
                        <v:shape id="Freeform 1536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LKsYA&#10;AADdAAAADwAAAGRycy9kb3ducmV2LnhtbESPQWvCQBSE70L/w/IK3nSjFgmpm9AGWrz0UDU9P7LP&#10;bGz2bchuNfbXdwuCx2FmvmE2xWg7cabBt44VLOYJCOLa6ZYbBYf92ywF4QOyxs4xKbiShyJ/mGww&#10;0+7Cn3TehUZECPsMFZgQ+kxKXxuy6OeuJ47e0Q0WQ5RDI/WAlwi3nVwmyVpabDkuGOypNFR/736s&#10;gmW6+K3acjt+rEzp3l9PXw1VVqnp4/jyDCLQGO7hW3urFazSpzX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LKsYAAADdAAAADwAAAAAAAAAAAAAAAACYAgAAZHJz&#10;L2Rvd25yZXYueG1sUEsFBgAAAAAEAAQA9QAAAIsDAAAAAA==&#10;" path="m35,60l,,35,60xm35,60r7,18l50,88r7,5l62,95r8,3l77,98r,-8l74,83,70,75,65,70,60,65,52,63,42,60r-7,xe" fillcolor="#f3be00" stroked="f">
                          <v:path arrowok="t" o:connecttype="custom" o:connectlocs="35,60;0,0;35,60;35,60;42,78;50,88;57,93;62,95;70,98;77,98;77,90;74,83;70,75;65,70;60,65;52,63;42,60;35,60" o:connectangles="0,0,0,0,0,0,0,0,0,0,0,0,0,0,0,0,0,0"/>
                          <o:lock v:ext="edit" verticies="t"/>
                        </v:shape>
                        <v:shape id="Freeform 1537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Ih8cA&#10;AADdAAAADwAAAGRycy9kb3ducmV2LnhtbESPT2vCQBTE74V+h+UVvDUbrY0SXaUUtD2I0DQHj4/s&#10;Mwlm34bsNn++fbcg9DjMzG+Y7X40jeipc7VlBfMoBkFcWF1zqSD/PjyvQTiPrLGxTAomcrDfPT5s&#10;MdV24C/qM1+KAGGXooLK+zaV0hUVGXSRbYmDd7WdQR9kV0rd4RDgppGLOE6kwZrDQoUtvVdU3LIf&#10;o+Bki9q9lgt/SC7nePmRmT6fjkrNnsa3DQhPo/8P39ufWsHLermC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CIfHAAAA3QAAAA8AAAAAAAAAAAAAAAAAmAIAAGRy&#10;cy9kb3ducmV2LnhtbFBLBQYAAAAABAAEAPUAAACMAwAAAAA=&#10;" path="m35,60l,,35,60xe" filled="f" strokecolor="#e15520" strokeweight=".1pt">
                          <v:path arrowok="t" o:connecttype="custom" o:connectlocs="35,60;0,0;35,60" o:connectangles="0,0,0"/>
                        </v:shape>
                        <v:shape id="Freeform 1538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MF8QA&#10;AADdAAAADwAAAGRycy9kb3ducmV2LnhtbERPS0sDMRC+C/0PYQpexGZ9UNq1aZFCqYgUuvXS27AZ&#10;d1c3k5DE7frvnYPg8eN7rzaj69VAMXWeDdzNClDEtbcdNwbeT7vbBaiUkS32nsnADyXYrCdXKyyt&#10;v/CRhio3SkI4lWigzTmUWqe6JYdp5gOxcB8+OswCY6NtxIuEu17fF8VcO+xYGloMtG2p/qq+nZT4&#10;0IfXt8pux+G0jIfP/c15tzfmejo+P4HKNOZ/8Z/7xRp4WDzKXHk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zBfEAAAA3QAAAA8AAAAAAAAAAAAAAAAAmAIAAGRycy9k&#10;b3ducmV2LnhtbFBLBQYAAAAABAAEAPUAAACJAwAAAAA=&#10;" path="m,l7,18r8,10l22,33r5,2l35,38r7,l42,30,39,23,35,15,30,10,25,5,17,3,7,,,xe" filled="f" strokecolor="#e15520" strokeweight=".1pt">
                          <v:path arrowok="t" o:connecttype="custom" o:connectlocs="0,0;7,18;15,28;22,33;27,35;35,38;42,38;42,30;39,23;35,15;30,10;25,5;17,3;7,0;0,0" o:connectangles="0,0,0,0,0,0,0,0,0,0,0,0,0,0,0"/>
                        </v:shape>
                        <v:shape id="Freeform 1539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5/ccA&#10;AADdAAAADwAAAGRycy9kb3ducmV2LnhtbESPS2/CMBCE70j8B2uRegMHaBEEDKpS+jiWx4XbKt7G&#10;KfE6jQ0Efn1dqRLH0ex8s7NYtbYSZ2p86VjBcJCAIM6dLrlQsN+99qcgfEDWWDkmBVfysFp2OwtM&#10;tbvwhs7bUIgIYZ+iAhNCnUrpc0MW/cDVxNH7co3FEGVTSN3gJcJtJUdJMpEWS44NBmvKDOXH7cnG&#10;Nz5vx+vT2vxkb4f322iYvfA4fCv10Guf5yACteF+/J/+0ArG08cZ/K2JC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WOf3HAAAA3QAAAA8AAAAAAAAAAAAAAAAAmAIAAGRy&#10;cy9kb3ducmV2LnhtbFBLBQYAAAAABAAEAPUAAACMAwAAAAA=&#10;" path="m42,59l,,42,59xm42,59r7,15l59,84r5,5l72,92r7,2l87,94,84,87,82,79,79,72,74,67,67,62,59,59,52,57,42,59xe" fillcolor="#f3be00" stroked="f">
                          <v:path arrowok="t" o:connecttype="custom" o:connectlocs="42,59;0,0;42,59;42,59;49,74;59,84;64,89;72,92;79,94;87,94;84,87;82,79;79,72;74,67;67,62;59,59;52,57;42,59" o:connectangles="0,0,0,0,0,0,0,0,0,0,0,0,0,0,0,0,0,0"/>
                          <o:lock v:ext="edit" verticies="t"/>
                        </v:shape>
                        <v:shape id="Freeform 1540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uXMMA&#10;AADdAAAADwAAAGRycy9kb3ducmV2LnhtbERPTU/CQBC9m/AfNkPiTbaIIqkshEiMJJ4KHDyO3aEt&#10;dGeb3bHUf+8eTDi+vO/lenCt6inExrOB6SQDRVx623Bl4Hh4f1iAioJssfVMBn4pwno1ultibv2V&#10;C+r3UqkUwjFHA7VIl2sdy5ocxonviBN38sGhJBgqbQNeU7hr9WOWzbXDhlNDjR291VRe9j/OwMf3&#10;Cz6Fr3m3K6afxVlcf9nKyZj78bB5BSU0yE38795ZA7PFc9qf3qQ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uXMMAAADdAAAADwAAAAAAAAAAAAAAAACYAgAAZHJzL2Rv&#10;d25yZXYueG1sUEsFBgAAAAAEAAQA9QAAAIgDAAAAAA==&#10;" path="m42,59l,,42,59xe" filled="f" strokecolor="#e15520" strokeweight=".1pt">
                          <v:path arrowok="t" o:connecttype="custom" o:connectlocs="42,59;0,0;42,59" o:connectangles="0,0,0"/>
                        </v:shape>
                        <v:shape id="Freeform 1541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Q5sQA&#10;AADdAAAADwAAAGRycy9kb3ducmV2LnhtbESPX2sCMRDE3wv9DmELvtWcJ1q5GqUUhL7VP4XSt+Wy&#10;TY5eNsdl1fPbN4Lg4zAzv2GW6yG06kR9aiIbmIwLUMR1tA07A1+HzfMCVBJki21kMnChBOvV48MS&#10;KxvPvKPTXpzKEE4VGvAiXaV1qj0FTOPYEWfvN/YBJcveadvjOcNDq8uimOuADecFjx29e6r/9sdg&#10;YOPI1k525YvEn8+wPX6X3k+NGT0Nb6+ghAa5h2/tD2tguphN4PomPw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EObEAAAA3QAAAA8AAAAAAAAAAAAAAAAAmAIAAGRycy9k&#10;b3ducmV2LnhtbFBLBQYAAAAABAAEAPUAAACJAwAAAAA=&#10;" path="m,2l7,17,17,27r5,5l30,35r7,2l45,37,42,30,40,22,37,15,32,10,25,5,17,2,10,,,2xe" filled="f" strokecolor="#e15520" strokeweight=".1pt">
                          <v:path arrowok="t" o:connecttype="custom" o:connectlocs="0,2;7,17;17,27;22,32;30,35;37,37;45,37;42,30;40,22;37,15;32,10;25,5;17,2;10,0;0,2" o:connectangles="0,0,0,0,0,0,0,0,0,0,0,0,0,0,0"/>
                        </v:shape>
                        <v:shape id="Freeform 1542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6AcYA&#10;AADdAAAADwAAAGRycy9kb3ducmV2LnhtbESPQWvCQBSE74X+h+UVequbWg0SXaUIYumlNYrnR/aZ&#10;DWbfxuyapP313YLgcZiZb5jFarC16Kj1lWMFr6MEBHHhdMWlgsN+8zID4QOyxtoxKfghD6vl48MC&#10;M+163lGXh1JECPsMFZgQmkxKXxiy6EeuIY7eybUWQ5RtKXWLfYTbWo6TJJUWK44LBhtaGyrO+dUq&#10;+Pz6nWwnbHbHad+EU9pdvi9VqtTz0/A+BxFoCPfwrf2hFbzNpm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6AcYAAADdAAAADwAAAAAAAAAAAAAAAACYAgAAZHJz&#10;L2Rvd25yZXYueG1sUEsFBgAAAAAEAAQA9QAAAIsDAAAAAA==&#10;" path="m37,54l,,37,54xm37,54r8,15l52,82r8,5l65,89r7,3l80,92r,-8l77,77,72,69,67,64,62,59,55,57,47,54r-10,xe" fillcolor="#f3be00" stroked="f">
                          <v:path arrowok="t" o:connecttype="custom" o:connectlocs="37,54;0,0;37,54;37,54;45,69;52,82;60,87;65,89;72,92;80,92;80,84;77,77;72,69;67,64;62,59;55,57;47,54;37,54" o:connectangles="0,0,0,0,0,0,0,0,0,0,0,0,0,0,0,0,0,0"/>
                          <o:lock v:ext="edit" verticies="t"/>
                        </v:shape>
                        <v:shape id="Freeform 1543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shMYA&#10;AADdAAAADwAAAGRycy9kb3ducmV2LnhtbESPT2vCQBTE74LfYXlCL1I3ViqSZiNaKi29+Qd6fWRf&#10;N9Hs25DdJqmfvlsQPA4z8xsmWw+2Fh21vnKsYD5LQBAXTldsFJyOu8cVCB+QNdaOScEveVjn41GG&#10;qXY976k7BCMihH2KCsoQmlRKX5Rk0c9cQxy9b9daDFG2RuoW+wi3tXxKkqW0WHFcKLGh15KKy+HH&#10;KujfUH+erl13fh+uU5N8bc0ubJV6mAybFxCBhnAP39ofWsFi9byA/zfxCc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shMYAAADdAAAADwAAAAAAAAAAAAAAAACYAgAAZHJz&#10;L2Rvd25yZXYueG1sUEsFBgAAAAAEAAQA9QAAAIsDAAAAAA==&#10;" path="m37,54l,,37,54xe" filled="f" strokecolor="#e15520" strokeweight=".1pt">
                          <v:path arrowok="t" o:connecttype="custom" o:connectlocs="37,54;0,0;37,54" o:connectangles="0,0,0"/>
                        </v:shape>
                        <v:shape id="Freeform 1544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hnMcA&#10;AADdAAAADwAAAGRycy9kb3ducmV2LnhtbESPT2vCQBTE74LfYXlCL6XZtNUqqav0DwUPXoxC8PbI&#10;vibR7NuQXU3qp3eFgsdhZn7DzJe9qcWZWldZVvAcxSCIc6srLhTstj9PMxDOI2usLZOCP3KwXAwH&#10;c0y07XhD59QXIkDYJaig9L5JpHR5SQZdZBvi4P3a1qAPsi2kbrELcFPLlzh+kwYrDgslNvRVUn5M&#10;T0YBpfi9N1N9KQ6P+yxbf55WWUdKPYz6j3cQnnp/D/+3V1rB62wyht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sYZzHAAAA3QAAAA8AAAAAAAAAAAAAAAAAmAIAAGRy&#10;cy9kb3ducmV2LnhtbFBLBQYAAAAABAAEAPUAAACMAwAAAAA=&#10;" path="m,l8,15r7,13l23,33r5,2l35,38r8,l43,30,40,23,35,15,30,10,25,5,18,3,10,,,xe" filled="f" strokecolor="#e15520" strokeweight=".1pt">
                          <v:path arrowok="t" o:connecttype="custom" o:connectlocs="0,0;8,15;15,28;23,33;28,35;35,38;43,38;43,30;40,23;35,15;30,10;25,5;18,3;10,0;0,0" o:connectangles="0,0,0,0,0,0,0,0,0,0,0,0,0,0,0"/>
                        </v:shape>
                        <v:shape id="Freeform 1545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d4ccA&#10;AADdAAAADwAAAGRycy9kb3ducmV2LnhtbESPW0vDQBSE3wX/w3IEX6TdeGlJY7dFBKVQUGxL+3rI&#10;HpNg9mzIHnP5992C4OMwM98wy/XgatVRGyrPBu6nCSji3NuKCwOH/dskBRUE2WLtmQyMFGC9ur5a&#10;YmZ9z1/U7aRQEcIhQwOlSJNpHfKSHIapb4ij9+1bhxJlW2jbYh/hrtYPSTLXDiuOCyU29FpS/rP7&#10;dQbkqVr0n9u705i+jx9Dly8oOYoxtzfDyzMooUH+w3/tjTXwmM5mcHkTn4B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XeHHAAAA3QAAAA8AAAAAAAAAAAAAAAAAmAIAAGRy&#10;cy9kb3ducmV2LnhtbFBLBQYAAAAABAAEAPUAAACMAwAAAAA=&#10;" path="m32,63l,,32,63xm32,63r5,17l47,90r5,5l60,97r7,3l75,100r,-8l72,85,67,78,62,73,57,68,50,65,40,63r-8,xe" fillcolor="#f3be00" stroked="f">
                          <v:path arrowok="t" o:connecttype="custom" o:connectlocs="32,63;0,0;32,63;32,63;37,80;47,90;52,95;60,97;67,100;75,100;75,92;72,85;67,78;62,73;57,68;50,65;40,63;32,63" o:connectangles="0,0,0,0,0,0,0,0,0,0,0,0,0,0,0,0,0,0"/>
                          <o:lock v:ext="edit" verticies="t"/>
                        </v:shape>
                        <v:shape id="Freeform 1546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VuMUA&#10;AADdAAAADwAAAGRycy9kb3ducmV2LnhtbESPS2vCQBSF9wX/w3AFd3Xio0Gio4hQqt0UXwt318zN&#10;AzN3QmbU5N93CgWXh/P4OItVayrxoMaVlhWMhhEI4tTqknMFp+Pn+wyE88gaK8ukoCMHq2XvbYGJ&#10;tk/e0+PgcxFG2CWooPC+TqR0aUEG3dDWxMHLbGPQB9nkUjf4DOOmkuMoiqXBkgOhwJo2BaW3w90E&#10;7v26kVk9ibPppfz+qs7d7ufWKTXot+s5CE+tf4X/21utYDL7iO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JW4xQAAAN0AAAAPAAAAAAAAAAAAAAAAAJgCAABkcnMv&#10;ZG93bnJldi54bWxQSwUGAAAAAAQABAD1AAAAigMAAAAA&#10;" path="m32,63l,,32,63xe" filled="f" strokecolor="#e15520" strokeweight="0">
                          <v:path arrowok="t" o:connecttype="custom" o:connectlocs="32,63;0,0;32,63" o:connectangles="0,0,0"/>
                        </v:shape>
                        <v:shape id="Freeform 1547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8RMMA&#10;AADdAAAADwAAAGRycy9kb3ducmV2LnhtbESPQYvCMBSE74L/ITzBm6Yqu5auUUQR9LjtXrw9mmdb&#10;27yUJtb6783Cwh6HmfmG2ewG04ieOldZVrCYRyCIc6srLhT8ZKdZDMJ5ZI2NZVLwIge77Xi0wUTb&#10;J39Tn/pCBAi7BBWU3reJlC4vyaCb25Y4eDfbGfRBdoXUHT4D3DRyGUWf0mDFYaHElg4l5XX6MApu&#10;64ut7+dFn2J99cdXnF1PnCk1nQz7LxCeBv8f/muftYJV/LGG3zfh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8RMMAAADdAAAADwAAAAAAAAAAAAAAAACYAgAAZHJzL2Rv&#10;d25yZXYueG1sUEsFBgAAAAAEAAQA9QAAAIgDAAAAAA==&#10;" path="m,l5,17,15,27r5,5l28,34r7,3l43,37r,-8l40,22,35,15,30,10,25,5,18,2,8,,,xe" filled="f" strokecolor="#e15520" strokeweight="0">
                          <v:path arrowok="t" o:connecttype="custom" o:connectlocs="0,0;5,17;15,27;20,32;28,34;35,37;43,37;43,29;40,22;35,15;30,10;25,5;18,2;8,0;0,0" o:connectangles="0,0,0,0,0,0,0,0,0,0,0,0,0,0,0"/>
                        </v:shape>
                        <v:shape id="Freeform 1548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DdMMA&#10;AADdAAAADwAAAGRycy9kb3ducmV2LnhtbERPy2oCMRTdF/oP4Rbc1Uwr9TEaRS3FroQ6gtvr5DqZ&#10;NrkZJqmOfn2zELo8nPds0TkrztSG2rOCl34Ggrj0uuZKwb74eB6DCBFZo/VMCq4UYDF/fJhhrv2F&#10;v+i8i5VIIRxyVGBibHIpQ2nIYej7hjhxJ986jAm2ldQtXlK4s/I1y4bSYc2pwWBDa0Plz+7XKSgO&#10;q60Nm4lZons/bop4G+3tt1K9p245BRGpi//iu/tTKxiM39Lc9C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DdMMAAADdAAAADwAAAAAAAAAAAAAAAACYAgAAZHJzL2Rv&#10;d25yZXYueG1sUEsFBgAAAAAEAAQA9QAAAIgDAAAAAA==&#10;" path="m28,70l,,28,70xm28,70r4,17l40,102r5,5l50,112r7,3l65,117r,-10l62,100,60,92,55,85,50,77,42,75,35,72,28,70xe" fillcolor="#f3be00" stroked="f">
                          <v:path arrowok="t" o:connecttype="custom" o:connectlocs="28,70;0,0;28,70;28,70;32,87;40,102;45,107;50,112;57,115;65,117;65,107;62,100;60,92;55,85;50,77;42,75;35,72;28,70" o:connectangles="0,0,0,0,0,0,0,0,0,0,0,0,0,0,0,0,0,0"/>
                          <o:lock v:ext="edit" verticies="t"/>
                        </v:shape>
                        <v:shape id="Freeform 1549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bL8YA&#10;AADdAAAADwAAAGRycy9kb3ducmV2LnhtbESPQWsCMRSE70L/Q3gFL6LZWqx2a5SiFLRQqKsHj8/N&#10;62bp5mXZRF3/vREEj8PMN8NM562txIkaXzpW8DJIQBDnTpdcKNhtv/oTED4ga6wck4ILeZjPnjpT&#10;TLU784ZOWShELGGfogITQp1K6XNDFv3A1cTR+3ONxRBlU0jd4DmW20oOk+RNWiw5LhisaWEo/8+O&#10;VsHrpOgl++x7jL/2p+0t9WFh1gelus/t5weIQG14hO/0St+40Tvc3s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1bL8YAAADdAAAADwAAAAAAAAAAAAAAAACYAgAAZHJz&#10;L2Rvd25yZXYueG1sUEsFBgAAAAAEAAQA9QAAAIsDAAAAAA==&#10;" path="m28,70l,,28,70xe" filled="f" strokecolor="#e15520" strokeweight="0">
                          <v:path arrowok="t" o:connecttype="custom" o:connectlocs="28,70;0,0;28,70" o:connectangles="0,0,0"/>
                        </v:shape>
                        <v:shape id="Freeform 1550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VY98IA&#10;AADdAAAADwAAAGRycy9kb3ducmV2LnhtbERPTYvCMBC9L/gfwgje1lRFKdUo7oLgUV0XPY7N2Fab&#10;SU2i1n9vDgt7fLzv2aI1tXiQ85VlBYN+AoI4t7riQsH+Z/WZgvABWWNtmRS8yMNi3vmYYabtk7f0&#10;2IVCxBD2GSooQ2gyKX1ekkHftw1x5M7WGQwRukJqh88Ybmo5TJKJNFhxbCixoe+S8uvubhQc9Olr&#10;czvsf5fD4/g2dq9LSIuLUr1uu5yCCNSGf/Gfe60VjNJJ3B/fx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Vj3wgAAAN0AAAAPAAAAAAAAAAAAAAAAAJgCAABkcnMvZG93&#10;bnJldi54bWxQSwUGAAAAAAQABAD1AAAAhwMAAAAA&#10;" path="m,l4,17r8,15l17,37r5,5l29,45r8,2l37,37,34,30,32,22,27,15,22,7,14,5,7,2,,xe" filled="f" strokecolor="#e15520" strokeweight="0">
                          <v:path arrowok="t" o:connecttype="custom" o:connectlocs="0,0;4,17;12,32;17,37;22,42;29,45;37,47;37,37;34,30;32,22;27,15;22,7;14,5;7,2;0,0" o:connectangles="0,0,0,0,0,0,0,0,0,0,0,0,0,0,0"/>
                        </v:shape>
                        <v:shape id="Freeform 1551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8r8UA&#10;AADdAAAADwAAAGRycy9kb3ducmV2LnhtbESPzWrDMBCE74G8g9hCbonspgTHjRJM2kJDT83febG2&#10;tqm0ci01dt4+ChR6HGbmG2a1GawRF+p841hBOktAEJdON1wpOB7ephkIH5A1Gsek4EoeNuvxaIW5&#10;dj1/0mUfKhEh7HNUUIfQ5lL6siaLfuZa4uh9uc5iiLKrpO6wj3Br5GOSLKTFhuNCjS1tayq/979W&#10;QfFRsXk5L7M2lefX3U/Tm6dTodTkYSieQQQawn/4r/2uFcyzR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byvxQAAAN0AAAAPAAAAAAAAAAAAAAAAAJgCAABkcnMv&#10;ZG93bnJldi54bWxQSwUGAAAAAAQABAD1AAAAigMAAAAA&#10;" path="m13,l5,12,,27,,40,5,55r5,-3l13,45r2,-8l18,30r,-8l18,15,15,7,13,xe" fillcolor="#f3be00" stroked="f">
                          <v:path arrowok="t" o:connecttype="custom" o:connectlocs="13,0;5,12;0,27;0,40;5,55;10,52;13,45;15,37;18,30;18,22;18,15;15,7;13,0" o:connectangles="0,0,0,0,0,0,0,0,0,0,0,0,0"/>
                        </v:shape>
                        <v:shape id="Freeform 1552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YRcUA&#10;AADdAAAADwAAAGRycy9kb3ducmV2LnhtbESPUWvCQBCE3wv+h2MFX4peVAgxekoVFPsktf6AJbdN&#10;QnN7IbfV6K/vFQo+DjPzDbPa9K5RV+pC7dnAdJKAIi68rbk0cPncjzNQQZAtNp7JwJ0CbNaDlxXm&#10;1t/4g65nKVWEcMjRQCXS5lqHoiKHYeJb4uh9+c6hRNmV2nZ4i3DX6FmSpNphzXGhwpZ2FRXf5x9n&#10;IN1J+Z7eH83rY7o9bdujzPeHhTGjYf+2BCXUyzP83z5aA/Msnc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lhFxQAAAN0AAAAPAAAAAAAAAAAAAAAAAJgCAABkcnMv&#10;ZG93bnJldi54bWxQSwUGAAAAAAQABAD1AAAAigMAAAAA&#10;" path="m13,l5,12,,27,,40,5,55r5,-3l13,45r2,-8l18,30r,-8l18,15,15,7,13,e" filled="f" strokecolor="#e15520" strokeweight="0">
                          <v:path arrowok="t" o:connecttype="custom" o:connectlocs="13,0;5,12;0,27;0,40;5,55;10,52;13,45;15,37;18,30;18,22;18,15;15,7;13,0" o:connectangles="0,0,0,0,0,0,0,0,0,0,0,0,0"/>
                        </v:shape>
                        <v:shape id="Freeform 1553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J1cYA&#10;AADdAAAADwAAAGRycy9kb3ducmV2LnhtbESPQWvCQBSE7wX/w/KE3uqmiiLRVYoi5NKCVii9vWSf&#10;STT7Nma3Sfz3riD0OMzMN8xy3ZtKtNS40rKC91EEgjizuuRcwfF79zYH4TyyxsoyKbiRg/Vq8LLE&#10;WNuO99QefC4ChF2MCgrv61hKlxVk0I1sTRy8k20M+iCbXOoGuwA3lRxH0UwaLDksFFjTpqDscvgz&#10;CpKvJE2Pn6ef6/WStGcpp902/VXqddh/LEB46v1/+NlOtILJfDaB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zJ1cYAAADdAAAADwAAAAAAAAAAAAAAAACYAgAAZHJz&#10;L2Rvd25yZXYueG1sUEsFBgAAAAAEAAQA9QAAAIsDAAAAAA==&#10;" path="m10,70l2,82,,97r,15l5,127r5,-5l12,117r3,-7l17,102r,-10l15,85,12,77,10,70xm10,70l2,r8,70xe" fillcolor="#f3be00" stroked="f">
                          <v:path arrowok="t" o:connecttype="custom" o:connectlocs="10,70;2,82;0,97;0,112;5,127;10,122;12,117;15,110;17,102;17,92;15,85;12,77;10,70;10,70;2,0;10,70" o:connectangles="0,0,0,0,0,0,0,0,0,0,0,0,0,0,0,0"/>
                          <o:lock v:ext="edit" verticies="t"/>
                        </v:shape>
                        <v:shape id="Freeform 1554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oRcMA&#10;AADdAAAADwAAAGRycy9kb3ducmV2LnhtbESPQWvCQBSE7wX/w/IEb3VjFZHoKlII9NooxeMz+9wE&#10;s29jdk1if31XEHocZuYbZrMbbC06an3lWMFsmoAgLpyu2Cg4HrL3FQgfkDXWjknBgzzstqO3Daba&#10;9fxNXR6MiBD2KSooQ2hSKX1RkkU/dQ1x9C6utRiibI3ULfYRbmv5kSRLabHiuFBiQ58lFdf8bhWY&#10;c7746bJ5/+tOp6zou9vdeFRqMh72axCBhvAffrW/tIL5armA5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5oRcMAAADdAAAADwAAAAAAAAAAAAAAAACYAgAAZHJzL2Rv&#10;d25yZXYueG1sUEsFBgAAAAAEAAQA9QAAAIgDAAAAAA==&#10;" path="m10,l2,12,,27,,42,5,57r5,-5l12,47r3,-7l17,32r,-10l15,15,12,7,10,e" filled="f" strokecolor="#e15520" strokeweight="0">
                          <v:path arrowok="t" o:connecttype="custom" o:connectlocs="10,0;2,12;0,27;0,42;5,57;10,52;12,47;15,40;17,32;17,22;15,15;12,7;10,0" o:connectangles="0,0,0,0,0,0,0,0,0,0,0,0,0"/>
                        </v:shape>
                        <v:shape id="Freeform 1555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ce8cA&#10;AADdAAAADwAAAGRycy9kb3ducmV2LnhtbESPQWvCQBSE74X+h+UJXopuqlRC6iqlIg0tHpqI52f2&#10;dRPMvo3ZrcZ/3y0Uehxm5htmuR5sKy7U+8axgsdpAoK4crpho2BfbicpCB+QNbaOScGNPKxX93dL&#10;zLS78iddimBEhLDPUEEdQpdJ6auaLPqp64ij9+V6iyHK3kjd4zXCbStnSbKQFhuOCzV29FpTdSq+&#10;rYLy8P5QmHO5yVN/ezO5Pe428w+lxqPh5RlEoCH8h//auVYwTxd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nHvHAAAA3QAAAA8AAAAAAAAAAAAAAAAAmAIAAGRy&#10;cy9kb3ducmV2LnhtbFBLBQYAAAAABAAEAPUAAACMAwAAAAA=&#10;" path="m8,70l,,8,70xe" filled="f" strokecolor="#e15520" strokeweight="0">
                          <v:path arrowok="t" o:connecttype="custom" o:connectlocs="8,70;0,0;8,70" o:connectangles="0,0,0"/>
                        </v:shape>
                        <v:shape id="Freeform 1556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lEcYA&#10;AADdAAAADwAAAGRycy9kb3ducmV2LnhtbESP3WrCQBSE7wXfYTlCb4pubCBodJUoCK1VwZ8HOGSP&#10;STB7NmS3mr69Wyh4OczMN8x82Zla3Kl1lWUF41EEgji3uuJCweW8GU5AOI+ssbZMCn7JwXLR780x&#10;1fbBR7qffCEChF2KCkrvm1RKl5dk0I1sQxy8q20N+iDbQuoWHwFuavkRRYk0WHFYKLGhdUn57fRj&#10;FHxPv+Qhe99l8cYUcXZd7S92O1XqbdBlMxCeOv8K/7c/tYJ4kiTw9y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tlEcYAAADdAAAADwAAAAAAAAAAAAAAAACYAgAAZHJz&#10;L2Rvd25yZXYueG1sUEsFBgAAAAAEAAQA9QAAAIsDAAAAAA==&#10;" path="m14,l5,12,2,25,,40,5,52r5,-2l14,45r3,-8l19,30r,-8l19,15r,-8l14,xe" fillcolor="#f3be00" stroked="f">
                          <v:path arrowok="t" o:connecttype="custom" o:connectlocs="14,0;5,12;2,25;0,40;5,52;10,50;14,45;17,37;19,30;19,22;19,15;19,7;14,0" o:connectangles="0,0,0,0,0,0,0,0,0,0,0,0,0"/>
                        </v:shape>
                        <v:shape id="Freeform 1557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3tsYA&#10;AADdAAAADwAAAGRycy9kb3ducmV2LnhtbESPT2vCQBTE74V+h+UVequb1rBqdJUiFUrx4h88P7PP&#10;JDb7Nma3Gr+9WxA8DjPzG2Yy62wtztT6yrGG914Cgjh3puJCw3azeBuC8AHZYO2YNFzJw2z6/DTB&#10;zLgLr+i8DoWIEPYZaihDaDIpfV6SRd9zDXH0Dq61GKJsC2lavES4reVHkihpseK4UGJD85Ly3/Wf&#10;1ZAe0t1RXVV/tTRptdj/qJH5Omn9+tJ9jkEE6sIjfG9/Gw39oRrA/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S3tsYAAADdAAAADwAAAAAAAAAAAAAAAACYAgAAZHJz&#10;L2Rvd25yZXYueG1sUEsFBgAAAAAEAAQA9QAAAIsDAAAAAA==&#10;" path="m14,l5,12,2,25,,40,5,52r5,-2l14,45r3,-8l19,30r,-8l19,15r,-8l14,e" filled="f" strokecolor="#e15520" strokeweight="0">
                          <v:path arrowok="t" o:connecttype="custom" o:connectlocs="14,0;5,12;2,25;0,40;5,52;10,50;14,45;17,37;19,30;19,22;19,15;19,7;14,0" o:connectangles="0,0,0,0,0,0,0,0,0,0,0,0,0"/>
                        </v:shape>
                        <v:shape id="Freeform 1558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HJcQA&#10;AADdAAAADwAAAGRycy9kb3ducmV2LnhtbERPTWvCQBC9C/6HZQq96SYttTF1E0qL4q1og+JtyE6T&#10;1OxsyK6a+uvdQ8Hj430v8sG04ky9aywriKcRCOLS6oYrBcX3cpKAcB5ZY2uZFPyRgzwbjxaYanvh&#10;DZ23vhIhhF2KCmrvu1RKV9Zk0E1tRxy4H9sb9AH2ldQ9XkK4aeVTFM2kwYZDQ40dfdRUHrcno+Dr&#10;5SCv8e/6c4iLhFa7Mn7dz5dKPT4M728gPA3+Lv53r7WC52QW5oY34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hyXEAAAA3QAAAA8AAAAAAAAAAAAAAAAAmAIAAGRycy9k&#10;b3ducmV2LnhtbFBLBQYAAAAABAAEAPUAAACJAwAAAAA=&#10;" path="m,67l,,,67xe" fillcolor="#f3be00" stroked="f">
                          <v:path arrowok="t" o:connecttype="custom" o:connectlocs="0,67;0,0;0,67" o:connectangles="0,0,0"/>
                        </v:shape>
                        <v:shape id="Freeform 1559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XBsUA&#10;AADdAAAADwAAAGRycy9kb3ducmV2LnhtbESPT2sCMRTE74LfIbxCL6LZrSC6GkXEQg+96PZQb4/N&#10;c/9087IkUddv3wiCx2FmfsOsNr1pxZWcry0rSCcJCOLC6ppLBT/553gOwgdkja1lUnAnD5v1cLDC&#10;TNsbH+h6DKWIEPYZKqhC6DIpfVGRQT+xHXH0ztYZDFG6UmqHtwg3rfxIkpk0WHNcqLCjXUXF3/Fi&#10;IkWfcsxH93TftOkZD7/N9ts1Sr2/9dsliEB9eIWf7S+tYDqfLeDx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pcGxQAAAN0AAAAPAAAAAAAAAAAAAAAAAJgCAABkcnMv&#10;ZG93bnJldi54bWxQSwUGAAAAAAQABAD1AAAAigMAAAAA&#10;" path="m,67l,,,67xe" filled="f" strokecolor="#e15520" strokeweight="0">
                          <v:path arrowok="t" o:connecttype="custom" o:connectlocs="0,67;0,0;0,67" o:connectangles="0,0,0"/>
                        </v:shape>
                        <v:shape id="Freeform 1560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qvsIA&#10;AADdAAAADwAAAGRycy9kb3ducmV2LnhtbERP3WrCMBS+H/gO4QjezdTJplSjiDBwFxtr9QEOzbGN&#10;Nic1ibZ7++VisMuP73+9HWwrHuSDcaxgNs1AEFdOG64VnI7vz0sQISJrbB2Tgh8KsN2MntaYa9dz&#10;QY8y1iKFcMhRQRNjl0sZqoYshqnriBN3dt5iTNDXUnvsU7ht5UuWvUmLhlNDgx3tG6qu5d0qKK7n&#10;z5Mp+qP58ljevncf8UKvSk3Gw24FItIQ/8V/7oNWMF8u0v7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eq+wgAAAN0AAAAPAAAAAAAAAAAAAAAAAJgCAABkcnMvZG93&#10;bnJldi54bWxQSwUGAAAAAAQABAD1AAAAhwMAAAAA&#10;" path="m15,l8,12,3,25,,37,5,52r5,-5l13,42r5,-7l20,30r,-8l20,12r,-7l15,xe" fillcolor="#f3be00" stroked="f">
                          <v:path arrowok="t" o:connecttype="custom" o:connectlocs="15,0;8,12;3,25;0,37;5,52;10,47;13,42;18,35;20,30;20,22;20,12;20,5;15,0" o:connectangles="0,0,0,0,0,0,0,0,0,0,0,0,0"/>
                        </v:shape>
                        <v:shape id="Freeform 1561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WJ8YA&#10;AADdAAAADwAAAGRycy9kb3ducmV2LnhtbESPQWvCQBSE74X+h+UVvJS6UaGG6CqtYvFSsVHx+pp9&#10;TYLZt2F3q/Hfu4WCx2FmvmGm88404kzO15YVDPoJCOLC6ppLBfvd6iUF4QOyxsYyKbiSh/ns8WGK&#10;mbYX/qJzHkoRIewzVFCF0GZS+qIig75vW+Lo/VhnMETpSqkdXiLcNHKYJK/SYM1xocKWFhUVp/zX&#10;KNi60/vzgVMdjpvxh9wvP5vvoVaq99S9TUAE6sI9/N9eawWjdDyA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HWJ8YAAADdAAAADwAAAAAAAAAAAAAAAACYAgAAZHJz&#10;L2Rvd25yZXYueG1sUEsFBgAAAAAEAAQA9QAAAIsDAAAAAA==&#10;" path="m15,l8,12,3,25,,37,5,52r5,-5l13,42r5,-7l20,30r,-8l20,12r,-7l15,e" filled="f" strokecolor="#e15520" strokeweight="0">
                          <v:path arrowok="t" o:connecttype="custom" o:connectlocs="15,0;8,12;3,25;0,37;5,52;10,47;13,42;18,35;20,30;20,22;20,12;20,5;15,0" o:connectangles="0,0,0,0,0,0,0,0,0,0,0,0,0"/>
                        </v:shape>
                        <v:shape id="Freeform 1562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pesQA&#10;AADdAAAADwAAAGRycy9kb3ducmV2LnhtbESP0YrCMBRE3xf8h3AFXxZN64qWahRZUBb0ZV0/4NJc&#10;m2JzU5qstn9vBMHHYWbOMKtNZ2txo9ZXjhWkkwQEceF0xaWC899unIHwAVlj7ZgU9ORhsx58rDDX&#10;7s6/dDuFUkQI+xwVmBCaXEpfGLLoJ64hjt7FtRZDlG0pdYv3CLe1nCbJXFqsOC4YbOjbUHE9/VsF&#10;dernh6wvTdh/zmb95Vyk18NRqdGw2y5BBOrCO/xq/2gFX9liCs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qXrEAAAA3QAAAA8AAAAAAAAAAAAAAAAAmAIAAGRycy9k&#10;b3ducmV2LnhtbFBLBQYAAAAABAAEAPUAAACJAwAAAAA=&#10;" path="m,65l2,,,65xe" fillcolor="#f3be00" stroked="f">
                          <v:path arrowok="t" o:connecttype="custom" o:connectlocs="0,65;2,0;0,65" o:connectangles="0,0,0"/>
                        </v:shape>
                        <v:shape id="Freeform 1563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++cUA&#10;AADdAAAADwAAAGRycy9kb3ducmV2LnhtbESPQWsCMRSE74L/IbxCbzXbKlZWo8hCS7EKasXzI3nu&#10;Lm5eliTV9d83QsHjMDPfMLNFZxtxIR9qxwpeBxkIYu1MzaWCw8/HywREiMgGG8ek4EYBFvN+b4a5&#10;cVfe0WUfS5EgHHJUUMXY5lIGXZHFMHAtcfJOzluMSfpSGo/XBLeNfMuysbRYc1qosKWiIn3e/1oF&#10;K4f+qL83Z15/jvT6ti1ksyuUen7qllMQkbr4CP+3v4yC4eR9CP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D75xQAAAN0AAAAPAAAAAAAAAAAAAAAAAJgCAABkcnMv&#10;ZG93bnJldi54bWxQSwUGAAAAAAQABAD1AAAAigMAAAAA&#10;" path="m,65l2,,,65xe" filled="f" strokecolor="#e15520" strokeweight="0">
                          <v:path arrowok="t" o:connecttype="custom" o:connectlocs="0,65;2,0;0,65" o:connectangles="0,0,0"/>
                        </v:shape>
                        <v:shape id="Freeform 1564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dPscA&#10;AADdAAAADwAAAGRycy9kb3ducmV2LnhtbESPX2vCMBTF3wd+h3AF32bqnFOqUaZuTPbidEN8vDTX&#10;ttjc1CSz9dsvg8EeD+fPjzNbtKYSV3K+tKxg0E9AEGdWl5wr+Pp8vZ+A8AFZY2WZFNzIw2LeuZth&#10;qm3DO7ruQy7iCPsUFRQh1KmUPivIoO/bmjh6J+sMhihdLrXDJo6bSj4kyZM0WHIkFFjTqqDsvP82&#10;kfuxfW+Wo6UbbcPxBc+Xw9q8HZTqddvnKYhAbfgP/7U3WsFwMn6E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lXT7HAAAA3QAAAA8AAAAAAAAAAAAAAAAAmAIAAGRy&#10;cy9kb3ducmV2LnhtbFBLBQYAAAAABAAEAPUAAACMAwAAAAA=&#10;" path="m18,l8,13,,27,,40,3,55,8,50r5,-5l15,40r3,-8l20,25r,-8l20,8,18,xe" fillcolor="#f3be00" stroked="f">
                          <v:path arrowok="t" o:connecttype="custom" o:connectlocs="18,0;8,13;0,27;0,40;3,55;8,50;13,45;15,40;18,32;20,25;20,17;20,8;18,0" o:connectangles="0,0,0,0,0,0,0,0,0,0,0,0,0"/>
                        </v:shape>
                        <v:shape id="Freeform 1565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SmsYA&#10;AADdAAAADwAAAGRycy9kb3ducmV2LnhtbESPT4vCMBTE74LfITzBm6Zb8c9Wo+wqgu5hoa54fjTP&#10;tmzzUpqo9dsbQfA4zMxvmMWqNZW4UuNKywo+hhEI4szqknMFx7/tYAbCeWSNlWVScCcHq2W3s8BE&#10;2xundD34XAQIuwQVFN7XiZQuK8igG9qaOHhn2xj0QTa51A3eAtxUMo6iiTRYclgosKZ1Qdn/4WIU&#10;bMcm3e1/0uP+9zz6/pxu4jianJTq99qvOQhPrX+HX+2dVjCaTcf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SmsYAAADdAAAADwAAAAAAAAAAAAAAAACYAgAAZHJz&#10;L2Rvd25yZXYueG1sUEsFBgAAAAAEAAQA9QAAAIsDAAAAAA==&#10;" path="m18,l8,13,,27,,40,3,55,8,50r5,-5l15,40r3,-8l20,25r,-8l20,8,18,xe" filled="f" strokecolor="#e15520" strokeweight="0">
                          <v:path arrowok="t" o:connecttype="custom" o:connectlocs="18,0;8,13;0,27;0,40;3,55;8,50;13,45;15,40;18,32;20,25;20,17;20,8;18,0" o:connectangles="0,0,0,0,0,0,0,0,0,0,0,0,0"/>
                        </v:shape>
                        <v:shape id="Freeform 1566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xpsYA&#10;AADdAAAADwAAAGRycy9kb3ducmV2LnhtbESPT2sCMRTE74LfIbxCL6JZW/DPahQRCq30supBb4/N&#10;c7N087IkUddv3xQKHoeZ+Q2zXHe2ETfyoXasYDzKQBCXTtdcKTgePoYzECEia2wck4IHBViv+r0l&#10;5trduaDbPlYiQTjkqMDE2OZShtKQxTByLXHyLs5bjEn6SmqP9wS3jXzLsom0WHNaMNjS1lD5s79a&#10;Bbuv6dHMq6KgHZ7mA/x+eHfeKvX60m0WICJ18Rn+b39qBe+z6QT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bxpsYAAADdAAAADwAAAAAAAAAAAAAAAACYAgAAZHJz&#10;L2Rvd25yZXYueG1sUEsFBgAAAAAEAAQA9QAAAIsDAAAAAA==&#10;" path="m,70l5,,,70xe" fillcolor="#f3be00" stroked="f">
                          <v:path arrowok="t" o:connecttype="custom" o:connectlocs="0,70;5,0;0,70" o:connectangles="0,0,0"/>
                        </v:shape>
                        <v:shape id="Freeform 1567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SIsYA&#10;AADdAAAADwAAAGRycy9kb3ducmV2LnhtbESPT2sCMRTE74V+h/CE3mrWP1RZjVJWpAXpodqLt8fm&#10;uVndvKxJquu3N4WCx2FmfsPMl51txIV8qB0rGPQzEMSl0zVXCn5269cpiBCRNTaOScGNAiwXz09z&#10;zLW78jddtrESCcIhRwUmxjaXMpSGLIa+a4mTd3DeYkzSV1J7vCa4beQwy96kxZrTgsGWCkPlaftr&#10;Ffiv/WZXtB9j22VrcywGZnWujVIvve59BiJSFx/h//anVjCaTibw9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LSIsYAAADdAAAADwAAAAAAAAAAAAAAAACYAgAAZHJz&#10;L2Rvd25yZXYueG1sUEsFBgAAAAAEAAQA9QAAAIsDAAAAAA==&#10;" path="m,70l5,,,70xe" filled="f" strokecolor="#e15520" strokeweight="0">
                          <v:path arrowok="t" o:connecttype="custom" o:connectlocs="0,70;5,0;0,70" o:connectangles="0,0,0"/>
                        </v:shape>
                        <v:shape id="Freeform 1568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nTcIA&#10;AADdAAAADwAAAGRycy9kb3ducmV2LnhtbERPzWoCMRC+C32HMAUvUrNWUFmNIkKLiBdtH2C6GXcX&#10;N5M1merq05tDoceP73+x6lyjrhRi7dnAaJiBIi68rbk08P318TYDFQXZYuOZDNwpwmr50ltgbv2N&#10;D3Q9SqlSCMccDVQiba51LCpyGIe+JU7cyQeHkmAotQ14S+Gu0e9ZNtEOa04NFba0qag4H3+dAfl5&#10;jHHvfZDpfjBpylN32X0ejOm/dus5KKFO/sV/7q01MJ5N09z0Jj0B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dNwgAAAN0AAAAPAAAAAAAAAAAAAAAAAJgCAABkcnMvZG93&#10;bnJldi54bWxQSwUGAAAAAAQABAD1AAAAhwMAAAAA&#10;" path="m20,l8,13,3,25,,40,3,52,8,50r5,-5l15,38r5,-8l23,23r,-8l20,8,20,xe" fillcolor="#f3be00" stroked="f">
                          <v:path arrowok="t" o:connecttype="custom" o:connectlocs="20,0;8,13;3,25;0,40;3,52;8,50;13,45;15,38;20,30;23,23;23,15;20,8;20,0" o:connectangles="0,0,0,0,0,0,0,0,0,0,0,0,0"/>
                        </v:shape>
                        <v:shape id="Freeform 1569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4PMgA&#10;AADdAAAADwAAAGRycy9kb3ducmV2LnhtbESPW2vCQBSE3wv9D8sp+FY3KlibuooIXhCFNi1I3w7Z&#10;0yQ1ezZk11z+vSsU+jjMzDfMfNmZUjRUu8KygtEwAkGcWl1wpuDrc/M8A+E8ssbSMinoycFy8fgw&#10;x1jblj+oSXwmAoRdjApy76tYSpfmZNANbUUcvB9bG/RB1pnUNbYBbko5jqKpNFhwWMixonVO6SW5&#10;GgUXL0enJHk/H/vd+vd705wPWz1RavDUrd5AeOr8f/ivvdcKJrOXV7i/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i7g8yAAAAN0AAAAPAAAAAAAAAAAAAAAAAJgCAABk&#10;cnMvZG93bnJldi54bWxQSwUGAAAAAAQABAD1AAAAjQMAAAAA&#10;" path="m20,l8,13,3,25,,40,3,52,8,50r5,-5l15,38r5,-8l23,23r,-8l20,8,20,xe" filled="f" strokecolor="#e15520" strokeweight="0">
                          <v:path arrowok="t" o:connecttype="custom" o:connectlocs="20,0;8,13;3,25;0,40;3,52;8,50;13,45;15,38;20,30;23,23;23,15;20,8;20,0" o:connectangles="0,0,0,0,0,0,0,0,0,0,0,0,0"/>
                        </v:shape>
                        <v:shape id="Freeform 1570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wNcMA&#10;AADdAAAADwAAAGRycy9kb3ducmV2LnhtbERPy2rCQBTdF/yH4QpuSp2otIQ0ExElUIoUGqXrS+bm&#10;QTN3QmaMyd93FgWXh/NO95PpxEiDay0r2KwjEMSl1S3XCq6X/CUG4Tyyxs4yKZjJwT5bPKWYaHvn&#10;bxoLX4sQwi5BBY33fSKlKxsy6Na2Jw5cZQeDPsChlnrAewg3ndxG0Zs02HJoaLCnY0Plb3EzCvKd&#10;ez2d+4ra6mf8/Cown5/njVKr5XR4B+Fp8g/xv/tDK9jFcdgf3o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awNcMAAADdAAAADwAAAAAAAAAAAAAAAACYAgAAZHJzL2Rv&#10;d25yZXYueG1sUEsFBgAAAAAEAAQA9QAAAIgDAAAAAA==&#10;" path="m,70l7,,,70xe" fillcolor="#f3be00" stroked="f">
                          <v:path arrowok="t" o:connecttype="custom" o:connectlocs="0,70;7,0;0,70" o:connectangles="0,0,0"/>
                        </v:shape>
                        <v:shape id="Freeform 1571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pEsMA&#10;AADdAAAADwAAAGRycy9kb3ducmV2LnhtbESPT4vCMBTE7wt+h/AEb2uqwlKqUURQvK3/wOuzeTbV&#10;5qU02dp+e7OwsMdhZn7DLFadrURLjS8dK5iMExDEudMlFwou5+1nCsIHZI2VY1LQk4fVcvCxwEy7&#10;Fx+pPYVCRAj7DBWYEOpMSp8bsujHriaO3t01FkOUTSF1g68It5WcJsmXtFhyXDBY08ZQ/jz9WAXF&#10;sy9n3N5M/7ge3F6fp3f3vVNqNOzWcxCBuvAf/mvvtYJZmk7g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pEsMAAADdAAAADwAAAAAAAAAAAAAAAACYAgAAZHJzL2Rv&#10;d25yZXYueG1sUEsFBgAAAAAEAAQA9QAAAIgDAAAAAA==&#10;" path="m,70l7,,,70xe" filled="f" strokecolor="#e15520" strokeweight="0">
                          <v:path arrowok="t" o:connecttype="custom" o:connectlocs="0,70;7,0;0,70" o:connectangles="0,0,0"/>
                        </v:shape>
                        <v:shape id="Freeform 1572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0HsUA&#10;AADdAAAADwAAAGRycy9kb3ducmV2LnhtbESPQUsDMRSE74L/ITzBm81aUdZt0yIWUcSL1d7fbl6T&#10;1c3LksRm+++NIPQ4zMw3zHI9uUEcKMTes4LrWQWCuPO6Z6Pg8+PpqgYRE7LGwTMpOFKE9er8bImN&#10;9pnf6bBNRhQIxwYV2JTGRsrYWXIYZ34kLt7eB4epyGCkDpgL3A1yXlV30mHPZcHiSI+Wuu/tj1Ng&#10;Xtsc3+73x7zb5M3z7VdorWmVuryYHhYgEk3pFP5vv2gFN3U9h7835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jQexQAAAN0AAAAPAAAAAAAAAAAAAAAAAJgCAABkcnMv&#10;ZG93bnJldi54bWxQSwUGAAAAAAQABAD1AAAAigMAAAAA&#10;" path="m20,l12,5,7,12,2,17,,25r,7l,40r2,7l7,57r5,-5l17,47r3,-5l22,35,25,25r,-8l22,10,20,xe" fillcolor="#f3be00" stroked="f">
                          <v:path arrowok="t" o:connecttype="custom" o:connectlocs="20,0;12,5;7,12;2,17;0,25;0,32;0,40;2,47;7,57;12,52;17,47;20,42;22,35;25,25;25,17;22,10;20,0" o:connectangles="0,0,0,0,0,0,0,0,0,0,0,0,0,0,0,0,0"/>
                        </v:shape>
                        <v:shape id="Freeform 1573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D3MUA&#10;AADdAAAADwAAAGRycy9kb3ducmV2LnhtbESPT4vCMBTE7wt+h/AEb2uqBSldo4igCJ7WXV2Pj+b1&#10;DzYvJYm2fvuNsLDHYWZ+wyzXg2nFg5xvLCuYTRMQxIXVDVcKvr927xkIH5A1tpZJwZM8rFejtyXm&#10;2vb8SY9TqESEsM9RQR1Cl0vpi5oM+qntiKNXWmcwROkqqR32EW5aOU+ShTTYcFyosaNtTcXtdDcK&#10;wvlHX8+X+XVbts9SHtN9f3F7pSbjYfMBItAQ/sN/7YNWkGZZCq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oPcxQAAAN0AAAAPAAAAAAAAAAAAAAAAAJgCAABkcnMv&#10;ZG93bnJldi54bWxQSwUGAAAAAAQABAD1AAAAigMAAAAA&#10;" path="m20,l12,5,7,12,2,17,,25r,7l,40r2,7l7,57r5,-5l17,47r3,-5l22,35,25,25r,-8l22,10,20,xe" filled="f" strokecolor="#e15520" strokeweight="0">
                          <v:path arrowok="t" o:connecttype="custom" o:connectlocs="20,0;12,5;7,12;2,17;0,25;0,32;0,40;2,47;7,57;12,52;17,47;20,42;22,35;25,25;25,17;22,10;20,0" o:connectangles="0,0,0,0,0,0,0,0,0,0,0,0,0,0,0,0,0"/>
                        </v:shape>
                        <v:shape id="Freeform 1574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BecQA&#10;AADdAAAADwAAAGRycy9kb3ducmV2LnhtbESP3WoCMRCF7wt9hzAF7zTbKnbZGsWKghciVvsAQzLd&#10;3XYzWZOo69sbQejl4fx8nMmss404kw+1YwWvgwwEsXam5lLB92HVz0GEiGywcUwKrhRgNn1+mmBh&#10;3IW/6LyPpUgjHApUUMXYFlIGXZHFMHAtcfJ+nLcYk/SlNB4vadw28i3LxtJizYlQYUuLivTf/mQT&#10;N/6O2s383XdLvTt+HhqTb7VRqvfSzT9AROrif/jRXhsFwzwfwf1Neg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AXnEAAAA3QAAAA8AAAAAAAAAAAAAAAAAmAIAAGRycy9k&#10;b3ducmV2LnhtbFBLBQYAAAAABAAEAPUAAACJAwAAAAA=&#10;" path="m,75l2,,,75xe" fillcolor="#f3be00" stroked="f">
                          <v:path arrowok="t" o:connecttype="custom" o:connectlocs="0,75;2,0;0,75" o:connectangles="0,0,0"/>
                        </v:shape>
                        <v:shape id="Freeform 1575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MKsUA&#10;AADdAAAADwAAAGRycy9kb3ducmV2LnhtbESPQWsCMRSE7wX/Q3iCt5q10rKsRhHB4sFLrYd6eybP&#10;3dXNy5JEXfvrG0HocZj5ZpjpvLONuJIPtWMFo2EGglg7U3OpYPe9es1BhIhssHFMCu4UYD7rvUyx&#10;MO7GX3TdxlKkEg4FKqhibAspg67IYhi6ljh5R+ctxiR9KY3HWyq3jXzLsg9psea0UGFLy4r0eXux&#10;Csafy9+9X4zWP7tTp3W9GdvDkZUa9LvFBESkLv6Hn/TaJC7P3+Hx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wwqxQAAAN0AAAAPAAAAAAAAAAAAAAAAAJgCAABkcnMv&#10;ZG93bnJldi54bWxQSwUGAAAAAAQABAD1AAAAigMAAAAA&#10;" path="m,75l2,,,75xe" filled="f" strokecolor="#e15520" strokeweight="0">
                          <v:path arrowok="t" o:connecttype="custom" o:connectlocs="0,75;2,0;0,75" o:connectangles="0,0,0"/>
                        </v:shape>
                        <v:shape id="Freeform 1576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WmMUA&#10;AADdAAAADwAAAGRycy9kb3ducmV2LnhtbESPQYvCMBSE7wv+h/AWvIim6iLdrlFEUDxqFdbj2+bZ&#10;FpuX0kRb/70RhD0OM/MNM192phJ3alxpWcF4FIEgzqwuOVdwOm6GMQjnkTVWlknBgxwsF72POSba&#10;tnyge+pzESDsElRQeF8nUrqsIINuZGvi4F1sY9AH2eRSN9gGuKnkJIpm0mDJYaHAmtYFZdf0ZhSk&#10;7YW/b3ZzGOzr0/b4G3/9Da5npfqf3eoHhKfO/4ff7Z1WMI3jGbze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1aYxQAAAN0AAAAPAAAAAAAAAAAAAAAAAJgCAABkcnMv&#10;ZG93bnJldi54bWxQSwUGAAAAAAQABAD1AAAAigMAAAAA&#10;" path="m13,70l,,13,70r,l13,70,5,85,3,100r2,15l13,130r5,-5l20,118r3,-8l23,103r,-10l20,85,18,78,13,70xe" fillcolor="#f3be00" stroked="f">
                          <v:path arrowok="t" o:connecttype="custom" o:connectlocs="13,70;0,0;13,70;13,70;13,70;5,85;3,100;5,115;13,130;18,125;20,118;23,110;23,103;23,93;20,85;18,78;13,70" o:connectangles="0,0,0,0,0,0,0,0,0,0,0,0,0,0,0,0,0"/>
                        </v:shape>
                        <v:shape id="Freeform 1577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+qjcIA&#10;AADdAAAADwAAAGRycy9kb3ducmV2LnhtbESPQYvCMBSE74L/IbyFvYimKmqpRhFhYY/aunt+NM+2&#10;bPNSmljbf78RBI/DzHzD7A69qUVHrassK5jPIhDEudUVFwqu2dc0BuE8ssbaMikYyMFhPx7tMNH2&#10;wRfqUl+IAGGXoILS+yaR0uUlGXQz2xAH72Zbgz7ItpC6xUeAm1ouomgtDVYcFkps6FRS/pfejYKz&#10;mQzXH+6MPK6abLA4WfympNTnR3/cgvDU+3f41f7WCpZxvIHnm/A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6qNwgAAAN0AAAAPAAAAAAAAAAAAAAAAAJgCAABkcnMvZG93&#10;bnJldi54bWxQSwUGAAAAAAQABAD1AAAAhwMAAAAA&#10;" path="m13,70l,,13,70r,l13,70,5,85,3,100r2,15l13,130r5,-5l20,118r3,-8l23,103r,-10l20,85,18,78,13,70xe" filled="f" strokecolor="#e15520" strokeweight=".1pt">
                          <v:path arrowok="t" o:connecttype="custom" o:connectlocs="13,70;0,0;13,70;13,70;13,70;5,85;3,100;5,115;13,130;18,125;20,118;23,110;23,103;23,93;20,85;18,78;13,70" o:connectangles="0,0,0,0,0,0,0,0,0,0,0,0,0,0,0,0,0"/>
                        </v:shape>
                        <v:shape id="Freeform 1578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E1cEA&#10;AADdAAAADwAAAGRycy9kb3ducmV2LnhtbERPW2vCMBR+H/gfwhH2NlM3GKUaRQWHY0/z9nxsjmkx&#10;OalNbLt/vzwM9vjx3efLwVnRURtqzwqmkwwEcel1zUbB8bB9yUGEiKzReiYFPxRguRg9zbHQvudv&#10;6vbRiBTCoUAFVYxNIWUoK3IYJr4hTtzVtw5jgq2RusU+hTsrX7PsXTqsOTVU2NCmovK2fzgFnbxs&#10;7l/4sT73pjGnz5XNzcEq9TweVjMQkYb4L/5z77SCtzxPc9Ob9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7RNXBAAAA3QAAAA8AAAAAAAAAAAAAAAAAmAIAAGRycy9kb3du&#10;cmV2LnhtbFBLBQYAAAAABAAEAPUAAACGAwAAAAA=&#10;" path="m10,67l2,r8,67l10,67r,l2,82,,97r2,15l10,127r2,-5l17,117r3,-10l20,100r,-8l17,82,15,75,10,67xe" fillcolor="#f3be00" stroked="f">
                          <v:path arrowok="t" o:connecttype="custom" o:connectlocs="10,67;2,0;10,67;10,67;10,67;2,82;0,97;2,112;10,127;12,122;17,117;20,107;20,100;20,92;17,82;15,75;10,67" o:connectangles="0,0,0,0,0,0,0,0,0,0,0,0,0,0,0,0,0"/>
                        </v:shape>
                        <v:shape id="Freeform 1579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jNMQA&#10;AADdAAAADwAAAGRycy9kb3ducmV2LnhtbESPT2sCMRTE70K/Q3iF3jRrhbKuRhGh4tW/0Nvr5pks&#10;bl7WTbpuv31TEDwOM/MbZr7sXS06akPlWcF4lIEgLr2u2Cg4Hj6HOYgQkTXWnknBLwVYLl4Gcyy0&#10;v/OOun00IkE4FKjAxtgUUobSksMw8g1x8i6+dRiTbI3ULd4T3NXyPcs+pMOK04LFhtaWyuv+xyn4&#10;Ot/M1pwnp1u3Wcvv62U3po1V6u21X81AROrjM/xob7WCSZ5P4f9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1ozTEAAAA3QAAAA8AAAAAAAAAAAAAAAAAmAIAAGRycy9k&#10;b3ducmV2LnhtbFBLBQYAAAAABAAEAPUAAACJAwAAAAA=&#10;" path="m10,67l2,r8,67l10,67r,l2,82,,97r2,15l10,127r2,-5l17,117r3,-10l20,100r,-8l17,82,15,75,10,67xe" filled="f" strokecolor="#e15520" strokeweight="0">
                          <v:path arrowok="t" o:connecttype="custom" o:connectlocs="10,67;2,0;10,67;10,67;10,67;2,82;0,97;2,112;10,127;12,122;17,117;20,107;20,100;20,92;17,82;15,75;10,67" o:connectangles="0,0,0,0,0,0,0,0,0,0,0,0,0,0,0,0,0"/>
                        </v:shape>
                        <v:shape id="Freeform 1580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DsEA&#10;AADdAAAADwAAAGRycy9kb3ducmV2LnhtbERPy4rCMBTdC/5DuII7TX0gWo0iA466Gp/g8k5zpy02&#10;N6WJtf79ZCG4PJz3YtWYQtRUudyygkE/AkGcWJ1zquBy3vSmIJxH1lhYJgUvcrBatlsLjLV98pHq&#10;k09FCGEXo4LM+zKW0iUZGXR9WxIH7s9WBn2AVSp1hc8Qbgo5jKKJNJhzaMiwpK+MkvvpYRSMf2/J&#10;Zsvfjd1e94eDef2sh3mtVLfTrOcgPDX+I367d1rBaDoL+8Ob8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HOQ7BAAAA3QAAAA8AAAAAAAAAAAAAAAAAmAIAAGRycy9kb3du&#10;cmV2LnhtbFBLBQYAAAAABAAEAPUAAACGAwAAAAA=&#10;" path="m3,68l,,3,68xe" fillcolor="#f3be00" stroked="f">
                          <v:path arrowok="t" o:connecttype="custom" o:connectlocs="3,68;0,0;3,68" o:connectangles="0,0,0"/>
                        </v:shape>
                        <v:shape id="Freeform 1581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MCscA&#10;AADdAAAADwAAAGRycy9kb3ducmV2LnhtbESP3WrCQBSE7wu+w3IEb0rdxJaYpK4igtCL9sKfBzhk&#10;j0na7Nmwu2r06buFgpfDzHzDLFaD6cSFnG8tK0inCQjiyuqWawXHw/YlB+EDssbOMim4kYfVcvS0&#10;wFLbK+/osg+1iBD2JSpoQuhLKX3VkEE/tT1x9E7WGQxRulpqh9cIN52cJUkmDbYcFxrsadNQ9bM/&#10;m0g5fnVu/vx22mX3Ijt8fofU5IVSk/GwfgcRaAiP8H/7Qyt4zYs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wTArHAAAA3QAAAA8AAAAAAAAAAAAAAAAAmAIAAGRy&#10;cy9kb3ducmV2LnhtbFBLBQYAAAAABAAEAPUAAACMAwAAAAA=&#10;" path="m3,68l,,3,68xe" filled="f" strokecolor="#e15520" strokeweight="0">
                          <v:path arrowok="t" o:connecttype="custom" o:connectlocs="3,68;0,0;3,68" o:connectangles="0,0,0"/>
                        </v:shape>
                        <v:shape id="Freeform 1582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128EA&#10;AADdAAAADwAAAGRycy9kb3ducmV2LnhtbESPQYvCMBSE78L+h/CEvdlUF0S7RpGC4HXVg8dH8my6&#10;Ni+lybb1328EweMwM98wm93oGtFTF2rPCuZZDoJYe1NzpeByPsxWIEJENth4JgUPCrDbfkw2WBg/&#10;8A/1p1iJBOFQoAIbY1tIGbQlhyHzLXHybr5zGJPsKmk6HBLcNXKR50vpsOa0YLGl0pK+n/6cgpKs&#10;1iXRvC79qH/7x3BfXgelPqfj/htEpDG+w6/20Sj4Wq0X8HyTn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ddvBAAAA3QAAAA8AAAAAAAAAAAAAAAAAmAIAAGRycy9kb3du&#10;cmV2LnhtbFBLBQYAAAAABAAEAPUAAACGAwAAAAA=&#10;" path="m43,55l,,43,55xm43,55l53,70,63,83r7,2l75,88r7,l90,88r,-8l85,73,80,68,75,63,68,58,60,55r-7,l43,55xe" fillcolor="#f3be00" stroked="f">
                          <v:path arrowok="t" o:connecttype="custom" o:connectlocs="43,55;0,0;43,55;43,55;53,70;63,83;70,85;75,88;82,88;90,88;90,80;85,73;80,68;75,63;68,58;60,55;53,55;43,55" o:connectangles="0,0,0,0,0,0,0,0,0,0,0,0,0,0,0,0,0,0"/>
                          <o:lock v:ext="edit" verticies="t"/>
                        </v:shape>
                        <v:shape id="Freeform 1583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DqcUA&#10;AADdAAAADwAAAGRycy9kb3ducmV2LnhtbESPT4vCMBTE74LfITxhL7KmKojWRhFB14uHrWXPj+b1&#10;DzYvpYm1++03grDHYWZ+wyT7wTSip87VlhXMZxEI4tzqmksF2e30uQbhPLLGxjIp+CUH+914lGCs&#10;7ZO/qU99KQKEXYwKKu/bWEqXV2TQzWxLHLzCdgZ9kF0pdYfPADeNXETRShqsOSxU2NKxovyePoyC&#10;4pYdVo9zradfre3Tn+s936SZUh+T4bAF4Wnw/+F3+6IVLNebJbze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IOpxQAAAN0AAAAPAAAAAAAAAAAAAAAAAJgCAABkcnMv&#10;ZG93bnJldi54bWxQSwUGAAAAAAQABAD1AAAAigMAAAAA&#10;" path="m43,55l,,43,55xe" filled="f" strokecolor="#e15520" strokeweight="0">
                          <v:path arrowok="t" o:connecttype="custom" o:connectlocs="43,55;0,0;43,55" o:connectangles="0,0,0"/>
                        </v:shape>
                        <v:shape id="Freeform 1584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7isYA&#10;AADdAAAADwAAAGRycy9kb3ducmV2LnhtbESPQWsCMRSE74X+h/AEbzVrV1pdjdIqQg/1UPXg8bl5&#10;u1ncvCxJ1O2/bwqFHoeZ+YZZrHrbihv50DhWMB5lIIhLpxuuFRwP26cpiBCRNbaOScE3BVgtHx8W&#10;WGh35y+67WMtEoRDgQpMjF0hZSgNWQwj1xEnr3LeYkzS11J7vCe4beVzlr1Iiw2nBYMdrQ2Vl/3V&#10;Knhd++q9OpsztpfT9tPqTb7LD0oNB/3bHESkPv6H/9ofWkE+nU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+7isYAAADdAAAADwAAAAAAAAAAAAAAAACYAgAAZHJz&#10;L2Rvd25yZXYueG1sUEsFBgAAAAAEAAQA9QAAAIsDAAAAAA==&#10;" path="m,l10,15,20,28r7,2l32,33r7,l47,33r,-8l42,18,37,13,32,8,25,3,17,,10,,,xe" filled="f" strokecolor="#e15520" strokeweight="0">
                          <v:path arrowok="t" o:connecttype="custom" o:connectlocs="0,0;10,15;20,28;27,30;32,33;39,33;47,33;47,25;42,18;37,13;32,8;25,3;17,0;10,0;0,0" o:connectangles="0,0,0,0,0,0,0,0,0,0,0,0,0,0,0"/>
                        </v:shape>
                        <v:shape id="Freeform 1585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6JZcgA&#10;AADdAAAADwAAAGRycy9kb3ducmV2LnhtbESPQUvDQBSE70L/w/IK3uymRmsTuw0qiF4EraH2+Jp9&#10;JqHZt2F3baK/3hWEHoeZ+YZZFaPpxJGcby0rmM8SEMSV1S3XCsr3x4slCB+QNXaWScE3eSjWk7MV&#10;5toO/EbHTahFhLDPUUETQp9L6auGDPqZ7Ymj92mdwRClq6V2OES46eRlkiykwZbjQoM9PTRUHTZf&#10;RsF+KD9eXre78ef+5iopZf20zbJUqfPpeHcLItAYTuH/9rNWkC6za/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3ollyAAAAN0AAAAPAAAAAAAAAAAAAAAAAJgCAABk&#10;cnMvZG93bnJldi54bWxQSwUGAAAAAAQABAD1AAAAjQMAAAAA&#10;" path="m53,43l,,53,43xm53,43r7,12l72,65r13,8l100,73,97,65,95,58,90,53,82,48,77,43,67,40r-7,l53,43xe" fillcolor="#f3be00" stroked="f">
                          <v:path arrowok="t" o:connecttype="custom" o:connectlocs="53,43;0,0;53,43;53,43;60,55;72,65;85,73;100,73;97,65;95,58;90,53;82,48;77,43;67,40;60,40;53,43" o:connectangles="0,0,0,0,0,0,0,0,0,0,0,0,0,0,0,0"/>
                          <o:lock v:ext="edit" verticies="t"/>
                        </v:shape>
                        <v:shape id="Freeform 1586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V4sYA&#10;AADdAAAADwAAAGRycy9kb3ducmV2LnhtbESPQWsCMRSE74X+h/AK3mq2LahdjWILK4L1UCt4fbt5&#10;zW67eVmSqOu/N0Khx2FmvmFmi9624kQ+NI4VPA0zEMSV0w0bBfuv4nECIkRkja1jUnChAIv5/d0M&#10;c+3O/EmnXTQiQTjkqKCOsculDFVNFsPQdcTJ+3beYkzSG6k9nhPctvI5y0bSYsNpocaO3muqfndH&#10;q8AszdjTz34byrI4NKti/PaxKZUaPPTLKYhIffwP/7XXWsHL5HUE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tV4sYAAADdAAAADwAAAAAAAAAAAAAAAACYAgAAZHJz&#10;L2Rvd25yZXYueG1sUEsFBgAAAAAEAAQA9QAAAIsDAAAAAA==&#10;" path="m53,43l,,53,43xe" filled="f" strokecolor="#e15520" strokeweight="0">
                          <v:path arrowok="t" o:connecttype="custom" o:connectlocs="53,43;0,0;53,43" o:connectangles="0,0,0"/>
                        </v:shape>
                        <v:shape id="Freeform 1587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0l/cYA&#10;AADdAAAADwAAAGRycy9kb3ducmV2LnhtbESPQWsCMRSE70L/Q3gFb5rVhWpXo7SK4KE9VHvo8bl5&#10;u1ncvCxJ1PXfN4WCx2FmvmGW69624ko+NI4VTMYZCOLS6YZrBd/H3WgOIkRkja1jUnCnAOvV02CJ&#10;hXY3/qLrIdYiQTgUqMDE2BVShtKQxTB2HXHyKuctxiR9LbXHW4LbVk6z7EVabDgtGOxoY6g8Hy5W&#10;wWzjq/fqZE7Ynn92H1Zv88/8qNTwuX9bgIjUx0f4v73XCvL56w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0l/cYAAADdAAAADwAAAAAAAAAAAAAAAACYAgAAZHJz&#10;L2Rvd25yZXYueG1sUEsFBgAAAAAEAAQA9QAAAIsDAAAAAA==&#10;" path="m,3l7,15,19,25r13,8l47,33,44,25,42,18,37,13,29,8,24,3,14,,7,,,3xe" filled="f" strokecolor="#e15520" strokeweight="0">
                          <v:path arrowok="t" o:connecttype="custom" o:connectlocs="0,3;7,15;19,25;32,33;47,33;44,25;42,18;37,13;29,8;24,3;14,0;7,0;0,3" o:connectangles="0,0,0,0,0,0,0,0,0,0,0,0,0"/>
                        </v:shape>
                        <v:shape id="Freeform 1588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rGMMA&#10;AADdAAAADwAAAGRycy9kb3ducmV2LnhtbERPz2vCMBS+D/wfwhO8jJnaMbGdUaSyuaudbNdH89YG&#10;m5fSxLb7781hsOPH93u7n2wrBuq9caxgtUxAEFdOG64VXD7fnjYgfEDW2DomBb/kYb+bPWwx127k&#10;Mw1lqEUMYZ+jgiaELpfSVw1Z9EvXEUfux/UWQ4R9LXWPYwy3rUyTZC0tGo4NDXZUNFRdy5tV8F0+&#10;XjNdfxWXcFpn58O7SV+ORqnFfDq8ggg0hX/xn/tDK3jeZHFufB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trGMMAAADdAAAADwAAAAAAAAAAAAAAAACYAgAAZHJzL2Rv&#10;d25yZXYueG1sUEsFBgAAAAAEAAQA9QAAAIgDAAAAAA==&#10;" path="m52,42l,,52,42xm52,42l62,55,72,65r13,7l100,72r,-7l95,60,90,52,85,47,77,45,70,42,62,40,52,42xe" fillcolor="#f3be00" stroked="f">
                          <v:path arrowok="t" o:connecttype="custom" o:connectlocs="52,42;0,0;52,42;52,42;62,55;72,65;85,72;100,72;100,65;95,60;90,52;85,47;77,45;70,42;62,40;52,42" o:connectangles="0,0,0,0,0,0,0,0,0,0,0,0,0,0,0,0"/>
                          <o:lock v:ext="edit" verticies="t"/>
                        </v:shape>
                        <v:shape id="Freeform 1589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6ScQA&#10;AADdAAAADwAAAGRycy9kb3ducmV2LnhtbESPT4vCMBTE74LfIbwFb5r6h2K7RhFBEA+C7h72+Gje&#10;tsXmpSSx1m9vBMHjMDO/YVab3jSiI+drywqmkwQEcWF1zaWC35/9eAnCB2SNjWVS8CAPm/VwsMJc&#10;2zufqbuEUkQI+xwVVCG0uZS+qMign9iWOHr/1hkMUbpSaof3CDeNnCVJKg3WHBcqbGlXUXG93IyC&#10;7rQrZ/76cF2Y1kWa/R0X8pYqNfrqt98gAvXhE363D1rBfJll8Ho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8+knEAAAA3QAAAA8AAAAAAAAAAAAAAAAAmAIAAGRycy9k&#10;b3ducmV2LnhtbFBLBQYAAAAABAAEAPUAAACJAwAAAAA=&#10;" path="m52,42l,,52,42xe" filled="f" strokecolor="#1f1a17" strokeweight="0">
                          <v:path arrowok="t" o:connecttype="custom" o:connectlocs="52,42;0,0;52,42" o:connectangles="0,0,0"/>
                        </v:shape>
                        <v:shape id="Freeform 1590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cXsIA&#10;AADdAAAADwAAAGRycy9kb3ducmV2LnhtbERPTYvCMBC9C/6HMAveNF1F0a5RpLuCFw+tHjwOyWxb&#10;bCalidr+e3NY2OPjfW/3vW3EkzpfO1bwOUtAEGtnai4VXC/H6RqED8gGG8ekYCAP+914tMXUuBfn&#10;9CxCKWII+xQVVCG0qZReV2TRz1xLHLlf11kMEXalNB2+Yrht5DxJVtJizbGhwpayivS9eFgFmm/n&#10;azss773e/Byy7zybD3mt1OSjP3yBCNSHf/Gf+2QULDZJ3B/fx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9xewgAAAN0AAAAPAAAAAAAAAAAAAAAAAJgCAABkcnMvZG93&#10;bnJldi54bWxQSwUGAAAAAAQABAD1AAAAhwMAAAAA&#10;" path="m,2l10,15,20,25r13,7l48,32r,-7l43,20,38,12,33,7,25,5,18,2,10,,,2e" filled="f" strokecolor="#1f1a17" strokeweight="0">
                          <v:path arrowok="t" o:connecttype="custom" o:connectlocs="0,2;10,15;20,25;33,32;48,32;48,25;43,20;38,12;33,7;25,5;18,2;10,0;0,2" o:connectangles="0,0,0,0,0,0,0,0,0,0,0,0,0"/>
                        </v:shape>
                        <v:shape id="Freeform 1591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jScYA&#10;AADdAAAADwAAAGRycy9kb3ducmV2LnhtbESPzWrDMBCE74W8g9hAb43suM2PEyWYQqH01Pw8wGJt&#10;bBNr5Uiy4/bpq0Khx2FmvmG2+9G0YiDnG8sK0lkCgri0uuFKwfn09rQC4QOyxtYyKfgiD/vd5GGL&#10;ubZ3PtBwDJWIEPY5KqhD6HIpfVmTQT+zHXH0LtYZDFG6SmqH9wg3rZwnyUIabDgu1NjRa03l9dgb&#10;BW75IrOh+Gizz/n6eXlL+6b47pV6nI7FBkSgMfyH/9rvWkG2TlL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kjScYAAADdAAAADwAAAAAAAAAAAAAAAACYAgAAZHJz&#10;L2Rvd25yZXYueG1sUEsFBgAAAAAEAAQA9QAAAIsDAAAAAA==&#10;" path="m42,60l,,42,60xm42,60r8,15l60,85r7,3l72,90r8,3l90,90,87,83,85,75,80,70,72,65,65,60,57,58r-7,l42,60xe" fillcolor="#f3be00" stroked="f">
                          <v:path arrowok="t" o:connecttype="custom" o:connectlocs="42,60;0,0;42,60;42,60;50,75;60,85;67,88;72,90;80,93;90,90;87,83;85,75;80,70;72,65;65,60;57,58;50,58;42,60" o:connectangles="0,0,0,0,0,0,0,0,0,0,0,0,0,0,0,0,0,0"/>
                          <o:lock v:ext="edit" verticies="t"/>
                        </v:shape>
                        <v:shape id="Freeform 1592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WaMcA&#10;AADdAAAADwAAAGRycy9kb3ducmV2LnhtbESPQUvDQBSE74L/YXmCl9JujFA0dlNabUG8SGMRj4/s&#10;MxuSfRt2t2n8965Q8DjMzDfMaj3ZXozkQ+tYwd0iA0FcO91yo+D4sZ8/gAgRWWPvmBT8UIB1eX21&#10;wkK7Mx9orGIjEoRDgQpMjEMhZagNWQwLNxAn79t5izFJ30jt8Zzgtpd5li2lxZbTgsGBng3VXXWy&#10;Cl6M33Uzbjfj6f3t6/OQm2W13Sp1ezNtnkBEmuJ/+NJ+1QruH7Mc/t6kJy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lmjHAAAA3QAAAA8AAAAAAAAAAAAAAAAAmAIAAGRy&#10;cy9kb3ducmV2LnhtbFBLBQYAAAAABAAEAPUAAACMAwAAAAA=&#10;" path="m42,60l,,42,60xe" filled="f" strokecolor="#e15520" strokeweight="0">
                          <v:path arrowok="t" o:connecttype="custom" o:connectlocs="42,60;0,0;42,60" o:connectangles="0,0,0"/>
                        </v:shape>
                        <v:shape id="Freeform 1593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L5cgA&#10;AADdAAAADwAAAGRycy9kb3ducmV2LnhtbESPS2vDMBCE74X+B7GFXEoiN2lebpQQAgEHCiWPS24b&#10;a2ObWitXUmL331eFQo/DzHzDLFadqcWdnK8sK3gZJCCIc6srLhScjtv+DIQPyBpry6Tgmzyslo8P&#10;C0y1bXlP90MoRISwT1FBGUKTSunzkgz6gW2Io3e1zmCI0hVSO2wj3NRymCQTabDiuFBiQ5uS8s/D&#10;zSh4Xc/b7Hwupu+XbLvbPRN+jN2XUr2nbv0GIlAX/sN/7UwrGM2TE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UvlyAAAAN0AAAAPAAAAAAAAAAAAAAAAAJgCAABk&#10;cnMvZG93bnJldi54bWxQSwUGAAAAAAQABAD1AAAAjQMAAAAA&#10;" path="m,2l8,17,18,27r7,3l30,32r8,3l48,32,45,25,43,17,38,12,30,7,23,2,15,,8,,,2xe" filled="f" strokecolor="#e15520" strokeweight="0">
                          <v:path arrowok="t" o:connecttype="custom" o:connectlocs="0,2;8,17;18,27;25,30;30,32;38,35;48,32;45,25;43,17;38,12;30,7;23,2;15,0;8,0;0,2" o:connectangles="0,0,0,0,0,0,0,0,0,0,0,0,0,0,0"/>
                        </v:shape>
                        <v:shape id="Freeform 1594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GdscA&#10;AADdAAAADwAAAGRycy9kb3ducmV2LnhtbESPT2vCQBTE7wW/w/IEL6XZVKXUNKsU8d/FQ6OCx0f2&#10;NYlm38bsqvHbdwuFHoeZ+Q2TzjpTixu1rrKs4DWKQRDnVldcKNjvli/vIJxH1lhbJgUPcjCb9p5S&#10;TLS98xfdMl+IAGGXoILS+yaR0uUlGXSRbYiD921bgz7ItpC6xXuAm1oO4/hNGqw4LJTY0Lyk/Jxd&#10;TaAc5GlyWYxH22y92sn9cFMtno9KDfrd5wcIT53/D/+1N1rBaBKP4fdNe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rBnbHAAAA3QAAAA8AAAAAAAAAAAAAAAAAmAIAAGRy&#10;cy9kb3ducmV2LnhtbFBLBQYAAAAABAAEAPUAAACMAwAAAAA=&#10;" path="m47,57l,,47,57xm47,57l57,72,67,82r8,3l80,87r7,l95,87r,-7l90,72,85,67,80,62,72,57,65,55r-8,l47,57xe" fillcolor="#f3be00" stroked="f">
                          <v:path arrowok="t" o:connecttype="custom" o:connectlocs="47,57;0,0;47,57;47,57;57,72;67,82;75,85;80,87;87,87;95,87;95,80;90,72;85,67;80,62;72,57;65,55;57,55;47,57" o:connectangles="0,0,0,0,0,0,0,0,0,0,0,0,0,0,0,0,0,0"/>
                          <o:lock v:ext="edit" verticies="t"/>
                        </v:shape>
                        <v:shape id="Freeform 1595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28MYA&#10;AADdAAAADwAAAGRycy9kb3ducmV2LnhtbESPW2sCMRSE3wX/QziCL6UmKkq7NYrXUig+aC/Ph81x&#10;d3Fzsmyipv++KRR8HGbmG2a2iLYWV2p95VjDcKBAEOfOVFxo+PzYPT6B8AHZYO2YNPyQh8W825lh&#10;ZtyND3Q9hkIkCPsMNZQhNJmUPi/Joh+4hjh5J9daDEm2hTQt3hLc1nKk1FRarDgtlNjQuqT8fLxY&#10;DZP47r42axWL1UO1/T6c9qvX3Gjd78XlC4hAMdzD/+03o2H8rC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R28MYAAADdAAAADwAAAAAAAAAAAAAAAACYAgAAZHJz&#10;L2Rvd25yZXYueG1sUEsFBgAAAAAEAAQA9QAAAIsDAAAAAA==&#10;" path="m47,57l,,47,57xe" filled="f" strokecolor="#e15520" strokeweight="0">
                          <v:path arrowok="t" o:connecttype="custom" o:connectlocs="47,57;0,0;47,57" o:connectangles="0,0,0"/>
                        </v:shape>
                        <v:shape id="Freeform 1596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5CccA&#10;AADdAAAADwAAAGRycy9kb3ducmV2LnhtbESPQWvCQBSE74L/YXmCt7rRgq2pq2ihKLY91Nj7I/tM&#10;grtv0+xqor++Wyh4HGbmG2a+7KwRF2p85VjBeJSAIM6drrhQcMjeHp5B+ICs0TgmBVfysFz0e3NM&#10;tWv5iy77UIgIYZ+igjKEOpXS5yVZ9CNXE0fv6BqLIcqmkLrBNsKtkZMkmUqLFceFEmt6LSk/7c9W&#10;QRFu68l21prD5ufbPL1/ZLvjZ6bUcNCtXkAE6sI9/N/eagWPs2QK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+QnHAAAA3QAAAA8AAAAAAAAAAAAAAAAAmAIAAGRy&#10;cy9kb3ducmV2LnhtbFBLBQYAAAAABAAEAPUAAACMAwAAAAA=&#10;" path="m,2l10,17,20,27r8,3l33,32r7,l48,32r,-7l43,17,38,12,33,7,25,2,18,,10,,,2xe" filled="f" strokecolor="#e15520" strokeweight="0">
                          <v:path arrowok="t" o:connecttype="custom" o:connectlocs="0,2;10,17;20,27;28,30;33,32;40,32;48,32;48,25;43,17;38,12;33,7;25,2;18,0;10,0;0,2" o:connectangles="0,0,0,0,0,0,0,0,0,0,0,0,0,0,0"/>
                        </v:shape>
                        <v:shape id="Freeform 1597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QHsUA&#10;AADdAAAADwAAAGRycy9kb3ducmV2LnhtbESPT2vCQBDF70K/wzIFb7qpQm1TV2kLUgU9NFXwOM1O&#10;k9DsbMiOGr+9KwgeH+/Pjzedd65WR2pD5dnA0zABRZx7W3FhYPuzGLyACoJssfZMBs4UYD576E0x&#10;tf7E33TMpFBxhEOKBkqRJtU65CU5DEPfEEfvz7cOJcq20LbFUxx3tR4lybN2WHEklNjQZ0n5f3Zw&#10;EbJz6/0mfFSypc1ZlqvJ6Gv1a0z/sXt/AyXUyT18ay+tgfFrMoHrm/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hAexQAAAN0AAAAPAAAAAAAAAAAAAAAAAJgCAABkcnMv&#10;ZG93bnJldi54bWxQSwUGAAAAAAQABAD1AAAAigMAAAAA&#10;" path="m45,52l,,45,52xm45,52r7,15l62,77r7,5l74,84r8,l89,84r,-7l87,69,82,62,74,57,69,54,62,49r-10,l45,52xe" fillcolor="#f3be00" stroked="f">
                          <v:path arrowok="t" o:connecttype="custom" o:connectlocs="45,52;0,0;45,52;45,52;52,67;62,77;69,82;74,84;82,84;89,84;89,77;87,69;82,62;74,57;69,54;62,49;52,49;45,52" o:connectangles="0,0,0,0,0,0,0,0,0,0,0,0,0,0,0,0,0,0"/>
                          <o:lock v:ext="edit" verticies="t"/>
                        </v:shape>
                        <v:shape id="Freeform 1598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MfsQA&#10;AADdAAAADwAAAGRycy9kb3ducmV2LnhtbERPy2rCQBTdF/yH4Qpuik5iqdjUUVSIBLrykUV3l8xt&#10;EszcCZkxiX/fWRS6PJz3ZjeaRvTUudqygngRgSAurK65VHC7pvM1COeRNTaWScGTHOy2k5cNJtoO&#10;fKb+4ksRQtglqKDyvk2kdEVFBt3CtsSB+7GdQR9gV0rd4RDCTSOXUbSSBmsODRW2dKyouF8eRkF2&#10;yr6K2D1f33WZp/e9y79vh1yp2XTcf4LwNPp/8Z870wrePqIwN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DH7EAAAA3QAAAA8AAAAAAAAAAAAAAAAAmAIAAGRycy9k&#10;b3ducmV2LnhtbFBLBQYAAAAABAAEAPUAAACJAwAAAAA=&#10;" path="m45,52l,,45,52xe" filled="f" strokecolor="#e15520" strokeweight="0">
                          <v:path arrowok="t" o:connecttype="custom" o:connectlocs="45,52;0,0;45,52" o:connectangles="0,0,0"/>
                        </v:shape>
                        <v:shape id="Freeform 1599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iYMUA&#10;AADdAAAADwAAAGRycy9kb3ducmV2LnhtbESPS4vCQBCE7wv+h6EFbzrxwRqjo4gg67J68AFem0yb&#10;BDM9ITMb4793FoQ9FlX1FbVYtaYUDdWusKxgOIhAEKdWF5wpuJy3/RiE88gaS8uk4EkOVsvOxwIT&#10;bR98pObkMxEg7BJUkHtfJVK6NCeDbmAr4uDdbG3QB1lnUtf4CHBTylEUfUqDBYeFHCva5JTeT79G&#10;wdd3cX2e9+luaihuDrdJgz8olep12/UchKfW/4ff7Z1WMJ5FM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uJgxQAAAN0AAAAPAAAAAAAAAAAAAAAAAJgCAABkcnMv&#10;ZG93bnJldi54bWxQSwUGAAAAAAQABAD1AAAAigMAAAAA&#10;" path="m,3l7,18,17,28r7,5l29,35r8,l44,35r,-7l42,20,37,13,29,8,24,5,17,,7,,,3xe" filled="f" strokecolor="#e15520" strokeweight="0">
                          <v:path arrowok="t" o:connecttype="custom" o:connectlocs="0,3;7,18;17,28;24,33;29,35;37,35;44,35;44,28;42,20;37,13;29,8;24,5;17,0;7,0;0,3" o:connectangles="0,0,0,0,0,0,0,0,0,0,0,0,0,0,0"/>
                        </v:shape>
                        <v:shape id="Freeform 1600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YRsIA&#10;AADdAAAADwAAAGRycy9kb3ducmV2LnhtbERPzYrCMBC+C75DGGFvmriyotUoiyKrJ2n1AYZmbEub&#10;SWmidvfpNwfB48f3v972thEP6nzlWMN0okAQ585UXGi4Xg7jBQgfkA02jknDL3nYboaDNSbGPTml&#10;RxYKEUPYJ6ihDKFNpPR5SRb9xLXEkbu5zmKIsCuk6fAZw20jP5WaS4sVx4YSW9qVlNfZ3Wr4udfn&#10;v2Oazve1cdf29KX2u4vS+mPUf69ABOrDW/xyH42G2XIa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lhGwgAAAN0AAAAPAAAAAAAAAAAAAAAAAJgCAABkcnMvZG93&#10;bnJldi54bWxQSwUGAAAAAAQABAD1AAAAhwMAAAAA&#10;" path="m38,60l,,38,60xm38,60r7,14l55,84r8,3l67,89r8,3l85,92,82,84,80,77,75,70,70,65,63,60,55,57r-10,l38,60xe" fillcolor="#f3be00" stroked="f">
                          <v:path arrowok="t" o:connecttype="custom" o:connectlocs="38,60;0,0;38,60;38,60;45,74;55,84;63,87;67,89;75,92;85,92;82,84;80,77;75,70;70,65;63,60;55,57;45,57;38,60" o:connectangles="0,0,0,0,0,0,0,0,0,0,0,0,0,0,0,0,0,0"/>
                          <o:lock v:ext="edit" verticies="t"/>
                        </v:shape>
                        <v:shape id="Freeform 1601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PscUA&#10;AADdAAAADwAAAGRycy9kb3ducmV2LnhtbESPQWsCMRSE70L/Q3hCb5qsStGtUUSwevFQ7cXbY/O6&#10;u3Xzsk2irv/eFAoeh5n5hpkvO9uIK/lQO9aQDRUI4sKZmksNX8fNYAoiRGSDjWPScKcAy8VLb465&#10;cTf+pOshliJBOOSooYqxzaUMRUUWw9C1xMn7dt5iTNKX0ni8Jbht5EipN2mx5rRQYUvriorz4WI1&#10;XGZ+67ZTufpRY7W+f/yezH5y0vq1363eQUTq4jP8394ZDeNZlsHf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0+xxQAAAN0AAAAPAAAAAAAAAAAAAAAAAJgCAABkcnMv&#10;ZG93bnJldi54bWxQSwUGAAAAAAQABAD1AAAAigMAAAAA&#10;" path="m38,60l,,38,60xe" filled="f" strokecolor="#e15520" strokeweight="0">
                          <v:path arrowok="t" o:connecttype="custom" o:connectlocs="38,60;0,0;38,60" o:connectangles="0,0,0"/>
                        </v:shape>
                        <v:shape id="Freeform 1602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uP8gA&#10;AADdAAAADwAAAGRycy9kb3ducmV2LnhtbESPT2vCQBTE7wW/w/KE3nSj9U+bukoqCNaTppX2+Mi+&#10;JqHZt2F31fjtu4LQ4zAzv2EWq8404kzO15YVjIYJCOLC6ppLBZ8fm8EzCB+QNTaWScGVPKyWvYcF&#10;ptpe+EDnPJQiQtinqKAKoU2l9EVFBv3QtsTR+7HOYIjSlVI7vES4aeQ4SWbSYM1xocKW1hUVv/nJ&#10;KGjy4/dhulsnE3fM3ndf02x+etsr9djvslcQgbrwH763t1rB08toDL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a4/yAAAAN0AAAAPAAAAAAAAAAAAAAAAAJgCAABk&#10;cnMvZG93bnJldi54bWxQSwUGAAAAAAQABAD1AAAAjQMAAAAA&#10;" path="m,3l7,17,17,27r8,3l29,32r8,3l47,35,44,27,42,20,37,13,32,8,25,3,17,,7,,,3xe" filled="f" strokecolor="#e15520" strokeweight="0">
                          <v:path arrowok="t" o:connecttype="custom" o:connectlocs="0,3;7,17;17,27;25,30;29,32;37,35;47,35;44,27;42,20;37,13;32,8;25,3;17,0;7,0;0,3" o:connectangles="0,0,0,0,0,0,0,0,0,0,0,0,0,0,0"/>
                        </v:shape>
                        <v:shape id="Freeform 1603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zssYA&#10;AADdAAAADwAAAGRycy9kb3ducmV2LnhtbESPQWvCQBSE7wX/w/KE3urGKGKjq4gQWos9NAq9PrOv&#10;ydLs25DdavTXd4VCj8PMfMMs171txJk6bxwrGI8SEMSl04YrBcdD/jQH4QOyxsYxKbiSh/Vq8LDE&#10;TLsLf9C5CJWIEPYZKqhDaDMpfVmTRT9yLXH0vlxnMUTZVVJ3eIlw28g0SWbSouG4UGNL25rK7+LH&#10;Kngvdun0kx3f3sojytnJ5PsXo9TjsN8sQATqw3/4r/2qFUyexxO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xzssYAAADdAAAADwAAAAAAAAAAAAAAAACYAgAAZHJz&#10;L2Rvd25yZXYueG1sUEsFBgAAAAAEAAQA9QAAAIsDAAAAAA==&#10;" path="m33,68l,,33,68xm33,68r7,17l50,98r5,5l60,105r8,3l75,110r,-10l72,93,68,85,63,78,55,73,48,70,40,68r-7,xe" fillcolor="#f3be00" stroked="f">
                          <v:path arrowok="t" o:connecttype="custom" o:connectlocs="33,68;0,0;33,68;33,68;40,85;50,98;55,103;60,105;68,108;75,110;75,100;72,93;68,85;63,78;55,73;48,70;40,68;33,68" o:connectangles="0,0,0,0,0,0,0,0,0,0,0,0,0,0,0,0,0,0"/>
                          <o:lock v:ext="edit" verticies="t"/>
                        </v:shape>
                        <v:shape id="Freeform 1604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0yMcA&#10;AADdAAAADwAAAGRycy9kb3ducmV2LnhtbESPT0vDQBTE74LfYXlCb3YTa/+YdlusIIi52KbQ6zP7&#10;mo1m34bsmsZv7xYKHoeZ+Q2z2gy2ET11vnasIB0nIIhLp2uuFByK1/sFCB+QNTaOScEvedisb29W&#10;mGl35h31+1CJCGGfoQITQptJ6UtDFv3YtcTRO7nOYoiyq6Tu8BzhtpEPSTKTFmuOCwZbejFUfu9/&#10;rIKaP7Zf8z4t5tN8+5nnZlYcw7tSo7vheQki0BD+w9f2m1YweUof4fI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z9MjHAAAA3QAAAA8AAAAAAAAAAAAAAAAAmAIAAGRy&#10;cy9kb3ducmV2LnhtbFBLBQYAAAAABAAEAPUAAACMAwAAAAA=&#10;" path="m33,68l,,33,68xe" filled="f" strokecolor="#e15520" strokeweight="0">
                          <v:path arrowok="t" o:connecttype="custom" o:connectlocs="33,68;0,0;33,68" o:connectangles="0,0,0"/>
                        </v:shape>
                        <v:shape id="Freeform 1605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0s8QA&#10;AADdAAAADwAAAGRycy9kb3ducmV2LnhtbESPT2sCMRTE7wW/Q3hCbzWrUtHVKCIInlq6iufn5u0f&#10;3LwsSVxXP70pFHocZuY3zGrTm0Z05HxtWcF4lIAgzq2uuVRwOu4/5iB8QNbYWCYFD/KwWQ/eVphq&#10;e+cf6rJQighhn6KCKoQ2ldLnFRn0I9sSR6+wzmCI0pVSO7xHuGnkJElm0mDNcaHClnYV5dfsZhRs&#10;n/zoXP81ayfH4rLPzsX5Yr+Veh/22yWIQH34D/+1D1rBdDH+hN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9dLPEAAAA3QAAAA8AAAAAAAAAAAAAAAAAmAIAAGRycy9k&#10;b3ducmV2LnhtbFBLBQYAAAAABAAEAPUAAACJAwAAAAA=&#10;" path="m,l7,17,17,30r5,5l27,37r8,3l42,42r,-10l39,25,35,17,30,10,22,5,15,2,7,,,xe" filled="f" strokecolor="#e15520" strokeweight="0">
                          <v:path arrowok="t" o:connecttype="custom" o:connectlocs="0,0;7,17;17,30;22,35;27,37;35,40;42,42;42,32;39,25;35,17;30,10;22,5;15,2;7,0;0,0" o:connectangles="0,0,0,0,0,0,0,0,0,0,0,0,0,0,0"/>
                        </v:shape>
                        <v:shape id="Freeform 1606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b9MQA&#10;AADdAAAADwAAAGRycy9kb3ducmV2LnhtbESPQWvCQBSE7wX/w/KE3uomDUiNriKCVNqTUe/P7HMT&#10;zb4N2VVjf71bKPQ4zMw3zGzR20bcqPO1YwXpKAFBXDpds1Gw363fPkD4gKyxcUwKHuRhMR+8zDDX&#10;7s5buhXBiAhhn6OCKoQ2l9KXFVn0I9cSR+/kOoshys5I3eE9wm0j35NkLC3WHBcqbGlVUXkprlbB&#10;+idLj1l5LpbF3nw+zMF96W+n1OuwX05BBOrDf/ivvdEKskk6ht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W/TEAAAA3QAAAA8AAAAAAAAAAAAAAAAAmAIAAGRycy9k&#10;b3ducmV2LnhtbFBLBQYAAAAABAAEAPUAAACJAwAAAAA=&#10;" path="m10,l3,15,,28,3,43r7,15l13,53r4,-8l17,38r3,-8l20,23,17,15,15,8,10,xe" fillcolor="#f3be00" stroked="f">
                          <v:path arrowok="t" o:connecttype="custom" o:connectlocs="10,0;3,15;0,28;3,43;10,58;13,53;17,45;17,38;20,30;20,23;17,15;15,8;10,0" o:connectangles="0,0,0,0,0,0,0,0,0,0,0,0,0"/>
                        </v:shape>
                        <v:shape id="Freeform 1607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0icYA&#10;AADdAAAADwAAAGRycy9kb3ducmV2LnhtbESPW2vCQBSE3wv9D8sR+lY3VuoluooopXmTegPfDtlj&#10;EsyeDbtbk/57VxD6OMzMN8x82Zla3Mj5yrKCQT8BQZxbXXGh4LD/ep+A8AFZY22ZFPyRh+Xi9WWO&#10;qbYt/9BtFwoRIexTVFCG0KRS+rwkg75vG+LoXawzGKJ0hdQO2wg3tfxIkpE0WHFcKLGhdUn5dfdr&#10;FOhmlW3yz+vZFcNTlrXjLX8ft0q99brVDESgLvyHn+1MKxhOB2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+0icYAAADdAAAADwAAAAAAAAAAAAAAAACYAgAAZHJz&#10;L2Rvd25yZXYueG1sUEsFBgAAAAAEAAQA9QAAAIsDAAAAAA==&#10;" path="m10,l3,15,,28,3,43r7,15l13,53r4,-8l17,38r3,-8l20,23,17,15,15,8,10,e" filled="f" strokecolor="#e15520" strokeweight="0">
                          <v:path arrowok="t" o:connecttype="custom" o:connectlocs="10,0;3,15;0,28;3,43;10,58;13,53;17,45;17,38;20,30;20,23;17,15;15,8;10,0" o:connectangles="0,0,0,0,0,0,0,0,0,0,0,0,0"/>
                        </v:shape>
                        <v:shape id="Freeform 1608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mpcUA&#10;AADdAAAADwAAAGRycy9kb3ducmV2LnhtbERPTWvCQBC9F/wPywjedBNbio1uggrFFjxo9FBv0+w0&#10;CWZnQ3Y16b/vHoQeH+97lQ2mEXfqXG1ZQTyLQBAXVtdcKjif3qcLEM4ja2wsk4JfcpClo6cVJtr2&#10;fKR77ksRQtglqKDyvk2kdEVFBt3MtsSB+7GdQR9gV0rdYR/CTSPnUfQqDdYcGipsaVtRcc1vRsHl&#10;fNsevvYv837XbMrvz029z+Ncqcl4WC9BeBr8v/jh/tAKnt/iMDe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aalxQAAAN0AAAAPAAAAAAAAAAAAAAAAAJgCAABkcnMv&#10;ZG93bnJldi54bWxQSwUGAAAAAAQABAD1AAAAigMAAAAA&#10;" path="m14,68l9,83,7,98r2,15l17,125r5,-5l24,115r,-7l27,100,24,90,22,83,19,75,14,68xm17,68l,,17,68xe" fillcolor="#f3be00" stroked="f">
                          <v:path arrowok="t" o:connecttype="custom" o:connectlocs="14,68;9,83;7,98;9,113;17,125;22,120;24,115;24,108;27,100;24,90;22,83;19,75;14,68;17,68;0,0;17,68" o:connectangles="0,0,0,0,0,0,0,0,0,0,0,0,0,0,0,0"/>
                          <o:lock v:ext="edit" verticies="t"/>
                        </v:shape>
                        <v:shape id="Freeform 1609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liMUA&#10;AADdAAAADwAAAGRycy9kb3ducmV2LnhtbESPzWrDMBCE74W8g9hCbo2cGErjWg6lxRDIqXag1621&#10;sU2tlWPJP3n7qFDocZiZb5j0sJhOTDS41rKC7SYCQVxZ3XKt4FzmTy8gnEfW2FkmBTdycMhWDykm&#10;2s78SVPhaxEg7BJU0HjfJ1K6qiGDbmN74uBd7GDQBznUUg84B7jp5C6KnqXBlsNCgz29N1T9FKNR&#10;cLnS9zmOx6+eplxWp7ysjftQav24vL2C8LT4//Bf+6gVxPvtHn7fhCc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KWIxQAAAN0AAAAPAAAAAAAAAAAAAAAAAJgCAABkcnMv&#10;ZG93bnJldi54bWxQSwUGAAAAAAQABAD1AAAAigMAAAAA&#10;" path="m7,l2,15,,30,2,45r8,12l15,52r2,-5l17,40r3,-8l17,22,15,15,12,7,7,e" filled="f" strokecolor="#e15520" strokeweight="0">
                          <v:path arrowok="t" o:connecttype="custom" o:connectlocs="7,0;2,15;0,30;2,45;10,57;15,52;17,47;17,40;20,32;17,22;15,15;12,7;7,0" o:connectangles="0,0,0,0,0,0,0,0,0,0,0,0,0"/>
                        </v:shape>
                        <v:shape id="Freeform 1610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8wsQA&#10;AADdAAAADwAAAGRycy9kb3ducmV2LnhtbERPXWvCMBR9H/gfwhX2MjSdg6HVKCoMBoMxq2AfL801&#10;LTY3Jcls569fHgZ7PJzv1WawrbiRD41jBc/TDARx5XTDRsHp+DaZgwgRWWPrmBT8UIDNevSwwly7&#10;ng90K6IRKYRDjgrqGLtcylDVZDFMXUecuIvzFmOC3kjtsU/htpWzLHuVFhtODTV2tK+puhbfVsHd&#10;h/Ipfvb2Y1fczTmrzL786pV6HA/bJYhIQ/wX/7nftYKXxSztT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vMLEAAAA3QAAAA8AAAAAAAAAAAAAAAAAmAIAAGRycy9k&#10;b3ducmV2LnhtbFBLBQYAAAAABAAEAPUAAACJAwAAAAA=&#10;" path="m17,68l,,17,68e" filled="f" strokecolor="#e15520" strokeweight="0">
                          <v:path arrowok="t" o:connecttype="custom" o:connectlocs="17,68;0,0;17,68" o:connectangles="0,0,0"/>
                        </v:shape>
                        <v:shape id="Freeform 1611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K8sUA&#10;AADdAAAADwAAAGRycy9kb3ducmV2LnhtbESPT2vCQBTE7wW/w/KE3uomWopGVwnWQqUn/54f2WcS&#10;3H2bZrcm/fZuoeBxmJnfMItVb424UetrxwrSUQKCuHC65lLB8fDxMgXhA7JG45gU/JKH1XLwtMBM&#10;u453dNuHUkQI+wwVVCE0mZS+qMiiH7mGOHoX11oMUbal1C12EW6NHCfJm7RYc1yosKF1RcV1/2MV&#10;5F8lm/fzbNqk8rzZftedeT3lSj0P+3wOIlAfHuH/9qdWMJmNU/h7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gryxQAAAN0AAAAPAAAAAAAAAAAAAAAAAJgCAABkcnMv&#10;ZG93bnJldi54bWxQSwUGAAAAAAQABAD1AAAAigMAAAAA&#10;" path="m10,l3,15,,28,,43,5,55r5,-2l15,45r3,-7l18,30r,-7l18,15,15,8,10,xe" fillcolor="#f3be00" stroked="f">
                          <v:path arrowok="t" o:connecttype="custom" o:connectlocs="10,0;3,15;0,28;0,43;5,55;10,53;15,45;18,38;18,30;18,23;18,15;15,8;10,0" o:connectangles="0,0,0,0,0,0,0,0,0,0,0,0,0"/>
                        </v:shape>
                      </v:group>
                      <v:group id="Group 1612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      <v:shape id="Freeform 1613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Lg8UA&#10;AADdAAAADwAAAGRycy9kb3ducmV2LnhtbESPUWvCQBCE3wv+h2MFX0q9aCDU1FNUUOxTqfoDltw2&#10;Cc3thdyq0V/vCYU+DjPzDTNf9q5RF+pC7dnAZJyAIi68rbk0cDpu395BBUG22HgmAzcKsFwMXuaY&#10;W3/lb7ocpFQRwiFHA5VIm2sdioochrFviaP34zuHEmVXatvhNcJdo6dJkmmHNceFClvaVFT8Hs7O&#10;QLaR8jO73ZvX+2T9tW73km53M2NGw371AUqol//wX3tvDaSzaQrPN/E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UuDxQAAAN0AAAAPAAAAAAAAAAAAAAAAAJgCAABkcnMv&#10;ZG93bnJldi54bWxQSwUGAAAAAAQABAD1AAAAigMAAAAA&#10;" path="m10,l3,15,,28,,43,5,55r5,-2l15,45r3,-7l18,30r,-7l18,15,15,8,10,e" filled="f" strokecolor="#e15520" strokeweight="0">
                          <v:path arrowok="t" o:connecttype="custom" o:connectlocs="10,0;3,15;0,28;0,43;5,55;10,53;15,45;18,38;18,30;18,23;18,15;15,8;10,0" o:connectangles="0,0,0,0,0,0,0,0,0,0,0,0,0"/>
                        </v:shape>
                        <v:shape id="Freeform 1614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fu8gA&#10;AADdAAAADwAAAGRycy9kb3ducmV2LnhtbESP3WrCQBSE7wXfYTlCb6TZ+EOpqatoQSm0JdS2kMtD&#10;9pgEs2dDdjXp23cFwcthZr5hluve1OJCrassK5hEMQji3OqKCwU/37vHZxDOI2usLZOCP3KwXg0H&#10;S0y07fiLLgdfiABhl6CC0vsmkdLlJRl0kW2Ig3e0rUEfZFtI3WIX4KaW0zh+kgYrDgslNvRaUn46&#10;nI2C7TZL39Osk3bc1/L382O22O9YqYdRv3kB4an39/Ct/aYVzBbTOVzfhCc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fd+7yAAAAN0AAAAPAAAAAAAAAAAAAAAAAJgCAABk&#10;cnMvZG93bnJldi54bWxQSwUGAAAAAAQABAD1AAAAjQMAAAAA&#10;" path="m7,64l,,7,64xe" fillcolor="#f3be00" stroked="f">
                          <v:path arrowok="t" o:connecttype="custom" o:connectlocs="7,64;0,0;7,64" o:connectangles="0,0,0"/>
                        </v:shape>
                        <v:shape id="Freeform 1615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ezMYA&#10;AADdAAAADwAAAGRycy9kb3ducmV2LnhtbESPQUvDQBSE70L/w/IKvUi7MaI0abdFBKEnoa0ovT2y&#10;L9mQ7NuYXZP4792C0OMwM98w2/1kWzFQ72vHCh5WCQjiwumaKwUf57flGoQPyBpbx6Tglzzsd7O7&#10;LebajXyk4RQqESHsc1RgQuhyKX1hyKJfuY44eqXrLYYo+0rqHscIt61Mk+RZWqw5Lhjs6NVQ0Zx+&#10;rILvZuCyTj8zee6+xosp79OseVdqMZ9eNiACTeEW/m8ftILHLH2C65v4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ezMYAAADdAAAADwAAAAAAAAAAAAAAAACYAgAAZHJz&#10;L2Rvd25yZXYueG1sUEsFBgAAAAAEAAQA9QAAAIsDAAAAAA==&#10;" path="m7,64l,,7,64xe" filled="f" strokecolor="#e15520" strokeweight="0">
                          <v:path arrowok="t" o:connecttype="custom" o:connectlocs="7,64;0,0;7,64" o:connectangles="0,0,0"/>
                        </v:shape>
                        <v:shape id="Freeform 1616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GUsYA&#10;AADdAAAADwAAAGRycy9kb3ducmV2LnhtbESPX2vCMBTF3wd+h3AF32aqomhnFJ2ODV/cdMgeL81d&#10;W2xuuiTa7tubgbDHw/nz48yXranElZwvLSsY9BMQxJnVJecKPo8vj1MQPiBrrCyTgl/ysFx0HuaY&#10;atvwB10PIRdxhH2KCooQ6lRKnxVk0PdtTRy9b+sMhihdLrXDJo6bSg6TZCINlhwJBdb0XFB2PlxM&#10;5L7vd816vHbjffja4vnntDGvJ6V63Xb1BCJQG/7D9/abVjCaDSf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lGUsYAAADdAAAADwAAAAAAAAAAAAAAAACYAgAAZHJz&#10;L2Rvd25yZXYueG1sUEsFBgAAAAAEAAQA9QAAAIsDAAAAAA==&#10;" path="m12,l5,12,,27,,40,5,55r5,-5l15,42r2,-5l17,30r3,-8l17,12,15,7,12,xe" fillcolor="#f3be00" stroked="f">
                          <v:path arrowok="t" o:connecttype="custom" o:connectlocs="12,0;5,12;0,27;0,40;5,55;10,50;15,42;17,37;17,30;20,22;17,12;15,7;12,0" o:connectangles="0,0,0,0,0,0,0,0,0,0,0,0,0"/>
                        </v:shape>
                        <v:shape id="Freeform 1617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Wl8cA&#10;AADdAAAADwAAAGRycy9kb3ducmV2LnhtbESPzWrDMBCE74G+g9hCLiGRq0CbuFFCG/oT6ClOQq+L&#10;tbXdWisjqbH79lWhkOMwM98wq81gW3EmHxrHGm5mGQji0pmGKw3Hw/N0ASJEZIOtY9LwQwE266vR&#10;CnPjet7TuYiVSBAOOWqoY+xyKUNZk8Uwcx1x8j6ctxiT9JU0HvsEt61UWXYrLTacFmrsaFtT+VV8&#10;Ww2qOL29TObs+096OsZ3pSavj1br8fXwcA8i0hAv4f/2zmiYL9Ud/L1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FpfHAAAA3QAAAA8AAAAAAAAAAAAAAAAAmAIAAGRy&#10;cy9kb3ducmV2LnhtbFBLBQYAAAAABAAEAPUAAACMAwAAAAA=&#10;" path="m12,l5,12,,27,,40,5,55r5,-5l15,42r2,-5l17,30r3,-8l17,12,15,7,12,e" filled="f" strokecolor="#e15520" strokeweight="0">
                          <v:path arrowok="t" o:connecttype="custom" o:connectlocs="12,0;5,12;0,27;0,40;5,55;10,50;15,42;17,37;17,30;20,22;17,12;15,7;12,0" o:connectangles="0,0,0,0,0,0,0,0,0,0,0,0,0"/>
                        </v:shape>
                        <v:shape id="Freeform 1618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gS8EA&#10;AADdAAAADwAAAGRycy9kb3ducmV2LnhtbERPyWrDMBC9B/oPYgq9xVLTElwnSiiFQoNPcULPE2m8&#10;UGtkLDV2/746BHJ8vH27n10vrjSGzrOG50yBIDbedtxoOJ8+lzmIEJEt9p5Jwx8F2O8eFlssrJ/4&#10;SNcqNiKFcChQQxvjUEgZTEsOQ+YH4sTVfnQYExwbaUecUrjr5UqptXTYcWpocaCPlsxP9es0lMrJ&#10;eqp7nr5fD84MeWnU4aL10+P8vgERaY538c39ZTW8vK3S3PQmPQ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9YEvBAAAA3QAAAA8AAAAAAAAAAAAAAAAAmAIAAGRycy9kb3du&#10;cmV2LnhtbFBLBQYAAAAABAAEAPUAAACGAwAAAAA=&#10;" path="m5,65l,,5,65xe" fillcolor="#f3be00" stroked="f">
                          <v:path arrowok="t" o:connecttype="custom" o:connectlocs="5,65;0,0;5,65" o:connectangles="0,0,0"/>
                        </v:shape>
                        <v:shape id="Freeform 1619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EHcQA&#10;AADdAAAADwAAAGRycy9kb3ducmV2LnhtbESP0WoCMRRE3wv+Q7iCbzXrSktdjSKKYB9KqfoBl811&#10;s+7mZkmibv++KQg+DjNzhlmsetuKG/lQO1YwGWcgiEuna64UnI671w8QISJrbB2Tgl8KsFoOXhZY&#10;aHfnH7odYiUShEOBCkyMXSFlKA1ZDGPXESfv7LzFmKSvpPZ4T3DbyjzL3qXFmtOCwY42hsrmcLUK&#10;5MVsc/P2XftTU+npV3P9vBApNRr26zmISH18hh/tvVYwneUz+H+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xB3EAAAA3QAAAA8AAAAAAAAAAAAAAAAAmAIAAGRycy9k&#10;b3ducmV2LnhtbFBLBQYAAAAABAAEAPUAAACJAwAAAAA=&#10;" path="m5,65l,,5,65xe" filled="f" strokecolor="#e15520" strokeweight="0">
                          <v:path arrowok="t" o:connecttype="custom" o:connectlocs="5,65;0,0;5,65" o:connectangles="0,0,0"/>
                        </v:shape>
                        <v:shape id="Freeform 1620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678IA&#10;AADdAAAADwAAAGRycy9kb3ducmV2LnhtbERPXWvCMBR9F/Yfwh34pumqjFmNMgYDQRyoQ3y8Ntem&#10;rLnpkljrv18eBj4ezvdi1dtGdORD7VjByzgDQVw6XXOl4PvwOXoDESKyxsYxKbhTgNXyabDAQrsb&#10;76jbx0qkEA4FKjAxtoWUoTRkMYxdS5y4i/MWY4K+ktrjLYXbRuZZ9iot1pwaDLb0Yaj82V+tgmNt&#10;uvz3tOvOwW8sfW2nlOdTpYbP/fscRKQ+PsT/7rVWMJlN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/rvwgAAAN0AAAAPAAAAAAAAAAAAAAAAAJgCAABkcnMvZG93&#10;bnJldi54bWxQSwUGAAAAAAQABAD1AAAAhwMAAAAA&#10;" path="m15,l5,12,,27,,42,5,54r5,-5l15,44r2,-7l20,29r,-7l20,15,17,7,15,xe" fillcolor="#f3be00" stroked="f">
                          <v:path arrowok="t" o:connecttype="custom" o:connectlocs="15,0;5,12;0,27;0,42;5,54;10,49;15,44;17,37;20,29;20,22;20,15;17,7;15,0" o:connectangles="0,0,0,0,0,0,0,0,0,0,0,0,0"/>
                        </v:shape>
                        <v:shape id="Freeform 1621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5gMUA&#10;AADdAAAADwAAAGRycy9kb3ducmV2LnhtbESPQWvCQBSE70L/w/KE3nSjgaKpq0hRKMVDjYVeH9nX&#10;JJh9G/ZtNe2vdwsFj8PMfMOsNoPr1IWCtJ4NzKYZKOLK25ZrAx+n/WQBSiKyxc4zGfghgc36YbTC&#10;wvorH+lSxlolCEuBBpoY+0JrqRpyKFPfEyfvyweHMclQaxvwmuCu0/Mse9IOW04LDfb00lB1Lr+d&#10;gWP++6ZPg1TL91CWn+d42MtOjHkcD9tnUJGGeA//t1+tgXyZz+DvTXo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3mAxQAAAN0AAAAPAAAAAAAAAAAAAAAAAJgCAABkcnMv&#10;ZG93bnJldi54bWxQSwUGAAAAAAQABAD1AAAAigMAAAAA&#10;" path="m15,l5,12,,27,,42,5,54r5,-5l15,44r2,-7l20,29r,-7l20,15,17,7,15,e" filled="f" strokecolor="#e15520" strokeweight="0">
                          <v:path arrowok="t" o:connecttype="custom" o:connectlocs="15,0;5,12;0,27;0,42;5,54;10,49;15,44;17,37;20,29;20,22;20,15;17,7;15,0" o:connectangles="0,0,0,0,0,0,0,0,0,0,0,0,0"/>
                        </v:shape>
                        <v:shape id="Freeform 1622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SRcYA&#10;AADdAAAADwAAAGRycy9kb3ducmV2LnhtbESPT2vCQBTE74V+h+UVequbRik1uglSsOpJ6x/w+Mw+&#10;k9Ds25DdxvjtXUHocZiZ3zDTrDe16Kh1lWUF74MIBHFudcWFgv1u/vYJwnlkjbVlUnAlB1n6/DTF&#10;RNsL/1C39YUIEHYJKii9bxIpXV6SQTewDXHwzrY16INsC6lbvAS4qWUcRR/SYMVhocSGvkrKf7d/&#10;RsHodMznC/7u7eKw2mzMdT2Lq06p15d+NgHhqff/4Ud7qRUMx8MY7m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5SRcYAAADdAAAADwAAAAAAAAAAAAAAAACYAgAAZHJz&#10;L2Rvd25yZXYueG1sUEsFBgAAAAAEAAQA9QAAAIsDAAAAAA==&#10;" path="m3,68l,,3,68xe" fillcolor="#f3be00" stroked="f">
                          <v:path arrowok="t" o:connecttype="custom" o:connectlocs="3,68;0,0;3,68" o:connectangles="0,0,0"/>
                        </v:shape>
                        <v:shape id="Freeform 1623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nQccA&#10;AADdAAAADwAAAGRycy9kb3ducmV2LnhtbESP3WrCQBSE7wu+w3IEb0rdaEpqUleRgtALe+HPAxyy&#10;xyQ1ezbsbjX26V1B8HKYmW+Y+bI3rTiT841lBZNxAoK4tLrhSsFhv36bgfABWWNrmRRcycNyMXiZ&#10;Y6Hthbd03oVKRAj7AhXUIXSFlL6syaAf2444ekfrDIYoXSW1w0uEm1ZOkySTBhuOCzV29FVTedr9&#10;mUg5/LTu4/X9uM3+82y/+Q0TM8uVGg371SeIQH14hh/tb60gzdMU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pJ0HHAAAA3QAAAA8AAAAAAAAAAAAAAAAAmAIAAGRy&#10;cy9kb3ducmV2LnhtbFBLBQYAAAAABAAEAPUAAACMAwAAAAA=&#10;" path="m3,68l,,3,68xe" filled="f" strokecolor="#e15520" strokeweight="0">
                          <v:path arrowok="t" o:connecttype="custom" o:connectlocs="3,68;0,0;3,68" o:connectangles="0,0,0"/>
                        </v:shape>
                        <v:shape id="Freeform 1624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87MYA&#10;AADdAAAADwAAAGRycy9kb3ducmV2LnhtbESPUWvCMBSF34X9h3CFvWlqLWN2RhkDQRAHujF8vGuu&#10;TbG56ZKsdv9+GQx8PJxzvsNZrgfbip58aBwrmE0zEMSV0w3XCt7fNpNHECEia2wdk4IfCrBe3Y2W&#10;WGp35QP1x1iLBOFQogITY1dKGSpDFsPUdcTJOztvMSbpa6k9XhPctjLPsgdpseG0YLCjF0PV5fht&#10;FXw0ps+/Tof+M/idpdd9QXleKHU/Hp6fQEQa4i38395qBfPFvIC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87MYAAADdAAAADwAAAAAAAAAAAAAAAACYAgAAZHJz&#10;L2Rvd25yZXYueG1sUEsFBgAAAAAEAAQA9QAAAIsDAAAAAA==&#10;" path="m15,l5,15,,27,,42,3,54,8,52r5,-7l18,40r,-8l20,22r,-7l18,7,15,xe" fillcolor="#f3be00" stroked="f">
                          <v:path arrowok="t" o:connecttype="custom" o:connectlocs="15,0;5,15;0,27;0,42;3,54;8,52;13,45;18,40;18,32;20,22;20,15;18,7;15,0" o:connectangles="0,0,0,0,0,0,0,0,0,0,0,0,0"/>
                        </v:shape>
                        <v:shape id="Freeform 1625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uvMcA&#10;AADdAAAADwAAAGRycy9kb3ducmV2LnhtbESPQWvCQBSE74L/YXlCL1I3Kk1rzCpSEHoJRW17fmSf&#10;SUj2bcxuY+yv7xYKHoeZ+YZJt4NpRE+dqywrmM8iEMS51RUXCj5O+8cXEM4ja2wsk4IbOdhuxqMU&#10;E22vfKD+6AsRIOwSVFB63yZSurwkg25mW+LgnW1n0AfZFVJ3eA1w08hFFMXSYMVhocSWXkvK6+O3&#10;UVAvdpl+/3qObz6zP5fP/RmnWa/Uw2TYrUF4Gvw9/N9+0wqWq+UT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GLrzHAAAA3QAAAA8AAAAAAAAAAAAAAAAAmAIAAGRy&#10;cy9kb3ducmV2LnhtbFBLBQYAAAAABAAEAPUAAACMAwAAAAA=&#10;" path="m15,l5,15,,27,,42,3,54,8,52r5,-7l18,40r,-8l20,22r,-7l18,7,15,xe" filled="f" strokecolor="#e15520" strokeweight="0">
                          <v:path arrowok="t" o:connecttype="custom" o:connectlocs="15,0;5,15;0,27;0,42;3,54;8,52;13,45;18,40;18,32;20,22;20,15;18,7;15,0" o:connectangles="0,0,0,0,0,0,0,0,0,0,0,0,0"/>
                        </v:shape>
                        <v:shape id="Freeform 1626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arsYA&#10;AADdAAAADwAAAGRycy9kb3ducmV2LnhtbESPQWvCQBSE74X+h+UVeqsblapJXUUEodD2oC2eX7PP&#10;JJp9G3ZfNe2v7xYKHoeZ+YaZL3vXqjOF2Hg2MBxkoIhLbxuuDHy8bx5moKIgW2w9k4FvirBc3N7M&#10;sbD+wls676RSCcKxQAO1SFdoHcuaHMaB74iTd/DBoSQZKm0DXhLctXqUZRPtsOG0UGNH65rK0+7L&#10;GfjprBzX9q3izyCPU73PX182uTH3d/3qCZRQL9fwf/vZGhjn4wn8vU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arsYAAADdAAAADwAAAAAAAAAAAAAAAACYAgAAZHJz&#10;L2Rvd25yZXYueG1sUEsFBgAAAAAEAAQA9QAAAIsDAAAAAA==&#10;" path="m2,70l,,2,70xe" fillcolor="#f3be00" stroked="f">
                          <v:path arrowok="t" o:connecttype="custom" o:connectlocs="2,70;0,0;2,70" o:connectangles="0,0,0"/>
                        </v:shape>
                        <v:shape id="Freeform 1627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bT8gA&#10;AADdAAAADwAAAGRycy9kb3ducmV2LnhtbESPQWsCMRSE7wX/Q3hCbzVrLVW3RpHWti6IqG0P3p6b&#10;52bp5mXZpLr996ZQ8DjMfDPMZNbaSpyo8aVjBf1eAoI4d7rkQsHnx+vdCIQPyBorx6TglzzMpp2b&#10;CabanXlLp10oRCxhn6ICE0KdSulzQxZ9z9XE0Tu6xmKIsimkbvAcy20l75PkUVosOS4YrOnZUP69&#10;+7EKNtnbVwQWD5l5OeT799V+vRhmSt122/kTiEBtuIb/6aVWMBgPhvD3Jj4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z1tPyAAAAN0AAAAPAAAAAAAAAAAAAAAAAJgCAABk&#10;cnMvZG93bnJldi54bWxQSwUGAAAAAAQABAD1AAAAjQMAAAAA&#10;" path="m2,70l,,2,70xe" filled="f" strokecolor="#e15520" strokeweight="0">
                          <v:path arrowok="t" o:connecttype="custom" o:connectlocs="2,70;0,0;2,70" o:connectangles="0,0,0"/>
                        </v:shape>
                        <v:shape id="Freeform 1628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FjsIA&#10;AADdAAAADwAAAGRycy9kb3ducmV2LnhtbERPTU8CMRC9m/AfmiHxJl0kGlkohEiMxngR5T67HdrV&#10;7XTTVrr8e3sw8fjyvtfb0fXiTCF2nhXMZxUI4tbrjo2Cz4+nmwcQMSFr7D2TggtF2G4mV2ustc/8&#10;TudDMqKEcKxRgU1pqKWMrSWHceYH4sKdfHCYCgxG6oC5hLte3lbVvXTYcWmwONCjpfb78OMUmNcm&#10;x7fl6ZKP+7x/vvsKjTWNUtfTcbcCkWhM/+I/94tWsFguytzypj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WOwgAAAN0AAAAPAAAAAAAAAAAAAAAAAJgCAABkcnMvZG93&#10;bnJldi54bWxQSwUGAAAAAAQABAD1AAAAhwMAAAAA&#10;" path="m17,l10,5,5,12,3,20,,25r,7l3,40,5,50r5,7l15,52r5,-5l22,40r,-8l25,25,22,15,20,7,17,xe" fillcolor="#f3be00" stroked="f">
                          <v:path arrowok="t" o:connecttype="custom" o:connectlocs="17,0;10,5;5,12;3,20;0,25;0,32;3,40;5,50;10,57;15,52;20,47;22,40;22,32;25,25;22,15;20,7;17,0" o:connectangles="0,0,0,0,0,0,0,0,0,0,0,0,0,0,0,0,0"/>
                        </v:shape>
                        <v:shape id="Freeform 1629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1IcQA&#10;AADdAAAADwAAAGRycy9kb3ducmV2LnhtbESPQWvCQBSE74X+h+UVeqsbI4iJrmIrhR7ViO3xmX1m&#10;g9m3Ibtq+u9dQfA4zMw3zGzR20ZcqPO1YwXDQQKCuHS65krBrvj+mIDwAVlj45gU/JOHxfz1ZYa5&#10;dlfe0GUbKhEh7HNUYEJocyl9aciiH7iWOHpH11kMUXaV1B1eI9w2Mk2SsbRYc1ww2NKXofK0PVsF&#10;+13mqFjJY/qXrQ9l8/tp0tNGqfe3fjkFEagPz/Cj/aMVjLJRB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tSHEAAAA3QAAAA8AAAAAAAAAAAAAAAAAmAIAAGRycy9k&#10;b3ducmV2LnhtbFBLBQYAAAAABAAEAPUAAACJAwAAAAA=&#10;" path="m17,l10,5,5,12,3,20,,25r,7l3,40,5,50r5,7l15,52r5,-5l22,40r,-8l25,25,22,15,20,7,17,e" filled="f" strokecolor="#e15520" strokeweight="0">
                          <v:path arrowok="t" o:connecttype="custom" o:connectlocs="17,0;10,5;5,12;3,20;0,25;0,32;3,40;5,50;10,57;15,52;20,47;22,40;22,32;25,25;22,15;20,7;17,0" o:connectangles="0,0,0,0,0,0,0,0,0,0,0,0,0,0,0,0,0"/>
                        </v:shape>
                        <v:shape id="Freeform 1630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/wi8MA&#10;AADdAAAADwAAAGRycy9kb3ducmV2LnhtbERPy4rCMBTdC/5DuAOz09QHop1GEUFwMYPPxSwvze1j&#10;bG5KE2vHrzcLweXhvJNVZyrRUuNKywpGwwgEcWp1ybmCy3k7mINwHlljZZkU/JOD1bLfSzDW9s5H&#10;ak8+FyGEXYwKCu/rWEqXFmTQDW1NHLjMNgZ9gE0udYP3EG4qOY6imTRYcmgosKZNQen1dDMKDuef&#10;S7n/ffyto2u70ebossfoW6nPj279BcJT59/il3unFUwW07A/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/wi8MAAADdAAAADwAAAAAAAAAAAAAAAACYAgAAZHJzL2Rv&#10;d25yZXYueG1sUEsFBgAAAAAEAAQA9QAAAIgDAAAAAA==&#10;" path="m7,73l,,7,73xe" fillcolor="#f3be00" stroked="f">
                          <v:path arrowok="t" o:connecttype="custom" o:connectlocs="7,73;0,0;7,73" o:connectangles="0,0,0"/>
                        </v:shape>
                        <v:shape id="Freeform 1631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pVMgA&#10;AADdAAAADwAAAGRycy9kb3ducmV2LnhtbESPzWrDMBCE74W+g9hCb42cH9zUjRJCSUJODXZK6XGx&#10;traptXIkNbHfPgoUehxm5htmsepNK87kfGNZwXiUgCAurW64UvBx3D7NQfiArLG1TAoG8rBa3t8t&#10;MNP2wjmdi1CJCGGfoYI6hC6T0pc1GfQj2xFH79s6gyFKV0nt8BLhppWTJEmlwYbjQo0dvdVU/hS/&#10;RsHp+fT1vh6GTb5zxSafTNPk85Aq9fjQr19BBOrDf/ivvdcKpi+zMdz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mlUyAAAAN0AAAAPAAAAAAAAAAAAAAAAAJgCAABk&#10;cnMvZG93bnJldi54bWxQSwUGAAAAAAQABAD1AAAAjQMAAAAA&#10;" path="m7,73l,,7,73xe" filled="f" strokecolor="#e15520" strokeweight="0">
                          <v:path arrowok="t" o:connecttype="custom" o:connectlocs="7,73;0,0;7,73" o:connectangles="0,0,0"/>
                        </v:shape>
                        <v:shape id="Freeform 1632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tacQA&#10;AADdAAAADwAAAGRycy9kb3ducmV2LnhtbESPS2sCMRSF94L/IdxCd5rUFtHRKFIoDIUu6nN7mVxn&#10;Bic3Q5LR8d83BcHl4Tw+znLd20ZcyYfasYa3sQJBXDhTc6lhv/sazUCEiGywcUwa7hRgvRoOlpgZ&#10;d+Nfum5jKdIIhww1VDG2mZShqMhiGLuWOHln5y3GJH0pjcdbGreNnCg1lRZrToQKW/qsqLhsO5sg&#10;3d1/Hzo1Lc/58eeo9rlsTk7r15d+swARqY/P8KOdGw3v848J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rWnEAAAA3QAAAA8AAAAAAAAAAAAAAAAAmAIAAGRycy9k&#10;b3ducmV2LnhtbFBLBQYAAAAABAAEAPUAAACJAwAAAAA=&#10;" path="m20,67l,,20,67r,l20,67,15,82r,15l20,112r7,15l32,120r3,-5l35,105r2,-8l35,90,32,80,27,72,20,67xe" fillcolor="#f3be00" stroked="f">
                          <v:path arrowok="t" o:connecttype="custom" o:connectlocs="20,67;0,0;20,67;20,67;20,67;15,82;15,97;20,112;27,127;32,120;35,115;35,105;37,97;35,90;32,80;27,72;20,67" o:connectangles="0,0,0,0,0,0,0,0,0,0,0,0,0,0,0,0,0"/>
                        </v:shape>
                        <v:shape id="Freeform 1633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/dMYA&#10;AADdAAAADwAAAGRycy9kb3ducmV2LnhtbESPQWvCQBSE74X+h+UJ3pqNNS01dRVRhF6Ntnh8ZF83&#10;0ezbkF1j7K93C4Ueh5n5hpkvB9uInjpfO1YwSVIQxKXTNRsFh/326Q2ED8gaG8ek4EYelovHhznm&#10;2l15R30RjIgQ9jkqqEJocyl9WZFFn7iWOHrfrrMYouyM1B1eI9w28jlNX6XFmuNChS2tKyrPxcUq&#10;OJ+KVWaal+3nV1Yfg+w3l5P5UWo8GlbvIAIN4T/81/7QCqazbAq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j/dMYAAADdAAAADwAAAAAAAAAAAAAAAACYAgAAZHJz&#10;L2Rvd25yZXYueG1sUEsFBgAAAAAEAAQA9QAAAIsDAAAAAA==&#10;" path="m20,67l,,20,67r,l20,67,15,82r,15l20,112r7,15l32,120r3,-5l35,105r2,-8l35,90,32,80,27,72,20,67xe" filled="f" strokecolor="#e15520" strokeweight="0">
                          <v:path arrowok="t" o:connecttype="custom" o:connectlocs="20,67;0,0;20,67;20,67;20,67;15,82;15,97;20,112;27,127;32,120;35,115;35,105;37,97;35,90;32,80;27,72;20,67" o:connectangles="0,0,0,0,0,0,0,0,0,0,0,0,0,0,0,0,0"/>
                        </v:shape>
                        <v:shape id="Freeform 1634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DS8cA&#10;AADdAAAADwAAAGRycy9kb3ducmV2LnhtbESPQWvCQBSE7wX/w/KEXkrdWG2p0VWkUIi9GT3o7ZF9&#10;TaLZtyG7msRf7wqFHoeZ+YZZrDpTiSs1rrSsYDyKQBBnVpecK9jvvl8/QTiPrLGyTAp6crBaDp4W&#10;GGvb8pauqc9FgLCLUUHhfR1L6bKCDLqRrYmD92sbgz7IJpe6wTbATSXfouhDGiw5LBRY01dB2Tm9&#10;GAXHycEfk8vLwaxP/a39qWfvm14r9Tzs1nMQnjr/H/5rJ1rBZDadwuN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TA0vHAAAA3QAAAA8AAAAAAAAAAAAAAAAAmAIAAGRy&#10;cy9kb3ducmV2LnhtbFBLBQYAAAAABAAEAPUAAACMAwAAAAA=&#10;" path="m15,65l,,15,65r,l15,65,10,80r,15l12,112r8,13l25,120r2,-8l30,105r,-8l27,87,25,80,20,72,15,65xe" fillcolor="#f3be00" stroked="f">
                          <v:path arrowok="t" o:connecttype="custom" o:connectlocs="15,65;0,0;15,65;15,65;15,65;10,80;10,95;12,112;20,125;25,120;27,112;30,105;30,97;27,87;25,80;20,72;15,65" o:connectangles="0,0,0,0,0,0,0,0,0,0,0,0,0,0,0,0,0"/>
                        </v:shape>
                        <v:shape id="Freeform 1635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3fsYA&#10;AADdAAAADwAAAGRycy9kb3ducmV2LnhtbESPT2sCMRTE74V+h/AKXkSTauuf1SgiCKWHQq3g9bF5&#10;7m7dvCxJ1N1++qYg9DjMzG+Y5bq1tbiSD5VjDc9DBYI4d6biQsPhazeYgQgR2WDtmDR0FGC9enxY&#10;YmbcjT/puo+FSBAOGWooY2wyKUNeksUwdA1x8k7OW4xJ+kIaj7cEt7UcKTWRFitOCyU2tC0pP+8v&#10;VsPU7T4mtFF8jONv36kfeu/Ofa17T+1mASJSG//D9/ab0TCev7z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B3fsYAAADdAAAADwAAAAAAAAAAAAAAAACYAgAAZHJz&#10;L2Rvd25yZXYueG1sUEsFBgAAAAAEAAQA9QAAAIsDAAAAAA==&#10;" path="m15,65l,,15,65r,l15,65,10,80r,15l12,112r8,13l25,120r2,-8l30,105r,-8l27,87,25,80,20,72,15,65xe" filled="f" strokecolor="#e15520" strokeweight="0">
                          <v:path arrowok="t" o:connecttype="custom" o:connectlocs="15,65;0,0;15,65;15,65;15,65;10,80;10,95;12,112;20,125;25,120;27,112;30,105;30,97;27,87;25,80;20,72;15,65" o:connectangles="0,0,0,0,0,0,0,0,0,0,0,0,0,0,0,0,0"/>
                        </v:shape>
                        <v:shape id="Freeform 1636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vrMUA&#10;AADdAAAADwAAAGRycy9kb3ducmV2LnhtbESPQWsCMRSE74L/ITyhN81ay6KrUYql4MGLqwePz+S5&#10;u7h52Sapbv99IxR6HGbmG2a16W0r7uRD41jBdJKBINbONFwpOB0/x3MQISIbbB2Tgh8KsFkPByss&#10;jHvwge5lrESCcChQQR1jV0gZdE0Ww8R1xMm7Om8xJukraTw+Ety28jXLcmmx4bRQY0fbmvSt/LYK&#10;ttq1s/N+n+3muY/H8ob68vGl1Muof1+CiNTH//Bfe2cUzBZvOTzf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O+sxQAAAN0AAAAPAAAAAAAAAAAAAAAAAJgCAABkcnMv&#10;ZG93bnJldi54bWxQSwUGAAAAAAQABAD1AAAAigMAAAAA&#10;" path="m10,65l,,10,65xe" fillcolor="#f3be00" stroked="f">
                          <v:path arrowok="t" o:connecttype="custom" o:connectlocs="10,65;0,0;10,65" o:connectangles="0,0,0"/>
                        </v:shape>
                        <v:shape id="Freeform 1637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P8YA&#10;AADdAAAADwAAAGRycy9kb3ducmV2LnhtbESPQWvCQBSE74X+h+UVvIhuakVt6ioqCBVPxqDXR/aZ&#10;hGbfxuyqyb/vFoQeh5n5hpkvW1OJOzWutKzgfRiBIM6sLjlXkB63gxkI55E1VpZJQUcOlovXlznG&#10;2j74QPfE5yJA2MWooPC+jqV0WUEG3dDWxMG72MagD7LJpW7wEeCmkqMomkiDJYeFAmvaFJT9JDej&#10;QO4258suHff3USdJd+n1tM6vSvXe2tUXCE+t/w8/299awcfneAp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P8YAAADdAAAADwAAAAAAAAAAAAAAAACYAgAAZHJz&#10;L2Rvd25yZXYueG1sUEsFBgAAAAAEAAQA9QAAAIsDAAAAAA==&#10;" path="m10,65l,,10,65xe" filled="f" strokecolor="#e15520" strokeweight="0">
                          <v:path arrowok="t" o:connecttype="custom" o:connectlocs="10,65;0,0;10,65" o:connectangles="0,0,0"/>
                        </v:shape>
                        <v:shape id="Freeform 1638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M7cMA&#10;AADdAAAADwAAAGRycy9kb3ducmV2LnhtbERPPW/CMBDdK/EfrEPq1jilFaIBgxBpRRcGUha2k31N&#10;IuJzZLsh5dfXQyXGp/e92oy2EwP50DpW8JzlIIi1My3XCk5fH08LECEiG+wck4JfCrBZTx5WWBh3&#10;5SMNVaxFCuFQoIImxr6QMuiGLIbM9cSJ+3beYkzQ19J4vKZw28lZns+lxZZTQ4M97RrSl+rHKvCz&#10;QO37fDyc9/pSu1CVp5sslXqcjtsliEhjvIv/3Z9Gwcvba5qb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mM7cMAAADdAAAADwAAAAAAAAAAAAAAAACYAgAAZHJzL2Rv&#10;d25yZXYueG1sUEsFBgAAAAAEAAQA9QAAAIgDAAAAAA==&#10;" path="m37,60l,,37,60xm37,60r5,15l52,87r7,3l64,92r8,3l79,95r,-8l77,80,72,75,67,67,59,62,52,60,44,57r-7,3xe" fillcolor="#f3be00" stroked="f">
                          <v:path arrowok="t" o:connecttype="custom" o:connectlocs="37,60;0,0;37,60;37,60;42,75;52,87;59,90;64,92;72,95;79,95;79,87;77,80;72,75;67,67;59,62;52,60;44,57;37,60" o:connectangles="0,0,0,0,0,0,0,0,0,0,0,0,0,0,0,0,0,0"/>
                          <o:lock v:ext="edit" verticies="t"/>
                        </v:shape>
                        <v:shape id="Freeform 1639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rt8YA&#10;AADdAAAADwAAAGRycy9kb3ducmV2LnhtbESPQWvCQBSE74L/YXmCt7pRi2jqKipa9NCCaXro7ZF9&#10;JsHs25BdNf57Vyh4HGbmG2a+bE0lrtS40rKC4SACQZxZXXKuIP3ZvU1BOI+ssbJMCu7kYLnoduYY&#10;a3vjI10Tn4sAYRejgsL7OpbSZQUZdANbEwfvZBuDPsgml7rBW4CbSo6iaCINlhwWCqxpU1B2Ti5G&#10;gZ78psnZ/W3Q3vPUbQ9m/fX9qVS/164+QHhq/Sv8395rBePZ+wy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Nrt8YAAADdAAAADwAAAAAAAAAAAAAAAACYAgAAZHJz&#10;L2Rvd25yZXYueG1sUEsFBgAAAAAEAAQA9QAAAIsDAAAAAA==&#10;" path="m37,60l,,37,60xe" filled="f" strokecolor="#e15520" strokeweight="0">
                          <v:path arrowok="t" o:connecttype="custom" o:connectlocs="37,60;0,0;37,60" o:connectangles="0,0,0"/>
                        </v:shape>
                        <v:shape id="Freeform 1640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rbsYA&#10;AADdAAAADwAAAGRycy9kb3ducmV2LnhtbERPW0/CMBR+N+E/NMeEFwOdgAQmhRjFBDGEy9Dnk/Ww&#10;Lq6ny1rZ/Pf2wcTHL999sepsJa7U+NKxgvthAoI4d7rkQsE5ex3MQPiArLFyTAp+yMNq2btZYKpd&#10;y0e6nkIhYgj7FBWYEOpUSp8bsuiHriaO3MU1FkOETSF1g20Mt5UcJclUWiw5Nhis6dlQ/nX6tgp2&#10;XXY3+TTbj/e1bSeHzTbbv81flOrfdk+PIAJ14V/8595oBeP5Q9wf38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wrbsYAAADdAAAADwAAAAAAAAAAAAAAAACYAgAAZHJz&#10;L2Rvd25yZXYueG1sUEsFBgAAAAAEAAQA9QAAAIsDAAAAAA==&#10;" path="m,3l5,18,15,30r7,3l27,35r8,3l42,38r,-8l40,23,35,18,30,10,22,5,15,3,7,,,3xe" filled="f" strokecolor="#e15520" strokeweight="0">
                          <v:path arrowok="t" o:connecttype="custom" o:connectlocs="0,3;5,18;15,30;22,33;27,35;35,38;42,38;42,30;40,23;35,18;30,10;22,5;15,3;7,0;0,3" o:connectangles="0,0,0,0,0,0,0,0,0,0,0,0,0,0,0"/>
                        </v:shape>
                        <v:shape id="Freeform 1641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8/8QA&#10;AADdAAAADwAAAGRycy9kb3ducmV2LnhtbESPT2sCMRTE74LfITzBi2hWpWJXo4ggWAoL/jl4fGxe&#10;dxc3L0sSNf32TaHQ4zAzv2HW22ha8STnG8sKppMMBHFpdcOVguvlMF6C8AFZY2uZFHyTh+2m31tj&#10;ru2LT/Q8h0okCPscFdQhdLmUvqzJoJ/Yjjh5X9YZDEm6SmqHrwQ3rZxl2UIabDgt1NjRvqbyfn4Y&#10;BUUjPz73RXTF3e48Rs/hNporNRzE3QpEoBj+w3/to1Ywf3+bwu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PP/EAAAA3QAAAA8AAAAAAAAAAAAAAAAAmAIAAGRycy9k&#10;b3ducmV2LnhtbFBLBQYAAAAABAAEAPUAAACJAwAAAAA=&#10;" path="m47,47l,,47,47xm47,47r5,15l62,72r12,8l89,82r,-7l87,70,82,62,77,57,69,52,62,50,54,47r-7,xe" fillcolor="#f3be00" stroked="f">
                          <v:path arrowok="t" o:connecttype="custom" o:connectlocs="47,47;0,0;47,47;47,47;52,62;62,72;74,80;89,82;89,75;87,70;82,62;77,57;69,52;62,50;54,47;47,47" o:connectangles="0,0,0,0,0,0,0,0,0,0,0,0,0,0,0,0"/>
                          <o:lock v:ext="edit" verticies="t"/>
                        </v:shape>
                        <v:shape id="Freeform 1642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mWcYA&#10;AADdAAAADwAAAGRycy9kb3ducmV2LnhtbESPT2vCQBTE74V+h+UVequbRtQ2zSq2UPAmJvX+mn35&#10;g9m3aXY1qZ/eFQSPw8z8hklXo2nFiXrXWFbwOolAEBdWN1wp+Mm/X95AOI+ssbVMCv7JwWr5+JBi&#10;ou3AOzplvhIBwi5BBbX3XSKlK2oy6Ca2Iw5eaXuDPsi+krrHIcBNK+MomkuDDYeFGjv6qqk4ZEej&#10;4Gynv8fFuF/HQ/65z6zeln+HrVLPT+P6A4Sn0d/Dt/ZGK5i+z2K4vg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cmWcYAAADdAAAADwAAAAAAAAAAAAAAAACYAgAAZHJz&#10;L2Rvd25yZXYueG1sUEsFBgAAAAAEAAQA9QAAAIsDAAAAAA==&#10;" path="m47,47l,,47,47xe" filled="f" strokecolor="#e15520" strokeweight="0">
                          <v:path arrowok="t" o:connecttype="custom" o:connectlocs="47,47;0,0;47,47" o:connectangles="0,0,0"/>
                        </v:shape>
                        <v:shape id="Freeform 1643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/pMcA&#10;AADdAAAADwAAAGRycy9kb3ducmV2LnhtbESPT2sCMRTE70K/Q3iFXkQTK/7papRSEbyVWgWPr5vn&#10;ZuvmZdmk7tpP3xQKPQ4z8xtmue5cJa7UhNKzhtFQgSDOvSm50HB43w7mIEJENlh5Jg03CrBe3fWW&#10;mBnf8htd97EQCcIhQw02xjqTMuSWHIahr4mTd/aNw5hkU0jTYJvgrpKPSk2lw5LTgsWaXizll/2X&#10;03BqZ8fv/ier8DHt88iWF7V5VVo/3HfPCxCRuvgf/mvvjIbx02QM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G/6THAAAA3QAAAA8AAAAAAAAAAAAAAAAAmAIAAGRy&#10;cy9kb3ducmV2LnhtbFBLBQYAAAAABAAEAPUAAACMAwAAAAA=&#10;" path="m,l5,15,15,25r12,8l42,35r,-7l40,23,35,15,30,10,22,5,15,3,7,,,xe" filled="f" strokecolor="#e15520" strokeweight="0">
                          <v:path arrowok="t" o:connecttype="custom" o:connectlocs="0,0;5,15;15,25;27,33;42,35;42,28;40,23;35,15;30,10;22,5;15,3;7,0;0,0" o:connectangles="0,0,0,0,0,0,0,0,0,0,0,0,0"/>
                        </v:shape>
                        <v:shape id="Freeform 1644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fZ8QA&#10;AADdAAAADwAAAGRycy9kb3ducmV2LnhtbESPQWsCMRSE70L/Q3iCF6nZqpV2NYoIQkVYqPbQ42Pz&#10;uru4eVmSqOm/N4LgcZiZb5jFKppWXMj5xrKCt1EGgri0uuFKwc9x+/oBwgdkja1lUvBPHlbLl94C&#10;c22v/E2XQ6hEgrDPUUEdQpdL6cuaDPqR7YiT92edwZCkq6R2eE1w08pxls2kwYbTQo0dbWoqT4ez&#10;UVA0crffFNEVJ7v2GD2H3+FEqUE/rucgAsXwDD/aX1rB5PN9Cvc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3n2fEAAAA3QAAAA8AAAAAAAAAAAAAAAAAmAIAAGRycy9k&#10;b3ducmV2LnhtbFBLBQYAAAAABAAEAPUAAACJAwAAAAA=&#10;" path="m45,47l,,45,47xm45,47r7,15l62,72r13,8l89,82r,-7l85,70,82,62,77,57,70,52,62,47r-7,l45,47xe" fillcolor="#f3be00" stroked="f">
                          <v:path arrowok="t" o:connecttype="custom" o:connectlocs="45,47;0,0;45,47;45,47;52,62;62,72;75,80;89,82;89,75;85,70;82,62;77,57;70,52;62,47;55,47;45,47" o:connectangles="0,0,0,0,0,0,0,0,0,0,0,0,0,0,0,0"/>
                          <o:lock v:ext="edit" verticies="t"/>
                        </v:shape>
                        <v:shape id="Freeform 1645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QIcYA&#10;AADdAAAADwAAAGRycy9kb3ducmV2LnhtbESPT2vCQBTE7wW/w/IK3uomFcWmrkEKYnvxX4vnR/aZ&#10;xGbfht3VpP30XaHgcZiZ3zDzvDeNuJLztWUF6SgBQVxYXXOp4Otz9TQD4QOyxsYyKfghD/li8DDH&#10;TNuO93Q9hFJECPsMFVQhtJmUvqjIoB/Zljh6J+sMhihdKbXDLsJNI5+TZCoN1hwXKmzpraLi+3Ax&#10;CvYf62mabC/abY9+s+uOZyvDr1LDx375CiJQH+7h//a7VjB+mUzg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oQIcYAAADdAAAADwAAAAAAAAAAAAAAAACYAgAAZHJz&#10;L2Rvd25yZXYueG1sUEsFBgAAAAAEAAQA9QAAAIsDAAAAAA==&#10;" path="m45,47l,,45,47xe" filled="f" strokecolor="#1f1a17" strokeweight="0">
                          <v:path arrowok="t" o:connecttype="custom" o:connectlocs="45,47;0,0;45,47" o:connectangles="0,0,0"/>
                        </v:shape>
                        <v:shape id="Freeform 1646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XXccA&#10;AADdAAAADwAAAGRycy9kb3ducmV2LnhtbESPzWvCQBTE74L/w/KE3nTTilKjq4hQ8NDiR+vB2yP7&#10;8lGzb0N2m0T/elcQehxm5jfMYtWZUjRUu8KygtdRBII4sbrgTMHP98fwHYTzyBpLy6TgSg5Wy35v&#10;gbG2LR+oOfpMBAi7GBXk3lexlC7JyaAb2Yo4eKmtDfog60zqGtsAN6V8i6KpNFhwWMixok1OyeX4&#10;ZxR8rvf7a9T8ekrT2+Z0vuza5CtV6mXQrecgPHX+P/xsb7WC8Wwyhce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sl13HAAAA3QAAAA8AAAAAAAAAAAAAAAAAmAIAAGRy&#10;cy9kb3ducmV2LnhtbFBLBQYAAAAABAAEAPUAAACMAwAAAAA=&#10;" path="m,l7,15,17,25r13,8l44,35r,-7l40,23,37,15,32,10,25,5,17,,10,,,xe" filled="f" strokecolor="#1f1a17" strokeweight="0">
                          <v:path arrowok="t" o:connecttype="custom" o:connectlocs="0,0;7,15;17,25;30,33;44,35;44,28;40,23;37,15;32,10;25,5;17,0;10,0;0,0" o:connectangles="0,0,0,0,0,0,0,0,0,0,0,0,0"/>
                        </v:shape>
                        <v:shape id="Freeform 1647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nlMYA&#10;AADdAAAADwAAAGRycy9kb3ducmV2LnhtbESPQWsCMRSE70L/Q3iFXqRmt1LbrkaRQkE8tWt7f2ye&#10;m9XNy5pEXf31plDocZiZb5jZoretOJEPjWMF+SgDQVw53XCt4Hvz8fgKIkRkja1jUnChAIv53WCG&#10;hXZn/qJTGWuRIBwKVGBi7AopQ2XIYhi5jjh5W+ctxiR9LbXHc4LbVj5l2URabDgtGOzo3VC1L49W&#10;gVz74c/V1Pp6cPIzX+/K1TG/KPVw3y+nICL18T/8115pBeO35xf4fZ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/nlMYAAADdAAAADwAAAAAAAAAAAAAAAACYAgAAZHJz&#10;L2Rvd25yZXYueG1sUEsFBgAAAAAEAAQA9QAAAIsDAAAAAA==&#10;" path="m35,63l,,35,63xm35,63r5,17l50,90r5,5l62,98r8,2l77,100r,-7l75,85,70,78,65,73,57,68,50,63r-7,l35,63xe" fillcolor="#f3be00" stroked="f">
                          <v:path arrowok="t" o:connecttype="custom" o:connectlocs="35,63;0,0;35,63;35,63;40,80;50,90;55,95;62,98;70,100;77,100;77,93;75,85;70,78;65,73;57,68;50,63;43,63;35,63" o:connectangles="0,0,0,0,0,0,0,0,0,0,0,0,0,0,0,0,0,0"/>
                          <o:lock v:ext="edit" verticies="t"/>
                        </v:shape>
                        <v:shape id="Freeform 1648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0EsMA&#10;AADdAAAADwAAAGRycy9kb3ducmV2LnhtbERPy4rCMBTdC/5DuII7TdVxRjtGGQZEN8L4wPWd5k5T&#10;bG5KE2udrzcLweXhvBer1paiodoXjhWMhgkI4szpgnMFp+N6MAPhA7LG0jEpuJOH1bLbWWCq3Y33&#10;1BxCLmII+xQVmBCqVEqfGbLoh64ijtyfqy2GCOtc6hpvMdyWcpwk79JiwbHBYEXfhrLL4WoV/L9d&#10;Pma/+dGcz3LSzDc/4XTf75Tq99qvTxCB2vASP91brWAyn8a5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T0EsMAAADdAAAADwAAAAAAAAAAAAAAAACYAgAAZHJzL2Rv&#10;d25yZXYueG1sUEsFBgAAAAAEAAQA9QAAAIgDAAAAAA==&#10;" path="m35,63l,,35,63xe" filled="f" strokecolor="#e15520" strokeweight="0">
                          <v:path arrowok="t" o:connecttype="custom" o:connectlocs="35,63;0,0;35,63" o:connectangles="0,0,0"/>
                        </v:shape>
                        <v:shape id="Freeform 1649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dHcgA&#10;AADdAAAADwAAAGRycy9kb3ducmV2LnhtbESP3WrCQBSE7wXfYTmF3ohuorRo6ipaaitICf5BLw/Z&#10;0ySYPRuyW5O+fbcgeDnMzDfMfNmZSlypcaVlBfEoAkGcWV1yruB03AynIJxH1lhZJgW/5GC56Pfm&#10;mGjb8p6uB5+LAGGXoILC+zqR0mUFGXQjWxMH79s2Bn2QTS51g22Am0qOo+hZGiw5LBRY02tB2eXw&#10;YxTs4vXHJt6l6dcbfrbn93QwNpOBUo8P3eoFhKfO38O39lYrmMyeZvD/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mN0dyAAAAN0AAAAPAAAAAAAAAAAAAAAAAJgCAABk&#10;cnMvZG93bnJldi54bWxQSwUGAAAAAAQABAD1AAAAjQMAAAAA&#10;" path="m,l5,17,15,27r5,5l27,35r8,2l42,37r,-7l40,22,35,15,30,10,22,5,15,,8,,,xe" filled="f" strokecolor="#e15520" strokeweight="0">
                          <v:path arrowok="t" o:connecttype="custom" o:connectlocs="0,0;5,17;15,27;20,32;27,35;35,37;42,37;42,30;40,22;35,15;30,10;22,5;15,0;8,0;0,0" o:connectangles="0,0,0,0,0,0,0,0,0,0,0,0,0,0,0"/>
                        </v:shape>
                        <v:shape id="Freeform 1650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6QcUA&#10;AADdAAAADwAAAGRycy9kb3ducmV2LnhtbERPTWvCQBC9C/0PywjedGMVqamrSGmr0INtVLC3MTsm&#10;odnZmF1N7K93D4UeH+97tmhNKa5Uu8KyguEgAkGcWl1wpmC3fes/gXAeWWNpmRTcyMFi/tCZYaxt&#10;w190TXwmQgi7GBXk3lexlC7NyaAb2Io4cCdbG/QB1pnUNTYh3JTyMYom0mDBoSHHil5ySn+Si1EQ&#10;nY/f61e3eS8+V7/+sB83tPtYKtXrtstnEJ5a/y/+c6+1gtF0EvaH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fpBxQAAAN0AAAAPAAAAAAAAAAAAAAAAAJgCAABkcnMv&#10;ZG93bnJldi54bWxQSwUGAAAAAAQABAD1AAAAigMAAAAA&#10;" path="m42,62l,,42,62xm42,62r8,15l57,87r8,5l70,94r7,3l84,97r,-8l82,82,77,74,72,69,67,64,60,62,50,59r-8,3xe" fillcolor="#f3be00" stroked="f">
                          <v:path arrowok="t" o:connecttype="custom" o:connectlocs="42,62;0,0;42,62;42,62;50,77;57,87;65,92;70,94;77,97;84,97;84,89;82,82;77,74;72,69;67,64;60,62;50,59;42,62" o:connectangles="0,0,0,0,0,0,0,0,0,0,0,0,0,0,0,0,0,0"/>
                          <o:lock v:ext="edit" verticies="t"/>
                        </v:shape>
                        <v:shape id="Freeform 1651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9zcQA&#10;AADdAAAADwAAAGRycy9kb3ducmV2LnhtbESPT2sCMRTE70K/Q3gFb5r4B7FboxRR8KLidqHXx+Z1&#10;d+nmZUlS3X77RhA8DjPzG2a16W0rruRD41jDZKxAEJfONFxpKD73oyWIEJENto5Jwx8F2KxfBivM&#10;jLvxha55rESCcMhQQx1jl0kZyposhrHriJP37bzFmKSvpPF4S3DbyqlSC2mx4bRQY0fbmsqf/Ndq&#10;OLmdL2Sl1NdR8nEbu938PC20Hr72H+8gIvXxGX60D0bD7G0xgfub9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/c3EAAAA3QAAAA8AAAAAAAAAAAAAAAAAmAIAAGRycy9k&#10;b3ducmV2LnhtbFBLBQYAAAAABAAEAPUAAACJAwAAAAA=&#10;" path="m42,62l,,42,62xe" filled="f" strokecolor="#e15520" strokeweight="0">
                          <v:path arrowok="t" o:connecttype="custom" o:connectlocs="42,62;0,0;42,62" o:connectangles="0,0,0"/>
                        </v:shape>
                        <v:shape id="Freeform 1652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aP8gA&#10;AADdAAAADwAAAGRycy9kb3ducmV2LnhtbESP3WrCQBSE7wu+w3KE3kjd1IrU6CrSH1BLaWuq14fs&#10;MRvMng3Z1aRv3y0IvRxm5htmvuxsJS7U+NKxgvthAoI4d7rkQsF39nr3CMIHZI2VY1LwQx6Wi97N&#10;HFPtWv6iyy4UIkLYp6jAhFCnUvrckEU/dDVx9I6usRiibAqpG2wj3FZylCQTabHkuGCwpidD+Wl3&#10;tgreu2wwPpjt/u3FtuPP9Tb72Eyflbrtd6sZiEBd+A9f22ut4GE6GcHfm/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to/yAAAAN0AAAAPAAAAAAAAAAAAAAAAAJgCAABk&#10;cnMvZG93bnJldi54bWxQSwUGAAAAAAQABAD1AAAAjQMAAAAA&#10;" path="m,3l8,18r7,10l23,33r5,2l35,38r7,l42,30,40,23,35,15,30,10,25,5,18,3,8,,,3xe" filled="f" strokecolor="#e15520" strokeweight="0">
                          <v:path arrowok="t" o:connecttype="custom" o:connectlocs="0,3;8,18;15,28;23,33;28,35;35,38;42,38;42,30;40,23;35,15;30,10;25,5;18,3;8,0;0,3" o:connectangles="0,0,0,0,0,0,0,0,0,0,0,0,0,0,0"/>
                        </v:shape>
                        <v:shape id="Freeform 1653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ausYA&#10;AADdAAAADwAAAGRycy9kb3ducmV2LnhtbESPQWvCQBSE7wX/w/IEb3Vj1dCmrlIEaemlasXzI/vM&#10;BrNvY3ZN0v76bkHwOMzMN8xi1dtKtNT40rGCyTgBQZw7XXKh4PC9eXwG4QOyxsoxKfghD6vl4GGB&#10;mXYd76jdh0JECPsMFZgQ6kxKnxuy6MeuJo7eyTUWQ5RNIXWDXYTbSj4lSSotlhwXDNa0NpSf91er&#10;4PPrd/Y+Y7M7zrs6nNL2sr2UqVKjYf/2CiJQH+7hW/tDK5i+pF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ZausYAAADdAAAADwAAAAAAAAAAAAAAAACYAgAAZHJz&#10;L2Rvd25yZXYueG1sUEsFBgAAAAAEAAQA9QAAAIsDAAAAAA==&#10;" path="m38,55l,,38,55xm38,55r5,15l53,82r5,5l65,90r8,2l80,92r,-7l78,77,73,70,68,65,63,60,55,55r-10,l38,55xe" fillcolor="#f3be00" stroked="f">
                          <v:path arrowok="t" o:connecttype="custom" o:connectlocs="38,55;0,0;38,55;38,55;43,70;53,82;58,87;65,90;73,92;80,92;80,85;78,77;73,70;68,65;63,60;55,55;45,55;38,55" o:connectangles="0,0,0,0,0,0,0,0,0,0,0,0,0,0,0,0,0,0"/>
                          <o:lock v:ext="edit" verticies="t"/>
                        </v:shape>
                        <v:shape id="Freeform 1654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Uz8UA&#10;AADdAAAADwAAAGRycy9kb3ducmV2LnhtbESPwWrDMBBE74X8g9hAb42c1JjGjRJCIGBoLnVKcl2s&#10;rWVirYykxu7fV4VCj8PMvGE2u8n24k4+dI4VLBcZCOLG6Y5bBR/n49MLiBCRNfaOScE3BdhtZw8b&#10;LLUb+Z3udWxFgnAoUYGJcSilDI0hi2HhBuLkfTpvMSbpW6k9jglue7nKskJa7DgtGBzoYKi51V9W&#10;QY7Rnw44jhczHC/XU51Xb0Wl1ON82r+CiDTF//Bfu9IKntdF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VTPxQAAAN0AAAAPAAAAAAAAAAAAAAAAAJgCAABkcnMv&#10;ZG93bnJldi54bWxQSwUGAAAAAAQABAD1AAAAigMAAAAA&#10;" path="m38,55l,,38,55xe" filled="f" strokecolor="#e15520" strokeweight="0">
                          <v:path arrowok="t" o:connecttype="custom" o:connectlocs="38,55;0,0;38,55" o:connectangles="0,0,0"/>
                        </v:shape>
                        <v:shape id="Freeform 1655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dpcgA&#10;AADdAAAADwAAAGRycy9kb3ducmV2LnhtbESP3WrCQBSE7wu+w3KE3ohuolQ0dRUVbQtSgj+FXh6y&#10;p0kwezZkV5O+fbdQ6OUwM98wi1VnKnGnxpWWFcSjCARxZnXJuYLLeT+cgXAeWWNlmRR8k4PVsvew&#10;wETblo90P/lcBAi7BBUU3teJlC4ryKAb2Zo4eF+2MeiDbHKpG2wD3FRyHEVTabDksFBgTduCsuvp&#10;ZhQc4s3rPj6k6ecO39uPl3QwNpOBUo/9bv0MwlPn/8N/7TetYDKfPsHvm/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R2lyAAAAN0AAAAPAAAAAAAAAAAAAAAAAJgCAABk&#10;cnMvZG93bnJldi54bWxQSwUGAAAAAAQABAD1AAAAjQMAAAAA&#10;" path="m,l5,15,15,27r5,5l27,35r8,2l42,37r,-7l40,22,35,15,30,10,25,5,17,,7,,,xe" filled="f" strokecolor="#e15520" strokeweight="0">
                          <v:path arrowok="t" o:connecttype="custom" o:connectlocs="0,0;5,15;15,27;20,32;27,35;35,37;42,37;42,30;40,22;35,15;30,10;25,5;17,0;7,0;0,0" o:connectangles="0,0,0,0,0,0,0,0,0,0,0,0,0,0,0"/>
                        </v:shape>
                        <v:shape id="Freeform 1656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rj8UA&#10;AADdAAAADwAAAGRycy9kb3ducmV2LnhtbESPQWsCMRSE74X+h/AKvRTNWnGxW6PYFlF6cxV6fSTP&#10;zdLNy7JJ1/XfG0HocZiZb5jFanCN6KkLtWcFk3EGglh7U3Ol4HjYjOYgQkQ22HgmBRcKsFo+Piyw&#10;MP7Me+rLWIkE4VCgAhtjW0gZtCWHYexb4uSdfOcwJtlV0nR4TnDXyNcsy6XDmtOCxZY+Lenf8s8p&#10;MB+zl36/Kbdfp/5nqPW31R6tUs9Pw/odRKQh/ofv7Z1RMH3L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uuPxQAAAN0AAAAPAAAAAAAAAAAAAAAAAJgCAABkcnMv&#10;ZG93bnJldi54bWxQSwUGAAAAAAQABAD1AAAAigMAAAAA&#10;" path="m32,62l,,32,62xm32,62r5,18l47,89r5,5l59,97r8,2l74,99,72,92r,-7l67,77,62,72,54,67,47,65,39,62r-7,xe" fillcolor="#f3be00" stroked="f">
                          <v:path arrowok="t" o:connecttype="custom" o:connectlocs="32,62;0,0;32,62;32,62;37,80;47,89;52,94;59,97;67,99;74,99;72,92;72,85;67,77;62,72;54,67;47,65;39,62;32,62" o:connectangles="0,0,0,0,0,0,0,0,0,0,0,0,0,0,0,0,0,0"/>
                          <o:lock v:ext="edit" verticies="t"/>
                        </v:shape>
                        <v:shape id="Freeform 1657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f6scA&#10;AADdAAAADwAAAGRycy9kb3ducmV2LnhtbESPT0sDMRTE74LfIbyCF7FZFapdmxaxVDwJ/UPPz83r&#10;JnTzsm7SbtpP3xQEj8PM/IaZzJJrxJG6YD0reBwWIIgrry3XCjbrxcMriBCRNTaeScGJAsymtzcT&#10;LLXveUnHVaxFhnAoUYGJsS2lDJUhh2HoW+Ls7XznMGbZ1VJ32Ge4a+RTUYykQ8t5wWBLH4aq/erg&#10;FJw3n73d2vX34nT/Oz+c5+kn7YxSd4P0/gYiUor/4b/2l1bwPB69wPVNf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X+rHAAAA3QAAAA8AAAAAAAAAAAAAAAAAmAIAAGRy&#10;cy9kb3ducmV2LnhtbFBLBQYAAAAABAAEAPUAAACMAwAAAAA=&#10;" path="m32,62l,,32,62xe" filled="f" strokecolor="#e15520" strokeweight="0">
                          <v:path arrowok="t" o:connecttype="custom" o:connectlocs="32,62;0,0;32,62" o:connectangles="0,0,0"/>
                        </v:shape>
                        <v:shape id="Freeform 1658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yO8QA&#10;AADdAAAADwAAAGRycy9kb3ducmV2LnhtbERPTWvCQBC9F/wPywhepG6iIDa6ii1aBSlBW8HjkB2T&#10;YHY2ZLcm/nv3UOjx8b4Xq85U4k6NKy0riEcRCOLM6pJzBT/f29cZCOeRNVaWScGDHKyWvZcFJtq2&#10;fKT7yecihLBLUEHhfZ1I6bKCDLqRrYkDd7WNQR9gk0vdYBvCTSXHUTSVBksODQXW9FFQdjv9GgWH&#10;+H23jQ9petngV3v+TIdjMxkqNeh36zkIT53/F/+591rB5G0a5oY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sjvEAAAA3QAAAA8AAAAAAAAAAAAAAAAAmAIAAGRycy9k&#10;b3ducmV2LnhtbFBLBQYAAAAABAAEAPUAAACJAwAAAAA=&#10;" path="m,l5,18r10,9l20,32r7,3l35,37r7,l40,30r,-7l35,15,30,10,22,5,15,3,7,,,xe" filled="f" strokecolor="#e15520" strokeweight="0">
                          <v:path arrowok="t" o:connecttype="custom" o:connectlocs="0,0;5,18;15,27;20,32;27,35;35,37;42,37;40,30;40,23;35,15;30,10;22,5;15,3;7,0;0,0" o:connectangles="0,0,0,0,0,0,0,0,0,0,0,0,0,0,0"/>
                        </v:shape>
                        <v:shape id="Freeform 1659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45MUA&#10;AADdAAAADwAAAGRycy9kb3ducmV2LnhtbESPQWvCQBSE7wX/w/IEb3UTBdtEV7ENgtdq9fzMPrPB&#10;7NuQXTX667uFQo/DzHzDLFa9bcSNOl87VpCOExDEpdM1Vwq+95vXdxA+IGtsHJOCB3lYLQcvC8y1&#10;u/MX3XahEhHCPkcFJoQ2l9KXhiz6sWuJo3d2ncUQZVdJ3eE9wm0jJ0kykxZrjgsGW/o0VF52V6ug&#10;OD7fzoe0eZ4u62Cy4uOYFqeJUqNhv56DCNSH//Bfe6sVTLNZ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jkxQAAAN0AAAAPAAAAAAAAAAAAAAAAAJgCAABkcnMv&#10;ZG93bnJldi54bWxQSwUGAAAAAAQABAD1AAAAigMAAAAA&#10;" path="m27,70l,,27,70xm27,70r5,18l39,103r5,5l49,113r8,2l64,118r,-10l62,100,59,93,54,85,49,78,42,75,34,70r-7,xe" fillcolor="#f3be00" stroked="f">
                          <v:path arrowok="t" o:connecttype="custom" o:connectlocs="27,70;0,0;27,70;27,70;32,88;39,103;44,108;49,113;57,115;64,118;64,108;62,100;59,93;54,85;49,78;42,75;34,70;27,70" o:connectangles="0,0,0,0,0,0,0,0,0,0,0,0,0,0,0,0,0,0"/>
                          <o:lock v:ext="edit" verticies="t"/>
                        </v:shape>
                        <v:shape id="Freeform 1660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x9MMA&#10;AADdAAAADwAAAGRycy9kb3ducmV2LnhtbERPXWvCMBR9F/YfwhV801RFt3VGmYogDAS74V4vzbUt&#10;S25KE2v7783DwMfD+V5tOmtES42vHCuYThIQxLnTFRcKfr4P4zcQPiBrNI5JQU8eNuuXwQpT7e58&#10;pjYLhYgh7FNUUIZQp1L6vCSLfuJq4shdXWMxRNgUUjd4j+HWyFmSLKXFimNDiTXtSsr/sptVcLrs&#10;rtLIo+++Lr9m2976bL/olRoNu88PEIG68BT/u49awfz9Ne6P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Tx9MMAAADdAAAADwAAAAAAAAAAAAAAAACYAgAAZHJzL2Rv&#10;d25yZXYueG1sUEsFBgAAAAAEAAQA9QAAAIgDAAAAAA==&#10;" path="m27,70l,,27,70xe" filled="f" strokecolor="#e15520" strokeweight="0">
                          <v:path arrowok="t" o:connecttype="custom" o:connectlocs="27,70;0,0;27,70" o:connectangles="0,0,0"/>
                        </v:shape>
                        <v:shape id="Freeform 1661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jyscA&#10;AADdAAAADwAAAGRycy9kb3ducmV2LnhtbESPUUsCQRSF34P+w3CD3nJWA7XNUUSQ0pTQhF5vO7ed&#10;1Z07y85Nt3/fBEGPh3POdziTWedrdaY2VoEN9HsZKOIi2IpLA4e35d0YVBRki3VgMvBNEWbT66sJ&#10;5jZceEfnvZQqQTjmaMCJNLnWsXDkMfZCQ5y8z9B6lCTbUtsWLwnuaz3IsqH2WHFacNjQwlFx2n95&#10;Ax+D0Vr8a/2+OR5eVsds655ktTPm9qabP4IS6uQ//Nd+tgbuH0Z9+H2TnoC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o8rHAAAA3QAAAA8AAAAAAAAAAAAAAAAAmAIAAGRy&#10;cy9kb3ducmV2LnhtbFBLBQYAAAAABAAEAPUAAACMAwAAAAA=&#10;" path="m,l5,18r7,15l17,38r5,5l30,45r7,3l37,38,35,30,32,23,27,15,22,8,15,5,7,,,xe" filled="f" strokecolor="#e15520" strokeweight="0">
                          <v:path arrowok="t" o:connecttype="custom" o:connectlocs="0,0;5,18;12,33;17,38;22,43;30,45;37,48;37,38;35,30;32,23;27,15;22,8;15,5;7,0;0,0" o:connectangles="0,0,0,0,0,0,0,0,0,0,0,0,0,0,0"/>
                        </v:shape>
                        <v:shape id="Freeform 1662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e6cMA&#10;AADdAAAADwAAAGRycy9kb3ducmV2LnhtbESPQWvCQBSE7wX/w/IEb3VXC1Wjq0hA6rWpeH5kn0kw&#10;+zbJrkn8926h0OMwM98wu8Noa9FT5yvHGhZzBYI4d6biQsPl5/S+BuEDssHaMWl4kofDfvK2w8S4&#10;gb+pz0IhIoR9ghrKEJpESp+XZNHPXUMcvZvrLIYou0KaDocIt7VcKvUpLVYcF0psKC0pv2cPqyEd&#10;rlmf3ZWzx69126SqPa1kq/VsOh63IAKN4T/81z4bDR+b1RJ+38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+e6cMAAADdAAAADwAAAAAAAAAAAAAAAACYAgAAZHJzL2Rv&#10;d25yZXYueG1sUEsFBgAAAAAEAAQA9QAAAIgDAAAAAA==&#10;" path="m12,l2,13,,28,,40,5,55,7,50r5,-5l15,38r2,-8l17,23r,-8l15,8,12,xe" fillcolor="#f3be00" stroked="f">
                          <v:path arrowok="t" o:connecttype="custom" o:connectlocs="12,0;2,13;0,28;0,40;5,55;7,50;12,45;15,38;17,30;17,23;17,15;15,8;12,0" o:connectangles="0,0,0,0,0,0,0,0,0,0,0,0,0"/>
                        </v:shape>
                        <v:shape id="Freeform 1663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yoccA&#10;AADdAAAADwAAAGRycy9kb3ducmV2LnhtbESPQWsCMRSE70L/Q3iF3jS7CrVujSKCpS1aWvXg8bF5&#10;7i7dvGyTqKu/vhEEj8PMfMOMp62pxZGcrywrSHsJCOLc6ooLBdvNovsCwgdkjbVlUnAmD9PJQ2eM&#10;mbYn/qHjOhQiQthnqKAMocmk9HlJBn3PNsTR21tnMETpCqkdniLc1LKfJM/SYMVxocSG5iXlv+uD&#10;UeD/8nP6/ckfbnn4uqzSfa13b6lST4/t7BVEoDbcw7f2u1YwGA0HcH0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D8qHHAAAA3QAAAA8AAAAAAAAAAAAAAAAAmAIAAGRy&#10;cy9kb3ducmV2LnhtbFBLBQYAAAAABAAEAPUAAACMAwAAAAA=&#10;" path="m12,l2,13,,28,,40,5,55,7,50r5,-5l15,38r2,-8l17,23r,-8l15,8,12,xe" filled="f" strokecolor="#e15520" strokeweight="0">
                          <v:path arrowok="t" o:connecttype="custom" o:connectlocs="12,0;2,13;0,28;0,40;5,55;7,50;12,45;15,38;17,30;17,23;17,15;15,8;12,0" o:connectangles="0,0,0,0,0,0,0,0,0,0,0,0,0"/>
                        </v:shape>
                        <v:shape id="Freeform 1664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ZVMYA&#10;AADdAAAADwAAAGRycy9kb3ducmV2LnhtbESPQWsCMRSE70L/Q3iF3mq2Km1dN4oIhVI8tOqhx7eb&#10;52Zt8rJsoq7/3ggFj8PMfMMUi95ZcaIuNJ4VvAwzEMSV1w3XCnbbj+d3ECEia7SeScGFAizmD4MC&#10;c+3P/EOnTaxFgnDIUYGJsc2lDJUhh2HoW+Lk7X3nMCbZ1VJ3eE5wZ+Uoy16lw4bTgsGWVoaqv83R&#10;KfiKaO13+bve+eNl5JptfyjHRqmnx345AxGpj/fwf/tTKxhP3y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ZVMYAAADdAAAADwAAAAAAAAAAAAAAAACYAgAAZHJz&#10;L2Rvd25yZXYueG1sUEsFBgAAAAAEAAQA9QAAAIsDAAAAAA==&#10;" path="m12,70l5,83,,98r2,15l7,128r3,-5l15,118r2,-8l17,103r,-10l17,85,15,78,12,70xm12,70l5,r7,70xe" fillcolor="#f3be00" stroked="f">
                          <v:path arrowok="t" o:connecttype="custom" o:connectlocs="12,70;5,83;0,98;2,113;7,128;10,123;15,118;17,110;17,103;17,93;17,85;15,78;12,70;12,70;5,0;12,70" o:connectangles="0,0,0,0,0,0,0,0,0,0,0,0,0,0,0,0"/>
                          <o:lock v:ext="edit" verticies="t"/>
                        </v:shape>
                        <v:shape id="Freeform 1665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GzMYA&#10;AADdAAAADwAAAGRycy9kb3ducmV2LnhtbESPT2vCQBTE74V+h+UVeqsbFVONrlJEpZdA/QNeH9ln&#10;Ept9G3a3MX57t1DocZiZ3zCLVW8a0ZHztWUFw0ECgriwuuZSwem4fZuC8AFZY2OZFNzJw2r5/LTA&#10;TNsb76k7hFJECPsMFVQhtJmUvqjIoB/Yljh6F+sMhihdKbXDW4SbRo6SJJUGa44LFba0rqj4PvwY&#10;Bddznk7K1OX5V3/eDy+dKdxmp9TrS/8xBxGoD//hv/anVjCevU/g9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9GzMYAAADdAAAADwAAAAAAAAAAAAAAAACYAgAAZHJz&#10;L2Rvd25yZXYueG1sUEsFBgAAAAAEAAQA9QAAAIsDAAAAAA==&#10;" path="m12,l5,13,,28,2,43,7,58r3,-5l15,48r2,-8l17,33r,-10l17,15,15,8,12,e" filled="f" strokecolor="#e15520" strokeweight="0">
                          <v:path arrowok="t" o:connecttype="custom" o:connectlocs="12,0;5,13;0,28;2,43;7,58;10,53;15,48;17,40;17,33;17,23;17,15;15,8;12,0" o:connectangles="0,0,0,0,0,0,0,0,0,0,0,0,0"/>
                        </v:shape>
                        <v:shape id="Freeform 1666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VTcUA&#10;AADdAAAADwAAAGRycy9kb3ducmV2LnhtbESP3YrCMBSE7wXfIRzBO01VULcaRYRdhEXU7rJ4eWhO&#10;f7A5KU1W69sbQfBymJlvmOW6NZW4UuNKywpGwwgEcWp1ybmC35/PwRyE88gaK8uk4E4O1qtuZ4mx&#10;tjc+0TXxuQgQdjEqKLyvYyldWpBBN7Q1cfAy2xj0QTa51A3eAtxUchxFU2mw5LBQYE3bgtJL8m8U&#10;6Hv+1e7HdLj8Hd1hlGU7+j5bpfq9drMA4an17/CrvdMKJh+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RVNxQAAAN0AAAAPAAAAAAAAAAAAAAAAAJgCAABkcnMv&#10;ZG93bnJldi54bWxQSwUGAAAAAAQABAD1AAAAigMAAAAA&#10;" path="m7,70l,,7,70e" filled="f" strokecolor="#e15520" strokeweight="0">
                          <v:path arrowok="t" o:connecttype="custom" o:connectlocs="7,70;0,0;7,70" o:connectangles="0,0,0"/>
                        </v:shape>
                        <v:shape id="Freeform 1667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O0scA&#10;AADdAAAADwAAAGRycy9kb3ducmV2LnhtbESPT4vCMBTE7wt+h/CEva2pK6xajSKKrOhB/HPx9mie&#10;bbF56Tax1v30RhA8DjPzG2Y8bUwhaqpcbllBtxOBIE6szjlVcDwsvwYgnEfWWFgmBXdyMJ20PsYY&#10;a3vjHdV7n4oAYRejgsz7MpbSJRkZdB1bEgfvbCuDPsgqlbrCW4CbQn5H0Y80mHNYyLCkeUbJZX81&#10;Ck5rudr+Dbb3/2Y5uxSLa/1bb6RSn+1mNgLhqfHv8Ku90gp6w34fnm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wDtLHAAAA3QAAAA8AAAAAAAAAAAAAAAAAmAIAAGRy&#10;cy9kb3ducmV2LnhtbFBLBQYAAAAABAAEAPUAAACMAwAAAAA=&#10;" path="m15,l5,13,,25,,40,5,53r5,-3l12,43r5,-5l20,30r,-7l20,15,17,5,15,xe" fillcolor="#f3be00" stroked="f">
                          <v:path arrowok="t" o:connecttype="custom" o:connectlocs="15,0;5,13;0,25;0,40;5,53;10,50;12,43;17,38;20,30;20,23;20,15;17,5;15,0" o:connectangles="0,0,0,0,0,0,0,0,0,0,0,0,0"/>
                        </v:shape>
                        <v:shape id="Freeform 1668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fcMQA&#10;AADdAAAADwAAAGRycy9kb3ducmV2LnhtbERPy2rCQBTdF/yH4QpuSp1oaqrRUUQo7bZatdldMjcP&#10;zNwJmVHTfn1nUejycN6rTW8acaPO1ZYVTMYRCOLc6ppLBZ+H16c5COeRNTaWScE3OdisBw8rTLW9&#10;8wfd9r4UIYRdigoq79tUSpdXZNCNbUscuMJ2Bn2AXSl1h/cQbho5jaJEGqw5NFTY0q6i/LK/GgXy&#10;TT8XcfaTzY5f/HjOk1Pcno1So2G/XYLw1Pt/8Z/7XSuIFy9hbng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33DEAAAA3QAAAA8AAAAAAAAAAAAAAAAAmAIAAGRycy9k&#10;b3ducmV2LnhtbFBLBQYAAAAABAAEAPUAAACJAwAAAAA=&#10;" path="m15,l5,13,,25,,40,5,53r5,-3l12,43r5,-5l20,30r,-7l20,15,17,5,15,xe" filled="f" strokecolor="#e15520" strokeweight="0">
                          <v:path arrowok="t" o:connecttype="custom" o:connectlocs="15,0;5,13;0,25;0,40;5,53;10,50;12,43;17,38;20,30;20,23;20,15;17,5;15,0" o:connectangles="0,0,0,0,0,0,0,0,0,0,0,0,0"/>
                        </v:shape>
                        <v:shape id="Freeform 1669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e6scA&#10;AADdAAAADwAAAGRycy9kb3ducmV2LnhtbESPQWsCMRSE70L/Q3gFL1KzKrR1axRRi72I1NZDb6+b&#10;12QxeVk2qW7/fVMoeBxm5htmtui8E2dqYx1YwWhYgCCugq7ZKHh/e757BBETskYXmBT8UITF/KY3&#10;w1KHC7/S+ZCMyBCOJSqwKTWllLGy5DEOQ0Ocva/QekxZtkbqFi8Z7p0cF8W99FhzXrDY0MpSdTp8&#10;ewX7DRdH86G3ezP43Nnj0q3XtVOqf9stn0Ak6tI1/N9+0Qom04cp/L3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wHurHAAAA3QAAAA8AAAAAAAAAAAAAAAAAmAIAAGRy&#10;cy9kb3ducmV2LnhtbFBLBQYAAAAABAAEAPUAAACMAwAAAAA=&#10;" path="m3,67l,,3,67xe" fillcolor="#f3be00" stroked="f">
                          <v:path arrowok="t" o:connecttype="custom" o:connectlocs="3,67;0,0;3,67" o:connectangles="0,0,0"/>
                        </v:shape>
                        <v:shape id="Freeform 1670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rn8QA&#10;AADdAAAADwAAAGRycy9kb3ducmV2LnhtbERPXWvCMBR9H+w/hDvwbaZTNrUaRR2TgQpaRV8vzV1b&#10;bG5Kkmn99+ZhsMfD+Z7MWlOLKzlfWVbw1k1AEOdWV1woOB6+XocgfEDWWFsmBXfyMJs+P00w1fbG&#10;e7pmoRAxhH2KCsoQmlRKn5dk0HdtQxy5H+sMhghdIbXDWww3tewlyYc0WHFsKLGhZUn5Jfs1CsJg&#10;d3eL93o9PzUjWmy2vc9ztlKq89LOxyACteFf/Of+1gr6o2H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K5/EAAAA3QAAAA8AAAAAAAAAAAAAAAAAmAIAAGRycy9k&#10;b3ducmV2LnhtbFBLBQYAAAAABAAEAPUAAACJAwAAAAA=&#10;" path="m3,67l,,3,67xe" filled="f" strokecolor="#e15520" strokeweight="0">
                          <v:path arrowok="t" o:connecttype="custom" o:connectlocs="3,67;0,0;3,67" o:connectangles="0,0,0"/>
                        </v:shape>
                        <v:shape id="Freeform 1671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AvscA&#10;AADdAAAADwAAAGRycy9kb3ducmV2LnhtbESPQWsCMRSE74L/ITyhN82qUOzWKKUgSrFKtbT09rp5&#10;bpYmL8sm6vrvjSD0OMzMN8x03jorTtSEyrOC4SADQVx4XXGp4HO/6E9AhIis0XomBRcKMJ91O1PM&#10;tT/zB512sRQJwiFHBSbGOpcyFIYchoGviZN38I3DmGRTSt3gOcGdlaMse5QOK04LBmt6NVT87Y5O&#10;wej37bh+X34ffray3n9tnL2YtVXqode+PIOI1Mb/8L290grGT5Mh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RQL7HAAAA3QAAAA8AAAAAAAAAAAAAAAAAmAIAAGRy&#10;cy9kb3ducmV2LnhtbFBLBQYAAAAABAAEAPUAAACMAwAAAAA=&#10;" path="m14,l4,12,,27,,40,2,55,7,50r5,-5l17,37r2,-5l19,22r,-7l17,7,14,xe" fillcolor="#f3be00" stroked="f">
                          <v:path arrowok="t" o:connecttype="custom" o:connectlocs="14,0;4,12;0,27;0,40;2,55;7,50;12,45;17,37;19,32;19,22;19,15;17,7;14,0" o:connectangles="0,0,0,0,0,0,0,0,0,0,0,0,0"/>
                        </v:shape>
                        <v:shape id="Freeform 1672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Us8QA&#10;AADdAAAADwAAAGRycy9kb3ducmV2LnhtbESP0WoCMRRE34X+Q7iFvkjNmqJst0axguBrdT/gsrnd&#10;bJvcLJuo2369KRR8HGbmDLPajN6JCw2xC6xhPitAEDfBdNxqqE/75xJETMgGXWDS8EMRNuuHyQor&#10;E678QZdjakWGcKxQg02pr6SMjSWPcRZ64ux9hsFjynJopRnwmuHeSVUUS+mx47xgsaedpeb7ePYa&#10;ppIOZBdq9749F/K3q92XU3Otnx7H7RuIRGO6h//bB6Ph5bVU8PcmPw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1LPEAAAA3QAAAA8AAAAAAAAAAAAAAAAAmAIAAGRycy9k&#10;b3ducmV2LnhtbFBLBQYAAAAABAAEAPUAAACJAwAAAAA=&#10;" path="m14,l4,12,,27,,40,2,55,7,50r5,-5l17,37r2,-5l19,22r,-7l17,7,14,xe" filled="f" strokecolor="#e15520" strokeweight="0">
                          <v:path arrowok="t" o:connecttype="custom" o:connectlocs="14,0;4,12;0,27;0,40;2,55;7,50;12,45;17,37;19,32;19,22;19,15;17,7;14,0" o:connectangles="0,0,0,0,0,0,0,0,0,0,0,0,0"/>
                        </v:shape>
                        <v:shape id="Freeform 1673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Gf8MA&#10;AADdAAAADwAAAGRycy9kb3ducmV2LnhtbESPT4vCMBTE78J+h/AW9qbJKojbNYqsCHr0D3h9NM+2&#10;tnmpTdZWP70RBI/DzPyGmc47W4krNb5wrOF7oEAQp84UnGk47Ff9CQgfkA1WjknDjTzMZx+9KSbG&#10;tbyl6y5kIkLYJ6ghD6FOpPRpThb9wNXE0Tu5xmKIssmkabCNcFvJoVJjabHguJBjTX85peXu32pY&#10;nS+XckmLuyz95li2a+Vbq7T++uwWvyACdeEdfrXXRsPoZzKC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7Gf8MAAADdAAAADwAAAAAAAAAAAAAAAACYAgAAZHJzL2Rv&#10;d25yZXYueG1sUEsFBgAAAAAEAAQA9QAAAIgDAAAAAA==&#10;" path="m,64l5,,,64xe" fillcolor="#f3be00" stroked="f">
                          <v:path arrowok="t" o:connecttype="custom" o:connectlocs="0,64;5,0;0,64" o:connectangles="0,0,0"/>
                        </v:shape>
                        <v:shape id="Freeform 1674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v+cYA&#10;AADdAAAADwAAAGRycy9kb3ducmV2LnhtbESPQWvCQBSE74X+h+UVvNVNG7Vp6ioiBLwIagvt8Zl9&#10;JqHZt2l2TeK/dwWhx2FmvmHmy8HUoqPWVZYVvIwjEMS51RUXCr4+s+cEhPPIGmvLpOBCDpaLx4c5&#10;ptr2vKfu4AsRIOxSVFB636RSurwkg25sG+LgnWxr0AfZFlK32Ae4qeVrFM2kwYrDQokNrUvKfw9n&#10;o+DvaM1q+zOLffYWTZPd8fTNKJUaPQ2rDxCeBv8fvrc3WkH8nkzg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cv+cYAAADdAAAADwAAAAAAAAAAAAAAAACYAgAAZHJz&#10;L2Rvd25yZXYueG1sUEsFBgAAAAAEAAQA9QAAAIsDAAAAAA==&#10;" path="m,64l5,,,64xe" filled="f" strokecolor="#e15520" strokeweight="0">
                          <v:path arrowok="t" o:connecttype="custom" o:connectlocs="0,64;5,0;0,64" o:connectangles="0,0,0"/>
                        </v:shape>
                        <v:shape id="Freeform 1675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0zMcA&#10;AADdAAAADwAAAGRycy9kb3ducmV2LnhtbESPT2vCQBTE7wW/w/IEb3WjEv9EVwmlJYUeSlXE4yP7&#10;zAazb0N21fTbdwuFHoeZ+Q2z2fW2EXfqfO1YwWScgCAuna65UnA8vD0vQfiArLFxTAq+ycNuO3ja&#10;YKbdg7/ovg+ViBD2GSowIbSZlL40ZNGPXUscvYvrLIYou0rqDh8Rbhs5TZK5tFhzXDDY0ouh8rq/&#10;WQWtSfGc5+XncV58FOmiKU6v1Uyp0bDP1yAC9eE//Nd+1wpmq2UK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dMzHAAAA3QAAAA8AAAAAAAAAAAAAAAAAmAIAAGRy&#10;cy9kb3ducmV2LnhtbFBLBQYAAAAABAAEAPUAAACMAwAAAAA=&#10;" path="m20,l10,12,3,24,,39,3,54,8,49r5,-5l17,39r3,-7l22,24r,-9l22,7,20,xe" fillcolor="#f3be00" stroked="f">
                          <v:path arrowok="t" o:connecttype="custom" o:connectlocs="20,0;10,12;3,24;0,39;3,54;8,49;13,44;17,39;20,32;22,24;22,15;22,7;20,0" o:connectangles="0,0,0,0,0,0,0,0,0,0,0,0,0"/>
                        </v:shape>
                        <v:shape id="Freeform 1676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ORsYA&#10;AADdAAAADwAAAGRycy9kb3ducmV2LnhtbESPQWsCMRSE70L/Q3gFb5qtgq5bo7SC4KEXV6H09ti8&#10;7oZuXpYkuuu/NwXB4zAz3zDr7WBbcSUfjGMFb9MMBHHltOFawfm0n+QgQkTW2DomBTcKsN28jNZY&#10;aNfzka5lrEWCcChQQRNjV0gZqoYshqnriJP367zFmKSvpfbYJ7ht5SzLFtKi4bTQYEe7hqq/8mIV&#10;dBcv5z+r8+fta7k8fud9uT8Yo9T4dfh4BxFpiM/wo33QCuarfAH/b9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mORsYAAADdAAAADwAAAAAAAAAAAAAAAACYAgAAZHJz&#10;L2Rvd25yZXYueG1sUEsFBgAAAAAEAAQA9QAAAIsDAAAAAA==&#10;" path="m20,l10,12,3,24,,39,3,54,8,49r5,-5l17,39r3,-7l22,24r,-9l22,7,20,xe" filled="f" strokecolor="#e15520" strokeweight="0">
                          <v:path arrowok="t" o:connecttype="custom" o:connectlocs="20,0;10,12;3,24;0,39;3,54;8,49;13,44;17,39;20,32;22,24;22,15;22,7;20,0" o:connectangles="0,0,0,0,0,0,0,0,0,0,0,0,0"/>
                        </v:shape>
                        <v:shape id="Freeform 1677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CVckA&#10;AADdAAAADwAAAGRycy9kb3ducmV2LnhtbESPzU7DMBCE70i8g7VIXFDrhApo07oV4kcqBw5N20Nv&#10;q3ibRMRrY7tt8vYYCYnjaGa+0SxWvenEmXxoLSvIxxkI4srqlmsFu+37aAoiRGSNnWVSMFCA1fL6&#10;aoGFthfe0LmMtUgQDgUqaGJ0hZShashgGFtHnLyj9QZjkr6W2uMlwU0n77PsURpsOS006Oiloeqr&#10;PBkFD5+vd/q0mbwd8vJ78G7/sc4Hp9TtTf88BxGpj//hv/ZaK5jMpk/w+yY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TTCVckAAADdAAAADwAAAAAAAAAAAAAAAACYAgAA&#10;ZHJzL2Rvd25yZXYueG1sUEsFBgAAAAAEAAQA9QAAAI4DAAAAAA==&#10;" path="m,68l5,,,68xe" fillcolor="#f3be00" stroked="f">
                          <v:path arrowok="t" o:connecttype="custom" o:connectlocs="0,68;5,0;0,68" o:connectangles="0,0,0"/>
                        </v:shape>
                        <v:shape id="Freeform 1678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qMsMA&#10;AADdAAAADwAAAGRycy9kb3ducmV2LnhtbERP3WrCMBS+H/gO4QjezXSTDe1MiwjCVi/GnA9w1py1&#10;pclJaVLbvv1yMfDy4/vf55M14ka9bxwreFonIIhLpxuuFFy/T49bED4gazSOScFMHvJs8bDHVLuR&#10;v+h2CZWIIexTVFCH0KVS+rImi37tOuLI/breYoiwr6TucYzh1sjnJHmVFhuODTV2dKypbC+DVVB0&#10;5xOal2IY5qspPsxPu/sMrVKr5XR4AxFoCnfxv/tdK9jstnFufB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qMsMAAADdAAAADwAAAAAAAAAAAAAAAACYAgAAZHJzL2Rv&#10;d25yZXYueG1sUEsFBgAAAAAEAAQA9QAAAIgDAAAAAA==&#10;" path="m,68l5,,,68xe" filled="f" strokecolor="#e15520" strokeweight="0">
                          <v:path arrowok="t" o:connecttype="custom" o:connectlocs="0,68;5,0;0,68" o:connectangles="0,0,0"/>
                        </v:shape>
                        <v:shape id="Freeform 1679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Ql8YA&#10;AADdAAAADwAAAGRycy9kb3ducmV2LnhtbESPQWvCQBSE7wX/w/IEb3VjhRJTV5GWFvFQNFrR2yP7&#10;TILZt2l21fjvXUHwOMzMN8x42ppKnKlxpWUFg34EgjizuuRcwWb9/RqDcB5ZY2WZFFzJwXTSeRlj&#10;ou2FV3ROfS4ChF2CCgrv60RKlxVk0PVtTRy8g20M+iCbXOoGLwFuKvkWRe/SYMlhocCaPgvKjunJ&#10;KJD8/7dI9XJ92G53X4Pf/U88j4xSvW47+wDhqfXP8KM91wqGo3gE9zfh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HQl8YAAADdAAAADwAAAAAAAAAAAAAAAACYAgAAZHJz&#10;L2Rvd25yZXYueG1sUEsFBgAAAAAEAAQA9QAAAIsDAAAAAA==&#10;" path="m20,l10,12,3,25,,40,3,52r7,-2l15,45r3,-8l20,30r3,-8l25,15,23,7,20,xe" fillcolor="#f3be00" stroked="f">
                          <v:path arrowok="t" o:connecttype="custom" o:connectlocs="20,0;10,12;3,25;0,40;3,52;10,50;15,45;18,37;20,30;23,22;25,15;23,7;20,0" o:connectangles="0,0,0,0,0,0,0,0,0,0,0,0,0"/>
                        </v:shape>
                        <v:shape id="Freeform 1680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5oMMA&#10;AADdAAAADwAAAGRycy9kb3ducmV2LnhtbERPPW/CMBDdK/EfrENiKw6JVEqKEyEQapcOpBXzNb4m&#10;gfgc2Yak/74eKnV8et/bcjK9uJPznWUFq2UCgri2uuNGwefH8fEZhA/IGnvLpOCHPJTF7GGLubYj&#10;n+hehUbEEPY5KmhDGHIpfd2SQb+0A3Hkvq0zGCJ0jdQOxxhuepkmyZM02HFsaHGgfUv1tboZBTY9&#10;ZZhd1q/je5ae1248H45fqVKL+bR7ARFoCv/iP/ebVpBtNnF/fBOf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g5oMMAAADdAAAADwAAAAAAAAAAAAAAAACYAgAAZHJzL2Rv&#10;d25yZXYueG1sUEsFBgAAAAAEAAQA9QAAAIgDAAAAAA==&#10;" path="m20,l10,12,3,25,,40,3,52r7,-2l15,45r3,-8l20,30r3,-8l25,15,23,7,20,e" filled="f" strokecolor="#e15520" strokeweight="0">
                          <v:path arrowok="t" o:connecttype="custom" o:connectlocs="20,0;10,12;3,25;0,40;3,52;10,50;15,45;18,37;20,30;23,22;25,15;23,7;20,0" o:connectangles="0,0,0,0,0,0,0,0,0,0,0,0,0"/>
                        </v:shape>
                        <v:shape id="Freeform 1681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M7sYA&#10;AADdAAAADwAAAGRycy9kb3ducmV2LnhtbESP3WrCQBSE7wXfYTlCb6RuUrHU1FVKJVBECk3F60P2&#10;5Idmz4bsGpO37wqCl8PMfMNsdoNpRE+dqy0riBcRCOLc6ppLBaff9PkNhPPIGhvLpGAkB7vtdLLB&#10;RNsr/1Cf+VIECLsEFVTet4mULq/IoFvYljh4he0M+iC7UuoOrwFuGvkSRa/SYM1hocKWPivK/7KL&#10;UZAu3Wp/bAuqi3N/+M4wHedjrNTTbPh4B+Fp8I/wvf2lFSzX6xh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M7sYAAADdAAAADwAAAAAAAAAAAAAAAACYAgAAZHJz&#10;L2Rvd25yZXYueG1sUEsFBgAAAAAEAAQA9QAAAIsDAAAAAA==&#10;" path="m,70l7,,,70xe" fillcolor="#f3be00" stroked="f">
                          <v:path arrowok="t" o:connecttype="custom" o:connectlocs="0,70;7,0;0,70" o:connectangles="0,0,0"/>
                        </v:shape>
                        <v:shape id="Freeform 1682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uJcQA&#10;AADdAAAADwAAAGRycy9kb3ducmV2LnhtbESPQWvCQBSE7wX/w/IEb3VjhFKjq4hg8aZVwesz+8xG&#10;s29DdhuTf+8WCj0OM/MNs1h1thItNb50rGAyTkAQ506XXCg4n7bvnyB8QNZYOSYFPXlYLQdvC8y0&#10;e/I3tcdQiAhhn6ECE0KdSelzQxb92NXE0bu5xmKIsimkbvAZ4baSaZJ8SIslxwWDNW0M5Y/jj1VQ&#10;PPpyyu3V9PfLwe30Kb25/ZdSo2G3noMI1IX/8F97pxVMZ7MUft/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LiXEAAAA3QAAAA8AAAAAAAAAAAAAAAAAmAIAAGRycy9k&#10;b3ducmV2LnhtbFBLBQYAAAAABAAEAPUAAACJAwAAAAA=&#10;" path="m,70l7,,,70xe" filled="f" strokecolor="#e15520" strokeweight="0">
                          <v:path arrowok="t" o:connecttype="custom" o:connectlocs="0,70;7,0;0,70" o:connectangles="0,0,0"/>
                        </v:shape>
                        <v:shape id="Freeform 1683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icsUA&#10;AADdAAAADwAAAGRycy9kb3ducmV2LnhtbESPwWrDMBBE74X8g9hAb42cBprGjWxKaaGnQJ18wNra&#10;2E6slbFkW/37qFDIcZiZN8w+D6YTEw2utaxgvUpAEFdWt1wrOB2/nl5BOI+ssbNMCn7JQZ4tHvaY&#10;ajvzD02Fr0WEsEtRQeN9n0rpqoYMupXtiaN3toNBH+VQSz3gHOGmk89J8iINthwXGuzpo6HqWoxG&#10;wVmW12osw1iaw1b24XIqkvZTqcdleH8D4Sn4e/i//a0VbHa7Dfy9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2JyxQAAAN0AAAAPAAAAAAAAAAAAAAAAAJgCAABkcnMv&#10;ZG93bnJldi54bWxQSwUGAAAAAAQABAD1AAAAigMAAAAA&#10;" path="m20,l13,5,8,13,3,18,,25r,8l,40r3,8l8,58r5,-5l15,48r5,-8l23,33r,-8l23,18,23,8,20,xe" fillcolor="#f3be00" stroked="f">
                          <v:path arrowok="t" o:connecttype="custom" o:connectlocs="20,0;13,5;8,13;3,18;0,25;0,33;0,40;3,48;8,58;13,53;15,48;20,40;23,33;23,25;23,18;23,8;20,0" o:connectangles="0,0,0,0,0,0,0,0,0,0,0,0,0,0,0,0,0"/>
                        </v:shape>
                        <v:shape id="Freeform 1684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WOcQA&#10;AADdAAAADwAAAGRycy9kb3ducmV2LnhtbESPQWsCMRCF7wX/Qxiht5p1LdJdjSJCQXqqVvE6bMbN&#10;4mayJKm77a9vCoLHx5v3vXnL9WBbcSMfGscKppMMBHHldMO1guPX+8sbiBCRNbaOScEPBVivRk9L&#10;LLXreU+3Q6xFgnAoUYGJsSulDJUhi2HiOuLkXZy3GJP0tdQe+wS3rcyzbC4tNpwaDHa0NVRdD982&#10;vTH/7YvTWX9qzfsPk7e2P/pcqefxsFmAiDTEx/E9vdMKZkXxCv9rE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FjnEAAAA3QAAAA8AAAAAAAAAAAAAAAAAmAIAAGRycy9k&#10;b3ducmV2LnhtbFBLBQYAAAAABAAEAPUAAACJAwAAAAA=&#10;" path="m20,l13,5,8,13,3,18,,25r,8l,40r3,8l8,58r5,-5l15,48r5,-8l23,33r,-8l23,18,23,8,20,xe" filled="f" strokecolor="#e15520" strokeweight="0">
                          <v:path arrowok="t" o:connecttype="custom" o:connectlocs="20,0;13,5;8,13;3,18;0,25;0,33;0,40;3,48;8,58;13,53;15,48;20,40;23,33;23,25;23,18;23,8;20,0" o:connectangles="0,0,0,0,0,0,0,0,0,0,0,0,0,0,0,0,0"/>
                        </v:shape>
                        <v:shape id="Freeform 1685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cP8QA&#10;AADdAAAADwAAAGRycy9kb3ducmV2LnhtbESPQWvCQBSE74L/YXlCb7qxtaLRVYpF8VobyfWRfSbB&#10;7Nu4u5r037uFQo/DzHzDrLe9acSDnK8tK5hOEhDEhdU1lwqy7/14AcIHZI2NZVLwQx62m+Fgjam2&#10;HX/R4xRKESHsU1RQhdCmUvqiIoN+Ylvi6F2sMxiidKXUDrsIN418TZK5NFhzXKiwpV1FxfV0NwqO&#10;fMun+jM7uEOW7/Uib7pudlbqZdR/rEAE6sN/+K991Arelst3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3D/EAAAA3QAAAA8AAAAAAAAAAAAAAAAAmAIAAGRycy9k&#10;b3ducmV2LnhtbFBLBQYAAAAABAAEAPUAAACJAwAAAAA=&#10;" path="m,72l,,,72xe" fillcolor="#f3be00" stroked="f">
                          <v:path arrowok="t" o:connecttype="custom" o:connectlocs="0,72;0,0;0,72" o:connectangles="0,0,0"/>
                        </v:shape>
                        <v:shape id="Freeform 1686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gl8cA&#10;AADdAAAADwAAAGRycy9kb3ducmV2LnhtbESPzW7CMBCE70i8g7VIXFBxoGrapBiEkFA59ECBB9jG&#10;m58Sr0NsSHh7XKlSj6OZ+UazWPWmFjdqXWVZwWwagSDOrK64UHA6bp/eQDiPrLG2TAru5GC1HA4W&#10;mGrb8RfdDr4QAcIuRQWl900qpctKMuimtiEOXm5bgz7ItpC6xS7ATS3nURRLgxWHhRIb2pSUnQ9X&#10;oyA577/jXffzOr+cPq/mJZ8c8w9Sajzq1+8gPPX+P/zX3mkFz0kSw++b8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yoJfHAAAA3QAAAA8AAAAAAAAAAAAAAAAAmAIAAGRy&#10;cy9kb3ducmV2LnhtbFBLBQYAAAAABAAEAPUAAACMAwAAAAA=&#10;" path="m,72l,,,72xe" filled="f" strokecolor="#e15520" strokeweight="0">
                          <v:path arrowok="t" o:connecttype="custom" o:connectlocs="0,72;0,0;0,72" o:connectangles="0,0,0"/>
                        </v:shape>
                        <v:shape id="Freeform 1687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+t7sUA&#10;AADdAAAADwAAAGRycy9kb3ducmV2LnhtbESPX2vCMBTF3wd+h3AF3zRVx7TVKGUoDPYy65ivl+au&#10;LWtuuiTa7tsvA2GPh/Pnx9nuB9OKGznfWFYwnyUgiEurG64UvJ+P0zUIH5A1tpZJwQ952O9GD1vM&#10;tO35RLciVCKOsM9QQR1Cl0npy5oM+pntiKP3aZ3BEKWrpHbYx3HTykWSPEmDDUdCjR0911R+FVcT&#10;IaGXj23zsX4r3Gt6+E7zwyWvlJqMh3wDItAQ/sP39otWsEzTF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63uxQAAAN0AAAAPAAAAAAAAAAAAAAAAAJgCAABkcnMv&#10;ZG93bnJldi54bWxQSwUGAAAAAAQABAD1AAAAigMAAAAA&#10;" path="m13,70l,,13,70r,l13,70,8,85,5,100r3,15l13,130r5,-5l23,117r2,-7l25,102r,-10l23,85,20,77,13,70xe" fillcolor="#f3be00" stroked="f">
                          <v:path arrowok="t" o:connecttype="custom" o:connectlocs="13,70;0,0;13,70;13,70;13,70;8,85;5,100;8,115;13,130;18,125;23,117;25,110;25,102;25,92;23,85;20,77;13,70" o:connectangles="0,0,0,0,0,0,0,0,0,0,0,0,0,0,0,0,0"/>
                        </v:shape>
                        <v:shape id="Freeform 1688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0ysUA&#10;AADdAAAADwAAAGRycy9kb3ducmV2LnhtbESPQWvCQBCF7wX/wzKCl1I3ahVNXUWqQi5StP0BQ3ZM&#10;QrOzIbs18d87B6HHmXnz3vvW297V6kZtqDwbmIwTUMS5txUXBn6+j29LUCEiW6w9k4E7BdhuBi9r&#10;TK3v+Ey3SyyUmHBI0UAZY5NqHfKSHIaxb4jldvWtwyhjW2jbYifmrtbTJFlohxVLQokNfZaU/17+&#10;nIFOtl/7w6KeZ9mr9Xbez95PZ2NGw373ASpSH//Fz+/MGpitVlJXaIQE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bTKxQAAAN0AAAAPAAAAAAAAAAAAAAAAAJgCAABkcnMv&#10;ZG93bnJldi54bWxQSwUGAAAAAAQABAD1AAAAigMAAAAA&#10;" path="m13,70l,,13,70r,l13,70,8,85,5,100r3,15l13,130r5,-5l23,117r2,-7l25,102r,-10l23,85,20,77,13,70xe" filled="f" strokecolor="#e15520" strokeweight="0">
                          <v:path arrowok="t" o:connecttype="custom" o:connectlocs="13,70;0,0;13,70;13,70;13,70;8,85;5,100;8,115;13,130;18,125;23,117;25,110;25,102;25,92;23,85;20,77;13,70" o:connectangles="0,0,0,0,0,0,0,0,0,0,0,0,0,0,0,0,0"/>
                        </v:shape>
                        <v:shape id="Freeform 1689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cy8gA&#10;AADdAAAADwAAAGRycy9kb3ducmV2LnhtbESP3WrCQBSE7wt9h+UUvKub1lpNdJUiFkSQ+ofg3SF7&#10;mgSzZ0N21ejTu4Lg5TAz3zDDcWNKcaLaFZYVfLQjEMSp1QVnCrab3/c+COeRNZaWScGFHIxHry9D&#10;TLQ984pOa5+JAGGXoILc+yqR0qU5GXRtWxEH79/WBn2QdSZ1jecAN6X8jKJvabDgsJBjRZOc0sP6&#10;aBQspovt/Lo87Pr6a1+sZsd974+6SrXemp8BCE+Nf4Yf7ZlW0InjGO5vwhO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5zLyAAAAN0AAAAPAAAAAAAAAAAAAAAAAJgCAABk&#10;cnMvZG93bnJldi54bWxQSwUGAAAAAAQABAD1AAAAjQMAAAAA&#10;" path="m8,68l,,8,68r,l8,68,3,83,,98r3,15l8,128r4,-5l17,115r3,-7l20,100r,-7l17,83,12,75,8,68xe" fillcolor="#f3be00" stroked="f">
                          <v:path arrowok="t" o:connecttype="custom" o:connectlocs="8,68;0,0;8,68;8,68;8,68;3,83;0,98;3,113;8,128;12,123;17,115;20,108;20,100;20,93;17,83;12,75;8,68" o:connectangles="0,0,0,0,0,0,0,0,0,0,0,0,0,0,0,0,0"/>
                        </v:shape>
                        <v:shape id="Freeform 1690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NI8UA&#10;AADdAAAADwAAAGRycy9kb3ducmV2LnhtbERPz2vCMBS+D/Y/hCfsMjTZGEM6Y5HBpCgidjvo7dG8&#10;tdXmpTZRO/96cxh4/Ph+T9LeNuJMna8da3gZKRDEhTM1lxp+vr+GYxA+IBtsHJOGP/KQTh8fJpgY&#10;d+ENnfNQihjCPkENVQhtIqUvKrLoR64ljtyv6yyGCLtSmg4vMdw28lWpd2mx5thQYUufFRWH/GQ1&#10;LFe7/XV95HK+cCtXb3fP+TU7af006GcfIAL14S7+d2dGw5tScX98E5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c0jxQAAAN0AAAAPAAAAAAAAAAAAAAAAAJgCAABkcnMv&#10;ZG93bnJldi54bWxQSwUGAAAAAAQABAD1AAAAigMAAAAA&#10;" path="m8,68l,,8,68r,l8,68,3,83,,98r3,15l8,128r4,-5l17,115r3,-7l20,100r,-7l17,83,12,75,8,68xe" filled="f" strokecolor="#e15520" strokeweight="0">
                          <v:path arrowok="t" o:connecttype="custom" o:connectlocs="8,68;0,0;8,68;8,68;8,68;3,83;0,98;3,113;8,128;12,123;17,115;20,108;20,100;20,93;17,83;12,75;8,68" o:connectangles="0,0,0,0,0,0,0,0,0,0,0,0,0,0,0,0,0"/>
                        </v:shape>
                        <v:shape id="Freeform 1691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y/MUA&#10;AADdAAAADwAAAGRycy9kb3ducmV2LnhtbESPwWrDMBBE74H+g9hAL6GRXOpQnMimBErbU4id3Bdr&#10;YxtbK2Mpifv3VaHQ4zAzb5hdMdtB3GjynWMNyVqBIK6d6bjRcKren15B+IBscHBMGr7JQ5E/LHaY&#10;GXfnI93K0IgIYZ+hhjaEMZPS1y1Z9Gs3Ekfv4iaLIcqpkWbCe4TbQT4rtZEWO44LLY60b6nuy6vV&#10;cJwNuw+bNn11Oayqs08P6elL68fl/LYFEWgO/+G/9qfR8KJUA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LL8xQAAAN0AAAAPAAAAAAAAAAAAAAAAAJgCAABkcnMv&#10;ZG93bnJldi54bWxQSwUGAAAAAAQABAD1AAAAigMAAAAA&#10;" path="m5,67l,,5,67xe" fillcolor="#f3be00" stroked="f">
                          <v:path arrowok="t" o:connecttype="custom" o:connectlocs="5,67;0,0;5,67" o:connectangles="0,0,0"/>
                        </v:shape>
                        <v:shape id="Freeform 1692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c3cYA&#10;AADdAAAADwAAAGRycy9kb3ducmV2LnhtbESPQWsCMRSE74X+h/AEbzXRllq2RhFR7KGIWvH8unnu&#10;rt28bDfRTf+9KRR6HGbmG2Yyi7YWV2p95VjDcKBAEOfOVFxoOHysHl5A+IBssHZMGn7Iw2x6fzfB&#10;zLiOd3Tdh0IkCPsMNZQhNJmUPi/Joh+4hjh5J9daDEm2hTQtdgluazlS6llarDgtlNjQoqT8a3+x&#10;Go7nb35f5qreXpZx032OeRXXj1r3e3H+CiJQDP/hv/ab0fCk1Ah+36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c3cYAAADdAAAADwAAAAAAAAAAAAAAAACYAgAAZHJz&#10;L2Rvd25yZXYueG1sUEsFBgAAAAAEAAQA9QAAAIsDAAAAAA==&#10;" path="m5,67l,,5,67xe" filled="f" strokecolor="#e15520" strokeweight="0">
                          <v:path arrowok="t" o:connecttype="custom" o:connectlocs="5,67;0,0;5,67" o:connectangles="0,0,0"/>
                        </v:shape>
                        <v:shape id="Freeform 1693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yjcMA&#10;AADdAAAADwAAAGRycy9kb3ducmV2LnhtbESPX0sDMRDE3wW/Q1jBN5v4r8i1aRHhoIIvtoL4tly2&#10;l8PL5kzWNv32RhB8HGbmN8xyXcKoDpTyENnC9cyAIu6iG7i38LZrrx5AZUF2OEYmCyfKsF6dny2x&#10;cfHIr3TYSq8qhHODFrzI1GidO08B8yxOxNXbxxRQqky9dgmPFR5GfWPMXAccuC54nOjJU/e5/Q4W&#10;Xp5xvCd53+TT10frWcq8TcXay4vyuAAlVOQ//NfeOAt3xtzC75v6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KyjcMAAADdAAAADwAAAAAAAAAAAAAAAACYAgAAZHJzL2Rv&#10;d25yZXYueG1sUEsFBgAAAAAEAAQA9QAAAIgDAAAAAA==&#10;" path="m57,22l,,57,22xm55,22r15,8l80,32,92,30r12,-5l99,20,94,17,87,15,82,12r-7,l67,15r-5,2l55,22xe" fillcolor="#f3be00" stroked="f">
                          <v:path arrowok="t" o:connecttype="custom" o:connectlocs="57,22;0,0;57,22;55,22;70,30;80,32;92,30;104,25;99,20;94,17;87,15;82,12;75,12;67,15;62,17;55,22" o:connectangles="0,0,0,0,0,0,0,0,0,0,0,0,0,0,0,0"/>
                          <o:lock v:ext="edit" verticies="t"/>
                        </v:shape>
                        <v:shape id="Freeform 1694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o5cYA&#10;AADdAAAADwAAAGRycy9kb3ducmV2LnhtbESPQUsDMRSE74L/ITzBW5tYi7Rr06KCqBQEu23p8bF5&#10;bhY3L0sSt9t/3wgFj8PMfMMsVoNrRU8hNp413I0VCOLKm4ZrDdvydTQDEROywdYzaThRhNXy+mqB&#10;hfFH/qJ+k2qRIRwL1GBT6gopY2XJYRz7jjh73z44TFmGWpqAxwx3rZwo9SAdNpwXLHb0Yqn62fw6&#10;DYf7Z7nr/dtnPy/r00dpJ0Gu91rf3gxPjyASDek/fGm/Gw1Tpabw9yY/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o5cYAAADdAAAADwAAAAAAAAAAAAAAAACYAgAAZHJz&#10;L2Rvd25yZXYueG1sUEsFBgAAAAAEAAQA9QAAAIsDAAAAAA==&#10;" path="m57,22l,,57,22xe" filled="f" strokecolor="#e77817" strokeweight="0">
                          <v:path arrowok="t" o:connecttype="custom" o:connectlocs="57,22;0,0;57,22" o:connectangles="0,0,0"/>
                        </v:shape>
                        <v:shape id="Freeform 1695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FD8UA&#10;AADdAAAADwAAAGRycy9kb3ducmV2LnhtbESPQWvCQBSE74L/YXlCb7qrqEh0FVFKK3ipaT0/sq9J&#10;aPZtyK5J2l/vCgWPw8x8w2x2va1ES40vHWuYThQI4syZknMNn+nreAXCB2SDlWPS8EsedtvhYIOJ&#10;cR1/UHsJuYgQ9glqKEKoEyl9VpBFP3E1cfS+XWMxRNnk0jTYRbit5EyppbRYclwosKZDQdnP5WY1&#10;nM7tdPa1SK9/x/nbzSzdoaO01Ppl1O/XIAL14Rn+b78bDXOlFvB4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MUPxQAAAN0AAAAPAAAAAAAAAAAAAAAAAJgCAABkcnMv&#10;ZG93bnJldi54bWxQSwUGAAAAAAQABAD1AAAAigMAAAAA&#10;" path="m,10r15,8l25,20,37,18,49,13,44,8,39,5,32,3,27,,20,,12,3,7,5,,10e" filled="f" strokecolor="#e77817" strokeweight="0">
                          <v:path arrowok="t" o:connecttype="custom" o:connectlocs="0,10;15,18;25,20;37,18;49,13;44,8;39,5;32,3;27,0;20,0;12,3;7,5;0,10" o:connectangles="0,0,0,0,0,0,0,0,0,0,0,0,0"/>
                        </v:shape>
                        <v:shape id="Freeform 1696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U5cYA&#10;AADdAAAADwAAAGRycy9kb3ducmV2LnhtbESPUWvCQBCE3wv+h2MLfSl6sa0iqaeIpVBrEYzS5yW3&#10;TYK5vZBbTeyv7xUKfRxm5htmvuxdrS7UhsqzgfEoAUWce1txYeB4eB3OQAVBtlh7JgNXCrBcDG7m&#10;mFrf8Z4umRQqQjikaKAUaVKtQ16SwzDyDXH0vnzrUKJsC21b7CLc1fohSabaYcVxocSG1iXlp+zs&#10;DGwfX86Td1lv6o9Odt9+u9t/ZvfG3N32q2dQQr38h//ab9bAUyTC75v4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+U5cYAAADdAAAADwAAAAAAAAAAAAAAAACYAgAAZHJz&#10;L2Rvd25yZXYueG1sUEsFBgAAAAAEAAQA9QAAAIsDAAAAAA==&#10;" path="m55,8l,,55,8xm55,8r12,7l80,18,92,15r10,-5l100,5,92,3,87,,80,,72,,67,,60,5,55,8xe" fillcolor="#f3be00" stroked="f">
                          <v:path arrowok="t" o:connecttype="custom" o:connectlocs="55,8;0,0;55,8;55,8;67,15;80,18;92,15;102,10;100,5;92,3;87,0;80,0;72,0;67,0;60,5;55,8" o:connectangles="0,0,0,0,0,0,0,0,0,0,0,0,0,0,0,0"/>
                          <o:lock v:ext="edit" verticies="t"/>
                        </v:shape>
                        <v:shape id="Freeform 1697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pkccA&#10;AADdAAAADwAAAGRycy9kb3ducmV2LnhtbESP0UoDMRRE3wX/IVyhbzaptWq3TUu7RREpBasfcLu5&#10;3SxubpYkbde/N4Lg4zAzZ5j5snetOFOIjWcNo6ECQVx503Ct4fPj+fYJREzIBlvPpOGbIiwX11dz&#10;LIy/8Dud96kWGcKxQA02pa6QMlaWHMah74izd/TBYcoy1NIEvGS4a+WdUg/SYcN5wWJHpaXqa39y&#10;Gspg16O3XbmdjA8vm2a3Xa8m017rwU2/moFI1Kf/8F/71Wi4V+oRft/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76ZHHAAAA3QAAAA8AAAAAAAAAAAAAAAAAmAIAAGRy&#10;cy9kb3ducmV2LnhtbFBLBQYAAAAABAAEAPUAAACMAwAAAAA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698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HWb8A&#10;AADdAAAADwAAAGRycy9kb3ducmV2LnhtbERPTYvCMBC9C/6HMMLeNFEW0dpUVBC8Lda97G1oxrbY&#10;TEoTa/z3m8PCHh/vO99H24mRBt861rBcKBDElTMt1xq+b+f5BoQPyAY7x6ThTR72xXSSY2bci680&#10;lqEWKYR9hhqaEPpMSl81ZNEvXE+cuLsbLIYEh1qaAV8p3HZypdRaWmw5NTTY06mh6lE+rYZuPXq+&#10;L+NI242KP21pvo6roPXHLB52IALF8C/+c1+Mhk+l0tz0Jj0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vodZvwAAAN0AAAAPAAAAAAAAAAAAAAAAAJgCAABkcnMvZG93bnJl&#10;di54bWxQSwUGAAAAAAQABAD1AAAAhAMAAAAA&#10;" path="m,8r12,7l25,18,37,15,47,10,45,5,37,3,32,,25,,17,,12,,5,5,,8e" filled="f" strokecolor="#e77817" strokeweight="0">
                          <v:path arrowok="t" o:connecttype="custom" o:connectlocs="0,8;12,15;25,18;37,15;47,10;45,5;37,3;32,0;25,0;17,0;12,0;5,5;0,8" o:connectangles="0,0,0,0,0,0,0,0,0,0,0,0,0"/>
                        </v:shape>
                        <v:shape id="Freeform 1699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Al8cA&#10;AADdAAAADwAAAGRycy9kb3ducmV2LnhtbESPX0vDQBDE3wW/w7GCL9Le+Zc27bVIRdBWCo3S5yW3&#10;TYK5vZDbNtFP7wmCj8PM/IaZLwffqBN1sQ5s4XpsQBEXwdVcWvh4fx5NQEVBdtgEJgtfFGG5OD+b&#10;Y+ZCzzs65VKqBOGYoYVKpM20jkVFHuM4tMTJO4TOoyTZldp12Ce4b/SNMQ/aY81pocKWVhUVn/nR&#10;W9jcPh3v17J6bd562X6HzXa3z6+svbwYHmeghAb5D/+1X5yFO2Om8PsmPQ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wAJfHAAAA3QAAAA8AAAAAAAAAAAAAAAAAmAIAAGRy&#10;cy9kb3ducmV2LnhtbFBLBQYAAAAABAAEAPUAAACMAwAAAAA=&#10;" path="m55,8l,,55,8xm55,8r12,7l80,18,92,15r10,-5l97,5,92,3,87,,80,,72,,67,,60,5,55,8xe" fillcolor="#f3be00" stroked="f">
                          <v:path arrowok="t" o:connecttype="custom" o:connectlocs="55,8;0,0;55,8;55,8;67,15;80,18;92,15;102,10;97,5;92,3;87,0;80,0;72,0;67,0;60,5;55,8" o:connectangles="0,0,0,0,0,0,0,0,0,0,0,0,0,0,0,0"/>
                          <o:lock v:ext="edit" verticies="t"/>
                        </v:shape>
                        <v:shape id="Freeform 1700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nOMMA&#10;AADdAAAADwAAAGRycy9kb3ducmV2LnhtbERP3WrCMBS+F3yHcATvZlqdsnVG0Y7JEBHm9gBnzVlT&#10;bE5Kkml9++Vi4OXH979c97YVF/Khcawgn2QgiCunG64VfH2+PTyBCBFZY+uYFNwowHo1HCyx0O7K&#10;H3Q5xVqkEA4FKjAxdoWUoTJkMUxcR5y4H+ctxgR9LbXHawq3rZxm2UJabDg1GOyoNFSdT79WQenN&#10;Nt8fy8N89r17bY6H7Wb+3Cs1HvWbFxCR+ngX/7vftYLHLE/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vnOMMAAADdAAAADwAAAAAAAAAAAAAAAACYAgAAZHJzL2Rv&#10;d25yZXYueG1sUEsFBgAAAAAEAAQA9QAAAIgDAAAAAA=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701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4GcIA&#10;AADdAAAADwAAAGRycy9kb3ducmV2LnhtbESPQYvCMBSE78L+h/AEb5pUFnGrUVxhYW9i9bK3R/Ns&#10;i81LaWLN/nsjCB6HmfmGWW+jbcVAvW8ca8hmCgRx6UzDlYbz6We6BOEDssHWMWn4Jw/bzcdojblx&#10;dz7SUIRKJAj7HDXUIXS5lL6syaKfuY44eRfXWwxJ9pU0Pd4T3LZyrtRCWmw4LdTY0b6m8lrcrIZ2&#10;MXi+ZHGgr6WKf01hDt/zoPVkHHcrEIFieIdf7V+j4VNlGTzfp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bgZwgAAAN0AAAAPAAAAAAAAAAAAAAAAAJgCAABkcnMvZG93&#10;bnJldi54bWxQSwUGAAAAAAQABAD1AAAAhwMAAAAA&#10;" path="m,8r12,7l25,18,37,15,47,10,42,5,37,3,32,,25,,17,,12,,5,5,,8e" filled="f" strokecolor="#e77817" strokeweight="0">
                          <v:path arrowok="t" o:connecttype="custom" o:connectlocs="0,8;12,15;25,18;37,15;47,10;42,5;37,3;32,0;25,0;17,0;12,0;5,5;0,8" o:connectangles="0,0,0,0,0,0,0,0,0,0,0,0,0"/>
                        </v:shape>
                        <v:shape id="Freeform 1702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c9sQA&#10;AADdAAAADwAAAGRycy9kb3ducmV2LnhtbESPzarCMBSE94LvEI7gRjS1iGivUUQUXAn+IC7Pbc5t&#10;y21OahO1vr0RBJfDzHzDzBaNKcWdaldYVjAcRCCIU6sLzhScjpv+BITzyBpLy6TgSQ4W83Zrhom2&#10;D97T/eAzESDsElSQe18lUro0J4NuYCvi4P3Z2qAPss6krvER4KaUcRSNpcGCw0KOFa1ySv8PN6Pg&#10;/HvZXiZ2n26m9hRfeztcN3KsVLfTLH9AeGr8N/xpb7WCUTSM4f0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HPbEAAAA3QAAAA8AAAAAAAAAAAAAAAAAmAIAAGRycy9k&#10;b3ducmV2LnhtbFBLBQYAAAAABAAEAPUAAACJAwAAAAA=&#10;" path="m55,25l,,55,25xm55,25r12,5l80,35,92,32r13,-5l100,22,95,17,87,15r-7,l75,15r-8,l60,20r-5,5xe" fillcolor="#f3be00" stroked="f">
                          <v:path arrowok="t" o:connecttype="custom" o:connectlocs="55,25;0,0;55,25;55,25;67,30;80,35;92,32;105,27;100,22;95,17;87,15;80,15;75,15;67,15;60,20;55,25" o:connectangles="0,0,0,0,0,0,0,0,0,0,0,0,0,0,0,0"/>
                          <o:lock v:ext="edit" verticies="t"/>
                        </v:shape>
                        <v:shape id="Freeform 1703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D5MYA&#10;AADdAAAADwAAAGRycy9kb3ducmV2LnhtbESPT2vCQBTE74V+h+UVvNVNVIpEV+kfRHvoodaLt2f2&#10;mQSz74XdVeO37xYKHoeZ+Q0zX/auVRfyoRE2kA8zUMSl2IYrA7uf1fMUVIjIFlthMnCjAMvF48Mc&#10;CytX/qbLNlYqQTgUaKCOsSu0DmVNDsNQOuLkHcU7jEn6SluP1wR3rR5l2Yt22HBaqLGj95rK0/bs&#10;DMjnRvYfKyzzcfh6m/Z+LYfR2pjBU/86AxWpj/fwf3tjDUyyfAx/b9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wD5MYAAADdAAAADwAAAAAAAAAAAAAAAACYAgAAZHJz&#10;L2Rvd25yZXYueG1sUEsFBgAAAAAEAAQA9QAAAIsDAAAAAA==&#10;" path="m55,25l,,55,25xe" filled="f" strokecolor="#e77817" strokeweight="0">
                          <v:path arrowok="t" o:connecttype="custom" o:connectlocs="55,25;0,0;55,25" o:connectangles="0,0,0"/>
                        </v:shape>
                        <v:shape id="Freeform 1704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lTccA&#10;AADdAAAADwAAAGRycy9kb3ducmV2LnhtbESPQWvCQBSE74L/YXmCN7OxhCJpNlJKRS1etD3k+Jp9&#10;TdJm38bsGtN/3xWEHoeZ+YbJ1qNpxUC9aywrWEYxCOLS6oYrBR/vm8UKhPPIGlvLpOCXHKzz6STD&#10;VNsrH2k4+UoECLsUFdTed6mUrqzJoItsRxy8L9sb9EH2ldQ9XgPctPIhjh+lwYbDQo0dvdRU/pwu&#10;RoEtvj9fz6vzW7HZ6m3Rlbv9/lAoNZ+Nz08gPI3+P3xv77SCJF4mcHsTn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RZU3HAAAA3QAAAA8AAAAAAAAAAAAAAAAAmAIAAGRy&#10;cy9kb3ducmV2LnhtbFBLBQYAAAAABAAEAPUAAACMAwAAAAA=&#10;" path="m,10r12,5l25,20,37,17,50,12,45,7,40,2,32,,25,,20,,12,,5,5,,10xe" filled="f" strokecolor="#e77817" strokeweight="0">
                          <v:path arrowok="t" o:connecttype="custom" o:connectlocs="0,10;12,15;25,20;37,17;50,12;45,7;40,2;32,0;25,0;20,0;12,0;5,5;0,10" o:connectangles="0,0,0,0,0,0,0,0,0,0,0,0,0"/>
                        </v:shape>
                        <v:shape id="Freeform 1705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vtMUA&#10;AADdAAAADwAAAGRycy9kb3ducmV2LnhtbESPQWuDQBSE74H8h+UVeotrQipi3YQQLOTQS03t+eG+&#10;qtR9a9ytMf313UIhx2FmvmHy/Wx6MdHoOssK1lEMgri2uuNGwfv5ZZWCcB5ZY2+ZFNzIwX63XOSY&#10;aXvlN5pK34gAYZehgtb7IZPS1S0ZdJEdiIP3aUeDPsixkXrEa4CbXm7iOJEGOw4LLQ50bKn+Kr+N&#10;grL6aPrqNtcJFcXlJzGvB5mmSj0+zIdnEJ5mfw//t09awTZeP8H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6+0xQAAAN0AAAAPAAAAAAAAAAAAAAAAAJgCAABkcnMv&#10;ZG93bnJldi54bWxQSwUGAAAAAAQABAD1AAAAigMAAAAA&#10;" path="m60,18l,,60,18xm60,18r12,7l84,28r13,l107,23r-5,-5l97,13,92,10r-8,l77,10r-5,l65,13r-5,5xe" fillcolor="#f3be00" stroked="f">
                          <v:path arrowok="t" o:connecttype="custom" o:connectlocs="60,18;0,0;60,18;60,18;72,25;84,28;97,28;107,23;102,18;97,13;92,10;84,10;77,10;72,10;65,13;60,18" o:connectangles="0,0,0,0,0,0,0,0,0,0,0,0,0,0,0,0"/>
                          <o:lock v:ext="edit" verticies="t"/>
                        </v:shape>
                        <v:shape id="Freeform 1706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T78cA&#10;AADdAAAADwAAAGRycy9kb3ducmV2LnhtbESPQWsCMRSE74L/ITyhF6nJtmLt1ihFUAoFobZQj6+b&#10;5+7azcuSRF3/vSkIPQ4z8w0zW3S2ESfyoXasIRspEMSFMzWXGr4+V/dTECEiG2wck4YLBVjM+70Z&#10;5sad+YNO21iKBOGQo4YqxjaXMhQVWQwj1xInb++8xZikL6XxeE5w28gHpSbSYs1pocKWlhUVv9uj&#10;1bCO6+xp6Z+7XZntHtXPYfM+/R5qfTfoXl9AROrif/jWfjMaxiqbwN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AE+/HAAAA3QAAAA8AAAAAAAAAAAAAAAAAmAIAAGRy&#10;cy9kb3ducmV2LnhtbFBLBQYAAAAABAAEAPUAAACMAwAAAAA=&#10;" path="m60,18l,,60,18xe" filled="f" strokecolor="#e77817" strokeweight="0">
                          <v:path arrowok="t" o:connecttype="custom" o:connectlocs="60,18;0,0;60,18" o:connectangles="0,0,0"/>
                        </v:shape>
                        <v:shape id="Freeform 1707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CyMQA&#10;AADdAAAADwAAAGRycy9kb3ducmV2LnhtbESPzWrDMBCE74G8g9hCb4mcUprgRg5NwG2Pzc8hx0Xa&#10;ysbSylhK4r59VSjkOMzMN8x6M3onrjTENrCCxbwAQayDadkqOB3r2QpETMgGXWBS8EMRNtV0ssbS&#10;hBvv6XpIVmQIxxIVNCn1pZRRN+QxzkNPnL3vMHhMWQ5WmgFvGe6dfCqKF+mx5bzQYE+7hnR3uHgF&#10;+w9pzw71u6539ouO24urO1Lq8WF8ewWRaEz38H/70yh4LhZL+HuTn4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ggsjEAAAA3QAAAA8AAAAAAAAAAAAAAAAAmAIAAGRycy9k&#10;b3ducmV2LnhtbFBLBQYAAAAABAAEAPUAAACJAwAAAAA=&#10;" path="m,8r12,7l24,18r13,l47,13,42,8,37,3,32,,24,,17,,12,,5,3,,8xe" filled="f" strokecolor="#e77817" strokeweight="0">
                          <v:path arrowok="t" o:connecttype="custom" o:connectlocs="0,8;12,15;24,18;37,18;47,13;42,8;37,3;32,0;24,0;17,0;12,0;5,3;0,8" o:connectangles="0,0,0,0,0,0,0,0,0,0,0,0,0"/>
                        </v:shape>
                        <v:shape id="Freeform 1708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XKMMA&#10;AADdAAAADwAAAGRycy9kb3ducmV2LnhtbERPy2rCQBTdF/yH4Qrd1YlF2jR1FBGFrgI1Irq7ZG6T&#10;1MydMDPN4+87i0KXh/Neb0fTip6cbywrWC4SEMSl1Q1XCs7F8SkF4QOyxtYyKZjIw3Yze1hjpu3A&#10;n9SfQiViCPsMFdQhdJmUvqzJoF/YjjhyX9YZDBG6SmqHQww3rXxOkhdpsOHYUGNH+5rK++nHKBiu&#10;U3p4tZf8RjeXh0Pxln/vtVKP83H3DiLQGP7Ff+4PrWCVLOPc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XKMMAAADdAAAADwAAAAAAAAAAAAAAAACYAgAAZHJzL2Rv&#10;d25yZXYueG1sUEsFBgAAAAAEAAQA9QAAAIgDAAAAAA==&#10;" path="m55,18l,,55,18xm52,18r13,7l77,28r12,l102,23,97,18,92,13,85,10,80,8r-8,l65,10r-5,3l52,18xe" fillcolor="#f3be00" stroked="f">
                          <v:path arrowok="t" o:connecttype="custom" o:connectlocs="55,18;0,0;55,18;52,18;65,25;77,28;89,28;102,23;97,18;92,13;85,10;80,8;72,8;65,10;60,13;52,18" o:connectangles="0,0,0,0,0,0,0,0,0,0,0,0,0,0,0,0"/>
                          <o:lock v:ext="edit" verticies="t"/>
                        </v:shape>
                        <v:shape id="Freeform 1709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3dsUA&#10;AADdAAAADwAAAGRycy9kb3ducmV2LnhtbESPQWvCQBSE74X+h+UJvRTdWIrU6CqJIHgSTHvo8ZF9&#10;yQazb9PdVeO/7xYKHoeZ+YZZb0fbiyv50DlWMJ9lIIhrpztuFXx97qcfIEJE1tg7JgV3CrDdPD+t&#10;Mdfuxie6VrEVCcIhRwUmxiGXMtSGLIaZG4iT1zhvMSbpW6k93hLc9vItyxbSYsdpweBAO0P1ubpY&#10;BcemNKdGHr+L809RVKV7vZSelHqZjMUKRKQxPsL/7YNW8J7Nl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Dd2xQAAAN0AAAAPAAAAAAAAAAAAAAAAAJgCAABkcnMv&#10;ZG93bnJldi54bWxQSwUGAAAAAAQABAD1AAAAigMAAAAA&#10;" path="m55,18l,,55,18xe" filled="f" strokecolor="#e77817" strokeweight="0">
                          <v:path arrowok="t" o:connecttype="custom" o:connectlocs="55,18;0,0;55,18" o:connectangles="0,0,0"/>
                        </v:shape>
                        <v:shape id="Freeform 1710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+usEA&#10;AADdAAAADwAAAGRycy9kb3ducmV2LnhtbERPz2vCMBS+D/Y/hCd4m6kio1ajyGAiu029eHs0r0m3&#10;5qU0WVv965eD4PHj+73Zja4RPXWh9qxgPstAEJde12wUXM6fbzmIEJE1Np5JwY0C7LavLxsstB/4&#10;m/pTNCKFcChQgY2xLaQMpSWHYeZb4sRVvnMYE+yM1B0OKdw1cpFl79JhzanBYksflsrf059T4L9+&#10;rq7fG5PHis6VPayG/L5SajoZ92sQkcb4FD/cR61gmS3S/vQmP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G/rrBAAAA3QAAAA8AAAAAAAAAAAAAAAAAmAIAAGRycy9kb3du&#10;cmV2LnhtbFBLBQYAAAAABAAEAPUAAACGAwAAAAA=&#10;" path="m,10r13,7l25,20r12,l50,15,45,10,40,5,33,2,28,,20,,13,2,8,5,,10e" filled="f" strokecolor="#e77817" strokeweight="0">
                          <v:path arrowok="t" o:connecttype="custom" o:connectlocs="0,10;13,17;25,20;37,20;50,15;45,10;40,5;33,2;28,0;20,0;13,2;8,5;0,10" o:connectangles="0,0,0,0,0,0,0,0,0,0,0,0,0"/>
                        </v:shape>
                        <v:shape id="Freeform 1711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Ys8YA&#10;AADdAAAADwAAAGRycy9kb3ducmV2LnhtbESPQWvCQBSE70L/w/IK3nQTEZXUVVqlIFIQjYf29sg+&#10;s6HZtyG7jfHfdwXB4zAz3zDLdW9r0VHrK8cK0nECgrhwuuJSwTn/HC1A+ICssXZMCm7kYb16GSwx&#10;0+7KR+pOoRQRwj5DBSaEJpPSF4Ys+rFriKN3ca3FEGVbSt3iNcJtLSdJMpMWK44LBhvaGCp+T39W&#10;QZ5O+323+NC5OWzn3z+3mfm67JUavvbvbyAC9eEZfrR3WsE0maRwfx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Ys8YAAADdAAAADwAAAAAAAAAAAAAAAACYAgAAZHJz&#10;L2Rvd25yZXYueG1sUEsFBgAAAAAEAAQA9QAAAIsDAAAAAA==&#10;" path="m54,25l,,54,25xm54,25r13,7l79,37,92,35r10,-5l99,25,92,20,87,18r-8,l74,18r-7,l59,20r-5,5xe" fillcolor="#f3be00" stroked="f">
                          <v:path arrowok="t" o:connecttype="custom" o:connectlocs="54,25;0,0;54,25;54,25;67,32;79,37;92,35;102,30;99,25;92,20;87,18;79,18;74,18;67,18;59,20;54,25" o:connectangles="0,0,0,0,0,0,0,0,0,0,0,0,0,0,0,0"/>
                          <o:lock v:ext="edit" verticies="t"/>
                        </v:shape>
                        <v:shape id="Freeform 1712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OBsQA&#10;AADdAAAADwAAAGRycy9kb3ducmV2LnhtbESPQWsCMRSE7wX/Q3hCbzXrUkRWo4go2GO3FfH22Dw3&#10;wc3Lsonutr/eCIUeh5n5hlmuB9eIO3XBelYwnWQgiCuvLdcKvr/2b3MQISJrbDyTgh8KsF6NXpZY&#10;aN/zJ93LWIsE4VCgAhNjW0gZKkMOw8S3xMm7+M5hTLKrpe6wT3DXyDzLZtKh5bRgsKWtoepa3pyC&#10;evp7PNHHrD9f5mxKy9udPVilXsfDZgEi0hD/w3/tg1bwnuU5PN+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gbEAAAA3QAAAA8AAAAAAAAAAAAAAAAAmAIAAGRycy9k&#10;b3ducmV2LnhtbFBLBQYAAAAABAAEAPUAAACJAwAAAAA=&#10;" path="m54,25l,,54,25xe" filled="f" strokecolor="#e77817" strokeweight="0">
                          <v:path arrowok="t" o:connecttype="custom" o:connectlocs="54,25;0,0;54,25" o:connectangles="0,0,0"/>
                        </v:shape>
                        <v:shape id="Freeform 1713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qOcYA&#10;AADdAAAADwAAAGRycy9kb3ducmV2LnhtbESPT4vCMBTE78J+h/CEvYimW12RahQRFgT3ot2D3p7N&#10;6x9sXkoTtX57syB4HGbmN8xi1Zla3Kh1lWUFX6MIBHFmdcWFgr/0ZzgD4TyyxtoyKXiQg9Xyo7fA&#10;RNs77+l28IUIEHYJKii9bxIpXVaSQTeyDXHwctsa9EG2hdQt3gPc1DKOoqk0WHFYKLGhTUnZ5XA1&#10;Ci7rU5off+tzVsljnO/2NP4+DZT67HfrOQhPnX+HX+2tVjCJ4jH8vw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qOcYAAADdAAAADwAAAAAAAAAAAAAAAACYAgAAZHJz&#10;L2Rvd25yZXYueG1sUEsFBgAAAAAEAAQA9QAAAIsDAAAAAA==&#10;" path="m,7r13,7l25,19,38,17,48,12,45,7,38,2,33,,25,,20,,13,,5,2,,7xe" filled="f" strokecolor="#e77817" strokeweight="0">
                          <v:path arrowok="t" o:connecttype="custom" o:connectlocs="0,7;13,14;25,19;38,17;48,12;45,7;38,2;33,0;25,0;20,0;13,0;5,2;0,7" o:connectangles="0,0,0,0,0,0,0,0,0,0,0,0,0"/>
                        </v:shape>
                        <v:shape id="Freeform 1714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MicYA&#10;AADdAAAADwAAAGRycy9kb3ducmV2LnhtbESPS2vDMBCE74X8B7GF3ho5D5ziRAmhSaH0lEfJebG2&#10;tom1cq2N7fbXV4VCj8PMfMOsNoOrVUdtqDwbmIwTUMS5txUXBt7PL49PoIIgW6w9k4EvCrBZj+5W&#10;mFnf85G6kxQqQjhkaKAUaTKtQ16SwzD2DXH0PnzrUKJsC21b7CPc1XqaJKl2WHFcKLGh55Ly6+nm&#10;DFwPMvv83ueXQJNFl1La7+TtYMzD/bBdghIa5D/81361BubJdA6/b+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CMicYAAADdAAAADwAAAAAAAAAAAAAAAACYAgAAZHJz&#10;L2Rvd25yZXYueG1sUEsFBgAAAAAEAAQA9QAAAIsDAAAAAA==&#10;" path="m55,38l,,55,38xm53,38r14,7l80,50r10,3l102,50,97,43,92,38,87,35,80,33,72,30r-7,l60,33r-7,5xe" fillcolor="#f3be00" stroked="f">
                          <v:path arrowok="t" o:connecttype="custom" o:connectlocs="55,38;0,0;55,38;53,38;67,45;80,50;90,53;102,50;97,43;92,38;87,35;80,33;72,30;65,30;60,33;53,38" o:connectangles="0,0,0,0,0,0,0,0,0,0,0,0,0,0,0,0"/>
                          <o:lock v:ext="edit" verticies="t"/>
                        </v:shape>
                        <v:shape id="Freeform 1715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vqsMA&#10;AADdAAAADwAAAGRycy9kb3ducmV2LnhtbESP3YrCMBSE7xd8h3AE79bUn3WXahQRBVEQ1H2AQ3O2&#10;qTYnpYm2vr0RhL0cZr4ZZrZobSnuVPvCsYJBPwFBnDldcK7g97z5/AHhA7LG0jEpeJCHxbzzMcNU&#10;u4aPdD+FXMQS9ikqMCFUqZQ+M2TR911FHL0/V1sMUda51DU2sdyWcpgkE2mx4LhgsKKVoex6ulkF&#10;4+Sw2zfnzREbNhddfY+Kcj1Sqtdtl1MQgdrwH37TW/3ihl/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ZvqsMAAADdAAAADwAAAAAAAAAAAAAAAACYAgAAZHJzL2Rv&#10;d25yZXYueG1sUEsFBgAAAAAEAAQA9QAAAIgDAAAAAA==&#10;" path="m55,38l,,55,38xe" filled="f" strokecolor="#e77817" strokeweight="0">
                          <v:path arrowok="t" o:connecttype="custom" o:connectlocs="55,38;0,0;55,38" o:connectangles="0,0,0"/>
                        </v:shape>
                        <v:shape id="Freeform 1716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4bscA&#10;AADdAAAADwAAAGRycy9kb3ducmV2LnhtbESPQWvCQBSE7wX/w/KE3urGUESiq0jRUihFqkHx9sg+&#10;N7HZt2l2q7G/visUPA4z8w0znXe2FmdqfeVYwXCQgCAunK7YKMi3q6cxCB+QNdaOScGVPMxnvYcp&#10;Ztpd+JPOm2BEhLDPUEEZQpNJ6YuSLPqBa4ijd3StxRBla6Ru8RLhtpZpkoykxYrjQokNvZRUfG1+&#10;rIJwejUf79/r4ZLGptsf0kX+uzNKPfa7xQREoC7cw//tN63gOUlHcHs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ouG7HAAAA3QAAAA8AAAAAAAAAAAAAAAAAmAIAAGRy&#10;cy9kb3ducmV2LnhtbFBLBQYAAAAABAAEAPUAAACMAwAAAAA=&#10;" path="m,8r14,7l27,20r10,3l49,20,44,13,39,8,34,5,27,3,19,,12,,7,3,,8xe" filled="f" strokecolor="#e77817" strokeweight="0">
                          <v:path arrowok="t" o:connecttype="custom" o:connectlocs="0,8;14,15;27,20;37,23;49,20;44,13;39,8;34,5;27,3;19,0;12,0;7,3;0,8" o:connectangles="0,0,0,0,0,0,0,0,0,0,0,0,0"/>
                        </v:shape>
                        <v:shape id="Freeform 1717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22ccA&#10;AADdAAAADwAAAGRycy9kb3ducmV2LnhtbESPQWvCQBSE74L/YXlCb7oxipboKlIQeyjFalvx9sg+&#10;k2j2bZpdNf57Vyh4HGbmG2Y6b0wpLlS7wrKCfi8CQZxaXXCm4Hu77L6CcB5ZY2mZFNzIwXzWbk0x&#10;0fbKX3TZ+EwECLsEFeTeV4mULs3JoOvZijh4B1sb9EHWmdQ1XgPclDKOopE0WHBYyLGit5zS0+Zs&#10;FODvehcXw0N1/PzYD/DPLle77Y9SL51mMQHhqfHP8H/7XSsYRvE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sdtnHAAAA3QAAAA8AAAAAAAAAAAAAAAAAmAIAAGRy&#10;cy9kb3ducmV2LnhtbFBLBQYAAAAABAAEAPUAAACMAwAAAAA=&#10;" path="m,l,13,5,23r8,10l23,40r,-10l20,18,10,8,,xe" fillcolor="#f3be00" stroked="f">
                          <v:path arrowok="t" o:connecttype="custom" o:connectlocs="0,0;0,13;5,23;13,33;23,40;23,30;20,18;10,8;0,0" o:connectangles="0,0,0,0,0,0,0,0,0"/>
                        </v:shape>
                        <v:shape id="Freeform 1718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x2MMA&#10;AADdAAAADwAAAGRycy9kb3ducmV2LnhtbERPTU8CMRC9m/gfmjHxJi2EKFkpRA0YE+AgGs+T7bjd&#10;2E43bWEXfj09kHh8ed/z5eCdOFJMbWAN45ECQVwH03Kj4ftr/TADkTKyQReYNJwowXJxezPHyoSe&#10;P+m4z40oIZwq1GBz7iopU23JYxqFjrhwvyF6zAXGRpqIfQn3Tk6UepQeWy4NFjt6s1T/7Q9eg3o6&#10;z+r+Z7d6JXvabKJz79thrPX93fDyDCLTkP/FV/eH0TBVkzK3vClP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Lx2MMAAADdAAAADwAAAAAAAAAAAAAAAACYAgAAZHJzL2Rv&#10;d25yZXYueG1sUEsFBgAAAAAEAAQA9QAAAIgDAAAAAA==&#10;" path="m,l,13,5,23r8,10l23,40r,-10l20,18,10,8,,e" filled="f" strokecolor="#e77817" strokeweight="0">
                          <v:path arrowok="t" o:connecttype="custom" o:connectlocs="0,0;0,13;5,23;13,33;23,40;23,30;20,18;10,8;0,0" o:connectangles="0,0,0,0,0,0,0,0,0"/>
                        </v:shape>
                        <v:shape id="Freeform 1719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5PsYA&#10;AADdAAAADwAAAGRycy9kb3ducmV2LnhtbESPQWsCMRSE7wX/Q3hCL1ITpZW6NcoiSFeKYK3Q62Pz&#10;urt087Ikqa7/3ghCj8PMfMMsVr1txYl8aBxrmIwVCOLSmYYrDcevzdMriBCRDbaOScOFAqyWg4cF&#10;Zsad+ZNOh1iJBOGQoYY6xi6TMpQ1WQxj1xEn78d5izFJX0nj8ZzgtpVTpWbSYsNpocaO1jWVv4c/&#10;q4FH+cux2+Y7VfhiXe3nH+/Nt9f6cdjnbyAi9fE/fG8XRsOzms7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p5PsYAAADdAAAADwAAAAAAAAAAAAAAAACYAgAAZHJz&#10;L2Rvd25yZXYueG1sUEsFBgAAAAAEAAQA9QAAAIsDAAAAAA==&#10;" path="m40,42r3,12l47,64r8,10l67,82,65,72,60,59,52,49,40,42xm40,42l,,40,42xe" fillcolor="#f3be00" stroked="f">
                          <v:path arrowok="t" o:connecttype="custom" o:connectlocs="40,42;43,54;47,64;55,74;67,82;65,72;60,59;52,49;40,42;40,42;0,0;40,42" o:connectangles="0,0,0,0,0,0,0,0,0,0,0,0"/>
                          <o:lock v:ext="edit" verticies="t"/>
                        </v:shape>
                        <v:shape id="Freeform 1720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NTcEA&#10;AADdAAAADwAAAGRycy9kb3ducmV2LnhtbERPzWoCMRC+F3yHMEJvNalKkdUoVal4s2ofYLoZN4ub&#10;yZKkuvXpzUHw+PH9zxada8SFQqw9a3gfKBDEpTc1Vxp+jl9vExAxIRtsPJOGf4qwmPdeZlgYf+U9&#10;XQ6pEjmEY4EabEptIWUsLTmMA98SZ+7kg8OUYaikCXjN4a6RQ6U+pMOac4PFllaWyvPhz2lYbap4&#10;O6539rTh3ffvSO2XwS61fu13n1MQibr0FD/cW6NhrEZ5f36Tn4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hzU3BAAAA3QAAAA8AAAAAAAAAAAAAAAAAmAIAAGRycy9kb3du&#10;cmV2LnhtbFBLBQYAAAAABAAEAPUAAACGAwAAAAA=&#10;" path="m,l3,12,7,22r8,10l27,40,25,30,20,17,12,7,,e" filled="f" strokecolor="#e77817" strokeweight="0">
                          <v:path arrowok="t" o:connecttype="custom" o:connectlocs="0,0;3,12;7,22;15,32;27,40;25,30;20,17;12,7;0,0" o:connectangles="0,0,0,0,0,0,0,0,0"/>
                        </v:shape>
                        <v:shape id="Freeform 1721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mhsYA&#10;AADdAAAADwAAAGRycy9kb3ducmV2LnhtbESPzWrDMBCE74W8g9hCb43sJDTFjRzyQ8E9NUlzyHGx&#10;NraxtTKSErtvXxUKPQ4z8w2zWo+mE3dyvrGsIJ0mIIhLqxuuFJy/3p9fQfiArLGzTAq+ycM6nzys&#10;MNN24CPdT6ESEcI+QwV1CH0mpS9rMuintieO3tU6gyFKV0ntcIhw08lZkrxIgw3HhRp72tVUtqeb&#10;UTCWM+3Sw8d1edm3C7vjz2IrpVJPj+PmDUSgMfyH/9qFVrBI5in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EmhsYAAADdAAAADwAAAAAAAAAAAAAAAACYAgAAZHJz&#10;L2Rvd25yZXYueG1sUEsFBgAAAAAEAAQA9QAAAIsDAAAAAA==&#10;" path="m40,42l,,40,42xe" filled="f" strokecolor="#e77817" strokeweight="0">
                          <v:path arrowok="t" o:connecttype="custom" o:connectlocs="40,42;0,0;40,42" o:connectangles="0,0,0"/>
                        </v:shape>
                        <v:shape id="Freeform 1722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UxcUA&#10;AADdAAAADwAAAGRycy9kb3ducmV2LnhtbESPQWuDQBSE74X8h+UFeqtrTAli3YQQ0uChl0R/wKv7&#10;ohL3rbhbY/99NlDocZiZb5h8N5teTDS6zrKCVRSDIK6t7rhRUJWfbykI55E19pZJwS852G0XLzlm&#10;2t75TNPFNyJA2GWooPV+yKR0dUsGXWQH4uBd7WjQBzk2Uo94D3DTyySON9Jgx2GhxYEOLdW3y49R&#10;kB7td7qR1bkqy8rXp33xZQ6FUq/Lef8BwtPs/8N/7UIreI/XCTzf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NTFxQAAAN0AAAAPAAAAAAAAAAAAAAAAAJgCAABkcnMv&#10;ZG93bnJldi54bWxQSwUGAAAAAAQABAD1AAAAigMAAAAA&#10;" path="m,l,13,5,25r8,10l23,43r,-13l20,18,13,8,,xe" fillcolor="#f3be00" stroked="f">
                          <v:path arrowok="t" o:connecttype="custom" o:connectlocs="0,0;0,13;5,25;13,35;23,43;23,30;20,18;13,8;0,0" o:connectangles="0,0,0,0,0,0,0,0,0"/>
                        </v:shape>
                        <v:shape id="Freeform 1723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FssMA&#10;AADdAAAADwAAAGRycy9kb3ducmV2LnhtbESPwWrDMBBE74H+g9hCb4lUJ5TiRjbFkNBjnAZ6Xayt&#10;LWqtjKXGTr++CgRyHGbmDbMtZ9eLM43BetbwvFIgiBtvLLcaTp+75SuIEJEN9p5Jw4UClMXDYou5&#10;8RPXdD7GViQIhxw1dDEOuZSh6chhWPmBOHnffnQYkxxbaUacEtz1MlPqRTq0nBY6HKjqqPk5/joN&#10;3lo7NWq/8fVFZfj1Vx/qatb66XF+fwMRaY738K39YTRs1HoN1zfpCc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FssMAAADdAAAADwAAAAAAAAAAAAAAAACYAgAAZHJzL2Rv&#10;d25yZXYueG1sUEsFBgAAAAAEAAQA9QAAAIgDAAAAAA==&#10;" path="m,l,13,5,25r8,10l23,43r,-13l20,18,13,8,,e" filled="f" strokecolor="#e77817" strokeweight="0">
                          <v:path arrowok="t" o:connecttype="custom" o:connectlocs="0,0;0,13;5,25;13,35;23,43;23,30;20,18;13,8;0,0" o:connectangles="0,0,0,0,0,0,0,0,0"/>
                        </v:shape>
                        <v:shape id="Freeform 1724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9KMcA&#10;AADdAAAADwAAAGRycy9kb3ducmV2LnhtbESPT2vCQBTE7wW/w/KE3upGq1Wiq0jR1JPQ+AePj+wz&#10;CWbfhuwa02/fFQo9DjPzG2ax6kwlWmpcaVnBcBCBIM6sLjlXcDxs32YgnEfWWFkmBT/kYLXsvSww&#10;1vbB39SmPhcBwi5GBYX3dSylywoy6Aa2Jg7e1TYGfZBNLnWDjwA3lRxF0Yc0WHJYKLCmz4KyW3o3&#10;Cs756Qun1TXZ3JN9sl1vLpP2tFPqtd+t5yA8df4//NfeaQXj6H0Mz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mfSjHAAAA3QAAAA8AAAAAAAAAAAAAAAAAmAIAAGRy&#10;cy9kb3ducmV2LnhtbFBLBQYAAAAABAAEAPUAAACMAwAAAAA=&#10;" path="m34,44l,,34,44xe" fillcolor="#f3be00" stroked="f">
                          <v:path arrowok="t" o:connecttype="custom" o:connectlocs="34,44;0,0;34,44" o:connectangles="0,0,0"/>
                        </v:shape>
                        <v:shape id="Freeform 1725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s+MMA&#10;AADdAAAADwAAAGRycy9kb3ducmV2LnhtbESP0WoCMRRE34X+Q7gF3zTRqrRbo9SiKPik7QdcN7eb&#10;pZubZRPd9e+NIPg4zMwZZr7sXCUu1ITSs4bRUIEgzr0pudDw+7MZvIMIEdlg5Zk0XCnAcvHSm2Nm&#10;fMsHuhxjIRKEQ4YabIx1JmXILTkMQ18TJ+/PNw5jkk0hTYNtgrtKjpWaSYclpwWLNX1byv+PZ6dB&#10;RvRXuVYznrb7j7Ndncxoe9K6/9p9fYKI1MVn+NHeGQ0T9TaF+5v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Ns+MMAAADdAAAADwAAAAAAAAAAAAAAAACYAgAAZHJzL2Rv&#10;d25yZXYueG1sUEsFBgAAAAAEAAQA9QAAAIgDAAAAAA==&#10;" path="m34,44l,,34,44xe" filled="f" strokecolor="#e77817" strokeweight="0">
                          <v:path arrowok="t" o:connecttype="custom" o:connectlocs="34,44;0,0;34,44" o:connectangles="0,0,0"/>
                        </v:shape>
                        <v:shape id="Freeform 1726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5ZMcA&#10;AADdAAAADwAAAGRycy9kb3ducmV2LnhtbESP3WoCMRSE7wt9h3AKvatJrYisRmmVgiD4syr28rA5&#10;3V26Odluom59elMQvBxm5htmNGltJU7U+NKxhteOAkGcOVNyrmG3/XwZgPAB2WDlmDT8kYfJ+PFh&#10;hIlxZ97QKQ25iBD2CWooQqgTKX1WkEXfcTVx9L5dYzFE2eTSNHiOcFvJrlJ9abHkuFBgTdOCsp/0&#10;aDXsL4ts9Xvw2FPd2WW+Tj++eNlq/fzUvg9BBGrDPXxrz42Gnnrrw/+b+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5+WTHAAAA3QAAAA8AAAAAAAAAAAAAAAAAmAIAAGRy&#10;cy9kb3ducmV2LnhtbFBLBQYAAAAABAAEAPUAAACMAwAAAAA=&#10;" path="m,l,12,3,25r7,7l20,40r,-10l18,17,10,7,,xe" fillcolor="#f3be00" stroked="f">
                          <v:path arrowok="t" o:connecttype="custom" o:connectlocs="0,0;0,12;3,25;10,32;20,40;20,30;18,17;10,7;0,0" o:connectangles="0,0,0,0,0,0,0,0,0"/>
                        </v:shape>
                        <v:shape id="Freeform 1727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vzMcA&#10;AADdAAAADwAAAGRycy9kb3ducmV2LnhtbESPQWvCQBSE70L/w/IKXkQ3WtGSugkiCKUIYhR6fWRf&#10;k7TZtyG7MWl/fVcQPA4z8w2zSQdTiyu1rrKsYD6LQBDnVldcKLic99NXEM4ja6wtk4JfcpAmT6MN&#10;xtr2fKJr5gsRIOxiVFB638RSurwkg25mG+LgfdnWoA+yLaRusQ9wU8tFFK2kwYrDQokN7UrKf7LO&#10;KDi5j/Nyd8zW33+Xw2fRy27vJp1S4+dh+wbC0+Af4Xv7XStYRi9ruL0JT0A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mL8zHAAAA3QAAAA8AAAAAAAAAAAAAAAAAmAIAAGRy&#10;cy9kb3ducmV2LnhtbFBLBQYAAAAABAAEAPUAAACMAwAAAAA=&#10;" path="m,l,12,3,25r7,7l20,40r,-10l18,17,10,7,,e" filled="f" strokecolor="#e77817" strokeweight="0">
                          <v:path arrowok="t" o:connecttype="custom" o:connectlocs="0,0;0,12;3,25;10,32;20,40;20,30;18,17;10,7;0,0" o:connectangles="0,0,0,0,0,0,0,0,0"/>
                        </v:shape>
                        <v:shape id="Freeform 1728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c2sMA&#10;AADdAAAADwAAAGRycy9kb3ducmV2LnhtbERPTUvDQBC9C/0PyxS82U1VSki7LVIVPOihUdDehuyY&#10;hGZnl921Sf+9cxA8Pt73Zje5QZ0ppt6zgeWiAEXceNtza+Dj/fmmBJUyssXBMxm4UILddna1wcr6&#10;kQ90rnOrJIRThQa6nEOldWo6cpgWPhAL9+2jwywwttpGHCXcDfq2KFbaYc/S0GGgfUfNqf5xUhIP&#10;F3x6/AyhXB1Pb69jr7/K2pjr+fSwBpVpyv/iP/eLNXBf3MlceSN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4c2sMAAADdAAAADwAAAAAAAAAAAAAAAACYAgAAZHJzL2Rv&#10;d25yZXYueG1sUEsFBgAAAAAEAAQA9QAAAIgDAAAAAA==&#10;" path="m32,45l,,32,45xe" fillcolor="#f3be00" stroked="f">
                          <v:path arrowok="t" o:connecttype="custom" o:connectlocs="32,45;0,0;32,45" o:connectangles="0,0,0"/>
                        </v:shape>
                        <v:shape id="Freeform 1729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E5sQA&#10;AADdAAAADwAAAGRycy9kb3ducmV2LnhtbESP0YrCMBRE3wX/IVxh3zTRFXGrUURcEFaE6n7Apbm2&#10;xeambbJa/34jCD4OM3OGWa47W4kbtb50rGE8UiCIM2dKzjX8nr+HcxA+IBusHJOGB3lYr/q9JSbG&#10;3Tml2ynkIkLYJ6ihCKFOpPRZQRb9yNXE0bu41mKIss2lafEe4baSE6Vm0mLJcaHAmrYFZdfTn9Xw&#10;82jK/bwbp1Y12cZcDsddcz1q/THoNgsQgbrwDr/ae6Nhqj6/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RObEAAAA3QAAAA8AAAAAAAAAAAAAAAAAmAIAAGRycy9k&#10;b3ducmV2LnhtbFBLBQYAAAAABAAEAPUAAACJAwAAAAA=&#10;" path="m32,45l,,32,45xe" filled="f" strokecolor="#e77817" strokeweight="0">
                          <v:path arrowok="t" o:connecttype="custom" o:connectlocs="32,45;0,0;32,45" o:connectangles="0,0,0"/>
                        </v:shape>
                        <v:shape id="Freeform 1730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gwcMA&#10;AADdAAAADwAAAGRycy9kb3ducmV2LnhtbERPy2rCQBTdF/oPwy10VyctQWzqRKS0UHQhasn6MnOb&#10;h5k7MTON0a93FoLLw3nPF6NtxUC9rx0reJ0kIIi1MzWXCn733y8zED4gG2wdk4IzeVjkjw9zzIw7&#10;8ZaGXShFDGGfoYIqhC6T0uuKLPqJ64gj9+d6iyHCvpSmx1MMt618S5KptFhzbKiwo8+K9GH3bxXo&#10;ok7fj1zor43k42p1aYb1ulHq+WlcfoAINIa7+Ob+MQrSJI3745v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gwcMAAADdAAAADwAAAAAAAAAAAAAAAACYAgAAZHJzL2Rv&#10;d25yZXYueG1sUEsFBgAAAAAEAAQA9QAAAIgDAAAAAA==&#10;" path="m2,l,12,2,24r8,10l17,42,20,32,17,20,12,7,2,xe" fillcolor="#f3be00" stroked="f">
                          <v:path arrowok="t" o:connecttype="custom" o:connectlocs="2,0;0,12;2,24;10,34;17,42;20,32;17,20;12,7;2,0" o:connectangles="0,0,0,0,0,0,0,0,0"/>
                        </v:shape>
                        <v:shape id="Freeform 1731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EZ8YA&#10;AADdAAAADwAAAGRycy9kb3ducmV2LnhtbESPQWvCQBSE74X+h+UVvIS6iVop0VVEFIog2Gjvr9ln&#10;Esy+Ddmtif/eFYQeh5n5hpkve1OLK7WusqwgGcYgiHOrKy4UnI7b908QziNrrC2Tghs5WC5eX+aY&#10;atvxN10zX4gAYZeigtL7JpXS5SUZdEPbEAfvbFuDPsi2kLrFLsBNLUdxPJUGKw4LJTa0Lim/ZH9G&#10;we/H5eB/NrtuHdnxPim2dIp2kVKDt341A+Gp9//hZ/tLK5jEkw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vEZ8YAAADdAAAADwAAAAAAAAAAAAAAAACYAgAAZHJz&#10;L2Rvd25yZXYueG1sUEsFBgAAAAAEAAQA9QAAAIsDAAAAAA==&#10;" path="m2,l,12,2,24r8,10l17,42,20,32,17,20,12,7,2,e" filled="f" strokecolor="#e77817" strokeweight="0">
                          <v:path arrowok="t" o:connecttype="custom" o:connectlocs="2,0;0,12;2,24;10,34;17,42;20,32;17,20;12,7;2,0" o:connectangles="0,0,0,0,0,0,0,0,0"/>
                        </v:shape>
                        <v:shape id="Freeform 1732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ot8UA&#10;AADdAAAADwAAAGRycy9kb3ducmV2LnhtbESPQWsCMRSE7wX/Q3hCbzWrSJXVuIgg7aXQbgt6fCbP&#10;3cXNy26S6vrvm0Khx2FmvmHWxWBbcSUfGscKppMMBLF2puFKwdfn/mkJIkRkg61jUnCnAMVm9LDG&#10;3Lgbf9C1jJVIEA45Kqhj7HIpg67JYpi4jjh5Z+ctxiR9JY3HW4LbVs6y7FlabDgt1NjRriZ9Kb+t&#10;Ar9odP8ej9pjqU9v/Z2Ph8WLUo/jYbsCEWmI/+G/9qtRMM/mM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mi3xQAAAN0AAAAPAAAAAAAAAAAAAAAAAJgCAABkcnMv&#10;ZG93bnJldi54bWxQSwUGAAAAAAQABAD1AAAAigMAAAAA&#10;" path="m32,50l,,32,50xe" fillcolor="#f3be00" stroked="f">
                          <v:path arrowok="t" o:connecttype="custom" o:connectlocs="32,50;0,0;32,50" o:connectangles="0,0,0"/>
                        </v:shape>
                        <v:shape id="Freeform 1733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vc8MA&#10;AADdAAAADwAAAGRycy9kb3ducmV2LnhtbESP3YrCMBCF7xd8hzCCd2uqFtFqFBUEYRHWnwcYmrGt&#10;NpPSxLa+vVkQ9vJwfj7Oct2ZUjRUu8KygtEwAkGcWl1wpuB62X/PQDiPrLG0TApe5GC96n0tMdG2&#10;5RM1Z5+JMMIuQQW591UipUtzMuiGtiIO3s3WBn2QdSZ1jW0YN6UcR9FUGiw4EHKsaJdT+jg/TYBs&#10;X2b6s7lzOr/u7vFJ/zbHrFVq0O82CxCeOv8f/rQPWkEcxRP4ex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vc8MAAADdAAAADwAAAAAAAAAAAAAAAACYAgAAZHJzL2Rv&#10;d25yZXYueG1sUEsFBgAAAAAEAAQA9QAAAIgDAAAAAA==&#10;" path="m32,50l,,32,50xe" filled="f" strokecolor="#e77817" strokeweight="0">
                          <v:path arrowok="t" o:connecttype="custom" o:connectlocs="32,50;0,0;32,50" o:connectangles="0,0,0"/>
                        </v:shape>
                        <v:shape id="Freeform 1734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mwsUA&#10;AADdAAAADwAAAGRycy9kb3ducmV2LnhtbESPQWvCQBSE74L/YXlCb7pRgtjUVaRUED0UbfH82H1N&#10;YrNvY3aNqb++Kwgeh5n5hpkvO1uJlhpfOlYwHiUgiLUzJecKvr/WwxkIH5ANVo5JwR95WC76vTlm&#10;xl15T+0h5CJC2GeooAihzqT0uiCLfuRq4uj9uMZiiLLJpWnwGuG2kpMkmUqLJceFAmt6L0j/Hi5W&#10;gT6W6euZj/rjU/J5u72d2t3upNTLoFu9gQjUhWf40d4YBWmSpn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+bCxQAAAN0AAAAPAAAAAAAAAAAAAAAAAJgCAABkcnMv&#10;ZG93bnJldi54bWxQSwUGAAAAAAQABAD1AAAAigMAAAAA&#10;" path="m2,l,12,2,25r8,10l17,42,20,32,17,20,12,7,2,xe" fillcolor="#f3be00" stroked="f">
                          <v:path arrowok="t" o:connecttype="custom" o:connectlocs="2,0;0,12;2,25;10,35;17,42;20,32;17,20;12,7;2,0" o:connectangles="0,0,0,0,0,0,0,0,0"/>
                        </v:shape>
                        <v:shape id="Freeform 1735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sz2MUA&#10;AADdAAAADwAAAGRycy9kb3ducmV2LnhtbESPS2vDMBCE74X8B7GF3Bq5aZ5OlGBaDD02L3JdWxvb&#10;xFoZS7Hdf18VCj0OM/MNs90PphYdta6yrOB1EoEgzq2uuFBwPqUvKxDOI2usLZOCb3Kw342ethhr&#10;2/OBuqMvRICwi1FB6X0TS+nykgy6iW2Ig3ezrUEfZFtI3WIf4KaW0yhaSIMVh4USG3ovKb8fH0bB&#10;2i3nX9esuSfLS5Hm17fs47TKlBo/D8kGhKfB/4f/2p9awSyaze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zPYxQAAAN0AAAAPAAAAAAAAAAAAAAAAAJgCAABkcnMv&#10;ZG93bnJldi54bWxQSwUGAAAAAAQABAD1AAAAigMAAAAA&#10;" path="m2,l,12,2,25r8,10l17,42,20,32,17,20,12,7,2,xe" filled="f" strokecolor="#e77817" strokeweight="0">
                          <v:path arrowok="t" o:connecttype="custom" o:connectlocs="2,0;0,12;2,25;10,35;17,42;20,32;17,20;12,7;2,0" o:connectangles="0,0,0,0,0,0,0,0,0"/>
                        </v:shape>
                        <v:shape id="Freeform 1736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utMQA&#10;AADdAAAADwAAAGRycy9kb3ducmV2LnhtbESPQWsCMRSE74L/ITyhN81aRGU1ihRKeynYbUGPz+S5&#10;u7h5WZNU139vCoLHYWa+YZbrzjbiQj7UjhWMRxkIYu1MzaWC35/34RxEiMgGG8ek4EYB1qt+b4m5&#10;cVf+pksRS5EgHHJUUMXY5lIGXZHFMHItcfKOzluMSfpSGo/XBLeNfM2yqbRYc1qosKW3ivSp+LMK&#10;/KzW523ca4+FPnydb7zfzT6Uehl0mwWISF18hh/tT6Ngkk2m8P8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brTEAAAA3QAAAA8AAAAAAAAAAAAAAAAAmAIAAGRycy9k&#10;b3ducmV2LnhtbFBLBQYAAAAABAAEAPUAAACJAwAAAAA=&#10;" path="m32,50l,,32,50xe" fillcolor="#f3be00" stroked="f">
                          <v:path arrowok="t" o:connecttype="custom" o:connectlocs="32,50;0,0;32,50" o:connectangles="0,0,0"/>
                        </v:shape>
                        <v:shape id="Freeform 1737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VNsUA&#10;AADdAAAADwAAAGRycy9kb3ducmV2LnhtbESPQWvCQBSE70L/w/IKXqRuKsGW6CqloAj20mjx+th9&#10;zQazb0N2TdJ/3xUKPQ4z8w2z3o6uET11ofas4HmegSDW3tRcKTifdk+vIEJENth4JgU/FGC7eZis&#10;sTB+4E/qy1iJBOFQoAIbY1tIGbQlh2HuW+LkffvOYUyyq6TpcEhw18hFli2lw5rTgsWW3i3pa3lz&#10;Cva3c3nRzdJo2+e7j+uRvvwwU2r6OL6tQEQa43/4r30wCvIsf4H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hU2xQAAAN0AAAAPAAAAAAAAAAAAAAAAAJgCAABkcnMv&#10;ZG93bnJldi54bWxQSwUGAAAAAAQABAD1AAAAigMAAAAA&#10;" path="m32,50l,,32,50xe" filled="f" strokecolor="#1f1a17" strokeweight="0">
                          <v:path arrowok="t" o:connecttype="custom" o:connectlocs="32,50;0,0;32,50" o:connectangles="0,0,0"/>
                        </v:shape>
                        <v:shape id="Freeform 1738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jusEA&#10;AADdAAAADwAAAGRycy9kb3ducmV2LnhtbERPzYrCMBC+C/sOYRb2IpquFFlqo4ggK+hBuz7A0Ixt&#10;tZmUJNXu25uD4PHj+89Xg2nFnZxvLCv4niYgiEurG64UnP+2kx8QPiBrbC2Tgn/ysFp+jHLMtH3w&#10;ie5FqEQMYZ+hgjqELpPSlzUZ9FPbEUfuYp3BEKGrpHb4iOGmlbMkmUuDDceGGjva1FTeit4oGNre&#10;32bHX0rJHfbXXTHelNteqa/PYb0AEWgIb/HLvdMK0iSNc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RY7rBAAAA3QAAAA8AAAAAAAAAAAAAAAAAmAIAAGRycy9kb3du&#10;cmV2LnhtbFBLBQYAAAAABAAEAPUAAACGAwAAAAA=&#10;" path="m3,l,7r,5l,20r3,5l10,35,23,45,25,32,23,20,15,10,3,xe" fillcolor="#f3be00" stroked="f">
                          <v:path arrowok="t" o:connecttype="custom" o:connectlocs="3,0;0,7;0,12;0,20;3,25;10,35;23,45;25,32;23,20;15,10;3,0" o:connectangles="0,0,0,0,0,0,0,0,0,0,0"/>
                        </v:shape>
                        <v:shape id="Freeform 1739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9E8UA&#10;AADdAAAADwAAAGRycy9kb3ducmV2LnhtbESPQWsCMRSE7wX/Q3iCt5pYFrVboxRRsJeiVsHjY/Oa&#10;Xdy8LJuo23/fCILHYWa+YWaLztXiSm2oPGsYDRUI4sKbiq2Gw8/6dQoiRGSDtWfS8EcBFvPeywxz&#10;42+8o+s+WpEgHHLUUMbY5FKGoiSHYegb4uT9+tZhTLK10rR4S3BXyzelxtJhxWmhxIaWJRXn/cVp&#10;kOuxNd2kWB7U5mS/psfVd7ZdaT3od58fICJ18Rl+tDdGQ6ayd7i/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z0TxQAAAN0AAAAPAAAAAAAAAAAAAAAAAJgCAABkcnMv&#10;ZG93bnJldi54bWxQSwUGAAAAAAQABAD1AAAAigMAAAAA&#10;" path="m3,l,7r,5l,20r3,5l10,35,23,45,25,32,23,20,15,10,3,xe" filled="f" strokecolor="#e77817" strokeweight="0">
                          <v:path arrowok="t" o:connecttype="custom" o:connectlocs="3,0;0,7;0,12;0,20;3,25;10,35;23,45;25,32;23,20;15,10;3,0" o:connectangles="0,0,0,0,0,0,0,0,0,0,0"/>
                        </v:shape>
                        <v:shape id="Freeform 1740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kd8MA&#10;AADdAAAADwAAAGRycy9kb3ducmV2LnhtbERPPW/CMBDdK/EfrENiKw60IBQwKASBunQgMDCe4iOJ&#10;iM9R7IaQX18PlTo+ve/Nrje16Kh1lWUFs2kEgji3uuJCwfVyfF+BcB5ZY22ZFLzIwW47ettgrO2T&#10;z9RlvhAhhF2MCkrvm1hKl5dk0E1tQxy4u20N+gDbQuoWnyHc1HIeRUtpsOLQUGJDaUn5I/sxCpKL&#10;XiRDupod9t1pyL7tcEs/DkpNxn2yBuGp9//iP/eXVvAZLcL+8C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4kd8MAAADdAAAADwAAAAAAAAAAAAAAAACYAgAAZHJzL2Rv&#10;d25yZXYueG1sUEsFBgAAAAAEAAQA9QAAAIgDAAAAAA==&#10;" path="m37,50l,,37,50xe" fillcolor="#f3be00" stroked="f">
                          <v:path arrowok="t" o:connecttype="custom" o:connectlocs="37,50;0,0;37,50" o:connectangles="0,0,0"/>
                        </v:shape>
                        <v:shape id="Freeform 1741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FZMQA&#10;AADdAAAADwAAAGRycy9kb3ducmV2LnhtbESP0YrCMBRE3xf8h3AF39ZUu4pUo4go6MuK1Q+4Nte2&#10;2tzUJmr9+83Cwj4OM3OGmS1aU4knNa60rGDQj0AQZ1aXnCs4HTefExDOI2usLJOCNzlYzDsfM0y0&#10;ffGBnqnPRYCwS1BB4X2dSOmyggy6vq2Jg3exjUEfZJNL3eArwE0lh1E0lgZLDgsF1rQqKLulDxMo&#10;j81dxuucrnG8f+8m5913eqmV6nXb5RSEp9b/h//aW63gKxoN4PdNeA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RWTEAAAA3QAAAA8AAAAAAAAAAAAAAAAAmAIAAGRycy9k&#10;b3ducmV2LnhtbFBLBQYAAAAABAAEAPUAAACJAwAAAAA=&#10;" path="m37,50l,,37,50xe" filled="f" strokecolor="#1f1a17" strokeweight="0">
                          <v:path arrowok="t" o:connecttype="custom" o:connectlocs="37,50;0,0;37,50" o:connectangles="0,0,0"/>
                        </v:shape>
                        <v:shape id="Freeform 1742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k+scA&#10;AADdAAAADwAAAGRycy9kb3ducmV2LnhtbESPQWsCMRSE7wX/Q3hCbzVx0VpXo4hQKBaVqqV4e2ye&#10;u4ubl2WT6ra/vhEKHoeZ+YaZzltbiQs1vnSsod9TIIgzZ0rONRz2r08vIHxANlg5Jg0/5GE+6zxM&#10;MTXuyh902YVcRAj7FDUUIdSplD4ryKLvuZo4eifXWAxRNrk0DV4j3FYyUepZWiw5LhRY07Kg7Lz7&#10;thqOo891Nfj1RuHmvRyPE/m12p60fuy2iwmIQG24h//bb0bDQA0T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mJPrHAAAA3QAAAA8AAAAAAAAAAAAAAAAAmAIAAGRy&#10;cy9kb3ducmV2LnhtbFBLBQYAAAAABAAEAPUAAACMAwAAAAA=&#10;" path="m45,40l,,45,40r,l45,40r2,15l55,65r7,10l75,82r,-7l75,70,72,62,67,57,65,52,57,47,52,42,45,40xe" fillcolor="#f3be00" stroked="f">
                          <v:path arrowok="t" o:connecttype="custom" o:connectlocs="45,40;0,0;45,40;45,40;45,40;47,55;55,65;62,75;75,82;75,75;75,70;72,62;67,57;65,52;57,47;52,42;45,40" o:connectangles="0,0,0,0,0,0,0,0,0,0,0,0,0,0,0,0,0"/>
                        </v:shape>
                        <v:shape id="Freeform 1743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pWscA&#10;AADdAAAADwAAAGRycy9kb3ducmV2LnhtbESPzU7DMBCE70i8g7VI3KjTH9oS6lYNUiUOXFpAXJd4&#10;SaLG69TeNuHtMRISx9HMfKNZbQbXqguF2Hg2MB5loIhLbxuuDLy97u6WoKIgW2w9k4FvirBZX1+t&#10;MLe+5z1dDlKpBOGYo4FapMu1jmVNDuPId8TJ+/LBoSQZKm0D9gnuWj3Jsrl22HBaqLGjp5rK4+Hs&#10;DMj7uTgVy8Vn+fDRL6SbF2F42RtzezNsH0EJDfIf/ms/WwOz7H4Kv2/S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aVrHAAAA3QAAAA8AAAAAAAAAAAAAAAAAmAIAAGRy&#10;cy9kb3ducmV2LnhtbFBLBQYAAAAABAAEAPUAAACMAwAAAAA=&#10;" path="m45,40l,,45,40r,l45,40r2,15l55,65r7,10l75,82r,-7l75,70,72,62,67,57,65,52,57,47,52,42,45,40xe" filled="f" strokecolor="#e77817" strokeweight="0">
                          <v:path arrowok="t" o:connecttype="custom" o:connectlocs="45,40;0,0;45,40;45,40;45,40;47,55;55,65;62,75;75,82;75,75;75,70;72,62;67,57;65,52;57,47;52,42;45,40" o:connectangles="0,0,0,0,0,0,0,0,0,0,0,0,0,0,0,0,0"/>
                        </v:shape>
                        <v:shape id="Freeform 1744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b1MYA&#10;AADdAAAADwAAAGRycy9kb3ducmV2LnhtbESPQUsDMRSE74L/ITzBi7SJulZZmxYVhLYgauvF22Pz&#10;3CxuXpbk2a7/3giCx2FmvmHmyzH0ak8pd5EtnE8NKOImuo5bC2+7x8kNqCzIDvvIZOGbMiwXx0dz&#10;rF088Cvtt9KqAuFcowUvMtRa58ZTwDyNA3HxPmIKKEWmVruEhwIPvb4wZqYDdlwWPA704Kn53H4F&#10;C43ZJLl/kufd2bqK13i5fvGrd2tPT8a7W1BCo/yH/9orZ6EyVxX8vilP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4b1MYAAADdAAAADwAAAAAAAAAAAAAAAACYAgAAZHJz&#10;L2Rvd25yZXYueG1sUEsFBgAAAAAEAAQA9QAAAIsDAAAAAA==&#10;" path="m40,40l,,40,40r,l40,40r3,13l50,65r10,8l70,80r3,-5l70,68,68,63,65,55,60,50,55,45,48,43,40,40xe" fillcolor="#f3be00" stroked="f">
                          <v:path arrowok="t" o:connecttype="custom" o:connectlocs="40,40;0,0;40,40;40,40;40,40;43,53;50,65;60,73;70,80;73,75;70,68;68,63;65,55;60,50;55,45;48,43;40,40" o:connectangles="0,0,0,0,0,0,0,0,0,0,0,0,0,0,0,0,0"/>
                        </v:shape>
                        <v:shape id="Freeform 1745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0g8cA&#10;AADdAAAADwAAAGRycy9kb3ducmV2LnhtbESPQUvDQBSE74L/YXmCN7vbamyJ3Za2UBGJB6vQHh/Z&#10;ZxLNvg272yT+e1cQPA4z8w2zXI+2FT350DjWMJ0oEMSlMw1XGt7f9jcLECEiG2wdk4ZvCrBeXV4s&#10;MTdu4FfqD7ESCcIhRw11jF0uZShrshgmriNO3ofzFmOSvpLG45DgtpUzpe6lxYbTQo0d7Woqvw5n&#10;q+E5Gz4Xt6edD9upmh8f52XxMiu0vr4aNw8gIo3xP/zXfjIa7lSW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D9IPHAAAA3QAAAA8AAAAAAAAAAAAAAAAAmAIAAGRy&#10;cy9kb3ducmV2LnhtbFBLBQYAAAAABAAEAPUAAACMAwAAAAA=&#10;" path="m40,40l,,40,40r,l40,40r3,13l50,65r10,8l70,80r3,-5l70,68,68,63,65,55,60,50,55,45,48,43,40,40xe" filled="f" strokecolor="#e77817" strokeweight="0">
                          <v:path arrowok="t" o:connecttype="custom" o:connectlocs="40,40;0,0;40,40;40,40;40,40;43,53;50,65;60,73;70,80;73,75;70,68;68,63;65,55;60,50;55,45;48,43;40,40" o:connectangles="0,0,0,0,0,0,0,0,0,0,0,0,0,0,0,0,0"/>
                        </v:shape>
                        <v:shape id="Freeform 1746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/s8YA&#10;AADdAAAADwAAAGRycy9kb3ducmV2LnhtbESPW2sCMRSE3wv9D+EU+rJo1lJF1o1iBaFvRXtR3w6b&#10;sxe6OVk26Rr/vRGEPg4z8w2Tr4JpxUC9aywrmIxTEMSF1Q1XCr4+t6M5COeRNbaWScGFHKyWjw85&#10;ZtqeeUfD3lciQthlqKD2vsukdEVNBt3YdsTRK21v0EfZV1L3eI5w08qXNJ1Jgw3HhRo72tRU/O7/&#10;jAL8/gkf5i1pk1PYDuX66BJ5KJR6fgrrBQhPwf+H7+13reA1nc7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V/s8YAAADdAAAADwAAAAAAAAAAAAAAAACYAgAAZHJz&#10;L2Rvd25yZXYueG1sUEsFBgAAAAAEAAQA9QAAAIsDAAAAAA==&#10;" path="m37,42l,,37,42xe" fillcolor="#f3be00" stroked="f">
                          <v:path arrowok="t" o:connecttype="custom" o:connectlocs="37,42;0,0;37,42" o:connectangles="0,0,0"/>
                        </v:shape>
                        <v:shape id="Freeform 1747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rrcYA&#10;AADdAAAADwAAAGRycy9kb3ducmV2LnhtbESPQUsDMRSE74X+h/AEb21iUatr0yJCQU9iWxVvz81z&#10;d+nmJU3S3dVf3wiCx2FmvmEWq8G2oqMQG8caLqYKBHHpTMOVht12PbkBEROywdYxafimCKvleLTA&#10;wrieX6jbpEpkCMcCNdQp+ULKWNZkMU6dJ87elwsWU5ahkiZgn+G2lTOlrqXFhvNCjZ4eair3m6PV&#10;8Lrren9b0tPH7O3ofw78qZ7fg9bnZ8P9HYhEQ/oP/7UfjYZLdTWH3zf5Cc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5rrcYAAADdAAAADwAAAAAAAAAAAAAAAACYAgAAZHJz&#10;L2Rvd25yZXYueG1sUEsFBgAAAAAEAAQA9QAAAIsDAAAAAA==&#10;" path="m37,42l,,37,42xe" filled="f" strokecolor="#e77817" strokeweight="0">
                          <v:path arrowok="t" o:connecttype="custom" o:connectlocs="37,42;0,0;37,42" o:connectangles="0,0,0"/>
                        </v:shape>
                        <v:shape id="Freeform 1748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cysMA&#10;AADdAAAADwAAAGRycy9kb3ducmV2LnhtbERPz2vCMBS+D/wfwhN2m6myTamN4oSBsMOYVXt9NM+m&#10;tHkpSabdf78cBjt+fL+L7Wh7cSMfWscK5rMMBHHtdMuNglP5/rQCESKyxt4xKfihANvN5KHAXLs7&#10;f9HtGBuRQjjkqMDEOORShtqQxTBzA3Hirs5bjAn6RmqP9xRue7nIsldpseXUYHCgvaG6O35bBWVZ&#10;fY7VubsczP7jDRfLrvaXk1KP03G3BhFpjP/iP/dBK3jOXtL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lcysMAAADdAAAADwAAAAAAAAAAAAAAAACYAgAAZHJzL2Rv&#10;d25yZXYueG1sUEsFBgAAAAAEAAQA9QAAAIgDAAAAAA==&#10;" path="m57,15l,,57,15xm57,15r13,5l82,23,94,20r10,-7l99,10,94,5,87,3r-8,l74,5r-7,l62,10r-5,5xe" fillcolor="#f3be00" stroked="f">
                          <v:path arrowok="t" o:connecttype="custom" o:connectlocs="57,15;0,0;57,15;57,15;70,20;82,23;94,20;104,13;99,10;94,5;87,3;79,3;74,5;67,5;62,10;57,15" o:connectangles="0,0,0,0,0,0,0,0,0,0,0,0,0,0,0,0"/>
                          <o:lock v:ext="edit" verticies="t"/>
                        </v:shape>
                        <v:shape id="Freeform 1749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8rMUA&#10;AADdAAAADwAAAGRycy9kb3ducmV2LnhtbESP0WoCMRRE3wv+Q7iCbzVr0WJXo6ioVRCh6gfcbm43&#10;azc3yyau2783hUIfh5kzw0znrS1FQ7UvHCsY9BMQxJnTBecKLufN8xiED8gaS8ek4Ic8zGedpymm&#10;2t35g5pTyEUsYZ+iAhNClUrpM0MWfd9VxNH7crXFEGWdS13jPZbbUr4kyau0WHBcMFjRylD2fbpZ&#10;BcODNPJzmzf783WxWb/rpT7elkr1uu1iAiJQG/7Df/RORy4ZvcHv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rysxQAAAN0AAAAPAAAAAAAAAAAAAAAAAJgCAABkcnMv&#10;ZG93bnJldi54bWxQSwUGAAAAAAQABAD1AAAAigMAAAAA&#10;" path="m57,15l,,57,15xe" filled="f" strokecolor="#e77817" strokeweight="0">
                          <v:path arrowok="t" o:connecttype="custom" o:connectlocs="57,15;0,0;57,15" o:connectangles="0,0,0"/>
                        </v:shape>
                        <v:shape id="Freeform 1750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1wsMA&#10;AADdAAAADwAAAGRycy9kb3ducmV2LnhtbERP3WrCMBS+H/gO4QjelJkqQ6QzijiEyi7GbB/g0Bzb&#10;bs1Jl6S1vv1yMdjlx/e/O0ymEyM531pWsFqmIIgrq1uuFZTF+XkLwgdkjZ1lUvAgD4f97GmHmbZ3&#10;/qTxGmoRQ9hnqKAJoc+k9FVDBv3S9sSRu1lnMEToaqkd3mO46eQ6TTfSYMuxocGeTg1V39fBKPiY&#10;LslDDu8/6yIp+9uby/1Xkiu1mE/HVxCBpvAv/nPnWsFLuon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61wsMAAADdAAAADwAAAAAAAAAAAAAAAACYAgAAZHJzL2Rv&#10;d25yZXYueG1sUEsFBgAAAAAEAAQA9QAAAIgDAAAAAA==&#10;" path="m,12r13,5l25,20,37,17,47,10,42,7,37,2,30,,22,,17,2r-7,l5,7,,12e" filled="f" strokecolor="#e77817" strokeweight="0">
                          <v:path arrowok="t" o:connecttype="custom" o:connectlocs="0,12;13,17;25,20;37,17;47,10;42,7;37,2;30,0;22,0;17,2;10,2;5,7;0,12" o:connectangles="0,0,0,0,0,0,0,0,0,0,0,0,0"/>
                        </v:shape>
                        <v:shape id="Freeform 1751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4YcYA&#10;AADdAAAADwAAAGRycy9kb3ducmV2LnhtbESPQWvCQBSE7wX/w/KEXoruRiQk0VVECBSkiNpDj4/s&#10;axKafRuy25j++26h4HGYmW+Y7X6ynRhp8K1jDclSgSCunGm51vB+KxcZCB+QDXaOScMPedjvZk9b&#10;LIy784XGa6hFhLAvUEMTQl9I6auGLPql64mj9+kGiyHKoZZmwHuE206ulEqlxZbjQoM9HRuqvq7f&#10;VkM4f9RqfMNstS7t9JKeT3mfn7R+nk+HDYhAU3iE/9uvRsNapQn8vY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q4YcYAAADdAAAADwAAAAAAAAAAAAAAAACYAgAAZHJz&#10;L2Rvd25yZXYueG1sUEsFBgAAAAAEAAQA9QAAAIsDAAAAAA==&#10;" path="m57,12l,10r57,2xm57,12r13,5l82,17,95,15r10,-5l100,5,95,2,87,,82,,75,2r-8,l62,7r-5,5xe" fillcolor="#f3be00" stroked="f">
                          <v:path arrowok="t" o:connecttype="custom" o:connectlocs="57,12;0,10;57,12;57,12;70,17;82,17;95,15;105,10;100,5;95,2;87,0;82,0;75,2;67,2;62,7;57,12" o:connectangles="0,0,0,0,0,0,0,0,0,0,0,0,0,0,0,0"/>
                          <o:lock v:ext="edit" verticies="t"/>
                        </v:shape>
                        <v:shape id="Freeform 1752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yTcQA&#10;AADdAAAADwAAAGRycy9kb3ducmV2LnhtbESPQWvCQBSE70L/w/IKvekmoZWQukopqL0aPdTbI/tM&#10;gtm3YXeNyb/vCgWPw8x8w6w2o+nEQM63lhWkiwQEcWV1y7WC03E7z0H4gKyxs0wKJvKwWb/MVlho&#10;e+cDDWWoRYSwL1BBE0JfSOmrhgz6he2Jo3exzmCI0tVSO7xHuOlkliRLabDluNBgT98NVdfyZhR8&#10;lMMtM2ban/dpvrO/aXV2U67U2+v49Qki0Bie4f/2j1bwniwzeLy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sk3EAAAA3QAAAA8AAAAAAAAAAAAAAAAAmAIAAGRycy9k&#10;b3ducmV2LnhtbFBLBQYAAAAABAAEAPUAAACJAwAAAAA=&#10;" path="m57,2l,,57,2xe" filled="f" strokecolor="#e77817" strokeweight="0">
                          <v:path arrowok="t" o:connecttype="custom" o:connectlocs="57,2;0,0;57,2" o:connectangles="0,0,0"/>
                        </v:shape>
                        <v:shape id="Freeform 1753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N4cUA&#10;AADdAAAADwAAAGRycy9kb3ducmV2LnhtbESPQWvCQBSE7wX/w/IEb7qJFpHoKlURhBbFqPT6yL4m&#10;odm3IbvG+O/dgtDjMDPfMItVZyrRUuNKywriUQSCOLO65FzB5bwbzkA4j6yxskwKHuRgtey9LTDR&#10;9s4nalOfiwBhl6CCwvs6kdJlBRl0I1sTB+/HNgZ9kE0udYP3ADeVHEfRVBosOSwUWNOmoOw3vRkF&#10;35+pG2+Ph3Z9wFu8pfOVvkys1KDffcxBeOr8f/jV3msF79F0An9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I3hxQAAAN0AAAAPAAAAAAAAAAAAAAAAAJgCAABkcnMv&#10;ZG93bnJldi54bWxQSwUGAAAAAAQABAD1AAAAigMAAAAA&#10;" path="m,12r13,5l25,17,38,15,48,10,43,5,38,2,30,,25,,18,2r-8,l5,7,,12e" filled="f" strokecolor="#e77817" strokeweight="0">
                          <v:path arrowok="t" o:connecttype="custom" o:connectlocs="0,12;13,17;25,17;38,15;48,10;43,5;38,2;30,0;25,0;18,2;10,2;5,7;0,12" o:connectangles="0,0,0,0,0,0,0,0,0,0,0,0,0"/>
                        </v:shape>
                        <v:shape id="Freeform 1754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D8scA&#10;AADdAAAADwAAAGRycy9kb3ducmV2LnhtbESPQWvCQBSE70L/w/IKvemmbWoluobQRpAigloQb4/s&#10;MwnNvk2zq8Z/3xUKHoeZ+YaZpb1pxJk6V1tW8DyKQBAXVtdcKvjeLYYTEM4ja2wsk4IrOUjnD4MZ&#10;JtpeeEPnrS9FgLBLUEHlfZtI6YqKDLqRbYmDd7SdQR9kV0rd4SXATSNfomgsDdYcFips6aOi4md7&#10;Mgre8uNh9ar3vGt9uX7PVr/NZ/6l1NNjn01BeOr9PfzfXmoFcTSO4fY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g/LHAAAA3QAAAA8AAAAAAAAAAAAAAAAAmAIAAGRy&#10;cy9kb3ducmV2LnhtbFBLBQYAAAAABAAEAPUAAACMAwAAAAA=&#10;" path="m54,13l,10r54,3xm54,13r15,5l82,18r9,-3l104,10,99,5,91,3,86,,79,,72,,67,3,59,8r-5,5xe" fillcolor="#f3be00" stroked="f">
                          <v:path arrowok="t" o:connecttype="custom" o:connectlocs="54,13;0,10;54,13;54,13;69,18;82,18;91,15;104,10;99,5;91,3;86,0;79,0;72,0;67,3;59,8;54,13" o:connectangles="0,0,0,0,0,0,0,0,0,0,0,0,0,0,0,0"/>
                          <o:lock v:ext="edit" verticies="t"/>
                        </v:shape>
                        <v:shape id="Freeform 1755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W/MMA&#10;AADdAAAADwAAAGRycy9kb3ducmV2LnhtbESPzWrCQBSF9wXfYbiCuzqxmCFERxGh1G1js3B3yVyT&#10;YOZOyIwm9ek7hUKXh/Pzcbb7yXbiQYNvHWtYLRMQxJUzLdcavs7vrxkIH5ANdo5Jwzd52O9mL1vM&#10;jRv5kx5FqEUcYZ+jhiaEPpfSVw1Z9EvXE0fv6gaLIcqhlmbAMY7bTr4liZIWW46EBns6NlTdiruN&#10;kDJ8mOsleypVnm9OqrG9p6PWi/l02IAINIX/8F/7ZDSsE5X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jW/MMAAADdAAAADwAAAAAAAAAAAAAAAACYAgAAZHJzL2Rv&#10;d25yZXYueG1sUEsFBgAAAAAEAAQA9QAAAIgDAAAAAA==&#10;" path="m54,3l,,54,3xe" filled="f" strokecolor="#e77817" strokeweight="0">
                          <v:path arrowok="t" o:connecttype="custom" o:connectlocs="54,3;0,0;54,3" o:connectangles="0,0,0"/>
                        </v:shape>
                        <v:shape id="Freeform 1756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sDcQA&#10;AADdAAAADwAAAGRycy9kb3ducmV2LnhtbESPTWrDMBCF94HcQUyhu0SuaU1wopgSCHhTStwcYCJN&#10;bKfWyFiK7fb0VaHQ5eP9fLxdMdtOjDT41rGCp3UCglg703Kt4PxxXG1A+IBssHNMCr7IQ7FfLnaY&#10;GzfxicYq1CKOsM9RQRNCn0vpdUMW/dr1xNG7usFiiHKopRlwiuO2k2mSZNJiy5HQYE+HhvRndbeR&#10;W75UJ5NK+X3Gy3vQk3u71U6px4f5dQsi0Bz+w3/t0ih4TrIM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7A3EAAAA3QAAAA8AAAAAAAAAAAAAAAAAmAIAAGRycy9k&#10;b3ducmV2LnhtbFBLBQYAAAAABAAEAPUAAACJAwAAAAA=&#10;" path="m,13r15,5l28,18r9,-3l50,10,45,5,37,3,32,,25,,18,,13,3,5,8,,13xe" filled="f" strokecolor="#e77817" strokeweight="0">
                          <v:path arrowok="t" o:connecttype="custom" o:connectlocs="0,13;15,18;28,18;37,15;50,10;45,5;37,3;32,0;25,0;18,0;13,3;5,8;0,13" o:connectangles="0,0,0,0,0,0,0,0,0,0,0,0,0"/>
                        </v:shape>
                        <v:shape id="Freeform 1757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iHcUA&#10;AADdAAAADwAAAGRycy9kb3ducmV2LnhtbESPT4vCMBTE78J+h/AWvGm6KirVKIt/UPCkq/dn82yr&#10;zUtpoq1++s2CsMdhZn7DTOeNKcSDKpdbVvDVjUAQJ1bnnCo4/qw7YxDOI2ssLJOCJzmYzz5aU4y1&#10;rXlPj4NPRYCwi1FB5n0ZS+mSjAy6ri2Jg3exlUEfZJVKXWEd4KaQvSgaSoM5h4UMS1pklNwOd6PA&#10;L8/HU7Gpt+tdf6VHr+dyYU5XpdqfzfcEhKfG/4ff7a1WMIiGI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SIdxQAAAN0AAAAPAAAAAAAAAAAAAAAAAJgCAABkcnMv&#10;ZG93bnJldi54bWxQSwUGAAAAAAQABAD1AAAAigMAAAAA&#10;" path="m57,20l,,57,20xm57,20r12,5l82,28,94,25r10,-7l99,13,94,10,87,8r-8,l74,8r-7,2l62,15r-5,5xe" fillcolor="#f3be00" stroked="f">
                          <v:path arrowok="t" o:connecttype="custom" o:connectlocs="57,20;0,0;57,20;57,20;69,25;82,28;94,25;104,18;99,13;94,10;87,8;79,8;74,8;67,10;62,15;57,20" o:connectangles="0,0,0,0,0,0,0,0,0,0,0,0,0,0,0,0"/>
                          <o:lock v:ext="edit" verticies="t"/>
                        </v:shape>
                        <v:shape id="Freeform 1758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rrMQA&#10;AADdAAAADwAAAGRycy9kb3ducmV2LnhtbERPz2vCMBS+C/sfwhN209Qxau2aigwE2VC2uh12ezTP&#10;pti8lCbT7r9fDoLHj+93sR5tJy40+NaxgsU8AUFcO91yo+DruJ1lIHxA1tg5JgV/5GFdPkwKzLW7&#10;8iddqtCIGMI+RwUmhD6X0teGLPq564kjd3KDxRDh0Eg94DWG204+JUkqLbYcGwz29GqoPle/VsHq&#10;Z/+RLY8rbxrebd4w26aH92+lHqfj5gVEoDHcxTf3Tit4TtI4N76JT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K6zEAAAA3QAAAA8AAAAAAAAAAAAAAAAAmAIAAGRycy9k&#10;b3ducmV2LnhtbFBLBQYAAAAABAAEAPUAAACJAwAAAAA=&#10;" path="m57,20l,,57,20xe" filled="f" strokecolor="#e77817" strokeweight="0">
                          <v:path arrowok="t" o:connecttype="custom" o:connectlocs="57,20;0,0;57,20" o:connectangles="0,0,0"/>
                        </v:shape>
                        <v:shape id="Freeform 1759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P5cIA&#10;AADdAAAADwAAAGRycy9kb3ducmV2LnhtbESPQYvCMBSE74L/ITzBm6YuIlqNIqLgVbso3h7Ns602&#10;LyXJ1vrvzcLCHoeZ+YZZbTpTi5acrywrmIwTEMS51RUXCr6zw2gOwgdkjbVlUvAmD5t1v7fCVNsX&#10;n6g9h0JECPsUFZQhNKmUPi/JoB/bhjh6d+sMhihdIbXDV4SbWn4lyUwarDgulNjQrqT8ef4xkfLY&#10;V6dDdqvnV8fPY5CXNrsapYaDbrsEEagL/+G/9lErmCazBfy+iU9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o/lwgAAAN0AAAAPAAAAAAAAAAAAAAAAAJgCAABkcnMvZG93&#10;bnJldi54bWxQSwUGAAAAAAQABAD1AAAAhwMAAAAA&#10;" path="m,12r12,5l25,20,37,17,47,10,42,5,37,2,30,,22,,17,,10,2,5,7,,12xe" filled="f" strokecolor="#e77817" strokeweight="0">
                          <v:path arrowok="t" o:connecttype="custom" o:connectlocs="0,12;12,17;25,20;37,17;47,10;42,5;37,2;30,0;22,0;17,0;10,2;5,7;0,12" o:connectangles="0,0,0,0,0,0,0,0,0,0,0,0,0"/>
                        </v:shape>
                        <v:shape id="Freeform 1760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SSsMA&#10;AADdAAAADwAAAGRycy9kb3ducmV2LnhtbERPy2rCQBTdF/yH4Qrd1YltiSE6EbEK0k1bdeHykrl5&#10;YOZOmBlj2q/vLApdHs57tR5NJwZyvrWsYD5LQBCXVrdcKzif9k8ZCB+QNXaWScE3eVgXk4cV5tre&#10;+YuGY6hFDGGfo4ImhD6X0pcNGfQz2xNHrrLOYIjQ1VI7vMdw08nnJEmlwZZjQ4M9bRsqr8ebUXD4&#10;ed9f0nP2+TJUbx8Gs3RnHCr1OB03SxCBxvAv/nMftILXZBH3xz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SSSsMAAADdAAAADwAAAAAAAAAAAAAAAACYAgAAZHJzL2Rv&#10;d25yZXYueG1sUEsFBgAAAAAEAAQA9QAAAIgDAAAAAA==&#10;" path="m62,12l,,62,12xm62,12r12,5l87,20,99,17r10,-7l104,7,99,2r-7,l84,,79,2r-7,l67,7r-5,5xe" fillcolor="#f3be00" stroked="f">
                          <v:path arrowok="t" o:connecttype="custom" o:connectlocs="62,12;0,0;62,12;62,12;74,17;87,20;99,17;109,10;104,7;99,2;92,2;84,0;79,2;72,2;67,7;62,12" o:connectangles="0,0,0,0,0,0,0,0,0,0,0,0,0,0,0,0"/>
                          <o:lock v:ext="edit" verticies="t"/>
                        </v:shape>
                        <v:shape id="Freeform 1761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M88UA&#10;AADdAAAADwAAAGRycy9kb3ducmV2LnhtbESPQWvCQBSE7wX/w/IEb3UTsVWiq4hQENoctIrXR/aZ&#10;RLNvw+42Sf99t1DocZiZb5j1djCN6Mj52rKCdJqAIC6srrlUcP58e16C8AFZY2OZFHyTh+1m9LTG&#10;TNuej9SdQikihH2GCqoQ2kxKX1Rk0E9tSxy9m3UGQ5SulNphH+GmkbMkeZUGa44LFba0r6h4nL6M&#10;gg/9cO199uK7y/H9mvZ5Pg8uV2oyHnYrEIGG8B/+ax+0gnmySO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wzzxQAAAN0AAAAPAAAAAAAAAAAAAAAAAJgCAABkcnMv&#10;ZG93bnJldi54bWxQSwUGAAAAAAQABAD1AAAAigMAAAAA&#10;" path="m62,12l,,62,12xe" filled="f" strokecolor="#e77817" strokeweight="0">
                          <v:path arrowok="t" o:connecttype="custom" o:connectlocs="62,12;0,0;62,12" o:connectangles="0,0,0"/>
                        </v:shape>
                        <v:shape id="Freeform 1762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LScIA&#10;AADdAAAADwAAAGRycy9kb3ducmV2LnhtbESPQYvCMBSE78L+h/AWvGm6Ilq6RpFFwatWFG+P5m1b&#10;bV5KEmv990ZY2OMwM98wi1VvGtGR87VlBV/jBARxYXXNpYJjvh2lIHxA1thYJgVP8rBafgwWmGn7&#10;4D11h1CKCGGfoYIqhDaT0hcVGfRj2xJH79c6gyFKV0rt8BHhppGTJJlJgzXHhQpb+qmouB3uJlKu&#10;m3q/zS9NenZ82wV56vKzUWr42a+/QQTqw3/4r73TCqbJfALvN/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4tJwgAAAN0AAAAPAAAAAAAAAAAAAAAAAJgCAABkcnMvZG93&#10;bnJldi54bWxQSwUGAAAAAAQABAD1AAAAhwMAAAAA&#10;" path="m,12r12,5l25,20,37,17,47,10,42,7,37,2r-7,l22,,17,2r-7,l5,7,,12xe" filled="f" strokecolor="#e77817" strokeweight="0">
                          <v:path arrowok="t" o:connecttype="custom" o:connectlocs="0,12;12,17;25,20;37,17;47,10;42,7;37,2;30,2;22,0;17,2;10,2;5,7;0,12" o:connectangles="0,0,0,0,0,0,0,0,0,0,0,0,0"/>
                        </v:shape>
                        <v:shape id="Freeform 1763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52cUA&#10;AADdAAAADwAAAGRycy9kb3ducmV2LnhtbESPT2sCMRTE74V+h/CE3mriH1pZjWJbCgueVqvnR/Lc&#10;Xdy8LJvUXb99Iwg9DjPzG2a1GVwjrtSF2rOGyViBIDbe1lxq+Dl8vy5AhIhssfFMGm4UYLN+flph&#10;Zn3PBV33sRQJwiFDDVWMbSZlMBU5DGPfEifv7DuHMcmulLbDPsFdI6dKvUmHNaeFClv6rMhc9r9O&#10;Q74ritvx43Q20/w0U+ZrG/O61/plNGyXICIN8T/8aOdWw1y9z+D+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7nZxQAAAN0AAAAPAAAAAAAAAAAAAAAAAJgCAABkcnMv&#10;ZG93bnJldi54bWxQSwUGAAAAAAQABAD1AAAAigMAAAAA&#10;" path="m58,13l,,58,13xm58,13r12,5l82,20,95,18r10,-8l100,8,95,3,87,,80,,75,,68,3,63,8r-5,5xe" fillcolor="#f3be00" stroked="f">
                          <v:path arrowok="t" o:connecttype="custom" o:connectlocs="58,13;0,0;58,13;58,13;70,18;82,20;95,18;105,10;100,8;95,3;87,0;80,0;75,0;68,3;63,8;58,13" o:connectangles="0,0,0,0,0,0,0,0,0,0,0,0,0,0,0,0"/>
                          <o:lock v:ext="edit" verticies="t"/>
                        </v:shape>
                        <v:shape id="Freeform 1764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xXMQA&#10;AADdAAAADwAAAGRycy9kb3ducmV2LnhtbESPT4vCMBTE78J+h/AWvGm6i6hUoywrghcP/tnF47N5&#10;NtXmpTSx1m9vBMHjMDO/Yabz1paiodoXjhV89RMQxJnTBecK9rtlbwzCB2SNpWNScCcP89lHZ4qp&#10;djfeULMNuYgQ9ikqMCFUqZQ+M2TR911FHL2Tqy2GKOtc6hpvEW5L+Z0kQ2mx4LhgsKJfQ9lle7UK&#10;Dn7seL0650dnFs16v9jo/z+jVPez/ZmACNSGd/jVXmkFg2Q0g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cMVzEAAAA3QAAAA8AAAAAAAAAAAAAAAAAmAIAAGRycy9k&#10;b3ducmV2LnhtbFBLBQYAAAAABAAEAPUAAACJAwAAAAA=&#10;" path="m58,13l,,58,13xe" filled="f" strokecolor="#e77817" strokeweight="0">
                          <v:path arrowok="t" o:connecttype="custom" o:connectlocs="58,13;0,0;58,13" o:connectangles="0,0,0"/>
                        </v:shape>
                        <v:shape id="Freeform 1765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TPcQA&#10;AADdAAAADwAAAGRycy9kb3ducmV2LnhtbESPQWvCQBSE7wX/w/KE3urGUqtEN1JKhVxjSsXbI/tM&#10;YrJvw+42pv/eLRR6HGbmG2a3n0wvRnK+taxguUhAEFdWt1wr+CwPTxsQPiBr7C2Tgh/ysM9mDztM&#10;tb1xQeMx1CJC2KeooAlhSKX0VUMG/cIOxNG7WGcwROlqqR3eItz08jlJXqXBluNCgwO9N1R1x28T&#10;KdePtjiU535zctzlQX6N5cko9Tif3rYgAk3hP/zXzrWCl2S9gt838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Ez3EAAAA3QAAAA8AAAAAAAAAAAAAAAAAmAIAAGRycy9k&#10;b3ducmV2LnhtbFBLBQYAAAAABAAEAPUAAACJAwAAAAA=&#10;" path="m,13r12,5l24,20,37,18,47,10,42,8,37,3,29,,22,,17,,10,3,5,8,,13xe" filled="f" strokecolor="#e77817" strokeweight="0">
                          <v:path arrowok="t" o:connecttype="custom" o:connectlocs="0,13;12,18;24,20;37,18;47,10;42,8;37,3;29,0;22,0;17,0;10,3;5,8;0,13" o:connectangles="0,0,0,0,0,0,0,0,0,0,0,0,0"/>
                        </v:shape>
                        <v:shape id="Freeform 1766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9IcYA&#10;AADdAAAADwAAAGRycy9kb3ducmV2LnhtbESPW4vCMBSE3xf8D+Es+LamuyxeqlFkQXYXweIFxLdD&#10;c2yLzUlJotZ/bwTBx2FmvmEms9bU4kLOV5YVfPYSEMS51RUXCnbbxccQhA/IGmvLpOBGHmbTztsE&#10;U22vvKbLJhQiQtinqKAMoUml9HlJBn3PNsTRO1pnMETpCqkdXiPc1PIrSfrSYMVxocSGfkrKT5uz&#10;UfC/WkqbrU7utj9mPPrdHhbZ4KBU972dj0EEasMr/Gz/aQXfyaAP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v9IcYAAADdAAAADwAAAAAAAAAAAAAAAACYAgAAZHJz&#10;L2Rvd25yZXYueG1sUEsFBgAAAAAEAAQA9QAAAIsDAAAAAA==&#10;" path="m57,20l,,57,20xm57,20r13,8l82,30,95,28r10,-8l100,15,95,13,87,10r-7,l75,10r-8,3l62,15r-5,5xe" fillcolor="#f3be00" stroked="f">
                          <v:path arrowok="t" o:connecttype="custom" o:connectlocs="57,20;0,0;57,20;57,20;70,28;82,30;95,28;105,20;100,15;95,13;87,10;80,10;75,10;67,13;62,15;57,20" o:connectangles="0,0,0,0,0,0,0,0,0,0,0,0,0,0,0,0"/>
                          <o:lock v:ext="edit" verticies="t"/>
                        </v:shape>
                        <v:shape id="Freeform 1767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A8YA&#10;AADdAAAADwAAAGRycy9kb3ducmV2LnhtbESPT2vCQBTE70K/w/IEb7qxFBOjq0hBkJaKf9qDt0f2&#10;mQ1m34bsqum37xYEj8PM/IaZLztbixu1vnKsYDxKQBAXTldcKvg+rocZCB+QNdaOScEveVguXnpz&#10;zLW7855uh1CKCGGfowITQpNL6QtDFv3INcTRO7vWYoiyLaVu8R7htpavSTKRFiuOCwYbejdUXA5X&#10;q2B6+tpl6XHqTcmb1Qdm68n280epQb9bzUAE6sIz/GhvtIK3JE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EpA8YAAADdAAAADwAAAAAAAAAAAAAAAACYAgAAZHJz&#10;L2Rvd25yZXYueG1sUEsFBgAAAAAEAAQA9QAAAIsDAAAAAA==&#10;" path="m57,20l,,57,20xe" filled="f" strokecolor="#e77817" strokeweight="0">
                          <v:path arrowok="t" o:connecttype="custom" o:connectlocs="57,20;0,0;57,20" o:connectangles="0,0,0"/>
                        </v:shape>
                        <v:shape id="Freeform 1768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PlsQA&#10;AADdAAAADwAAAGRycy9kb3ducmV2LnhtbERPy2oCMRTdF/yHcAV3NaOUto5GEbG0XXRRH6i7y+Q6&#10;GWZyEybRmf59syh0eTjvxaq3jbhTGyrHCibjDARx4XTFpYLD/u3xFUSIyBobx6TghwKsloOHBeba&#10;dfxN910sRQrhkKMCE6PPpQyFIYth7Dxx4q6utRgTbEupW+xSuG3kNMuepcWKU4NBTxtDRb27WQW+&#10;Pp75FLaHerN9N7NL9/nlm4tSo2G/noOI1Md/8Z/7Qyt4yl7S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D5bEAAAA3QAAAA8AAAAAAAAAAAAAAAAAmAIAAGRycy9k&#10;b3ducmV2LnhtbFBLBQYAAAAABAAEAPUAAACJAwAAAAA=&#10;" path="m,10r13,8l25,20,38,18,48,10,43,5,38,3,30,,23,,18,,10,3,5,5,,10xe" filled="f" strokecolor="#e77817" strokeweight="0">
                          <v:path arrowok="t" o:connecttype="custom" o:connectlocs="0,10;13,18;25,20;38,18;48,10;43,5;38,3;30,0;23,0;18,0;10,3;5,5;0,10" o:connectangles="0,0,0,0,0,0,0,0,0,0,0,0,0"/>
                        </v:shape>
                        <v:shape id="Freeform 1769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yQ8QA&#10;AADdAAAADwAAAGRycy9kb3ducmV2LnhtbESPQWsCMRSE74X+h/AKvdWkRWxdjVKEBXtS1yJ4e2ye&#10;m8XkZdmkuv77piD0OMzMN8x8OXgnLtTHNrCG15ECQVwH03Kj4XtfvnyAiAnZoAtMGm4UYbl4fJhj&#10;YcKVd3SpUiMyhGOBGmxKXSFlrC15jKPQEWfvFHqPKcu+kabHa4Z7J9+UmkiPLecFix2tLNXn6sdr&#10;KA9q8lWtNje73SE5rEq5OTqtn5+GzxmIREP6D9/ba6NhrN6n8PcmP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sckPEAAAA3QAAAA8AAAAAAAAAAAAAAAAAmAIAAGRycy9k&#10;b3ducmV2LnhtbFBLBQYAAAAABAAEAPUAAACJAwAAAAA=&#10;" path="m57,30l,,57,30xm57,30r12,8l84,43r10,l107,38r-5,-5l97,28,89,25,82,23r-8,l67,23r-5,2l57,30xe" fillcolor="#f3be00" stroked="f">
                          <v:path arrowok="t" o:connecttype="custom" o:connectlocs="57,30;0,0;57,30;57,30;69,38;84,43;94,43;107,38;102,33;97,28;89,25;82,23;74,23;67,23;62,25;57,30" o:connectangles="0,0,0,0,0,0,0,0,0,0,0,0,0,0,0,0"/>
                          <o:lock v:ext="edit" verticies="t"/>
                        </v:shape>
                        <v:shape id="Freeform 1770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6jr8A&#10;AADdAAAADwAAAGRycy9kb3ducmV2LnhtbERP3WrCMBS+F/YO4Qy806RjaKlGkZUxb/15gENzbDub&#10;k5Bk2r29uRC8/Pj+19vRDuJGIfaONRRzBYK4cabnVsP59D0rQcSEbHBwTBr+KcJ28zZZY2XcnQ90&#10;O6ZW5BCOFWroUvKVlLHpyGKcO0+cuYsLFlOGoZUm4D2H20F+KLWQFnvODR16+uqouR7/rIbyNyy9&#10;qvuftqjlsrY47K6+0Hr6Pu5WIBKN6SV+uvdGw6cq8/78Jj8B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k/qOvwAAAN0AAAAPAAAAAAAAAAAAAAAAAJgCAABkcnMvZG93bnJl&#10;di54bWxQSwUGAAAAAAQABAD1AAAAhAMAAAAA&#10;" path="m57,30l,,57,30xe" filled="f" strokecolor="#e77817" strokeweight="0">
                          <v:path arrowok="t" o:connecttype="custom" o:connectlocs="57,30;0,0;57,30" o:connectangles="0,0,0"/>
                        </v:shape>
                        <v:shape id="Freeform 1771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EG8QA&#10;AADdAAAADwAAAGRycy9kb3ducmV2LnhtbESPQWvCQBSE7wX/w/IK3urGIiWmriJCRXpTe+ntkX3Z&#10;TZt9G7JrEvvr3YLgcZiZb5jVZnSN6KkLtWcF81kGgrj0umaj4Ov88ZKDCBFZY+OZFFwpwGY9eVph&#10;of3AR+pP0YgE4VCgAhtjW0gZSksOw8y3xMmrfOcwJtkZqTscEtw18jXL3qTDmtOCxZZ2lsrf08Up&#10;8J8/367fGpPHis6V3S+H/G+p1PR53L6DiDTGR/jePmgFiyyfw/+b9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BBvEAAAA3QAAAA8AAAAAAAAAAAAAAAAAmAIAAGRycy9k&#10;b3ducmV2LnhtbFBLBQYAAAAABAAEAPUAAACJAwAAAAA=&#10;" path="m,7r12,8l27,20r10,l50,15,45,10,40,5,32,2,25,,17,,10,,5,2,,7e" filled="f" strokecolor="#e77817" strokeweight="0">
                          <v:path arrowok="t" o:connecttype="custom" o:connectlocs="0,7;12,15;27,20;37,20;50,15;45,10;40,5;32,2;25,0;17,0;10,0;5,2;0,7" o:connectangles="0,0,0,0,0,0,0,0,0,0,0,0,0"/>
                        </v:shape>
                        <v:shape id="Freeform 1772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cf8MA&#10;AADdAAAADwAAAGRycy9kb3ducmV2LnhtbESP3YrCMBSE7wXfIZwF7zTZUrR2jeIKgl768wCH5tiW&#10;bU5KktX69mZhwcthZr5hVpvBduJOPrSONXzOFAjiypmWaw3Xy35agAgR2WDnmDQ8KcBmPR6tsDTu&#10;wSe6n2MtEoRDiRqaGPtSylA1ZDHMXE+cvJvzFmOSvpbG4yPBbSczpebSYstpocGedg1VP+dfq+Hk&#10;i2J+zZfd93FxC1m+O6La91pPPobtF4hIQ3yH/9sHoyFXRQZ/b9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cf8MAAADdAAAADwAAAAAAAAAAAAAAAACYAgAAZHJzL2Rv&#10;d25yZXYueG1sUEsFBgAAAAAEAAQA9QAAAIgDAAAAAA==&#10;" path="m,l3,13,8,23,18,33r9,5l27,28,22,15,13,5,,xe" fillcolor="#f3be00" stroked="f">
                          <v:path arrowok="t" o:connecttype="custom" o:connectlocs="0,0;3,13;8,23;18,33;27,38;27,28;22,15;13,5;0,0" o:connectangles="0,0,0,0,0,0,0,0,0"/>
                        </v:shape>
                        <v:shape id="Freeform 1773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V6MQA&#10;AADdAAAADwAAAGRycy9kb3ducmV2LnhtbESPwWrDMBBE74X+g9hALqWR2pQ2OFFCKRja3OL0AzbW&#10;RjK2VsZSHefvq0Kgx2Fm3jCb3eQ7MdIQm8AanhYKBHEdTMNWw/exfFyBiAnZYBeYNFwpwm57f7fB&#10;woQLH2iskhUZwrFADS6lvpAy1o48xkXoibN3DoPHlOVgpRnwkuG+k89KvUqPDecFhz19OKrb6sdr&#10;eKvGgIeHvnW2tfvT0pbq+FVqPZ9N72sQiab0H761P42GF7Vawt+b/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1ejEAAAA3QAAAA8AAAAAAAAAAAAAAAAAmAIAAGRycy9k&#10;b3ducmV2LnhtbFBLBQYAAAAABAAEAPUAAACJAwAAAAA=&#10;" path="m,l3,13,8,23,18,33r9,5l27,28,22,15,13,5,,e" filled="f" strokecolor="#e77817" strokeweight="0">
                          <v:path arrowok="t" o:connecttype="custom" o:connectlocs="0,0;3,13;8,23;18,33;27,38;27,28;22,15;13,5;0,0" o:connectangles="0,0,0,0,0,0,0,0,0"/>
                        </v:shape>
                        <v:shape id="Freeform 1774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Ns8UA&#10;AADdAAAADwAAAGRycy9kb3ducmV2LnhtbESPQWsCMRSE7wX/Q3iCt5p1EVm2RimioIhCbQ89PjbP&#10;zdLNy5JEXf+9EYQeh5n5hpkve9uKK/nQOFYwGWcgiCunG64V/Hxv3gsQISJrbB2TgjsFWC4Gb3Ms&#10;tbvxF11PsRYJwqFEBSbGrpQyVIYshrHriJN3dt5iTNLXUnu8JbhtZZ5lM2mx4bRgsKOVoervdLEK&#10;1r4vdsez2fnL716v221+P+xzpUbD/vMDRKQ+/odf7a1WMM2KKT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M2zxQAAAN0AAAAPAAAAAAAAAAAAAAAAAJgCAABkcnMv&#10;ZG93bnJldi54bWxQSwUGAAAAAAQABAD1AAAAigMAAAAA&#10;" path="m44,37r3,13l52,60,62,70r12,5l72,65,67,52,57,42,44,37xm44,37l,,44,37xe" fillcolor="#f3be00" stroked="f">
                          <v:path arrowok="t" o:connecttype="custom" o:connectlocs="44,37;47,50;52,60;62,70;74,75;72,65;67,52;57,42;44,37;44,37;0,0;44,37" o:connectangles="0,0,0,0,0,0,0,0,0,0,0,0"/>
                          <o:lock v:ext="edit" verticies="t"/>
                        </v:shape>
                        <v:shape id="Freeform 1775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5X8cA&#10;AADdAAAADwAAAGRycy9kb3ducmV2LnhtbESPT2vCQBTE74V+h+UVvNVN/UdIXUMplCp60bbY3h7Z&#10;1yQk+zbsrhq/vSsIHoeZ+Q0zz3vTiiM5X1tW8DJMQBAXVtdcKvj++nhOQfiArLG1TArO5CFfPD7M&#10;MdP2xFs67kIpIoR9hgqqELpMSl9UZNAPbUccvX/rDIYoXSm1w1OEm1aOkmQmDdYcFyrs6L2iotkd&#10;jILfn0PqmjD+W+Oe95/jdLTZroxSg6f+7RVEoD7cw7f2UiuYJOkUrm/i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kuV/HAAAA3QAAAA8AAAAAAAAAAAAAAAAAmAIAAGRy&#10;cy9kb3ducmV2LnhtbFBLBQYAAAAABAAEAPUAAACMAwAAAAA=&#10;" path="m,l3,13,8,23,18,33r12,5l28,28,23,15,13,5,,e" filled="f" strokecolor="#e77817" strokeweight="0">
                          <v:path arrowok="t" o:connecttype="custom" o:connectlocs="0,0;3,13;8,23;18,33;30,38;28,28;23,15;13,5;0,0" o:connectangles="0,0,0,0,0,0,0,0,0"/>
                        </v:shape>
                        <v:shape id="Freeform 1776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YPcYA&#10;AADdAAAADwAAAGRycy9kb3ducmV2LnhtbESPT2sCMRTE74LfIbxCb5r0n8pqFBEK7VG3SL09Ns/N&#10;6uZlu0ndrZ++EQo9DjPzG2ax6l0tLtSGyrOGh7ECQVx4U3Gp4SN/Hc1AhIhssPZMGn4owGo5HCww&#10;M77jLV12sRQJwiFDDTbGJpMyFJYchrFviJN39K3DmGRbStNil+Culo9KTaTDitOCxYY2lorz7ttp&#10;2PO1mr58fhX+sH3fb2yXP6lTrvX9Xb+eg4jUx//wX/vNaHhWswnc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5YPcYAAADdAAAADwAAAAAAAAAAAAAAAACYAgAAZHJz&#10;L2Rvd25yZXYueG1sUEsFBgAAAAAEAAQA9QAAAIsDAAAAAA==&#10;" path="m44,37l,,44,37e" filled="f" strokecolor="#e77817" strokeweight="0">
                          <v:path arrowok="t" o:connecttype="custom" o:connectlocs="44,37;0,0;44,37" o:connectangles="0,0,0"/>
                        </v:shape>
                        <v:shape id="Freeform 1777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G9cUA&#10;AADdAAAADwAAAGRycy9kb3ducmV2LnhtbESP3WoCMRSE7wu+QziCN0WzlVJ1NYoUtKUq+PcAh81x&#10;d3FzsmxSjW9vBMHLYWa+YSazYCpxocaVlhV89BIQxJnVJecKjodFdwjCeWSNlWVScCMHs2nrbYKp&#10;tlfe0WXvcxEh7FJUUHhfp1K6rCCDrmdr4uidbGPQR9nkUjd4jXBTyX6SfEmDJceFAmv6Lig77/+N&#10;gr+w/Lmtt4P3MuSjsFrRxi0XI6U67TAfg/AU/Cv8bP9qBZ/JcAC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Ib1xQAAAN0AAAAPAAAAAAAAAAAAAAAAAJgCAABkcnMv&#10;ZG93bnJldi54bWxQSwUGAAAAAAQABAD1AAAAigMAAAAA&#10;" path="m,l,12,5,25r10,7l25,40r,-13l20,17,10,7,,xe" fillcolor="#f3be00" stroked="f">
                          <v:path arrowok="t" o:connecttype="custom" o:connectlocs="0,0;0,12;5,25;15,32;25,40;25,27;20,17;10,7;0,0" o:connectangles="0,0,0,0,0,0,0,0,0"/>
                        </v:shape>
                        <v:shape id="Freeform 1778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Y+cEA&#10;AADdAAAADwAAAGRycy9kb3ducmV2LnhtbERPTYvCMBC9C/sfwix400SRWrpGEUX0JKjL4nG2Gdti&#10;MylN1O7+enMQPD7e92zR2VrcqfWVYw2joQJBnDtTcaHh+7QZpCB8QDZYOyYNf+RhMf/ozTAz7sEH&#10;uh9DIWII+ww1lCE0mZQ+L8miH7qGOHIX11oMEbaFNC0+Yrit5VipRFqsODaU2NCqpPx6vFkN6uzW&#10;+2TzP7Xm7N3P9neZXpJC6/5nt/wCEagLb/HLvTMaJiqNc+Ob+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LmPnBAAAA3QAAAA8AAAAAAAAAAAAAAAAAmAIAAGRycy9kb3du&#10;cmV2LnhtbFBLBQYAAAAABAAEAPUAAACGAwAAAAA=&#10;" path="m,l,12,5,25r10,7l25,40r,-13l20,17,10,7,,xe" filled="f" strokecolor="#e77817" strokeweight="0">
                          <v:path arrowok="t" o:connecttype="custom" o:connectlocs="0,0;0,12;5,25;15,32;25,40;25,27;20,17;10,7;0,0" o:connectangles="0,0,0,0,0,0,0,0,0"/>
                        </v:shape>
                        <v:shape id="Freeform 1779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CL8cA&#10;AADdAAAADwAAAGRycy9kb3ducmV2LnhtbESPT0sDMRTE74LfITzBm01ai9Rt0yKCf9Be2hV6fWze&#10;brbdvKxJbFc/vRGEHoeZ+Q2zWA2uE0cKsfWsYTxSIIgrb1puNHyUTzczEDEhG+w8k4ZvirBaXl4s&#10;sDD+xBs6blMjMoRjgRpsSn0hZawsOYwj3xNnr/bBYcoyNNIEPGW46+REqTvpsOW8YLGnR0vVYfvl&#10;NDzXE1WWLz9Tu7ut15/vYZ/e6r3W11fDwxxEoiGdw//tV6Nhqmb38PcmP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5wi/HAAAA3QAAAA8AAAAAAAAAAAAAAAAAmAIAAGRy&#10;cy9kb3ducmV2LnhtbFBLBQYAAAAABAAEAPUAAACMAwAAAAA=&#10;" path="m42,40l,,42,40xe" fillcolor="#f3be00" stroked="f">
                          <v:path arrowok="t" o:connecttype="custom" o:connectlocs="42,40;0,0;42,40" o:connectangles="0,0,0"/>
                        </v:shape>
                        <v:shape id="Freeform 1780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KAMMA&#10;AADdAAAADwAAAGRycy9kb3ducmV2LnhtbERPz2vCMBS+D/Y/hDfYbU3dhmhnlNJN8CbqGB4fzVtT&#10;bV66Jta6v94cBI8f3+/ZYrCN6KnztWMFoyQFQVw6XXOl4Hu3fJmA8AFZY+OYFFzIw2L++DDDTLsz&#10;b6jfhkrEEPYZKjAhtJmUvjRk0SeuJY7cr+sshgi7SuoOzzHcNvI1TcfSYs2xwWBLhaHyuD1ZBeVl&#10;c2zD15/ZF2+f/Q+d/tc5HpR6fhryDxCBhnAX39wrreA9ncb98U18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KAMMAAADdAAAADwAAAAAAAAAAAAAAAACYAgAAZHJzL2Rv&#10;d25yZXYueG1sUEsFBgAAAAAEAAQA9QAAAIgDAAAAAA==&#10;" path="m42,40l,,42,40xe" filled="f" strokecolor="#e77817" strokeweight="0">
                          <v:path arrowok="t" o:connecttype="custom" o:connectlocs="42,40;0,0;42,40" o:connectangles="0,0,0"/>
                        </v:shape>
                        <v:shape id="Freeform 1781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tx8YA&#10;AADdAAAADwAAAGRycy9kb3ducmV2LnhtbESP3WoCMRSE7wt9h3AKvRHNKqLd1Sgi+ENVqLYPcNgc&#10;dxc3J8sm1fj2piD0cpiZb5jpPJhaXKl1lWUF/V4Cgji3uuJCwc/3qvsBwnlkjbVlUnAnB/PZ68sU&#10;M21vfKTryRciQthlqKD0vsmkdHlJBl3PNsTRO9vWoI+yLaRu8RbhppaDJBlJgxXHhRIbWpaUX06/&#10;RsFnWG/u+69xpwpFGnY7Orj1KlXq/S0sJiA8Bf8ffra3WsEwSfv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Qtx8YAAADdAAAADwAAAAAAAAAAAAAAAACYAgAAZHJz&#10;L2Rvd25yZXYueG1sUEsFBgAAAAAEAAQA9QAAAIsDAAAAAA==&#10;" path="m,l3,12,8,25r7,7l25,40r,-10l20,17,13,7,,xe" fillcolor="#f3be00" stroked="f">
                          <v:path arrowok="t" o:connecttype="custom" o:connectlocs="0,0;3,12;8,25;15,32;25,40;25,30;20,17;13,7;0,0" o:connectangles="0,0,0,0,0,0,0,0,0"/>
                        </v:shape>
                        <v:shape id="Freeform 1782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5zsYA&#10;AADdAAAADwAAAGRycy9kb3ducmV2LnhtbESPQWvCQBSE74L/YXkFb7pbkVRTN0Es0p4ErYjHZ/aZ&#10;hGbfhuxW0/56Vyj0OMzMN8wy720jrtT52rGG54kCQVw4U3Op4fC5Gc9B+IBssHFMGn7IQ54NB0tM&#10;jbvxjq77UIoIYZ+ihiqENpXSFxVZ9BPXEkfv4jqLIcqulKbDW4TbRk6VSqTFmuNChS2tKyq+9t9W&#10;gzq5t22y+X2x5uTd8f28ml+SUuvRU796BRGoD//hv/aH0TBTiyk83s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5zsYAAADdAAAADwAAAAAAAAAAAAAAAACYAgAAZHJz&#10;L2Rvd25yZXYueG1sUEsFBgAAAAAEAAQA9QAAAIsDAAAAAA==&#10;" path="m,l3,12,8,25r7,7l25,40r,-10l20,17,13,7,,xe" filled="f" strokecolor="#e77817" strokeweight="0">
                          <v:path arrowok="t" o:connecttype="custom" o:connectlocs="0,0;3,12;8,25;15,32;25,40;25,30;20,17;13,7;0,0" o:connectangles="0,0,0,0,0,0,0,0,0"/>
                        </v:shape>
                        <v:shape id="Freeform 1783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91cYA&#10;AADdAAAADwAAAGRycy9kb3ducmV2LnhtbESPQWsCMRSE74X+h/AK3mq2KrVujSKCKJaCbkWvj83r&#10;7tLkZUmirv/eFAo9DjPzDTOdd9aIC/nQOFbw0s9AEJdON1wpOHytnt9AhIis0TgmBTcKMJ89Pkwx&#10;1+7Ke7oUsRIJwiFHBXWMbS5lKGuyGPquJU7et/MWY5K+ktrjNcGtkYMse5UWG04LNba0rKn8Kc5W&#10;weo0jtpuC3PcNWvzuVyMd37/oVTvqVu8g4jUxf/wX3ujFYyyyRB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a91cYAAADdAAAADwAAAAAAAAAAAAAAAACYAgAAZHJz&#10;L2Rvd25yZXYueG1sUEsFBgAAAAAEAAQA9QAAAIsDAAAAAA==&#10;" path="m37,40l,,37,40xe" fillcolor="#f3be00" stroked="f">
                          <v:path arrowok="t" o:connecttype="custom" o:connectlocs="37,40;0,0;37,40" o:connectangles="0,0,0"/>
                        </v:shape>
                        <v:shape id="Freeform 1784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0bysYA&#10;AADdAAAADwAAAGRycy9kb3ducmV2LnhtbESPQWvCQBSE7wX/w/IEb3VjkaKpq4goFHuQWmvp7ZF9&#10;JtHs27C7JvHfu0Khx2FmvmFmi85UoiHnS8sKRsMEBHFmdcm5gsPX5nkCwgdkjZVlUnAjD4t572mG&#10;qbYtf1KzD7mIEPYpKihCqFMpfVaQQT+0NXH0TtYZDFG6XGqHbYSbSr4kyas0WHJcKLCmVUHZZX81&#10;CrZu/fPRtbgtz5Nmt+L2+P27OSo16HfLNxCBuvAf/mu/awXjZDqG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0bysYAAADdAAAADwAAAAAAAAAAAAAAAACYAgAAZHJz&#10;L2Rvd25yZXYueG1sUEsFBgAAAAAEAAQA9QAAAIsDAAAAAA==&#10;" path="m37,40l,,37,40xe" filled="f" strokecolor="#e77817" strokeweight="0">
                          <v:path arrowok="t" o:connecttype="custom" o:connectlocs="37,40;0,0;37,40" o:connectangles="0,0,0"/>
                        </v:shape>
                        <v:shape id="Freeform 1785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vtMYA&#10;AADdAAAADwAAAGRycy9kb3ducmV2LnhtbESPQWvCQBSE74L/YXkFb7qJqLSpq4gQqz0Ipr14e2Rf&#10;k9Ts25jdavz3XUHwOMzMN8x82ZlaXKh1lWUF8SgCQZxbXXGh4PsrHb6CcB5ZY22ZFNzIwXLR780x&#10;0fbKB7pkvhABwi5BBaX3TSKly0sy6Ea2IQ7ej20N+iDbQuoWrwFuajmOopk0WHFYKLGhdUn5Kfsz&#10;CvLVPv04p7/x+eS5q+Pd8XNjjkoNXrrVOwhPnX+GH+2tVjCJ3qZ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kvtMYAAADdAAAADwAAAAAAAAAAAAAAAACYAgAAZHJz&#10;L2Rvd25yZXYueG1sUEsFBgAAAAAEAAQA9QAAAIsDAAAAAA==&#10;" path="m,l,12,3,25r7,10l20,42,22,30,17,17,10,7,,xe" fillcolor="#f3be00" stroked="f">
                          <v:path arrowok="t" o:connecttype="custom" o:connectlocs="0,0;0,12;3,25;10,35;20,42;22,30;17,17;10,7;0,0" o:connectangles="0,0,0,0,0,0,0,0,0"/>
                        </v:shape>
                        <v:shape id="Freeform 1786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XN8cA&#10;AADdAAAADwAAAGRycy9kb3ducmV2LnhtbESPQWvCQBSE74X+h+UVeqsbS7EmuoptKfTioSqot2f2&#10;uYlm34bsGuO/dwXB4zAz3zDjaWcr0VLjS8cK+r0EBHHudMlGwWr5+zYE4QOyxsoxKbiQh+nk+WmM&#10;mXZn/qd2EYyIEPYZKihCqDMpfV6QRd9zNXH09q6xGKJsjNQNniPcVvI9SQbSYslxocCavgvKj4uT&#10;VVClZmvK9fCzv6mXX91Pmx52p7lSry/dbAQiUBce4Xv7Tyv4SNIB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W1zfHAAAA3QAAAA8AAAAAAAAAAAAAAAAAmAIAAGRy&#10;cy9kb3ducmV2LnhtbFBLBQYAAAAABAAEAPUAAACMAwAAAAA=&#10;" path="m,l,12,3,25r7,10l20,42,22,30,17,17,10,7,,xe" filled="f" strokecolor="#e77817" strokeweight="0">
                          <v:path arrowok="t" o:connecttype="custom" o:connectlocs="0,0;0,12;3,25;10,35;20,42;22,30;17,17;10,7;0,0" o:connectangles="0,0,0,0,0,0,0,0,0"/>
                        </v:shape>
                        <v:shape id="Freeform 1787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l0MQA&#10;AADdAAAADwAAAGRycy9kb3ducmV2LnhtbESP3YrCMBSE7xd8h3CEvRFNXde/ahRxERWvrD7AoTm2&#10;1eakNFG7b28WhL0c5psZZr5sTCkeVLvCsoJ+LwJBnFpdcKbgfNp0JyCcR9ZYWiYFv+RguWh9zDHW&#10;9slHeiQ+E6GEXYwKcu+rWEqX5mTQ9WxFHLyLrQ36IOtM6hqfodyU8iuKRtJgwWEhx4rWOaW35G4U&#10;DPx1mwSuI6+D/WGcDPvb4qdU6rPdrGYgPDX+H36nd1rBdzQdw9+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iZdDEAAAA3QAAAA8AAAAAAAAAAAAAAAAAmAIAAGRycy9k&#10;b3ducmV2LnhtbFBLBQYAAAAABAAEAPUAAACJAwAAAAA=&#10;" path="m37,45l,,37,45xe" fillcolor="#f3be00" stroked="f">
                          <v:path arrowok="t" o:connecttype="custom" o:connectlocs="37,45;0,0;37,45" o:connectangles="0,0,0"/>
                        </v:shape>
                        <v:shape id="Freeform 1788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ancIA&#10;AADdAAAADwAAAGRycy9kb3ducmV2LnhtbERPW2vCMBR+H+w/hDPwZWiiFNHOKKIM+jqv+HZojm1Y&#10;c1KarHb/fnkY+Pjx3VebwTWipy5YzxqmEwWCuPTGcqXhdPwcL0CEiGyw8UwafinAZv36ssLc+Ad/&#10;UX+IlUghHHLUUMfY5lKGsiaHYeJb4sTdfecwJthV0nT4SOGukTOl5tKh5dRQY0u7msrvw4/TcLsf&#10;nbLnZeb69+JcNvvierGZ1qO3YfsBItIQn+J/d2E0ZGqZ5qY36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ZqdwgAAAN0AAAAPAAAAAAAAAAAAAAAAAJgCAABkcnMvZG93&#10;bnJldi54bWxQSwUGAAAAAAQABAD1AAAAhwMAAAAA&#10;" path="m37,45l,,37,45xe" filled="f" strokecolor="#e77817" strokeweight="0">
                          <v:path arrowok="t" o:connecttype="custom" o:connectlocs="37,45;0,0;37,45" o:connectangles="0,0,0"/>
                        </v:shape>
                        <v:shape id="Freeform 1789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0N8YA&#10;AADdAAAADwAAAGRycy9kb3ducmV2LnhtbESPT2vCQBTE7wW/w/KEXopuLBJidBVpKRSKB/8cPD6y&#10;zySYfRuyryb203eFQo/DzPyGWW0G16gbdaH2bGA2TUARF97WXBo4HT8mGaggyBYbz2TgTgE269HT&#10;CnPre97T7SClihAOORqoRNpc61BU5DBMfUscvYvvHEqUXalth32Eu0a/JkmqHdYcFyps6a2i4nr4&#10;dgau6Vcv+xeZvetdc/9JfXaeU2bM83jYLkEJDfIf/mt/WgPzZLGAx5v4B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g0N8YAAADdAAAADwAAAAAAAAAAAAAAAACYAgAAZHJz&#10;L2Rvd25yZXYueG1sUEsFBgAAAAAEAAQA9QAAAIsDAAAAAA==&#10;" path="m,l,15,5,25r5,10l20,43,22,33,17,20,10,8,,xe" fillcolor="#f3be00" stroked="f">
                          <v:path arrowok="t" o:connecttype="custom" o:connectlocs="0,0;0,15;5,25;10,35;20,43;22,33;17,20;10,8;0,0" o:connectangles="0,0,0,0,0,0,0,0,0"/>
                        </v:shape>
                        <v:shape id="Freeform 1790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PpcQA&#10;AADdAAAADwAAAGRycy9kb3ducmV2LnhtbERPTWvCQBC9C/6HZQq91Y2ipY1ugiihlnppUvE6ZMck&#10;NTubZrca/333UPD4eN+rdDCtuFDvGssKppMIBHFpdcOVgq8ie3oB4TyyxtYyKbiRgzQZj1YYa3vl&#10;T7rkvhIhhF2MCmrvu1hKV9Zk0E1sRxy4k+0N+gD7SuoeryHctHIWRc/SYMOhocaONjWV5/zXKFhk&#10;+ev7WR/sd/Gx3ma3+fFn370p9fgwrJcgPA3+Lv5377SC+TQK+8Ob8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+j6XEAAAA3QAAAA8AAAAAAAAAAAAAAAAAmAIAAGRycy9k&#10;b3ducmV2LnhtbFBLBQYAAAAABAAEAPUAAACJAwAAAAA=&#10;" path="m,l,15,5,25r5,10l20,43,22,33,17,20,10,8,,xe" filled="f" strokecolor="#e77817" strokeweight="0">
                          <v:path arrowok="t" o:connecttype="custom" o:connectlocs="0,0;0,15;5,25;10,35;20,43;22,33;17,20;10,8;0,0" o:connectangles="0,0,0,0,0,0,0,0,0"/>
                        </v:shape>
                        <v:shape id="Freeform 1791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/uMcA&#10;AADdAAAADwAAAGRycy9kb3ducmV2LnhtbESPT2vCQBTE70K/w/IKvdVNjJSQukorKL148A+lx8fu&#10;a5I2+zZm1xj99G6h4HGYmd8ws8VgG9FT52vHCtJxAoJYO1NzqeCwXz3nIHxANtg4JgUX8rCYP4xm&#10;WBh35i31u1CKCGFfoIIqhLaQ0uuKLPqxa4mj9+06iyHKrpSmw3OE20ZOkuRFWqw5LlTY0rIi/bs7&#10;WQUb3eZr2f9cy88se/866ibTk5VST4/D2yuIQEO4h//bH0bBNE1S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5/7jHAAAA3QAAAA8AAAAAAAAAAAAAAAAAmAIAAGRy&#10;cy9kb3ducmV2LnhtbFBLBQYAAAAABAAEAPUAAACMAwAAAAA=&#10;" path="m38,44l,,38,44xe" fillcolor="#f3be00" stroked="f">
                          <v:path arrowok="t" o:connecttype="custom" o:connectlocs="38,44;0,0;38,44" o:connectangles="0,0,0"/>
                        </v:shape>
                        <v:shape id="Freeform 1792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PbsscA&#10;AADdAAAADwAAAGRycy9kb3ducmV2LnhtbESPQWsCMRSE7wX/Q3iFXkQTF2llNYqIQimF0lUEb4/N&#10;6+7i5mXdpBr/fVMo9DjMzDfMYhVtK67U+8axhslYgSAunWm40nDY70YzED4gG2wdk4Y7eVgtBw8L&#10;zI278Sddi1CJBGGfo4Y6hC6X0pc1WfRj1xEn78v1FkOSfSVNj7cEt63MlHqWFhtOCzV2tKmpPBff&#10;VsPLKXsbDs3HZX+mIh7NWr3v4lbrp8e4noMIFMN/+K/9ajRMJyqD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27LHAAAA3QAAAA8AAAAAAAAAAAAAAAAAmAIAAGRy&#10;cy9kb3ducmV2LnhtbFBLBQYAAAAABAAEAPUAAACMAwAAAAA=&#10;" path="m38,44l,,38,44xe" filled="f" strokecolor="#e77817" strokeweight="0">
                          <v:path arrowok="t" o:connecttype="custom" o:connectlocs="38,44;0,0;38,44" o:connectangles="0,0,0"/>
                        </v:shape>
                        <v:shape id="Freeform 1793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jsMUA&#10;AADdAAAADwAAAGRycy9kb3ducmV2LnhtbESPwWrDMBBE74X8g9hAbo1kp5TgRgnFEAiGQuvk4ONi&#10;bWy31spYiuP+fVUo9DjMzBtmd5htLyYafedYQ7JWIIhrZzpuNFzOx8ctCB+QDfaOScM3eTjsFw87&#10;zIy78wdNZWhEhLDPUEMbwpBJ6euWLPq1G4ijd3WjxRDl2Egz4j3CbS9TpZ6lxY7jQosD5S3VX+XN&#10;aije5PXzVr2bHC/JNKShUFWFWq+W8+sLiEBz+A//tU9Gw1OiNv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iOwxQAAAN0AAAAPAAAAAAAAAAAAAAAAAJgCAABkcnMv&#10;ZG93bnJldi54bWxQSwUGAAAAAAQABAD1AAAAigMAAAAA&#10;" path="m2,l,7r,5l,19r2,5l12,34r15,5l27,29,22,17,12,7,2,xe" fillcolor="#f3be00" stroked="f">
                          <v:path arrowok="t" o:connecttype="custom" o:connectlocs="2,0;0,7;0,12;0,19;2,24;12,34;27,39;27,29;22,17;12,7;2,0" o:connectangles="0,0,0,0,0,0,0,0,0,0,0"/>
                        </v:shape>
                        <v:shape id="Freeform 1794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+eMYA&#10;AADdAAAADwAAAGRycy9kb3ducmV2LnhtbESPQUsDMRSE74L/ITzBm822LEXXpsUuFETw0Naix8fm&#10;ubu4eVmS1zb+e1MoeBxm5htmsUpuUCcKsfdsYDopQBE33vbcGvjYbx4eQUVBtjh4JgO/FGG1vL1Z&#10;YGX9mbd02kmrMoRjhQY6kbHSOjYdOYwTPxJn79sHh5JlaLUNeM5wN+hZUcy1w57zQocj1R01P7uj&#10;M5C+WqmDrN+fDmWqZ9vN22dzmBtzf5denkEJJfkPX9uv1kA5LUq4vM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8+eMYAAADdAAAADwAAAAAAAAAAAAAAAACYAgAAZHJz&#10;L2Rvd25yZXYueG1sUEsFBgAAAAAEAAQA9QAAAIsDAAAAAA==&#10;" path="m2,l,7r,5l,19r2,5l12,34r15,5l27,29,22,17,12,7,2,xe" filled="f" strokecolor="#e77817" strokeweight="0">
                          <v:path arrowok="t" o:connecttype="custom" o:connectlocs="2,0;0,7;0,12;0,19;2,24;12,34;27,39;27,29;22,17;12,7;2,0" o:connectangles="0,0,0,0,0,0,0,0,0,0,0"/>
                        </v:shape>
                        <v:shape id="Freeform 1795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6m8YA&#10;AADdAAAADwAAAGRycy9kb3ducmV2LnhtbESPQWvCQBSE7wX/w/IKvRTdjVgp0VVEKaTQS1Wqx0f2&#10;mYRm34bsmqT/visIHoeZ+YZZrgdbi45aXznWkEwUCOLcmYoLDcfDx/gdhA/IBmvHpOGPPKxXo6cl&#10;psb1/E3dPhQiQtinqKEMoUml9HlJFv3ENcTRu7jWYoiyLaRpsY9wW8upUnNpseK4UGJD25Ly3/3V&#10;augbdXlNprPz188x23WnzH/uklzrl+dhswARaAiP8L2dGQ2zRL3B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6m8YAAADdAAAADwAAAAAAAAAAAAAAAACYAgAAZHJz&#10;L2Rvd25yZXYueG1sUEsFBgAAAAAEAAQA9QAAAIsDAAAAAA==&#10;" path="m42,48l,,42,48xe" fillcolor="#f3be00" stroked="f">
                          <v:path arrowok="t" o:connecttype="custom" o:connectlocs="42,48;0,0;42,48" o:connectangles="0,0,0"/>
                        </v:shape>
                        <v:shape id="Freeform 1796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8nMUA&#10;AADdAAAADwAAAGRycy9kb3ducmV2LnhtbESPT2sCMRTE74V+h/AKvdVEKSpbo5RSQWgv/jl4fG6e&#10;u8HNy7J56vbbN4LgcZiZ3zCzRR8adaEu+cgWhgMDiriMznNlYbddvk1BJUF22EQmC3+UYDF/fpph&#10;4eKV13TZSKUyhFOBFmqRttA6lTUFTIPYEmfvGLuAkmVXadfhNcNDo0fGjHVAz3mhxpa+aipPm3Ow&#10;MDktw3HyfZju487/mp+9iD87a19f+s8PUEK9PML39spZeB+aMdze5Ce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XycxQAAAN0AAAAPAAAAAAAAAAAAAAAAAJgCAABkcnMv&#10;ZG93bnJldi54bWxQSwUGAAAAAAQABAD1AAAAigMAAAAA&#10;" path="m42,48l,,42,48xe" filled="f" strokecolor="#e77817" strokeweight="0">
                          <v:path arrowok="t" o:connecttype="custom" o:connectlocs="42,48;0,0;42,48" o:connectangles="0,0,0"/>
                        </v:shape>
                        <v:shape id="Freeform 1797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nJcYA&#10;AADdAAAADwAAAGRycy9kb3ducmV2LnhtbESPS2vCQBSF94L/YbhCd3WSVrREJyKCYKHFVzfd3Wau&#10;SUjmzpCZxvTfdwoFl4fz+Dir9WBa0VPna8sK0mkCgriwuuZSwcdl9/gCwgdkja1lUvBDHtb5eLTC&#10;TNsbn6g/h1LEEfYZKqhCcJmUvqjIoJ9aRxy9q+0Mhii7UuoOb3HctPIpSebSYM2RUKGjbUVFc/42&#10;kfs+658X7vXwqZu33hW02x+/UqUeJsNmCSLQEO7h//ZeK5ilyQL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unJcYAAADdAAAADwAAAAAAAAAAAAAAAACYAgAAZHJz&#10;L2Rvd25yZXYueG1sUEsFBgAAAAAEAAQA9QAAAIsDAAAAAA==&#10;" path="m49,37l,,49,37r,l49,37r5,13l62,60r10,7l84,72r,-5l82,62,79,55,74,50,69,45,62,40,57,37r-8,xe" fillcolor="#f3be00" stroked="f">
                          <v:path arrowok="t" o:connecttype="custom" o:connectlocs="49,37;0,0;49,37;49,37;49,37;54,50;62,60;72,67;84,72;84,67;82,62;79,55;74,50;69,45;62,40;57,37;49,37" o:connectangles="0,0,0,0,0,0,0,0,0,0,0,0,0,0,0,0,0"/>
                        </v:shape>
                        <v:shape id="Freeform 1798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ulMEA&#10;AADdAAAADwAAAGRycy9kb3ducmV2LnhtbERPTYvCMBC9C/6HMMLeNKmILNUoIigi7sG6hz0OzdgW&#10;m0lJorb/fnNY2OPjfa+3vW3Fi3xoHGvIZgoEcelMw5WG79th+gkiRGSDrWPSMFCA7WY8WmNu3Juv&#10;9CpiJVIIhxw11DF2uZShrMlimLmOOHF35y3GBH0ljcd3CretnCu1lBYbTg01drSvqXwUT6vh8pXd&#10;Lh6XP8f70F2f6jxQwYPWH5N+twIRqY//4j/3yWhYZCrNTW/S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rpTBAAAA3QAAAA8AAAAAAAAAAAAAAAAAmAIAAGRycy9kb3du&#10;cmV2LnhtbFBLBQYAAAAABAAEAPUAAACGAwAAAAA=&#10;" path="m49,37l,,49,37r,l49,37r5,13l62,60r10,7l84,72r,-5l82,62,79,55,74,50,69,45,62,40,57,37r-8,xe" filled="f" strokecolor="#e77817" strokeweight="0">
                          <v:path arrowok="t" o:connecttype="custom" o:connectlocs="49,37;0,0;49,37;49,37;49,37;54,50;62,60;72,67;84,72;84,67;82,62;79,55;74,50;69,45;62,40;57,37;49,37" o:connectangles="0,0,0,0,0,0,0,0,0,0,0,0,0,0,0,0,0"/>
                        </v:shape>
                        <v:shape id="Freeform 1799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5sUA&#10;AADdAAAADwAAAGRycy9kb3ducmV2LnhtbESPX2vCQBDE34V+h2MLfdOLUtSmniKi4lv9B+3jktsm&#10;obm9kNuY+O17hYKPw8z8hlmselepGzWh9GxgPEpAEWfelpwbuF52wzmoIMgWK89k4E4BVsunwQJT&#10;6zs+0e0suYoQDikaKETqVOuQFeQwjHxNHL1v3ziUKJtc2wa7CHeVniTJVDssOS4UWNOmoOzn3DoD&#10;1eXA+/tH182P4nvZbdvPr1lrzMtzv34HJdTLI/zfPlgDr+PkDf7exCe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AXmxQAAAN0AAAAPAAAAAAAAAAAAAAAAAJgCAABkcnMv&#10;ZG93bnJldi54bWxQSwUGAAAAAAQABAD1AAAAigMAAAAA&#10;" path="m45,38l,,45,38r,l45,38r5,12l58,60r9,8l80,75r,-7l77,63,75,58,70,50,65,45,58,43,53,40,45,38xe" fillcolor="#f3be00" stroked="f">
                          <v:path arrowok="t" o:connecttype="custom" o:connectlocs="45,38;0,0;45,38;45,38;45,38;50,50;58,60;67,68;80,75;80,68;77,63;75,58;70,50;65,45;58,43;53,40;45,38" o:connectangles="0,0,0,0,0,0,0,0,0,0,0,0,0,0,0,0,0"/>
                        </v:shape>
                        <v:shape id="Freeform 1800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rV8IA&#10;AADdAAAADwAAAGRycy9kb3ducmV2LnhtbERPTYvCMBC9L/gfwgh7W9PKskjXKKIogrBgFfY6bcam&#10;2ExKE2v99+YgeHy87/lysI3oqfO1YwXpJAFBXDpdc6XgfNp+zUD4gKyxcUwKHuRhuRh9zDHT7s5H&#10;6vNQiRjCPkMFJoQ2k9KXhiz6iWuJI3dxncUQYVdJ3eE9httGTpPkR1qsOTYYbGltqLzmN6tg3f/J&#10;c/9fzExxPOTJZldsrreDUp/jYfULItAQ3uKXe68VfKdp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mtXwgAAAN0AAAAPAAAAAAAAAAAAAAAAAJgCAABkcnMvZG93&#10;bnJldi54bWxQSwUGAAAAAAQABAD1AAAAhwMAAAAA&#10;" path="m45,38l,,45,38r,l45,38r5,12l58,60r9,8l80,75r,-7l77,63,75,58,70,50,65,45,58,43,53,40,45,38xe" filled="f" strokecolor="#e77817" strokeweight="0">
                          <v:path arrowok="t" o:connecttype="custom" o:connectlocs="45,38;0,0;45,38;45,38;45,38;50,50;58,60;67,68;80,75;80,68;77,63;75,58;70,50;65,45;58,43;53,40;45,38" o:connectangles="0,0,0,0,0,0,0,0,0,0,0,0,0,0,0,0,0"/>
                        </v:shape>
                        <v:shape id="Freeform 1801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+wsMA&#10;AADdAAAADwAAAGRycy9kb3ducmV2LnhtbESPQYvCMBSE7wv+h/AEb2uaRbpSjSIuQg9eVv0Bj+bZ&#10;FpuX2MRa//1mYWGPw8x8w6y3o+3EQH1oHWtQ8wwEceVMy7WGy/nwvgQRIrLBzjFpeFGA7WbytsbC&#10;uCd/03CKtUgQDgVqaGL0hZShashimDtPnLyr6y3GJPtamh6fCW47+ZFlubTYclpo0NO+oep2elgN&#10;YVCf4z2rZeltPOZl9eXz41nr2XTcrUBEGuN/+K9dGg0LpRT8vk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b+wsMAAADdAAAADwAAAAAAAAAAAAAAAACYAgAAZHJzL2Rv&#10;d25yZXYueG1sUEsFBgAAAAAEAAQA9QAAAIgDAAAAAA==&#10;" path="m42,37l,,42,37xe" fillcolor="#f3be00" stroked="f">
                          <v:path arrowok="t" o:connecttype="custom" o:connectlocs="42,37;0,0;42,37" o:connectangles="0,0,0"/>
                        </v:shape>
                        <v:shape id="Freeform 1802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00sYA&#10;AADdAAAADwAAAGRycy9kb3ducmV2LnhtbESPT2vCQBTE7wW/w/KE3uomIlZiNiKKEOyptijentmX&#10;P5h9G7LbmH77bqHQ4zAzv2HSzWhaMVDvGssK4lkEgriwuuFKwefH4WUFwnlkja1lUvBNDjbZ5CnF&#10;RNsHv9Nw8pUIEHYJKqi97xIpXVGTQTezHXHwStsb9EH2ldQ9PgLctHIeRUtpsOGwUGNHu5qK++nL&#10;KChvx9fLNffLfVXcF29XOjfH/KzU83TcrkF4Gv1/+K+dawWLOJ7D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x00sYAAADdAAAADwAAAAAAAAAAAAAAAACYAgAAZHJz&#10;L2Rvd25yZXYueG1sUEsFBgAAAAAEAAQA9QAAAIsDAAAAAA==&#10;" path="m42,37l,,42,37xe" filled="f" strokecolor="#e77817" strokeweight="0">
                          <v:path arrowok="t" o:connecttype="custom" o:connectlocs="42,37;0,0;42,37" o:connectangles="0,0,0"/>
                        </v:shape>
                        <v:shape id="Freeform 1803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YR8IA&#10;AADdAAAADwAAAGRycy9kb3ducmV2LnhtbESPT4vCMBTE78J+h/AWvGlaFSldo8iC6NF/sNe3zdum&#10;2Lx0m6jttzeC4HGYmd8wi1Vna3Gj1leOFaTjBARx4XTFpYLzaTPKQPiArLF2TAp68rBafgwWmGt3&#10;5wPdjqEUEcI+RwUmhCaX0heGLPqxa4ij9+daiyHKtpS6xXuE21pOkmQuLVYcFww29G2ouByvVkFZ&#10;Z7//vdYa52bfTzL5w0m2VWr42a2/QATqwjv8au+0glmaTuH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5hHwgAAAN0AAAAPAAAAAAAAAAAAAAAAAJgCAABkcnMvZG93&#10;bnJldi54bWxQSwUGAAAAAAQABAD1AAAAhwMAAAAA&#10;" path="m57,22l,,57,22xm57,22r13,8l82,32,92,30r13,-5l100,20,95,17,87,15,82,12r-7,l67,15r-5,2l57,22xe" fillcolor="#f3be00" stroked="f">
                          <v:path arrowok="t" o:connecttype="custom" o:connectlocs="57,22;0,0;57,22;57,22;70,30;82,32;92,30;105,25;100,20;95,17;87,15;82,12;75,12;67,15;62,17;57,22" o:connectangles="0,0,0,0,0,0,0,0,0,0,0,0,0,0,0,0"/>
                          <o:lock v:ext="edit" verticies="t"/>
                        </v:shape>
                        <v:shape id="Freeform 1804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xpccA&#10;AADdAAAADwAAAGRycy9kb3ducmV2LnhtbESPUUvDMBSF3wX/Q7gD31zaOcTVZUMHY4owcN2Gj5fm&#10;rik2NyXJuu7fG0Hw8XDO+Q5nvhxsK3ryoXGsIB9nIIgrpxuuFezL9f0TiBCRNbaOScGVAiwXtzdz&#10;LLS78Cf1u1iLBOFQoAITY1dIGSpDFsPYdcTJOzlvMSbpa6k9XhLctnKSZY/SYsNpwWBHK0PV9+5s&#10;FXw9vMpD7zbbflbW1/fSTLz8OCp1NxpenkFEGuJ/+K/9phVM83wK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caXHAAAA3QAAAA8AAAAAAAAAAAAAAAAAmAIAAGRy&#10;cy9kb3ducmV2LnhtbFBLBQYAAAAABAAEAPUAAACMAwAAAAA=&#10;" path="m57,22l,,57,22xe" filled="f" strokecolor="#e77817" strokeweight="0">
                          <v:path arrowok="t" o:connecttype="custom" o:connectlocs="57,22;0,0;57,22" o:connectangles="0,0,0"/>
                        </v:shape>
                        <v:shape id="Freeform 1805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KNccA&#10;AADdAAAADwAAAGRycy9kb3ducmV2LnhtbESPQUsDMRSE70L/Q3gFbza7UsWuTYuUltaDB2tL29tj&#10;89wsu3kJm9hd/70RBI/DzHzDzJeDbcWVulA7VpBPMhDEpdM1VwoOH5u7JxAhImtsHZOCbwqwXIxu&#10;5lho1/M7XfexEgnCoUAFJkZfSBlKQxbDxHni5H26zmJMsquk7rBPcNvK+yx7lBZrTgsGPa0Mlc3+&#10;yyrwzfHMp7A+NKv11swu/eubby9K3Y6Hl2cQkYb4H/5r77SCaZ4/wO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eSjXHAAAA3QAAAA8AAAAAAAAAAAAAAAAAmAIAAGRy&#10;cy9kb3ducmV2LnhtbFBLBQYAAAAABAAEAPUAAACMAwAAAAA=&#10;" path="m,10r13,8l25,20,35,18,48,13,43,8,38,5,30,3,25,,18,,10,3,5,5,,10xe" filled="f" strokecolor="#e77817" strokeweight="0">
                          <v:path arrowok="t" o:connecttype="custom" o:connectlocs="0,10;13,18;25,20;35,18;48,13;43,8;38,5;30,3;25,0;18,0;10,3;5,5;0,10" o:connectangles="0,0,0,0,0,0,0,0,0,0,0,0,0"/>
                        </v:shape>
                        <v:shape id="Freeform 1806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l/8YA&#10;AADdAAAADwAAAGRycy9kb3ducmV2LnhtbESPT2vCQBTE74LfYXmCN91ENNroKlIqrbf6B6G3Z/aZ&#10;BLNvQ3ar8du7BaHHYWZ+wyxWranEjRpXWlYQDyMQxJnVJecKjofNYAbCeWSNlWVS8CAHq2W3s8BU&#10;2zvv6Lb3uQgQdikqKLyvUyldVpBBN7Q1cfAutjHog2xyqRu8B7ip5CiKEmmw5LBQYE3vBWXX/a9R&#10;8Dk7TZNJvNset+t28/bzfabrx1Spfq9dz0F4av1/+NX+0grGcZzA35vw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Kl/8YAAADdAAAADwAAAAAAAAAAAAAAAACYAgAAZHJz&#10;L2Rvd25yZXYueG1sUEsFBgAAAAAEAAQA9QAAAIsDAAAAAA==&#10;" path="m54,8l,,54,8xm54,8r13,7l79,18,92,15r9,-5l99,5,92,3,87,,79,,72,,67,,59,3,54,8xe" fillcolor="#f3be00" stroked="f">
                          <v:path arrowok="t" o:connecttype="custom" o:connectlocs="54,8;0,0;54,8;54,8;67,15;79,18;92,15;101,10;99,5;92,3;87,0;79,0;72,0;67,0;59,3;54,8" o:connectangles="0,0,0,0,0,0,0,0,0,0,0,0,0,0,0,0"/>
                          <o:lock v:ext="edit" verticies="t"/>
                        </v:shape>
                        <v:shape id="Freeform 1807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T5MYA&#10;AADdAAAADwAAAGRycy9kb3ducmV2LnhtbESPUUvDMBSF3wX/Q7jCXmRLO8WObtkQx8AhDKz7AZfm&#10;ru1sbkIS185fbwTBx8M55zuc1WY0vbiQD51lBfksA0FcW91xo+D4sZsuQISIrLG3TAquFGCzvr1Z&#10;YantwO90qWIjEoRDiQraGF0pZahbMhhm1hEn72S9wZikb6T2OCS46eU8y56kwY7TQouOXlqqP6sv&#10;o8AdisL4+dnvH962wwG/91V+75Sa3I3PSxCRxvgf/mu/agWPeV7A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gT5MYAAADdAAAADwAAAAAAAAAAAAAAAACYAgAAZHJz&#10;L2Rvd25yZXYueG1sUEsFBgAAAAAEAAQA9QAAAIsDAAAAAA==&#10;" path="m54,8l,,54,8xe" filled="f" strokecolor="#e77817" strokeweight="0">
                          <v:path arrowok="t" o:connecttype="custom" o:connectlocs="54,8;0,0;54,8" o:connectangles="0,0,0"/>
                        </v:shape>
                        <v:shape id="Freeform 1808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ZJ8AA&#10;AADdAAAADwAAAGRycy9kb3ducmV2LnhtbERPz2vCMBS+D/Y/hDfYbaYdY0g1yiZUPU7rweMjeUuL&#10;yUtpotb/3hwEjx/f7/ly9E5caIhdYAXlpABBrIPp2Co4NPXHFERMyAZdYFJwowjLxevLHCsTrryj&#10;yz5ZkUM4VqigTamvpIy6JY9xEnrizP2HwWPKcLDSDHjN4d7Jz6L4lh47zg0t9rRqSZ/2Z69gt5H2&#10;6FCvdb2yf9T8nl19IqXe38afGYhEY3qKH+6tUfBVlnlufpOf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4ZJ8AAAADdAAAADwAAAAAAAAAAAAAAAACYAgAAZHJzL2Rvd25y&#10;ZXYueG1sUEsFBgAAAAAEAAQA9QAAAIUDAAAAAA==&#10;" path="m,8r13,7l25,18,38,15r9,-5l45,5,38,3,33,,25,,18,,13,,5,3,,8xe" filled="f" strokecolor="#e77817" strokeweight="0">
                          <v:path arrowok="t" o:connecttype="custom" o:connectlocs="0,8;13,15;25,18;38,15;47,10;45,5;38,3;33,0;25,0;18,0;13,0;5,3;0,8" o:connectangles="0,0,0,0,0,0,0,0,0,0,0,0,0"/>
                        </v:shape>
                        <v:shape id="Freeform 1809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Z18gA&#10;AADdAAAADwAAAGRycy9kb3ducmV2LnhtbESPUUvDQBCE34X+h2MLfRF7iVXR2GuRloJaKTSKz0tu&#10;m4Tm9kJu20R/vScIPg4z8w0zXw6uUWfqQu3ZQDpNQBEX3tZcGvh431zdgwqCbLHxTAa+KMByMbqY&#10;Y2Z9z3s651KqCOGQoYFKpM20DkVFDsPUt8TRO/jOoUTZldp22Ee4a/R1ktxphzXHhQpbWlVUHPOT&#10;M7CdrU+3r7J6ad562X377W7/mV8aMxkPT4+ghAb5D/+1n62BmzR9gN838Qno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JnXyAAAAN0AAAAPAAAAAAAAAAAAAAAAAJgCAABk&#10;cnMvZG93bnJldi54bWxQSwUGAAAAAAQABAD1AAAAjQMAAAAA&#10;" path="m55,8l,,55,8xm55,8r12,7l80,18,92,15r10,-5l97,5,92,3,87,,80,,72,,67,,60,3,55,8xe" fillcolor="#f3be00" stroked="f">
                          <v:path arrowok="t" o:connecttype="custom" o:connectlocs="55,8;0,0;55,8;55,8;67,15;80,18;92,15;102,10;97,5;92,3;87,0;80,0;72,0;67,0;60,3;55,8" o:connectangles="0,0,0,0,0,0,0,0,0,0,0,0,0,0,0,0"/>
                          <o:lock v:ext="edit" verticies="t"/>
                        </v:shape>
                        <v:shape id="Freeform 1810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iGMQA&#10;AADdAAAADwAAAGRycy9kb3ducmV2LnhtbERP3WrCMBS+F/YO4Qi7m2ndHFqNoh0bQ0SY+gDH5tiU&#10;NSclybR7++Vi4OXH979Y9bYVV/KhcawgH2UgiCunG64VnI7vT1MQISJrbB2Tgl8KsFo+DBZYaHfj&#10;L7oeYi1SCIcCFZgYu0LKUBmyGEauI07cxXmLMUFfS+3xlsJtK8dZ9iotNpwaDHZUGqq+Dz9WQenN&#10;Jt/uy93k+fzx1ux3m/Vk1iv1OOzXcxCR+ngX/7s/tYKXfJz2p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IhjEAAAA3QAAAA8AAAAAAAAAAAAAAAAAmAIAAGRycy9k&#10;b3ducmV2LnhtbFBLBQYAAAAABAAEAPUAAACJAwAAAAA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811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6B8MA&#10;AADdAAAADwAAAGRycy9kb3ducmV2LnhtbESPT2sCMRTE7wW/Q3hCbzW7UkpZjaLCWo/1z8HjI3lm&#10;F5OXZRN1++1NodDjMDO/YebLwTtxpz62gRWUkwIEsQ6mZavgdKzfPkHEhGzQBSYFPxRhuRi9zLEy&#10;4cF7uh+SFRnCsUIFTUpdJWXUDXmMk9ARZ+8Seo8py95K0+Mjw72T06L4kB5bzgsNdrRpSF8PN69g&#10;/yXt2aHe6npjv+m4vrn6Skq9jofVDESiIf2H/9o7o+C9nJbw+yY/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h6B8MAAADdAAAADwAAAAAAAAAAAAAAAACYAgAAZHJzL2Rv&#10;d25yZXYueG1sUEsFBgAAAAAEAAQA9QAAAIgDAAAAAA==&#10;" path="m,8r12,7l25,18,37,15,47,10,42,5,37,3,32,,25,,17,,12,,5,3,,8xe" filled="f" strokecolor="#e77817" strokeweight="0">
                          <v:path arrowok="t" o:connecttype="custom" o:connectlocs="0,8;12,15;25,18;37,15;47,10;42,5;37,3;32,0;25,0;17,0;12,0;5,3;0,8" o:connectangles="0,0,0,0,0,0,0,0,0,0,0,0,0"/>
                        </v:shape>
                        <v:shape id="Freeform 1812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7ScUA&#10;AADdAAAADwAAAGRycy9kb3ducmV2LnhtbESPzWrDMBCE74W+g9hCb7VsU0pwopg0pNBAD/kjyXGx&#10;NraptTKS4rhvXxUKOQ4z8w0zK0fTiYGcby0ryJIUBHFldcu1gsP+42UCwgdkjZ1lUvBDHsr548MM&#10;C21vvKVhF2oRIewLVNCE0BdS+qohgz6xPXH0LtYZDFG6WmqHtwg3nczT9E0abDkuNNjTsqHqe3c1&#10;CobN1+q43ui6ej/x2V07ztcDK/X8NC6mIAKN4R7+b39qBa9ZnsP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ftJxQAAAN0AAAAPAAAAAAAAAAAAAAAAAJgCAABkcnMv&#10;ZG93bnJldi54bWxQSwUGAAAAAAQABAD1AAAAigMAAAAA&#10;" path="m58,25l,,58,25xm55,25r13,8l80,38,92,35r13,-5l100,25,95,20,87,18r-7,l75,18r-7,l63,23r-8,2xe" fillcolor="#f3be00" stroked="f">
                          <v:path arrowok="t" o:connecttype="custom" o:connectlocs="58,25;0,0;58,25;55,25;68,33;80,38;92,35;105,30;100,25;95,20;87,18;80,18;75,18;68,18;63,23;55,25" o:connectangles="0,0,0,0,0,0,0,0,0,0,0,0,0,0,0,0"/>
                          <o:lock v:ext="edit" verticies="t"/>
                        </v:shape>
                      </v:group>
                      <v:group id="Group 1813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Ij2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iI9rFAAAA3QAA&#10;AA8AAAAAAAAAAAAAAAAAqgIAAGRycy9kb3ducmV2LnhtbFBLBQYAAAAABAAEAPoAAACcAwAAAAA=&#10;">
                        <v:shape id="Freeform 1814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GlcUA&#10;AADdAAAADwAAAGRycy9kb3ducmV2LnhtbESPQWsCMRSE7wX/Q3iFXqRmlcXKapRFkPZQQW3R62Pz&#10;3CzdvCxJqtt/bwShx2FmvmEWq9624kI+NI4VjEcZCOLK6YZrBd9fm9cZiBCRNbaOScEfBVgtB08L&#10;LLS78p4uh1iLBOFQoAITY1dIGSpDFsPIdcTJOztvMSbpa6k9XhPctnKSZVNpseG0YLCjtaHq5/Br&#10;FZTldKf9Zvj2Se9Hsz01eRtnTqmX576cg4jUx//wo/2hFeTjSQ73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AaVxQAAAN0AAAAPAAAAAAAAAAAAAAAAAJgCAABkcnMv&#10;ZG93bnJldi54bWxQSwUGAAAAAAQABAD1AAAAigMAAAAA&#10;" path="m58,25l,,58,25xe" filled="f" strokecolor="#e77817" strokeweight="0">
                          <v:path arrowok="t" o:connecttype="custom" o:connectlocs="58,25;0,0;58,25" o:connectangles="0,0,0"/>
                        </v:shape>
                        <v:shape id="Freeform 1815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Sv8UA&#10;AADdAAAADwAAAGRycy9kb3ducmV2LnhtbESPQWvCQBSE74X+h+UJ3upGqSWmriKFFulN7aW3R/Zl&#10;NzX7NmS3SfTXdwWhx2FmvmHW29E1oqcu1J4VzGcZCOLS65qNgq/T+1MOIkRkjY1nUnChANvN48Ma&#10;C+0HPlB/jEYkCIcCFdgY20LKUFpyGGa+JU5e5TuHMcnOSN3hkOCukYsse5EOa04LFlt6s1Sej79O&#10;gf/8+Xb9zpg8VnSq7MdqyK8rpaaTcfcKItIY/8P39l4reJ4vln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FK/xQAAAN0AAAAPAAAAAAAAAAAAAAAAAJgCAABkcnMv&#10;ZG93bnJldi54bWxQSwUGAAAAAAQABAD1AAAAigMAAAAA&#10;" path="m,7r13,8l25,20,37,17,50,12,45,7,40,2,32,,25,,20,,13,,8,5,,7e" filled="f" strokecolor="#e77817" strokeweight="0">
                          <v:path arrowok="t" o:connecttype="custom" o:connectlocs="0,7;13,15;25,20;37,17;50,12;45,7;40,2;32,0;25,0;20,0;13,0;8,5;0,7" o:connectangles="0,0,0,0,0,0,0,0,0,0,0,0,0"/>
                        </v:shape>
                        <v:shape id="Freeform 1816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6jMcA&#10;AADdAAAADwAAAGRycy9kb3ducmV2LnhtbESPQWvCQBSE74X+h+UVvJS6UUTb6CrFIGovUSvo8ZF9&#10;JqHZtyG7avz3riD0OMzMN8xk1ppKXKhxpWUFvW4EgjizuuRcwf538fEJwnlkjZVlUnAjB7Pp68sE&#10;Y22vvKXLzuciQNjFqKDwvo6ldFlBBl3X1sTBO9nGoA+yyaVu8BrgppL9KBpKgyWHhQJrmheU/e3O&#10;RsE626wOozRJj1/vh2S52GCSuh+lOm/t9xiEp9b/h5/tlVYw6PWH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W+ozHAAAA3QAAAA8AAAAAAAAAAAAAAAAAmAIAAGRy&#10;cy9kb3ducmV2LnhtbFBLBQYAAAAABAAEAPUAAACMAwAAAAA=&#10;" path="m60,20l,,60,20xm60,20r12,7l85,30r12,l107,25r-5,-5l97,15,92,12r-7,l77,12r-5,l65,15r-5,5xe" fillcolor="#f3be00" stroked="f">
                          <v:path arrowok="t" o:connecttype="custom" o:connectlocs="60,20;0,0;60,20;60,20;72,27;85,30;97,30;107,25;102,20;97,15;92,12;85,12;77,12;72,12;65,15;60,20" o:connectangles="0,0,0,0,0,0,0,0,0,0,0,0,0,0,0,0"/>
                          <o:lock v:ext="edit" verticies="t"/>
                        </v:shape>
                        <v:shape id="Freeform 1817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COcQA&#10;AADdAAAADwAAAGRycy9kb3ducmV2LnhtbESPQYvCMBSE7wv+h/AEb2tqFVeqUWRZwaPawnp8Ns+2&#10;tHkpTdT6742wsMdhZr5hVpveNOJOnassK5iMIxDEudUVFwqydPe5AOE8ssbGMil4koPNevCxwkTb&#10;Bx/pfvKFCBB2CSoovW8TKV1ekkE3ti1x8K62M+iD7AqpO3wEuGlkHEVzabDisFBiS98l5fXpZhTE&#10;Wbqorz9pPW+svPzSeXrIs6lSo2G/XYLw1Pv/8F97rxXMJvEXvN+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gjnEAAAA3QAAAA8AAAAAAAAAAAAAAAAAmAIAAGRycy9k&#10;b3ducmV2LnhtbFBLBQYAAAAABAAEAPUAAACJAwAAAAA=&#10;" path="m60,20l,,60,20xe" filled="f" strokecolor="#e77817" strokeweight="0">
                          <v:path arrowok="t" o:connecttype="custom" o:connectlocs="60,20;0,0;60,20" o:connectangles="0,0,0"/>
                        </v:shape>
                        <v:shape id="Freeform 1818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UpMAA&#10;AADdAAAADwAAAGRycy9kb3ducmV2LnhtbERPTYvCMBC9C/6HMII3TVtE3K6xrILgTax72dvQjG3Z&#10;ZlKa2MZ/bw4Le3y8730RTCdGGlxrWUG6TkAQV1a3XCv4vp9XOxDOI2vsLJOCFzkoDvPZHnNtJ77R&#10;WPpaxBB2OSpovO9zKV3VkEG3tj1x5B52MOgjHGqpB5xiuOlkliRbabDl2NBgT6eGqt/yaRR029Hx&#10;Iw0jfeyS8NOW+nrMvFLLRfj6BOEp+H/xn/uiFWzSLM6Nb+ITkI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rUpMAAAADdAAAADwAAAAAAAAAAAAAAAACYAgAAZHJzL2Rvd25y&#10;ZXYueG1sUEsFBgAAAAAEAAQA9QAAAIUDAAAAAA==&#10;" path="m,8r12,7l25,18r12,l47,13,42,8,37,3,32,,25,,17,,12,,5,3,,8e" filled="f" strokecolor="#e77817" strokeweight="0">
                          <v:path arrowok="t" o:connecttype="custom" o:connectlocs="0,8;12,15;25,18;37,18;47,13;42,8;37,3;32,0;25,0;17,0;12,0;5,3;0,8" o:connectangles="0,0,0,0,0,0,0,0,0,0,0,0,0"/>
                        </v:shape>
                        <v:shape id="Freeform 1819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3k8UA&#10;AADdAAAADwAAAGRycy9kb3ducmV2LnhtbESPQWvCQBSE7wX/w/IEb3WjFKvRVUQseApUi+jtkX0m&#10;0ezbsLua+O/dQqHHYWa+YRarztTiQc5XlhWMhgkI4tzqigsFP4ev9ykIH5A11pZJwZM8rJa9twWm&#10;2rb8TY99KESEsE9RQRlCk0rp85IM+qFtiKN3sc5giNIVUjtsI9zUcpwkE2mw4rhQYkObkvLb/m4U&#10;tKfndPtpj9mZzi4L28Msu260UoN+t56DCNSF//Bfe6cVfIzGM/h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HeTxQAAAN0AAAAPAAAAAAAAAAAAAAAAAJgCAABkcnMv&#10;ZG93bnJldi54bWxQSwUGAAAAAAQABAD1AAAAigMAAAAA&#10;" path="m55,18l,,55,18xm55,18r12,7l77,28r13,l102,23,97,18,92,13,85,10,80,8r-8,l65,10r-5,3l55,18xe" fillcolor="#f3be00" stroked="f">
                          <v:path arrowok="t" o:connecttype="custom" o:connectlocs="55,18;0,0;55,18;55,18;67,25;77,28;90,28;102,23;97,18;92,13;85,10;80,8;72,8;65,10;60,13;55,18" o:connectangles="0,0,0,0,0,0,0,0,0,0,0,0,0,0,0,0"/>
                          <o:lock v:ext="edit" verticies="t"/>
                        </v:shape>
                        <v:shape id="Freeform 1820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NFsIA&#10;AADdAAAADwAAAGRycy9kb3ducmV2LnhtbERPz2vCMBS+D/wfwhO8DE2dMkY1SjsY7CRYd9jx0bw2&#10;xealS6LW/345CB4/vt/b/Wh7cSUfOscKlosMBHHtdMetgp/T1/wDRIjIGnvHpOBOAfa7ycsWc+1u&#10;fKRrFVuRQjjkqMDEOORShtqQxbBwA3HiGuctxgR9K7XHWwq3vXzLsndpsePUYHCgT0P1ubpYBYem&#10;NMdGHn6L819RVKV7vZSelJpNx2IDItIYn+KH+1srWC9XaX96k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s0WwgAAAN0AAAAPAAAAAAAAAAAAAAAAAJgCAABkcnMvZG93&#10;bnJldi54bWxQSwUGAAAAAAQABAD1AAAAhwMAAAAA&#10;" path="m55,18l,,55,18xe" filled="f" strokecolor="#e77817" strokeweight="0">
                          <v:path arrowok="t" o:connecttype="custom" o:connectlocs="55,18;0,0;55,18" o:connectangles="0,0,0"/>
                        </v:shape>
                        <v:shape id="Freeform 1821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w2cYA&#10;AADdAAAADwAAAGRycy9kb3ducmV2LnhtbESP3WrCQBSE7wu+w3IEb0LdRItI6iqiCJFeFH8e4JA9&#10;JmmzZ+PuqvHtu4VCL4eZ+YZZrHrTijs531hWkI1TEMSl1Q1XCs6n3eschA/IGlvLpOBJHlbLwcsC&#10;c20ffKD7MVQiQtjnqKAOocul9GVNBv3YdsTRu1hnMETpKqkdPiLctHKSpjNpsOG4UGNHm5rK7+PN&#10;KPjs98lT3j6uk1Ny7i5bV/ivpFBqNOzX7yAC9eE//NcutIK3bJr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Aw2cYAAADdAAAADwAAAAAAAAAAAAAAAACYAgAAZHJz&#10;L2Rvd25yZXYueG1sUEsFBgAAAAAEAAQA9QAAAIsDAAAAAA==&#10;" path="m,10r12,7l22,20r13,l47,15,42,10,37,5,30,2,25,,17,,10,2,5,5,,10e" filled="f" strokecolor="#e77817" strokeweight="0">
                          <v:path arrowok="t" o:connecttype="custom" o:connectlocs="0,10;12,17;22,20;35,20;47,15;42,10;37,5;30,2;25,0;17,0;10,2;5,5;0,10" o:connectangles="0,0,0,0,0,0,0,0,0,0,0,0,0"/>
                        </v:shape>
                        <v:shape id="Freeform 1822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fhMcA&#10;AADdAAAADwAAAGRycy9kb3ducmV2LnhtbESPQWvCQBSE74L/YXmCt7qJipXoKtpSECmUmh7a2yP7&#10;zAazb0N2G+O/dwsFj8PMfMOst72tRUetrxwrSCcJCOLC6YpLBV/529MShA/IGmvHpOBGHrab4WCN&#10;mXZX/qTuFEoRIewzVGBCaDIpfWHIop+4hjh6Z9daDFG2pdQtXiPc1nKaJAtpseK4YLChF0PF5fRr&#10;FeTpvD92y73Ozcfr8/fPbWHez0elxqN+twIRqA+P8H/7oBXM09kU/t7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6H4THAAAA3QAAAA8AAAAAAAAAAAAAAAAAmAIAAGRy&#10;cy9kb3ducmV2LnhtbFBLBQYAAAAABAAEAPUAAACMAwAAAAA=&#10;" path="m53,25l,,53,25xm53,25r12,7l78,37,90,35r12,-5l97,25,92,20,85,17r-7,l73,17r-8,l58,20r-5,5xe" fillcolor="#f3be00" stroked="f">
                          <v:path arrowok="t" o:connecttype="custom" o:connectlocs="53,25;0,0;53,25;53,25;65,32;78,37;90,35;102,30;97,25;92,20;85,17;78,17;73,17;65,17;58,20;53,25" o:connectangles="0,0,0,0,0,0,0,0,0,0,0,0,0,0,0,0"/>
                          <o:lock v:ext="edit" verticies="t"/>
                        </v:shape>
                        <v:shape id="Freeform 1823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ZLsUA&#10;AADdAAAADwAAAGRycy9kb3ducmV2LnhtbESPQWsCMRSE74L/ITzBm2bVRWRrFBEELx66LerxsXnd&#10;Tbt5WZOo23/fFAo9DjPzDbPe9rYVD/LBOFYwm2YgiCunDdcK3t8OkxWIEJE1to5JwTcF2G6GgzUW&#10;2j35lR5lrEWCcChQQRNjV0gZqoYshqnriJP34bzFmKSvpfb4THDbynmWLaVFw2mhwY72DVVf5d0q&#10;yE7lp78cy/0lmHMul7fr3fS5UuNRv3sBEamP/+G/9lEryGeLB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tkuxQAAAN0AAAAPAAAAAAAAAAAAAAAAAJgCAABkcnMv&#10;ZG93bnJldi54bWxQSwUGAAAAAAQABAD1AAAAigMAAAAA&#10;" path="m53,25l,,53,25xe" filled="f" strokecolor="#e77817" strokeweight="0">
                          <v:path arrowok="t" o:connecttype="custom" o:connectlocs="53,25;0,0;53,25" o:connectangles="0,0,0"/>
                        </v:shape>
                        <v:shape id="Freeform 1824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ltMYA&#10;AADdAAAADwAAAGRycy9kb3ducmV2LnhtbESPQWvCQBSE70L/w/IK3nQTjVJSVymWYoVeNNXzI/ua&#10;hGbfhuyaxP56tyB4HGbmG2a1GUwtOmpdZVlBPI1AEOdWV1wo+M4+Ji8gnEfWWFsmBVdysFk/jVaY&#10;atvzgbqjL0SAsEtRQel9k0rp8pIMuqltiIP3Y1uDPsi2kLrFPsBNLWdRtJQGKw4LJTa0LSn/PV6M&#10;gv1XF89Oi+z8957sLnpptz1llVLj5+HtFYSnwT/C9/anVpDE8wT+34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ltMYAAADdAAAADwAAAAAAAAAAAAAAAACYAgAAZHJz&#10;L2Rvd25yZXYueG1sUEsFBgAAAAAEAAQA9QAAAIsDAAAAAA==&#10;" path="m,8r12,7l25,20,37,18,49,13,44,8,39,3,32,,25,,20,,12,,5,3,,8e" filled="f" strokecolor="#e77817" strokeweight="0">
                          <v:path arrowok="t" o:connecttype="custom" o:connectlocs="0,8;12,15;25,20;37,18;49,13;44,8;39,3;32,0;25,0;20,0;12,0;5,3;0,8" o:connectangles="0,0,0,0,0,0,0,0,0,0,0,0,0"/>
                        </v:shape>
                        <v:shape id="Freeform 1825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BQMcA&#10;AADdAAAADwAAAGRycy9kb3ducmV2LnhtbESPQUvDQBSE74L/YXlCb3bT1EqJ3RYJFmzBg4kevD2y&#10;z2ww+zbsbpv033cFweMwM98wm91ke3EmHzrHChbzDARx43THrYKPen+/BhEissbeMSm4UIDd9vZm&#10;g4V2I7/TuYqtSBAOBSowMQ6FlKExZDHM3UCcvG/nLcYkfSu1xzHBbS/zLHuUFjtOCwYHKg01P9XJ&#10;Kvg6jLmry1UePt8O5fpisvroX5Sa3U3PTyAiTfE//Nd+1QoeFssV/L5JT0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LQUDHAAAA3QAAAA8AAAAAAAAAAAAAAAAAmAIAAGRy&#10;cy9kb3ducmV2LnhtbFBLBQYAAAAABAAEAPUAAACMAwAAAAA=&#10;" path="m54,35l,,54,35xm54,35l67,45r12,5l89,52r13,-5l97,42,92,37,87,35,79,32,72,30r-8,l59,32r-5,3xe" fillcolor="#f3be00" stroked="f">
                          <v:path arrowok="t" o:connecttype="custom" o:connectlocs="54,35;0,0;54,35;54,35;67,45;79,50;89,52;102,47;97,42;92,37;87,35;79,32;72,30;64,30;59,32;54,35" o:connectangles="0,0,0,0,0,0,0,0,0,0,0,0,0,0,0,0"/>
                          <o:lock v:ext="edit" verticies="t"/>
                        </v:shape>
                        <v:shape id="Freeform 1826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5uMIA&#10;AADdAAAADwAAAGRycy9kb3ducmV2LnhtbESP3YrCMBSE74V9h3AWvJE17SrF7RpFhIKX/j3AoTk2&#10;ZZuTkkTtvr0RBC+HmfmGWa4H24kb+dA6VpBPMxDEtdMtNwrOp+prASJEZI2dY1LwTwHWq4/REkvt&#10;7nyg2zE2IkE4lKjAxNiXUobakMUwdT1x8i7OW4xJ+kZqj/cEt538zrJCWmw5LRjsaWuo/jterYLL&#10;vrLzq174tpjszMCNrvLqR6nx57D5BRFpiO/wq73TCub5rIDn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vm4wgAAAN0AAAAPAAAAAAAAAAAAAAAAAJgCAABkcnMvZG93&#10;bnJldi54bWxQSwUGAAAAAAQABAD1AAAAhwMAAAAA&#10;" path="m54,35l,,54,35xe" filled="f" strokecolor="#e77817" strokeweight="0">
                          <v:path arrowok="t" o:connecttype="custom" o:connectlocs="54,35;0,0;54,35" o:connectangles="0,0,0"/>
                        </v:shape>
                        <v:shape id="Freeform 1827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+LsYA&#10;AADdAAAADwAAAGRycy9kb3ducmV2LnhtbESPzWrDMBCE74W+g9hCb4nstvlzrYRSME4oPcTxAyzW&#10;xja1Vq6lJs7bR4FAj8PMfMOkm9F04kSDay0riKcRCOLK6pZrBeUhmyxBOI+ssbNMCi7kYLN+fEgx&#10;0fbMezoVvhYBwi5BBY33fSKlqxoy6Ka2Jw7e0Q4GfZBDLfWA5wA3nXyJork02HJYaLCnz4aqn+LP&#10;KPjNMV/17S7/dgVns69jWcusVOr5afx4B+Fp9P/he3urFbzFrwu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y+LsYAAADdAAAADwAAAAAAAAAAAAAAAACYAgAAZHJz&#10;L2Rvd25yZXYueG1sUEsFBgAAAAAEAAQA9QAAAIsDAAAAAA==&#10;" path="m,5l13,15r12,5l35,22,48,17,43,12,38,7,33,5,25,2,18,,10,,5,2,,5e" filled="f" strokecolor="#e77817" strokeweight="0">
                          <v:path arrowok="t" o:connecttype="custom" o:connectlocs="0,5;13,15;25,20;35,22;48,17;43,12;38,7;33,5;25,2;18,0;10,0;5,2;0,5" o:connectangles="0,0,0,0,0,0,0,0,0,0,0,0,0"/>
                        </v:shape>
                        <v:shape id="Freeform 1828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U/cQA&#10;AADdAAAADwAAAGRycy9kb3ducmV2LnhtbERP3WrCMBS+F/YO4Qx2IzPViZtdUxmCTtTBVn2AQ3PW&#10;ljUnpck0vr25ELz8+P6zRTCtOFHvGssKxqMEBHFpdcOVguNh9fwGwnlkja1lUnAhB4v8YZBhqu2Z&#10;f+hU+ErEEHYpKqi971IpXVmTQTeyHXHkfm1v0EfYV1L3eI7hppWTJJlJgw3Hhho7WtZU/hX/RsE2&#10;rD8v++/XYROqedjt6MutV3Olnh7DxzsIT8HfxTf3RiuYjl/i3PgmP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1P3EAAAA3QAAAA8AAAAAAAAAAAAAAAAAmAIAAGRycy9k&#10;b3ducmV2LnhtbFBLBQYAAAAABAAEAPUAAACJAwAAAAA=&#10;" path="m,l,13,5,23r8,10l23,40,25,30,20,18,13,8,,xe" fillcolor="#f3be00" stroked="f">
                          <v:path arrowok="t" o:connecttype="custom" o:connectlocs="0,0;0,13;5,23;13,33;23,40;25,30;20,18;13,8;0,0" o:connectangles="0,0,0,0,0,0,0,0,0"/>
                        </v:shape>
                        <v:shape id="Freeform 1829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/F8YA&#10;AADdAAAADwAAAGRycy9kb3ducmV2LnhtbESPzWsCMRTE74L/Q3hCL6JZ6wftahSpCF48aD30+Lp5&#10;+8FuXpZNqvG/N4LQ4zAzv2FWm2AacaXOVZYVTMYJCOLM6ooLBZfv/egDhPPIGhvLpOBODjbrfm+F&#10;qbY3PtH17AsRIexSVFB636ZSuqwkg25sW+Lo5bYz6KPsCqk7vEW4aeR7kiykwYrjQoktfZWU1ec/&#10;oyBf7H6GYZrXp996PkuOOvh5EZR6G4TtEoSn4P/Dr/ZBK5hNpp/wfB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b/F8YAAADdAAAADwAAAAAAAAAAAAAAAACYAgAAZHJz&#10;L2Rvd25yZXYueG1sUEsFBgAAAAAEAAQA9QAAAIsDAAAAAA==&#10;" path="m,l,13,5,23r8,10l23,40,25,30,20,18,13,8,,e" filled="f" strokecolor="#e77817" strokeweight="0">
                          <v:path arrowok="t" o:connecttype="custom" o:connectlocs="0,0;0,13;5,23;13,33;23,40;25,30;20,18;13,8;0,0" o:connectangles="0,0,0,0,0,0,0,0,0"/>
                        </v:shape>
                        <v:shape id="Freeform 1830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k5cQA&#10;AADdAAAADwAAAGRycy9kb3ducmV2LnhtbERPz0/CMBS+m/A/NI/EG3Qji5pJIYRgMuJBBQ4cn+tz&#10;m6yvTVtg+tfbA4nHL9/v+XIwvbiQD51lBfk0A0FcW91xo+Cwf5k8gQgRWWNvmRT8UIDlYnQ3x1Lb&#10;K3/QZRcbkUI4lKigjdGVUoa6JYNhah1x4r6sNxgT9I3UHq8p3PRylmUP0mDHqaFFR+uW6tPubBTM&#10;3HZTVPVrn/Pnu/t+Oz5Wh1+v1P14WD2DiDTEf/HNXWkFRV6k/el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pOXEAAAA3QAAAA8AAAAAAAAAAAAAAAAAmAIAAGRycy9k&#10;b3ducmV2LnhtbFBLBQYAAAAABAAEAPUAAACJAwAAAAA=&#10;" path="m39,43r3,12l47,65r7,10l67,83r,-10l59,60,52,50,39,43xm39,43l,,39,43xe" fillcolor="#f3be00" stroked="f">
                          <v:path arrowok="t" o:connecttype="custom" o:connectlocs="39,43;42,55;47,65;54,75;67,83;67,73;59,60;52,50;39,43;39,43;0,0;39,43" o:connectangles="0,0,0,0,0,0,0,0,0,0,0,0"/>
                          <o:lock v:ext="edit" verticies="t"/>
                        </v:shape>
                        <v:shape id="Freeform 1831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8pcYA&#10;AADdAAAADwAAAGRycy9kb3ducmV2LnhtbESPX2vCQBDE34V+h2MLfdNLRKpETymlQh9KwT/QPi65&#10;9ZI2uxdyV41++p4g+DjMzG+YxarnRh2pC7UXA/koA0VSeluLM7DfrYczUCGiWGy8kIEzBVgtHwYL&#10;LKw/yYaO2+hUgkgo0EAVY1toHcqKGMPItyTJO/iOMSbZOW07PCU4N3qcZc+asZa0UGFLrxWVv9s/&#10;NvD9ddnz9Lx+ay6cjz+m7pPdDxnz9Ni/zEFF6uM9fGu/WwOTfJLD9U16An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/8pcYAAADdAAAADwAAAAAAAAAAAAAAAACYAgAAZHJz&#10;L2Rvd25yZXYueG1sUEsFBgAAAAAEAAQA9QAAAIsDAAAAAA==&#10;" path="m,l3,12,8,22r7,10l28,40r,-10l20,17,13,7,,e" filled="f" strokecolor="#e77817" strokeweight="0">
                          <v:path arrowok="t" o:connecttype="custom" o:connectlocs="0,0;3,12;8,22;15,32;28,40;28,30;20,17;13,7;0,0" o:connectangles="0,0,0,0,0,0,0,0,0"/>
                        </v:shape>
                        <v:shape id="Freeform 1832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MqcUA&#10;AADdAAAADwAAAGRycy9kb3ducmV2LnhtbESPQWvCQBSE70L/w/IK3sxGkSKpq9SKoIcejLbn1+wz&#10;Cc2+TXdXTf69Kwgeh5n5hpkvO9OICzlfW1YwTlIQxIXVNZcKjofNaAbCB2SNjWVS0JOH5eJlMMdM&#10;2yvv6ZKHUkQI+wwVVCG0mZS+qMigT2xLHL2TdQZDlK6U2uE1wk0jJ2n6Jg3WHBcqbOmzouIvPxsF&#10;bndq19/9yv00X6n8n+X972pfKzV87T7eQQTqwjP8aG+1gul4OoH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sypxQAAAN0AAAAPAAAAAAAAAAAAAAAAAJgCAABkcnMv&#10;ZG93bnJldi54bWxQSwUGAAAAAAQABAD1AAAAigMAAAAA&#10;" path="m39,43l,,39,43e" filled="f" strokecolor="#e77817" strokeweight="0">
                          <v:path arrowok="t" o:connecttype="custom" o:connectlocs="39,43;0,0;39,43" o:connectangles="0,0,0"/>
                        </v:shape>
                        <v:shape id="Freeform 1833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gB8YA&#10;AADdAAAADwAAAGRycy9kb3ducmV2LnhtbESPQUvDQBSE74L/YXlCL9JuUkMIsdtSKoWCeGj10OMj&#10;+0xCs29D9tmk/npXEDwOM/MNs9pMrlNXGkLr2UC6SEARV962XBv4eN/PC1BBkC12nsnAjQJs1vd3&#10;KyytH/lI15PUKkI4lGigEelLrUPVkMOw8D1x9D794FCiHGptBxwj3HV6mSS5dthyXGiwp11D1eX0&#10;5Qxc8tdRjo+Svui37vad++KcUWHM7GHaPoMSmuQ//Nc+WANZmj3B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EgB8YAAADdAAAADwAAAAAAAAAAAAAAAACYAgAAZHJz&#10;L2Rvd25yZXYueG1sUEsFBgAAAAAEAAQA9QAAAIsDAAAAAA==&#10;" path="m,l,13,5,25r7,8l22,43r,-13l19,18,12,8,,xe" fillcolor="#f3be00" stroked="f">
                          <v:path arrowok="t" o:connecttype="custom" o:connectlocs="0,0;0,13;5,25;12,33;22,43;22,30;19,18;12,8;0,0" o:connectangles="0,0,0,0,0,0,0,0,0"/>
                        </v:shape>
                        <v:shape id="Freeform 1834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nZcMA&#10;AADdAAAADwAAAGRycy9kb3ducmV2LnhtbESPQYvCMBSE7wv+h/CEva2pUqTUprKUXfCwF7U/4NE8&#10;22rz0m1irf/eCILHYWa+YbLtZDox0uBaywqWiwgEcWV1y7WC8vj7lYBwHlljZ5kU3MnBNp99ZJhq&#10;e+M9jQdfiwBhl6KCxvs+ldJVDRl0C9sTB+9kB4M+yKGWesBbgJtOrqJoLQ22HBYa7KloqLocrkaB&#10;+y+LH0x8cTRleT3RX3K+j06pz/n0vQHhafLv8Ku90wriZRzD8014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XnZcMAAADdAAAADwAAAAAAAAAAAAAAAACYAgAAZHJzL2Rv&#10;d25yZXYueG1sUEsFBgAAAAAEAAQA9QAAAIgDAAAAAA==&#10;" path="m,l,13,5,25r7,8l22,43r,-13l19,18,12,8,,e" filled="f" strokecolor="#e77817" strokeweight="0">
                          <v:path arrowok="t" o:connecttype="custom" o:connectlocs="0,0;0,13;5,25;12,33;22,43;22,30;19,18;12,8;0,0" o:connectangles="0,0,0,0,0,0,0,0,0"/>
                        </v:shape>
                        <v:shape id="Freeform 1835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yCscA&#10;AADdAAAADwAAAGRycy9kb3ducmV2LnhtbESPT2sCMRTE70K/Q3iF3jRrUSlbo5RCxRUPdltKj4/N&#10;2z/t5mVJ4rp+eyMIHoeZ+Q2zXA+mFT0531hWMJ0kIIgLqxuuFHx/fYxfQPiArLG1TArO5GG9ehgt&#10;MdX2xJ/U56ESEcI+RQV1CF0qpS9qMugntiOOXmmdwRClq6R2eIpw08rnJFlIgw3HhRo7eq+p+M+P&#10;RsGv+1vs+00736DF5PBT7rZZtlPq6XF4ewURaAj38K291Qpm09kcrm/i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PcgrHAAAA3QAAAA8AAAAAAAAAAAAAAAAAmAIAAGRy&#10;cy9kb3ducmV2LnhtbFBLBQYAAAAABAAEAPUAAACMAwAAAAA=&#10;" path="m35,44l,,35,44xe" fillcolor="#f3be00" stroked="f">
                          <v:path arrowok="t" o:connecttype="custom" o:connectlocs="35,44;0,0;35,44" o:connectangles="0,0,0"/>
                        </v:shape>
                        <v:shape id="Freeform 1836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NZcYA&#10;AADdAAAADwAAAGRycy9kb3ducmV2LnhtbESPQWvCQBSE74L/YXkFL6KbBJWSuoqIgpeCRil6e2Rf&#10;k9Ds25BdTfz33ULB4zAz3zDLdW9q8aDWVZYVxNMIBHFudcWFgst5P3kH4TyyxtoyKXiSg/VqOFhi&#10;qm3HJ3pkvhABwi5FBaX3TSqly0sy6Ka2IQ7et20N+iDbQuoWuwA3tUyiaCENVhwWSmxoW1L+k92N&#10;gpv9vG2y5PgVX8fze2R3XYK7o1Kjt37zAcJT71/h//ZBK5jFswX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0NZcYAAADdAAAADwAAAAAAAAAAAAAAAACYAgAAZHJz&#10;L2Rvd25yZXYueG1sUEsFBgAAAAAEAAQA9QAAAIsDAAAAAA==&#10;" path="m35,44l,,35,44xe" filled="f" strokecolor="#e77817" strokeweight="0">
                          <v:path arrowok="t" o:connecttype="custom" o:connectlocs="35,44;0,0;35,44" o:connectangles="0,0,0"/>
                        </v:shape>
                        <v:shape id="Freeform 1837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gH8gA&#10;AADdAAAADwAAAGRycy9kb3ducmV2LnhtbESP3WrCQBSE74W+w3IE78xGCa2kruIPglBoNVXq5SF7&#10;TEKzZ2N2q6lP3y0UejnMzDfMdN6ZWlypdZVlBaMoBkGcW11xoeDwvhlOQDiPrLG2TAq+ycF89tCb&#10;Yqrtjfd0zXwhAoRdigpK75tUSpeXZNBFtiEO3tm2Bn2QbSF1i7cAN7Ucx/GjNFhxWCixoVVJ+Wf2&#10;ZRQc7y/52+XDYRKP1/ftLlue+LVTatDvFs8gPHX+P/zX3moFySh5gt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iAfyAAAAN0AAAAPAAAAAAAAAAAAAAAAAJgCAABk&#10;cnMvZG93bnJldi54bWxQSwUGAAAAAAQABAD1AAAAjQMAAAAA&#10;" path="m,l,12,2,25r8,7l20,40r,-10l17,17,10,7,,xe" fillcolor="#f3be00" stroked="f">
                          <v:path arrowok="t" o:connecttype="custom" o:connectlocs="0,0;0,12;2,25;10,32;20,40;20,30;17,17;10,7;0,0" o:connectangles="0,0,0,0,0,0,0,0,0"/>
                        </v:shape>
                        <v:shape id="Freeform 1838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7HXsQA&#10;AADdAAAADwAAAGRycy9kb3ducmV2LnhtbERPy2rCQBTdF/yH4QpuSp2khCqpo0ggUKRQjILbS+Y2&#10;Sc3cCZnJo/36zqLQ5eG8d4fZtGKk3jWWFcTrCARxaXXDlYLrJX/agnAeWWNrmRR8k4PDfvGww1Tb&#10;ic80Fr4SIYRdigpq77tUSlfWZNCtbUccuE/bG/QB9pXUPU4h3LTyOYpepMGGQ0ONHWU1lfdiMArO&#10;7nRJso9i8/Vzfb9Vkxxy9zgotVrOx1cQnmb/L/5zv2kFSZyEueFNe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x17EAAAA3QAAAA8AAAAAAAAAAAAAAAAAmAIAAGRycy9k&#10;b3ducmV2LnhtbFBLBQYAAAAABAAEAPUAAACJAwAAAAA=&#10;" path="m,l,12,2,25r8,7l20,40r,-10l17,17,10,7,,e" filled="f" strokecolor="#e77817" strokeweight="0">
                          <v:path arrowok="t" o:connecttype="custom" o:connectlocs="0,0;0,12;2,25;10,32;20,40;20,30;17,17;10,7;0,0" o:connectangles="0,0,0,0,0,0,0,0,0"/>
                        </v:shape>
                        <v:shape id="Freeform 1839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EXsYA&#10;AADdAAAADwAAAGRycy9kb3ducmV2LnhtbESPQWvCQBSE74L/YXlCb7pRgtU0G5GgUnqRqoceH9nX&#10;JDT7Nma3MfbXd4VCj8PMfMOkm8E0oqfO1ZYVzGcRCOLC6ppLBZfzfroC4TyyxsYyKbiTg002HqWY&#10;aHvjd+pPvhQBwi5BBZX3bSKlKyoy6Ga2JQ7ep+0M+iC7UuoObwFuGrmIoqU0WHNYqLClvKLi6/Rt&#10;FLw97+3hesz7tZe8+oivu59lvlPqaTJsX0B4Gvx/+K/9qhXE83gNj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EXsYAAADdAAAADwAAAAAAAAAAAAAAAACYAgAAZHJz&#10;L2Rvd25yZXYueG1sUEsFBgAAAAAEAAQA9QAAAIsDAAAAAA==&#10;" path="m33,45l,,33,45xe" fillcolor="#f3be00" stroked="f">
                          <v:path arrowok="t" o:connecttype="custom" o:connectlocs="33,45;0,0;33,45" o:connectangles="0,0,0"/>
                        </v:shape>
                        <v:shape id="Freeform 1840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zj8UA&#10;AADdAAAADwAAAGRycy9kb3ducmV2LnhtbERPy2rCQBTdC/2H4Ra6MxNbHzV1lFqotoKCVmiXl8xt&#10;EszcCZkxiX/vLASXh/OeLTpTioZqV1hWMIhiEMSp1QVnCo4/n/1XEM4jaywtk4ILOVjMH3ozTLRt&#10;eU/NwWcihLBLUEHufZVI6dKcDLrIVsSB+7e1QR9gnUldYxvCTSmf43gsDRYcGnKs6COn9HQ4GwXf&#10;k2VrVqfdb7Vebu3LCJvN37RR6umxe38D4anzd/HN/aUVDAejsD+8C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jOPxQAAAN0AAAAPAAAAAAAAAAAAAAAAAJgCAABkcnMv&#10;ZG93bnJldi54bWxQSwUGAAAAAAQABAD1AAAAigMAAAAA&#10;" path="m33,45l,,33,45xe" filled="f" strokecolor="#e77817" strokeweight="0">
                          <v:path arrowok="t" o:connecttype="custom" o:connectlocs="33,45;0,0;33,45" o:connectangles="0,0,0"/>
                        </v:shape>
                        <v:shape id="Freeform 1841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GysYA&#10;AADdAAAADwAAAGRycy9kb3ducmV2LnhtbESPQWvCQBSE74L/YXkFL1I3KbaU6CpisfQkqEXI7ZF9&#10;JrHZt2t21fjvXaHgcZiZb5jpvDONuFDra8sK0lECgriwuuZSwe9u9foJwgdkjY1lUnAjD/NZvzfF&#10;TNsrb+iyDaWIEPYZKqhCcJmUvqjIoB9ZRxy9g20NhijbUuoWrxFuGvmWJB/SYM1xoUJHy4qKv+3Z&#10;RMp3vr6V+c4d8r0brvanY7KhL6UGL91iAiJQF57h//aPVjBO31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lGysYAAADdAAAADwAAAAAAAAAAAAAAAACYAgAAZHJz&#10;L2Rvd25yZXYueG1sUEsFBgAAAAAEAAQA9QAAAIsDAAAAAA==&#10;" path="m2,l,13,2,25r8,10l17,43,20,33,17,20,12,8,2,xe" fillcolor="#f3be00" stroked="f">
                          <v:path arrowok="t" o:connecttype="custom" o:connectlocs="2,0;0,13;2,25;10,35;17,43;20,33;17,20;12,8;2,0" o:connectangles="0,0,0,0,0,0,0,0,0"/>
                        </v:shape>
                        <v:shape id="Freeform 1842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AXscA&#10;AADdAAAADwAAAGRycy9kb3ducmV2LnhtbESPQWvCQBSE7wX/w/IEb3VjsEVSVxGxpYUeYpRCb8/s&#10;azaafRuy25j++26h4HGYmW+Y5Xqwjeip87VjBbNpAoK4dLrmSsHx8Hy/AOEDssbGMSn4IQ/r1ehu&#10;iZl2V95TX4RKRAj7DBWYENpMSl8asuinriWO3pfrLIYou0rqDq8RbhuZJsmjtFhzXDDY0tZQeSm+&#10;rQL6fHnLL6e6Gk5peO/PRb4zH7lSk/GweQIRaAi38H/7VSuYzx5S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TgF7HAAAA3QAAAA8AAAAAAAAAAAAAAAAAmAIAAGRy&#10;cy9kb3ducmV2LnhtbFBLBQYAAAAABAAEAPUAAACMAwAAAAA=&#10;" path="m2,l,13,2,25r8,10l17,43,20,33,17,20,12,8,2,e" filled="f" strokecolor="#e77817" strokeweight="0">
                          <v:path arrowok="t" o:connecttype="custom" o:connectlocs="2,0;0,13;2,25;10,35;17,43;20,33;17,20;12,8;2,0" o:connectangles="0,0,0,0,0,0,0,0,0"/>
                        </v:shape>
                        <v:shape id="Freeform 1843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ftMcA&#10;AADdAAAADwAAAGRycy9kb3ducmV2LnhtbESP3WrCQBSE74W+w3IKvRHd+NMiaTZSxEIVwdSUXh+y&#10;p0lo9mzIbmN8e1cQejnMzDdMsh5MI3rqXG1ZwWwagSAurK65VPCVv09WIJxH1thYJgUXcrBOH0YJ&#10;xtqe+ZP6ky9FgLCLUUHlfRtL6YqKDLqpbYmD92M7gz7IrpS6w3OAm0bOo+hFGqw5LFTY0qai4vf0&#10;ZxRsjsuxyY/5dzTss0t22PV2S71ST4/D2ysIT4P/D9/bH1rBcva8gN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oH7THAAAA3QAAAA8AAAAAAAAAAAAAAAAAmAIAAGRy&#10;cy9kb3ducmV2LnhtbFBLBQYAAAAABAAEAPUAAACMAwAAAAA=&#10;" path="m32,49l,,32,49xe" fillcolor="#f3be00" stroked="f">
                          <v:path arrowok="t" o:connecttype="custom" o:connectlocs="32,49;0,0;32,49" o:connectangles="0,0,0"/>
                        </v:shape>
                        <v:shape id="Freeform 1844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Tl8UA&#10;AADdAAAADwAAAGRycy9kb3ducmV2LnhtbESPQWsCMRSE74X+h/AK3jTR1SKrUaq24KVCt8XzY/Pc&#10;LN28LJu4rv++KRR6HGbmG2a9HVwjeupC7VnDdKJAEJfe1Fxp+Pp8Gy9BhIhssPFMGu4UYLt5fFhj&#10;bvyNP6gvYiUShEOOGmyMbS5lKC05DBPfEifv4juHMcmukqbDW4K7Rs6UepYOa04LFlvaWyq/i6vT&#10;cLBneexPfH/PXoPKLst6l6lC69HT8LICEWmI/+G/9tFomE8Xc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hOXxQAAAN0AAAAPAAAAAAAAAAAAAAAAAJgCAABkcnMv&#10;ZG93bnJldi54bWxQSwUGAAAAAAQABAD1AAAAigMAAAAA&#10;" path="m32,49l,,32,49xe" filled="f" strokecolor="#e77817" strokeweight="0">
                          <v:path arrowok="t" o:connecttype="custom" o:connectlocs="32,49;0,0;32,49" o:connectangles="0,0,0"/>
                        </v:shape>
                        <v:shape id="Freeform 1845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aGcYA&#10;AADdAAAADwAAAGRycy9kb3ducmV2LnhtbESPQWvCQBSE70L/w/IK3nQTUWlTVynSQtGDaIvnx+5r&#10;Ept9m2TXmPbXdwXB4zAz3zCLVW8r0VHrS8cK0nECglg7U3Ku4OvzffQEwgdkg5VjUvBLHlbLh8EC&#10;M+MuvKfuEHIRIewzVFCEUGdSel2QRT92NXH0vl1rMUTZ5tK0eIlwW8lJksylxZLjQoE1rQvSP4ez&#10;VaCP5fS54aN+20luNpu/U7fdnpQaPvavLyAC9eEevrU/jIJpOpvB9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faGcYAAADdAAAADwAAAAAAAAAAAAAAAACYAgAAZHJz&#10;L2Rvd25yZXYueG1sUEsFBgAAAAAEAAQA9QAAAIsDAAAAAA==&#10;" path="m3,l,12,3,24r7,10l17,42,20,32,17,19,12,7,3,xe" fillcolor="#f3be00" stroked="f">
                          <v:path arrowok="t" o:connecttype="custom" o:connectlocs="3,0;0,12;3,24;10,34;17,42;20,32;17,19;12,7;3,0" o:connectangles="0,0,0,0,0,0,0,0,0"/>
                        </v:shape>
                        <v:shape id="Freeform 1846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FU8YA&#10;AADdAAAADwAAAGRycy9kb3ducmV2LnhtbESPQWvCQBSE7wX/w/IEL0E3qVVK6ioiFSRQaNXeX7PP&#10;JJh9G7JrEv+9Wyj0OMzMN8xqM5hadNS6yrKCZBaDIM6trrhQcD7tp68gnEfWWFsmBXdysFmPnlaY&#10;atvzF3VHX4gAYZeigtL7JpXS5SUZdDPbEAfvYluDPsi2kLrFPsBNLZ/jeCkNVhwWSmxoV1J+Pd6M&#10;gp/F9dN/v2f9LrLzj6TY0znKIqUm42H7BsLT4P/Df+2DVvCSLJbw+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rFU8YAAADdAAAADwAAAAAAAAAAAAAAAACYAgAAZHJz&#10;L2Rvd25yZXYueG1sUEsFBgAAAAAEAAQA9QAAAIsDAAAAAA==&#10;" path="m3,l,12,3,24r7,10l17,42,20,32,17,19,12,7,3,e" filled="f" strokecolor="#e77817" strokeweight="0">
                          <v:path arrowok="t" o:connecttype="custom" o:connectlocs="3,0;0,12;3,24;10,34;17,42;20,32;17,19;12,7;3,0" o:connectangles="0,0,0,0,0,0,0,0,0"/>
                        </v:shape>
                        <v:shape id="Freeform 1847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N1cUA&#10;AADdAAAADwAAAGRycy9kb3ducmV2LnhtbESPQWsCMRSE74X+h/AK3mp2RduyNUopVIr24tpDj4/N&#10;6yZ087Ik0V3/fSMIHoeZ+YZZrkfXiROFaD0rKKcFCOLGa8utgu/Dx+MLiJiQNXaeScGZIqxX93dL&#10;rLQfeE+nOrUiQzhWqMCk1FdSxsaQwzj1PXH2fn1wmLIMrdQBhwx3nZwVxZN0aDkvGOzp3VDzVx+d&#10;gloP9hh2ZmuLflOmr5/57HzwSk0exrdXEInGdAtf259awbxcPMPl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s3VxQAAAN0AAAAPAAAAAAAAAAAAAAAAAJgCAABkcnMv&#10;ZG93bnJldi54bWxQSwUGAAAAAAQABAD1AAAAigMAAAAA&#10;" path="m33,50l,,33,50xe" fillcolor="#f3be00" stroked="f">
                          <v:path arrowok="t" o:connecttype="custom" o:connectlocs="33,50;0,0;33,50" o:connectangles="0,0,0"/>
                        </v:shape>
                        <v:shape id="Freeform 1848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ka8QA&#10;AADdAAAADwAAAGRycy9kb3ducmV2LnhtbERPy2rCQBTdC/7DcIVuRCcpVSR1FB8tuBJ8tODuNnNN&#10;gpk7ITON0a93FoLLw3lP560pRUO1KywriIcRCOLU6oIzBcfD92ACwnlkjaVlUnAjB/NZtzPFRNsr&#10;76jZ+0yEEHYJKsi9rxIpXZqTQTe0FXHgzrY26AOsM6lrvIZwU8r3KBpLgwWHhhwrWuWUXvb/RsFd&#10;n/9G25+v2+W0TuPT8v7bYN8o9dZrF58gPLX+JX66N1rBRzwKc8O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LZGvEAAAA3QAAAA8AAAAAAAAAAAAAAAAAmAIAAGRycy9k&#10;b3ducmV2LnhtbFBLBQYAAAAABAAEAPUAAACJAwAAAAA=&#10;" path="m33,50l,,33,50xe" filled="f" strokecolor="#e77817" strokeweight="0">
                          <v:path arrowok="t" o:connecttype="custom" o:connectlocs="33,50;0,0;33,50" o:connectangles="0,0,0"/>
                        </v:shape>
                        <v:shape id="Freeform 1849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YYMgA&#10;AADdAAAADwAAAGRycy9kb3ducmV2LnhtbESPT2vCQBTE7wW/w/IEb3Vj6R9NXaW0lvakGBXs7Zl9&#10;ZmOzb0N2m6Tfvlso9DjMzG+Y+bK3lWip8aVjBZNxAoI4d7rkQsF+93o9BeEDssbKMSn4Jg/LxeBq&#10;jql2HW+pzUIhIoR9igpMCHUqpc8NWfRjVxNH7+waiyHKppC6wS7CbSVvkuReWiw5Lhis6dlQ/pl9&#10;WQW23XD+cji+zcxlfT6tPjp+yAqlRsP+6RFEoD78h//a71rB7eRuB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RhgyAAAAN0AAAAPAAAAAAAAAAAAAAAAAJgCAABk&#10;cnMvZG93bnJldi54bWxQSwUGAAAAAAQABAD1AAAAjQMAAAAA&#10;" path="m2,l,7r,5l,20r2,5l10,35r15,9l25,32,22,20,15,10,2,xe" fillcolor="#f3be00" stroked="f">
                          <v:path arrowok="t" o:connecttype="custom" o:connectlocs="2,0;0,7;0,12;0,20;2,25;10,35;25,44;25,32;22,20;15,10;2,0" o:connectangles="0,0,0,0,0,0,0,0,0,0,0"/>
                        </v:shape>
                        <v:shape id="Freeform 1850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kNcIA&#10;AADdAAAADwAAAGRycy9kb3ducmV2LnhtbERPTWvCQBC9C/0Pywi96STSiqSuQS2FHrxUK3gcspNs&#10;MDsbsltN/717KPT4eN/rcnSduvEQWi8a8nkGiqXyppVGw/fpY7YCFSKJoc4La/jlAOXmabKmwvi7&#10;fPHtGBuVQiQUpMHG2BeIobLsKMx9z5K42g+OYoJDg2agewp3HS6ybImOWkkNlnreW66uxx+nwS3w&#10;vK8be7kecPf+es5wt7rUWj9Px+0bqMhj/Bf/uT+Nhpd8mfanN+kJ4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CQ1wgAAAN0AAAAPAAAAAAAAAAAAAAAAAJgCAABkcnMvZG93&#10;bnJldi54bWxQSwUGAAAAAAQABAD1AAAAhwMAAAAA&#10;" path="m2,l,7r,5l,20r2,5l10,35r15,9l25,32,22,20,15,10,2,xe" filled="f" strokecolor="#e77817" strokeweight="0">
                          <v:path arrowok="t" o:connecttype="custom" o:connectlocs="2,0;0,7;0,12;0,20;2,25;10,35;25,44;25,32;22,20;15,10;2,0" o:connectangles="0,0,0,0,0,0,0,0,0,0,0"/>
                        </v:shape>
                        <v:shape id="Freeform 1851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EzMcA&#10;AADdAAAADwAAAGRycy9kb3ducmV2LnhtbESPQWvCQBSE70L/w/IK3nSTakVSV0kjipceGnvo8ZF9&#10;TUKzb0N2G2N+vSsIPQ4z8w2z2Q2mET11rrasIJ5HIIgLq2suFXydD7M1COeRNTaWScGVHOy2T5MN&#10;Jtpe+JP63JciQNglqKDyvk2kdEVFBt3ctsTB+7GdQR9kV0rd4SXATSNfomglDdYcFipsKauo+M3/&#10;jIL0rF/TMVvH+/f+OOYfdvzOFnulps9D+gbC0+D/w4/2SStYxqsY7m/C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fRMzHAAAA3QAAAA8AAAAAAAAAAAAAAAAAmAIAAGRy&#10;cy9kb3ducmV2LnhtbFBLBQYAAAAABAAEAPUAAACMAwAAAAA=&#10;" path="m37,50l,,37,50xe" fillcolor="#f3be00" stroked="f">
                          <v:path arrowok="t" o:connecttype="custom" o:connectlocs="37,50;0,0;37,50" o:connectangles="0,0,0"/>
                        </v:shape>
                        <v:shape id="Freeform 1852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eM8YA&#10;AADdAAAADwAAAGRycy9kb3ducmV2LnhtbESP0WrCQBRE3wv+w3IF35qNpojErFJEwbxYmvYDbrPX&#10;JDZ7N2ZXE/++Wyj0cZiZM0y2HU0r7tS7xrKCeRSDIC6tbrhS8PlxeF6BcB5ZY2uZFDzIwXYzecow&#10;1Xbgd7oXvhIBwi5FBbX3XSqlK2sy6CLbEQfvbHuDPsi+krrHIcBNKxdxvJQGGw4LNXa0q6n8Lm4m&#10;UG6Hq0z2FV2S5O2Rr77yU3HulJpNx9c1CE+j/w//tY9awct8uYD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UeM8YAAADdAAAADwAAAAAAAAAAAAAAAACYAgAAZHJz&#10;L2Rvd25yZXYueG1sUEsFBgAAAAAEAAQA9QAAAIsDAAAAAA==&#10;" path="m37,50l,,37,50xe" filled="f" strokecolor="#1f1a17" strokeweight="0">
                          <v:path arrowok="t" o:connecttype="custom" o:connectlocs="37,50;0,0;37,50" o:connectangles="0,0,0"/>
                        </v:shape>
                        <v:shape id="Freeform 1853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EQccA&#10;AADdAAAADwAAAGRycy9kb3ducmV2LnhtbESPQWvCQBSE74X+h+UVeqsbrWgTs4oUClJRabQUb4/s&#10;Mwlm34bsqrG/vlsQPA4z8w2TzjpTizO1rrKsoN+LQBDnVldcKNhtP17eQDiPrLG2TAqu5GA2fXxI&#10;MdH2wl90znwhAoRdggpK75tESpeXZND1bEMcvINtDfog20LqFi8Bbmo5iKKRNFhxWCixofeS8mN2&#10;Mgr24+9VPfx1OsL1sorjgfz53ByUen7q5hMQnjp/D9/aC61g2B+9wv+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nREHHAAAA3QAAAA8AAAAAAAAAAAAAAAAAmAIAAGRy&#10;cy9kb3ducmV2LnhtbFBLBQYAAAAABAAEAPUAAACMAwAAAAA=&#10;" path="m45,40l,,45,40r,l45,40r3,15l55,65r8,10l75,82r,-7l75,70,72,62,70,57,65,52,58,47,53,42,45,40xe" fillcolor="#f3be00" stroked="f">
                          <v:path arrowok="t" o:connecttype="custom" o:connectlocs="45,40;0,0;45,40;45,40;45,40;48,55;55,65;63,75;75,82;75,75;75,70;72,62;70,57;65,52;58,47;53,42;45,40" o:connectangles="0,0,0,0,0,0,0,0,0,0,0,0,0,0,0,0,0"/>
                        </v:shape>
                        <v:shape id="Freeform 1854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0DsYA&#10;AADdAAAADwAAAGRycy9kb3ducmV2LnhtbESPQUvDQBSE74L/YXlCb3ZTKWkbuy2mUOjBS6vi9TX7&#10;TILZt3H3tYn/3hUEj8PMfMOst6Pr1JVCbD0bmE0zUMSVty3XBl5f9vdLUFGQLXaeycA3Rdhubm/W&#10;WFg/8JGuJ6lVgnAs0EAj0hdax6ohh3Hqe+LkffjgUJIMtbYBhwR3nX7Islw7bDktNNjTrqHq83Rx&#10;BuTtUn6Vy8W5Wr0PC+nzMozPR2Mmd+PTIyihUf7Df+2DNTCf5XP4fZOe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Q0DsYAAADdAAAADwAAAAAAAAAAAAAAAACYAgAAZHJz&#10;L2Rvd25yZXYueG1sUEsFBgAAAAAEAAQA9QAAAIsDAAAAAA==&#10;" path="m45,40l,,45,40r,l45,40r3,15l55,65r8,10l75,82r,-7l75,70,72,62,70,57,65,52,58,47,53,42,45,40xe" filled="f" strokecolor="#e77817" strokeweight="0">
                          <v:path arrowok="t" o:connecttype="custom" o:connectlocs="45,40;0,0;45,40;45,40;45,40;48,55;55,65;63,75;75,82;75,75;75,70;72,62;70,57;65,52;58,47;53,42;45,40" o:connectangles="0,0,0,0,0,0,0,0,0,0,0,0,0,0,0,0,0"/>
                        </v:shape>
                        <v:shape id="Freeform 1855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iqcMA&#10;AADdAAAADwAAAGRycy9kb3ducmV2LnhtbESP3YrCMBSE7wXfIRxhb0RTf5FqFFF2cb2z9QGOzbEt&#10;Nielidp9eyMseDnMzDfMatOaSjyocaVlBaNhBII4s7rkXME5/R4sQDiPrLGyTAr+yMFm3e2sMNb2&#10;ySd6JD4XAcIuRgWF93UspcsKMuiGtiYO3tU2Bn2QTS51g88AN5UcR9FcGiw5LBRY066g7JbcjYI+&#10;J7Q3x/R4maTT36u+5efoZ6vUV6/dLkF4av0n/N8+aAXT0XwG7zfh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AiqcMAAADdAAAADwAAAAAAAAAAAAAAAACYAgAAZHJzL2Rv&#10;d25yZXYueG1sUEsFBgAAAAAEAAQA9QAAAIgDAAAAAA==&#10;" path="m39,40l,,39,40r,l39,40r3,13l49,65r10,8l72,80r,-5l69,68,67,63,64,55,59,50,54,45,47,43,39,40xe" fillcolor="#f3be00" stroked="f">
                          <v:path arrowok="t" o:connecttype="custom" o:connectlocs="39,40;0,0;39,40;39,40;39,40;42,53;49,65;59,73;72,80;72,75;69,68;67,63;64,55;59,50;54,45;47,43;39,40" o:connectangles="0,0,0,0,0,0,0,0,0,0,0,0,0,0,0,0,0"/>
                        </v:shape>
                        <v:shape id="Freeform 1856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j98QA&#10;AADdAAAADwAAAGRycy9kb3ducmV2LnhtbESPT4vCMBTE74LfIbwFb5pGlq50jbIIBS+r+AfB26N5&#10;2xabl9JErd/eCMIeh5n5DTNf9rYRN+p87ViDmiQgiAtnai41HA/5eAbCB2SDjWPS8CAPy8VwMMfM&#10;uDvv6LYPpYgQ9hlqqEJoMyl9UZFFP3EtcfT+XGcxRNmV0nR4j3DbyGmSpNJizXGhwpZWFRWX/dVq&#10;OLv2i7ZqlfP1Ugal8qnf/J60Hn30P98gAvXhP/xur42GT5Wm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4/fEAAAA3QAAAA8AAAAAAAAAAAAAAAAAmAIAAGRycy9k&#10;b3ducmV2LnhtbFBLBQYAAAAABAAEAPUAAACJAwAAAAA=&#10;" path="m39,40l,,39,40r,l39,40r3,13l49,65r10,8l72,80r,-5l69,68,67,63,64,55,59,50,54,45,47,43,39,40xe" filled="f" strokecolor="#e77817" strokeweight="0">
                          <v:path arrowok="t" o:connecttype="custom" o:connectlocs="39,40;0,0;39,40;39,40;39,40;42,53;49,65;59,73;72,80;72,75;69,68;67,63;64,55;59,50;54,45;47,43;39,40" o:connectangles="0,0,0,0,0,0,0,0,0,0,0,0,0,0,0,0,0"/>
                        </v:shape>
                        <v:shape id="Freeform 1857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fCMYA&#10;AADdAAAADwAAAGRycy9kb3ducmV2LnhtbESPW2sCMRSE3wX/QzhCX5aaVYqWrVlRQehbqdrb22Fz&#10;9oKbk2WTrum/bwTBx2FmvmFW62BaMVDvGssKZtMUBHFhdcOVgtNx//gMwnlkja1lUvBHDtb5eLTC&#10;TNsLv9Nw8JWIEHYZKqi97zIpXVGTQTe1HXH0Stsb9FH2ldQ9XiLctHKepgtpsOG4UGNHu5qK8+HX&#10;KMCPz/Bmtkmb/IT9UG6+XSK/CqUeJmHzAsJT8Pfwrf2qFTzNFku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QfCMYAAADdAAAADwAAAAAAAAAAAAAAAACYAgAAZHJz&#10;L2Rvd25yZXYueG1sUEsFBgAAAAAEAAQA9QAAAIsDAAAAAA==&#10;" path="m37,42l,,37,42xe" fillcolor="#f3be00" stroked="f">
                          <v:path arrowok="t" o:connecttype="custom" o:connectlocs="37,42;0,0;37,42" o:connectangles="0,0,0"/>
                        </v:shape>
                        <v:shape id="Freeform 1858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6/8QA&#10;AADdAAAADwAAAGRycy9kb3ducmV2LnhtbERPy2oCMRTdF/yHcAV3NaOItKNRRCjoqtRHS3fXye3M&#10;0MlNmsSZab/eLAouD+e9XPemES35UFtWMBlnIIgLq2suFZyOL49PIEJE1thYJgW/FGC9GjwsMde2&#10;4zdqD7EUKYRDjgqqGF0uZSgqMhjG1hEn7st6gzFBX0rtsUvhppHTLJtLgzWnhgodbSsqvg9Xo+B8&#10;ajv3XND+c/p+dX8/fMleP7xSo2G/WYCI1Me7+N+90wpmk3mam96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Ov/EAAAA3QAAAA8AAAAAAAAAAAAAAAAAmAIAAGRycy9k&#10;b3ducmV2LnhtbFBLBQYAAAAABAAEAPUAAACJAwAAAAA=&#10;" path="m37,42l,,37,42xe" filled="f" strokecolor="#e77817" strokeweight="0">
                          <v:path arrowok="t" o:connecttype="custom" o:connectlocs="37,42;0,0;37,42" o:connectangles="0,0,0"/>
                        </v:shape>
                        <v:shape id="Freeform 1859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Xc8UA&#10;AADdAAAADwAAAGRycy9kb3ducmV2LnhtbESPT4vCMBTE7wt+h/AEb2vqUsStRllXBMGTf1j2+Gye&#10;bdnmpSZRq5/eCMIeh5n5DTOZtaYWF3K+sqxg0E9AEOdWV1wo2O+W7yMQPiBrrC2Tght5mE07bxPM&#10;tL3yhi7bUIgIYZ+hgjKEJpPS5yUZ9H3bEEfvaJ3BEKUrpHZ4jXBTy48kGUqDFceFEhv6Lin/255N&#10;pDiZmnkw93R/3K2axemw/vl1SvW67dcYRKA2/Idf7ZVWkA6Gn/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NdzxQAAAN0AAAAPAAAAAAAAAAAAAAAAAJgCAABkcnMv&#10;ZG93bnJldi54bWxQSwUGAAAAAAQABAD1AAAAigMAAAAA&#10;" path="m3,75l8,,3,75xm3,75l,92r,15l3,115r5,5l13,125r5,7l22,125r3,-10l25,107r,-7l22,92,18,85,13,77,3,75xe" fillcolor="#f3be00" stroked="f">
                          <v:path arrowok="t" o:connecttype="custom" o:connectlocs="3,75;8,0;3,75;3,75;0,92;0,107;3,115;8,120;13,125;18,132;22,125;25,115;25,107;25,100;22,92;18,85;13,77;3,75" o:connectangles="0,0,0,0,0,0,0,0,0,0,0,0,0,0,0,0,0,0"/>
                          <o:lock v:ext="edit" verticies="t"/>
                        </v:shape>
                        <v:shape id="Freeform 1860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PvcQA&#10;AADdAAAADwAAAGRycy9kb3ducmV2LnhtbERPTWvCQBC9C/6HZYTedBMptUZXUWlBKD2YqngcsmMS&#10;zM4m2a1J/333IHh8vO/lujeVuFPrSssK4kkEgjizuuRcwfHnc/wOwnlkjZVlUvBHDtar4WCJibYd&#10;H+ie+lyEEHYJKii8rxMpXVaQQTexNXHgrrY16ANsc6lb7EK4qeQ0it6kwZJDQ4E17QrKbumvUTDd&#10;x1/RZXtpSuqq86mZN4fvj0apl1G/WYDw1Pun+OHeawWv8SzsD2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D73EAAAA3QAAAA8AAAAAAAAAAAAAAAAAmAIAAGRycy9k&#10;b3ducmV2LnhtbFBLBQYAAAAABAAEAPUAAACJAwAAAAA=&#10;" path="m,75l5,,,75xe" filled="f" strokecolor="#e15520" strokeweight="0">
                          <v:path arrowok="t" o:connecttype="custom" o:connectlocs="0,75;5,0;0,75" o:connectangles="0,0,0"/>
                        </v:shape>
                        <v:shape id="Freeform 1861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YT8UA&#10;AADdAAAADwAAAGRycy9kb3ducmV2LnhtbESPT2vCQBTE7wW/w/IEb3WTIK1GV9GWQo/+Qz0+s89s&#10;MPs2ZLeafvuuUPA4zMxvmNmis7W4UesrxwrSYQKCuHC64lLBfvf1OgbhA7LG2jEp+CUPi3nvZYa5&#10;dnfe0G0bShEh7HNUYEJocil9YciiH7qGOHoX11oMUbal1C3eI9zWMkuSN2mx4rhgsKEPQ8V1+2MV&#10;HPYTR7tPeclOk/W5qI8rk103Sg363XIKIlAXnuH/9rdWMErfU3i8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VhPxQAAAN0AAAAPAAAAAAAAAAAAAAAAAJgCAABkcnMv&#10;ZG93bnJldi54bWxQSwUGAAAAAAQABAD1AAAAigMAAAAA&#10;" path="m3,l,17,,32r3,8l8,45r5,5l18,57r4,-7l25,40r,-8l25,25,22,17,18,10,13,2,3,e" filled="f" strokecolor="#e15520" strokeweight="0">
                          <v:path arrowok="t" o:connecttype="custom" o:connectlocs="3,0;0,17;0,32;3,40;8,45;13,50;18,57;22,50;25,40;25,32;25,25;22,17;18,10;13,2;3,0" o:connectangles="0,0,0,0,0,0,0,0,0,0,0,0,0,0,0"/>
                        </v:shape>
                        <v:shape id="Freeform 1862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SocQA&#10;AADdAAAADwAAAGRycy9kb3ducmV2LnhtbESPQWvCQBSE74L/YXkFb7oxBC2pqxRBkXoomtLzI/vM&#10;BrNvQ3ZN0n/vFgo9DjPzDbPZjbYRPXW+dqxguUhAEJdO11wp+CoO81cQPiBrbByTgh/ysNtOJxvM&#10;tRv4Qv01VCJC2OeowITQ5lL60pBFv3AtcfRurrMYouwqqTscItw2Mk2SlbRYc1ww2NLeUHm/PqyC&#10;wqSZW53Lnj/6AYvP+ph+Z0elZi/j+xuIQGP4D/+1T1pBtlyn8PsmP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xEqHEAAAA3QAAAA8AAAAAAAAAAAAAAAAAmAIAAGRycy9k&#10;b3ducmV2LnhtbFBLBQYAAAAABAAEAPUAAACJAwAAAAA=&#10;" path="m13,67l,,13,67xm13,67l8,82r2,18l13,105r2,7l20,117r8,5l30,117r2,-10l32,100r,-8l30,85,25,77,20,70,13,67xe" fillcolor="#f3be00" stroked="f">
                          <v:path arrowok="t" o:connecttype="custom" o:connectlocs="13,67;0,0;13,67;13,67;8,82;10,100;13,105;15,112;20,117;28,122;30,117;32,107;32,100;32,92;30,85;25,77;20,70;13,67" o:connectangles="0,0,0,0,0,0,0,0,0,0,0,0,0,0,0,0,0,0"/>
                          <o:lock v:ext="edit" verticies="t"/>
                        </v:shape>
                        <v:shape id="Freeform 1863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etMcA&#10;AADdAAAADwAAAGRycy9kb3ducmV2LnhtbESPQWsCMRSE74L/IbyCF6lZbbGyNUoVlF6KXS2F3h6b&#10;183azcuSRF3/vSkUehxm5htmvuxsI87kQ+1YwXiUgSAuna65UvBx2NzPQISIrLFxTAquFGC56Pfm&#10;mGt34YLO+1iJBOGQowITY5tLGUpDFsPItcTJ+3beYkzSV1J7vCS4beQky6bSYs1pwWBLa0Plz/5k&#10;FfjtkbPh7rT6qmfFe3EwNr5NP5Ua3HUvzyAidfE//Nd+1Qoex08P8PsmPQ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HrTHAAAA3QAAAA8AAAAAAAAAAAAAAAAAmAIAAGRy&#10;cy9kb3ducmV2LnhtbFBLBQYAAAAABAAEAPUAAACMAwAAAAA=&#10;" path="m13,67l,,13,67xe" filled="f" strokecolor="#e15520" strokeweight="0">
                          <v:path arrowok="t" o:connecttype="custom" o:connectlocs="13,67;0,0;13,67" o:connectangles="0,0,0"/>
                        </v:shape>
                        <v:shape id="Freeform 1864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E18gA&#10;AADdAAAADwAAAGRycy9kb3ducmV2LnhtbESPT2vCQBTE74V+h+UVeqsbQ1o1dZVSLRQE8d/F2yP7&#10;msRm34bdVRM/fbdQ6HGYmd8w03lnGnEh52vLCoaDBARxYXXNpYLD/uNpDMIHZI2NZVLQk4f57P5u&#10;irm2V97SZRdKESHsc1RQhdDmUvqiIoN+YFvi6H1ZZzBE6UqpHV4j3DQyTZIXabDmuFBhS+8VFd+7&#10;s1FwOt3SFWaTet1vntPF7bjqF0un1OND9/YKIlAX/sN/7U+tIBuOMv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YsTXyAAAAN0AAAAPAAAAAAAAAAAAAAAAAJgCAABk&#10;cnMvZG93bnJldi54bWxQSwUGAAAAAAQABAD1AAAAjQMAAAAA&#10;" path="m5,l,15,2,33r3,5l7,45r5,5l20,55r2,-5l24,40r,-7l24,25,22,18,17,10,12,3,5,e" filled="f" strokecolor="#e15520" strokeweight="0">
                          <v:path arrowok="t" o:connecttype="custom" o:connectlocs="5,0;0,15;2,33;5,38;7,45;12,50;20,55;22,50;24,40;24,33;24,25;22,18;17,10;12,3;5,0" o:connectangles="0,0,0,0,0,0,0,0,0,0,0,0,0,0,0"/>
                        </v:shape>
                        <v:shape id="Freeform 1865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iQ8cA&#10;AADdAAAADwAAAGRycy9kb3ducmV2LnhtbESPQWvCQBSE7wX/w/IEL0U3ShNLzCqilHppQVvo9TX7&#10;TEKyb0N2a+K/d4WCx2FmvmGyzWAacaHOVZYVzGcRCOLc6ooLBd9fb9NXEM4ja2wsk4IrOdisR08Z&#10;ptr2fKTLyRciQNilqKD0vk2ldHlJBt3MtsTBO9vOoA+yK6TusA9w08hFFCXSYMVhocSWdiXl9enP&#10;KIj39T7xx/4n1vnn++75N2k+FolSk/GwXYHwNPhH+L990Ape5ssY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pokPHAAAA3QAAAA8AAAAAAAAAAAAAAAAAmAIAAGRy&#10;cy9kb3ducmV2LnhtbFBLBQYAAAAABAAEAPUAAACMAwAAAAA=&#10;" path="m12,67l,,12,67xm12,67l10,82r,18l12,105r5,7l22,117r5,5l32,117r,-7l35,100,32,92,30,85,25,77,20,70,12,67xe" fillcolor="#f3be00" stroked="f">
                          <v:path arrowok="t" o:connecttype="custom" o:connectlocs="12,67;0,0;12,67;12,67;10,82;10,100;12,105;17,112;22,117;27,122;32,117;32,110;35,100;32,92;30,85;25,77;20,70;12,67" o:connectangles="0,0,0,0,0,0,0,0,0,0,0,0,0,0,0,0,0,0"/>
                          <o:lock v:ext="edit" verticies="t"/>
                        </v:shape>
                        <v:shape id="Freeform 1866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t6scA&#10;AADdAAAADwAAAGRycy9kb3ducmV2LnhtbESPW2sCMRSE3wv9D+EUfKtZL6hsjSJe0JdCXS/08bA5&#10;3V2anKybqOu/bwqFPg4z8w0znbfWiBs1vnKsoNdNQBDnTldcKDgeNq8TED4gazSOScGDPMxnz09T&#10;TLW7855uWShEhLBPUUEZQp1K6fOSLPquq4mj9+UaiyHKppC6wXuEWyP7STKSFiuOCyXWtCwp/86u&#10;VoFrL9la7+uzGZwG24/V52b4fjFKdV7axRuIQG34D/+1d1rBsDce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TLerHAAAA3QAAAA8AAAAAAAAAAAAAAAAAmAIAAGRy&#10;cy9kb3ducmV2LnhtbFBLBQYAAAAABAAEAPUAAACMAwAAAAA=&#10;" path="m12,67l,,12,67xe" filled="f" strokecolor="#e15520" strokeweight="0">
                          <v:path arrowok="t" o:connecttype="custom" o:connectlocs="12,67;0,0;12,67" o:connectangles="0,0,0"/>
                        </v:shape>
                        <v:shape id="Freeform 1867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GpMUA&#10;AADdAAAADwAAAGRycy9kb3ducmV2LnhtbESPQYvCMBSE74L/ITxhb5pWZJVqFBFElxVkXRG8PZpn&#10;W2xeQhO1++83guBxmJlvmNmiNbW4U+MrywrSQQKCOLe64kLB8Xfdn4DwAVljbZkU/JGHxbzbmWGm&#10;7YN/6H4IhYgQ9hkqKENwmZQ+L8mgH1hHHL2LbQyGKJtC6gYfEW5qOUyST2mw4rhQoqNVSfn1cDMK&#10;TpPk/JUWo9vWDd13tbMy3eylUh+9djkFEagN7/CrvdUKRul4DM8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YakxQAAAN0AAAAPAAAAAAAAAAAAAAAAAJgCAABkcnMv&#10;ZG93bnJldi54bWxQSwUGAAAAAAQABAD1AAAAigMAAAAA&#10;" path="m2,l,15,,33r2,5l7,45r5,5l17,55r5,-5l22,43,25,33,22,25,20,18,15,10,10,3,2,xe" filled="f" strokecolor="#e15520" strokeweight="0">
                          <v:path arrowok="t" o:connecttype="custom" o:connectlocs="2,0;0,15;0,33;2,38;7,45;12,50;17,55;22,50;22,43;25,33;22,25;20,18;15,10;10,3;2,0" o:connectangles="0,0,0,0,0,0,0,0,0,0,0,0,0,0,0"/>
                        </v:shape>
                        <v:shape id="Freeform 1868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frsQA&#10;AADdAAAADwAAAGRycy9kb3ducmV2LnhtbERPy2rCQBTdF/yH4QruzEQRLamjlFpbQQ3UunF3ydwm&#10;aTN3Qmby6N93FkKXh/NebwdTiY4aV1pWMItiEMSZ1SXnCq6f++kjCOeRNVaWScEvOdhuRg9rTLTt&#10;+YO6i89FCGGXoILC+zqR0mUFGXSRrYkD92Ubgz7AJpe6wT6Em0rO43gpDZYcGgqs6aWg7OfSGgW3&#10;c7n338f3eZ7SW9fW6el1t3NKTcbD8xMIT4P/F9/dB61gMVuFueF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367EAAAA3QAAAA8AAAAAAAAAAAAAAAAAmAIAAGRycy9k&#10;b3ducmV2LnhtbFBLBQYAAAAABAAEAPUAAACJAwAAAAA=&#10;" path="m5,74l12,,5,74xm5,74l,92r3,15l5,114r3,5l12,127r8,5l22,124r3,-7l27,107,25,99,22,92,17,84,12,77,5,74xe" fillcolor="#f3be00" stroked="f">
                          <v:path arrowok="t" o:connecttype="custom" o:connectlocs="5,74;12,0;5,74;5,74;0,92;3,107;5,114;8,119;12,127;20,132;22,124;25,117;27,107;25,99;22,92;17,84;12,77;5,74" o:connectangles="0,0,0,0,0,0,0,0,0,0,0,0,0,0,0,0,0,0"/>
                          <o:lock v:ext="edit" verticies="t"/>
                        </v:shape>
                        <v:shape id="Freeform 1869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OucYA&#10;AADdAAAADwAAAGRycy9kb3ducmV2LnhtbESPS2/CMBCE70j9D9ZW6g0coOURMIi+JC4VCq/zEm/j&#10;qPE6ig2Ef19XqsRxNDPfaObL1lbiQo0vHSvo9xIQxLnTJRcK9rvP7gSED8gaK8ek4EYelouHzhxT&#10;7a6c0WUbChEh7FNUYEKoUyl9bsii77maOHrfrrEYomwKqRu8Rrit5CBJRtJiyXHBYE1vhvKf7dkq&#10;WH9l/mVibpvX/Uf1fj4dh+WBh0o9PbarGYhAbbiH/9trreC5P57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5OucYAAADdAAAADwAAAAAAAAAAAAAAAACYAgAAZHJz&#10;L2Rvd25yZXYueG1sUEsFBgAAAAAEAAQA9QAAAIsDAAAAAA==&#10;" path="m,74l7,,,74xe" filled="f" strokecolor="#e15520" strokeweight="0">
                          <v:path arrowok="t" o:connecttype="custom" o:connectlocs="0,74;7,0;0,74" o:connectangles="0,0,0"/>
                        </v:shape>
                        <v:shape id="Freeform 1870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sXsQA&#10;AADdAAAADwAAAGRycy9kb3ducmV2LnhtbERPW2vCMBR+H+w/hDPY20wrQ6QaRTZ2gYGszsvroTkm&#10;xeakNFmt/vrlQdjjx3efLwfXiJ66UHtWkI8yEMSV1zUbBduft6cpiBCRNTaeScGFAiwX93dzLLQ/&#10;c0n9JhqRQjgUqMDG2BZShsqSwzDyLXHijr5zGBPsjNQdnlO4a+Q4yybSYc2pwWJLL5aq0+bXKSjN&#10;9vvDHnKz+vK793G/v65LflXq8WFYzUBEGuK/+Ob+1Aqe82nan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rF7EAAAA3QAAAA8AAAAAAAAAAAAAAAAAmAIAAGRycy9k&#10;b3ducmV2LnhtbFBLBQYAAAAABAAEAPUAAACJAwAAAAA=&#10;" path="m5,l,18,3,33r2,7l8,45r4,8l20,58r2,-8l25,43,27,33,25,25,22,18,17,10,12,3,5,e" filled="f" strokecolor="#e15520" strokeweight="0">
                          <v:path arrowok="t" o:connecttype="custom" o:connectlocs="5,0;0,18;3,33;5,40;8,45;12,53;20,58;22,50;25,43;27,33;25,25;22,18;17,10;12,3;5,0" o:connectangles="0,0,0,0,0,0,0,0,0,0,0,0,0,0,0"/>
                        </v:shape>
                        <v:shape id="Freeform 1871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FT8YA&#10;AADdAAAADwAAAGRycy9kb3ducmV2LnhtbESPQWvCQBSE7wX/w/IKvdVNSqkSXaUWhRykoBH1+Mg+&#10;k7TZt2F3q/HfdwXB4zAz3zDTeW9acSbnG8sK0mECgri0uuFKwa5YvY5B+ICssbVMCq7kYT4bPE0x&#10;0/bCGzpvQyUihH2GCuoQukxKX9Zk0A9tRxy9k3UGQ5SuktrhJcJNK9+S5EMabDgu1NjRV03l7/bP&#10;KNikI7MojtdjYfY/ucv1+vC9XCv18tx/TkAE6sMjfG/nWsF7Ok7h9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2FT8YAAADdAAAADwAAAAAAAAAAAAAAAACYAgAAZHJz&#10;L2Rvd25yZXYueG1sUEsFBgAAAAAEAAQA9QAAAIsDAAAAAA==&#10;" path="m5,78l5,r,78xm5,78l,95r2,15l5,117r2,5l12,130r8,5l25,127r2,-7l27,110r-2,-8l22,95,20,88,12,80,5,78xe" fillcolor="#f3be00" stroked="f">
                          <v:path arrowok="t" o:connecttype="custom" o:connectlocs="5,78;5,0;5,78;5,78;0,95;2,110;5,117;7,122;12,130;20,135;25,127;27,120;27,110;25,102;22,95;20,88;12,80;5,78" o:connectangles="0,0,0,0,0,0,0,0,0,0,0,0,0,0,0,0,0,0"/>
                          <o:lock v:ext="edit" verticies="t"/>
                        </v:shape>
                        <v:shape id="Freeform 1872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t9y8gA&#10;AADdAAAADwAAAGRycy9kb3ducmV2LnhtbESPT2vCQBTE74LfYXlCL1I3agkhdZX+QfEW1B709pp9&#10;TUKzb9PsGmM/fbcgeBxm5jfMYtWbWnTUusqygukkAkGcW11xoeDjsH5MQDiPrLG2TAqu5GC1HA4W&#10;mGp74R11e1+IAGGXooLS+yaV0uUlGXQT2xAH78u2Bn2QbSF1i5cAN7WcRVEsDVYcFkps6K2k/Ht/&#10;Ngp+P3+y12PWzZP4uj1lFJvx5t0o9TDqX55BeOr9PXxrb7WCp2kyg/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33LyAAAAN0AAAAPAAAAAAAAAAAAAAAAAJgCAABk&#10;cnMvZG93bnJldi54bWxQSwUGAAAAAAQABAD1AAAAjQMAAAAA&#10;" path="m,78l,,,78xe" filled="f" strokecolor="#e15520" strokeweight="0">
                          <v:path arrowok="t" o:connecttype="custom" o:connectlocs="0,78;0,0;0,78" o:connectangles="0,0,0"/>
                        </v:shape>
                        <v:shape id="Freeform 1873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nsQA&#10;AADdAAAADwAAAGRycy9kb3ducmV2LnhtbESPT4vCMBTE78J+h/AW9mZTtYp0jbIIlT148d+eH82z&#10;KTYvpclq/fZGEDwOM/MbZrHqbSOu1PnasYJRkoIgLp2uuVJwPBTDOQgfkDU2jknBnTyslh+DBeba&#10;3XhH132oRISwz1GBCaHNpfSlIYs+cS1x9M6usxii7CqpO7xFuG3kOE1n0mLNccFgS2tD5WX/bxVU&#10;23EZ/oqp27RFtr7bUzY1RabU12f/8w0iUB/e4Vf7VyvIRv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6J7EAAAA3QAAAA8AAAAAAAAAAAAAAAAAmAIAAGRycy9k&#10;b3ducmV2LnhtbFBLBQYAAAAABAAEAPUAAACJAwAAAAA=&#10;" path="m5,l,17,2,32r3,7l7,44r5,8l20,57r5,-8l27,42r,-10l25,24,22,17,20,10,12,2,5,e" filled="f" strokecolor="#e15520" strokeweight="0">
                          <v:path arrowok="t" o:connecttype="custom" o:connectlocs="5,0;0,17;2,32;5,39;7,44;12,52;20,57;25,49;27,42;27,32;25,24;22,17;20,10;12,2;5,0" o:connectangles="0,0,0,0,0,0,0,0,0,0,0,0,0,0,0"/>
                        </v:shape>
                        <v:shape id="Freeform 1874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yBcUA&#10;AADdAAAADwAAAGRycy9kb3ducmV2LnhtbESPT4vCMBTE74LfIbwFb5p2FXG7RpGFgtf6B3dvb5u3&#10;TdnmpTRR67c3guBxmJnfMMt1bxtxoc7XjhWkkwQEcel0zZWCwz4fL0D4gKyxcUwKbuRhvRoOlphp&#10;d+WCLrtQiQhhn6ECE0KbSelLQxb9xLXE0ftzncUQZVdJ3eE1wm0j35NkLi3WHBcMtvRlqPzfna2C&#10;bfqxT7+L+TTPQzk99T/Fsfo1So3e+s0niEB9eIWf7a1WMEsXM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PIFxQAAAN0AAAAPAAAAAAAAAAAAAAAAAJgCAABkcnMv&#10;ZG93bnJldi54bWxQSwUGAAAAAAQABAD1AAAAigMAAAAA&#10;" path="m5,70l5,r,70xm5,70l,88r,15l2,110r5,8l12,123r5,4l22,120r3,-7l25,105r,-7l22,88,17,80,12,75,5,70xe" fillcolor="#f3be00" stroked="f">
                          <v:path arrowok="t" o:connecttype="custom" o:connectlocs="5,70;5,0;5,70;5,70;0,88;0,103;2,110;7,118;12,123;17,127;22,120;25,113;25,105;25,98;22,88;17,80;12,75;5,70" o:connectangles="0,0,0,0,0,0,0,0,0,0,0,0,0,0,0,0,0,0"/>
                          <o:lock v:ext="edit" verticies="t"/>
                        </v:shape>
                        <v:shape id="Freeform 1875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u+cUA&#10;AADdAAAADwAAAGRycy9kb3ducmV2LnhtbESPQWvCQBSE7wX/w/IEb81GbVVSVxGxNPRmFHp9zb5m&#10;g9m3MbvG9N93C4Ueh5lvhllvB9uInjpfO1YwTVIQxKXTNVcKzqfXxxUIH5A1No5JwTd52G5GD2vM&#10;tLvzkfoiVCKWsM9QgQmhzaT0pSGLPnEtcfS+XGcxRNlVUnd4j+W2kbM0XUiLNccFgy3tDZWX4mYV&#10;PF2v+dt7szzMTdHnH2ZZfOa6VmoyHnYvIAIN4T/8R+c6ctPVM/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C75xQAAAN0AAAAPAAAAAAAAAAAAAAAAAJgCAABkcnMv&#10;ZG93bnJldi54bWxQSwUGAAAAAAQABAD1AAAAigMAAAAA&#10;" path="m,70l,,,70xe" filled="f" strokecolor="#e15520" strokeweight="0">
                          <v:path arrowok="t" o:connecttype="custom" o:connectlocs="0,70;0,0;0,70" o:connectangles="0,0,0"/>
                        </v:shape>
                        <v:shape id="Freeform 1876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2wHMUA&#10;AADdAAAADwAAAGRycy9kb3ducmV2LnhtbESPQWvCQBSE74L/YXmF3nSTUIKmrlIVocdqpO3xNfvM&#10;hmTfhuyq6b/vFgo9DjPzDbPajLYTNxp841hBOk9AEFdON1wrOJeH2QKED8gaO8ek4Js8bNbTyQoL&#10;7e58pNsp1CJC2BeowITQF1L6ypBFP3c9cfQubrAYohxqqQe8R7jtZJYkubTYcFww2NPOUNWerlbB&#10;+3npqNzLS/a5fPuquo+tydqjUo8P48sziEBj+A//tV+1gqd0kcP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bAcxQAAAN0AAAAPAAAAAAAAAAAAAAAAAJgCAABkcnMv&#10;ZG93bnJldi54bWxQSwUGAAAAAAQABAD1AAAAigMAAAAA&#10;" path="m5,l,18,,33r2,7l7,48r5,5l17,57r5,-7l25,43r,-8l25,28,22,18,17,10,12,5,5,e" filled="f" strokecolor="#e15520" strokeweight="0">
                          <v:path arrowok="t" o:connecttype="custom" o:connectlocs="5,0;0,18;0,33;2,40;7,48;12,53;17,57;22,50;25,43;25,35;25,28;22,18;17,10;12,5;5,0" o:connectangles="0,0,0,0,0,0,0,0,0,0,0,0,0,0,0"/>
                        </v:shape>
                        <v:shape id="Freeform 1877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sQ8cA&#10;AADdAAAADwAAAGRycy9kb3ducmV2LnhtbESPT2sCMRTE70K/Q3hCb5pYyiqrUUQoeigttaXg7bl5&#10;+wc3L9skuttv3xQKPQ4z8xtmtRlsK27kQ+NYw2yqQBAXzjRcafh4f5osQISIbLB1TBq+KcBmfTda&#10;YW5cz290O8ZKJAiHHDXUMXa5lKGoyWKYuo44eaXzFmOSvpLGY5/gtpUPSmXSYsNpocaOdjUVl+PV&#10;atjNn0/ZvixtqV5eO/WV+etnf9b6fjxslyAiDfE//Nc+GA2Ps8U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bEPHAAAA3QAAAA8AAAAAAAAAAAAAAAAAmAIAAGRy&#10;cy9kb3ducmV2LnhtbFBLBQYAAAAABAAEAPUAAACMAwAAAAA=&#10;" path="m3,73l15,,3,73xm3,73l,90r,15l3,113r2,5l10,125r8,5l20,123r3,-8l25,108r,-10l23,90,18,83,10,78,3,73xe" fillcolor="#f3be00" stroked="f">
                          <v:path arrowok="t" o:connecttype="custom" o:connectlocs="3,73;15,0;3,73;3,73;0,90;0,105;3,113;5,118;10,125;18,130;20,123;23,115;25,108;25,98;23,90;18,83;10,78;3,73" o:connectangles="0,0,0,0,0,0,0,0,0,0,0,0,0,0,0,0,0,0"/>
                          <o:lock v:ext="edit" verticies="t"/>
                        </v:shape>
                        <v:shape id="Freeform 1878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IdMIA&#10;AADdAAAADwAAAGRycy9kb3ducmV2LnhtbERPXWvCMBR9H+w/hDvwbaaKE6mmRSaOoSDYDZ+vzbUp&#10;a25Ck2n99+ZhsMfD+V6Vg+3ElfrQOlYwGWcgiGunW24UfH9tXxcgQkTW2DkmBXcKUBbPTyvMtbvx&#10;ka5VbEQK4ZCjAhOjz6UMtSGLYew8ceIurrcYE+wbqXu8pXDbyWmWzaXFllODQU/vhuqf6tcqePPm&#10;MF1Xnf84nzZZ5N3uvveo1OhlWC9BRBriv/jP/akVzCaLNDe9SU9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Eh0wgAAAN0AAAAPAAAAAAAAAAAAAAAAAJgCAABkcnMvZG93&#10;bnJldi54bWxQSwUGAAAAAAQABAD1AAAAhwMAAAAA&#10;" path="m,73l12,,,73xe" filled="f" strokecolor="#e15520" strokeweight="0">
                          <v:path arrowok="t" o:connecttype="custom" o:connectlocs="0,73;12,0;0,73" o:connectangles="0,0,0"/>
                        </v:shape>
                        <v:shape id="Freeform 1879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kbsUA&#10;AADdAAAADwAAAGRycy9kb3ducmV2LnhtbESPT2vCQBTE70K/w/IKvenGUIpJXcU/FHqsRrTHZ/aZ&#10;DWbfhuyq6bfvCoLHYWZ+w0znvW3ElTpfO1YwHiUgiEuna64U7Iqv4QSED8gaG8ek4I88zGcvgynm&#10;2t14Q9dtqESEsM9RgQmhzaX0pSGLfuRa4uidXGcxRNlVUnd4i3DbyDRJPqTFmuOCwZZWhsrz9mIV&#10;7HeZo2ItT+lv9nMsm8PSpOeNUm+v/eITRKA+PMOP9rdW8D6eZHB/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iRuxQAAAN0AAAAPAAAAAAAAAAAAAAAAAJgCAABkcnMv&#10;ZG93bnJldi54bWxQSwUGAAAAAAQABAD1AAAAigMAAAAA&#10;" path="m3,l,17,,32r3,8l5,45r5,7l18,57r2,-7l23,42r2,-7l25,25,23,17,18,10,10,5,3,e" filled="f" strokecolor="#e15520" strokeweight="0">
                          <v:path arrowok="t" o:connecttype="custom" o:connectlocs="3,0;0,17;0,32;3,40;5,45;10,52;18,57;20,50;23,42;25,35;25,25;23,17;18,10;10,5;3,0" o:connectangles="0,0,0,0,0,0,0,0,0,0,0,0,0,0,0"/>
                        </v:shape>
                        <v:shape id="Freeform 1880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U78IA&#10;AADdAAAADwAAAGRycy9kb3ducmV2LnhtbERPy2oCMRTdC/2HcAvdSM34oO1MjVIKBRdu1ILby+Q6&#10;CU1uhiTV8e/NQnB5OO/levBOnCkmG1jBdFKBIG6Dttwp+D38vH6ASBlZowtMCq6UYL16Gi2x0eHC&#10;OzrvcydKCKcGFZic+0bK1BrymCahJy7cKUSPucDYSR3xUsK9k7OqepMeLZcGgz19G2r/9v9egTuN&#10;/WJWx2p8dFc22/e5re1RqZfn4esTRKYhP8R390YrWEzrsr+8K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NTvwgAAAN0AAAAPAAAAAAAAAAAAAAAAAJgCAABkcnMvZG93&#10;bnJldi54bWxQSwUGAAAAAAQABAD1AAAAhwMAAAAA&#10;" path="m8,77l30,,8,77xm8,77l3,95,,112r,8l3,127r5,5l13,140r5,-8l20,122r3,-7l23,105r,-8l20,90,15,82,8,77xe" fillcolor="#f3be00" stroked="f">
                          <v:path arrowok="t" o:connecttype="custom" o:connectlocs="8,77;30,0;8,77;8,77;3,95;0,112;0,120;3,127;8,132;13,140;18,132;20,122;23,115;23,105;23,97;20,90;15,82;8,77" o:connectangles="0,0,0,0,0,0,0,0,0,0,0,0,0,0,0,0,0,0"/>
                          <o:lock v:ext="edit" verticies="t"/>
                        </v:shape>
                        <v:shape id="Freeform 1881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hI8QA&#10;AADdAAAADwAAAGRycy9kb3ducmV2LnhtbESPQYvCMBSE78L+h/AW9mbTyiLaNYoKQtmbrQf39mie&#10;bbV5KU3U7r83guBxmJlvmMVqMK24Ue8aywqSKAZBXFrdcKXgUOzGMxDOI2tsLZOCf3KwWn6MFphq&#10;e+c93XJfiQBhl6KC2vsuldKVNRl0ke2Ig3eyvUEfZF9J3eM9wE0rJ3E8lQYbDgs1drStqbzkV6Pg&#10;b5Ovt3S82Ob8WxRZVc5MZp1SX5/D+geEp8G/w692phV8J/ME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SPEAAAA3QAAAA8AAAAAAAAAAAAAAAAAmAIAAGRycy9k&#10;b3ducmV2LnhtbFBLBQYAAAAABAAEAPUAAACJAwAAAAA=&#10;" path="m,77l22,,,77xe" filled="f" strokecolor="#e15520" strokeweight="0">
                          <v:path arrowok="t" o:connecttype="custom" o:connectlocs="0,77;22,0;0,77" o:connectangles="0,0,0"/>
                        </v:shape>
                        <v:shape id="Freeform 1882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TWMMA&#10;AADdAAAADwAAAGRycy9kb3ducmV2LnhtbESP0WoCMRRE3wv+Q7iCbzXRtqKrUURQfJO1/YDL5rq7&#10;urmJm1TXvzcFoY/DzJxhFqvONuJGbagdaxgNFQjiwpmaSw0/39v3KYgQkQ02jknDgwKslr23BWbG&#10;3Tmn2zGWIkE4ZKihitFnUoaiIoth6Dxx8k6utRiTbEtpWrwnuG3kWKmJtFhzWqjQ06ai4nL8tRpm&#10;u48peaXyQzlZh5A/vq7bs9d60O/WcxCRuvgffrX3RsPnaDaGv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8TWMMAAADdAAAADwAAAAAAAAAAAAAAAACYAgAAZHJzL2Rv&#10;d25yZXYueG1sUEsFBgAAAAAEAAQA9QAAAIgDAAAAAA==&#10;" path="m8,l3,18,,35r,8l3,50r5,5l13,63r5,-8l20,45r3,-7l23,28r,-8l20,13,15,5,8,e" filled="f" strokecolor="#e15520" strokeweight="0">
                          <v:path arrowok="t" o:connecttype="custom" o:connectlocs="8,0;3,18;0,35;0,43;3,50;8,55;13,63;18,55;20,45;23,38;23,28;23,20;20,13;15,5;8,0" o:connectangles="0,0,0,0,0,0,0,0,0,0,0,0,0,0,0"/>
                        </v:shape>
                        <v:shape id="Freeform 1883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7rMYA&#10;AADdAAAADwAAAGRycy9kb3ducmV2LnhtbESPT2vCQBTE7wW/w/IEb3VjtaLRVUpAEaGH+hdvj+wz&#10;CWbfhuxq4rd3C4Ueh5n5DTNftqYUD6pdYVnBoB+BIE6tLjhTcNiv3icgnEfWWFomBU9ysFx03uYY&#10;a9vwDz12PhMBwi5GBbn3VSylS3My6Pq2Ig7e1dYGfZB1JnWNTYCbUn5E0VgaLDgs5FhRklN6292N&#10;ApNOy2h8ab7PySX5PLFeH7d8UqrXbb9mIDy1/j/8195oBaPBdAi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7rMYAAADdAAAADwAAAAAAAAAAAAAAAACYAgAAZHJz&#10;L2Rvd25yZXYueG1sUEsFBgAAAAAEAAQA9QAAAIsDAAAAAA==&#10;" path="m40,l25,7,12,17,5,30,,45,5,42r7,-2l20,35r5,-5l30,25r5,-8l37,10,40,xe" fillcolor="#f3be00" stroked="f">
                          <v:path arrowok="t" o:connecttype="custom" o:connectlocs="40,0;25,7;12,17;5,30;0,45;5,42;12,40;20,35;25,30;30,25;35,17;37,10;40,0" o:connectangles="0,0,0,0,0,0,0,0,0,0,0,0,0"/>
                        </v:shape>
                        <v:shape id="Freeform 1884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1MYA&#10;AADdAAAADwAAAGRycy9kb3ducmV2LnhtbESPQUsDMRSE74L/ITyhl2KzlVJ0bVrEWvAghXal52fy&#10;3CxuXpYk7a799Y1Q8DjMzDfMYjW4VpwoxMazgumkAEGsvWm4VvBZbe4fQcSEbLD1TAp+KcJqeXuz&#10;wNL4nnd02qdaZAjHEhXYlLpSyqgtOYwT3xFn79sHhynLUEsTsM9w18qHophLhw3nBYsdvVrSP/uj&#10;UzDmdXirdKXPX/ZQjQ/b+sPPe6VGd8PLM4hEQ/oPX9vvRsFs+jSDvzf5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hd1MYAAADdAAAADwAAAAAAAAAAAAAAAACYAgAAZHJz&#10;L2Rvd25yZXYueG1sUEsFBgAAAAAEAAQA9QAAAIsDAAAAAA==&#10;" path="m40,l25,7,12,17,5,30,,45,5,42r7,-2l20,35r5,-5l30,25r5,-8l37,10,40,e" filled="f" strokecolor="#e15520" strokeweight="0">
                          <v:path arrowok="t" o:connecttype="custom" o:connectlocs="40,0;25,7;12,17;5,30;0,45;5,42;12,40;20,35;25,30;30,25;35,17;37,10;40,0" o:connectangles="0,0,0,0,0,0,0,0,0,0,0,0,0"/>
                        </v:shape>
                        <v:shape id="Freeform 1885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Vr8YA&#10;AADdAAAADwAAAGRycy9kb3ducmV2LnhtbESPQWvCQBSE7wX/w/KE3urGoGKjq4gQWos9NAq9PrOv&#10;ydLs25DdavTXd4VCj8PMfMMs171txJk6bxwrGI8SEMSl04YrBcdD/jQH4QOyxsYxKbiSh/Vq8LDE&#10;TLsLf9C5CJWIEPYZKqhDaDMpfVmTRT9yLXH0vlxnMUTZVVJ3eIlw28g0SWbSouG4UGNL25rK7+LH&#10;Kngvdunkkx3f3sojytnJ5PsXo9TjsN8sQATqw3/4r/2qFUzGz1O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Vr8YAAADdAAAADwAAAAAAAAAAAAAAAACYAgAAZHJz&#10;L2Rvd25yZXYueG1sUEsFBgAAAAAEAAQA9QAAAIsDAAAAAA==&#10;" path="m40,63l25,70,12,80,5,93,,110r7,-2l12,105r8,-5l25,95r5,-7l35,80,37,70r3,-7xm40,63l75,,40,63xe" fillcolor="#f3be00" stroked="f">
                          <v:path arrowok="t" o:connecttype="custom" o:connectlocs="40,63;25,70;12,80;5,93;0,110;7,108;12,105;20,100;25,95;30,88;35,80;37,70;40,63;40,63;75,0;40,63" o:connectangles="0,0,0,0,0,0,0,0,0,0,0,0,0,0,0,0"/>
                          <o:lock v:ext="edit" verticies="t"/>
                        </v:shape>
                        <v:shape id="Freeform 1886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IfsUA&#10;AADdAAAADwAAAGRycy9kb3ducmV2LnhtbESPQWvCQBSE7wX/w/IK3upGKalGV5GAoEUK2vT+yD6z&#10;sdm3IbvV9N+7guBxmJlvmMWqt424UOdrxwrGowQEcel0zZWC4nvzNgXhA7LGxjEp+CcPq+XgZYGZ&#10;dlc+0OUYKhEh7DNUYEJoMyl9aciiH7mWOHon11kMUXaV1B1eI9w2cpIkqbRYc1ww2FJuqPw9/lkF&#10;O3PShZwV5/ZTf/X59mP/k6dTpYav/XoOIlAfnuFHe6sVvI9nK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Ah+xQAAAN0AAAAPAAAAAAAAAAAAAAAAAJgCAABkcnMv&#10;ZG93bnJldi54bWxQSwUGAAAAAAQABAD1AAAAigMAAAAA&#10;" path="m40,l25,7,12,17,5,30,,47,7,45r5,-3l20,37r5,-5l30,25r5,-8l37,7,40,e" filled="f" strokecolor="#e15520" strokeweight=".1pt">
                          <v:path arrowok="t" o:connecttype="custom" o:connectlocs="40,0;25,7;12,17;5,30;0,47;7,45;12,42;20,37;25,32;30,25;35,17;37,7;40,0" o:connectangles="0,0,0,0,0,0,0,0,0,0,0,0,0"/>
                        </v:shape>
                        <v:shape id="Freeform 1887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9OcYA&#10;AADdAAAADwAAAGRycy9kb3ducmV2LnhtbESPQUvEMBSE7wv+h/AEb7tpVdZamxYRBEFxtYp4fDbP&#10;tNq8lCa23X9vhAWPw8x8wxTVYnsx0eg7xwrSTQKCuHG6Y6Pg9eV2nYHwAVlj75gU7MlDVR6tCsy1&#10;m/mZpjoYESHsc1TQhjDkUvqmJYt+4wbi6H260WKIcjRSjzhHuO3laZJspcWO40KLA9201HzXP1bB&#10;7v3jnk36Fc6esjfz8LjUySD3Sp0cL9dXIAIt4T98aN9pBefp5QX8vY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u9OcYAAADdAAAADwAAAAAAAAAAAAAAAACYAgAAZHJz&#10;L2Rvd25yZXYueG1sUEsFBgAAAAAEAAQA9QAAAIsDAAAAAA==&#10;" path="m,63l35,,,63e" filled="f" strokecolor="#e15520" strokeweight=".1pt">
                          <v:path arrowok="t" o:connecttype="custom" o:connectlocs="0,63;35,0;0,63" o:connectangles="0,0,0"/>
                        </v:shape>
                        <v:shape id="Freeform 1888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3+9MUA&#10;AADdAAAADwAAAGRycy9kb3ducmV2LnhtbERPy04CMRTdm/APzSVxJx0eMTBQCCERjbqRIWF7M70z&#10;HZjejm2F0a+3CxOXJ+e92vS2FVfyoXGsYDzKQBCXTjdcKzgWTw9zECEia2wdk4JvCrBZD+5WmGt3&#10;4w+6HmItUgiHHBWYGLtcylAashhGriNOXOW8xZigr6X2eEvhtpWTLHuUFhtODQY72hkqL4cvq2Bf&#10;TbKieP6ZmdO0ev988+f4Wp2Vuh/22yWISH38F/+5X7SC2XiR5qY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f70xQAAAN0AAAAPAAAAAAAAAAAAAAAAAJgCAABkcnMv&#10;ZG93bnJldi54bWxQSwUGAAAAAAQABAD1AAAAigMAAAAA&#10;" path="m42,l27,5,15,15,7,25,,40r7,l15,38r7,-5l27,28r8,-5l37,15,42,8,42,xe" fillcolor="#f3be00" stroked="f">
                          <v:path arrowok="t" o:connecttype="custom" o:connectlocs="42,0;27,5;15,15;7,25;0,40;7,40;15,38;22,33;27,28;35,23;37,15;42,8;42,0" o:connectangles="0,0,0,0,0,0,0,0,0,0,0,0,0"/>
                        </v:shape>
                        <v:shape id="Freeform 1889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Q9MgA&#10;AADdAAAADwAAAGRycy9kb3ducmV2LnhtbESPW2vCQBSE34X+h+UU+iK6sVgvqauIUNAnMS1q3w7Z&#10;0yQ1ezZkt7n8+26h4OMwM98wq01nStFQ7QrLCibjCARxanXBmYKP97fRAoTzyBpLy6SgJweb9cNg&#10;hbG2LZ+oSXwmAoRdjApy76tYSpfmZNCNbUUcvC9bG/RB1pnUNbYBbkr5HEUzabDgsJBjRbuc0lvy&#10;YxTsrv772PfmoimanueHYfOZvhyVenrstq8gPHX+Hv5v77WC6WS5hL8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R9D0yAAAAN0AAAAPAAAAAAAAAAAAAAAAAJgCAABk&#10;cnMvZG93bnJldi54bWxQSwUGAAAAAAQABAD1AAAAjQMAAAAA&#10;" path="m42,l27,5,15,15,7,25,,40r7,l15,38r7,-5l27,28r8,-5l37,15,42,8,42,e" filled="f" strokecolor="#e15520" strokeweight="0">
                          <v:path arrowok="t" o:connecttype="custom" o:connectlocs="42,0;27,5;15,15;7,25;0,40;7,40;15,38;22,33;27,28;35,23;37,15;42,8;42,0" o:connectangles="0,0,0,0,0,0,0,0,0,0,0,0,0"/>
                        </v:shape>
                        <v:shape id="Freeform 1890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4sMYA&#10;AADdAAAADwAAAGRycy9kb3ducmV2LnhtbESPQWvCQBSE70L/w/IEL1I3raJtdJUSENp6UdtLb4/s&#10;M4nNvk13VxP/fVcQPA4z8w2zWHWmFmdyvrKs4GmUgCDOra64UPD9tX58AeEDssbaMim4kIfV8qG3&#10;wFTblnd03odCRAj7FBWUITSplD4vyaAf2YY4egfrDIYoXSG1wzbCTS2fk2QqDVYcF0psKCsp/92f&#10;TNw9ZhsenrZ/45+Pcda6z8trNquUGvS7tzmIQF24h2/td61gEpF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h4sMYAAADdAAAADwAAAAAAAAAAAAAAAACYAgAAZHJz&#10;L2Rvd25yZXYueG1sUEsFBgAAAAAEAAQA9QAAAIsDAAAAAA==&#10;" path="m,59l40,,,59xe" fillcolor="#f3be00" stroked="f">
                          <v:path arrowok="t" o:connecttype="custom" o:connectlocs="0,59;40,0;0,59" o:connectangles="0,0,0"/>
                        </v:shape>
                        <v:shape id="Freeform 1891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5LcQA&#10;AADdAAAADwAAAGRycy9kb3ducmV2LnhtbESPQWsCMRSE74X+h/AKXoomrlLarVFEtHhVS/H42Dx3&#10;FzcvaxJ1+++NIHgcZuYbZjLrbCMu5EPtWMNwoEAQF87UXGr43a36nyBCRDbYOCYN/xRgNn19mWBu&#10;3JU3dNnGUiQIhxw1VDG2uZShqMhiGLiWOHkH5y3GJH0pjcdrgttGZkp9SIs1p4UKW1pUVBy3Z6tB&#10;Ze/z/eZr9OP/soiH0em4xm6pde+tm3+DiNTFZ/jRXhsN40wN4f4mP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6+S3EAAAA3QAAAA8AAAAAAAAAAAAAAAAAmAIAAGRycy9k&#10;b3ducmV2LnhtbFBLBQYAAAAABAAEAPUAAACJAwAAAAA=&#10;" path="m,59l40,,,59xe" filled="f" strokecolor="#e15520" strokeweight="0">
                          <v:path arrowok="t" o:connecttype="custom" o:connectlocs="0,59;40,0;0,59" o:connectangles="0,0,0"/>
                        </v:shape>
                        <v:shape id="Freeform 1892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EUsgA&#10;AADdAAAADwAAAGRycy9kb3ducmV2LnhtbESPT2vCQBTE74LfYXkFb3Vj1P6JrlIqLRUKYupBb4/s&#10;axLMvg27q0m/fbdQ8DjMzG+Y5bo3jbiS87VlBZNxAoK4sLrmUsHh6+3+CYQPyBoby6TghzysV8PB&#10;EjNtO97TNQ+liBD2GSqoQmgzKX1RkUE/ti1x9L6tMxiidKXUDrsIN41Mk+RBGqw5LlTY0mtFxTm/&#10;GAXziXzuTlt+P84Pu/y4aR9n00+n1Oiuf1mACNSHW/i//aEVzNIkh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wIRSyAAAAN0AAAAPAAAAAAAAAAAAAAAAAJgCAABk&#10;cnMvZG93bnJldi54bWxQSwUGAAAAAAQABAD1AAAAjQMAAAAA&#10;" path="m43,l28,5,15,13,5,25,,37r5,l13,35r7,-3l28,27r5,-4l38,15,40,8,43,xe" fillcolor="#f3be00" stroked="f">
                          <v:path arrowok="t" o:connecttype="custom" o:connectlocs="43,0;28,5;15,13;5,25;0,37;5,37;13,35;20,32;28,27;33,23;38,15;40,8;43,0" o:connectangles="0,0,0,0,0,0,0,0,0,0,0,0,0"/>
                        </v:shape>
                        <v:shape id="Freeform 1893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jE8QA&#10;AADdAAAADwAAAGRycy9kb3ducmV2LnhtbESPQWuDQBSE74X8h+UFequrtjTBZBNKS8Aeq7nk9nBf&#10;1Oi+FXdr9N93C4Ueh5n5htkfZ9OLiUbXWlaQRDEI4srqlmsF5/L0tAXhPLLG3jIpWMjB8bB62GOm&#10;7Z2/aCp8LQKEXYYKGu+HTEpXNWTQRXYgDt7VjgZ9kGMt9Yj3ADe9TOP4VRpsOSw0ONB7Q1VXfBsF&#10;182n7W55MhXYXfzHsi0vJy6VelzPbzsQnmb/H/5r51rBSxo/w++b8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P4xPEAAAA3QAAAA8AAAAAAAAAAAAAAAAAmAIAAGRycy9k&#10;b3ducmV2LnhtbFBLBQYAAAAABAAEAPUAAACJAwAAAAA=&#10;" path="m43,l28,5,15,13,5,25,,37r5,l13,35r7,-3l28,27r5,-4l38,15,40,8,43,xe" filled="f" strokecolor="#e15520" strokeweight="0">
                          <v:path arrowok="t" o:connecttype="custom" o:connectlocs="43,0;28,5;15,13;5,25;0,37;5,37;13,35;20,32;28,27;33,23;38,15;40,8;43,0" o:connectangles="0,0,0,0,0,0,0,0,0,0,0,0,0"/>
                        </v:shape>
                        <v:shape id="Freeform 1894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HicQA&#10;AADdAAAADwAAAGRycy9kb3ducmV2LnhtbESPQWsCMRSE74X+h/AK3mrSxUpZjVIEwZt0bQu9PTbP&#10;zeLmZU2ipv++KRR6HGbmG2a5zm4QVwqx96zhaapAELfe9NxpeD9sH19AxIRscPBMGr4pwnp1f7fE&#10;2vgbv9G1SZ0oEI41arApjbWUsbXkME79SFy8ow8OU5GhkybgrcDdICul5tJhz2XB4kgbS+2puTgN&#10;p7Op9nnfH0xu7DxcPr4+1e5Z68lDfl2ASJTTf/ivvTMaZpWawe+b8g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9x4nEAAAA3QAAAA8AAAAAAAAAAAAAAAAAmAIAAGRycy9k&#10;b3ducmV2LnhtbFBLBQYAAAAABAAEAPUAAACJAwAAAAA=&#10;" path="m,52l42,,,52xe" fillcolor="#f3be00" stroked="f">
                          <v:path arrowok="t" o:connecttype="custom" o:connectlocs="0,52;42,0;0,52" o:connectangles="0,0,0"/>
                        </v:shape>
                        <v:shape id="Freeform 1895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GIccA&#10;AADdAAAADwAAAGRycy9kb3ducmV2LnhtbESPX2vCQBDE34V+h2OFvtWL0haJniIWQWix/gN9XHJr&#10;EpvbC7mtpn76XqHg4zAzv2HG09ZV6kJNKD0b6PcSUMSZtyXnBva7xdMQVBBki5VnMvBDAaaTh84Y&#10;U+uvvKHLVnIVIRxSNFCI1KnWISvIYej5mjh6J984lCibXNsGrxHuKj1IklftsOS4UGBN84Kyr+23&#10;MzBfrw6rIO9HOVSL29vt/PG5pMyYx247G4ESauUe/m8vrYHnQfICf2/iE9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4RiHHAAAA3QAAAA8AAAAAAAAAAAAAAAAAmAIAAGRy&#10;cy9kb3ducmV2LnhtbFBLBQYAAAAABAAEAPUAAACMAwAAAAA=&#10;" path="m,52l42,,,52xe" filled="f" strokecolor="#e15520" strokeweight="0">
                          <v:path arrowok="t" o:connecttype="custom" o:connectlocs="0,52;42,0;0,52" o:connectangles="0,0,0"/>
                        </v:shape>
                        <v:shape id="Freeform 1896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XYscA&#10;AADdAAAADwAAAGRycy9kb3ducmV2LnhtbESPQWvCQBSE7wX/w/IEb3VjFFuiq1SlUIQiGhGPj+xr&#10;kjb7NmZXjf/eFQoeh5n5hpnOW1OJCzWutKxg0I9AEGdWl5wr2Kefr+8gnEfWWFkmBTdyMJ91XqaY&#10;aHvlLV12PhcBwi5BBYX3dSKlywoy6Pq2Jg7ej20M+iCbXOoGrwFuKhlH0VgaLDksFFjTsqDsb3c2&#10;Cs7bzXp4HLytbodF+734zdLTKU6V6nXbjwkIT61/hv/bX1rBKI7G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E12LHAAAA3QAAAA8AAAAAAAAAAAAAAAAAmAIAAGRy&#10;cy9kb3ducmV2LnhtbFBLBQYAAAAABAAEAPUAAACMAwAAAAA=&#10;" path="m47,l30,2,17,10,7,22,,35r7,l15,35r7,-5l30,25r5,-5l42,15,45,7,47,xe" fillcolor="#f3be00" stroked="f">
                          <v:path arrowok="t" o:connecttype="custom" o:connectlocs="47,0;30,2;17,10;7,22;0,35;7,35;15,35;22,30;30,25;35,20;42,15;45,7;47,0" o:connectangles="0,0,0,0,0,0,0,0,0,0,0,0,0"/>
                        </v:shape>
                        <v:shape id="Freeform 1897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/bMUA&#10;AADdAAAADwAAAGRycy9kb3ducmV2LnhtbESPQWvCQBSE7wX/w/KE3uqu0rQluglSFXtVK+LtkX0m&#10;wezbNLtq/PduodDjMDPfMLO8t424UudrxxrGIwWCuHCm5lLD92718gHCB2SDjWPScCcPeTZ4mmFq&#10;3I03dN2GUkQI+xQ1VCG0qZS+qMiiH7mWOHon11kMUXalNB3eItw2cqLUm7RYc1yosKXPiorz9mI1&#10;7HD5cziq5JAk+02zWO/N6nQMWj8P+/kURKA+/If/2l9Gw+tEvcPvm/g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b9sxQAAAN0AAAAPAAAAAAAAAAAAAAAAAJgCAABkcnMv&#10;ZG93bnJldi54bWxQSwUGAAAAAAQABAD1AAAAigMAAAAA&#10;" path="m47,l30,2,17,10,7,22,,35r7,l15,35r7,-5l30,25r5,-5l42,15,45,7,47,e" filled="f" strokecolor="#e15520" strokeweight="0">
                          <v:path arrowok="t" o:connecttype="custom" o:connectlocs="47,0;30,2;17,10;7,22;0,35;7,35;15,35;22,30;30,25;35,20;42,15;45,7;47,0" o:connectangles="0,0,0,0,0,0,0,0,0,0,0,0,0"/>
                        </v:shape>
                        <v:shape id="Freeform 1898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H+sAA&#10;AADdAAAADwAAAGRycy9kb3ducmV2LnhtbERP3WrCMBS+H/gO4Qi7m4llyKhGqYKisJu5PcChOTbF&#10;5qQ06Y9vby6EXX58/5vd5BoxUBdqzxqWCwWCuPSm5krD3+/x4wtEiMgGG8+k4UEBdtvZ2wZz40f+&#10;oeEaK5FCOOSowcbY5lKG0pLDsPAtceJuvnMYE+wqaTocU7hrZKbUSjqsOTVYbOlgqbxfe6fB74vi&#10;1GZW9ctVjxc5jIfvS6H1+3wq1iAiTfFf/HKfjYbPTKW56U16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kH+sAAAADdAAAADwAAAAAAAAAAAAAAAACYAgAAZHJzL2Rvd25y&#10;ZXYueG1sUEsFBgAAAAAEAAQA9QAAAIUDAAAAAA==&#10;" path="m,58l47,,,58xe" fillcolor="#f3be00" stroked="f">
                          <v:path arrowok="t" o:connecttype="custom" o:connectlocs="0,58;47,0;0,58" o:connectangles="0,0,0"/>
                        </v:shape>
                        <v:shape id="Freeform 1899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BK8YA&#10;AADdAAAADwAAAGRycy9kb3ducmV2LnhtbESPQWvCQBSE70L/w/IEb7qJ2GKjqwShUKSFGHvx9sg+&#10;k2j2bZpdY/rvu4WCx2FmvmHW28E0oqfO1ZYVxLMIBHFhdc2lgq/j23QJwnlkjY1lUvBDDrabp9Ea&#10;E23vfKA+96UIEHYJKqi8bxMpXVGRQTezLXHwzrYz6IPsSqk7vAe4aeQ8il6kwZrDQoUt7SoqrvnN&#10;KHjOPijP9ofL5+50Svv0Oz67LFZqMh7SFQhPg3+E/9vvWsFiHr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SBK8YAAADdAAAADwAAAAAAAAAAAAAAAACYAgAAZHJz&#10;L2Rvd25yZXYueG1sUEsFBgAAAAAEAAQA9QAAAIsDAAAAAA==&#10;" path="m,58l47,,,58xe" filled="f" strokecolor="#e15520" strokeweight=".1pt">
                          <v:path arrowok="t" o:connecttype="custom" o:connectlocs="0,58;47,0;0,58" o:connectangles="0,0,0"/>
                        </v:shape>
                        <v:shape id="Freeform 1900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5+cEA&#10;AADdAAAADwAAAGRycy9kb3ducmV2LnhtbERPTYvCMBC9L/gfwgheFk0VkbYapQgLi+JBu3sfmrEp&#10;NpPSRK3/3hwW9vh435vdYFvxoN43jhXMZwkI4srphmsFP+XXNAXhA7LG1jEpeJGH3Xb0scFcuyef&#10;6XEJtYgh7HNUYELocil9Zciin7mOOHJX11sMEfa11D0+Y7ht5SJJVtJiw7HBYEd7Q9XtcrcKTkef&#10;3U1a8udvmR4ykxWr5lYoNRkPxRpEoCH8i//c31rBcjGP++Ob+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ufnBAAAA3QAAAA8AAAAAAAAAAAAAAAAAmAIAAGRycy9kb3du&#10;cmV2LnhtbFBLBQYAAAAABAAEAPUAAACGAwAAAAA=&#10;" path="m47,l30,5,17,13,7,23,,38r7,l15,35r7,-2l27,28r8,-5l39,15,44,8,47,xe" fillcolor="#f3be00" stroked="f">
                          <v:path arrowok="t" o:connecttype="custom" o:connectlocs="47,0;30,5;17,13;7,23;0,38;7,38;15,35;22,33;27,28;35,23;39,15;44,8;47,0" o:connectangles="0,0,0,0,0,0,0,0,0,0,0,0,0"/>
                        </v:shape>
                        <v:shape id="Freeform 1901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x9sUA&#10;AADdAAAADwAAAGRycy9kb3ducmV2LnhtbESPQWvCQBSE74L/YXlCL6KbiJWauooIhfZoVKi3R/Y1&#10;SZt9G3dXjf/eFQoeh5n5hlmsOtOICzlfW1aQjhMQxIXVNZcK9ruP0RsIH5A1NpZJwY08rJb93gIz&#10;ba+8pUseShEh7DNUUIXQZlL6oiKDfmxb4uj9WGcwROlKqR1eI9w0cpIkM2mw5rhQYUubioq//GwU&#10;HE7H4e9m9z03Dv1xdk7q1/zrptTLoFu/gwjUhWf4v/2pFUwnaQq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jH2xQAAAN0AAAAPAAAAAAAAAAAAAAAAAJgCAABkcnMv&#10;ZG93bnJldi54bWxQSwUGAAAAAAQABAD1AAAAigMAAAAA&#10;" path="m47,l30,5,17,13,7,23,,38r7,l15,35r7,-2l27,28r8,-5l39,15,44,8,47,xe" filled="f" strokecolor="#e15520" strokeweight="0">
                          <v:path arrowok="t" o:connecttype="custom" o:connectlocs="47,0;30,5;17,13;7,23;0,38;7,38;15,35;22,33;27,28;35,23;39,15;44,8;47,0" o:connectangles="0,0,0,0,0,0,0,0,0,0,0,0,0"/>
                        </v:shape>
                        <v:shape id="Freeform 1902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D68UA&#10;AADdAAAADwAAAGRycy9kb3ducmV2LnhtbESPQWvCQBSE7wX/w/IEL0V3DdqG1FVUKPRotMUeH9nX&#10;JDT7NmZXTf99VxA8DjPzDbNY9bYRF+p87VjDdKJAEBfO1Fxq+Dy8j1MQPiAbbByThj/ysFoOnhaY&#10;GXflnC77UIoIYZ+hhiqENpPSFxVZ9BPXEkfvx3UWQ5RdKU2H1wi3jUyUepEWa44LFba0raj43Z+t&#10;hrxYn1L1/bpJj3kz26kvmp/xWevRsF+/gQjUh0f43v4wGmbJNIHb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cPrxQAAAN0AAAAPAAAAAAAAAAAAAAAAAJgCAABkcnMv&#10;ZG93bnJldi54bWxQSwUGAAAAAAQABAD1AAAAigMAAAAA&#10;" path="m,55l47,,,55xe" fillcolor="#f3be00" stroked="f">
                          <v:path arrowok="t" o:connecttype="custom" o:connectlocs="0,55;47,0;0,55" o:connectangles="0,0,0"/>
                        </v:shape>
                        <v:shape id="Freeform 1903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YD8YA&#10;AADdAAAADwAAAGRycy9kb3ducmV2LnhtbESPT2sCMRTE70K/Q3hCL6KJf6hla5TWUrDqRSs9PzbP&#10;7NLNy7JJdfXTm4LQ4zAzv2Fmi9ZV4kRNKD1rGA4UCOLcm5KthsPXR/8ZRIjIBivPpOFCARbzh84M&#10;M+PPvKPTPlqRIBwy1FDEWGdShrwgh2Hga+LkHX3jMCbZWGkaPCe4q+RIqSfpsOS0UGBNy4Lyn/2v&#10;02C/15v3KV74Sp9vbLfq0FtulNaP3fb1BUSkNv6H7+2V0TAZDc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xYD8YAAADdAAAADwAAAAAAAAAAAAAAAACYAgAAZHJz&#10;L2Rvd25yZXYueG1sUEsFBgAAAAAEAAQA9QAAAIsDAAAAAA==&#10;" path="m,55l47,,,55xe" filled="f" strokecolor="#e15520" strokeweight="0">
                          <v:path arrowok="t" o:connecttype="custom" o:connectlocs="0,55;47,0;0,55" o:connectangles="0,0,0"/>
                        </v:shape>
                        <v:shape id="Freeform 1904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CuMAA&#10;AADdAAAADwAAAGRycy9kb3ducmV2LnhtbESPzQrCMBCE74LvEFbwpqkiItUoIgriz8GfB1ibtS02&#10;m9LEWt/eCILHYWa+YWaLxhSipsrllhUM+hEI4sTqnFMF18umNwHhPLLGwjIpeJODxbzdmmGs7YtP&#10;VJ99KgKEXYwKMu/LWEqXZGTQ9W1JHLy7rQz6IKtU6gpfAW4KOYyisTSYc1jIsKRVRsnj/DQK6poO&#10;xt3sEWWy3uPjuFuVh51S3U6znILw1Ph/+NfeagWj4WAE3zfhCc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ICuMAAAADdAAAADwAAAAAAAAAAAAAAAACYAgAAZHJzL2Rvd25y&#10;ZXYueG1sUEsFBgAAAAAEAAQA9QAAAIUDAAAAAA==&#10;" path="m44,l34,,27,2,20,5r-5,5l10,15,5,22,2,30,,40r5,l12,37r8,-2l27,30r5,-8l39,15,42,7,44,xe" fillcolor="#f3be00" stroked="f">
                          <v:path arrowok="t" o:connecttype="custom" o:connectlocs="44,0;34,0;27,2;20,5;15,10;10,15;5,22;2,30;0,40;5,40;12,37;20,35;27,30;32,22;39,15;42,7;44,0" o:connectangles="0,0,0,0,0,0,0,0,0,0,0,0,0,0,0,0,0"/>
                        </v:shape>
                        <v:shape id="Freeform 1905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u0cQA&#10;AADdAAAADwAAAGRycy9kb3ducmV2LnhtbESPQWvCQBSE7wX/w/IEb3WjNEWiq4ggBGoPjXp/ZJ9J&#10;NPs27K4m/nu3UOhxmJlvmNVmMK14kPONZQWzaQKCuLS64UrB6bh/X4DwAVlja5kUPMnDZj16W2Gm&#10;bc8/9ChCJSKEfYYK6hC6TEpf1mTQT21HHL2LdQZDlK6S2mEf4aaV8yT5lAYbjgs1drSrqbwVd6Mg&#10;7507pM0tvR67fW++v/JzUVilJuNhuwQRaAj/4b92rhV8zGcp/L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rtHEAAAA3QAAAA8AAAAAAAAAAAAAAAAAmAIAAGRycy9k&#10;b3ducmV2LnhtbFBLBQYAAAAABAAEAPUAAACJAwAAAAA=&#10;" path="m44,l34,,27,2,20,5r-5,5l10,15,5,22,2,30,,40r5,l12,37r8,-2l27,30r5,-8l39,15,42,7,44,xe" filled="f" strokecolor="#e15520" strokeweight="0">
                          <v:path arrowok="t" o:connecttype="custom" o:connectlocs="44,0;34,0;27,2;20,5;15,10;10,15;5,22;2,30;0,40;5,40;12,37;20,35;27,30;32,22;39,15;42,7;44,0" o:connectangles="0,0,0,0,0,0,0,0,0,0,0,0,0,0,0,0,0"/>
                        </v:shape>
                        <v:shape id="Freeform 1906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mgsYA&#10;AADdAAAADwAAAGRycy9kb3ducmV2LnhtbESPQWvCQBSE70L/w/IKvekmqQ0lukpbKKSIB2MPHp/Z&#10;Z5I2+zZktyb+e1coeBxm5htmuR5NK87Uu8aygngWgSAurW64UvC9/5y+gnAeWWNrmRRcyMF69TBZ&#10;YqbtwDs6F74SAcIuQwW1910mpStrMuhmtiMO3sn2Bn2QfSV1j0OAm1YmUZRKgw2HhRo7+qip/C3+&#10;jIL9j6T3IXk+bL82+XiMkzylF6vU0+P4tgDhafT38H871wrmSZzC7U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PmgsYAAADdAAAADwAAAAAAAAAAAAAAAACYAgAAZHJz&#10;L2Rvd25yZXYueG1sUEsFBgAAAAAEAAQA9QAAAIsDAAAAAA==&#10;" path="m,63l48,,,63xe" fillcolor="#f3be00" stroked="f">
                          <v:path arrowok="t" o:connecttype="custom" o:connectlocs="0,63;48,0;0,63" o:connectangles="0,0,0"/>
                        </v:shape>
                        <v:shape id="Freeform 1907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bDcQA&#10;AADdAAAADwAAAGRycy9kb3ducmV2LnhtbESPQYvCMBSE7wv+h/AEb2talVWqUUQQPHjQquDx2Tzb&#10;YvNSmljrvzcLC3scZuYbZrHqTCVaalxpWUE8jEAQZ1aXnCs4n7bfMxDOI2usLJOCNzlYLXtfC0y0&#10;ffGR2tTnIkDYJaig8L5OpHRZQQbd0NbEwbvbxqAPssmlbvAV4KaSoyj6kQZLDgsF1rQpKHukT6OA&#10;8nZ7kI/90Y6R0/i6vtWX6U2pQb9bz0F46vx/+K+90womo3gKv2/CE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Ww3EAAAA3QAAAA8AAAAAAAAAAAAAAAAAmAIAAGRycy9k&#10;b3ducmV2LnhtbFBLBQYAAAAABAAEAPUAAACJAwAAAAA=&#10;" path="m,63l48,,,63xe" filled="f" strokecolor="#e15520" strokeweight="0">
                          <v:path arrowok="t" o:connecttype="custom" o:connectlocs="0,63;48,0;0,63" o:connectangles="0,0,0"/>
                        </v:shape>
                        <v:shape id="Freeform 1908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QFcMA&#10;AADdAAAADwAAAGRycy9kb3ducmV2LnhtbERPS2vCQBC+C/0PyxR6090EEY2uUloKhSLUB7Tehuw0&#10;CWZnQ3aq6b/vHgSPH997tRl8qy7UxyawhWxiQBGXwTVcWTge3sZzUFGQHbaBycIfRdisH0YrLFy4&#10;8o4ue6lUCuFYoIVapCu0jmVNHuMkdMSJ+wm9R0mwr7Tr8ZrCfatzY2baY8OpocaOXmoqz/tfb+Fs&#10;Dq8nnjaZ+fjMu+/t10LCUax9ehyel6CEBrmLb+53Z2GaZ2luepOe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LQFcMAAADdAAAADwAAAAAAAAAAAAAAAACYAgAAZHJzL2Rv&#10;d25yZXYueG1sUEsFBgAAAAAEAAQA9QAAAIgDAAAAAA==&#10;" path="m37,67l69,,37,67r,l37,67,22,75,12,87,4,102,,120r7,-3l14,115r8,-8l27,102r5,-7l34,85r3,-8l37,67xe" fillcolor="#f3be00" stroked="f">
                          <v:path arrowok="t" o:connecttype="custom" o:connectlocs="37,67;69,0;37,67;37,67;37,67;22,75;12,87;4,102;0,120;7,117;14,115;22,107;27,102;32,95;34,85;37,77;37,67" o:connectangles="0,0,0,0,0,0,0,0,0,0,0,0,0,0,0,0,0"/>
                        </v:shape>
                        <v:shape id="Freeform 1909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hjsYA&#10;AADdAAAADwAAAGRycy9kb3ducmV2LnhtbESPW2vCQBSE34X+h+UUfAl1YyhiU1cRL1XfbHp5PmRP&#10;k9Ds2bC7avz33YLg4zAz3zCzRW9acSbnG8sKxqMUBHFpdcOVgs+P7dMUhA/IGlvLpOBKHhbzh8EM&#10;c20v/E7nIlQiQtjnqKAOocul9GVNBv3IdsTR+7HOYIjSVVI7vES4aWWWphNpsOG4UGNHq5rK3+Jk&#10;FCTm+JZk0iSbw653tD51/P11UGr42C9fQQTqwz18a++1guds/AL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ThjsYAAADdAAAADwAAAAAAAAAAAAAAAACYAgAAZHJz&#10;L2Rvd25yZXYueG1sUEsFBgAAAAAEAAQA9QAAAIsDAAAAAA==&#10;" path="m37,67l69,,37,67r,l37,67,22,75,12,87,4,102,,120r7,-3l14,115r8,-8l27,102r5,-7l34,85r3,-8l37,67xe" filled="f" strokecolor="#e15520" strokeweight=".1pt">
                          <v:path arrowok="t" o:connecttype="custom" o:connectlocs="37,67;69,0;37,67;37,67;37,67;22,75;12,87;4,102;0,120;7,117;14,115;22,107;27,102;32,95;34,85;37,77;37,67" o:connectangles="0,0,0,0,0,0,0,0,0,0,0,0,0,0,0,0,0"/>
                        </v:shape>
                        <v:shape id="Freeform 1910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JpsAA&#10;AADdAAAADwAAAGRycy9kb3ducmV2LnhtbERPy4rCMBTdC/5DuII7TafKIB2jjMIMbu342F6aO21p&#10;c1OSaOvfm4Xg8nDe6+1gWnEn52vLCj7mCQjiwuqaSwWnv5/ZCoQPyBpby6TgQR62m/FojZm2PR/p&#10;nodSxBD2GSqoQugyKX1RkUE/tx1x5P6tMxgidKXUDvsYblqZJsmnNFhzbKiwo31FRZPfjIJmcQ6P&#10;666rF408XvwuT7F3v0pNJ8P3F4hAQ3iLX+6DVrBM07g/volP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1JpsAAAADdAAAADwAAAAAAAAAAAAAAAACYAgAAZHJzL2Rvd25y&#10;ZXYueG1sUEsFBgAAAAAEAAQA9QAAAIUDAAAAAA==&#10;" path="m37,62l72,,37,62r,l37,62,22,70,12,82,5,97,,112r7,l14,107r8,-5l27,95r5,-8l37,80r,-10l37,62xe" fillcolor="#f3be00" stroked="f">
                          <v:path arrowok="t" o:connecttype="custom" o:connectlocs="37,62;72,0;37,62;37,62;37,62;22,70;12,82;5,97;0,112;7,112;14,107;22,102;27,95;32,87;37,80;37,70;37,62" o:connectangles="0,0,0,0,0,0,0,0,0,0,0,0,0,0,0,0,0"/>
                        </v:shape>
                        <v:shape id="Freeform 1911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6UMUA&#10;AADdAAAADwAAAGRycy9kb3ducmV2LnhtbESPQWvCQBSE74X+h+UVvBTdGG3R1FVaQfDa2Etvz+xr&#10;Esy+XXY3Mf57t1DocZiZb5jNbjSdGMiH1rKC+SwDQVxZ3XKt4Ot0mK5AhIissbNMCm4UYLd9fNhg&#10;oe2VP2koYy0ShEOBCpoYXSFlqBoyGGbWESfvx3qDMUlfS+3xmuCmk3mWvUqDLaeFBh3tG6ouZW8U&#10;LPrenQ6+PC6HF3f5/tjH8/pZKzV5Gt/fQEQa43/4r33UCpZ5PoffN+k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HpQxQAAAN0AAAAPAAAAAAAAAAAAAAAAAJgCAABkcnMv&#10;ZG93bnJldi54bWxQSwUGAAAAAAQABAD1AAAAigMAAAAA&#10;" path="m37,62l72,,37,62r,l37,62,22,70,12,82,5,97,,112r7,l14,107r8,-5l27,95r5,-8l37,80r,-10l37,62xe" filled="f" strokecolor="#e15520" strokeweight=".1pt">
                          <v:path arrowok="t" o:connecttype="custom" o:connectlocs="37,62;72,0;37,62;37,62;37,62;22,70;12,82;5,97;0,112;7,112;14,107;22,102;27,95;32,87;37,80;37,70;37,62" o:connectangles="0,0,0,0,0,0,0,0,0,0,0,0,0,0,0,0,0"/>
                        </v:shape>
                        <v:shape id="Freeform 1912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TFMMA&#10;AADdAAAADwAAAGRycy9kb3ducmV2LnhtbESPzWrDMBCE74W+g9hCb41sU0LqRjalUJKcgtU+wGJt&#10;bBNrZSzVP28fFQo5DjPzDbMvF9uLiUbfOVaQbhIQxLUzHTcKfr6/XnYgfEA22DsmBSt5KIvHhz3m&#10;xs1c0aRDIyKEfY4K2hCGXEpft2TRb9xAHL2LGy2GKMdGmhHnCLe9zJJkKy12HBdaHOizpfqqf62C&#10;81tdTUHPKzXpkB56re0JO6Wen5aPdxCBlnAP/7ePRsFrlmXw9yY+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TFMMAAADdAAAADwAAAAAAAAAAAAAAAACYAgAAZHJzL2Rv&#10;d25yZXYueG1sUEsFBgAAAAAEAAQA9QAAAIgDAAAAAA==&#10;" path="m,57l37,,,57xe" fillcolor="#f3be00" stroked="f">
                          <v:path arrowok="t" o:connecttype="custom" o:connectlocs="0,57;37,0;0,57" o:connectangles="0,0,0"/>
                        </v:shape>
                        <v:shape id="Freeform 1913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HNMkA&#10;AADdAAAADwAAAGRycy9kb3ducmV2LnhtbESPW2vCQBSE34X+h+UUfJG6MUrR6CoqSi8PpV5a8O2Q&#10;PU1Cs2dDdtX4711B8HGYmW+YyawxpThR7QrLCnrdCARxanXBmYL9bv0yBOE8ssbSMim4kIPZ9Kk1&#10;wUTbM2/otPWZCBB2CSrIva8SKV2ak0HXtRVx8P5sbdAHWWdS13gOcFPKOIpepcGCw0KOFS1zSv+3&#10;R6Ng7kadt9XXfmGGx8N3+rH7+f2M1kq1n5v5GISnxj/C9/a7VjCI4z7c3oQnI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P4HNMkAAADdAAAADwAAAAAAAAAAAAAAAACYAgAA&#10;ZHJzL2Rvd25yZXYueG1sUEsFBgAAAAAEAAQA9QAAAI4DAAAAAA==&#10;" path="m,57l37,,,57xe" filled="f" strokecolor="#e15520" strokeweight="0">
                          <v:path arrowok="t" o:connecttype="custom" o:connectlocs="0,57;37,0;0,57" o:connectangles="0,0,0"/>
                        </v:shape>
                        <v:shape id="Freeform 1914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ZqcUA&#10;AADdAAAADwAAAGRycy9kb3ducmV2LnhtbESPwWrDMBBE74X8g9hAb41cYUJwoxhTmpJT0qSl58Xa&#10;2qbWykiq4/x9FCjkOMzMG2ZdTrYXI/nQOdbwvMhAENfOdNxo+PrcPq1AhIhssHdMGi4UoNzMHtZY&#10;GHfmI42n2IgE4VCghjbGoZAy1C1ZDAs3ECfvx3mLMUnfSOPxnOC2lyrLltJix2mhxYFeW6p/T39W&#10;w8dxPNi3Pp++L9ulqcJO7ZV/1/pxPlUvICJN8R7+b++MhlypHG5v0hO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5mpxQAAAN0AAAAPAAAAAAAAAAAAAAAAAJgCAABkcnMv&#10;ZG93bnJldi54bWxQSwUGAAAAAAQABAD1AAAAigMAAAAA&#10;" path="m2,69l,,2,69xm2,69l,87r2,15l7,109r3,5l17,119r5,3l24,117r3,-10l27,99,24,92,22,84,17,79,10,74,2,69xe" fillcolor="#f3be00" stroked="f">
                          <v:path arrowok="t" o:connecttype="custom" o:connectlocs="2,69;0,0;2,69;2,69;0,87;2,102;7,109;10,114;17,119;22,122;24,117;27,107;27,99;24,92;22,84;17,79;10,74;2,69" o:connectangles="0,0,0,0,0,0,0,0,0,0,0,0,0,0,0,0,0,0"/>
                          <o:lock v:ext="edit" verticies="t"/>
                        </v:shape>
                        <v:shape id="Freeform 1915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SCMUA&#10;AADdAAAADwAAAGRycy9kb3ducmV2LnhtbESPQWuDQBSE74X+h+UVcqtrJIZg3IQQENIcCjWBXl/d&#10;F7V134q7jfrvu4VCj8PMfMPk+8l04k6Day0rWEYxCOLK6pZrBddL8bwB4Tyyxs4yKZjJwX73+JBj&#10;pu3Ib3QvfS0ChF2GChrv+0xKVzVk0EW2Jw7ezQ4GfZBDLfWAY4CbTiZxvJYGWw4LDfZ0bKj6Kr+N&#10;AnyZxk+bzlS8ftTFujuXq3dslVo8TYctCE+T/w//tU9awSpJUv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pIIxQAAAN0AAAAPAAAAAAAAAAAAAAAAAJgCAABkcnMv&#10;ZG93bnJldi54bWxQSwUGAAAAAAQABAD1AAAAigMAAAAA&#10;" path="m2,69l,,2,69xe" filled="f" strokecolor="#e15520" strokeweight="0">
                          <v:path arrowok="t" o:connecttype="custom" o:connectlocs="2,69;0,0;2,69" o:connectangles="0,0,0"/>
                        </v:shape>
                        <v:shape id="Freeform 1916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IpcYA&#10;AADdAAAADwAAAGRycy9kb3ducmV2LnhtbESPX2vCMBTF3wd+h3AF32ZqERmdUYYyUMYerNvEt0tz&#10;1wabm67Jat2nN8LAx8P58+PMl72tRUetN44VTMYJCOLCacOlgo/96+MTCB+QNdaOScGFPCwXg4c5&#10;ZtqdeUddHkoRR9hnqKAKocmk9EVFFv3YNcTR+3atxRBlW0rd4jmO21qmSTKTFg1HQoUNrSoqTvmv&#10;jRB5fNtuup+v3PTm8Pl+WU93+KfUaNi/PIMI1Id7+L+90QqmaTq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wIpcYAAADdAAAADwAAAAAAAAAAAAAAAACYAgAAZHJz&#10;L2Rvd25yZXYueG1sUEsFBgAAAAAEAAQA9QAAAIsDAAAAAA==&#10;" path="m2,l,18,2,33r5,7l10,45r7,5l22,53r2,-5l27,38r,-8l24,23,22,15,17,10,10,5,2,e" filled="f" strokecolor="#e15520" strokeweight="0">
                          <v:path arrowok="t" o:connecttype="custom" o:connectlocs="2,0;0,18;2,33;7,40;10,45;17,50;22,53;24,48;27,38;27,30;24,23;22,15;17,10;10,5;2,0" o:connectangles="0,0,0,0,0,0,0,0,0,0,0,0,0,0,0"/>
                        </v:shape>
                        <v:shape id="Freeform 1917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wasYA&#10;AADdAAAADwAAAGRycy9kb3ducmV2LnhtbESPQWvCQBSE7wX/w/IEb3XTYK1EV1FBKDnVWMXjI/tM&#10;0mTfxuxW03/vFgo9DjPzDbNY9aYRN+pcZVnByzgCQZxbXXGh4POwe56BcB5ZY2OZFPyQg9Vy8LTA&#10;RNs77+mW+UIECLsEFZTet4mULi/JoBvbljh4F9sZ9EF2hdQd3gPcNDKOoqk0WHFYKLGlbUl5nX0b&#10;BdnxfPioN/Vret1P4uLkrl/pNlVqNOzXcxCeev8f/mu/awWTOH6D3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9wasYAAADdAAAADwAAAAAAAAAAAAAAAACYAgAAZHJz&#10;L2Rvd25yZXYueG1sUEsFBgAAAAAEAAQA9QAAAIsDAAAAAA==&#10;" path="m18,65l,,18,65xm18,62r,18l20,95r7,12l40,115r2,-5l42,102r,-10l40,85,37,77,32,72,25,67,18,62xe" fillcolor="#f3be00" stroked="f">
                          <v:path arrowok="t" o:connecttype="custom" o:connectlocs="18,65;0,0;18,65;18,62;18,80;20,95;27,107;40,115;42,110;42,102;42,92;40,85;37,77;32,72;25,67;18,62" o:connectangles="0,0,0,0,0,0,0,0,0,0,0,0,0,0,0,0"/>
                          <o:lock v:ext="edit" verticies="t"/>
                        </v:shape>
                        <v:shape id="Freeform 1918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WIMEA&#10;AADdAAAADwAAAGRycy9kb3ducmV2LnhtbERPz2vCMBS+D/wfwhO8DE2tMqQziiiKHqeTXR/Na9Ot&#10;eSlNtPW/Nwdhx4/v93Ld21rcqfWVYwXTSQKCOHe64lLB92U/XoDwAVlj7ZgUPMjDejV4W2KmXcdf&#10;dD+HUsQQ9hkqMCE0mZQ+N2TRT1xDHLnCtRZDhG0pdYtdDLe1TJPkQ1qsODYYbGhrKP8736yCUPy8&#10;X82UT4fFZlZc5t2ukfir1GjYbz5BBOrDv/jlPmoF8zS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CliDBAAAA3QAAAA8AAAAAAAAAAAAAAAAAmAIAAGRycy9kb3du&#10;cmV2LnhtbFBLBQYAAAAABAAEAPUAAACGAwAAAAA=&#10;" path="m18,65l,,18,65xe" filled="f" strokecolor="#e15520" strokeweight="0">
                          <v:path arrowok="t" o:connecttype="custom" o:connectlocs="18,65;0,0;18,65" o:connectangles="0,0,0"/>
                        </v:shape>
                        <v:shape id="Freeform 1919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Sj8YA&#10;AADdAAAADwAAAGRycy9kb3ducmV2LnhtbESPQWvCQBSE74L/YXlCb3XT1IqmbkJVxKJe1LbnR/Y1&#10;Cc2+DdlVk3/fLRQ8DjPzDbPIOlOLK7WusqzgaRyBIM6trrhQ8HHePM5AOI+ssbZMCnpykKXDwQIT&#10;bW98pOvJFyJA2CWooPS+SaR0eUkG3dg2xMH7tq1BH2RbSN3iLcBNLeMomkqDFYeFEhtalZT/nC5G&#10;wfZ5n6OJll+b/kWvD7tPp/vioNTDqHt7BeGp8/fwf/tdK5jE8Rz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6Sj8YAAADdAAAADwAAAAAAAAAAAAAAAACYAgAAZHJz&#10;L2Rvd25yZXYueG1sUEsFBgAAAAAEAAQA9QAAAIsDAAAAAA==&#10;" path="m,l,18,2,33,9,45r13,8l24,48r,-8l24,30,22,23,19,15,14,10,7,5,,xe" filled="f" strokecolor="#e15520" strokeweight="0">
                          <v:path arrowok="t" o:connecttype="custom" o:connectlocs="0,0;0,18;2,33;9,45;22,53;24,48;24,40;24,30;22,23;19,15;14,10;7,5;0,0" o:connectangles="0,0,0,0,0,0,0,0,0,0,0,0,0"/>
                        </v:shape>
                        <v:shape id="Freeform 1920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+w8QA&#10;AADdAAAADwAAAGRycy9kb3ducmV2LnhtbERPTWvCQBC9F/oflil4q5tGKyV1FRUEyUmjFY9Ddpqk&#10;yc7G7Krx37uHgsfH+57Oe9OIK3WusqzgYxiBIM6trrhQcNiv379AOI+ssbFMCu7kYD57fZliou2N&#10;d3TNfCFCCLsEFZTet4mULi/JoBvaljhwv7Yz6APsCqk7vIVw08g4iibSYMWhocSWViXldXYxCrKf&#10;035bL+vP9Lwbx8XRnf/SVarU4K1ffIPw1Pun+N+90QrG8SjsD2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fsPEAAAA3QAAAA8AAAAAAAAAAAAAAAAAmAIAAGRycy9k&#10;b3ducmV2LnhtbFBLBQYAAAAABAAEAPUAAACJAwAAAAA=&#10;" path="m17,62l,,17,62xm17,62r,15l20,92r7,13l39,115r3,-8l42,100r,-8l39,85,37,77,32,70,25,65,17,62xe" fillcolor="#f3be00" stroked="f">
                          <v:path arrowok="t" o:connecttype="custom" o:connectlocs="17,62;0,0;17,62;17,62;17,77;20,92;27,105;39,115;42,107;42,100;42,92;39,85;37,77;32,70;25,65;17,62" o:connectangles="0,0,0,0,0,0,0,0,0,0,0,0,0,0,0,0"/>
                          <o:lock v:ext="edit" verticies="t"/>
                        </v:shape>
                        <v:shape id="Freeform 1921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+4cgA&#10;AADdAAAADwAAAGRycy9kb3ducmV2LnhtbESPS2vDMBCE74X+B7GF3mI5zoPEjRKS0ELooSWPQ46L&#10;tbVMrJWR1MT991Uh0OMwM98wi1VvW3ElHxrHCoZZDoK4crrhWsHp+DaYgQgRWWPrmBT8UIDV8vFh&#10;gaV2N97T9RBrkSAcSlRgYuxKKUNlyGLIXEecvC/nLcYkfS21x1uC21YWeT6VFhtOCwY72hqqLodv&#10;q+Ajv3y+zjeTTd+ayfx9VOz8uDkr9fzUr19AROrjf/je3mkF42I0hL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137hyAAAAN0AAAAPAAAAAAAAAAAAAAAAAJgCAABk&#10;cnMvZG93bnJldi54bWxQSwUGAAAAAAQABAD1AAAAjQMAAAAA&#10;" path="m17,62l,,17,62xe" filled="f" strokecolor="#e15520" strokeweight="0">
                          <v:path arrowok="t" o:connecttype="custom" o:connectlocs="17,62;0,0;17,62" o:connectangles="0,0,0"/>
                        </v:shape>
                        <v:shape id="Freeform 1922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t9MUA&#10;AADdAAAADwAAAGRycy9kb3ducmV2LnhtbESPT4vCMBTE78J+h/CEvWlq/YNbjbJYhMWbVQ97ezTP&#10;tti8lCbW7rffCILHYWZ+w6y3valFR62rLCuYjCMQxLnVFRcKzqf9aAnCeWSNtWVS8EcOtpuPwRoT&#10;bR98pC7zhQgQdgkqKL1vEildXpJBN7YNcfCutjXog2wLqVt8BLipZRxFC2mw4rBQYkO7kvJbdjcK&#10;6n13v/zObjZNi/w8jw96mcovpT6H/fcKhKfev8Ov9o9WMIunMT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230xQAAAN0AAAAPAAAAAAAAAAAAAAAAAJgCAABkcnMv&#10;ZG93bnJldi54bWxQSwUGAAAAAAQABAD1AAAAigMAAAAA&#10;" path="m,l,15,3,30r7,13l22,53r3,-8l25,38r,-8l22,23,20,15,15,8,8,3,,xe" filled="f" strokecolor="#e15520" strokeweight="0">
                          <v:path arrowok="t" o:connecttype="custom" o:connectlocs="0,0;0,15;3,30;10,43;22,53;25,45;25,38;25,30;22,23;20,15;15,8;8,3;0,0" o:connectangles="0,0,0,0,0,0,0,0,0,0,0,0,0"/>
                        </v:shape>
                        <v:shape id="Freeform 1923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A58gA&#10;AADdAAAADwAAAGRycy9kb3ducmV2LnhtbESPS2/CMBCE70j8B2sr9VYcHuWRYhCqQGovSA1cuC3x&#10;Nokar4NtIPDr60qVOI5m5hvNfNmaWlzI+cqygn4vAUGcW11xoWC/27xMQfiArLG2TApu5GG56Hbm&#10;mGp75S+6ZKEQEcI+RQVlCE0qpc9LMuh7tiGO3rd1BkOUrpDa4TXCTS0HSTKWBiuOCyU29F5S/pOd&#10;jYLDibeTNZ5eZ9v75/l+K9w66x+Ven5qV28gArXhEf5vf2gFo8FwC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4DnyAAAAN0AAAAPAAAAAAAAAAAAAAAAAJgCAABk&#10;cnMvZG93bnJldi54bWxQSwUGAAAAAAQABAD1AAAAjQMAAAAA&#10;" path="m,70l3,,,70xm,70l,87r3,15l5,107r5,5l15,117r5,5l25,114r,-7l25,99,22,92,20,85,15,77,10,72,,70xe" fillcolor="#f3be00" stroked="f">
                          <v:path arrowok="t" o:connecttype="custom" o:connectlocs="0,70;3,0;0,70;0,70;0,87;3,102;5,107;10,112;15,117;20,122;25,114;25,107;25,99;22,92;20,85;15,77;10,72;0,70" o:connectangles="0,0,0,0,0,0,0,0,0,0,0,0,0,0,0,0,0,0"/>
                          <o:lock v:ext="edit" verticies="t"/>
                        </v:shape>
                        <v:shape id="Freeform 1924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aNcUA&#10;AADdAAAADwAAAGRycy9kb3ducmV2LnhtbESPT2vCQBTE70K/w/IK3nSjlWBTV5FK8c/NtLTXR/Y1&#10;CWbfht3VxG/vCoLHYWZ+wyxWvWnEhZyvLSuYjBMQxIXVNZcKfr6/RnMQPiBrbCyTgit5WC1fBgvM&#10;tO34SJc8lCJC2GeooAqhzaT0RUUG/di2xNH7t85giNKVUjvsItw0cpokqTRYc1yosKXPiopTfjYK&#10;TviXtmb/fj1s3D793doumeBaqeFrv/4AEagPz/CjvdMKZtO3G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Fo1xQAAAN0AAAAPAAAAAAAAAAAAAAAAAJgCAABkcnMv&#10;ZG93bnJldi54bWxQSwUGAAAAAAQABAD1AAAAigMAAAAA&#10;" path="m,70l3,,,70xe" filled="f" strokecolor="#e15520" strokeweight="0">
                          <v:path arrowok="t" o:connecttype="custom" o:connectlocs="0,70;3,0;0,70" o:connectangles="0,0,0"/>
                        </v:shape>
                        <v:shape id="Freeform 1925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81sYA&#10;AADdAAAADwAAAGRycy9kb3ducmV2LnhtbESPwW7CMBBE75X4B2uReitOnbaggEGICrWXHqCI8xIv&#10;SWi8jmyXpH9fV6rEcTQzbzSL1WBbcSUfGscaHicZCOLSmYYrDYfP7cMMRIjIBlvHpOGHAqyWo7sF&#10;Fsb1vKPrPlYiQTgUqKGOsSukDGVNFsPEdcTJOztvMSbpK2k89gluW6my7EVabDgt1NjRpqbya/9t&#10;NTi1yzG/TN/6j1wdp74/vm5PSuv78bCeg4g0xFv4v/1uNDyp/Bn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381sYAAADdAAAADwAAAAAAAAAAAAAAAACYAgAAZHJz&#10;L2Rvd25yZXYueG1sUEsFBgAAAAAEAAQA9QAAAIsDAAAAAA==&#10;" path="m,l,17,3,32r2,5l10,42r5,5l20,52r5,-8l25,37r,-8l22,22,20,15,15,7,10,2,,e" filled="f" strokecolor="#e15520" strokeweight="0">
                          <v:path arrowok="t" o:connecttype="custom" o:connectlocs="0,0;0,17;3,32;5,37;10,42;15,47;20,52;25,44;25,37;25,29;22,22;20,15;15,7;10,2;0,0" o:connectangles="0,0,0,0,0,0,0,0,0,0,0,0,0,0,0"/>
                        </v:shape>
                        <v:shape id="Freeform 1926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IzsYA&#10;AADdAAAADwAAAGRycy9kb3ducmV2LnhtbESPQWvCQBSE74X+h+UJvdVNbAkSXUMoFHoQQVvq9Zl9&#10;JtHdtyG7avTXdwWhx2FmvmHmxWCNOFPvW8cK0nECgrhyuuVawc/35+sUhA/IGo1jUnAlD8Xi+WmO&#10;uXYXXtN5E2oRIexzVNCE0OVS+qohi37sOuLo7V1vMUTZ11L3eIlwa+QkSTJpseW40GBHHw1Vx83J&#10;KjBmW67SOixPy9vtd+2zdHfoUqVeRkM5AxFoCP/hR/tLK3ifvGV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IzsYAAADdAAAADwAAAAAAAAAAAAAAAACYAgAAZHJz&#10;L2Rvd25yZXYueG1sUEsFBgAAAAAEAAQA9QAAAIsDAAAAAA==&#10;" path="m7,73l,,7,73xm7,73l5,90r2,15l10,110r5,8l20,123r7,2l30,120r2,-10l32,103,30,95,25,88,20,83,15,78,7,73xe" fillcolor="#f3be00" stroked="f">
                          <v:path arrowok="t" o:connecttype="custom" o:connectlocs="7,73;0,0;7,73;7,73;5,90;7,105;10,110;15,118;20,123;27,125;30,120;32,110;32,103;30,95;25,88;20,83;15,78;7,73" o:connectangles="0,0,0,0,0,0,0,0,0,0,0,0,0,0,0,0,0,0"/>
                          <o:lock v:ext="edit" verticies="t"/>
                        </v:shape>
                        <v:shape id="Freeform 1927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eEscA&#10;AADdAAAADwAAAGRycy9kb3ducmV2LnhtbESPQUvDQBSE70L/w/IEb2ZjWlKJ3ZZSaulJSRTx+Mg+&#10;k2D2bbq7bZN/7wqCx2FmvmFWm9H04kLOd5YVPCQpCOLa6o4bBe9vz/ePIHxA1thbJgUTedisZzcr&#10;LLS9ckmXKjQiQtgXqKANYSik9HVLBn1iB+LofVlnMETpGqkdXiPc9DJL01wa7DgutDjQrqX6uzob&#10;Bafl6fNlO0378uCqfZnN8/TjNVfq7nbcPoEINIb/8F/7qBUssvkS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dHhLHAAAA3QAAAA8AAAAAAAAAAAAAAAAAmAIAAGRy&#10;cy9kb3ducmV2LnhtbFBLBQYAAAAABAAEAPUAAACMAwAAAAA=&#10;" path="m7,73l,,7,73xe" filled="f" strokecolor="#e15520" strokeweight="0">
                          <v:path arrowok="t" o:connecttype="custom" o:connectlocs="7,73;0,0;7,73" o:connectangles="0,0,0"/>
                        </v:shape>
                        <v:shape id="Freeform 1928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QL8MA&#10;AADdAAAADwAAAGRycy9kb3ducmV2LnhtbERPW2vCMBR+H+w/hCPsbaZe0WqUbTLwAkLVH3Bojk2x&#10;OemaTKu/3jwM9vjx3efL1lbiSo0vHSvodRMQxLnTJRcKTsfv9wkIH5A1Vo5JwZ08LBevL3NMtbtx&#10;RtdDKEQMYZ+iAhNCnUrpc0MWfdfVxJE7u8ZiiLAppG7wFsNtJftJMpYWS44NBmv6MpRfDr9WQXvc&#10;mGw13Qc9GK0e0+3mc/dTZEq9ddqPGYhAbfgX/7nXWsGwP4hz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wQL8MAAADdAAAADwAAAAAAAAAAAAAAAACYAgAAZHJzL2Rv&#10;d25yZXYueG1sUEsFBgAAAAAEAAQA9QAAAIgDAAAAAA==&#10;" path="m2,l,17,2,32r3,5l10,45r5,5l22,52r3,-5l27,37r,-7l25,22,20,15,15,10,10,5,2,e" filled="f" strokecolor="#e15520" strokeweight="0">
                          <v:path arrowok="t" o:connecttype="custom" o:connectlocs="2,0;0,17;2,32;5,37;10,45;15,50;22,52;25,47;27,37;27,30;25,22;20,15;15,10;10,5;2,0" o:connectangles="0,0,0,0,0,0,0,0,0,0,0,0,0,0,0"/>
                        </v:shape>
                        <v:shape id="Freeform 1929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incUA&#10;AADdAAAADwAAAGRycy9kb3ducmV2LnhtbESPQWvCQBSE70L/w/IEb7rZtEibuoq0FLz0UBXS4yP7&#10;TIK7b0N2G+O/dwWhx2FmvmFWm9FZMVAfWs8a1CIDQVx503Kt4Xj4mr+CCBHZoPVMGq4UYLN+mqyw&#10;MP7CPzTsYy0ShEOBGpoYu0LKUDXkMCx8R5y8k+8dxiT7WpoeLwnurMyzbCkdtpwWGuzoo6HqvP9z&#10;Gkr+HSq1VZ/Lo/ouydq8VOdc69l03L6DiDTG//CjvTMaXvLnN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GKdxQAAAN0AAAAPAAAAAAAAAAAAAAAAAJgCAABkcnMv&#10;ZG93bnJldi54bWxQSwUGAAAAAAQABAD1AAAAigMAAAAA&#10;" path="m7,65l,,7,65xm7,65l5,82,7,97r3,5l15,110r5,5l25,117r5,-5l30,105r,-10l30,87,25,80,22,75,15,70,7,65xe" fillcolor="#f3be00" stroked="f">
                          <v:path arrowok="t" o:connecttype="custom" o:connectlocs="7,65;0,0;7,65;7,65;5,82;7,97;10,102;15,110;20,115;25,117;30,112;30,105;30,95;30,87;25,80;22,75;15,70;7,65" o:connectangles="0,0,0,0,0,0,0,0,0,0,0,0,0,0,0,0,0,0"/>
                          <o:lock v:ext="edit" verticies="t"/>
                        </v:shape>
                        <v:shape id="Freeform 1930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9p8MA&#10;AADdAAAADwAAAGRycy9kb3ducmV2LnhtbERPy2oCMRTdF/oP4QruaqIdyjA1ihSk3Sj4ALfXyXUy&#10;dXIznUQd/94shC4P5z2d964RV+pC7VnDeKRAEJfe1Fxp2O+WbzmIEJENNp5Jw50CzGevL1MsjL/x&#10;hq7bWIkUwqFADTbGtpAylJYchpFviRN38p3DmGBXSdPhLYW7Rk6U+pAOa04NFlv6slSetxen4fh9&#10;smuVX1bvh8PiL1/+ntfZTmk9HPSLTxCR+vgvfrp/jIZskqX96U16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9p8MAAADdAAAADwAAAAAAAAAAAAAAAACYAgAAZHJzL2Rv&#10;d25yZXYueG1sUEsFBgAAAAAEAAQA9QAAAIgDAAAAAA==&#10;" path="m7,65l,,7,65xe" filled="f" strokecolor="#e15520" strokeweight="0">
                          <v:path arrowok="t" o:connecttype="custom" o:connectlocs="7,65;0,0;7,65" o:connectangles="0,0,0"/>
                        </v:shape>
                        <v:shape id="Freeform 1931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JqMYA&#10;AADdAAAADwAAAGRycy9kb3ducmV2LnhtbESPzWrDMBCE74W+g9hCb40cOTTBiRJKS2guPeSHnDfW&#10;xnZqrYykxu7bR4VCjsPMfMMsVoNtxZV8aBxrGI8yEMSlMw1XGg779csMRIjIBlvHpOGXAqyWjw8L&#10;LIzreUvXXaxEgnAoUEMdY1dIGcqaLIaR64iTd3beYkzSV9J47BPctlJl2au02HBaqLGj95rK792P&#10;1eDUNsf8Mv3sv3J1nPr++LE+Ka2fn4a3OYhIQ7yH/9sbo2GiJm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CJqMYAAADdAAAADwAAAAAAAAAAAAAAAACYAgAAZHJz&#10;L2Rvd25yZXYueG1sUEsFBgAAAAAEAAQA9QAAAIsDAAAAAA==&#10;" path="m2,l,17,2,32r3,5l10,45r5,5l20,52r5,-5l25,40r,-10l25,22,20,15,17,10,10,5,2,e" filled="f" strokecolor="#e15520" strokeweight="0">
                          <v:path arrowok="t" o:connecttype="custom" o:connectlocs="2,0;0,17;2,32;5,37;10,45;15,50;20,52;25,47;25,40;25,30;25,22;20,15;17,10;10,5;2,0" o:connectangles="0,0,0,0,0,0,0,0,0,0,0,0,0,0,0"/>
                        </v:shape>
                        <v:shape id="Freeform 1932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HhscA&#10;AADdAAAADwAAAGRycy9kb3ducmV2LnhtbESPQWvCQBSE70L/w/IKvenGEIqkrqJC0YIHjTnU2zP7&#10;TEKzb0N2Nem/dwsFj8PMfMPMl4NpxJ06V1tWMJ1EIIgLq2suFeSnz/EMhPPIGhvLpOCXHCwXL6M5&#10;ptr2fKR75ksRIOxSVFB536ZSuqIig25iW+LgXW1n0AfZlVJ32Ae4aWQcRe/SYM1hocKWNhUVP9nN&#10;KDjnt83he5/E/bZZl5evdb3PpplSb6/D6gOEp8E/w//tnVaQxEkMf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Oh4bHAAAA3QAAAA8AAAAAAAAAAAAAAAAAmAIAAGRy&#10;cy9kb3ducmV2LnhtbFBLBQYAAAAABAAEAPUAAACMAwAAAAA=&#10;" path="m2,70l7,,2,70xm2,70l,88r2,15l5,110r5,5l15,120r7,5l25,118r2,-8l27,103,25,93,22,85,17,80,10,75,2,70xe" fillcolor="#f3be00" stroked="f">
                          <v:path arrowok="t" o:connecttype="custom" o:connectlocs="2,70;7,0;2,70;2,70;0,88;2,103;5,110;10,115;15,120;22,125;25,118;27,110;27,103;25,93;22,85;17,80;10,75;2,70" o:connectangles="0,0,0,0,0,0,0,0,0,0,0,0,0,0,0,0,0,0"/>
                          <o:lock v:ext="edit" verticies="t"/>
                        </v:shape>
                        <v:shape id="Freeform 1933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o1cUA&#10;AADdAAAADwAAAGRycy9kb3ducmV2LnhtbESPQWsCMRSE7wX/Q3hCbzWrLqWsRpEtYqF4qHrx9tg8&#10;N6ublzVJdfvvTaHQ4zAz3zDzZW9bcSMfGscKxqMMBHHldMO1gsN+/fIGIkRkja1jUvBDAZaLwdMc&#10;C+3u/EW3XaxFgnAoUIGJsSukDJUhi2HkOuLknZy3GJP0tdQe7wluWznJsldpseG0YLCj0lB12X1b&#10;BX57/NyX3Sa3fbY253Js3q+NUep52K9mICL18T/81/7QCvJJPoX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jVxQAAAN0AAAAPAAAAAAAAAAAAAAAAAJgCAABkcnMv&#10;ZG93bnJldi54bWxQSwUGAAAAAAQABAD1AAAAigMAAAAA&#10;" path="m,70l5,,,70xe" filled="f" strokecolor="#e15520" strokeweight="0">
                          <v:path arrowok="t" o:connecttype="custom" o:connectlocs="0,70;5,0;0,70" o:connectangles="0,0,0"/>
                        </v:shape>
                        <v:shape id="Freeform 1934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FFsUA&#10;AADdAAAADwAAAGRycy9kb3ducmV2LnhtbESPT2vCQBTE74LfYXmCF9GNEkKJruIfLIVeWiOeH9ln&#10;Esy+jdk1pt++Wyh4HGbmN8xq05tadNS6yrKC+SwCQZxbXXGh4Jwdp28gnEfWWFsmBT/kYLMeDlaY&#10;avvkb+pOvhABwi5FBaX3TSqly0sy6Ga2IQ7e1bYGfZBtIXWLzwA3tVxEUSINVhwWSmxoX1J+Oz2M&#10;Apxk3ddn5Vx2P0ySeJdcUM/flRqP+u0ShKfev8L/7Q+tIF7EMfy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8UWxQAAAN0AAAAPAAAAAAAAAAAAAAAAAJgCAABkcnMv&#10;ZG93bnJldi54bWxQSwUGAAAAAAQABAD1AAAAigMAAAAA&#10;" path="m2,l,18,2,33r3,7l10,45r5,5l22,55r3,-7l27,40r,-7l25,23,22,15,17,10,10,5,2,e" filled="f" strokecolor="#e15520" strokeweight="0">
                          <v:path arrowok="t" o:connecttype="custom" o:connectlocs="2,0;0,18;2,33;5,40;10,45;15,50;22,55;25,48;27,40;27,33;25,23;22,15;17,10;10,5;2,0" o:connectangles="0,0,0,0,0,0,0,0,0,0,0,0,0,0,0"/>
                        </v:shape>
                        <v:shape id="Freeform 1935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Tr8YA&#10;AADdAAAADwAAAGRycy9kb3ducmV2LnhtbESPQWvCQBSE70L/w/IK3nTTVIumrlJaCq3ioSqeX7Ov&#10;SUj2bdhdNfbXu4LgcZiZb5jZojONOJLzlWUFT8MEBHFudcWFgt32czAB4QOyxsYyKTiTh8X8oTfD&#10;TNsT/9BxEwoRIewzVFCG0GZS+rwkg35oW+Lo/VlnMETpCqkdniLcNDJNkhdpsOK4UGJL7yXl9eZg&#10;FHzXbFaIy9/px3lr9s+1S//XTqn+Y/f2CiJQF+7hW/tLKxilozFc38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uTr8YAAADdAAAADwAAAAAAAAAAAAAAAACYAgAAZHJz&#10;L2Rvd25yZXYueG1sUEsFBgAAAAAEAAQA9QAAAIsDAAAAAA==&#10;" path="m2,77l15,,2,77xm2,75l,95r,15l,117r5,5l7,130r5,5l17,127r3,-10l20,110r,-8l20,92,15,85,10,80,2,75xe" fillcolor="#f3be00" stroked="f">
                          <v:path arrowok="t" o:connecttype="custom" o:connectlocs="2,77;15,0;2,77;2,75;0,95;0,110;0,117;5,122;7,130;12,135;17,127;20,117;20,110;20,102;20,92;15,85;10,80;2,75" o:connectangles="0,0,0,0,0,0,0,0,0,0,0,0,0,0,0,0,0,0"/>
                          <o:lock v:ext="edit" verticies="t"/>
                        </v:shape>
                        <v:shape id="Freeform 1936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PHMUA&#10;AADdAAAADwAAAGRycy9kb3ducmV2LnhtbESPQUsDMRSE74L/ITyhN5tYyiJr06KWVimC2ApeH5vn&#10;ZnXzsiRpm/77piB4HGbmG2a2yK4XBwqx86zhbqxAEDfedNxq+Nytbu9BxIRssPdMGk4UYTG/vpph&#10;bfyRP+iwTa0oEI41arApDbWUsbHkMI79QFy8bx8cpiJDK03AY4G7Xk6UqqTDjsuCxYGeLTW/273T&#10;QGulwpvZfOXKLW14f/rJ65ed1qOb/PgAIlFO/+G/9qvRMJ1MK7i8KU9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I8cxQAAAN0AAAAPAAAAAAAAAAAAAAAAAJgCAABkcnMv&#10;ZG93bnJldi54bWxQSwUGAAAAAAQABAD1AAAAigMAAAAA&#10;" path="m,77l13,,,77xe" filled="f" strokecolor="#e15520" strokeweight="0">
                          <v:path arrowok="t" o:connecttype="custom" o:connectlocs="0,77;13,0;0,77" o:connectangles="0,0,0"/>
                        </v:shape>
                        <v:shape id="Freeform 1937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LQ8kA&#10;AADdAAAADwAAAGRycy9kb3ducmV2LnhtbESPT2vCQBTE74V+h+UVvIhummqU6CqlWGgLPfgH1Nsj&#10;+0xCs2/D7qrpt3eFQo/DzPyGmS8704gLOV9bVvA8TEAQF1bXXCrYbd8HUxA+IGtsLJOCX/KwXDw+&#10;zDHX9sprumxCKSKEfY4KqhDaXEpfVGTQD21LHL2TdQZDlK6U2uE1wk0j0yTJpMGa40KFLb1VVPxs&#10;zkZBf/yZrvbHaf3yfcj2Lu2+Vv0mU6r31L3OQATqwn/4r/2hFYzS0QTub+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ULQ8kAAADdAAAADwAAAAAAAAAAAAAAAACYAgAA&#10;ZHJzL2Rvd25yZXYueG1sUEsFBgAAAAAEAAQA9QAAAI4DAAAAAA==&#10;" path="m2,l,20,,35r,7l5,47r2,8l12,60r5,-8l20,42r,-7l20,27r,-10l15,10,10,5,2,e" filled="f" strokecolor="#e15520" strokeweight="0">
                          <v:path arrowok="t" o:connecttype="custom" o:connectlocs="2,0;0,20;0,35;0,42;5,47;7,55;12,60;17,52;20,42;20,35;20,27;20,17;15,10;10,5;2,0" o:connectangles="0,0,0,0,0,0,0,0,0,0,0,0,0,0,0"/>
                        </v:shape>
                        <v:shape id="Freeform 1938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vd78A&#10;AADdAAAADwAAAGRycy9kb3ducmV2LnhtbERPzYrCMBC+C75DGMGbpltk1a5pEVHwqusDjM3YdreZ&#10;lCTW6tObw8IeP77/TTGYVvTkfGNZwcc8AUFcWt1wpeDyfZitQPiArLG1TAqe5KHIx6MNZto++ET9&#10;OVQihrDPUEEdQpdJ6cuaDPq57Ygjd7POYIjQVVI7fMRw08o0ST6lwYZjQ40d7Woqf893o+A67L2+&#10;GOOOlJJ9LW/9z3ItlZpOhu0XiEBD+Bf/uY9awSJdxLnxTXwCM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LO93vwAAAN0AAAAPAAAAAAAAAAAAAAAAAJgCAABkcnMvZG93bnJl&#10;di54bWxQSwUGAAAAAAQABAD1AAAAhAMAAAAA&#10;" path="m35,l20,7,10,17,3,30,,45,5,42r8,-2l18,35r5,-5l28,22r5,-7l33,7,35,xe" fillcolor="#f3be00" stroked="f">
                          <v:path arrowok="t" o:connecttype="custom" o:connectlocs="35,0;20,7;10,17;3,30;0,45;5,42;13,40;18,35;23,30;28,22;33,15;33,7;35,0" o:connectangles="0,0,0,0,0,0,0,0,0,0,0,0,0"/>
                        </v:shape>
                        <v:shape id="Freeform 1939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ujMYA&#10;AADdAAAADwAAAGRycy9kb3ducmV2LnhtbESP3WrCQBSE7wu+w3IE7+rGIKVGVwm20tAiwR/Ey0P2&#10;mASzZ0N2q+nbdwsFL4eZ+YZZrHrTiBt1rrasYDKOQBAXVtdcKjgeNs+vIJxH1thYJgU/5GC1HDwt&#10;MNH2zju67X0pAoRdggoq79tESldUZNCNbUscvIvtDPogu1LqDu8BbhoZR9GLNFhzWKiwpXVFxXX/&#10;bRSYI522+fsna5b9x9fb4WzSPFNqNOzTOQhPvX+E/9uZVjCNpz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ujMYAAADdAAAADwAAAAAAAAAAAAAAAACYAgAAZHJz&#10;L2Rvd25yZXYueG1sUEsFBgAAAAAEAAQA9QAAAIsDAAAAAA==&#10;" path="m35,l20,7,10,17,3,30,,45,5,42r8,-2l18,35r5,-5l28,22r5,-7l33,7,35,xe" filled="f" strokecolor="#e15520" strokeweight="0">
                          <v:path arrowok="t" o:connecttype="custom" o:connectlocs="35,0;20,7;10,17;3,30;0,45;5,42;13,40;18,35;23,30;28,22;33,15;33,7;35,0" o:connectangles="0,0,0,0,0,0,0,0,0,0,0,0,0"/>
                        </v:shape>
                        <v:shape id="Freeform 1940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88AA&#10;AADdAAAADwAAAGRycy9kb3ducmV2LnhtbERPS07DMBDdV+IO1iCxa20iWoVQJ0KlqF32d4AhHpKI&#10;eBzZbhNujxdIXT69/7qabC9u5EPnWMPzQoEgrp3puNFwOX/OcxAhIhvsHZOGXwpQlQ+zNRbGjXyk&#10;2yk2IoVwKFBDG+NQSBnqliyGhRuIE/ftvMWYoG+k8TimcNvLTKmVtNhxamhxoE1L9c/pajX4826n&#10;tj7D/Ivow42bw/JVNVo/PU7vbyAiTfEu/nfvjYaXbJn2pzfpCc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Zl88AAAADdAAAADwAAAAAAAAAAAAAAAACYAgAAZHJzL2Rvd25y&#10;ZXYueG1sUEsFBgAAAAAEAAQA9QAAAIUDAAAAAA==&#10;" path="m33,62l20,70,10,82,3,95,,110r5,l13,105r5,-5l23,95r5,-8l30,80,33,70r,-8xm33,62l60,,33,62xe" fillcolor="#f3be00" stroked="f">
                          <v:path arrowok="t" o:connecttype="custom" o:connectlocs="33,62;20,70;10,82;3,95;0,110;5,110;13,105;18,100;23,95;28,87;30,80;33,70;33,62;33,62;60,0;33,62" o:connectangles="0,0,0,0,0,0,0,0,0,0,0,0,0,0,0,0"/>
                          <o:lock v:ext="edit" verticies="t"/>
                        </v:shape>
                        <v:shape id="Freeform 1941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5eMgA&#10;AADdAAAADwAAAGRycy9kb3ducmV2LnhtbESPW2vCQBSE3wX/w3KEvulGsVaiq1h7sSB4iX3p2yF7&#10;zIZmz4bs1qT/vlso9HGYmW+Y5bqzlbhR40vHCsajBARx7nTJhYL3y8twDsIHZI2VY1LwTR7Wq35v&#10;ial2LZ/ploVCRAj7FBWYEOpUSp8bsuhHriaO3tU1FkOUTSF1g22E20pOkmQmLZYcFwzWtDWUf2Zf&#10;VkH2etgdzfyEH/b5sd0+7R+SarpX6m7QbRYgAnXhP/zXftMKppP7M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Ll4yAAAAN0AAAAPAAAAAAAAAAAAAAAAAJgCAABk&#10;cnMvZG93bnJldi54bWxQSwUGAAAAAAQABAD1AAAAjQMAAAAA&#10;" path="m33,l20,8,10,20,3,33,,48r5,l13,43r5,-5l23,33r5,-8l30,18,33,8,33,xe" filled="f" strokecolor="#e15520" strokeweight="0">
                          <v:path arrowok="t" o:connecttype="custom" o:connectlocs="33,0;20,8;10,20;3,33;0,48;5,48;13,43;18,38;23,33;28,25;30,18;33,8;33,0" o:connectangles="0,0,0,0,0,0,0,0,0,0,0,0,0"/>
                        </v:shape>
                        <v:shape id="Freeform 1942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iYccA&#10;AADdAAAADwAAAGRycy9kb3ducmV2LnhtbESPQWsCMRSE74L/IbyCN802qJWtUaRQEfGgtqX09tg8&#10;d7duXtZN1O2/bwTB4zAz3zDTeWsrcaHGl441PA8SEMSZMyXnGj4/3vsTED4gG6wck4Y/8jCfdTtT&#10;TI278o4u+5CLCGGfooYihDqV0mcFWfQDVxNH7+AaiyHKJpemwWuE20qqJBlLiyXHhQJreisoO+7P&#10;VgO9qO169PW9XC9/+ecwqZONOh217j21i1cQgdrwCN/bK6NhqEYKb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RYmHHAAAA3QAAAA8AAAAAAAAAAAAAAAAAmAIAAGRy&#10;cy9kb3ducmV2LnhtbFBLBQYAAAAABAAEAPUAAACMAwAAAAA=&#10;" path="m,62l27,,,62xe" filled="f" strokecolor="#e15520" strokeweight="0">
                          <v:path arrowok="t" o:connecttype="custom" o:connectlocs="0,62;27,0;0,62" o:connectangles="0,0,0"/>
                        </v:shape>
                        <v:shape id="Freeform 1943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j3cYA&#10;AADdAAAADwAAAGRycy9kb3ducmV2LnhtbESPzWrDMBCE74W+g9hCbo0cpynGjRKSQiA95udQ37bW&#10;xjKxVsZSE7VPXxUCOQ4z8w0zX0bbiQsNvnWsYDLOQBDXTrfcKDgeNs8FCB+QNXaOScEPeVguHh/m&#10;WGp35R1d9qERCcK+RAUmhL6U0teGLPqx64mTd3KDxZDk0Eg94DXBbSfzLHuVFltOCwZ7ejdUn/ff&#10;VsFX9J/rj0n1W2W2yvNDdLvCOKVGT3H1BiJQDPfwrb3VCl7y2RT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j3cYAAADdAAAADwAAAAAAAAAAAAAAAACYAgAAZHJz&#10;L2Rvd25yZXYueG1sUEsFBgAAAAAEAAQA9QAAAIsDAAAAAA==&#10;" path="m35,l22,7,10,15,2,27,,42,7,39r5,-2l20,34r5,-7l30,22r2,-7l35,7,35,xe" fillcolor="#f3be00" stroked="f">
                          <v:path arrowok="t" o:connecttype="custom" o:connectlocs="35,0;22,7;10,15;2,27;0,42;7,39;12,37;20,34;25,27;30,22;32,15;35,7;35,0" o:connectangles="0,0,0,0,0,0,0,0,0,0,0,0,0"/>
                        </v:shape>
                        <v:shape id="Freeform 1944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tLsUA&#10;AADdAAAADwAAAGRycy9kb3ducmV2LnhtbESPQUvDQBSE74L/YXmCN7uxVCmx26KBgtBTY0vx9sg+&#10;s8Hd92J2beK/7wqCx2FmvmFWmyl4daYhdsIG7mcFKOJGbMetgcPb9m4JKiZki16YDPxQhM36+mqF&#10;pZWR93SuU6syhGOJBlxKfal1bBwFjDPpibP3IUPAlOXQajvgmOHB63lRPOqAHecFhz1VjprP+jsY&#10;OO1cU7wfpX7ZLcevylZb8eKNub2Znp9AJZrSf/iv/WoNLOYPC/h9k5+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20uxQAAAN0AAAAPAAAAAAAAAAAAAAAAAJgCAABkcnMv&#10;ZG93bnJldi54bWxQSwUGAAAAAAQABAD1AAAAigMAAAAA&#10;" path="m35,l22,7,10,15,2,27,,42,7,39r5,-2l20,34r5,-7l30,22r2,-7l35,7,35,e" filled="f" strokecolor="#e15520" strokeweight="0">
                          <v:path arrowok="t" o:connecttype="custom" o:connectlocs="35,0;22,7;10,15;2,27;0,42;7,39;12,37;20,34;25,27;30,22;32,15;35,7;35,0" o:connectangles="0,0,0,0,0,0,0,0,0,0,0,0,0"/>
                        </v:shape>
                        <v:shape id="Freeform 1945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9LMYA&#10;AADdAAAADwAAAGRycy9kb3ducmV2LnhtbESP0WoCMRRE3wv9h3ALvtWsolW3RimuQqF9cfUDLpvb&#10;zdLNzTZJNf59Uyj0cZiZM8x6m2wvLuRD51jBZFyAIG6c7rhVcD4dHpcgQkTW2DsmBTcKsN3c362x&#10;1O7KR7rUsRUZwqFEBSbGoZQyNIYshrEbiLP34bzFmKVvpfZ4zXDby2lRPEmLHecFgwPtDDWf9bdV&#10;8J7S/m2xmBjtq+5w/Op31aqqlRo9pJdnEJFS/A//tV+1gtl0Pof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29LMYAAADdAAAADwAAAAAAAAAAAAAAAACYAgAAZHJz&#10;L2Rvd25yZXYueG1sUEsFBgAAAAAEAAQA9QAAAIsDAAAAAA==&#10;" path="m,60l32,,,60xe" fillcolor="#f3be00" stroked="f">
                          <v:path arrowok="t" o:connecttype="custom" o:connectlocs="0,60;32,0;0,60" o:connectangles="0,0,0"/>
                        </v:shape>
                        <v:shape id="Freeform 1946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yPMQA&#10;AADdAAAADwAAAGRycy9kb3ducmV2LnhtbESPQYvCMBSE74L/ITzBm6aKuks1igi7eBPdguvt0bxt&#10;yzYvNYla/70RBI/DzHzDLFatqcWVnK8sKxgNExDEudUVFwqyn6/BJwgfkDXWlknBnTyslt3OAlNt&#10;b7yn6yEUIkLYp6igDKFJpfR5SQb90DbE0fuzzmCI0hVSO7xFuKnlOElm0mDFcaHEhjYl5f+Hi1Gw&#10;5t/MZm73MToa830+FqfLNDRK9Xvteg4iUBve4Vd7qxVMxtMZ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sjzEAAAA3QAAAA8AAAAAAAAAAAAAAAAAmAIAAGRycy9k&#10;b3ducmV2LnhtbFBLBQYAAAAABAAEAPUAAACJAwAAAAA=&#10;" path="m,60l32,,,60xe" filled="f" strokecolor="#e15520" strokeweight="0">
                          <v:path arrowok="t" o:connecttype="custom" o:connectlocs="0,60;32,0;0,60" o:connectangles="0,0,0"/>
                        </v:shape>
                        <v:shape id="Freeform 1947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vtcQA&#10;AADdAAAADwAAAGRycy9kb3ducmV2LnhtbESPQWvCQBSE7wX/w/IEL6VuFGtLdJUQEPSYtPb8zD6T&#10;YPZtyK5J+u+7gtDjMDPfMNv9aBrRU+dqywoW8wgEcWF1zaWC76/D2ycI55E1NpZJwS852O8mL1uM&#10;tR04oz73pQgQdjEqqLxvYyldUZFBN7ctcfCutjPog+xKqTscAtw0chlFa2mw5rBQYUtpRcUtvxsF&#10;SdYPfUa5TE6vl/Ri9blNfxqlZtMx2YDwNPr/8LN91ApWy/cPeLw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jb7XEAAAA3QAAAA8AAAAAAAAAAAAAAAAAmAIAAGRycy9k&#10;b3ducmV2LnhtbFBLBQYAAAAABAAEAPUAAACJAwAAAAA=&#10;" path="m37,l22,8,12,15,5,28,,43,7,40r8,-2l20,35r5,-7l30,23r5,-8l37,8,37,xe" fillcolor="#f3be00" stroked="f">
                          <v:path arrowok="t" o:connecttype="custom" o:connectlocs="37,0;22,8;12,15;5,28;0,43;7,40;15,38;20,35;25,28;30,23;35,15;37,8;37,0" o:connectangles="0,0,0,0,0,0,0,0,0,0,0,0,0"/>
                        </v:shape>
                        <v:shape id="Freeform 1948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F4cEA&#10;AADdAAAADwAAAGRycy9kb3ducmV2LnhtbERPS2sCMRC+F/wPYYTeaqJUKVujqChITz5Kz8Nm9sFu&#10;Jstm1PXfN4dCjx/fe7kefKvu1Mc6sIXpxIAizoOrubTwfT28fYCKguywDUwWnhRhvRq9LDFz4cFn&#10;ul+kVCmEY4YWKpEu0zrmFXmMk9ARJ64IvUdJsC+16/GRwn2rZ8YstMeaU0OFHe0qypvLzVvY/phj&#10;88yLUzH35yjbsvmSvbH2dTxsPkEJDfIv/nMfnYX32TzNTW/SE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UBeHBAAAA3QAAAA8AAAAAAAAAAAAAAAAAmAIAAGRycy9kb3du&#10;cmV2LnhtbFBLBQYAAAAABAAEAPUAAACGAwAAAAA=&#10;" path="m37,l22,8,12,15,5,28,,43,7,40r8,-2l20,35r5,-7l30,23r5,-8l37,8,37,xe" filled="f" strokecolor="#e15520" strokeweight="0">
                          <v:path arrowok="t" o:connecttype="custom" o:connectlocs="37,0;22,8;12,15;5,28;0,43;7,40;15,38;20,35;25,28;30,23;35,15;37,8;37,0" o:connectangles="0,0,0,0,0,0,0,0,0,0,0,0,0"/>
                        </v:shape>
                        <v:shape id="Freeform 1949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rlcYA&#10;AADdAAAADwAAAGRycy9kb3ducmV2LnhtbESPQWvCQBSE7wX/w/KE3upGiTWmriIWIfZQqIrnZ/Y1&#10;CWbfhuyaxH/fLRR6HGbmG2a1GUwtOmpdZVnBdBKBIM6trrhQcD7tXxIQziNrrC2Tggc52KxHTytM&#10;te35i7qjL0SAsEtRQel9k0rp8pIMuoltiIP3bVuDPsi2kLrFPsBNLWdR9CoNVhwWSmxoV1J+O96N&#10;Avo4ZLsrHS6f+XWa7N/jZPE4JUo9j4ftGwhPg/8P/7UzrSCezZ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rlcYAAADdAAAADwAAAAAAAAAAAAAAAACYAgAAZHJz&#10;L2Rvd25yZXYueG1sUEsFBgAAAAAEAAQA9QAAAIsDAAAAAA==&#10;" path="m,55l35,,,55xe" fillcolor="#f3be00" stroked="f">
                          <v:path arrowok="t" o:connecttype="custom" o:connectlocs="0,55;35,0;0,55" o:connectangles="0,0,0"/>
                        </v:shape>
                        <v:shape id="Freeform 1950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97+sEA&#10;AADdAAAADwAAAGRycy9kb3ducmV2LnhtbERPy4rCMBTdD/gP4QruxlTRotUoMjDoxoWPhctrc22j&#10;zU1pola/3iwGZnk47/mytZV4UOONYwWDfgKCOHfacKHgePj9noDwAVlj5ZgUvMjDctH5mmOm3ZN3&#10;9NiHQsQQ9hkqKEOoMyl9XpJF33c1ceQurrEYImwKqRt8xnBbyWGSpNKi4dhQYk0/JeW3/d0q2E7s&#10;2pjx+Zbez9MT1/6ttb4q1eu2qxmIQG34F/+5N1rBaJjG/fFNf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Pe/rBAAAA3QAAAA8AAAAAAAAAAAAAAAAAmAIAAGRycy9kb3du&#10;cmV2LnhtbFBLBQYAAAAABAAEAPUAAACGAwAAAAA=&#10;" path="m,55l35,,,55xe" filled="f" strokecolor="#e15520" strokeweight="0">
                          <v:path arrowok="t" o:connecttype="custom" o:connectlocs="0,55;35,0;0,55" o:connectangles="0,0,0"/>
                        </v:shape>
                        <v:shape id="Freeform 1951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GMscA&#10;AADdAAAADwAAAGRycy9kb3ducmV2LnhtbESPQUsDMRSE7wX/Q3hCb22221JkbVpEsBXtpV3B62Pz&#10;drN187ImsV399UYoeBxm5htmtRlsJ87kQ+tYwWyagSCunG65UfBWPk3uQISIrLFzTAq+KcBmfTNa&#10;YaHdhQ90PsZGJAiHAhWYGPtCylAZshimridOXu28xZikb6T2eElw28k8y5bSYstpwWBPj4aqj+OX&#10;VbCt86wsdz8L8z6v95+v/hRf6pNS49vh4R5EpCH+h6/tZ61gkS9n8PcmP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RjLHAAAA3QAAAA8AAAAAAAAAAAAAAAAAmAIAAGRy&#10;cy9kb3ducmV2LnhtbFBLBQYAAAAABAAEAPUAAACMAwAAAAA=&#10;" path="m42,l27,5,15,15,5,25,,40r7,l15,37r5,-5l27,27r5,-5l37,15,40,7,42,xe" fillcolor="#f3be00" stroked="f">
                          <v:path arrowok="t" o:connecttype="custom" o:connectlocs="42,0;27,5;15,15;5,25;0,40;7,40;15,37;20,32;27,27;32,22;37,15;40,7;42,0" o:connectangles="0,0,0,0,0,0,0,0,0,0,0,0,0"/>
                        </v:shape>
                        <v:shape id="Freeform 1952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WtMYA&#10;AADdAAAADwAAAGRycy9kb3ducmV2LnhtbESPQWvCQBSE74L/YXmCt7ppLKFGVwmCUnpqbRWPj+wz&#10;ic2+jdltkv77bqHgcZiZb5jVZjC16Kh1lWUFj7MIBHFudcWFgs+P3cMzCOeRNdaWScEPOdisx6MV&#10;ptr2/E7dwRciQNilqKD0vkmldHlJBt3MNsTBu9jWoA+yLaRusQ9wU8s4ihJpsOKwUGJD25Lyr8O3&#10;UZBtF3vqsu61v72dk/ktOV318aTUdDJkSxCeBn8P/7dftIKnOIn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WtMYAAADdAAAADwAAAAAAAAAAAAAAAACYAgAAZHJz&#10;L2Rvd25yZXYueG1sUEsFBgAAAAAEAAQA9QAAAIsDAAAAAA==&#10;" path="m42,l27,5,15,15,5,25,,40r7,l15,37r5,-5l27,27r5,-5l37,15,40,7,42,xe" filled="f" strokecolor="#e15520" strokeweight="0">
                          <v:path arrowok="t" o:connecttype="custom" o:connectlocs="42,0;27,5;15,15;5,25;0,40;7,40;15,37;20,32;27,27;32,22;37,15;40,7;42,0" o:connectangles="0,0,0,0,0,0,0,0,0,0,0,0,0"/>
                        </v:shape>
                        <v:shape id="Freeform 1953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4KbcYA&#10;AADdAAAADwAAAGRycy9kb3ducmV2LnhtbESPT2vCQBTE7wW/w/IKXopuGq1IzCpSEDzW1EKPz+zL&#10;v2bfhuxq4rfvCoUeh5n5DZPuRtOKG/WutqzgdR6BIM6trrlUcP48zNYgnEfW2FomBXdysNtOnlJM&#10;tB34RLfMlyJA2CWooPK+S6R0eUUG3dx2xMErbG/QB9mXUvc4BLhpZRxFK2mw5rBQYUfvFeU/2dUo&#10;+C4WX76Uh7gYLvV5GX80L29Zo9T0edxvQHga/X/4r33UCpbxagG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4KbcYAAADdAAAADwAAAAAAAAAAAAAAAACYAgAAZHJz&#10;L2Rvd25yZXYueG1sUEsFBgAAAAAEAAQA9QAAAIsDAAAAAA==&#10;" path="m,58l37,,,58xe" fillcolor="#f3be00" stroked="f">
                          <v:path arrowok="t" o:connecttype="custom" o:connectlocs="0,58;37,0;0,58" o:connectangles="0,0,0"/>
                        </v:shape>
                        <v:shape id="Freeform 1954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x0MUA&#10;AADdAAAADwAAAGRycy9kb3ducmV2LnhtbESPUWvCQBCE3wv+h2MF3+qlEkKJnhIKUhH6YOoPWHPb&#10;JDW3F++uJv77niD4OMzONzurzWg6cSXnW8sK3uYJCOLK6pZrBcfv7es7CB+QNXaWScGNPGzWk5cV&#10;5toOfKBrGWoRIexzVNCE0OdS+qohg35ue+Lo/VhnMETpaqkdDhFuOrlIkkwabDk2NNjTR0PVufwz&#10;8Y3fr2Ln+jL1mT/fPovTpRjSvVKz6VgsQQQaw/P4kd5pBekiS+G+JiJ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bHQxQAAAN0AAAAPAAAAAAAAAAAAAAAAAJgCAABkcnMv&#10;ZG93bnJldi54bWxQSwUGAAAAAAQABAD1AAAAigMAAAAA&#10;" path="m,58l37,,,58xe" filled="f" strokecolor="#e15520" strokeweight="0">
                          <v:path arrowok="t" o:connecttype="custom" o:connectlocs="0,58;37,0;0,58" o:connectangles="0,0,0"/>
                        </v:shape>
                        <v:shape id="Freeform 1955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qwMMA&#10;AADdAAAADwAAAGRycy9kb3ducmV2LnhtbESPQYvCMBSE74L/ITzBm6aKdpeuUUQRevCy1h/waN62&#10;xeYlNrHWf79ZEPY4zMw3zGY3mFb01PnGsoLFPAFBXFrdcKXgWpxmnyB8QNbYWiYFL/Kw245HG8y0&#10;ffI39ZdQiQhhn6GCOgSXSenLmgz6uXXE0fuxncEQZVdJ3eEzwk0rl0mSSoMNx4UaHR1qKm+Xh1Hg&#10;+8XHcE8qmTsTzmleHl16LpSaTob9F4hAQ/gPv9u5VrBapmv4ex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7qwMMAAADdAAAADwAAAAAAAAAAAAAAAACYAgAAZHJzL2Rv&#10;d25yZXYueG1sUEsFBgAAAAAEAAQA9QAAAIgDAAAAAA==&#10;" path="m42,l25,5,15,15,5,25,,37r7,l15,35r5,-3l27,27r5,-5l37,15,40,7,42,xe" fillcolor="#f3be00" stroked="f">
                          <v:path arrowok="t" o:connecttype="custom" o:connectlocs="42,0;25,5;15,15;5,25;0,37;7,37;15,35;20,32;27,27;32,22;37,15;40,7;42,0" o:connectangles="0,0,0,0,0,0,0,0,0,0,0,0,0"/>
                        </v:shape>
                        <v:shape id="Freeform 1956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6BsgA&#10;AADdAAAADwAAAGRycy9kb3ducmV2LnhtbESP3UrDQBSE74W+w3IK3pR2kyihxG6LilWhlNAfwctD&#10;9pgEs2dDdm3St+8WhF4OM/MNs1gNphEn6lxtWUE8i0AQF1bXXCo4HtbTOQjnkTU2lknBmRyslqO7&#10;BWba9ryj096XIkDYZaig8r7NpHRFRQbdzLbEwfuxnUEfZFdK3WEf4KaRSRSl0mDNYaHCll4rKn73&#10;f0bBJn75WMebPP9+w23/9Z5PEvMwUep+PDw/gfA0+Fv4v/2pFTwmaQrXN+EJy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X7oGyAAAAN0AAAAPAAAAAAAAAAAAAAAAAJgCAABk&#10;cnMvZG93bnJldi54bWxQSwUGAAAAAAQABAD1AAAAjQMAAAAA&#10;" path="m42,l25,5,15,15,5,25,,37r7,l15,35r5,-3l27,27r5,-5l37,15,40,7,42,xe" filled="f" strokecolor="#e15520" strokeweight="0">
                          <v:path arrowok="t" o:connecttype="custom" o:connectlocs="42,0;25,5;15,15;5,25;0,37;7,37;15,35;20,32;27,27;32,22;37,15;40,7;42,0" o:connectangles="0,0,0,0,0,0,0,0,0,0,0,0,0"/>
                        </v:shape>
                        <v:shape id="Freeform 1957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eickA&#10;AADdAAAADwAAAGRycy9kb3ducmV2LnhtbESPT2sCMRTE7wW/Q3hCL0WzFf+xNYq2CGJ7qKvi9bF5&#10;3V26eVmTVNd++qZQ6HGYmd8ws0VranEh5yvLCh77CQji3OqKCwWH/bo3BeEDssbaMim4kYfFvHM3&#10;w1TbK+/okoVCRAj7FBWUITSplD4vyaDv24Y4eh/WGQxRukJqh9cIN7UcJMlYGqw4LpTY0HNJ+Wf2&#10;ZRS8ueZlvT2esm+7PT+Mlq+r6XvYKXXfbZdPIAK14T/8195oBcPBeAK/b+IT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KneickAAADdAAAADwAAAAAAAAAAAAAAAACYAgAA&#10;ZHJzL2Rvd25yZXYueG1sUEsFBgAAAAAEAAQA9QAAAI4DAAAAAA==&#10;" path="m,58l39,,,58xe" fillcolor="#f3be00" stroked="f">
                          <v:path arrowok="t" o:connecttype="custom" o:connectlocs="0,58;39,0;0,58" o:connectangles="0,0,0"/>
                        </v:shape>
                        <v:shape id="Freeform 1958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/acEA&#10;AADdAAAADwAAAGRycy9kb3ducmV2LnhtbERPXWvCMBR9F/wP4Qq+aaKISGdaNsGhMBjWwfZ4ae7S&#10;suamNJlm/355GOzxcL73VXK9uNEYOs8aVksFgrjxpmOr4e16XOxAhIhssPdMGn4oQFVOJ3ssjL/z&#10;hW51tCKHcChQQxvjUEgZmpYchqUfiDP36UeHMcPRSjPiPYe7Xq6V2kqHHeeGFgc6tNR81d9Og0rv&#10;L/UhySe2bOi1PztlP561ns/S4wOISCn+i//cJ6Nhs97muflNfg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2v2nBAAAA3QAAAA8AAAAAAAAAAAAAAAAAmAIAAGRycy9kb3du&#10;cmV2LnhtbFBLBQYAAAAABAAEAPUAAACGAwAAAAA=&#10;" path="m,58l39,,,58xe" filled="f" strokecolor="#e15520" strokeweight="0">
                          <v:path arrowok="t" o:connecttype="custom" o:connectlocs="0,58;39,0;0,58" o:connectangles="0,0,0"/>
                        </v:shape>
                        <v:shape id="Freeform 1959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iOcEA&#10;AADdAAAADwAAAGRycy9kb3ducmV2LnhtbESPS6vCMBCF9xf8D2EEd9dUEdFqFFF8bH1s3A3N2Bab&#10;SW2ixn9vBMHl4Tw+znQeTCUe1LjSsoJeNwFBnFldcq7gdFz/j0A4j6yxskwKXuRgPmv9TTHV9sl7&#10;ehx8LuIIuxQVFN7XqZQuK8ig69qaOHoX2xj0UTa51A0+47ipZD9JhtJgyZFQYE3LgrLr4W4iRG5G&#10;m2Rlwqr25+2tXO57chGU6rTDYgLCU/C/8Le90woG/eEYPm/iE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t4jnBAAAA3QAAAA8AAAAAAAAAAAAAAAAAmAIAAGRycy9kb3du&#10;cmV2LnhtbFBLBQYAAAAABAAEAPUAAACGAwAAAAA=&#10;" path="m39,l32,,22,3,17,8r-5,5l7,18,5,25,2,33,,43r7,l12,40r8,-5l25,30r5,-7l35,15,37,8,39,xe" fillcolor="#f3be00" stroked="f">
                          <v:path arrowok="t" o:connecttype="custom" o:connectlocs="39,0;32,0;22,3;17,8;12,13;7,18;5,25;2,33;0,43;7,43;12,40;20,35;25,30;30,23;35,15;37,8;39,0" o:connectangles="0,0,0,0,0,0,0,0,0,0,0,0,0,0,0,0,0"/>
                        </v:shape>
                        <v:shape id="Freeform 1960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pOcMA&#10;AADdAAAADwAAAGRycy9kb3ducmV2LnhtbERPz2vCMBS+C/sfwhN2s6ky1HVNZRvIPA1avez21ryl&#10;Zc1L10St/vXLQfD48f3ON6PtxIkG3zpWME9SEMS10y0bBYf9drYG4QOyxs4xKbiQh03xMMkx0+7M&#10;JZ2qYEQMYZ+hgiaEPpPS1w1Z9InriSP34waLIcLBSD3gOYbbTi7SdCktthwbGuzpvaH6tzpaBdeP&#10;z9JU2/LvC4/2++25loZRKvU4HV9fQAQaw118c++0gqfFKu6Pb+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pOcMAAADdAAAADwAAAAAAAAAAAAAAAACYAgAAZHJzL2Rv&#10;d25yZXYueG1sUEsFBgAAAAAEAAQA9QAAAIgDAAAAAA==&#10;" path="m39,l32,,22,3,17,8r-5,5l7,18,5,25,2,33,,43r7,l12,40r8,-5l25,30r5,-7l35,15,37,8,39,xe" filled="f" strokecolor="#e15520" strokeweight="0">
                          <v:path arrowok="t" o:connecttype="custom" o:connectlocs="39,0;32,0;22,3;17,8;12,13;7,18;5,25;2,33;0,43;7,43;12,40;20,35;25,30;30,23;35,15;37,8;39,0" o:connectangles="0,0,0,0,0,0,0,0,0,0,0,0,0,0,0,0,0"/>
                        </v:shape>
                        <v:shape id="Freeform 1961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6BsUA&#10;AADdAAAADwAAAGRycy9kb3ducmV2LnhtbESP3WrCQBSE7wu+w3IE7+omQVqNrhL/sFB6YfQBDtlj&#10;EsyeDdlV49t3hUIvh5n5hlmsetOIO3WutqwgHkcgiAuray4VnE/79ykI55E1NpZJwZMcrJaDtwWm&#10;2j74SPfclyJA2KWooPK+TaV0RUUG3di2xMG72M6gD7Irpe7wEeCmkUkUfUiDNYeFClvaVFRc85tR&#10;sHXTb2vdLmuyPDnMrj/7dR7HSo2GfTYH4an3/+G/9pdWMEk+Y3i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DoGxQAAAN0AAAAPAAAAAAAAAAAAAAAAAJgCAABkcnMv&#10;ZG93bnJldi54bWxQSwUGAAAAAAQABAD1AAAAigMAAAAA&#10;" path="m,65l38,,,65xe" fillcolor="#f3be00" stroked="f">
                          <v:path arrowok="t" o:connecttype="custom" o:connectlocs="0,65;38,0;0,65" o:connectangles="0,0,0"/>
                        </v:shape>
                        <v:shape id="Freeform 1962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xWcUA&#10;AADdAAAADwAAAGRycy9kb3ducmV2LnhtbESP3YrCMBSE7wXfIRzBO02t4i7VKLuCPwhebNcHODRn&#10;267NSWlirW9vBMHLYWa+YZbrzlSipcaVlhVMxhEI4szqknMF59/t6BOE88gaK8uk4E4O1qt+b4mJ&#10;tjf+oTb1uQgQdgkqKLyvEyldVpBBN7Y1cfD+bGPQB9nkUjd4C3BTyTiK5tJgyWGhwJo2BWWX9GoU&#10;XDfV9LS70L+ebPdH+X2S8W7WKjUcdF8LEJ46/w6/2getYBZ/xP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7FZxQAAAN0AAAAPAAAAAAAAAAAAAAAAAJgCAABkcnMv&#10;ZG93bnJldi54bWxQSwUGAAAAAAQABAD1AAAAigMAAAAA&#10;" path="m,65l38,,,65xe" filled="f" strokecolor="#e15520" strokeweight="0">
                          <v:path arrowok="t" o:connecttype="custom" o:connectlocs="0,65;38,0;0,65" o:connectangles="0,0,0"/>
                        </v:shape>
                        <v:shape id="Freeform 1963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dRsgA&#10;AADdAAAADwAAAGRycy9kb3ducmV2LnhtbESPzWsCMRTE70L/h/AKXopmq0VlNUppbbUUD34cPD6S&#10;tx+4eVk2qa796xuh4HGYmd8ws0VrK3GmxpeOFTz3ExDE2pmScwWH/UdvAsIHZIOVY1JwJQ+L+UNn&#10;hqlxF97SeRdyESHsU1RQhFCnUnpdkEXfdzVx9DLXWAxRNrk0DV4i3FZykCQjabHkuFBgTW8F6dPu&#10;xyrIhqOvtd1kT0t9+r2+f3/642qrleo+tq9TEIHacA//t9dGwctgPITbm/g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391GyAAAAN0AAAAPAAAAAAAAAAAAAAAAAJgCAABk&#10;cnMvZG93bnJldi54bWxQSwUGAAAAAAQABAD1AAAAjQMAAAAA&#10;" path="m27,67l52,,27,67r,l27,64,15,74,7,87,,102r,17l5,117r7,-5l17,107r5,-8l27,92r3,-8l30,74,27,67xe" fillcolor="#f3be00" stroked="f">
                          <v:path arrowok="t" o:connecttype="custom" o:connectlocs="27,67;52,0;27,67;27,67;27,64;15,74;7,87;0,102;0,119;5,117;12,112;17,107;22,99;27,92;30,84;30,74;27,67" o:connectangles="0,0,0,0,0,0,0,0,0,0,0,0,0,0,0,0,0"/>
                        </v:shape>
                        <v:shape id="Freeform 1964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KosYA&#10;AADdAAAADwAAAGRycy9kb3ducmV2LnhtbESPQWvCQBSE7wX/w/IEL0U3kVBr6hpKQPBUohXq8ZF9&#10;TYLZt2t2q+m/7xYKPQ4z8w2zKUbTixsNvrOsIF0kIIhrqztuFJzed/NnED4ga+wtk4Jv8lBsJw8b&#10;zLW984Fux9CICGGfo4I2BJdL6euWDPqFdcTR+7SDwRDl0Eg94D3CTS+XSfIkDXYcF1p0VLZUX45f&#10;RsHhI9m7deVLKsu3x2t6pmrtSKnZdHx9ARFoDP/hv/ZeK8iWqw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CKosYAAADdAAAADwAAAAAAAAAAAAAAAACYAgAAZHJz&#10;L2Rvd25yZXYueG1sUEsFBgAAAAAEAAQA9QAAAIsDAAAAAA==&#10;" path="m27,67l52,,27,67r,l27,64,15,74,7,87,,102r,17l5,117r7,-5l17,107r5,-8l27,92r3,-8l30,74,27,67xe" filled="f" strokecolor="#e15520" strokeweight="0">
                          <v:path arrowok="t" o:connecttype="custom" o:connectlocs="27,67;52,0;27,67;27,67;27,64;15,74;7,87;0,102;0,119;5,117;12,112;17,107;22,99;27,92;30,84;30,74;27,67" o:connectangles="0,0,0,0,0,0,0,0,0,0,0,0,0,0,0,0,0"/>
                        </v:shape>
                        <v:shape id="Freeform 1965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MPMcA&#10;AADdAAAADwAAAGRycy9kb3ducmV2LnhtbESPUUvDQBCE3wX/w7GCb/bSYq2kvZZSEZRaJDUIfVty&#10;ay6Y24vZs43/3hOEPg4z8w2zWA2+VUfqpQlsYDzKQBFXwTZcGyjfHm/uQUlEttgGJgM/JLBaXl4s&#10;MLfhxAUd97FWCcKSowEXY5drLZUjjzIKHXHyPkLvMSbZ19r2eEpw3+pJlt1pjw2nBYcdbRxVn/tv&#10;b+DhvZyJfBXlLrzQ9nksB1e9dsZcXw3rOahIQzyH/9tP1sDtZDaF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uzDzHAAAA3QAAAA8AAAAAAAAAAAAAAAAAmAIAAGRy&#10;cy9kb3ducmV2LnhtbFBLBQYAAAAABAAEAPUAAACMAwAAAAA=&#10;" path="m30,62l55,,30,62r,l30,62,17,72,7,85,2,100,,115r5,-3l12,107r5,-5l22,95r5,-8l30,80r,-10l30,62xe" fillcolor="#f3be00" stroked="f">
                          <v:path arrowok="t" o:connecttype="custom" o:connectlocs="30,62;55,0;30,62;30,62;30,62;17,72;7,85;2,100;0,115;5,112;12,107;17,102;22,95;27,87;30,80;30,70;30,62" o:connectangles="0,0,0,0,0,0,0,0,0,0,0,0,0,0,0,0,0"/>
                        </v:shape>
                        <v:shape id="Freeform 1966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W5cUA&#10;AADdAAAADwAAAGRycy9kb3ducmV2LnhtbESPT4vCMBTE7wt+h/AEb2vqn1WpRhFF8LKHraIeH82z&#10;LTYvpUm1fvuNIHgcZuY3zGLVmlLcqXaFZQWDfgSCOLW64EzB8bD7noFwHlljaZkUPMnBatn5WmCs&#10;7YP/6J74TAQIuxgV5N5XsZQuzcmg69uKOHhXWxv0QdaZ1DU+AtyUchhFE2mw4LCQY0WbnNJb0hgF&#10;P5vieb6MT3gqZ03WjLbJefCbKNXrtus5CE+t/4Tf7b1WMB5OJ/B6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lblxQAAAN0AAAAPAAAAAAAAAAAAAAAAAJgCAABkcnMv&#10;ZG93bnJldi54bWxQSwUGAAAAAAQABAD1AAAAigMAAAAA&#10;" path="m30,62l55,,30,62r,l30,62,17,72,7,85,2,100,,115r5,-3l12,107r5,-5l22,95r5,-8l30,80r,-10l30,62xe" filled="f" strokecolor="#e15520" strokeweight="0">
                          <v:path arrowok="t" o:connecttype="custom" o:connectlocs="30,62;55,0;30,62;30,62;30,62;17,72;7,85;2,100;0,115;5,112;12,107;17,102;22,95;27,87;30,80;30,70;30,62" o:connectangles="0,0,0,0,0,0,0,0,0,0,0,0,0,0,0,0,0"/>
                        </v:shape>
                        <v:shape id="Freeform 1967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bMcMA&#10;AADdAAAADwAAAGRycy9kb3ducmV2LnhtbESPT4vCMBTE74LfITzBi6xpRVS6TUUXF8Rb/XN/NG/b&#10;ss1LabK2++2NIHgcZuY3TLodTCPu1LnasoJ4HoEgLqyuuVRwvXx/bEA4j6yxsUwK/snBNhuPUky0&#10;7Tmn+9mXIkDYJaig8r5NpHRFRQbd3LbEwfuxnUEfZFdK3WEf4KaRiyhaSYM1h4UKW/qqqPg9/xkF&#10;9noo41s+2896XuanPo5bg41S08mw+wThafDv8Kt91AqWi/Uanm/C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tbMcMAAADdAAAADwAAAAAAAAAAAAAAAACYAgAAZHJzL2Rv&#10;d25yZXYueG1sUEsFBgAAAAAEAAQA9QAAAIgDAAAAAA==&#10;" path="m,60l28,,,60xe" fillcolor="#f3be00" stroked="f">
                          <v:path arrowok="t" o:connecttype="custom" o:connectlocs="0,60;28,0;0,60" o:connectangles="0,0,0"/>
                        </v:shape>
                        <v:shape id="Freeform 1968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3ucIA&#10;AADdAAAADwAAAGRycy9kb3ducmV2LnhtbERPy4rCMBTdD/gP4QruxlSRqVTTIqLiagYfH3Btrm1p&#10;c1OaWOt8/WQx4PJw3utsMI3oqXOVZQWzaQSCOLe64kLB9bL/XIJwHlljY5kUvMhBlo4+1pho++QT&#10;9WdfiBDCLkEFpfdtIqXLSzLoprYlDtzddgZ9gF0hdYfPEG4aOY+iL2mw4tBQYkvbkvL6/DAKdH3L&#10;N996dohR//zu9o+oj6+1UpPxsFmB8DT4t/jffdQKFvM4zA1vwhO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ze5wgAAAN0AAAAPAAAAAAAAAAAAAAAAAJgCAABkcnMvZG93&#10;bnJldi54bWxQSwUGAAAAAAQABAD1AAAAhwMAAAAA&#10;" path="m,60l28,,,60xe" filled="f" strokecolor="#e15520" strokeweight="0">
                          <v:path arrowok="t" o:connecttype="custom" o:connectlocs="0,60;28,0;0,60" o:connectangles="0,0,0"/>
                        </v:shape>
                        <v:shape id="Freeform 1969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E98QA&#10;AADdAAAADwAAAGRycy9kb3ducmV2LnhtbESPzW7CMBCE75X6DtZW4lacAgIaMIh/6LHApbdVvCRR&#10;43UUmyS8PUZC4jiamW8003lrClFT5XLLCr66EQjixOqcUwXn0/ZzDMJ5ZI2FZVJwIwfz2fvbFGNt&#10;G/6l+uhTESDsYlSQeV/GUrokI4Oua0vi4F1sZdAHWaVSV9gEuClkL4qG0mDOYSHDklYZJf/Hq1Gw&#10;/envz3q42K3/lo3ZSKzXI1Mr1floFxMQnlr/Cj/bB61g0Bt9w+NNe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xPfEAAAA3QAAAA8AAAAAAAAAAAAAAAAAmAIAAGRycy9k&#10;b3ducmV2LnhtbFBLBQYAAAAABAAEAPUAAACJ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      </v:shape>
                        <v:shape id="Freeform 1970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TvMIA&#10;AADdAAAADwAAAGRycy9kb3ducmV2LnhtbERPS2vCQBC+F/wPywje6sYHRVJXEUHqwUutiL1Ns9Ns&#10;MDsbstMk/vvuodDjx/debwdfq47aWAU2MJtmoIiLYCsuDVw+Ds8rUFGQLdaBycCDImw3o6c15jb0&#10;/E7dWUqVQjjmaMCJNLnWsXDkMU5DQ5y479B6lATbUtsW+xTuaz3PshftseLU4LChvaPifv7xBuQm&#10;i8/Onaz7ug5I/bJ+0NvBmMl42L2CEhrkX/znPloDy/kq7U9v0hP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RO8wgAAAN0AAAAPAAAAAAAAAAAAAAAAAJgCAABkcnMvZG93&#10;bnJldi54bWxQSwUGAAAAAAQABAD1AAAAhwMAAAAA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      </v:shape>
                        <v:shape id="Freeform 1971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YW8MA&#10;AADdAAAADwAAAGRycy9kb3ducmV2LnhtbESPT2vCQBDF7wW/wzKCt7qJSNHoKloQxVOrXrwN2TEJ&#10;ZmdDdqrRT+8WCj0+3p8fb77sXK1u1IbKs4F0mIAizr2tuDBwOm7eJ6CCIFusPZOBBwVYLnpvc8ys&#10;v/M33Q5SqDjCIUMDpUiTaR3ykhyGoW+Io3fxrUOJsi20bfEex12tR0nyoR1WHAklNvRZUn49/LjI&#10;denXdUyP8zP1W5l2yf4i670xg363moES6uQ//NfeWQPj0SSF3zfxCe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UYW8MAAADdAAAADwAAAAAAAAAAAAAAAACYAgAAZHJzL2Rv&#10;d25yZXYueG1sUEsFBgAAAAAEAAQA9QAAAIgDAAAAAA=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      </v:shape>
                        <v:shape id="Freeform 1972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l4ccA&#10;AADdAAAADwAAAGRycy9kb3ducmV2LnhtbESPQWvCQBSE74X+h+UVvNVNQig2uooKlZZSRO1Bb4/s&#10;Mwlm36a725j++26h4HGYmW+Y2WIwrejJ+caygnScgCAurW64UvB5eHmcgPABWWNrmRT8kIfF/P5u&#10;hoW2V95Rvw+ViBD2BSqoQ+gKKX1Zk0E/th1x9M7WGQxRukpqh9cIN63MkuRJGmw4LtTY0bqm8rL/&#10;Ngq2af62OTwPXx+r1OPxvHzP+5NTavQwLKcgAg3hFv5vv2oFeTbJ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bZeHHAAAA3QAAAA8AAAAAAAAAAAAAAAAAmAIAAGRy&#10;cy9kb3ducmV2LnhtbFBLBQYAAAAABAAEAPUAAACMAwAAAAA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      </v:shape>
                        <v:shape id="Freeform 1973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8LcYA&#10;AADdAAAADwAAAGRycy9kb3ducmV2LnhtbESPQWsCMRSE70L/Q3iF3jTbrRRZjWKFSg+idC2eH5vn&#10;buzmZUlSXfvrG6HgcZiZb5jZoretOJMPxrGC51EGgrhy2nCt4Gv/PpyACBFZY+uYFFwpwGL+MJhh&#10;od2FP+lcxlokCIcCFTQxdoWUoWrIYhi5jjh5R+ctxiR9LbXHS4LbVuZZ9iotGk4LDXa0aqj6Ln+s&#10;gmWZn7a7zd6sdpvq7df59cGUa6WeHvvlFESkPt7D/+0PrWCcT17g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w8LcYAAADdAAAADwAAAAAAAAAAAAAAAACYAgAAZHJz&#10;L2Rvd25yZXYueG1sUEsFBgAAAAAEAAQA9QAAAIsDAAAAAA=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      </v:shape>
                        <v:shape id="Freeform 1974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2scA&#10;AADdAAAADwAAAGRycy9kb3ducmV2LnhtbESPT4vCMBTE7wt+h/AEL7KmlbJI1yi64OrBy/oHdm+P&#10;5tkWm5eSRK3f3ggLHoeZ+Q0znXemEVdyvrasIB0lIIgLq2suFRz2q/cJCB+QNTaWScGdPMxnvbcp&#10;5tre+Ieuu1CKCGGfo4IqhDaX0hcVGfQj2xJH72SdwRClK6V2eItw08hxknxIgzXHhQpb+qqoOO8u&#10;RsFwnR7XF5MuXbn6O2TD++Y72f4qNeh3i08QgbrwCv+3N1pBNp5k8HwTn4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STd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      </v:shape>
                        <v:shape id="Freeform 1975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ht8YA&#10;AADdAAAADwAAAGRycy9kb3ducmV2LnhtbESPQWvCQBSE74L/YXmF3szGWINNXSUIlp4qaml7fGZf&#10;k2D2bchuY/rvu4LgcZiZb5jlejCN6KlztWUF0ygGQVxYXXOp4OO4nSxAOI+ssbFMCv7IwXo1Hi0x&#10;0/bCe+oPvhQBwi5DBZX3bSalKyoy6CLbEgfvx3YGfZBdKXWHlwA3jUziOJUGaw4LFba0qag4H36N&#10;gt1M567Hafn5bobv7Vd6Mq/PJ6UeH4b8BYSnwd/Dt/abVvCULOZwfR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ht8YAAADdAAAADwAAAAAAAAAAAAAAAACYAgAAZHJz&#10;L2Rvd25yZXYueG1sUEsFBgAAAAAEAAQA9QAAAIsDAAAAAA==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      </v:shape>
                        <v:shape id="Freeform 1976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7BsUA&#10;AADdAAAADwAAAGRycy9kb3ducmV2LnhtbESPUUsDMRCE34X+h7CCbzZn0VLOpkUKSim2YBXvdbms&#10;l8Ps5rik7fXfN4LQx2FmvmHmy4G9OlIf2yAGHsYFKJI62FYaA1+fr/czUDGhWPRByMCZIiwXo5s5&#10;ljac5IOO+9SoDJFYogGXUldqHWtHjHEcOpLs/YSeMWXZN9r2eMpw9npSFFPN2EpecNjRylH9uz9w&#10;pvDT4Px7W/mKd9tqx29+w9/G3N0OL8+gEg3pGv5vr62Bx8lsCn9v8hP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7sG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      </v:shape>
                        <v:shape id="Freeform 1977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Ac8YA&#10;AADdAAAADwAAAGRycy9kb3ducmV2LnhtbESPQWsCMRSE70L/Q3gFb5pVbCurUVpBsAgFtbTs7bF5&#10;bhY3L0uSrtt/bwoFj8PMfMMs171tREc+1I4VTMYZCOLS6ZorBZ+n7WgOIkRkjY1jUvBLAdarh8ES&#10;c+2ufKDuGCuRIBxyVGBibHMpQ2nIYhi7ljh5Z+ctxiR9JbXHa4LbRk6z7FlarDktGGxpY6i8HH+s&#10;grd9VzxJPOw+vs2pOF++Cu+Kd6WGj/3rAkSkPt7D/+2dVjCbzl/g70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9Ac8YAAADdAAAADwAAAAAAAAAAAAAAAACYAgAAZHJz&#10;L2Rvd25yZXYueG1sUEsFBgAAAAAEAAQA9QAAAIs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      </v:shape>
                        <v:shape id="Freeform 1978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1t8MA&#10;AADdAAAADwAAAGRycy9kb3ducmV2LnhtbERPu27CMBTdK/EP1kXqUhUnUYVQikEVD7VsFFi63cYX&#10;JzS+jmKThL/HA1LHo/OeLwdbi45aXzlWkE4SEMSF0xUbBafj9nUGwgdkjbVjUnAjD8vF6GmOuXY9&#10;f1N3CEbEEPY5KihDaHIpfVGSRT9xDXHkzq61GCJsjdQt9jHc1jJLkqm0WHFsKLGhVUnF3+FqFdjL&#10;NbWY/pj95+9681IHk+26Xqnn8fDxDiLQEP7FD/eXVvCWzeLc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x1t8MAAADdAAAADwAAAAAAAAAAAAAAAACYAgAAZHJzL2Rv&#10;d25yZXYueG1sUEsFBgAAAAAEAAQA9QAAAIg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      </v:shape>
                        <v:shape id="Freeform 1979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4MYA&#10;AADdAAAADwAAAGRycy9kb3ducmV2LnhtbESPT2sCMRTE7wW/Q3iCl6JZpRR3NYoI2kIp+O/i7bl5&#10;blY3L8sm6vbbN4WCx2FmfsNM562txJ0aXzpWMBwkIIhzp0suFBz2q/4YhA/IGivHpOCHPMxnnZcp&#10;Zto9eEv3XShEhLDPUIEJoc6k9Lkhi37gauLonV1jMUTZFFI3+IhwW8lRkrxLiyXHBYM1LQ3l193N&#10;Kti8ksmNb09fS/+xTi/H77V1qVK9bruYgAjUhmf4v/2pFbyNxi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B4MYAAADdAAAADwAAAAAAAAAAAAAAAACYAgAAZHJz&#10;L2Rvd25yZXYueG1sUEsFBgAAAAAEAAQA9QAAAIsDAAAAAA=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      </v:shape>
                        <v:shape id="Freeform 1980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ylsIA&#10;AADdAAAADwAAAGRycy9kb3ducmV2LnhtbERP3WrCMBS+H+wdwhnsTlNl6KxNi4wJbruy8wEOzTEp&#10;bU5KE2v39svFYJcf339Rza4XE42h9axgtcxAEDdet2wUXL6Pi1cQISJr7D2Tgh8KUJWPDwXm2t/5&#10;TFMdjUghHHJUYGMccilDY8lhWPqBOHFXPzqMCY5G6hHvKdz1cp1lG+mw5dRgcaA3S01X35yCLsjt&#10;xZ7eP8Imux0+j1+Gh8ko9fw0H/YgIs3xX/znPmkFL+td2p/ep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jKW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      </v:shape>
                        <v:shape id="Freeform 1981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Od8YA&#10;AADdAAAADwAAAGRycy9kb3ducmV2LnhtbESPT2vCQBTE7wW/w/IK3uomokVTVxFF9NKCUer1kX35&#10;Q7NvQ3Y18dt3BcHjMDO/YRar3tTiRq2rLCuIRxEI4szqigsF59PuYwbCeWSNtWVScCcHq+XgbYGJ&#10;th0f6Zb6QgQIuwQVlN43iZQuK8mgG9mGOHi5bQ36INtC6ha7ADe1HEfRpzRYcVgosaFNSdlfejUK&#10;dvvtz8XfL5vDdzxL8/O0O+a/hVLD9379BcJT71/hZ/ugFUzG8xge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qOd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      </v:shape>
                        <v:shape id="Freeform 1982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NGcUA&#10;AADdAAAADwAAAGRycy9kb3ducmV2LnhtbESPT2vCQBTE74V+h+UVvNWNQSSJriIVoQcrVMXzM/vy&#10;B7Nv0+w2pt/eFQoeh5n5DbNYDaYRPXWutqxgMo5AEOdW11wqOB237wkI55E1NpZJwR85WC1fXxaY&#10;aXvjb+oPvhQBwi5DBZX3bSalyysy6Ma2JQ5eYTuDPsiulLrDW4CbRsZRNJMGaw4LFbb0UVF+Pfwa&#10;Bf3x6+e6KVLuC51Eu9MlTvbTs1Kjt2E9B+Fp8M/wf/tTK5jGaQy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00ZxQAAAN0AAAAPAAAAAAAAAAAAAAAAAJgCAABkcnMv&#10;ZG93bnJldi54bWxQSwUGAAAAAAQABAD1AAAAigMAAAAA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      </v:shape>
                        <v:shape id="Freeform 1983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qJMgA&#10;AADdAAAADwAAAGRycy9kb3ducmV2LnhtbESPQWvCQBSE7wX/w/IK3pqNpkibuoqIkogerPXg8ZF9&#10;TUKzb0N2Nam/vlso9DjMzDfMfDmYRtyoc7VlBZMoBkFcWF1zqeD8sX16AeE8ssbGMin4JgfLxehh&#10;jqm2Pb/T7eRLESDsUlRQed+mUrqiIoMusi1x8D5tZ9AH2ZVSd9gHuGnkNI5n0mDNYaHCltYVFV+n&#10;q1GwL+7Job8cd9tJncyyfZ7JTZ4pNX4cVm8gPA3+P/zXzrWC5+lrAr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ACok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      </v:shape>
                        <v:shape id="Freeform 1984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HKcMA&#10;AADdAAAADwAAAGRycy9kb3ducmV2LnhtbESPQYvCMBSE74L/ITzBm6arZdntGkUUwYuHuovnR/O2&#10;Ldu8lCTa+O+NIOxxmJlvmNUmmk7cyPnWsoK3eQaCuLK65VrBz/dh9gHCB2SNnWVScCcPm/V4tMJC&#10;24FLup1DLRKEfYEKmhD6QkpfNWTQz21PnLxf6wyGJF0ttcMhwU0nF1n2Lg22nBYa7GnXUPV3vhoF&#10;uo0xX+7RlCdXXof7/lJReVFqOonbLxCBYvgPv9pHrSBffObwfJ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HKcMAAADdAAAADwAAAAAAAAAAAAAAAACYAgAAZHJzL2Rv&#10;d25yZXYueG1sUEsFBgAAAAAEAAQA9QAAAIg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      </v:shape>
                        <v:shape id="Freeform 1985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RxsIA&#10;AADdAAAADwAAAGRycy9kb3ducmV2LnhtbESPQYvCMBSE74L/ITxhb5pWVtFqFHdB8KZWEbw9mmdb&#10;bF5KE7X+eyMIHoeZ+YaZL1tTiTs1rrSsIB5EIIgzq0vOFRwP6/4EhPPIGivLpOBJDpaLbmeOibYP&#10;3tM99bkIEHYJKii8rxMpXVaQQTewNXHwLrYx6INscqkbfAS4qeQwisbSYMlhocCa/gvKrunNKOBd&#10;eaLTaKK3mT//2Tje7Iy2Sv302tUMhKfWf8Of9kYr+B1OR/B+E5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HGwgAAAN0AAAAPAAAAAAAAAAAAAAAAAJgCAABkcnMvZG93&#10;bnJldi54bWxQSwUGAAAAAAQABAD1AAAAhwMAAAAA&#10;" path="m110,222r-3,-2l105,220r-3,l100,222r5,l110,222xm,5l,,,5r,xe" fillcolor="#e15520" stroked="f">
                          <v:path arrowok="t" o:connecttype="custom" o:connectlocs="110,222;107,220;105,220;102,220;100,222;105,222;110,222;0,5;0,0;0,5;0,5" o:connectangles="0,0,0,0,0,0,0,0,0,0,0"/>
                          <o:lock v:ext="edit" verticies="t"/>
                        </v:shape>
                        <v:shape id="Freeform 1986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59scA&#10;AADdAAAADwAAAGRycy9kb3ducmV2LnhtbESPzWsCMRTE74L/Q3iCN836Sbs1ivgBHgSp7aG9PTav&#10;u+luXpZN1PW/bwqCx2FmfsMsVq2txJUabxwrGA0TEMSZ04ZzBZ8f+8ELCB+QNVaOScGdPKyW3c4C&#10;U+1u/E7Xc8hFhLBPUUERQp1K6bOCLPqhq4mj9+MaiyHKJpe6wVuE20qOk2QuLRqOCwXWtCkoK88X&#10;q2B3WZff2/3k+Gu+srI0x+rEs5FS/V67fgMRqA3P8KN90Aqm49c5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IufbHAAAA3QAAAA8AAAAAAAAAAAAAAAAAmAIAAGRy&#10;cy9kb3ducmV2LnhtbFBLBQYAAAAABAAEAPUAAACMAwAAAAA=&#10;" path="m,l,,,5r3,l,xm105,219r2,-2l102,214r-2,3l95,217r5,2l105,219xe" fillcolor="#e15820" stroked="f">
                          <v:path arrowok="t" o:connecttype="custom" o:connectlocs="0,0;0,0;0,5;3,5;0,0;105,219;107,217;102,214;100,217;95,217;100,219;105,219" o:connectangles="0,0,0,0,0,0,0,0,0,0,0,0"/>
                          <o:lock v:ext="edit" verticies="t"/>
                        </v:shape>
                        <v:shape id="Freeform 1987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n8MQA&#10;AADdAAAADwAAAGRycy9kb3ducmV2LnhtbESP3YrCMBCF7wXfIYzg3ZpaRNdqFBFkF0HBruDt0Ixt&#10;tZmUJqtdn94IC14ezs/HmS9bU4kbNa60rGA4iEAQZ1aXnCs4/mw+PkE4j6yxskwK/sjBctHtzDHR&#10;9s4HuqU+F2GEXYIKCu/rREqXFWTQDWxNHLyzbQz6IJtc6gbvYdxUMo6isTRYciAUWNO6oOya/prA&#10;/Tr6R5Re2qySu8n2dN5vpzEp1e+1qxkIT61/h//b31rBKJ5O4PU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7J/DEAAAA3QAAAA8AAAAAAAAAAAAAAAAAmAIAAGRycy9k&#10;b3ducmV2LnhtbFBLBQYAAAAABAAEAPUAAACJAwAAAAA=&#10;" path="m,l,,,5r3,l,xm100,217r2,-2l105,215r-3,-3l100,210r-5,2l90,215r5,l100,217xe" fillcolor="#e25b20" stroked="f">
                          <v:path arrowok="t" o:connecttype="custom" o:connectlocs="0,0;0,0;0,5;3,5;0,0;100,217;102,215;105,215;102,212;100,210;95,212;90,215;95,215;100,217" o:connectangles="0,0,0,0,0,0,0,0,0,0,0,0,0,0"/>
                          <o:lock v:ext="edit" verticies="t"/>
                        </v:shape>
                        <v:shape id="Freeform 1988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bgcUA&#10;AADdAAAADwAAAGRycy9kb3ducmV2LnhtbERPz2vCMBS+D/wfwhN2GTNdkTqrsQyhw9OYusO8PZtn&#10;W2xeahK1+++Xw2DHj+/3shhMJ27kfGtZwcskAUFcWd1yreBrXz6/gvABWWNnmRT8kIdiNXpYYq7t&#10;nbd024VaxBD2OSpoQuhzKX3VkEE/sT1x5E7WGQwRulpqh/cYbjqZJkkmDbYcGxrsad1Qdd5djYJZ&#10;lhze5bfryuNh/jSkH5f085op9Tge3hYgAg3hX/zn3mgF03Qe58Y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FuBxQAAAN0AAAAPAAAAAAAAAAAAAAAAAJgCAABkcnMv&#10;ZG93bnJldi54bWxQSwUGAAAAAAQABAD1AAAAigMAAAAA&#10;" path="m3,l,,,5r3,l3,xm95,212r5,l102,209r-2,-2l100,207r-10,2l82,212r8,l95,212xe" fillcolor="#e25e20" stroked="f">
                          <v:path arrowok="t" o:connecttype="custom" o:connectlocs="3,0;0,0;0,5;3,5;3,0;95,212;100,212;102,209;100,207;100,207;90,209;82,212;90,212;95,212" o:connectangles="0,0,0,0,0,0,0,0,0,0,0,0,0,0"/>
                          <o:lock v:ext="edit" verticies="t"/>
                        </v:shape>
                        <v:shape id="Freeform 1989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q0cUA&#10;AADdAAAADwAAAGRycy9kb3ducmV2LnhtbESPQWsCMRSE74L/ITyhN81qa+muRpFKS9FT1+L5sXnd&#10;DU1e1k2q23/fCILHYWa+YZbr3llxpi4YzwqmkwwEceW14VrB1+Ft/AIiRGSN1jMp+KMA69VwsMRC&#10;+wt/0rmMtUgQDgUqaGJsCylD1ZDDMPEtcfK+fecwJtnVUnd4SXBn5SzLnqVDw2mhwZZeG6p+yl+n&#10;4PF9e9rbPRp73M2Nbafb3NmDUg+jfrMAEamP9/Ct/aEVPM3yHK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WrRxQAAAN0AAAAPAAAAAAAAAAAAAAAAAJgCAABkcnMv&#10;ZG93bnJldi54bWxQSwUGAAAAAAQABAD1AAAAigMAAAAA&#10;" path="m3,l,,,5r3,l3,5,3,xm90,210r5,-3l100,205r,l97,202r-10,3l75,207r7,3l90,210xe" fillcolor="#e36121" stroked="f">
                          <v:path arrowok="t" o:connecttype="custom" o:connectlocs="3,0;0,0;0,5;3,5;3,5;3,0;90,210;95,207;100,205;100,205;97,202;87,205;75,207;82,210;90,210" o:connectangles="0,0,0,0,0,0,0,0,0,0,0,0,0,0,0"/>
                          <o:lock v:ext="edit" verticies="t"/>
                        </v:shape>
                        <v:shape id="Freeform 1990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2E8MA&#10;AADdAAAADwAAAGRycy9kb3ducmV2LnhtbERPz2vCMBS+C/sfwhvsZtO5IbMzypiIvapj8/javLVl&#10;zUtJYq3965eD4PHj+71cD6YVPTnfWFbwnKQgiEurG64UfB230zcQPiBrbC2Tgit5WK8eJkvMtL3w&#10;nvpDqEQMYZ+hgjqELpPSlzUZ9IntiCP3a53BEKGrpHZ4ieGmlbM0nUuDDceGGjv6rKn8O5yNgm7X&#10;F+N5k/vv2VAsRit/3PW0U+rpcfh4BxFoCHfxzZ1rBa8va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2E8MAAADdAAAADwAAAAAAAAAAAAAAAACYAgAAZHJzL2Rv&#10;d25yZXYueG1sUEsFBgAAAAAEAAQA9QAAAIgDAAAAAA==&#10;" path="m3,l,,,7,3,5r,l3,xm82,207r8,-3l100,202r-3,-3l95,197r-13,5l67,204r8,l82,207xe" fillcolor="#e36421" stroked="f">
                          <v:path arrowok="t" o:connecttype="custom" o:connectlocs="3,0;0,0;0,7;3,5;3,5;3,0;82,207;90,204;100,202;97,199;95,197;82,202;67,204;75,204;82,207" o:connectangles="0,0,0,0,0,0,0,0,0,0,0,0,0,0,0"/>
                          <o:lock v:ext="edit" verticies="t"/>
                        </v:shape>
                        <v:shape id="Freeform 1991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XTsQA&#10;AADdAAAADwAAAGRycy9kb3ducmV2LnhtbESP0WrCQBRE34X+w3ILfdNNqpY2dZVaEER90eYDLtlr&#10;Epq9G3bXmPy9Kwg+DjNzhlmsetOIjpyvLStIJwkI4sLqmksF+d9m/AnCB2SNjWVSMJCH1fJltMBM&#10;2ysfqTuFUkQI+wwVVCG0mZS+qMign9iWOHpn6wyGKF0ptcNrhJtGvifJhzRYc1yosKXfior/08Uo&#10;mB7yYa7PMuV9l345k6+HXeiVenvtf75BBOrDM/xob7WC2TRJ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l07EAAAA3QAAAA8AAAAAAAAAAAAAAAAAmAIAAGRycy9k&#10;b3ducmV2LnhtbFBLBQYAAAAABAAEAPUAAACJAwAAAAA=&#10;" path="m3,r,l,,,8,3,5r2,l3,xm75,202r12,-2l97,197r-2,-2l92,193r-15,4l57,200r10,2l75,202xe" fillcolor="#e46721" stroked="f">
                          <v:path arrowok="t" o:connecttype="custom" o:connectlocs="3,0;3,0;0,0;0,8;3,5;5,5;3,0;75,202;87,200;97,197;95,195;92,193;77,197;57,200;67,202;75,202" o:connectangles="0,0,0,0,0,0,0,0,0,0,0,0,0,0,0,0"/>
                          <o:lock v:ext="edit" verticies="t"/>
                        </v:shape>
                        <v:shape id="Freeform 1992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viMQA&#10;AADdAAAADwAAAGRycy9kb3ducmV2LnhtbESPwWrDMBBE74X8g9hAL6GRkjalOJFNKBR8K3FC6HGx&#10;NraJtTKWEqt/XxUKPQ4z84bZFdH24k6j7xxrWC0VCOLamY4bDafjx9MbCB+QDfaOScM3eSjy2cMO&#10;M+MmPtC9Co1IEPYZamhDGDIpfd2SRb90A3HyLm60GJIcG2lGnBLc9nKt1Ku02HFaaHGg95bqa3Wz&#10;GhKtPiwW6sv56hw3n1MZO1lq/TiP+y2IQDH8h//apdHw8qzW8PsmPQ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L4jEAAAA3QAAAA8AAAAAAAAAAAAAAAAAmAIAAGRycy9k&#10;b3ducmV2LnhtbFBLBQYAAAAABAAEAPUAAACJAwAAAAA=&#10;" path="m3,r,l,2,,7,3,5r2,l3,xm67,199r15,-2l95,192r-3,-2l92,190r-20,4l55,194r-3,l50,194r10,3l67,199xe" fillcolor="#e46a21" stroked="f">
                          <v:path arrowok="t" o:connecttype="custom" o:connectlocs="3,0;3,0;0,2;0,7;3,5;5,5;3,0;67,199;82,197;95,192;92,190;92,190;72,194;55,194;52,194;50,194;60,197;67,199" o:connectangles="0,0,0,0,0,0,0,0,0,0,0,0,0,0,0,0,0,0"/>
                          <o:lock v:ext="edit" verticies="t"/>
                        </v:shape>
                        <v:shape id="Freeform 1993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va8YA&#10;AADdAAAADwAAAGRycy9kb3ducmV2LnhtbESPT4vCMBTE78J+h/CEvWnqn12kGkUWhEXwUJVVb4/m&#10;2Vabl9KkWr+9WRA8DjPzG2a2aE0pblS7wrKCQT8CQZxaXXCmYL9b9SYgnEfWWFomBQ9ysJh/dGYY&#10;a3vnhG5bn4kAYRejgtz7KpbSpTkZdH1bEQfvbGuDPsg6k7rGe4CbUg6j6FsaLDgs5FjRT07pddsY&#10;BX9J8nVsks31ZA+TDTbL9eV4RqU+u+1yCsJT69/hV/tXKxiPohH8vw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Pva8YAAADdAAAADwAAAAAAAAAAAAAAAACYAgAAZHJz&#10;L2Rvd25yZXYueG1sUEsFBgAAAAAEAAQA9QAAAIsDAAAAAA==&#10;" path="m5,l3,,,3,3,8r,l5,5,5,xm57,195r20,-3l92,188r,l90,185r-18,5l55,190r-5,l43,190r7,2l57,195xe" fillcolor="#e56d21" stroked="f">
                          <v:path arrowok="t" o:connecttype="custom" o:connectlocs="5,0;3,0;0,3;3,8;3,8;5,5;5,0;57,195;77,192;92,188;92,188;90,185;72,190;55,190;50,190;43,190;50,192;57,195" o:connectangles="0,0,0,0,0,0,0,0,0,0,0,0,0,0,0,0,0,0"/>
                          <o:lock v:ext="edit" verticies="t"/>
                        </v:shape>
                        <v:shape id="Freeform 1994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5vMUA&#10;AADdAAAADwAAAGRycy9kb3ducmV2LnhtbESP3WrCQBSE7wu+w3IE7+pGDVWiq0iCYKEU/Ls/ZI9J&#10;MHs2ZNckvn23UOjlMDPfMJvdYGrRUesqywpm0wgEcW51xYWC6+XwvgLhPLLG2jIpeJGD3Xb0tsFE&#10;255P1J19IQKEXYIKSu+bREqXl2TQTW1DHLy7bQ36INtC6hb7ADe1nEfRhzRYcVgosaG0pPxxfhoF&#10;y+FpzffNrLLPuM/2p2vaZV+pUpPxsF+D8DT4//Bf+6gVxIsoht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Lm8xQAAAN0AAAAPAAAAAAAAAAAAAAAAAJgCAABkcnMv&#10;ZG93bnJldi54bWxQSwUGAAAAAAQABAD1AAAAigMAAAAA&#10;" path="m5,l3,,,2,3,7r,l5,5,5,xm50,189r2,l55,189r17,l92,185r-2,-3l87,180r-15,5l55,185r-8,l40,185r,l45,187r5,2xe" fillcolor="#e57121" stroked="f">
        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        <o:lock v:ext="edit" verticies="t"/>
                        </v:shape>
                        <v:shape id="Freeform 1995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GmsUA&#10;AADdAAAADwAAAGRycy9kb3ducmV2LnhtbESPzW7CMBCE75V4B2uRekFg0x+EAgZBq6g9cCnwAIu9&#10;JIF4HcUuhLfHlZB6HM3MN5r5snO1uFAbKs8axiMFgth4W3GhYb/Lh1MQISJbrD2ThhsFWC56T3PM&#10;rL/yD122sRAJwiFDDWWMTSZlMCU5DCPfECfv6FuHMcm2kLbFa4K7Wr4oNZEOK04LJTb0UZI5b3+d&#10;hvXhfDrxAPNgmq+Vqvabz3xstH7ud6sZiEhd/A8/2t9Ww9ureoe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kaaxQAAAN0AAAAPAAAAAAAAAAAAAAAAAJgCAABkcnMv&#10;ZG93bnJldi54bWxQSwUGAAAAAAQABAD1AAAAigMAAAAA&#10;" path="m2,l,3r,l,8r2,l5,5,2,xm40,185r7,l52,185r17,l87,180r-3,-2l82,175r-15,5l52,180r-10,l35,180r,3l37,183r3,2l40,185xe" fillcolor="#e57422" stroked="f">
        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        <o:lock v:ext="edit" verticies="t"/>
                        </v:shape>
                        <v:shape id="Freeform 1996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8pcQA&#10;AADdAAAADwAAAGRycy9kb3ducmV2LnhtbESP3WrCQBSE7wu+w3IE7+rGWkSiqwRLQWl74c8DHLLH&#10;ZDHnbJpdNb59t1Do5TAz3zDLdc+NulEXnBcDk3EGiqT01kll4HR8f56DChHFYuOFDDwowHo1eFpi&#10;bv1d9nQ7xEoliIQcDdQxtrnWoayJMYx9S5K8s+8YY5JdpW2H9wTnRr9k2UwzOkkLNba0qam8HK5s&#10;oOgdt9PPtyvt9h9f4fvMhUM2ZjTsiwWoSH38D/+1t9bA6zSbwe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/KXEAAAA3QAAAA8AAAAAAAAAAAAAAAAAmAIAAGRycy9k&#10;b3ducmV2LnhtbFBLBQYAAAAABAAEAPUAAACJAwAAAAA=&#10;" path="m2,l,2r,l,10,2,7,5,5,2,xm37,180r7,l52,180r17,l84,175r-2,-3l79,170r-12,5l52,175r-10,l32,172r3,5l37,180xe" fillcolor="#e67723" stroked="f">
                          <v:path arrowok="t" o:connecttype="custom" o:connectlocs="2,0;0,2;0,2;0,10;2,7;5,5;2,0;37,180;44,180;52,180;69,180;84,175;82,172;79,170;67,175;52,175;42,175;32,172;35,177;37,180" o:connectangles="0,0,0,0,0,0,0,0,0,0,0,0,0,0,0,0,0,0,0,0"/>
                          <o:lock v:ext="edit" verticies="t"/>
                        </v:shape>
                        <v:shape id="Freeform 1997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cGckA&#10;AADdAAAADwAAAGRycy9kb3ducmV2LnhtbESPT0vDQBTE70K/w/IKXqTdWMXU2G0RUeiptX88eHtk&#10;Xzeh2bcxuyZpP71bEHocZuY3zGzR20q01PjSsYL7cQKCOHe6ZKNgv/sYTUH4gKyxckwKTuRhMR/c&#10;zDDTruMNtdtgRISwz1BBEUKdSenzgiz6sauJo3dwjcUQZWOkbrCLcFvJSZI8SYslx4UCa3orKD9u&#10;f62C1ddyv7kz6/TT/dTfk+dz9562RqnbYf/6AiJQH67h//ZSK3h8SFK4vIlP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5qcGckAAADdAAAADwAAAAAAAAAAAAAAAACYAgAA&#10;ZHJzL2Rvd25yZXYueG1sUEsFBgAAAAAEAAQA9QAAAI4DAAAAAA==&#10;" path="m5,l2,3,,3r,7l2,8,5,5,5,xm35,175r7,l52,175r15,l82,170r-3,-2l79,168r-15,2l52,170r-10,l30,168r2,2l35,175xe" fillcolor="#e67924" stroked="f">
                          <v:path arrowok="t" o:connecttype="custom" o:connectlocs="5,0;2,3;0,3;0,10;2,8;5,5;5,0;35,175;42,175;52,175;67,175;82,170;79,168;79,168;64,170;52,170;42,170;30,168;32,170;35,175" o:connectangles="0,0,0,0,0,0,0,0,0,0,0,0,0,0,0,0,0,0,0,0"/>
                          <o:lock v:ext="edit" verticies="t"/>
                        </v:shape>
                        <v:shape id="Freeform 1998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b/MEA&#10;AADdAAAADwAAAGRycy9kb3ducmV2LnhtbERPTYvCMBC9C/sfwix4EU1dRaQaRV0ELysYZc+zzdgW&#10;m0ltotZ/vzkIHh/ve75sbSXu1PjSsYLhIAFBnDlTcq7gdNz2pyB8QDZYOSYFT/KwXHx05pga9+AD&#10;3XXIRQxhn6KCIoQ6ldJnBVn0A1cTR+7sGoshwiaXpsFHDLeV/EqSibRYcmwosKZNQdlF36yCtf4Z&#10;eT7bw3630dfw9723+renVPezXc1ABGrDW/xy74yC8SiJc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wG/zBAAAA3QAAAA8AAAAAAAAAAAAAAAAAmAIAAGRycy9kb3du&#10;cmV2LnhtbFBLBQYAAAAABAAEAPUAAACGAwAAAAA=&#10;" path="m5,l2,2,,5r,5l2,7,5,5,5,xm32,167r10,3l52,170r15,l79,165r,l77,162r-13,3l52,165r-12,l30,162r,3l32,167xe" fillcolor="#e77c25" stroked="f">
                          <v:path arrowok="t" o:connecttype="custom" o:connectlocs="5,0;2,2;0,5;0,10;2,7;5,5;5,0;32,167;42,170;52,170;67,170;79,165;79,165;77,162;64,165;52,165;40,165;30,162;30,165;32,167" o:connectangles="0,0,0,0,0,0,0,0,0,0,0,0,0,0,0,0,0,0,0,0"/>
                          <o:lock v:ext="edit" verticies="t"/>
                        </v:shape>
                        <v:shape id="Freeform 1999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6ccYA&#10;AADdAAAADwAAAGRycy9kb3ducmV2LnhtbESPzWrDMBCE74W8g9hAbrWcH0LqWgkhYNrm0sbuAyzW&#10;1ja1VkZSHeftq0Kgx2FmvmHyw2R6MZLznWUFyyQFQVxb3XGj4LMqHncgfEDW2FsmBTfycNjPHnLM&#10;tL3yhcYyNCJC2GeooA1hyKT0dUsGfWIH4uh9WWcwROkaqR1eI9z0cpWmW2mw47jQ4kCnlurv8sco&#10;2H2sLu/TS0Gn8Sa3jTsX1dumUGoxn47PIAJN4T98b79qBZt1+gR/b+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F6ccYAAADdAAAADwAAAAAAAAAAAAAAAACYAgAAZHJz&#10;L2Rvd25yZXYueG1sUEsFBgAAAAAEAAQA9QAAAIsDAAAAAA==&#10;" path="m5,l2,3,,5r,5l2,8,5,5,5,xm30,163r12,2l52,165r12,l79,163r-2,-3l74,158r-10,2l52,160r-12,l27,158r3,2l30,163xe" fillcolor="#e77f26" stroked="f">
                          <v:path arrowok="t" o:connecttype="custom" o:connectlocs="5,0;2,3;0,5;0,10;2,8;5,5;5,0;30,163;42,165;52,165;64,165;79,163;77,160;74,158;64,160;52,160;40,160;27,158;30,160;30,163" o:connectangles="0,0,0,0,0,0,0,0,0,0,0,0,0,0,0,0,0,0,0,0"/>
                          <o:lock v:ext="edit" verticies="t"/>
                        </v:shape>
                        <v:shape id="Freeform 2000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fXcEA&#10;AADdAAAADwAAAGRycy9kb3ducmV2LnhtbERPzYrCMBC+C75DGMGbpl13VWpTEWGXPYhg9QGGZmyL&#10;zaQ0sVaffnMQ9vjx/afbwTSip87VlhXE8wgEcWF1zaWCy/l7tgbhPLLGxjIpeJKDbTYepZho++AT&#10;9bkvRQhhl6CCyvs2kdIVFRl0c9sSB+5qO4M+wK6UusNHCDeN/IiipTRYc2iosKV9RcUtvxsFJu/j&#10;L7l4re7Iez782ONQvo5KTSfDbgPC0+D/xW/3r1bwuYjD/vAmPAG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V313BAAAA3QAAAA8AAAAAAAAAAAAAAAAAmAIAAGRycy9kb3du&#10;cmV2LnhtbFBLBQYAAAAABAAEAPUAAACGAwAAAAA=&#10;" path="m5,l2,2,,5r,7l2,7,7,5,5,xm30,157r10,3l52,160r12,l77,157r-3,-2l72,152r-10,3l52,155r-15,l25,152r2,3l30,157xe" fillcolor="#e88227" stroked="f">
                          <v:path arrowok="t" o:connecttype="custom" o:connectlocs="5,0;2,2;0,5;0,12;2,7;7,5;5,0;30,157;40,160;52,160;64,160;77,157;74,155;72,152;62,155;52,155;37,155;25,152;27,155;30,157" o:connectangles="0,0,0,0,0,0,0,0,0,0,0,0,0,0,0,0,0,0,0,0"/>
                          <o:lock v:ext="edit" verticies="t"/>
                        </v:shape>
                        <v:shape id="Freeform 2001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Gj8UA&#10;AADdAAAADwAAAGRycy9kb3ducmV2LnhtbESPT4vCMBTE74LfITzBm6ZdF1erUWRBWG/WPwdvz+bZ&#10;FpuX2kTtfvuNIOxxmJnfMPNlayrxoMaVlhXEwwgEcWZ1ybmCw349mIBwHlljZZkU/JKD5aLbmWOi&#10;7ZNTeux8LgKEXYIKCu/rREqXFWTQDW1NHLyLbQz6IJtc6gafAW4q+RFFY2mw5LBQYE3fBWXX3d0o&#10;SE/7vDpubn57uJ3L0+ZL11k6Varfa1czEJ5a/x9+t3+0gs9RHMPr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AaPxQAAAN0AAAAPAAAAAAAAAAAAAAAAAJgCAABkcnMv&#10;ZG93bnJldi54bWxQSwUGAAAAAAQABAD1AAAAigMAAAAA&#10;" path="m5,l2,3,,5r,8l2,10,7,5,5,xm27,153r13,2l52,155r12,l74,153r-2,-3l72,148r-10,2l52,150r-15,l25,145r,5l27,153xe" fillcolor="#e88527" stroked="f">
                          <v:path arrowok="t" o:connecttype="custom" o:connectlocs="5,0;2,3;0,5;0,13;2,10;7,5;5,0;27,153;40,155;52,155;64,155;74,153;72,150;72,148;62,150;52,150;37,150;25,145;25,150;27,153" o:connectangles="0,0,0,0,0,0,0,0,0,0,0,0,0,0,0,0,0,0,0,0"/>
                          <o:lock v:ext="edit" verticies="t"/>
                        </v:shape>
                        <v:shape id="Freeform 2002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JRcUA&#10;AADdAAAADwAAAGRycy9kb3ducmV2LnhtbESPT4vCMBTE78J+h/AW9iKatopKNYosFNbj+uf+aJ5N&#10;tXkpTdS6n36zsOBxmJnfMKtNbxtxp87XjhWk4wQEcel0zZWC46EYLUD4gKyxcUwKnuRhs34brDDX&#10;7sHfdN+HSkQI+xwVmBDaXEpfGrLox64ljt7ZdRZDlF0ldYePCLeNzJJkJi3WHBcMtvRpqLzub1ZB&#10;tvtpqnRyPJfD+cVlz6Iwu/ak1Md7v12CCNSHV/i//aUVTCdpB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ElFxQAAAN0AAAAPAAAAAAAAAAAAAAAAAJgCAABkcnMv&#10;ZG93bnJldi54bWxQSwUGAAAAAAQABAD1AAAAigMAAAAA&#10;" path="m7,l2,2,,7r,5l2,10,7,5,7,xm25,147r12,3l52,150r10,l72,147r,-2l69,142r-10,3l52,145r-15,l22,140r3,2l25,147xe" fillcolor="#e98929" stroked="f">
                          <v:path arrowok="t" o:connecttype="custom" o:connectlocs="7,0;2,2;0,7;0,12;2,10;7,5;7,0;25,147;37,150;52,150;62,150;72,147;72,145;69,142;59,145;52,145;37,145;22,140;25,142;25,147" o:connectangles="0,0,0,0,0,0,0,0,0,0,0,0,0,0,0,0,0,0,0,0"/>
                          <o:lock v:ext="edit" verticies="t"/>
                        </v:shape>
                        <v:shape id="Freeform 2003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3esUA&#10;AADdAAAADwAAAGRycy9kb3ducmV2LnhtbESP3WrCQBSE7wu+w3IE7+rGKkWjq4gQLEgLGh/gmD35&#10;wezZkN0m8e27BcHLYWa+YTa7wdSio9ZVlhXMphEI4szqigsF1zR5X4JwHlljbZkUPMjBbjt622Cs&#10;bc9n6i6+EAHCLkYFpfdNLKXLSjLoprYhDl5uW4M+yLaQusU+wE0tP6LoUxqsOCyU2NChpOx++TUK&#10;8vt30h0Tkx9uq2pZ9116evykSk3Gw34NwtPgX+Fn+0srWMxnc/h/E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Pd6xQAAAN0AAAAPAAAAAAAAAAAAAAAAAJgCAABkcnMv&#10;ZG93bnJldi54bWxQSwUGAAAAAAQABAD1AAAAigMAAAAA&#10;" path="m7,l2,5,,8r,5l2,10,7,5,7,xm25,140r12,5l52,145r10,l72,143r-3,-3l67,140r-8,l52,140r-17,l20,135r2,3l25,140xe" fillcolor="#e98c2a" stroked="f">
                          <v:path arrowok="t" o:connecttype="custom" o:connectlocs="7,0;2,5;0,8;0,13;2,10;7,5;7,0;25,140;37,145;52,145;62,145;72,143;69,140;67,140;59,140;52,140;35,140;20,135;22,138;25,140" o:connectangles="0,0,0,0,0,0,0,0,0,0,0,0,0,0,0,0,0,0,0,0"/>
                          <o:lock v:ext="edit" verticies="t"/>
                        </v:shape>
                        <v:shape id="Freeform 2004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/ZHccA&#10;AADdAAAADwAAAGRycy9kb3ducmV2LnhtbESPQWvCQBSE74L/YXlCL0U3VimaukpQWnsrTVXw9si+&#10;JovZtyG7Nem/dwsFj8PMfMOsNr2txZVabxwrmE4SEMSF04ZLBYev1/EChA/IGmvHpOCXPGzWw8EK&#10;U+06/qRrHkoRIexTVFCF0KRS+qIii37iGuLofbvWYoiyLaVusYtwW8unJHmWFg3HhQob2lZUXPIf&#10;q+C8xDdz7i/Zx+Ox22cnm+9mtVHqYdRnLyAC9eEe/m+/awXz2XQOf2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f2R3HAAAA3QAAAA8AAAAAAAAAAAAAAAAAmAIAAGRy&#10;cy9kb3ducmV2LnhtbFBLBQYAAAAABAAEAPUAAACMAwAAAAA=&#10;" path="m7,l2,5,,7r,8l5,10,10,7,7,xm22,135r15,5l52,140r7,l69,137r-2,l64,135r-5,l52,135,35,132,20,127r,5l22,135xe" fillcolor="#ea8f2b" stroked="f">
                          <v:path arrowok="t" o:connecttype="custom" o:connectlocs="7,0;2,5;0,7;0,15;5,10;10,7;7,0;22,135;37,140;52,140;59,140;69,137;67,137;64,135;59,135;52,135;35,132;20,127;20,132;22,135" o:connectangles="0,0,0,0,0,0,0,0,0,0,0,0,0,0,0,0,0,0,0,0"/>
                          <o:lock v:ext="edit" verticies="t"/>
                        </v:shape>
                        <v:shape id="Freeform 2005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a7sMA&#10;AADdAAAADwAAAGRycy9kb3ducmV2LnhtbESPQYvCMBCF7wv+hzCCtzV1tSLVKLJQ8drqwePQjG2x&#10;mdQmavXXm4UFj48373vzVpveNOJOnastK5iMIxDEhdU1lwqOh/R7AcJ5ZI2NZVLwJAeb9eBrhYm2&#10;D87onvtSBAi7BBVU3reJlK6oyKAb25Y4eGfbGfRBdqXUHT4C3DTyJ4rm0mDNoaHCln4rKi75zYQ3&#10;djrfxaTr0/aYuWvcpq/Mp0qNhv12CcJT7z/H/+m9VjCbTmL4WxMQ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ja7sMAAADdAAAADwAAAAAAAAAAAAAAAACYAgAAZHJzL2Rv&#10;d25yZXYueG1sUEsFBgAAAAAEAAQA9QAAAIgDAAAAAA==&#10;" path="m7,l2,5,,8r,7l5,10,10,8,7,xm20,130r15,5l52,135r7,l67,135r-3,-2l64,130r-7,l52,130,35,128,17,123r3,2l20,130xe" fillcolor="#eb922b" stroked="f">
                          <v:path arrowok="t" o:connecttype="custom" o:connectlocs="7,0;2,5;0,8;0,15;5,10;10,8;7,0;20,130;35,135;52,135;59,135;67,135;64,133;64,130;57,130;52,130;35,128;17,123;20,125;20,130" o:connectangles="0,0,0,0,0,0,0,0,0,0,0,0,0,0,0,0,0,0,0,0"/>
                          <o:lock v:ext="edit" verticies="t"/>
                        </v:shape>
                        <v:shape id="Freeform 2006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xLccA&#10;AADdAAAADwAAAGRycy9kb3ducmV2LnhtbESPS4vCQBCE7wv+h6GFva0TXSMx6yiyD9CL+AKvbaY3&#10;CWZ6QmbU6K93hIU9FlX1FTWZtaYSF2pcaVlBvxeBIM6sLjlXsN/9vCUgnEfWWFkmBTdyMJt2XiaY&#10;anvlDV22PhcBwi5FBYX3dSqlywoy6Hq2Jg7er20M+iCbXOoGrwFuKjmIopE0WHJYKLCmz4Ky0/Zs&#10;FCTH9XgdJ8d4GPPyfF8dvs3h66TUa7edf4Dw1Pr/8F97oRUM3/sj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HMS3HAAAA3QAAAA8AAAAAAAAAAAAAAAAAmAIAAGRy&#10;cy9kb3ducmV2LnhtbFBLBQYAAAAABAAEAPUAAACMAwAAAAA=&#10;" path="m10,l5,3,,8r,2l,15,5,10,10,5,10,xm20,120r15,5l52,128r7,l64,128r,-3l62,123r-5,l52,123r-10,l32,120r-7,-2l15,113r2,5l20,120xe" fillcolor="#eb952b" stroked="f">
        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        <o:lock v:ext="edit" verticies="t"/>
                        </v:shape>
                        <v:shape id="Freeform 2007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2wsYA&#10;AADdAAAADwAAAGRycy9kb3ducmV2LnhtbESP3WrCQBCF74W+wzKF3unGWtoS3QQjiC0iJbEPMGbH&#10;JDQ7G7JrTN++KxS8PJyfj7NKR9OKgXrXWFYwn0UgiEurG64UfB+303cQziNrbC2Tgl9ykCYPkxXG&#10;2l45p6HwlQgj7GJUUHvfxVK6siaDbmY74uCdbW/QB9lXUvd4DeOmlc9R9CoNNhwINXa0qan8KS4m&#10;cNfn3eA/D9lXdrqMi+aQ7XfHXKmnx3G9BOFp9Pfwf/tDK3hZzN/g9iY8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2wsYAAADdAAAADwAAAAAAAAAAAAAAAACYAgAAZHJz&#10;L2Rvd25yZXYueG1sUEsFBgAAAAAEAAQA9QAAAIsDAAAAAA==&#10;" path="m10,l5,2,,7r,5l,15,5,10,10,5,10,xm17,115r18,5l52,122r5,l64,122r-2,-2l59,117r-2,l52,117r-10,l32,115,22,112r-7,-7l15,110r2,5xe" fillcolor="#ec982a" stroked="f">
        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        <o:lock v:ext="edit" verticies="t"/>
                        </v:shape>
                        <v:shape id="Freeform 2008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0sMMA&#10;AADdAAAADwAAAGRycy9kb3ducmV2LnhtbERPW2vCMBR+H/gfwhF8m6kXtlEbRTYEiw8yN9jroTm2&#10;oc1JSaLW/frlQdjjx3cvNoPtxJV8MI4VzKYZCOLKacO1gu+v3fMbiBCRNXaOScGdAmzWo6cCc+1u&#10;/EnXU6xFCuGQo4Imxj6XMlQNWQxT1xMn7uy8xZigr6X2eEvhtpPzLHuRFg2nhgZ7em+oak8Xq+Dj&#10;+Noeyt/SzE15Xv4ce83eRaUm42G7AhFpiP/ih3uvFSwXszQ3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80sM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      <o:lock v:ext="edit" verticies="t"/>
                        </v:shape>
                        <v:shape id="Freeform 2009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7TMcA&#10;AADdAAAADwAAAGRycy9kb3ducmV2LnhtbESP3WrCQBSE7wt9h+UUvKsbW6kaXSUUikKp4A96e8ge&#10;k2D2bNhdY+zTu0Khl8PMfMPMFp2pRUvOV5YVDPoJCOLc6ooLBfvd1+sYhA/IGmvLpOBGHhbz56cZ&#10;ptpeeUPtNhQiQtinqKAMoUml9HlJBn3fNsTRO1lnMETpCqkdXiPc1PItST6kwYrjQokNfZaUn7cX&#10;owAv4+Py59dtDtnxlq1b/b2uw0ip3kuXTUEE6sJ/+K+90gqG74MJ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Ru0zHAAAA3QAAAA8AAAAAAAAAAAAAAAAAmAIAAGRy&#10;cy9kb3ducmV2LnhtbFBLBQYAAAAABAAEAPUAAACMAwAAAAA=&#10;" path="m10,l5,5,,10r,5l,20,5,12,12,5,10,xm15,100r7,7l32,110r10,2l52,112r5,l59,112r,-2l57,107r-3,l52,107r-12,l30,105,20,100,12,92r,5l15,100xe" fillcolor="#ed9e27" stroked="f">
        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      <o:lock v:ext="edit" verticies="t"/>
                        </v:shape>
                        <v:shape id="Freeform 2010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8bMIA&#10;AADdAAAADwAAAGRycy9kb3ducmV2LnhtbERPzWrCQBC+F/oOywi91Y1pCJK6ipRWPBQxMQ8wzY5J&#10;MDsbsmuMb989CB4/vv/VZjKdGGlwrWUFi3kEgriyuuVaQXn6eV+CcB5ZY2eZFNzJwWb9+rLCTNsb&#10;5zQWvhYhhF2GChrv+0xKVzVk0M1tTxy4sx0M+gCHWuoBbyHcdDKOolQabDk0NNjTV0PVpbgaBT7P&#10;bZ6Opsdo93c5JofvMf4tlXqbTdtPEJ4m/xQ/3HutIPmIw/7wJj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3xswgAAAN0AAAAPAAAAAAAAAAAAAAAAAJgCAABkcnMvZG93&#10;bnJldi54bWxQSwUGAAAAAAQABAD1AAAAhwMAAAAA&#10;" path="m12,l5,5,,13r,5l,23,5,13,12,5r,-2l12,xm12,95r10,5l30,105r10,3l52,108r2,l59,108r-2,-3l54,103r,l52,103r-12,l27,98,17,93,10,85r2,5l12,95xe" fillcolor="#eda223" stroked="f">
        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      <o:lock v:ext="edit" verticies="t"/>
                        </v:shape>
                        <v:shape id="Freeform 2011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918YA&#10;AADdAAAADwAAAGRycy9kb3ducmV2LnhtbESPQYvCMBSE78L+h/AWvGmqKyJdo6gg7MEVrR7W26N5&#10;tsXmpTTRdv31RhA8DjPzDTOdt6YUN6pdYVnBoB+BIE6tLjhTcDysexMQziNrLC2Tgn9yMJ99dKYY&#10;a9vwnm6Jz0SAsItRQe59FUvp0pwMur6tiIN3trVBH2SdSV1jE+CmlMMoGkuDBYeFHCta5ZRekqtR&#10;cD8dN8ukaCbt+E+fzAJ3zfZ3p1T3s118g/DU+nf41f7RCkZfww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Z918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      <o:lock v:ext="edit" verticies="t"/>
                        </v:shape>
                        <v:shape id="Freeform 2012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xOscA&#10;AADdAAAADwAAAGRycy9kb3ducmV2LnhtbESPT2vCQBTE7wW/w/IEL0U3pkUluopoK+JF/HPx9sg+&#10;k2j2bciuMf32bqHQ4zAzv2Fmi9aUoqHaFZYVDAcRCOLU6oIzBefTd38CwnlkjaVlUvBDDhbzztsM&#10;E22ffKDm6DMRIOwSVJB7XyVSujQng25gK+LgXW1t0AdZZ1LX+AxwU8o4ikbSYMFhIceKVjml9+PD&#10;KLjgZtfsr8OHO33d0+34fCv4fa1Ur9supyA8tf4//NfeagWfH3EMv2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sTrHAAAA3QAAAA8AAAAAAAAAAAAAAAAAmAIAAGRy&#10;cy9kb3ducmV2LnhtbFBLBQYAAAAABAAEAPUAAACMAwAAAAA=&#10;" path="m12,l5,8,,18r,5l2,30,5,18,15,5,12,3,12,xm10,80r7,8l27,93r13,5l52,98r2,l54,98r,-3l52,93r-15,l25,85,15,78,7,68r,5l10,80xe" fillcolor="#eea91a" stroked="f">
        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        <o:lock v:ext="edit" verticies="t"/>
                        </v:shape>
                        <v:shape id="Freeform 2013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O+MUA&#10;AADdAAAADwAAAGRycy9kb3ducmV2LnhtbESPX2vCMBTF3wd+h3CFvQxNtWNIZxSRFfZUWCf4etvc&#10;NdXmpjTRdt9+GQz2eDh/fpztfrKduNPgW8cKVssEBHHtdMuNgtNnvtiA8AFZY+eYFHyTh/1u9rDF&#10;TLuRP+hehkbEEfYZKjAh9JmUvjZk0S9dTxy9LzdYDFEOjdQDjnHcdnKdJC/SYsuRYLCno6H6Wt5s&#10;5I7V0+FSnM63qipyU031md68Uo/z6fAKItAU/sN/7Xet4Dldp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w74xQAAAN0AAAAPAAAAAAAAAAAAAAAAAJgCAABkcnMv&#10;ZG93bnJldi54bWxQSwUGAAAAAAQABAD1AAAAigMAAAAA&#10;" path="m12,l5,10,,20,2,30r,10l2,40,2,30,5,20r5,-8l15,5r,-3l12,xm7,72r10,8l27,87r13,5l52,92r,l54,92,52,90,49,87r-7,l35,85,27,82,20,77,10,65,5,52r,10l7,72xe" fillcolor="#efac12" stroked="f">
        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      <o:lock v:ext="edit" verticies="t"/>
                        </v:shape>
                      </v:group>
                      <v:group id="Group 2014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/VT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j9VPxgAAAN0A&#10;AAAPAAAAAAAAAAAAAAAAAKoCAABkcnMvZG93bnJldi54bWxQSwUGAAAAAAQABAD6AAAAnQMAAAAA&#10;">
                        <v:shape id="Freeform 2015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U7cYA&#10;AADdAAAADwAAAGRycy9kb3ducmV2LnhtbESPT2vCQBTE7wW/w/IEb3Vj7B9JXSUKtr1VbcHrI/ua&#10;DWbfxuxqUj+9Wyj0OMzMb5j5sre1uFDrK8cKJuMEBHHhdMWlgq/Pzf0MhA/IGmvHpOCHPCwXg7s5&#10;Ztp1vKPLPpQiQthnqMCE0GRS+sKQRT92DXH0vl1rMUTZllK32EW4rWWaJE/SYsVxwWBDa0PFcX+2&#10;CnJ9eu7S7eq6O/Drx5vZ5L6UW6VGwz5/ARGoD//hv/a7VvAwTR/h9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gU7cYAAADdAAAADwAAAAAAAAAAAAAAAACYAgAAZHJz&#10;L2Rvd25yZXYueG1sUEsFBgAAAAAEAAQA9QAAAIsDAAAAAA==&#10;" path="m13,l3,13,,25,,43,5,63r8,10l23,80r12,8l50,88,47,85,45,83r-7,l30,80,23,75,15,68,10,63,5,55,3,45r,-7l3,28,5,20,8,13,13,8r,-5l13,xe" fillcolor="#efaf04" stroked="f">
        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        </v:shape>
                        <v:shape id="Freeform 2016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VHsgA&#10;AADdAAAADwAAAGRycy9kb3ducmV2LnhtbESP3UoDMRSE74W+QzgF72y2VYrdNi2L4g9CRVuRXp5u&#10;TjdLNydrErfbtzeC4OUwM98wi1VvG9GRD7VjBeNRBoK4dLrmSsHH9uHqFkSIyBobx6TgTAFWy8HF&#10;AnPtTvxO3SZWIkE45KjAxNjmUobSkMUwci1x8g7OW4xJ+kpqj6cEt42cZNlUWqw5LRhs6c5Qedx8&#10;WwVPa7ObnYuXR9y/dvz1aQpf3b8pdTnsizmISH38D/+1n7WCm+vJFH7fp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9JUeyAAAAN0AAAAPAAAAAAAAAAAAAAAAAJgCAABk&#10;cnMvZG93bnJldi54bWxQSwUGAAAAAAQABAD1AAAAjQMAAAAA&#10;" path="m13,l8,7,3,15,,25,,35r,l,40r3,7l8,60,18,72r7,5l33,80r7,2l47,82,45,80r,-3l38,77,30,72,23,70,18,62,13,57,8,50,5,42r,-7l8,20,15,7,13,5,13,xe" fillcolor="#f0b200" stroked="f">
        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      </v:shape>
                        <v:shape id="Freeform 2017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cYcUA&#10;AADdAAAADwAAAGRycy9kb3ducmV2LnhtbESP3WoCMRSE7wu+QziCN6Vm/aGWrVFEEAoFoVrw9rA5&#10;3Q1uTpYk7qZ9+qYg9HKYmW+Y9TbZVvTkg3GsYDYtQBBXThuuFXyeD08vIEJE1tg6JgXfFGC7GT2s&#10;sdRu4A/qT7EWGcKhRAVNjF0pZagashimriPO3pfzFmOWvpba45DhtpXzoniWFg3nhQY72jdUXU83&#10;q+DsF36XzM8FTR+q5Xt6LOJwVGoyTrtXEJFS/A/f229awXIxX8H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dxhxQAAAN0AAAAPAAAAAAAAAAAAAAAAAJgCAABkcnMv&#10;ZG93bnJldi54bWxQSwUGAAAAAAQABAD1AAAAigMAAAAA&#10;" path="m10,l5,5,2,12,,20,,30r,7l2,47r5,8l12,60r8,7l27,72r8,3l42,75r,-3l39,70,32,67,27,65,20,62,15,57,10,50,7,42,5,37r,-7l7,15,12,5r,-3l10,xe" fillcolor="#f1b600" stroked="f">
        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        </v:shape>
                        <v:shape id="Freeform 2018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kjMIA&#10;AADdAAAADwAAAGRycy9kb3ducmV2LnhtbERPz2vCMBS+D/wfwhO8ralVhlSjDEH0pJuTseOzeWuD&#10;zUttorb/vTkMdvz4fi9Wna3FnVpvHCsYJykI4sJpw6WC09fmdQbCB2SNtWNS0JOH1XLwssBcuwd/&#10;0v0YShFD2OeooAqhyaX0RUUWfeIa4sj9utZiiLAtpW7xEcNtLbM0fZMWDceGChtaV1RcjjerYCs/&#10;wvpw1mNz6K/u8r3vsx9rlBoNu/c5iEBd+Bf/uXdawXSSxb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mSMwgAAAN0AAAAPAAAAAAAAAAAAAAAAAJgCAABkcnMvZG93&#10;bnJldi54bWxQSwUGAAAAAAQABAD1AAAAhwMAAAAA&#10;" path="m10,l3,13,,28r,7l3,43r5,7l13,55r5,8l25,65r8,5l40,70,37,68,35,65,23,60,15,53,8,40,5,28,8,15,10,5r,-2l10,xe" fillcolor="#f2ba00" stroked="f">
                          <v:path arrowok="t" o:connecttype="custom" o:connectlocs="10,0;3,13;0,28;0,35;3,43;8,50;13,55;18,63;25,65;33,70;40,70;37,68;35,65;23,60;15,53;8,40;5,28;8,15;10,5;10,3;10,0" o:connectangles="0,0,0,0,0,0,0,0,0,0,0,0,0,0,0,0,0,0,0,0,0"/>
                        </v:shape>
                        <v:shape id="Freeform 2019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0eMUA&#10;AADdAAAADwAAAGRycy9kb3ducmV2LnhtbESPQUsDMRSE74L/ITzBW5s1StW1aVGptL0IVsHrY/Pc&#10;Xd28LEm6m/77plDwOMzMN8x8mWwnBvKhdazhZlqAIK6cabnW8PX5NnkAESKywc4xaThQgOXi8mKO&#10;pXEjf9Cwi7XIEA4lamhi7EspQ9WQxTB1PXH2fpy3GLP0tTQexwy3nVRFMZMWW84LDfb02lD1t9tb&#10;DWr7sr2vf+O79ePqWyU1rNNBan19lZ6fQERK8T98bm+Mhrtb9QinN/kJyMU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/R4xQAAAN0AAAAPAAAAAAAAAAAAAAAAAJgCAABkcnMv&#10;ZG93bnJldi54bWxQSwUGAAAAAAQABAD1AAAAigMAAAAA&#10;" path="m7,l2,10,,25r,7l2,37r3,8l10,52r5,5l22,60r5,2l34,65,32,62r,-2l20,55,12,47,7,35,5,25,5,15,10,7,7,2,7,xe" fillcolor="#f3bf00" stroked="f">
                          <v:path arrowok="t" o:connecttype="custom" o:connectlocs="7,0;2,10;0,25;0,32;2,37;5,45;10,52;15,57;22,60;27,62;34,65;32,62;32,60;20,55;12,47;7,35;5,25;5,15;10,7;7,2;7,0" o:connectangles="0,0,0,0,0,0,0,0,0,0,0,0,0,0,0,0,0,0,0,0,0"/>
                        </v:shape>
                        <v:shape id="Freeform 2020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6A8AA&#10;AADdAAAADwAAAGRycy9kb3ducmV2LnhtbERPy4rCMBTdC/5DuANuRFMfiHSMIoIgKIiv/Z3mTlNs&#10;bkoTa/17sxBcHs57sWptKRqqfeFYwWiYgCDOnC44V3C9bAdzED4gaywdk4IXeVgtu50Fpto9+UTN&#10;OeQihrBPUYEJoUql9Jkhi37oKuLI/bvaYoiwzqWu8RnDbSnHSTKTFguODQYr2hjK7ueHVXDf+8N4&#10;bv/6u0YaPOq23Cavm1K9n3b9CyJQG77ij3unFUwnk7g/volP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76A8AAAADdAAAADwAAAAAAAAAAAAAAAACYAgAAZHJzL2Rvd25y&#10;ZXYueG1sUEsFBgAAAAAEAAQA9QAAAIUDAAAAAA==&#10;" path="m5,l3,10,,23,3,35r7,13l18,55r12,5l30,58,28,55,18,50,13,43,8,33,5,23r,-8l8,8,8,5,5,xe" fillcolor="#f5c300" stroked="f">
                          <v:path arrowok="t" o:connecttype="custom" o:connectlocs="5,0;3,10;0,23;3,35;10,48;18,55;30,60;30,58;28,55;18,50;13,43;8,33;5,23;5,15;8,8;8,5;5,0" o:connectangles="0,0,0,0,0,0,0,0,0,0,0,0,0,0,0,0,0"/>
                        </v:shape>
                        <v:shape id="Freeform 2021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0hH8QA&#10;AADdAAAADwAAAGRycy9kb3ducmV2LnhtbESPT4vCMBTE7wt+h/AEb2vqHxapRqnCwl48WPeyt0fz&#10;bKrNS2libb+9EYQ9DjPzG2az620tOmp95VjBbJqAIC6crrhU8Hv+/lyB8AFZY+2YFAzkYbcdfWww&#10;1e7BJ+ryUIoIYZ+iAhNCk0rpC0MW/dQ1xNG7uNZiiLItpW7xEeG2lvMk+ZIWK44LBhs6GCpu+d0q&#10;sKvsnC3/rkeD+T2/dvtB22RQajLuszWIQH34D7/bP1rBcrGYwetNf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9IR/EAAAA3QAAAA8AAAAAAAAAAAAAAAAAmAIAAGRycy9k&#10;b3ducmV2LnhtbFBLBQYAAAAABAAEAPUAAACJAwAAAAA=&#10;" path="m5,l,8,,18,2,28,7,40r8,8l27,53,25,48,22,45,15,40,10,33,5,25r,-7l5,10,7,5,5,3,5,xe" fillcolor="#f5c700" stroked="f">
                          <v:path arrowok="t" o:connecttype="custom" o:connectlocs="5,0;0,8;0,18;2,28;7,40;15,48;27,53;25,48;22,45;15,40;10,33;5,25;5,18;5,10;7,5;5,3;5,0" o:connectangles="0,0,0,0,0,0,0,0,0,0,0,0,0,0,0,0,0"/>
                        </v:shape>
                        <v:shape id="Freeform 2022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0N8QA&#10;AADdAAAADwAAAGRycy9kb3ducmV2LnhtbESPQUsDMRSE74L/ITzBm826LVq2TYtahJ4Ea2mvj+R1&#10;s7p5CZu0u/vvjSD0OMzMN8xyPbhWXKiLjWcFj5MCBLH2puFawf7r/WEOIiZkg61nUjBShPXq9maJ&#10;lfE9f9Jll2qRIRwrVGBTCpWUUVtyGCc+EGfv5DuHKcuulqbDPsNdK8uieJIOG84LFgO9WdI/u7NT&#10;cHzty83BfYfnUrc6WB4/dByVur8bXhYgEg3pGv5vb42C2XRawt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dDfEAAAA3QAAAA8AAAAAAAAAAAAAAAAAmAIAAGRycy9k&#10;b3ducmV2LnhtbFBLBQYAAAAABAAEAPUAAACJAwAAAAA=&#10;" path="m3,l,7r,8l3,25,8,35r5,7l23,47,20,42,18,40,13,35,8,27,5,22r,-7l5,10,5,7,5,2,3,xe" fillcolor="#f6cb00" stroked="f">
                          <v:path arrowok="t" o:connecttype="custom" o:connectlocs="3,0;0,7;0,15;3,25;8,35;13,42;23,47;20,42;18,40;13,35;8,27;5,22;5,15;5,10;5,7;5,2;3,0" o:connectangles="0,0,0,0,0,0,0,0,0,0,0,0,0,0,0,0,0"/>
                        </v:shape>
                        <v:shape id="Freeform 2023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9XccA&#10;AADdAAAADwAAAGRycy9kb3ducmV2LnhtbESP3WrCQBSE74W+w3IKvSm6aaNS0myktoi/N1Uf4JA9&#10;TaLZszG71fTtu4Lg5TAz3zDppDO1OFPrKssKXgYRCOLc6ooLBfvdrP8GwnlkjbVlUvBHDibZQy/F&#10;RNsLf9N56wsRIOwSVFB63yRSurwkg25gG+Lg/djWoA+yLaRu8RLgppavUTSWBisOCyU29FlSftz+&#10;GgXL1dov5qfNdLefj9yXXvHz8MBKPT12H+8gPHX+Hr61F1rBMI5juL4JT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PV3HAAAA3QAAAA8AAAAAAAAAAAAAAAAAmAIAAGRy&#10;cy9kb3ducmV2LnhtbFBLBQYAAAAABAAEAPUAAACMAwAAAAA=&#10;" path="m2,l,5r,8l,20r5,8l10,35r7,5l15,35,12,33,7,23,5,13r,-3l2,5,2,xe" fillcolor="#f7cf00" stroked="f">
                          <v:path arrowok="t" o:connecttype="custom" o:connectlocs="2,0;0,5;0,13;0,20;5,28;10,35;17,40;15,35;12,33;7,23;5,13;5,10;2,5;2,0" o:connectangles="0,0,0,0,0,0,0,0,0,0,0,0,0,0"/>
                        </v:shape>
                        <v:shape id="Freeform 2024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PL8UA&#10;AADdAAAADwAAAGRycy9kb3ducmV2LnhtbESPT0vDQBTE74LfYXmCN7upLaaN3RaRijl4adpLb4/s&#10;yx/cfRuyzzZ+e1cQPA4z8xtms5u8UxcaYx/YwHyWgSKug+25NXA6vj2sQEVBtugCk4FvirDb3t5s&#10;sLDhyge6VNKqBOFYoIFOZCi0jnVHHuMsDMTJa8LoUZIcW21HvCa4d/oxy560x57TQocDvXZUf1Zf&#10;3oCbv5f7/IODrF01NM0+5HIujbm/m16eQQlN8h/+a5fWwHKxWML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M8vxQAAAN0AAAAPAAAAAAAAAAAAAAAAAJgCAABkcnMv&#10;ZG93bnJldi54bWxQSwUGAAAAAAQABAD1AAAAigMAAAAA&#10;" path="m,l,3,,8r,7l3,20r5,8l13,33,8,15,,xe" fillcolor="#f7d200" stroked="f">
                          <v:path arrowok="t" o:connecttype="custom" o:connectlocs="0,0;0,3;0,8;0,15;3,20;8,28;13,33;8,15;0,0" o:connectangles="0,0,0,0,0,0,0,0,0"/>
                        </v:shape>
                        <v:shape id="Freeform 2025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FZ8MA&#10;AADdAAAADwAAAGRycy9kb3ducmV2LnhtbESPX2vCMBTF3wf7DuEOfJupurlRjSJCxT1WffDx0lyb&#10;YnNTkmjrtzeDwR4P58+Ps1wPthV38qFxrGAyzkAQV043XCs4HYv3bxAhImtsHZOCBwVYr15flphr&#10;13NJ90OsRRrhkKMCE2OXSxkqQxbD2HXEybs4bzEm6WupPfZp3LZymmVzabHhRDDY0dZQdT3cbOLa&#10;wpXn3pk2q392/mzLR/FVKjV6GzYLEJGG+B/+a++1go/Z7BN+36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eFZ8MAAADdAAAADwAAAAAAAAAAAAAAAACYAgAAZHJzL2Rv&#10;d25yZXYueG1sUEsFBgAAAAAEAAQA9QAAAIgDAAAAAA==&#10;" path="m,l,3,2,13,7,23,5,10,,xe" fillcolor="#f7d400" stroked="f">
                          <v:path arrowok="t" o:connecttype="custom" o:connectlocs="0,0;0,3;2,13;7,23;5,10;0,0" o:connectangles="0,0,0,0,0,0"/>
                        </v:shape>
                        <v:shape id="Freeform 2026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R18UA&#10;AADdAAAADwAAAGRycy9kb3ducmV2LnhtbESPT4vCMBTE74LfIbyFvciadi1Fuk1FBNGDF/+Bx0fz&#10;bMs2L6WJ2v32G0HwOMzMb5h8MZhW3Kl3jWUF8TQCQVxa3XCl4HRcf81BOI+ssbVMCv7IwaIYj3LM&#10;tH3wnu4HX4kAYZehgtr7LpPSlTUZdFPbEQfvanuDPsi+krrHR4CbVn5HUSoNNhwWauxoVVP5e7gZ&#10;BW4bn/e7kuLJZeOvnLhk3l2sUp8fw/IHhKfBv8Ov9lYrSGazFJ5vwhO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xHXxQAAAN0AAAAPAAAAAAAAAAAAAAAAAJgCAABkcnMv&#10;ZG93bnJldi54bWxQSwUGAAAAAAQABAD1AAAAigMAAAAA&#10;" path="m110,222l82,198,62,173,45,150,33,125,23,98,15,70,8,38,,,3,58r2,52l8,135r7,23l25,183r15,25l57,215r18,2l92,220r18,2xe" filled="f" strokecolor="#e15520" strokeweight="0">
                          <v:path arrowok="t" o:connecttype="custom" o:connectlocs="110,222;82,198;62,173;45,150;33,125;23,98;15,70;8,38;0,0;3,58;5,110;8,135;15,158;25,183;40,208;57,215;75,217;92,220;110,222" o:connectangles="0,0,0,0,0,0,0,0,0,0,0,0,0,0,0,0,0,0,0"/>
                        </v:shape>
                        <v:shape id="Freeform 2027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NrsYA&#10;AADdAAAADwAAAGRycy9kb3ducmV2LnhtbESPQWvCQBSE74X+h+UVvJmNWmxJ3YSiiB4qkrR4fmRf&#10;s6HZtyG7avz33YLQ4zAz3zCrYrSduNDgW8cKZkkKgrh2uuVGwdfndvoKwgdkjZ1jUnAjD0X++LDC&#10;TLsrl3SpQiMihH2GCkwIfSalrw1Z9InriaP37QaLIcqhkXrAa4TbTs7TdCktthwXDPa0NlT/VGer&#10;YCdPflm1pT/Vh/J42My65sNslZo8je9vIAKN4T98b++1gufF4gX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BNrsYAAADdAAAADwAAAAAAAAAAAAAAAACYAgAAZHJz&#10;L2Rvd25yZXYueG1sUEsFBgAAAAAEAAQA9QAAAIsDAAAAAA==&#10;" path="m,5l3,,,5r,xe" fillcolor="#e15520" stroked="f">
                          <v:path arrowok="t" o:connecttype="custom" o:connectlocs="0,5;3,0;0,5;0,5" o:connectangles="0,0,0,0"/>
                        </v:shape>
                        <v:shape id="Freeform 2028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6msMA&#10;AADdAAAADwAAAGRycy9kb3ducmV2LnhtbERPzU4CMRC+m/gOzZhwk65gEFcKQYwE4knkASbbYbtx&#10;O61t3V14enow8fjl+1+sBtuKjkJsHCt4GBcgiCunG64VHL/e7+cgYkLW2DomBWeKsFre3iyw1K7n&#10;T+oOqRY5hGOJCkxKvpQyVoYsxrHzxJk7uWAxZRhqqQP2Ody2clIUM2mx4dxg0NPGUPV9+LUKfo7P&#10;b6ddeH0yl/m2b6zfd5cPr9Tobli/gEg0pH/xn3unFTxOp3lufpOf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w6msMAAADdAAAADwAAAAAAAAAAAAAAAACYAgAAZHJzL2Rv&#10;d25yZXYueG1sUEsFBgAAAAAEAAQA9QAAAIgDAAAAAA==&#10;" path="m2,r,l,5r,l2,xe" fillcolor="#e15820" stroked="f">
                          <v:path arrowok="t" o:connecttype="custom" o:connectlocs="2,0;2,0;0,5;0,5;2,0" o:connectangles="0,0,0,0,0"/>
                        </v:shape>
                        <v:shape id="Freeform 2029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Y28cA&#10;AADdAAAADwAAAGRycy9kb3ducmV2LnhtbESPQWvCQBSE7wX/w/IK3uqmKtKmriKWqhSlrRXB2yP7&#10;TKLZtzG7mvjv3YLQ4zAz3zDDcWMKcaHK5ZYVPHciEMSJ1TmnCja/H08vIJxH1lhYJgVXcjAetR6G&#10;GGtb8w9d1j4VAcIuRgWZ92UspUsyMug6tiQO3t5WBn2QVSp1hXWAm0J2o2ggDeYcFjIsaZpRclyf&#10;jYL3mf3azU/zVbqpPyV+b5d2f3BKtR+byRsIT43/D9/bC62g3+u9wt+b8AT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WNvHAAAA3QAAAA8AAAAAAAAAAAAAAAAAmAIAAGRy&#10;cy9kb3ducmV2LnhtbFBLBQYAAAAABAAEAPUAAACMAwAAAAA=&#10;" path="m52,r,l47,2r3,3l52,xm3,219r,-2l,217r3,2xe" fillcolor="#e25b20" stroked="f">
                          <v:path arrowok="t" o:connecttype="custom" o:connectlocs="52,0;52,0;47,2;50,5;52,0;3,219;3,217;0,217;3,219" o:connectangles="0,0,0,0,0,0,0,0,0"/>
                          <o:lock v:ext="edit" verticies="t"/>
                        </v:shape>
                        <v:shape id="Freeform 2030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MsIA&#10;AADdAAAADwAAAGRycy9kb3ducmV2LnhtbERPS2vCQBC+C/6HZQQvpW60wUrqKtIi9Ga1xfOQHfNo&#10;djZmVk3/ffcgePz43st17xp1pU4qzwamkwQUce5txYWBn+/t8wKUBGSLjWcy8EcC69VwsMTM+hvv&#10;6XoIhYohLBkaKENoM60lL8mhTHxLHLmT7xyGCLtC2w5vMdw1epYkc+2w4thQYkvvJeW/h4szIJW8&#10;PrXH2bneyfb8dTp+pIu6NmY86jdvoAL14SG+uz+tgfQljfvjm/g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CYywgAAAN0AAAAPAAAAAAAAAAAAAAAAAJgCAABkcnMvZG93&#10;bnJldi54bWxQSwUGAAAAAAQABAD1AAAAhwMAAAAA&#10;" path="m52,r,l49,3r,l52,xm5,217r,-5l2,212r-2,l2,215r3,2xe" fillcolor="#e25e20" stroked="f">
                          <v:path arrowok="t" o:connecttype="custom" o:connectlocs="52,0;52,0;49,3;49,3;52,0;5,217;5,212;2,212;0,212;2,215;5,217" o:connectangles="0,0,0,0,0,0,0,0,0,0,0"/>
                          <o:lock v:ext="edit" verticies="t"/>
                        </v:shape>
                        <v:shape id="Freeform 2031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JRMQA&#10;AADdAAAADwAAAGRycy9kb3ducmV2LnhtbESPQWsCMRSE7wX/Q3iF3mpWXYpujSIr0h5ba++PzXN3&#10;6eZlTeKa+usbQehxmJlvmOU6mk4M5HxrWcFknIEgrqxuuVZw+No9z0H4gKyxs0wKfsnDejV6WGKh&#10;7YU/adiHWiQI+wIVNCH0hZS+asigH9ueOHlH6wyGJF0ttcNLgptOTrPsRRpsOS002FPZUPWzPxsF&#10;bhHLCsuwXdTXE1/f4vD9kR+VenqMm1cQgWL4D9/b71pBPssncHu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SUTEAAAA3QAAAA8AAAAAAAAAAAAAAAAAmAIAAGRycy9k&#10;b3ducmV2LnhtbFBLBQYAAAAABAAEAPUAAACJAwAAAAA=&#10;" path="m55,3l52,,50,5r2,l55,3xm5,215r3,l8,210r-5,l,210r3,2l5,215xe" fillcolor="#e36121" stroked="f">
                          <v:path arrowok="t" o:connecttype="custom" o:connectlocs="55,3;52,0;50,5;52,5;55,3;5,215;8,215;8,210;3,210;0,210;3,212;5,215" o:connectangles="0,0,0,0,0,0,0,0,0,0,0,0"/>
                          <o:lock v:ext="edit" verticies="t"/>
                        </v:shape>
                        <v:shape id="Freeform 2032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9PsgA&#10;AADdAAAADwAAAGRycy9kb3ducmV2LnhtbESPzWrDMBCE74W8g9hCLyWR65oQ3CghBErbQ/MPvS7W&#10;xja1Voqlxk6evgoUehxm5htmOu9NI87U+tqygqdRAoK4sLrmUsFh/zqcgPABWWNjmRRcyMN8Nrib&#10;Yq5tx1s670IpIoR9jgqqEFwupS8qMuhH1hFH72hbgyHKtpS6xS7CTSPTJBlLgzXHhQodLSsqvnc/&#10;RkHz9vmx6VaZu3wtj/KUPl7d+nRV6uG+X7yACNSH//Bf+10ryJ6zFG5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EX0+yAAAAN0AAAAPAAAAAAAAAAAAAAAAAJgCAABk&#10;cnMvZG93bnJldi54bWxQSwUGAAAAAAQABAD1AAAAjQMAAAAA&#10;" path="m52,r,l47,5r3,l50,5,52,xm3,209r2,l8,209,5,204r-2,l,204r,3l3,209xe" fillcolor="#e36421" stroked="f">
                          <v:path arrowok="t" o:connecttype="custom" o:connectlocs="52,0;52,0;47,5;50,5;50,5;52,0;3,209;5,209;8,209;5,204;3,204;0,204;0,207;3,209" o:connectangles="0,0,0,0,0,0,0,0,0,0,0,0,0,0"/>
                          <o:lock v:ext="edit" verticies="t"/>
                        </v:shape>
                        <v:shape id="Freeform 2033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T38cA&#10;AADdAAAADwAAAGRycy9kb3ducmV2LnhtbESPQWvCQBSE70L/w/IKvYhubKSU1FVKJeDBIiYVr4/s&#10;a5I2+zbsrjH9992C0OMwM98wq81oOjGQ861lBYt5AoK4srrlWsFHmc+eQfiArLGzTAp+yMNmfTdZ&#10;YabtlY80FKEWEcI+QwVNCH0mpa8aMujntieO3qd1BkOUrpba4TXCTScfk+RJGmw5LjTY01tD1Xdx&#10;MQqSfF+G835buulw/no/HPNiSE9KPdyPry8gAo3hP3xr77SCZbpM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Nk9/HAAAA3QAAAA8AAAAAAAAAAAAAAAAAmAIAAGRy&#10;cy9kb3ducmV2LnhtbFBLBQYAAAAABAAEAPUAAACMAwAAAAA=&#10;" path="m54,l52,,49,5r,l52,5,54,xm2,205r3,l10,205,7,200r-5,l,200r,2l2,205xe" fillcolor="#e46821" stroked="f">
                          <v:path arrowok="t" o:connecttype="custom" o:connectlocs="54,0;52,0;49,5;49,5;52,5;54,0;2,205;5,205;10,205;7,200;2,200;0,200;0,202;2,205" o:connectangles="0,0,0,0,0,0,0,0,0,0,0,0,0,0"/>
                          <o:lock v:ext="edit" verticies="t"/>
                        </v:shape>
                        <v:shape id="Freeform 2034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Z58YA&#10;AADdAAAADwAAAGRycy9kb3ducmV2LnhtbESP3WrCQBSE7wt9h+UUvKubaqgldRV/EEQqYqr3h+wx&#10;mzZ7NmRXE9++Wyj0cpiZb5jpvLe1uFHrK8cKXoYJCOLC6YpLBafPzfMbCB+QNdaOScGdPMxnjw9T&#10;zLTr+Ei3PJQiQthnqMCE0GRS+sKQRT90DXH0Lq61GKJsS6lb7CLc1nKUJK/SYsVxwWBDK0PFd361&#10;Cng1uSwP54/tvjqt82N33vkvg0oNnvrFO4hAffgP/7W3WkE6TlP4fROf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EZ58YAAADdAAAADwAAAAAAAAAAAAAAAACYAgAAZHJz&#10;L2Rvd25yZXYueG1sUEsFBgAAAAAEAAQA9QAAAIsDAAAAAA==&#10;" path="m57,r,l54,,52,5r2,l54,5,57,xm7,199r3,l12,199r,-5l7,194r-7,l2,197r5,2xe" fillcolor="#e46b21" stroked="f">
                          <v:path arrowok="t" o:connecttype="custom" o:connectlocs="57,0;57,0;54,0;52,5;54,5;54,5;57,0;7,199;10,199;12,199;12,194;7,194;0,194;2,197;7,199" o:connectangles="0,0,0,0,0,0,0,0,0,0,0,0,0,0,0"/>
                          <o:lock v:ext="edit" verticies="t"/>
                        </v:shape>
                        <v:shape id="Freeform 2035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JDcYA&#10;AADdAAAADwAAAGRycy9kb3ducmV2LnhtbESPQWvCQBSE7wX/w/KE3uqmNlWJriItLd7EqHh9Zp9J&#10;aPZtzK4x7a93hYLHYWa+YWaLzlSipcaVlhW8DiIQxJnVJecKdtuvlwkI55E1VpZJwS85WMx7TzNM&#10;tL3yhtrU5yJA2CWooPC+TqR0WUEG3cDWxME72cagD7LJpW7wGuCmksMoGkmDJYeFAmv6KCj7SS9G&#10;wRrb49/ncWPa836cnlff8eVQWqWe+91yCsJT5x/h//ZKK4jf4ne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SJDcYAAADdAAAADwAAAAAAAAAAAAAAAACYAgAAZHJz&#10;L2Rvd25yZXYueG1sUEsFBgAAAAAEAAQA9QAAAIsDAAAAAA==&#10;" path="m60,l57,r,l52,3r3,2l57,5,60,xm8,195r2,l15,195r,-5l8,190,,187r3,5l8,195xe" fillcolor="#e56e21" stroked="f">
                          <v:path arrowok="t" o:connecttype="custom" o:connectlocs="60,0;57,0;57,0;52,3;55,5;57,5;60,0;8,195;10,195;15,195;15,190;8,190;0,187;3,192;8,195" o:connectangles="0,0,0,0,0,0,0,0,0,0,0,0,0,0,0"/>
                          <o:lock v:ext="edit" verticies="t"/>
                        </v:shape>
                        <v:shape id="Freeform 2036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QV8UA&#10;AADdAAAADwAAAGRycy9kb3ducmV2LnhtbESPQWvCQBSE7wX/w/IEb3VjDSKpqxSxEnIpjYLX1+wz&#10;Cc2+jdk1xn/vFgoeh5n5hlltBtOInjpXW1Ywm0YgiAuray4VHA+fr0sQziNrbCyTgjs52KxHLytM&#10;tL3xN/W5L0WAsEtQQeV9m0jpiooMuqltiYN3tp1BH2RXSt3hLcBNI9+iaCEN1hwWKmxpW1Hxm1+N&#10;gj5Pdwd5ie/pMfvan8w+O//ITKnJePh4B+Fp8M/wfzvVCuJ5vIC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RBXxQAAAN0AAAAPAAAAAAAAAAAAAAAAAJgCAABkcnMv&#10;ZG93bnJldi54bWxQSwUGAAAAAAQABAD1AAAAigMAAAAA&#10;" path="m59,r,l57,,54,2r3,l57,5,59,xm5,189r7,l17,189r,-5l10,184,,182r2,2l5,189xe" fillcolor="#e57121" stroked="f">
                          <v:path arrowok="t" o:connecttype="custom" o:connectlocs="59,0;59,0;57,0;54,2;57,2;57,5;59,0;5,189;12,189;17,189;17,184;10,184;0,182;2,184;5,189" o:connectangles="0,0,0,0,0,0,0,0,0,0,0,0,0,0,0"/>
                          <o:lock v:ext="edit" verticies="t"/>
                        </v:shape>
                        <v:shape id="Freeform 2037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uM8UA&#10;AADdAAAADwAAAGRycy9kb3ducmV2LnhtbESPUWvCMBSF3wf+h3CFvc3UrlOpRpHCQNjDmPoDLs21&#10;LTY3IYm189cvg8EeD+ec73A2u9H0YiAfOssK5rMMBHFtdceNgvPp/WUFIkRkjb1lUvBNAXbbydMG&#10;S23v/EXDMTYiQTiUqKCN0ZVShrolg2FmHXHyLtYbjEn6RmqP9wQ3vcyzbCENdpwWWnRUtVRfjzej&#10;oPpY+M/CvXl3mg/8WBb5wFWu1PN03K9BRBrjf/ivfdAKitdiC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24zxQAAAN0AAAAPAAAAAAAAAAAAAAAAAJgCAABkcnMv&#10;ZG93bnJldi54bWxQSwUGAAAAAAQABAD1AAAAigMAAAAA&#10;" path="m62,2r-2,l57,,55,5r2,l60,7,62,2xm5,184r8,3l20,187r,-3l20,182r-10,l,179r3,3l5,184xe" fillcolor="#e57422" stroked="f">
                          <v:path arrowok="t" o:connecttype="custom" o:connectlocs="62,2;60,2;57,0;55,5;57,5;60,7;62,2;5,184;13,187;20,187;20,184;20,182;10,182;0,179;3,182;5,184" o:connectangles="0,0,0,0,0,0,0,0,0,0,0,0,0,0,0,0"/>
                          <o:lock v:ext="edit" verticies="t"/>
                        </v:shape>
                        <v:shape id="Freeform 2038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yH8EA&#10;AADdAAAADwAAAGRycy9kb3ducmV2LnhtbERPTYvCMBC9C/sfwizsTVPdWqQaZVkU9CRWvY/N2BSb&#10;SWmidv/95iB4fLzvxaq3jXhQ52vHCsajBARx6XTNlYLTcTOcgfABWWPjmBT8kYfV8mOwwFy7Jx/o&#10;UYRKxBD2OSowIbS5lL40ZNGPXEscuavrLIYIu0rqDp8x3DZykiSZtFhzbDDY0q+h8lbcrYLtfnLe&#10;Xdbl9J4Qp9fZ9FCMM6PU12f/MwcRqA9v8cu91QrS7zTOjW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ash/BAAAA3QAAAA8AAAAAAAAAAAAAAAAAmAIAAGRycy9kb3du&#10;cmV2LnhtbFBLBQYAAAAABAAEAPUAAACGAwAAAAA=&#10;" path="m62,3l62,,59,,54,5r3,l59,5,62,3xm5,180r10,2l22,182r,-5l10,177,,172r2,5l5,180xe" fillcolor="#e67824" stroked="f">
                          <v:path arrowok="t" o:connecttype="custom" o:connectlocs="62,3;62,0;59,0;54,5;57,5;59,5;62,3;5,180;15,182;22,182;22,177;10,177;0,172;2,177;5,180" o:connectangles="0,0,0,0,0,0,0,0,0,0,0,0,0,0,0"/>
                          <o:lock v:ext="edit" verticies="t"/>
                        </v:shape>
                        <v:shape id="Freeform 2039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C68cA&#10;AADdAAAADwAAAGRycy9kb3ducmV2LnhtbESPT0sDMRTE70K/Q3iCNzfpH1pdm5ZWLawXoWvR62Pz&#10;3CzdvCyb2K7fvikIHoeZ+Q2zXA+uFSfqQ+NZwzhTIIgrbxquNRw+dvcPIEJENth6Jg2/FGC9Gt0s&#10;MTf+zHs6lbEWCcIhRw02xi6XMlSWHIbMd8TJ+/a9w5hkX0vT4znBXSsnSs2lw4bTgsWOni1Vx/LH&#10;aZgW3Xs5dlu7KOzr9lO9fb0cFGt9dztsnkBEGuJ/+K9dGA2z6ewR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QuvHAAAA3QAAAA8AAAAAAAAAAAAAAAAAmAIAAGRy&#10;cy9kb3ducmV2LnhtbFBLBQYAAAAABAAEAPUAAACMAwAAAAA=&#10;" path="m65,2l62,,60,,57,5r3,l62,5,65,2xm5,174r10,3l25,177r,-3l25,172,13,169,,167r3,2l5,174xe" fillcolor="#e67a24" stroked="f">
                          <v:path arrowok="t" o:connecttype="custom" o:connectlocs="65,2;62,0;60,0;57,5;60,5;62,5;65,2;5,174;15,177;25,177;25,174;25,172;13,169;0,167;3,169;5,174" o:connectangles="0,0,0,0,0,0,0,0,0,0,0,0,0,0,0,0"/>
                          <o:lock v:ext="edit" verticies="t"/>
                        </v:shape>
                        <v:shape id="Freeform 2040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o78AA&#10;AADdAAAADwAAAGRycy9kb3ducmV2LnhtbERPy4rCMBTdC/MP4Q6403S0OlKNMgiCrsTH7C/NtSnT&#10;3HSa2Na/NwvB5eG8V5veVqKlxpeOFXyNExDEudMlFwqul91oAcIHZI2VY1LwIA+b9cdghZl2HZ+o&#10;PYdCxBD2GSowIdSZlD43ZNGPXU0cuZtrLIYIm0LqBrsYbis5SZK5tFhybDBY09ZQ/ne+WwWHo+v+&#10;p4/vmUlvNfni2v6mXio1/Ox/liAC9eEtfrn3WkE6ncX98U1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2o78AAAADdAAAADwAAAAAAAAAAAAAAAACYAgAAZHJzL2Rvd25y&#10;ZXYueG1sUEsFBgAAAAAEAAQA9QAAAIUDAAAAAA==&#10;" path="m64,l62,,59,,57,5r2,l62,5,64,xm5,167r10,5l27,172r,-2l27,167,12,165,,160r2,5l5,167xe" fillcolor="#e77d25" stroked="f">
                          <v:path arrowok="t" o:connecttype="custom" o:connectlocs="64,0;62,0;59,0;57,5;59,5;62,5;64,0;5,167;15,172;27,172;27,170;27,167;12,165;0,160;2,165;5,167" o:connectangles="0,0,0,0,0,0,0,0,0,0,0,0,0,0,0,0"/>
                          <o:lock v:ext="edit" verticies="t"/>
                        </v:shape>
                        <v:shape id="Freeform 2041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ik8cA&#10;AADdAAAADwAAAGRycy9kb3ducmV2LnhtbESPQWvCQBSE7wX/w/IEb3WTaqWk2YhVgoIiVAWvj+xr&#10;Esy+Ddmtpv31XUHocZiZb5h03ptGXKlztWUF8TgCQVxYXXOp4HTMn99AOI+ssbFMCn7IwTwbPKWY&#10;aHvjT7oefCkChF2CCirv20RKV1Rk0I1tSxy8L9sZ9EF2pdQd3gLcNPIlimbSYM1hocKWlhUVl8O3&#10;UWB+tx+bdRufzut8Vef73hW76U6p0bBfvIPw1Pv/8KO90Qqmk9cY7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copPHAAAA3QAAAA8AAAAAAAAAAAAAAAAAmAIAAGRy&#10;cy9kb3ducmV2LnhtbFBLBQYAAAAABAAEAPUAAACMAwAAAAA=&#10;" path="m64,l62,,59,,55,2r4,3l62,5r,-3l64,xm2,162r13,2l27,167r,-3l27,162,12,159,,154r,3l2,162xe" fillcolor="#e78026" stroked="f">
                          <v:path arrowok="t" o:connecttype="custom" o:connectlocs="64,0;62,0;59,0;55,2;59,5;62,5;62,2;64,0;2,162;15,164;27,167;27,164;27,162;12,159;0,154;0,157;2,162" o:connectangles="0,0,0,0,0,0,0,0,0,0,0,0,0,0,0,0,0"/>
                          <o:lock v:ext="edit" verticies="t"/>
                        </v:shape>
                        <v:shape id="Freeform 2042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nXcYA&#10;AADdAAAADwAAAGRycy9kb3ducmV2LnhtbESP3WoCMRSE7wt9h3AE72rWn5ayGsVWBNsbcfUBjpvj&#10;ZjE52W6iu337plDo5TAz3zCLVe+suFMbas8KxqMMBHHpdc2VgtNx+/QKIkRkjdYzKfimAKvl48MC&#10;c+07PtC9iJVIEA45KjAxNrmUoTTkMIx8Q5y8i28dxiTbSuoWuwR3Vk6y7EU6rDktGGzo3VB5LW5O&#10;wbrbmeISP+zn5rzdf9mDOU7LN6WGg349BxGpj//hv/ZOK5hNny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GnXcYAAADdAAAADwAAAAAAAAAAAAAAAACYAgAAZHJz&#10;L2Rvd25yZXYueG1sUEsFBgAAAAAEAAQA9QAAAIsDAAAAAA==&#10;" path="m65,l62,,60,,58,3r2,2l65,5,65,xm3,155r12,5l30,162r,-2l28,157,13,155,,147r3,5l3,155xe" fillcolor="#e88327" stroked="f">
                          <v:path arrowok="t" o:connecttype="custom" o:connectlocs="65,0;62,0;60,0;58,3;60,5;65,5;65,0;3,155;15,160;30,162;30,160;28,157;13,155;0,147;3,152;3,155" o:connectangles="0,0,0,0,0,0,0,0,0,0,0,0,0,0,0,0"/>
                          <o:lock v:ext="edit" verticies="t"/>
                        </v:shape>
                        <v:shape id="Freeform 2043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Ah8QA&#10;AADdAAAADwAAAGRycy9kb3ducmV2LnhtbESP3WoCMRSE7wu+QzhC72rWn1ZZjaKitMUrfx7gsDlm&#10;FzcnSxJ169ObQqGXw8x8w8wWra3FjXyoHCvo9zIQxIXTFRsFp+P2bQIiRGSNtWNS8EMBFvPOywxz&#10;7e68p9shGpEgHHJUUMbY5FKGoiSLoeca4uSdnbcYk/RGao/3BLe1HGTZh7RYcVoosaF1ScXlcLUK&#10;/OoRvbmYsdlkn3K349O3po1Sr912OQURqY3/4b/2l1YwGr4P4fdNe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AIfEAAAA3QAAAA8AAAAAAAAAAAAAAAAAmAIAAGRycy9k&#10;b3ducmV2LnhtbFBLBQYAAAAABAAEAPUAAACJAwAAAAA=&#10;" path="m67,3r-3,l60,,57,5r5,l64,8,67,3xm5,152r12,5l32,160r-2,-3l30,155,15,152,,142r2,5l5,152xe" fillcolor="#e88728" stroked="f">
                          <v:path arrowok="t" o:connecttype="custom" o:connectlocs="67,3;64,3;60,0;57,5;62,5;64,8;67,3;5,152;17,157;32,160;30,157;30,155;15,152;0,142;2,147;5,152" o:connectangles="0,0,0,0,0,0,0,0,0,0,0,0,0,0,0,0"/>
                          <o:lock v:ext="edit" verticies="t"/>
                        </v:shape>
                        <v:shape id="Freeform 2044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zl8YA&#10;AADdAAAADwAAAGRycy9kb3ducmV2LnhtbESPzWvCQBTE7wX/h+UJ3nRja/2IrtIPCr0oqLl4e2Sf&#10;STD7NmSfmv733YLQ4zAzv2FWm87V6kZtqDwbGI8SUMS5txUXBrLj13AOKgiyxdozGfihAJt172mF&#10;qfV33tPtIIWKEA4pGihFmlTrkJfkMIx8Qxy9s28dSpRtoW2L9wh3tX5Okql2WHFcKLGhj5Lyy+Hq&#10;DNj956kR270vdpnLtouznSVHMWbQ796WoIQ6+Q8/2t/WwOTldQJ/b+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xzl8YAAADdAAAADwAAAAAAAAAAAAAAAACYAgAAZHJz&#10;L2Rvd25yZXYueG1sUEsFBgAAAAAEAAQA9QAAAIsDAAAAAA==&#10;" path="m67,2r-5,l60,,55,5r5,l64,7,67,2xm2,144r13,8l30,154r,-2l30,149,15,144,,137r,l,142r2,2xe" fillcolor="#e98a29" stroked="f">
                          <v:path arrowok="t" o:connecttype="custom" o:connectlocs="67,2;62,2;60,0;55,5;60,5;64,7;67,2;2,144;15,152;30,154;30,152;30,149;15,144;0,137;0,137;0,142;2,144" o:connectangles="0,0,0,0,0,0,0,0,0,0,0,0,0,0,0,0,0"/>
                          <o:lock v:ext="edit" verticies="t"/>
                        </v:shape>
                        <v:shape id="Freeform 2045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Gr8YA&#10;AADdAAAADwAAAGRycy9kb3ducmV2LnhtbESPQWvCQBSE74X+h+UVeim6sSYi0VVKa2mujYIeH9ln&#10;NjT7Nma3Jv77bqHQ4zAz3zDr7WhbcaXeN44VzKYJCOLK6YZrBYf9+2QJwgdkja1jUnAjD9vN/d0a&#10;c+0G/qRrGWoRIexzVGBC6HIpfWXIop+6jjh6Z9dbDFH2tdQ9DhFuW/mcJAtpseG4YLCjV0PVV/lt&#10;FXzs5JC9pYVpy2J/2l0WxyebHpV6fBhfViACjeE//NcutIJ0nmX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dGr8YAAADdAAAADwAAAAAAAAAAAAAAAACYAgAAZHJz&#10;L2Rvd25yZXYueG1sUEsFBgAAAAAEAAQA9QAAAIsDAAAAAA==&#10;" path="m64,3l62,,57,,55,3r,2l57,5r5,3l64,3xm,137r15,10l30,150r,-3l30,145,15,140,,132r,3l,135r,2l,137xe" fillcolor="#ea8d2a" stroked="f">
                          <v:path arrowok="t" o:connecttype="custom" o:connectlocs="64,3;62,0;57,0;55,3;55,5;57,5;62,8;64,3;0,137;15,147;30,150;30,147;30,145;15,140;0,132;0,135;0,135;0,137;0,137" o:connectangles="0,0,0,0,0,0,0,0,0,0,0,0,0,0,0,0,0,0,0"/>
                          <o:lock v:ext="edit" verticies="t"/>
                        </v:shape>
                        <v:shape id="Freeform 2046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AT8cA&#10;AADdAAAADwAAAGRycy9kb3ducmV2LnhtbESPT2vCQBTE74LfYXlCL9JsWqvV6Co2UOpBD9ri+ZF9&#10;+aPZtyG71bSfvlsQPA4z8xtmsepMLS7UusqygqcoBkGcWV1xoeDr8/1xCsJ5ZI21ZVLwQw5Wy35v&#10;gYm2V97T5eALESDsElRQet8kUrqsJIMusg1x8HLbGvRBtoXULV4D3NTyOY4n0mDFYaHEhtKSsvPh&#10;2yio6t90e5Ip7mZrd3x9G444zz6Uehh06zkIT52/h2/tjVbwMhpP4P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GAE/HAAAA3QAAAA8AAAAAAAAAAAAAAAAAmAIAAGRy&#10;cy9kb3ducmV2LnhtbFBLBQYAAAAABAAEAPUAAACMAwAAAAA=&#10;" path="m64,2l60,,55,,52,5r5,l62,7r,-2l64,2xm,132r15,7l30,144r,-2l30,139,15,134,,127r,2l,132xe" fillcolor="#ea902b" stroked="f">
                          <v:path arrowok="t" o:connecttype="custom" o:connectlocs="64,2;60,0;55,0;52,5;57,5;62,7;62,5;64,2;0,132;15,139;30,144;30,142;30,139;15,134;0,127;0,129;0,132" o:connectangles="0,0,0,0,0,0,0,0,0,0,0,0,0,0,0,0,0"/>
                          <o:lock v:ext="edit" verticies="t"/>
                        </v:shape>
                        <v:shape id="Freeform 2047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CLcYA&#10;AADdAAAADwAAAGRycy9kb3ducmV2LnhtbESPQWsCMRSE7wX/Q3hCbzWr1lq2RhHB4k20Su3tdfO6&#10;u7h5WZNU4783BaHHYWa+YSazaBpxJudrywr6vQwEcWF1zaWC3cfy6RWED8gaG8uk4EoeZtPOwwRz&#10;bS+8ofM2lCJB2OeooAqhzaX0RUUGfc+2xMn7sc5gSNKVUju8JLhp5CDLXqTBmtNChS0tKiqO21+j&#10;wI13/dPg8Ln8ivG0Oqzf9+Y77pV67Mb5G4hAMfyH7+2VVvA8HI3h7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ECLcYAAADdAAAADwAAAAAAAAAAAAAAAACYAgAAZHJz&#10;L2Rvd25yZXYueG1sUEsFBgAAAAAEAAQA9QAAAIsDAAAAAA==&#10;" path="m62,3l57,,55,,50,5r5,l60,5r2,l62,3xm,127r15,8l30,140r,-3l30,135,15,130,,122r,3l,127xe" fillcolor="#eb932b" stroked="f">
                          <v:path arrowok="t" o:connecttype="custom" o:connectlocs="62,3;57,0;55,0;50,5;55,5;60,5;62,5;62,3;0,127;15,135;30,140;30,137;30,135;15,130;0,122;0,125;0,127" o:connectangles="0,0,0,0,0,0,0,0,0,0,0,0,0,0,0,0,0"/>
                          <o:lock v:ext="edit" verticies="t"/>
                        </v:shape>
                        <v:shape id="Freeform 2048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Pl8QA&#10;AADdAAAADwAAAGRycy9kb3ducmV2LnhtbESPTYvCQAyG7wv+hyGCt3WqqyLVUZaFBU+CH+A1dGJb&#10;2snUzlirv94cFvYY3rxP8qy3vatVR20oPRuYjBNQxJm3JecGzqffzyWoEJEt1p7JwJMCbDeDjzWm&#10;1j/4QN0x5kogHFI0UMTYpFqHrCCHYewbYsmuvnUYZWxzbVt8CNzVepokC+2wZLlQYEM/BWXV8e6E&#10;UnX7+/Vlp5W+XeIuOYRFNcmMGQ377xWoSH38X/5r76yB2ddc3hUbMQG9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j5fEAAAA3QAAAA8AAAAAAAAAAAAAAAAAmAIAAGRycy9k&#10;b3ducmV2LnhtbFBLBQYAAAAABAAEAPUAAACJAwAAAAA=&#10;" path="m62,2l57,,52,,50,2r,3l55,5r5,l60,2r2,xm,122r15,7l30,134r,-2l30,129,15,124,,114r,5l,122xe" fillcolor="#eb962a" stroked="f">
                          <v:path arrowok="t" o:connecttype="custom" o:connectlocs="62,2;57,0;52,0;50,2;50,5;55,5;60,5;60,2;62,2;0,122;15,129;30,134;30,132;30,129;15,124;0,114;0,119;0,122" o:connectangles="0,0,0,0,0,0,0,0,0,0,0,0,0,0,0,0,0,0"/>
                          <o:lock v:ext="edit" verticies="t"/>
                        </v:shape>
                        <v:shape id="Freeform 2049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J38YA&#10;AADdAAAADwAAAGRycy9kb3ducmV2LnhtbESPQWvCQBSE7wX/w/KE3upGW0uMWUUKQryUmnrw+Mg+&#10;k2j2bchuTfLvu4WCx2FmvmHS7WAacafO1ZYVzGcRCOLC6ppLBafv/UsMwnlkjY1lUjCSg+1m8pRi&#10;om3PR7rnvhQBwi5BBZX3bSKlKyoy6Ga2JQ7exXYGfZBdKXWHfYCbRi6i6F0arDksVNjSR0XFLf8x&#10;CvJrfZZf+8M4HNne4s/sIBfxUqnn6bBbg/A0+Ef4v51pBW+vyxX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8J38YAAADdAAAADwAAAAAAAAAAAAAAAACYAgAAZHJz&#10;L2Rvd25yZXYueG1sUEsFBgAAAAAEAAQA9QAAAIsDAAAAAA==&#10;" path="m60,l55,,50,r,3l47,5r5,l57,5,60,3,60,xm,117r15,8l30,130r,-3l30,125,15,120,,110r,2l,117xe" fillcolor="#ec9a2a" stroked="f">
                          <v:path arrowok="t" o:connecttype="custom" o:connectlocs="60,0;55,0;50,0;50,3;47,5;52,5;57,5;60,3;60,0;0,117;15,125;30,130;30,127;30,125;15,120;0,110;0,112;0,117" o:connectangles="0,0,0,0,0,0,0,0,0,0,0,0,0,0,0,0,0,0"/>
                          <o:lock v:ext="edit" verticies="t"/>
                        </v:shape>
                        <v:shape id="Freeform 2050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gnsIA&#10;AADdAAAADwAAAGRycy9kb3ducmV2LnhtbERPzWoCMRC+F3yHMEIvRbPVIrIaRUoVPfTgzwMMm3Gz&#10;uJlsN6Nu394cBI8f3/982fla3aiNVWADn8MMFHERbMWlgdNxPZiCioJssQ5MBv4pwnLRe5tjbsOd&#10;93Q7SKlSCMccDTiRJtc6Fo48xmFoiBN3Dq1HSbAttW3xnsJ9rUdZNtEeK04NDhv6dlRcDldvYHN2&#10;jd+5jz/ZBzn9bPT0N4wKY9773WoGSqiTl/jp3loDX+NJ2p/epCe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+CewgAAAN0AAAAPAAAAAAAAAAAAAAAAAJgCAABkcnMvZG93&#10;bnJldi54bWxQSwUGAAAAAAQABAD1AAAAhwMAAAAA&#10;" path="m60,l55,,50,,47,2,45,5r7,l57,5r,-3l60,xm,109r15,10l30,124r,-2l30,119,15,114,2,104,,107r,2xe" fillcolor="#ec9d28" stroked="f">
                          <v:path arrowok="t" o:connecttype="custom" o:connectlocs="60,0;55,0;50,0;47,2;45,5;52,5;57,5;57,2;60,0;0,109;15,119;30,124;30,122;30,119;15,114;2,104;0,107;0,109" o:connectangles="0,0,0,0,0,0,0,0,0,0,0,0,0,0,0,0,0,0"/>
                          <o:lock v:ext="edit" verticies="t"/>
                        </v:shape>
                        <v:shape id="Freeform 2051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lxMYA&#10;AADdAAAADwAAAGRycy9kb3ducmV2LnhtbESPQUvDQBSE7wX/w/IEL8W+1JaisdtSSsUKvVil50f2&#10;mQSzb9PdbRL/vVsQPA4z8w2zXA+2UR37UDvRMJ1koFgKZ2opNXx+vNw/ggqRxFDjhDX8cID16ma0&#10;pNy4Xt65O8ZSJYiEnDRUMbY5YigqthQmrmVJ3pfzlmKSvkTjqU9w2+BDli3QUi1poaKWtxUX38eL&#10;1dCPX83T6bCbvXVnwUOLY3/Ci9Z3t8PmGVTkIf6H/9p7o2E+W0zh+iY9AV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xlxMYAAADdAAAADwAAAAAAAAAAAAAAAACYAgAAZHJz&#10;L2Rvd25yZXYueG1sUEsFBgAAAAAEAAQA9QAAAIsDAAAAAA==&#10;" path="m57,l52,,47,,45,3r,l50,5r5,l57,3,57,xm,105r15,10l30,120r,-3l30,115,15,110,2,100r,2l,105xe" fillcolor="#eda025" stroked="f">
                          <v:path arrowok="t" o:connecttype="custom" o:connectlocs="57,0;52,0;47,0;45,3;45,3;50,5;55,5;57,3;57,0;0,105;15,115;30,120;30,117;30,115;15,110;2,100;2,102;0,105" o:connectangles="0,0,0,0,0,0,0,0,0,0,0,0,0,0,0,0,0,0"/>
                          <o:lock v:ext="edit" verticies="t"/>
                        </v:shape>
                        <v:shape id="Freeform 2052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V48YA&#10;AADdAAAADwAAAGRycy9kb3ducmV2LnhtbESP0WoCMRRE3wv+Q7hC39xsrWjZGqVUtBYUrPYDLpvb&#10;zbKbmyVJdf17UxD6OMzMGWa+7G0rzuRD7VjBU5aDIC6drrlS8H1aj15AhIissXVMCq4UYLkYPMyx&#10;0O7CX3Q+xkokCIcCFZgYu0LKUBqyGDLXESfvx3mLMUlfSe3xkuC2leM8n0qLNacFgx29Gyqb469V&#10;QCe/OTTNbL3a7HefurLbj5WZKPU47N9eQUTq43/43t5qBZPn6Rj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mV48YAAADdAAAADwAAAAAAAAAAAAAAAACYAgAAZHJz&#10;L2Rvd25yZXYueG1sUEsFBgAAAAAEAAQA9QAAAIsDAAAAAA==&#10;" path="m55,l50,,43,r,l40,2r,l48,5r5,l53,2,55,xm,99r13,10l28,114r,-2l28,109,13,104,,94r,3l,99xe" fillcolor="#eda322" stroked="f">
                          <v:path arrowok="t" o:connecttype="custom" o:connectlocs="55,0;50,0;43,0;43,0;40,2;40,2;48,5;53,5;53,2;55,0;0,99;13,109;28,114;28,112;28,109;13,104;0,94;0,97;0,99" o:connectangles="0,0,0,0,0,0,0,0,0,0,0,0,0,0,0,0,0,0,0"/>
                          <o:lock v:ext="edit" verticies="t"/>
                        </v:shape>
                        <v:shape id="Freeform 2053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uDsUA&#10;AADdAAAADwAAAGRycy9kb3ducmV2LnhtbESPQUsDMRSE70L/Q3gFbzZbV4quTYsUi9VDwVp6fmye&#10;SejmZUnidv33RhA8DjPzDbNcj74TA8XkAiuYzyoQxG3Qjo2C48f25h5Eysgau8Ck4JsSrFeTqyU2&#10;Olz4nYZDNqJAODWowObcN1Km1pLHNAs9cfE+Q/SYi4xG6oiXAvedvK2qhfTouCxY7GljqT0fvryC&#10;5OxL3FW1ed7Xw5s5bbbu4bVT6no6Pj2CyDTm//Bfe6cV3NWLGn7fl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y4OxQAAAN0AAAAPAAAAAAAAAAAAAAAAAJgCAABkcnMv&#10;ZG93bnJldi54bWxQSwUGAAAAAAQABAD1AAAAigMAAAAA&#10;" path="m53,2r-5,l43,,40,2,38,5r2,l40,5r5,2l53,7r,-2l53,2xm,97r13,10l28,112r,-3l28,107,13,102,,92r,2l,97xe" fillcolor="#eea61e" stroked="f">
                          <v:path arrowok="t" o:connecttype="custom" o:connectlocs="53,2;48,2;43,0;40,2;38,5;40,5;40,5;45,7;53,7;53,5;53,2;0,97;13,107;28,112;28,109;28,107;13,102;0,92;0,94;0,97" o:connectangles="0,0,0,0,0,0,0,0,0,0,0,0,0,0,0,0,0,0,0,0"/>
                          <o:lock v:ext="edit" verticies="t"/>
                        </v:shape>
                        <v:shape id="Freeform 2054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Iz8UA&#10;AADdAAAADwAAAGRycy9kb3ducmV2LnhtbESPQWvCQBSE7wX/w/IEL1I3tiISXSVUaqU3tRdvj+zr&#10;JjT7Ns1uTPz3riB4HGbmG2a16W0lLtT40rGC6SQBQZw7XbJR8HP6fF2A8AFZY+WYFFzJw2Y9eFlh&#10;ql3HB7ocgxERwj5FBUUIdSqlzwuy6CeuJo7er2sshigbI3WDXYTbSr4lyVxaLDkuFFjTR0H537G1&#10;CnbZ+Nx28gvd/3ax+zb1ODuYVqnRsM+WIAL14Rl+tPdawex9PoP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4jPxQAAAN0AAAAPAAAAAAAAAAAAAAAAAJgCAABkcnMv&#10;ZG93bnJldi54bWxQSwUGAAAAAAQABAD1AAAAigMAAAAA&#10;" path="m53,3r-5,l40,r,l38,3r,2l38,5r2,l45,8r5,l53,5r,-2xm,92r13,10l28,107r,-2l28,102r-8,-2l13,97,8,92,3,85,,90r,2xe" fillcolor="#efab15" stroked="f">
        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        <o:lock v:ext="edit" verticies="t"/>
                        </v:shape>
                        <v:shape id="Freeform 2055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8hcUA&#10;AADdAAAADwAAAGRycy9kb3ducmV2LnhtbESPQWvCQBSE7wX/w/KE3upGrYlGVxGhVsipKnh9Zp9J&#10;MPs2ZLcm/ffdgtDjMDPfMKtNb2rxoNZVlhWMRxEI4tzqigsF59PH2xyE88gaa8uk4IccbNaDlxWm&#10;2nb8RY+jL0SAsEtRQel9k0rp8pIMupFtiIN3s61BH2RbSN1iF+CmlpMoiqXBisNCiQ3tSsrvx2+j&#10;YJtgtk+y7pqcP7PF/mKqZjHbKfU67LdLEJ56/x9+tg9awfs0ns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XyFxQAAAN0AAAAPAAAAAAAAAAAAAAAAAJgCAABkcnMv&#10;ZG93bnJldi54bWxQSwUGAAAAAAQABAD1AAAAigMAAAAA&#10;" path="m53,2r-8,l40,r,l38,r,2l35,7,38,5r2,l45,5r5,2l50,5,53,2xm,87l13,97r15,5l28,99r,-2l20,94,13,92,8,87,3,80r,2l,87xe" fillcolor="#efae09" stroked="f">
        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        <o:lock v:ext="edit" verticies="t"/>
                        </v:shape>
                        <v:shape id="Freeform 2056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TtcUA&#10;AADdAAAADwAAAGRycy9kb3ducmV2LnhtbESP3WrCQBSE74W+w3IKvdNNbQk1ZhVpsVQEodEHOGZP&#10;fmj2bMhuzfbtu4Lg5TAz3zD5OphOXGhwrWUFz7MEBHFpdcu1gtNxO30D4Tyyxs4yKfgjB+vVwyTH&#10;TNuRv+lS+FpECLsMFTTe95mUrmzIoJvZnjh6lR0M+iiHWuoBxwg3nZwnSSoNthwXGuzpvaHyp/g1&#10;Cuy4Q71ZfByCn5/3+3D6rMatUerpMWyWIDwFfw/f2l9awetLmsL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xO1xQAAAN0AAAAPAAAAAAAAAAAAAAAAAJgCAABkcnMv&#10;ZG93bnJldi54bWxQSwUGAAAAAAQABAD1AAAAigMAAAAA&#10;" path="m47,3r-5,l37,,35,r,l32,5,30,8,35,5r2,l42,5r3,3l47,5r,-2xm,80r5,7l10,92r7,3l25,97r,-2l25,92,17,90,12,85,5,80,,75r,3l,80xe" fillcolor="#f0b100" stroked="f">
        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        <o:lock v:ext="edit" verticies="t"/>
                        </v:shape>
                        <v:shape id="Freeform 2057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f0MgA&#10;AADdAAAADwAAAGRycy9kb3ducmV2LnhtbESPQWvCQBSE74L/YXmCF6m72holdZVQKrQXoakK3p7Z&#10;1yQ0+zZkt5r++26h0OMwM98w621vG3GlzteONcymCgRx4UzNpYbD++5uBcIHZIONY9LwTR62m+Fg&#10;jalxN36jax5KESHsU9RQhdCmUvqiIot+6lri6H24zmKIsiul6fAW4baRc6USabHmuFBhS08VFZ/5&#10;l9WwS16TYnFUZ8WX0/N5ke2zfDbRejzqs0cQgfrwH/5rvxgND/fJEn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I1/QyAAAAN0AAAAPAAAAAAAAAAAAAAAAAJgCAABk&#10;cnMvZG93bnJldi54bWxQSwUGAAAAAAQABAD1AAAAjQMAAAAA&#10;" path="m47,2l42,,37,,35,,32,2,30,5r,2l32,5r5,l42,5r3,2l45,5,47,2xm,75r5,7l10,87r7,2l25,92r,-3l25,87,17,84,12,79,7,75,2,70,,72r,3xe" fillcolor="#f0b500" stroked="f">
        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        <o:lock v:ext="edit" verticies="t"/>
                        </v:shape>
                        <v:shape id="Freeform 2058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82MQA&#10;AADdAAAADwAAAGRycy9kb3ducmV2LnhtbERPy2rCQBTdF/oPwy10Vye1aiXNREQsBESkacHtNXPz&#10;aDN3Qmaq0a93FoLLw3kni8G04ki9aywreB1FIIgLqxuuFPx8f77MQTiPrLG1TArO5GCRPj4kGGt7&#10;4i865r4SIYRdjApq77tYSlfUZNCNbEccuNL2Bn2AfSV1j6cQblo5jqKZNNhwaKixo1VNxV/+bxTY&#10;92473ewv/Fsemv2y3OVZtl4p9fw0LD9AeBr8XXxzZ1rB5G0W5oY34Qn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fNjEAAAA3QAAAA8AAAAAAAAAAAAAAAAAmAIAAGRycy9k&#10;b3ducmV2LnhtbFBLBQYAAAAABAAEAPUAAACJAwAAAAA=&#10;" path="m45,3l42,,37,,35,,30,3r,2l27,8r5,l37,5r3,l45,8r,-3l45,3xm,70r5,5l12,80r5,5l25,87r,-2l25,82,17,80,12,75,7,70,2,63r,5l,70xe" fillcolor="#f2b900" stroked="f">
        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        <o:lock v:ext="edit" verticies="t"/>
                        </v:shape>
                        <v:shape id="Freeform 2059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/OMUA&#10;AADdAAAADwAAAGRycy9kb3ducmV2LnhtbESPQWvCQBSE7wX/w/IEb3WjFonRVcRSkOKlSYvXR/aZ&#10;BLNvQ3YT4793BaHHYWa+YTa7wdSip9ZVlhXMphEI4tzqigsFv9nXewzCeWSNtWVScCcHu+3obYOJ&#10;tjf+oT71hQgQdgkqKL1vEildXpJBN7UNcfAutjXog2wLqVu8Bbip5TyKltJgxWGhxIYOJeXXtDMK&#10;MvqLz5/7+Xd677oTZvHl1GW9UpPxsF+D8DT4//CrfdQKPhbLFTzf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/84xQAAAN0AAAAPAAAAAAAAAAAAAAAAAJgCAABkcnMv&#10;ZG93bnJldi54bWxQSwUGAAAAAAQABAD1AAAAigMAAAAA&#10;" path="m43,2l40,,35,,30,,28,2,25,5,23,7r7,l35,5r3,l40,5r3,l43,2xm,65r5,5l10,74r5,5l23,82r,-3l23,77,18,74,10,70,5,65,3,57,,60r,5xe" fillcolor="#f3be00" stroked="f">
        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        <o:lock v:ext="edit" verticies="t"/>
                        </v:shape>
                        <v:shape id="Freeform 2060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AL8IA&#10;AADdAAAADwAAAGRycy9kb3ducmV2LnhtbERPy4rCMBTdD/gP4QruxtTXKLVRZGDAhQzYcePu2lzb&#10;2uamNNHWvzeLAZeH8062vanFg1pXWlYwGUcgiDOrS84VnP5+PlcgnEfWWFsmBU9ysN0MPhKMte34&#10;SI/U5yKEsItRQeF9E0vpsoIMurFtiAN3ta1BH2CbS91iF8JNLadR9CUNlhwaCmzou6CsSu9GQbW4&#10;Hzr7e5nZ5qZxvswX/T46KzUa9rs1CE+9f4v/3XutYD5bhv3hTX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0AvwgAAAN0AAAAPAAAAAAAAAAAAAAAAAJgCAABkcnMvZG93&#10;bnJldi54bWxQSwUGAAAAAAQABAD1AAAAhwMAAAAA&#10;" path="m43,3l38,,35,,30,3r-5,l23,5r-3,5l28,8,35,5r3,l40,5r,-2l43,3xm,58r5,7l10,70r5,5l23,77r,-2l25,72,18,70,10,65,5,58,3,50r,5l,58xe" fillcolor="#f4c200" stroked="f">
        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        <o:lock v:ext="edit" verticies="t"/>
                        </v:shape>
                        <v:shape id="Freeform 2061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Ub8QA&#10;AADdAAAADwAAAGRycy9kb3ducmV2LnhtbESPT2sCMRTE7wW/Q3hCbzXrH6rdGkWE0h68VAWvj+R1&#10;s3TzsiZRt/30RhA8DjPzG2a+7FwjzhRi7VnBcFCAINbe1Fwp2O8+XmYgYkI22HgmBX8UYbnoPc2x&#10;NP7C33TepkpkCMcSFdiU2lLKqC05jAPfEmfvxweHKctQSRPwkuGukaOieJUOa84LFltaW9K/25NT&#10;QMF+TsYHPhrnV2//Ruvprtko9dzvVu8gEnXpEb63v4yCyXg6hNub/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VG/EAAAA3QAAAA8AAAAAAAAAAAAAAAAAmAIAAGRycy9k&#10;b3ducmV2LnhtbFBLBQYAAAAABAAEAPUAAACJAwAAAAA=&#10;" path="m37,l35,,32,,27,2r-7,l17,7r,3l25,7,32,5r3,l35,5,37,2,37,xm,52r2,8l7,65r8,4l20,72r2,-3l22,67,15,65,7,57,5,52,2,45,,47r,5xe" fillcolor="#f5c600" stroked="f">
        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        <o:lock v:ext="edit" verticies="t"/>
                        </v:shape>
                        <v:shape id="Freeform 2062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8T8YA&#10;AADdAAAADwAAAGRycy9kb3ducmV2LnhtbESPQWvCQBSE74X+h+UJvRTdbWyjRFeRFsFrbA89PrLP&#10;JJh9G3ZXk/bXdwWhx2FmvmHW29F24ko+tI41vMwUCOLKmZZrDV+f++kSRIjIBjvHpOGHAmw3jw9r&#10;LIwbuKTrMdYiQTgUqKGJsS+kDFVDFsPM9cTJOzlvMSbpa2k8DgluO5kplUuLLaeFBnt6b6g6Hy9W&#10;Q676fFdm5cfvoA7++/lNXtrypPXTZNytQEQa43/43j4YDa/zRQa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T8T8YAAADdAAAADwAAAAAAAAAAAAAAAACYAgAAZHJz&#10;L2Rvd25yZXYueG1sUEsFBgAAAAAEAAQA9QAAAIsDAAAAAA==&#10;" path="m37,l35,,32,,25,3,17,5r,3l15,13,22,8,32,5r3,l35,5r,-2l37,xm,45r2,8l7,60r8,5l22,67r,-2l22,63,15,58,10,53,5,45,2,38r,2l,45xe" fillcolor="#f6ca00" stroked="f">
        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        <o:lock v:ext="edit" verticies="t"/>
                        </v:shape>
                        <v:shape id="Freeform 2063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WdMcA&#10;AADdAAAADwAAAGRycy9kb3ducmV2LnhtbESPW2vCQBSE3wv9D8sp9K1uvFCb1FXEC+ijWgq+HbKn&#10;SWj2bNzdmuivd4WCj8PMfMNMZp2pxZmcrywr6PcSEMS51RUXCr4O67cPED4ga6wtk4ILeZhNn58m&#10;mGnb8o7O+1CICGGfoYIyhCaT0uclGfQ92xBH78c6gyFKV0jtsI1wU8tBkrxLgxXHhRIbWpSU/+7/&#10;jILB0s2/r/1tuq5Xx3A6tWl3HKdKvb50808QgbrwCP+3N1rBaDgewv1Nf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X1nT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      <o:lock v:ext="edit" verticies="t"/>
                        </v:shape>
                        <v:shape id="Freeform 2064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Kb8MA&#10;AADdAAAADwAAAGRycy9kb3ducmV2LnhtbESPQYvCMBSE74L/ITzBi2iqFl26RhFB9OJBK54fzdu2&#10;bPNSmmjrvzeC4HGYmW+Y1aYzlXhQ40rLCqaTCARxZnXJuYJruh//gHAeWWNlmRQ8ycFm3e+tMNG2&#10;5TM9Lj4XAcIuQQWF93UipcsKMugmtiYO3p9tDPogm1zqBtsAN5WcRdFCGiw5LBRY066g7P9yNwpO&#10;bUyjuI3SXba4HacHrupRuldqOOi2vyA8df4b/rSPWkE8X8b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Kb8MAAADdAAAADwAAAAAAAAAAAAAAAACYAgAAZHJzL2Rv&#10;d25yZXYueG1sUEsFBgAAAAAEAAQA9QAAAIgDAAAAAA==&#10;" path="m33,r,l30,,20,3,13,8,5,20,,33r3,7l8,48r5,5l20,58r,-3l20,53,15,50,10,43,8,38,5,30,8,20r5,-7l20,8,30,5r,l33,3,33,xe" fillcolor="#f8d100" stroked="f">
        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        </v:shape>
                        <v:shape id="Freeform 2065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DpccA&#10;AADdAAAADwAAAGRycy9kb3ducmV2LnhtbESPzUoDMRSF94LvEK7gptiMVtth2rSIILiwoJ0uurxM&#10;bjNDk5shie20T28KgsvD+fk4i9XgrDhSiJ1nBY/jAgRx43XHRsG2fn8oQcSErNF6JgVnirBa3t4s&#10;sNL+xN903CQj8gjHChW0KfWVlLFpyWEc+544e3sfHKYsg5E64CmPOyufimIqHXacCS329NZSc9j8&#10;uAwZhcN5uqtHpv66rO0slNZ8lkrd3w2vcxCJhvQf/mt/aAXPk9kLXN/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g6X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        </v:shape>
                        <v:shape id="Freeform 2066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g2MgA&#10;AADdAAAADwAAAGRycy9kb3ducmV2LnhtbESPQU8CMRSE7yT+h+aReCHSRQHNSiGEaOIBDose9Pbc&#10;PrYbt69LW2Dh11sTEo+TmfkmM1t0thFH8qF2rGA0zEAQl07XXCn4eH+9ewIRIrLGxjEpOFOAxfym&#10;N8NcuxMXdNzGSiQIhxwVmBjbXMpQGrIYhq4lTt7OeYsxSV9J7fGU4LaR91k2lRZrTgsGW1oZKn+2&#10;B6tg/3Uw6/r74ovJIAxeyiJ2l8+NUrf9bvkMIlIX/8PX9ptWMH54nMLfm/Q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GDYyAAAAN0AAAAPAAAAAAAAAAAAAAAAAJgCAABk&#10;cnMvZG93bnJldi54bWxQSwUGAAAAAAQABAD1AAAAjQMAAAAA&#10;" path="m25,r,l15,3,8,8,3,15,,25r3,8l5,38r5,7l15,48r,-3l15,43,13,40,8,35r,-5l5,25,8,18r2,-5l18,8,25,5r,-2l25,xe" fillcolor="#f6d700" stroked="f">
                          <v:path arrowok="t" o:connecttype="custom" o:connectlocs="25,0;25,0;15,3;8,8;3,15;0,25;3,33;5,38;10,45;15,48;15,45;15,43;13,40;8,35;8,30;5,25;8,18;10,13;18,8;25,5;25,3;25,0" o:connectangles="0,0,0,0,0,0,0,0,0,0,0,0,0,0,0,0,0,0,0,0,0,0"/>
                        </v:shape>
                        <v:shape id="Freeform 2067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IKMYA&#10;AADdAAAADwAAAGRycy9kb3ducmV2LnhtbESPS4vCQBCE7wv+h6EXvIhOfKBLdBQRBUUQfOzBW5Pp&#10;TYKZnpAZY/z3jiDssaiqr6jZojGFqKlyuWUF/V4EgjixOudUweW86f6AcB5ZY2GZFDzJwWLe+pph&#10;rO2Dj1SffCoChF2MCjLvy1hKl2Rk0PVsSRy8P1sZ9EFWqdQVPgLcFHIQRWNpMOewkGFJq4yS2+lu&#10;FJwPsva/g3VJ28741t+vdsMar0q1v5vlFISnxv+HP+2tVjAaTibwfh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6IKMYAAADdAAAADwAAAAAAAAAAAAAAAACYAgAAZHJz&#10;L2Rvd25yZXYueG1sUEsFBgAAAAAEAAQA9QAAAIsDAAAAAA==&#10;" path="m22,l15,2,7,7,2,15,,22r2,8l5,35r2,5l12,42r,-2l12,37,7,30,5,22,7,17r3,-5l15,7,20,5,22,2,22,xe" fillcolor="#f5d900" stroked="f">
                          <v:path arrowok="t" o:connecttype="custom" o:connectlocs="22,0;15,2;7,7;2,15;0,22;2,30;5,35;7,40;12,42;12,40;12,37;7,30;5,22;7,17;10,12;15,7;20,5;22,2;22,0" o:connectangles="0,0,0,0,0,0,0,0,0,0,0,0,0,0,0,0,0,0,0"/>
                        </v:shape>
                        <v:shape id="Freeform 2068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gMsQA&#10;AADdAAAADwAAAGRycy9kb3ducmV2LnhtbESPQWvCQBCF70L/wzKF3nTTKlaim1AEwaPVluJtyI5J&#10;MDsbdrca++s7B8HjzLx5732rcnCdulCIrWcDr5MMFHHlbcu1ga/DZrwAFROyxc4zGbhRhLJ4Gq0w&#10;t/7Kn3TZp1qJCcccDTQp9bnWsWrIYZz4nlhuJx8cJhlDrW3Aq5i7Tr9l2Vw7bFkSGuxp3VB13v86&#10;A6c/2rmuOq57ltWBb98/Ybcx5uV5+FiCSjSkh/j+vbUGZtN3qSs0QgK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IDLEAAAA3QAAAA8AAAAAAAAAAAAAAAAAmAIAAGRycy9k&#10;b3ducmV2LnhtbFBLBQYAAAAABAAEAPUAAACJAwAAAAA=&#10;" path="m20,l13,3,5,8,3,13,,20r3,5l3,30r5,5l10,38r,-3l13,33,8,28,5,20,8,15r2,-5l13,8,18,5r,-2l20,xe" fillcolor="#f4db00" stroked="f">
                          <v:path arrowok="t" o:connecttype="custom" o:connectlocs="20,0;13,3;5,8;3,13;0,20;3,25;3,30;8,35;10,38;10,35;13,33;8,28;5,20;8,15;10,10;13,8;18,5;18,3;20,0" o:connectangles="0,0,0,0,0,0,0,0,0,0,0,0,0,0,0,0,0,0,0"/>
                        </v:shape>
                        <v:shape id="Freeform 2069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sIMIA&#10;AADdAAAADwAAAGRycy9kb3ducmV2LnhtbESPT4vCMBTE7wt+h/AEb2vqKqtWo4goeHT9c38kz7bY&#10;vJQma6uf3giCx2FmfsPMl60txY1qXzhWMOgnIIi1MwVnCk7H7fcEhA/IBkvHpOBOHpaLztccU+Ma&#10;/qPbIWQiQtinqCAPoUql9Doni77vKuLoXVxtMURZZ9LU2ES4LeVPkvxKiwXHhRwrWuekr4d/q6Bq&#10;Ek3FVK+xfZzP+8EIm41BpXrddjUDEagNn/C7vTMKRsPxFF5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2wgwgAAAN0AAAAPAAAAAAAAAAAAAAAAAJgCAABkcnMvZG93&#10;bnJldi54bWxQSwUGAAAAAAQABAD1AAAAhwMAAAAA&#10;" path="m15,l10,2,5,7,2,12,,17r2,8l7,32r3,-2l10,27,7,22,5,17,7,10,15,5r,-3l15,xe" fillcolor="#f4dd00" stroked="f">
                          <v:path arrowok="t" o:connecttype="custom" o:connectlocs="15,0;10,2;5,7;2,12;0,17;2,25;7,32;10,30;10,27;7,22;5,17;7,10;15,5;15,2;15,0" o:connectangles="0,0,0,0,0,0,0,0,0,0,0,0,0,0,0"/>
                        </v:shape>
                        <v:shape id="Freeform 2070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ZBcQA&#10;AADdAAAADwAAAGRycy9kb3ducmV2LnhtbERPy4rCMBTdD/gP4QpuhjH1gVOqUUQQ3KiMD3B5aa5t&#10;Z5qb2kStfr1ZCLM8nPdk1phS3Kh2hWUFvW4Egji1uuBMwWG//IpBOI+ssbRMCh7kYDZtfUww0fbO&#10;P3Tb+UyEEHYJKsi9rxIpXZqTQde1FXHgzrY26AOsM6lrvIdwU8p+FI2kwYJDQ44VLXJK/3ZXoyA9&#10;rZ/x5vtTj57n7eb3cbwMjjEq1Wk38zEIT43/F7/dK61gOIjD/vA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mQXEAAAA3QAAAA8AAAAAAAAAAAAAAAAAmAIAAGRycy9k&#10;b3ducmV2LnhtbFBLBQYAAAAABAAEAPUAAACJAwAAAAA=&#10;" path="m13,l8,3,5,5,3,10,,15r3,8l8,28r,-3l8,20,5,18r,-3l8,10,10,8,13,3,13,xe" fillcolor="#f3e000" stroked="f">
                          <v:path arrowok="t" o:connecttype="custom" o:connectlocs="13,0;8,3;5,5;3,10;0,15;3,23;8,28;8,25;8,20;5,18;5,15;8,10;10,8;13,3;13,0" o:connectangles="0,0,0,0,0,0,0,0,0,0,0,0,0,0,0"/>
                        </v:shape>
                        <v:shape id="Freeform 2071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LJsYA&#10;AADdAAAADwAAAGRycy9kb3ducmV2LnhtbESP3WoCMRSE7wu+QziCdzVr/Vu2RhGpUoQKagteHjan&#10;m8XNybKJur59Iwi9HGbmG2a2aG0lrtT40rGCQT8BQZw7XXKh4Pu4fk1B+ICssXJMCu7kYTHvvMww&#10;0+7Ge7oeQiEihH2GCkwIdSalzw1Z9H1XE0fv1zUWQ5RNIXWDtwi3lXxLkom0WHJcMFjTylB+Plys&#10;Aneswjj9+NptN9ZMJ6di9XPa35XqddvlO4hAbfgPP9ufWsFomA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dLJsYAAADdAAAADwAAAAAAAAAAAAAAAACYAgAAZHJz&#10;L2Rvd25yZXYueG1sUEsFBgAAAAAEAAQA9QAAAIsDAAAAAA==&#10;" path="m10,l2,5,,12r2,5l5,22r,-5l5,15r,l5,12r,-2l7,7,7,5,10,xe" fillcolor="#f3e200" stroked="f">
                          <v:path arrowok="t" o:connecttype="custom" o:connectlocs="10,0;2,5;0,12;2,17;5,22;5,17;5,15;5,15;5,12;5,10;7,7;7,5;10,0" o:connectangles="0,0,0,0,0,0,0,0,0,0,0,0,0"/>
                        </v:shape>
                        <v:shape id="Freeform 2072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emMcA&#10;AADdAAAADwAAAGRycy9kb3ducmV2LnhtbESPT2vCQBTE74V+h+UJvdWN0UqMrqKWWi9F/HPx9sg+&#10;s6HZtyG71fjt3UKhx2FmfsPMFp2txZVaXzlWMOgnIIgLpysuFZyOH68ZCB+QNdaOScGdPCzmz08z&#10;zLW78Z6uh1CKCGGfowITQpNL6QtDFn3fNcTRu7jWYoiyLaVu8RbhtpZpkoylxYrjgsGG1oaK78OP&#10;VZC9Nbo4by6ndDfZfx3fze4zrKRSL71uOQURqAv/4b/2VisYDbMU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g3pjHAAAA3QAAAA8AAAAAAAAAAAAAAAAAmAIAAGRy&#10;cy9kb3ducmV2LnhtbFBLBQYAAAAABAAEAPUAAACMAwAAAAA=&#10;" path="m5,l3,2,,7r,3l3,12,5,7,5,xe" fillcolor="#f3e400" stroked="f">
                          <v:path arrowok="t" o:connecttype="custom" o:connectlocs="5,0;3,2;0,7;0,10;3,12;5,7;5,0" o:connectangles="0,0,0,0,0,0,0"/>
                        </v:shape>
                        <v:shape id="Freeform 2073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0P8gA&#10;AADdAAAADwAAAGRycy9kb3ducmV2LnhtbESPQWvCQBSE74L/YXmF3nTTaCVNXUUUQYsV1KL09sg+&#10;k2D2bZpdNf333UKhx2FmvmHG09ZU4kaNKy0reOpHIIgzq0vOFXwclr0EhPPIGivLpOCbHEwn3c4Y&#10;U23vvKPb3uciQNilqKDwvk6ldFlBBl3f1sTBO9vGoA+yyaVu8B7gppJxFI2kwZLDQoE1zQvKLvur&#10;UWDWz6PTy/Zz8b4+xnzeLb7iZPOm1ONDO3sF4an1/+G/9korGA6SAfy+CU9AT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LTQ/yAAAAN0AAAAPAAAAAAAAAAAAAAAAAJgCAABk&#10;cnMvZG93bnJldi54bWxQSwUGAAAAAAQABAD1AAAAjQMAAAAA&#10;" path="m2,l,3,,5,,8r,l2,5,2,xe" fillcolor="#f2e500" stroked="f">
                          <v:path arrowok="t" o:connecttype="custom" o:connectlocs="2,0;0,3;0,5;0,8;0,8;2,5;2,0" o:connectangles="0,0,0,0,0,0,0"/>
                        </v:shape>
                        <v:shape id="Freeform 2074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m4sUA&#10;AADdAAAADwAAAGRycy9kb3ducmV2LnhtbESPQWvCQBSE74X+h+UVequbtiISXUMoFEoFRa2It0f2&#10;mQSzb8PuJsZ/7wpCj8PMfMPMs8E0oifna8sK3kcJCOLC6ppLBX+777cpCB+QNTaWScGVPGSL56c5&#10;ptpeeEP9NpQiQtinqKAKoU2l9EVFBv3ItsTRO1lnMETpSqkdXiLcNPIjSSbSYM1xocKWvioqztvO&#10;KNh1v0tyuez3R0S3Wuf9geVaqdeXIZ+BCDSE//Cj/aMVjD+nY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1ybixQAAAN0AAAAPAAAAAAAAAAAAAAAAAJgCAABkcnMv&#10;ZG93bnJldi54bWxQSwUGAAAAAAQABAD1AAAAigMAAAAA&#10;" path="m35,224l30,192r,-30l32,135r5,-25l45,85,55,57,69,30,87,,55,42,30,80,17,100r-7,22l2,147,,172r7,17l15,202r10,10l35,224e" filled="f" strokecolor="#e15520" strokeweight="0">
                          <v:path arrowok="t" o:connecttype="custom" o:connectlocs="35,224;30,192;30,162;32,135;37,110;45,85;55,57;69,30;87,0;55,42;30,80;17,100;10,122;2,147;0,172;7,189;15,202;25,212;35,224" o:connectangles="0,0,0,0,0,0,0,0,0,0,0,0,0,0,0,0,0,0,0"/>
                        </v:shape>
                        <v:shape id="Freeform 2075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/pcYA&#10;AADdAAAADwAAAGRycy9kb3ducmV2LnhtbESPzWrDMBCE74W+g9hCbo2cnwbjRgmlwaSHhGK35LxY&#10;W8vUWhlLcdy3jwKFHIeZ+YZZb0fbioF63zhWMJsmIIgrpxuuFXx/5c8pCB+QNbaOScEfedhuHh/W&#10;mGl34YKGMtQiQthnqMCE0GVS+sqQRT91HXH0flxvMUTZ11L3eIlw28p5kqykxYbjgsGO3g1Vv+XZ&#10;KtjLk1+VTeFP1bH4PO5mbX0wuVKTp/HtFUSgMdzD/+0PrWC5SF/g9iY+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G/pcYAAADdAAAADwAAAAAAAAAAAAAAAACYAgAAZHJz&#10;L2Rvd25yZXYueG1sUEsFBgAAAAAEAAQA9QAAAIsDAAAAAA==&#10;" path="m3,3r,l,,,3,3,5,3,3xe" fillcolor="#e15520" stroked="f">
                          <v:path arrowok="t" o:connecttype="custom" o:connectlocs="3,3;3,3;0,0;0,3;3,5;3,3" o:connectangles="0,0,0,0,0,0"/>
                        </v:shape>
                        <v:shape id="Freeform 2076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GtsYA&#10;AADdAAAADwAAAGRycy9kb3ducmV2LnhtbESP3WrCQBSE7wu+w3IE7+qmtkiIrlLEQhEpViv08pA9&#10;+dHs2TS7JvHtXUHo5TAz3zDzZW8q0VLjSssKXsYRCOLU6pJzBT+Hj+cYhPPIGivLpOBKDpaLwdMc&#10;E207/qZ273MRIOwSVFB4XydSurQgg25sa+LgZbYx6INscqkb7ALcVHISRVNpsOSwUGBNq4LS8/5i&#10;FGw3x9PuyOuv3ythl8Xr9vB3ypQaDfv3GQhPvf8PP9qfWsHbazyF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kGtsYAAADdAAAADwAAAAAAAAAAAAAAAACYAgAAZHJz&#10;L2Rvd25yZXYueG1sUEsFBgAAAAAEAAQA9QAAAIsDAAAAAA==&#10;" path="m3,l,,3,2,5,5,5,2,3,xe" fillcolor="#e15720" stroked="f">
                          <v:path arrowok="t" o:connecttype="custom" o:connectlocs="3,0;0,0;3,2;5,5;5,2;3,0" o:connectangles="0,0,0,0,0,0"/>
                        </v:shape>
                        <v:shape id="Freeform 2077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3C8YA&#10;AADdAAAADwAAAGRycy9kb3ducmV2LnhtbESPzWrDMBCE74G+g9hCb7GcH1zjRAklJcSXHqL20tti&#10;bWxTa+VYauy+fVUo5DjMzDfMdj/ZTtxo8K1jBYskBUFcOdNyreDj/TjPQfiAbLBzTAp+yMN+9zDb&#10;YmHcyGe66VCLCGFfoIImhL6Q0lcNWfSJ64mjd3GDxRDlUEsz4BjhtpPLNM2kxZbjQoM9HRqqvvS3&#10;VRBO1nyWoz5kV60n/5q6xeltrdTT4/SyARFoCvfwf7s0Ctar/Bn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R3C8YAAADdAAAADwAAAAAAAAAAAAAAAACYAgAAZHJz&#10;L2Rvd25yZXYueG1sUEsFBgAAAAAEAAQA9QAAAIsDAAAAAA==&#10;" path="m,l,2,2,5r,2l2,5r3,l,xe" fillcolor="#e25a20" stroked="f">
                          <v:path arrowok="t" o:connecttype="custom" o:connectlocs="0,0;0,2;2,5;2,7;2,5;5,5;0,0" o:connectangles="0,0,0,0,0,0,0"/>
                        </v:shape>
                        <v:shape id="Freeform 2078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L2b8A&#10;AADdAAAADwAAAGRycy9kb3ducmV2LnhtbERPz0vDMBS+D/wfwhO8ral2jFKXDREqvVrd/dE822Dy&#10;0jZZV/97cxjs+PH9PpxWZ8VCczCeFTxnOQjizmvDvYLvr3pbgggRWaP1TAr+KMDp+LA5YKX9lT9p&#10;aWMvUgiHChUMMY6VlKEbyGHI/EicuB8/O4wJzr3UM15TuLPyJc/30qHh1DDgSO8Ddb/txSmwHzaX&#10;Z9NMl8mUbVlMXPcTK/X0uL69goi0xrv45m60gl1RprnpTXoC8vg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t0vZvwAAAN0AAAAPAAAAAAAAAAAAAAAAAJgCAABkcnMvZG93bnJl&#10;di54bWxQSwUGAAAAAAQABAD1AAAAhAMAAAAA&#10;" path="m,l,3,,5,3,8,3,5,5,3,,xm234,110r,l234,110r,xe" fillcolor="#e25d20" stroked="f">
                          <v:path arrowok="t" o:connecttype="custom" o:connectlocs="0,0;0,3;0,5;3,8;3,5;5,3;0,0;234,110;234,110;234,110;234,110" o:connectangles="0,0,0,0,0,0,0,0,0,0,0"/>
                          <o:lock v:ext="edit" verticies="t"/>
                        </v:shape>
                        <v:shape id="Freeform 2079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1JccA&#10;AADdAAAADwAAAGRycy9kb3ducmV2LnhtbESP0WrCQBRE3wv+w3IF3+qm2oqmriJKoMUH7doPuGav&#10;STB7N2S3Gv16t1Do4zAzZ5j5srO1uFDrK8cKXoYJCOLcmYoLBd+H7HkKwgdkg7VjUnAjD8tF72mO&#10;qXFX/qKLDoWIEPYpKihDaFIpfV6SRT90DXH0Tq61GKJsC2lavEa4reUoSSbSYsVxocSG1iXlZ/1j&#10;FWzrz9M502/Z8ab14d7t7s1ebpQa9LvVO4hAXfgP/7U/jILX8XQGv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G9SXHAAAA3QAAAA8AAAAAAAAAAAAAAAAAmAIAAGRy&#10;cy9kb3ducmV2LnhtbFBLBQYAAAAABAAEAPUAAACMAwAAAAA=&#10;" path="m3,l,,,2,3,5r,2l5,5,5,2,3,xm234,107r-3,l231,109r,l234,107xe" fillcolor="#e35f20" stroked="f">
                          <v:path arrowok="t" o:connecttype="custom" o:connectlocs="3,0;0,0;0,2;3,5;3,7;5,5;5,2;3,0;234,107;231,107;231,109;231,109;234,107" o:connectangles="0,0,0,0,0,0,0,0,0,0,0,0,0"/>
                          <o:lock v:ext="edit" verticies="t"/>
                        </v:shape>
                        <v:shape id="Freeform 2080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qg8MA&#10;AADdAAAADwAAAGRycy9kb3ducmV2LnhtbERPz2vCMBS+D/Y/hDfYbabbZLhqlDERRA9iO8Tjo3km&#10;3ZqX0kRb/3tzEHb8+H7PFoNrxIW6UHtW8DrKQBBXXtdsFPyUq5cJiBCRNTaeScGVAizmjw8zzLXv&#10;eU+XIhqRQjjkqMDG2OZShsqSwzDyLXHiTr5zGBPsjNQd9incNfItyz6kw5pTg8WWvi1Vf8XZKdht&#10;C10c++XmatZxbEt2vfk9KPX8NHxNQUQa4r/47l5rBeP3z7Q/vU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1qg8MAAADdAAAADwAAAAAAAAAAAAAAAACYAgAAZHJzL2Rv&#10;d25yZXYueG1sUEsFBgAAAAAEAAQA9QAAAIgDAAAAAA==&#10;" path="m2,l,2,,5,,7r2,3l2,7,5,5,2,xm231,107r,l226,107r,2l224,112r4,-3l231,107xe" fillcolor="#e36221" stroked="f">
                          <v:path arrowok="t" o:connecttype="custom" o:connectlocs="2,0;0,2;0,5;0,7;2,10;2,7;5,5;2,0;231,107;231,107;226,107;226,109;224,112;228,109;231,107" o:connectangles="0,0,0,0,0,0,0,0,0,0,0,0,0,0,0"/>
                          <o:lock v:ext="edit" verticies="t"/>
                        </v:shape>
                        <v:shape id="Freeform 2081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Q28QA&#10;AADdAAAADwAAAGRycy9kb3ducmV2LnhtbESPQWsCMRSE74X+h/AKvWlWbW27NYoKBb0IbvX+2Lwm&#10;q5uXZRPd7b83BaHHYeabYWaL3tXiSm2oPCsYDTMQxKXXFRsFh++vwTuIEJE11p5JwS8FWMwfH2aY&#10;a9/xnq5FNCKVcMhRgY2xyaUMpSWHYegb4uT9+NZhTLI1UrfYpXJXy3GWTaXDitOCxYbWlspzcXEK&#10;XsLqlbZVdzHH5lTYN7Pbrh0p9fzULz9BROrjf/hOb3TiJh8j+HuTn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ENvEAAAA3QAAAA8AAAAAAAAAAAAAAAAAmAIAAGRycy9k&#10;b3ducmV2LnhtbFBLBQYAAAAABAAEAPUAAACJAwAAAAA=&#10;" path="m2,r,3l,5,2,8r3,2l5,5,7,3,2,xm228,107r,-2l224,105r-3,2l221,110r3,l228,107xe" fillcolor="#e46521" stroked="f">
                          <v:path arrowok="t" o:connecttype="custom" o:connectlocs="2,0;2,3;0,5;2,8;5,10;5,5;7,3;2,0;228,107;228,105;224,105;221,107;221,110;224,110;228,107" o:connectangles="0,0,0,0,0,0,0,0,0,0,0,0,0,0,0"/>
                          <o:lock v:ext="edit" verticies="t"/>
                        </v:shape>
                        <v:shape id="Freeform 2082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rfMQA&#10;AADdAAAADwAAAGRycy9kb3ducmV2LnhtbESPQWsCMRSE74X+h/CE3mqiLUVXo9SCradCrd4fm+fu&#10;avKyJOm6/fdGEDwOM/MNM1/2zoqOQmw8axgNFQji0puGKw273/XzBERMyAatZ9LwTxGWi8eHORbG&#10;n/mHum2qRIZwLFBDnVJbSBnLmhzGoW+Js3fwwWHKMlTSBDxnuLNyrNSbdNhwXqixpY+aytP2z2lQ&#10;wextu/480nGi9gfbrfqv75XWT4P+fQYiUZ/u4Vt7YzS8vkzHcH2Tn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8K3zEAAAA3QAAAA8AAAAAAAAAAAAAAAAAmAIAAGRycy9k&#10;b3ducmV2LnhtbFBLBQYAAAAABAAEAPUAAACJAwAAAAA=&#10;" path="m3,l,2,,5,3,7r,3l5,5,8,2,3,xm222,107r2,-3l224,102r-5,-3l217,104r-3,5l219,107r3,xe" fillcolor="#e46821" stroked="f">
                          <v:path arrowok="t" o:connecttype="custom" o:connectlocs="3,0;0,2;0,5;3,7;3,10;5,5;8,2;3,0;222,107;224,104;224,102;219,99;217,104;214,109;219,107;222,107" o:connectangles="0,0,0,0,0,0,0,0,0,0,0,0,0,0,0,0"/>
                          <o:lock v:ext="edit" verticies="t"/>
                        </v:shape>
                        <v:shape id="Freeform 2083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NIcYA&#10;AADdAAAADwAAAGRycy9kb3ducmV2LnhtbESPQWvCQBSE74X+h+UVvNWNTZE2ZiOlVBA8JVqKt0f2&#10;mQSzb2N2jem/dwXB4zAz3zDpcjStGKh3jWUFs2kEgri0uuFKwW67ev0A4TyyxtYyKfgnB8vs+SnF&#10;RNsL5zQUvhIBwi5BBbX3XSKlK2sy6Ka2Iw7ewfYGfZB9JXWPlwA3rXyLork02HBYqLGj75rKY3E2&#10;Ck7tjvLTT15Em788Hrab7qB/90pNXsavBQhPo3+E7+21VvAef8Z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GNIcYAAADdAAAADwAAAAAAAAAAAAAAAACYAgAAZHJz&#10;L2Rvd25yZXYueG1sUEsFBgAAAAAEAAQA9QAAAIsDAAAAAA==&#10;" path="m2,l,2,,7r,3l2,12,5,7,5,5,5,2,2,xm216,107r,-3l219,102r-5,-3l211,104r-2,8l211,109r5,-2xe" fillcolor="#e46a21" stroked="f">
                          <v:path arrowok="t" o:connecttype="custom" o:connectlocs="2,0;0,2;0,7;0,10;2,12;5,7;5,5;5,2;2,0;216,107;216,104;219,102;214,99;211,104;209,112;211,109;216,107" o:connectangles="0,0,0,0,0,0,0,0,0,0,0,0,0,0,0,0,0"/>
                          <o:lock v:ext="edit" verticies="t"/>
                        </v:shape>
                        <v:shape id="Freeform 2084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XvsYA&#10;AADdAAAADwAAAGRycy9kb3ducmV2LnhtbESPQWvCQBSE7wX/w/IEL6VuaqVo6ipSkHixYLQ9P7LP&#10;bDD7NmRXE/vrXaHQ4zAz3zCLVW9rcaXWV44VvI4TEMSF0xWXCo6HzcsMhA/IGmvHpOBGHlbLwdMC&#10;U+063tM1D6WIEPYpKjAhNKmUvjBk0Y9dQxy9k2sthijbUuoWuwi3tZwkybu0WHFcMNjQp6HinF+s&#10;gozPl6+53OXfm+5XZ7Ns/7z7MUqNhv36A0SgPvyH/9pbrWD6Np/C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sXvsYAAADdAAAADwAAAAAAAAAAAAAAAACYAgAAZHJz&#10;L2Rvd25yZXYueG1sUEsFBgAAAAAEAAQA9QAAAIsDAAAAAA==&#10;" path="m5,l2,3,,8r2,2l2,13,5,8,7,3,5,xm211,107r3,-5l216,97r-5,l209,105r-5,7l209,110r2,-3xe" fillcolor="#e56d21" stroked="f">
                          <v:path arrowok="t" o:connecttype="custom" o:connectlocs="5,0;2,3;0,8;2,10;2,13;5,8;7,3;5,0;211,107;214,102;216,97;211,97;209,105;204,112;209,110;211,107" o:connectangles="0,0,0,0,0,0,0,0,0,0,0,0,0,0,0,0"/>
                          <o:lock v:ext="edit" verticies="t"/>
                        </v:shape>
                        <v:shape id="Freeform 2085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meccA&#10;AADdAAAADwAAAGRycy9kb3ducmV2LnhtbESPQWvCQBSE74X+h+UVeim6aW1Fo6tIoNCLB62K3p7Z&#10;ZzY0+zZkNxr/vSsIPQ4z8w0znXe2EmdqfOlYwXs/AUGcO11yoWDz+90bgfABWWPlmBRcycN89vw0&#10;xVS7C6/ovA6FiBD2KSowIdSplD43ZNH3XU0cvZNrLIYom0LqBi8Rbiv5kSRDabHkuGCwpsxQ/rdu&#10;rQI/XB63b9l1twjtHg8D3+2y1ij1+tItJiACdeE//Gj/aAWfg/EX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ZnnHAAAA3QAAAA8AAAAAAAAAAAAAAAAAmAIAAGRy&#10;cy9kb3ducmV2LnhtbFBLBQYAAAAABAAEAPUAAACMAwAAAAA=&#10;" path="m3,r,2l,7r,3l3,12,5,7,8,2,5,,3,xm207,107r2,-8l212,94r-5,l204,102r-5,10l202,109r5,-2xe" fillcolor="#e57021" stroked="f">
                          <v:path arrowok="t" o:connecttype="custom" o:connectlocs="3,0;3,2;0,7;0,10;3,12;5,7;8,2;5,0;3,0;207,107;209,99;212,94;207,94;204,102;199,112;202,109;207,107" o:connectangles="0,0,0,0,0,0,0,0,0,0,0,0,0,0,0,0,0"/>
                          <o:lock v:ext="edit" verticies="t"/>
                        </v:shape>
                        <v:shape id="Freeform 2086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/MscA&#10;AADdAAAADwAAAGRycy9kb3ducmV2LnhtbESPT2vCQBTE74LfYXmCl1I3aru2qauIYAk9tNQ/90f2&#10;NQlm34bsGuO37xYKHoeZ+Q2zXPe2Fh21vnKsYTpJQBDnzlRcaDgedo8vIHxANlg7Jg038rBeDQdL&#10;TI278jd1+1CICGGfooYyhCaV0uclWfQT1xBH78e1FkOUbSFNi9cIt7WcJYmSFiuOCyU2tC0pP+8v&#10;VoNSz9sLnz7th8q/Dg+L96xLjpnW41G/eQMRqA/38H87Mxqe5q8K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C/zLHAAAA3QAAAA8AAAAAAAAAAAAAAAAAmAIAAGRy&#10;cy9kb3ducmV2LnhtbFBLBQYAAAAABAAEAPUAAACMAwAAAAA=&#10;" path="m5,l3,5,,10r3,2l5,12,8,7,10,2,8,2,5,xm202,109r5,-7l209,94r-5,-2l199,104r-5,10l199,112r3,-3xe" fillcolor="#e57322" stroked="f">
                          <v:path arrowok="t" o:connecttype="custom" o:connectlocs="5,0;3,5;0,10;3,12;5,12;8,7;10,2;8,2;5,0;202,109;207,102;209,94;204,92;199,104;194,114;199,112;202,109" o:connectangles="0,0,0,0,0,0,0,0,0,0,0,0,0,0,0,0,0"/>
                          <o:lock v:ext="edit" verticies="t"/>
                        </v:shape>
                        <v:shape id="Freeform 2087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dzMkA&#10;AADdAAAADwAAAGRycy9kb3ducmV2LnhtbESPT2sCMRTE7wW/Q3gFL0Wz1aXa1ShF2qK9tP6peHzd&#10;PHcXNy9LEnX77ZtCocdhZn7DTOetqcWFnK8sK7jvJyCIc6srLhTsti+9MQgfkDXWlknBN3mYzzo3&#10;U8y0vfKaLptQiAhhn6GCMoQmk9LnJRn0fdsQR+9oncEQpSukdniNcFPLQZI8SIMVx4USG1qUlJ82&#10;Z6Pg+fWD9mm6Sj7d8u3rtEgPd+/5Qanubfs0ARGoDf/hv/ZSK0iHjyP4fROfgJ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QdzMkAAADdAAAADwAAAAAAAAAAAAAAAACYAgAA&#10;ZHJzL2Rvd25yZXYueG1sUEsFBgAAAAAEAAQA9QAAAI4DAAAAAA==&#10;" path="m5,l2,5,,10r2,l2,13,5,8,7,3,5,xm196,110r5,-10l204,92r-5,-2l194,102r-8,13l191,112r5,-2xe" fillcolor="#e67523" stroked="f">
                          <v:path arrowok="t" o:connecttype="custom" o:connectlocs="5,0;2,5;0,10;2,10;2,13;5,8;7,3;5,0;196,110;201,100;204,92;199,90;194,102;186,115;191,112;196,110" o:connectangles="0,0,0,0,0,0,0,0,0,0,0,0,0,0,0,0"/>
                          <o:lock v:ext="edit" verticies="t"/>
                        </v:shape>
                        <v:shape id="Freeform 2088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VXsQA&#10;AADdAAAADwAAAGRycy9kb3ducmV2LnhtbERPy4rCMBTdD/gP4Q64EU11xEfHKCIU3AxoFcHdpbm2&#10;xeamNrF2/n6yGHB5OO/VpjOVaKlxpWUF41EEgjizuuRcwfmUDBcgnEfWWFkmBb/kYLPufaww1vbF&#10;R2pTn4sQwi5GBYX3dSylywoy6Ea2Jg7czTYGfYBNLnWDrxBuKjmJopk0WHJoKLCmXUHZPX0aBc/L&#10;4TY4VINjcv9x5bR9XNtkflWq/9ltv0F46vxb/O/eawXTr2WYG96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FV7EAAAA3QAAAA8AAAAAAAAAAAAAAAAAmAIAAGRycy9k&#10;b3ducmV2LnhtbFBLBQYAAAAABAAEAPUAAACJAwAAAAA=&#10;" path="m5,l3,5,,10r,3l3,15,5,10,8,5,5,3,5,xm189,112r5,-10l199,90r-5,l189,102r-10,15l184,115r5,-3xe" fillcolor="#e67824" stroked="f">
                          <v:path arrowok="t" o:connecttype="custom" o:connectlocs="5,0;3,5;0,10;0,13;3,15;5,10;8,5;5,3;5,0;189,112;194,102;199,90;194,90;189,102;179,117;184,115;189,112" o:connectangles="0,0,0,0,0,0,0,0,0,0,0,0,0,0,0,0,0"/>
                          <o:lock v:ext="edit" verticies="t"/>
                        </v:shape>
                        <v:shape id="Freeform 2089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sM8YA&#10;AADdAAAADwAAAGRycy9kb3ducmV2LnhtbESPQWvCQBSE7wX/w/KE3pqNtpYaXcUWhIilkFjo9ZF9&#10;JsHs27C7avrvXaHQ4zAz3zDL9WA6cSHnW8sKJkkKgriyuuVawfdh+/QGwgdkjZ1lUvBLHtar0cMS&#10;M22vXNClDLWIEPYZKmhC6DMpfdWQQZ/Ynjh6R+sMhihdLbXDa4SbTk7T9FUabDkuNNjTR0PVqTwb&#10;BcMu+HN+/Jkd9Gw/+dzmRZl+vSv1OB42CxCBhvAf/mvnWsHL83wO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9sM8YAAADdAAAADwAAAAAAAAAAAAAAAACYAgAAZHJz&#10;L2Rvd25yZXYueG1sUEsFBgAAAAAEAAQA9QAAAIsDAAAAAA==&#10;" path="m5,l3,5,,10r3,2l5,15,8,10,10,2,5,xm184,112r8,-13l197,87r-5,l184,102r-10,12l179,114r5,-2xe" fillcolor="#e67a24" stroked="f">
                          <v:path arrowok="t" o:connecttype="custom" o:connectlocs="5,0;3,5;0,10;3,12;5,15;8,10;10,2;5,0;184,112;192,99;197,87;192,87;184,102;174,114;179,114;184,112" o:connectangles="0,0,0,0,0,0,0,0,0,0,0,0,0,0,0,0"/>
                          <o:lock v:ext="edit" verticies="t"/>
                        </v:shape>
                        <v:shape id="Freeform 2090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4yMEA&#10;AADdAAAADwAAAGRycy9kb3ducmV2LnhtbERPzYrCMBC+L/gOYQQvoomuLFJNi5QVvKzLVh9gaMa2&#10;2ExKk9X69uYgePz4/rfZYFtxo943jjUs5goEcelMw5WG82k/W4PwAdlg65g0PMhDlo4+tpgYd+c/&#10;uhWhEjGEfYIa6hC6REpf1mTRz11HHLmL6y2GCPtKmh7vMdy2cqnUl7TYcGyosaO8pvJa/FsNxy7/&#10;/jwV65+jnE6l+62M2uVB68l42G1ABBrCW/xyH4yG1UrF/fFNf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eMjBAAAA3QAAAA8AAAAAAAAAAAAAAAAAmAIAAGRycy9kb3du&#10;cmV2LnhtbFBLBQYAAAAABAAEAPUAAACGAwAAAAA=&#10;" path="m5,l2,5,,10r2,3l5,15,7,10,10,3,7,,5,xm176,112l186,97r5,-12l186,82r-7,18l166,115r5,-3l176,112xe" fillcolor="#e77c25" stroked="f">
                          <v:path arrowok="t" o:connecttype="custom" o:connectlocs="5,0;2,5;0,10;2,13;5,15;7,10;10,3;7,0;5,0;176,112;186,97;191,85;186,82;179,100;166,115;171,112;176,112" o:connectangles="0,0,0,0,0,0,0,0,0,0,0,0,0,0,0,0,0"/>
                          <o:lock v:ext="edit" verticies="t"/>
                        </v:shape>
                        <v:shape id="Freeform 2091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gIcMA&#10;AADdAAAADwAAAGRycy9kb3ducmV2LnhtbESPwWrDMBBE74H+g9hCb4nsEkrjRg4lkKbXpCHnxdra&#10;xtLKSKqt/n0VCPQ4zMwbZrtL1oiJfOgdKyhXBQjixumeWwWXr8PyFUSIyBqNY1LwSwF29cNii5V2&#10;M59oOsdWZAiHChV0MY6VlKHpyGJYuZE4e9/OW4xZ+lZqj3OGWyOfi+JFWuw5L3Q40r6jZjj/WAXT&#10;Zn8wZnO8Tqc0H1Pwl4+SBqWeHtP7G4hIKf6H7+1PrWC9Lkq4vclPQ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gIcMAAADdAAAADwAAAAAAAAAAAAAAAACYAgAAZHJzL2Rv&#10;d25yZXYueG1sUEsFBgAAAAAEAAQA9QAAAIgDAAAAAA==&#10;" path="m5,l3,8,,13r3,2l3,18,5,10,10,5,8,3,5,xm169,112r10,-12l187,85r-5,-3l174,100r-15,17l164,115r5,-3xe" fillcolor="#e77f26" stroked="f">
                          <v:path arrowok="t" o:connecttype="custom" o:connectlocs="5,0;3,8;0,13;3,15;3,18;5,10;10,5;8,3;5,0;169,112;179,100;187,85;182,82;174,100;159,117;164,115;169,112" o:connectangles="0,0,0,0,0,0,0,0,0,0,0,0,0,0,0,0,0"/>
                          <o:lock v:ext="edit" verticies="t"/>
                        </v:shape>
                        <v:shape id="Freeform 2092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gt8YA&#10;AADdAAAADwAAAGRycy9kb3ducmV2LnhtbESPQWvCQBSE70L/w/IK3nRjCK2mbkIpFAqCUi31+pp9&#10;JiHZtyG7xthf7xYKHoeZ+YZZ56NpxUC9qy0rWMwjEMSF1TWXCr4O77MlCOeRNbaWScGVHOTZw2SN&#10;qbYX/qRh70sRIOxSVFB536VSuqIig25uO+LgnWxv0AfZl1L3eAlw08o4ip6kwZrDQoUdvVVUNPuz&#10;UdBo8ufkaF0h9e9mWLXP2+/dj1LTx/H1BYSn0d/D/+0PrSBJohj+3o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ngt8YAAADdAAAADwAAAAAAAAAAAAAAAACYAgAAZHJz&#10;L2Rvd25yZXYueG1sUEsFBgAAAAAEAAQA9QAAAIsDAAAAAA==&#10;" path="m5,l2,7,,12r,3l2,17,5,10,7,2r,l5,xm161,112l174,97r7,-18l176,79r-2,10l166,99r-7,8l151,114r5,l161,112xe" fillcolor="#e88227" stroked="f">
                          <v:path arrowok="t" o:connecttype="custom" o:connectlocs="5,0;2,7;0,12;0,15;2,17;5,10;7,2;7,2;5,0;161,112;174,97;181,79;176,79;174,89;166,99;159,107;151,114;156,114;161,112" o:connectangles="0,0,0,0,0,0,0,0,0,0,0,0,0,0,0,0,0,0,0"/>
                          <o:lock v:ext="edit" verticies="t"/>
                        </v:shape>
                        <v:shape id="Freeform 2093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XucQA&#10;AADdAAAADwAAAGRycy9kb3ducmV2LnhtbESPT2vCQBTE74LfYXlCb7qpSpHUVVRcKPQUlZ5fs69J&#10;aPZtyK758+27gtDjMDO/Ybb7wdaio9ZXjhW8LhIQxLkzFRcKblc934DwAdlg7ZgUjORhv5tOtpga&#10;13NG3SUUIkLYp6igDKFJpfR5SRb9wjXE0ftxrcUQZVtI02If4baWyyR5kxYrjgslNnQqKf+93K2C&#10;r0MXPrUedZZ/98vsuLqN2p+VepkNh3cQgYbwH362P4yC9TpZweNNf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FF7nEAAAA3QAAAA8AAAAAAAAAAAAAAAAAmAIAAGRycy9k&#10;b3ducmV2LnhtbFBLBQYAAAAABAAEAPUAAACJAwAAAAA=&#10;" path="m7,l2,5,,13r2,2l5,18,7,10,10,3,7,r,xm156,112l171,95r8,-18l176,77r-7,10l164,97r-8,8l146,112r5,l156,112xe" fillcolor="#e88527" stroked="f">
                          <v:path arrowok="t" o:connecttype="custom" o:connectlocs="7,0;2,5;0,13;2,15;5,18;7,10;10,3;7,0;7,0;156,112;171,95;179,77;176,77;169,87;164,97;156,105;146,112;151,112;156,112" o:connectangles="0,0,0,0,0,0,0,0,0,0,0,0,0,0,0,0,0,0,0"/>
                          <o:lock v:ext="edit" verticies="t"/>
                        </v:shape>
                        <v:shape id="Freeform 2094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RpsYA&#10;AADdAAAADwAAAGRycy9kb3ducmV2LnhtbESPQWvCQBSE7wX/w/IEb3WjpFVSVxG1UKQeGgteH9nX&#10;bGj2bcyuSfrv3UKhx2FmvmFWm8HWoqPWV44VzKYJCOLC6YpLBZ/n18clCB+QNdaOScEPedisRw8r&#10;zLTr+YO6PJQiQthnqMCE0GRS+sKQRT91DXH0vlxrMUTZllK32Ee4reU8SZ6lxYrjgsGGdoaK7/xm&#10;FRye9n3ny/y2OLnt0rwfL6fr4aLUZDxsX0AEGsJ/+K/9phWkaZLC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fRpsYAAADdAAAADwAAAAAAAAAAAAAAAACYAgAAZHJz&#10;L2Rvd25yZXYueG1sUEsFBgAAAAAEAAQA9QAAAIsDAAAAAA==&#10;" path="m5,l3,8,,15r3,3l5,20,8,13,10,3,8,3,5,xm149,112r8,-7l164,97r8,-10l174,77r-2,-2l164,87r-5,8l152,105r-10,7l144,112r3,l149,112xe" fillcolor="#e88728" stroked="f">
        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        <o:lock v:ext="edit" verticies="t"/>
                        </v:shape>
                        <v:shape id="Freeform 2095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R48cA&#10;AADdAAAADwAAAGRycy9kb3ducmV2LnhtbESPT2sCMRTE74V+h/AKvdVE0aJbo6hQW/DkHxRvj83r&#10;7urmZd3Edf32TaHgcZiZ3zDjaWtL0VDtC8cauh0Fgjh1puBMw277+TYE4QOywdIxabiTh+nk+WmM&#10;iXE3XlOzCZmIEPYJashDqBIpfZqTRd9xFXH0flxtMURZZ9LUeItwW8qeUu/SYsFxIceKFjml583V&#10;aqCv1Sjbz4/zmbpc7qvB4dwsT0rr15d29gEiUBse4f/2t9HQ76sB/L2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kePHAAAA3QAAAA8AAAAAAAAAAAAAAAAAmAIAAGRy&#10;cy9kb3ducmV2LnhtbFBLBQYAAAAABAAEAPUAAACMAwAAAAA=&#10;" path="m5,l2,7,,15r2,2l2,20,5,10,10,2,7,,5,xm141,109r10,-7l159,94r5,-10l171,74r-5,-2l159,82r-5,10l146,102r-10,7l139,109r2,l141,109xe" fillcolor="#e98a29" stroked="f">
        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        <o:lock v:ext="edit" verticies="t"/>
                        </v:shape>
                        <v:shape id="Freeform 2096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QJcUA&#10;AADdAAAADwAAAGRycy9kb3ducmV2LnhtbESPT4vCMBTE7wt+h/AEL4umq6JSjbIIoizswSp4fTSv&#10;f7B5qU209dubhQWPw8z8hlltOlOJBzWutKzgaxSBIE6tLjlXcD7thgsQziNrrCyTgic52Kx7HyuM&#10;tW35SI/E5yJA2MWooPC+jqV0aUEG3cjWxMHLbGPQB9nkUjfYBrip5DiKZtJgyWGhwJq2BaXX5G4U&#10;/GQTM0+z9mL2yedxMX/69rb/VWrQ776XIDx1/h3+bx+0guk0msHf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1AlxQAAAN0AAAAPAAAAAAAAAAAAAAAAAJgCAABkcnMv&#10;ZG93bnJldi54bWxQSwUGAAAAAAQABAD1AAAAigMAAAAA&#10;" path="m5,l3,10,,17r,3l3,22,5,12,10,5,8,2,5,xm137,109r10,-7l154,92r5,-8l167,72r-5,l154,82r-5,10l139,99r-7,8l134,109r3,xe" fillcolor="#ea8d2a" stroked="f">
        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        <o:lock v:ext="edit" verticies="t"/>
                        </v:shape>
                        <v:shape id="Freeform 2097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01MUA&#10;AADdAAAADwAAAGRycy9kb3ducmV2LnhtbESP32rCMBTG7wXfIRxhd5roZGo1ihPGdjVY9QGOzbGt&#10;Niddk7V1T78MBrv8+P78+Da73laipcaXjjVMJwoEceZMybmG0/FlvAThA7LByjFpuJOH3XY42GBi&#10;XMcf1KYhF3GEfYIaihDqREqfFWTRT1xNHL2LayyGKJtcmga7OG4rOVPqSVosORIKrOlQUHZLv2yE&#10;XD9Vfrh07XR5Ntn9+f3xe5W+av0w6vdrEIH68B/+a78ZDfO5Ws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XTUxQAAAN0AAAAPAAAAAAAAAAAAAAAAAJgCAABkcnMv&#10;ZG93bnJldi54bWxQSwUGAAAAAAQABAD1AAAAigMAAAAA&#10;" path="m8,l3,8,,18r3,2l5,23,8,13,10,3r,l8,xm134,107r10,-7l152,90r5,-10l164,70r-5,-3l152,80r-5,10l137,97r-8,8l132,105r2,2xe" fillcolor="#ea902b" stroked="f">
        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        <o:lock v:ext="edit" verticies="t"/>
                        </v:shape>
                        <v:shape id="Freeform 2098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u4cMA&#10;AADdAAAADwAAAGRycy9kb3ducmV2LnhtbERPTYvCMBC9C/6HMII3TVdE3GqURRD14KLusuBtaMa0&#10;2kxKE7XurzcHwePjfU/njS3FjWpfOFbw0U9AEGdOF2wU/P4se2MQPiBrLB2Tggd5mM/arSmm2t15&#10;T7dDMCKGsE9RQR5ClUrps5ws+r6riCN3crXFEGFtpK7xHsNtKQdJMpIWC44NOVa0yCm7HK5Wwb+2&#10;u+/l9mz2FzM4nTfXv+PnyirV7TRfExCBmvAWv9xrrWA4TOLc+C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u4cMAAADdAAAADwAAAAAAAAAAAAAAAACYAgAAZHJzL2Rv&#10;d25yZXYueG1sUEsFBgAAAAAEAAQA9QAAAIgDAAAAAA==&#10;" path="m7,l2,7,,17r2,3l5,22,7,12,10,2,7,r,xm129,102r7,-8l146,87r5,-10l159,67r-5,-3l146,74r-5,10l131,94r-10,5l126,102r3,xe" fillcolor="#eb922b" stroked="f">
        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        <o:lock v:ext="edit" verticies="t"/>
                        </v:shape>
                        <v:shape id="Freeform 2099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665cYA&#10;AADdAAAADwAAAGRycy9kb3ducmV2LnhtbESPQWvCQBSE70L/w/IKvTWbFm1r6ipSFHIqaIten9nX&#10;bDT7NmRXE/31XUHwOMzMN8xk1ttanKj1lWMFL0kKgrhwuuJSwe/P8vkDhA/IGmvHpOBMHmbTh8EE&#10;M+06XtFpHUoRIewzVGBCaDIpfWHIok9cQxy9P9daDFG2pdQtdhFua/mapm/SYsVxwWBDX4aKw/po&#10;FVy+zdHl/WYx2srNLu/273Oz2Cn19NjPP0EE6sM9fGvnWsFwmI7h+iY+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665cYAAADdAAAADwAAAAAAAAAAAAAAAACYAgAAZHJz&#10;L2Rvd25yZXYueG1sUEsFBgAAAAAEAAQA9QAAAIsDAAAAAA==&#10;" path="m5,l3,10,,20r3,2l5,25,8,12,10,2,8,2,5,xm124,102r8,-8l142,87r5,-10l154,64r-5,l142,74r-5,10l127,92r-10,7l119,99r5,3xe" fillcolor="#eb952b" stroked="f">
        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        <o:lock v:ext="edit" verticies="t"/>
                        </v:shape>
                        <v:shape id="Freeform 2100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+G8MA&#10;AADdAAAADwAAAGRycy9kb3ducmV2LnhtbERPPW/CMBDdkfofrKvUDRwjQCjFoKgCqUsHAgPdTvGR&#10;pI3Paewm4d/jAYnx6X1vdqNtRE+drx1rULMEBHHhTM2lhvPpMF2D8AHZYOOYNNzIw277MtlgatzA&#10;R+rzUIoYwj5FDVUIbSqlLyqy6GeuJY7c1XUWQ4RdKU2HQwy3jZwnyUparDk2VNjSR0XFb/5vNazy&#10;8fKz50H9falT/z2/ZkuVZFq/vY7ZO4hAY3iKH+5Po2GxUHF/fB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z+G8MAAADdAAAADwAAAAAAAAAAAAAAAACYAgAAZHJzL2Rv&#10;d25yZXYueG1sUEsFBgAAAAAEAAQA9QAAAIgDAAAAAA==&#10;" path="m5,l2,10,,20r2,3l5,25,5,13,10,3,7,,5,xm116,97r10,-5l136,82r5,-10l149,62r-5,l136,72r-5,10l121,90r-10,7l114,97r2,xe" fillcolor="#ec982a" stroked="f">
        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        <o:lock v:ext="edit" verticies="t"/>
                        </v:shape>
                        <v:shape id="Freeform 2101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mtcYA&#10;AADdAAAADwAAAGRycy9kb3ducmV2LnhtbESP3WrCQBSE7wXfYTmCd7qJSCvRVbSgtKUX/j3AMXtM&#10;otmzaXaN8e27BcHLYWa+YWaL1pSiodoVlhXEwwgEcWp1wZmC42E9mIBwHlljaZkUPMjBYt7tzDDR&#10;9s47avY+EwHCLkEFufdVIqVLczLohrYiDt7Z1gZ9kHUmdY33ADelHEXRmzRYcFjIsaKPnNLr/mYU&#10;pF9bef09nb7LqBk9Vu+byWV7/lGq32uXUxCeWv8KP9ufWsF4HM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pmtcYAAADdAAAADwAAAAAAAAAAAAAAAACYAgAAZHJz&#10;L2Rvd25yZXYueG1sUEsFBgAAAAAEAAQA9QAAAIsDAAAAAA==&#10;" path="m5,l3,10,,23r3,2l3,28,5,15,10,3,8,3,5,xm112,97r10,-7l132,82r5,-10l144,62r-5,-2l134,72r-10,8l117,90r-10,5l109,97r3,xe" fillcolor="#ec9b29" stroked="f">
        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        <o:lock v:ext="edit" verticies="t"/>
                        </v:shape>
                        <v:shape id="Freeform 2102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SQ8QA&#10;AADdAAAADwAAAGRycy9kb3ducmV2LnhtbESPQYvCMBSE78L+h/AWvGmqlKpdoyyuC148qD3s8dE8&#10;22LzEpqo3X9vBMHjMDPfMMt1b1pxo843lhVMxgkI4tLqhisFxel3NAfhA7LG1jIp+CcP69XHYIm5&#10;tnc+0O0YKhEh7HNUUIfgcil9WZNBP7aOOHpn2xkMUXaV1B3eI9y0cpokmTTYcFyo0dGmpvJyvBoF&#10;+y0Xf2GR/lydKxbtYZbRbpMpNfzsv79ABOrDO/xq77SCNJ1M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UkPEAAAA3QAAAA8AAAAAAAAAAAAAAAAAmAIAAGRycy9k&#10;b3ducmV2LnhtbFBLBQYAAAAABAAEAPUAAACJAwAAAAA=&#10;" path="m5,l,10,,22r,3l2,27,5,15,10,2,7,,5,xm106,94r10,-7l126,79r5,-10l139,59r-5,-2l126,67r-7,10l111,84,99,92r5,l106,94xe" fillcolor="#ec9d28" stroked="f">
        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        <o:lock v:ext="edit" verticies="t"/>
                        </v:shape>
                        <v:shape id="Freeform 2103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PYcYA&#10;AADdAAAADwAAAGRycy9kb3ducmV2LnhtbESPQWvCQBSE7wX/w/IKXkrdREOsqauItNpTwbTQ6yP7&#10;moRk34bsGuO/d4VCj8PMfMOst6NpxUC9qy0riGcRCOLC6ppLBd9f788vIJxH1thaJgVXcrDdTB7W&#10;mGl74RMNuS9FgLDLUEHlfZdJ6YqKDLqZ7YiD92t7gz7IvpS6x0uAm1bOoyiVBmsOCxV2tK+oaPKz&#10;UeBX+2WTxMNPmh4/55hTc3havSk1fRx3ryA8jf4//Nf+0AqSJF7A/U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PYcYAAADdAAAADwAAAAAAAAAAAAAAAACYAgAAZHJz&#10;L2Rvd25yZXYueG1sUEsFBgAAAAAEAAQA9QAAAIsDAAAAAA==&#10;" path="m7,l2,12,,25r2,2l5,30r,l7,15,10,5r,-3l7,xm104,92r10,-5l121,77r10,-8l136,57r-5,l124,67r-8,10l109,84,97,89r2,3l104,92xe" fillcolor="#eda025" stroked="f">
        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        <o:lock v:ext="edit" verticies="t"/>
                        </v:shape>
                        <v:shape id="Freeform 2104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H2pcUA&#10;AADdAAAADwAAAGRycy9kb3ducmV2LnhtbESPzWrDMBCE74W8g9hCLiWWbUwIrpWQNKQUeqqdB1is&#10;9U9rrYylxs7bV4VCj8PMfMMUh8UM4kaT6y0rSKIYBHFtdc+tgmt12exAOI+scbBMCu7k4LBfPRSY&#10;azvzB91K34oAYZejgs77MZfS1R0ZdJEdiYPX2MmgD3JqpZ5wDnAzyDSOt9Jgz2Ghw5FeOqq/ym+j&#10;oIrfP121pPapfE3OW9aNPp4apdaPy/EZhKfF/4f/2m9aQZYlGfy+C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falxQAAAN0AAAAPAAAAAAAAAAAAAAAAAJgCAABkcnMv&#10;ZG93bnJldi54bWxQSwUGAAAAAAQABAD1AAAAigMAAAAA&#10;" path="m8,l3,13,,25r3,3l5,30r,-2l5,28,8,15,10,3,8,3,8,xm97,90r12,-8l117,75,127,65r5,-10l127,55r-8,10l112,72r-10,8l92,87r3,l97,90xe" fillcolor="#eda322" stroked="f">
        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        <o:lock v:ext="edit" verticies="t"/>
                        </v:shape>
                        <v:shape id="Freeform 2105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NxccA&#10;AADdAAAADwAAAGRycy9kb3ducmV2LnhtbESPzWrDMBCE74W+g9hCLyWRUlITnCghuBRCDwn5ueS2&#10;WBvL1FoZS3WcPn1VKOQ4zMw3zGI1uEb01IXas4bJWIEgLr2pudJwOn6MZiBCRDbYeCYNNwqwWj4+&#10;LDA3/sp76g+xEgnCIUcNNsY2lzKUlhyGsW+Jk3fxncOYZFdJ0+E1wV0jX5XKpMOa04LFlgpL5dfh&#10;22lQZ26z/n2XFbhWP7b43L7Y3Vbr56dhPQcRaYj38H97YzRMp5M3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ZzcXHAAAA3QAAAA8AAAAAAAAAAAAAAAAAmAIAAGRy&#10;cy9kb3ducmV2LnhtbFBLBQYAAAAABAAEAPUAAACMAwAAAAA=&#10;" path="m5,l2,10,,25r,l2,27r3,3l5,27r,-2l7,12,10,2,7,,5,xm92,84r12,-5l111,72r8,-10l126,52r-5,-2l114,62r-8,7l96,77r-9,5l89,84r3,xe" fillcolor="#eea520" stroked="f">
        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        <o:lock v:ext="edit" verticies="t"/>
                        </v:shape>
                        <v:shape id="Freeform 2106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TNscA&#10;AADdAAAADwAAAGRycy9kb3ducmV2LnhtbESPT2sCMRTE7wW/Q3iF3jSrLLasRimCpRfB2vbg7bl5&#10;+wc3L2uSXbd++qYg9DjMzG+Y5XowjejJ+dqygukkAUGcW11zqeDrczt+AeEDssbGMin4IQ/r1ehh&#10;iZm2V/6g/hBKESHsM1RQhdBmUvq8IoN+Ylvi6BXWGQxRulJqh9cIN42cJclcGqw5LlTY0qai/Hzo&#10;jIJj6t6KS2dOxfPe7LrvTbj15U6pp8fhdQEi0BD+w/f2u1aQptM5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kEzbHAAAA3QAAAA8AAAAAAAAAAAAAAAAAmAIAAGRy&#10;cy9kb3ducmV2LnhtbFBLBQYAAAAABAAEAPUAAACMAwAAAAA=&#10;" path="m5,l3,12,,25r,l,27r3,3l8,32,5,27r,-2l8,12,10,2,8,2,5,xm87,84l97,77r10,-8l114,62r8,-10l117,50r-8,9l102,69,92,77,80,79r5,3l87,84xe" fillcolor="#eea91a" stroked="f">
        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        <o:lock v:ext="edit" verticies="t"/>
                        </v:shape>
                        <v:shape id="Freeform 2107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QEsgA&#10;AADdAAAADwAAAGRycy9kb3ducmV2LnhtbESPQWvCQBSE7wX/w/IEL6FurNJK6ioiFD20lCbtobfX&#10;7DMbzL4N2TWm/94VCj0OM/MNs9oMthE9db52rGA2TUEQl07XXCn4LF7ulyB8QNbYOCYFv+Rhsx7d&#10;rTDT7sIf1OehEhHCPkMFJoQ2k9KXhiz6qWuJo3d0ncUQZVdJ3eElwm0jH9L0UVqsOS4YbGlnqDzl&#10;Z6sgyc38O+n7pJj/7Iv3L61fl+mbUpPxsH0GEWgI/+G/9kErWCxmT3B7E5+AX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UNASyAAAAN0AAAAPAAAAAAAAAAAAAAAAAJgCAABk&#10;cnMvZG93bnJldi54bWxQSwUGAAAAAAQABAD1AAAAjQMAAAAA&#10;" path="m5,l2,10,,23r,2l,28r5,2l7,33,5,28r,-5l7,13,9,3,7,,5,xm82,80r9,-5l101,67r8,-7l116,48r-2,l111,48r-7,9l96,65r-9,7l74,77r3,l82,80xe" fillcolor="#efac12" stroked="f">
        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        <o:lock v:ext="edit" verticies="t"/>
                        </v:shape>
                        <v:shape id="Freeform 2108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TTMMA&#10;AADdAAAADwAAAGRycy9kb3ducmV2LnhtbERPTWvCQBC9F/wPywi91U1KEBtdg0QKxYPB2IPHITsm&#10;wexszG5N+u+7h4LHx/veZJPpxIMG11pWEC8iEMSV1S3XCr7Pn28rEM4ja+wsk4JfcpBtZy8bTLUd&#10;+USP0tcihLBLUUHjfZ9K6aqGDLqF7YkDd7WDQR/gUEs94BjCTSffo2gpDbYcGhrsKW+oupU/RoHM&#10;j1OBp8ux2FfjvbgclvWHPCj1Op92axCeJv8U/7u/tIIkicPc8CY8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0TTM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        <o:lock v:ext="edit" verticies="t"/>
                        </v:shape>
                        <v:shape id="Freeform 2109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8rMkA&#10;AADdAAAADwAAAGRycy9kb3ducmV2LnhtbESPW2vCQBSE3wv9D8sp9K1uLFI1dRUJFqQv9RK8vB2y&#10;p0lo9mzMbk3013eFgo/DzHzDTGadqcSZGldaVtDvRSCIM6tLzhWk24+XEQjnkTVWlknBhRzMpo8P&#10;E4y1bXlN543PRYCwi1FB4X0dS+myggy6nq2Jg/dtG4M+yCaXusE2wE0lX6PoTRosOSwUWFNSUPaz&#10;+TUK5rvqM5GXr2WyOAzT9LpenY77Vqnnp27+DsJT5+/h//ZSKxgM+mO4vQlPQE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My8rMkAAADdAAAADwAAAAAAAAAAAAAAAACYAgAA&#10;ZHJzL2Rvd25yZXYueG1sUEsFBgAAAAAEAAQA9QAAAI4DAAAAAA==&#10;" path="m4,l2,10,,20r,5l2,30r2,2l7,35r,-8l4,20,7,10,7,2,7,,4,xm69,74l82,69r9,-7l99,54r7,-9l101,42,94,52,84,62,74,67,62,69r2,3l69,74xe" fillcolor="#f0b100" stroked="f">
        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        <o:lock v:ext="edit" verticies="t"/>
                        </v:shape>
                        <v:shape id="Freeform 2110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/rMIA&#10;AADdAAAADwAAAGRycy9kb3ducmV2LnhtbERPS2vCQBC+F/oflin0Vje1IhKzEa2UFkHEx8HjkJ08&#10;MDsTsqum/949FHr8+N7ZYnCtulHvG2ED76MEFHEhtuHKwOn49TYD5QOyxVaYDPySh0X+/JRhauXO&#10;e7odQqViCPsUDdQhdKnWvqjJoR9JRxy5UnqHIcK+0rbHewx3rR4nyVQ7bDg21NjRZ03F5XB1BjyW&#10;304EZdV9nMv9ZqW363JnzOvLsJyDCjSEf/Gf+8camEzGcX98E5+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P+s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        <o:lock v:ext="edit" verticies="t"/>
                        </v:shape>
                        <v:shape id="Freeform 2111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X+8UA&#10;AADdAAAADwAAAGRycy9kb3ducmV2LnhtbESPQWvCQBSE74X+h+UVeqsbg9gSXUVDWsyx2ou3R/a5&#10;CWbfptltTP+9Kwgeh5n5hlmuR9uKgXrfOFYwnSQgiCunGzYKfg6fbx8gfEDW2DomBf/kYb16flpi&#10;pt2Fv2nYByMihH2GCuoQukxKX9Vk0U9cRxy9k+sthih7I3WPlwi3rUyTZC4tNhwXauwor6k67/+s&#10;gpJbWZrdvBjyzfvh67fYHotyq9Try7hZgAg0hkf43t5pBbNZOo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Vf7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      <o:lock v:ext="edit" verticies="t"/>
                        </v:shape>
                        <v:shape id="Freeform 2112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YHsUA&#10;AADdAAAADwAAAGRycy9kb3ducmV2LnhtbESPQWvCQBSE74X+h+UVems2Bqtt6ioiFbwVkxw8vmZf&#10;k9Ds27C7xvjv3ULB4zAz3zCrzWR6MZLznWUFsyQFQVxb3XGjoCr3L28gfEDW2FsmBVfysFk/Pqww&#10;1/bCRxqL0IgIYZ+jgjaEIZfS1y0Z9IkdiKP3Y53BEKVrpHZ4iXDTyyxNF9Jgx3GhxYF2LdW/xdko&#10;KLdNFZavZXUav2dfxcJW76n7VOr5adp+gAg0hXv4v33QCubzLIO/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JgexQAAAN0AAAAPAAAAAAAAAAAAAAAAAJgCAABkcnMv&#10;ZG93bnJldi54bWxQSwUGAAAAAAQABAD1AAAAigMAAAAA&#10;" path="m2,r,8l,18,2,28,5,38r5,2l15,45,12,38,7,33,5,25r,-7l5,10,7,3,5,3,2,xm50,65r,l62,65,75,57r9,-7l92,40,87,38r-5,9l72,55,62,60r-12,l42,60r-5,l42,62r8,3xe" fillcolor="#f3bd00" stroked="f">
        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      <o:lock v:ext="edit" verticies="t"/>
                        </v:shape>
                        <v:shape id="Freeform 2113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cpsUA&#10;AADdAAAADwAAAGRycy9kb3ducmV2LnhtbESPQWvCQBSE70L/w/IKvelGK61EVykVQURoG6V4fGSf&#10;yWL2bciuJv57VxA8DjPzDTNbdLYSF2q8caxgOEhAEOdOGy4U7Her/gSED8gaK8ek4EoeFvOX3gxT&#10;7Vr+o0sWChEh7FNUUIZQp1L6vCSLfuBq4ugdXWMxRNkUUjfYRrit5ChJPqRFw3GhxJq+S8pP2dkq&#10;2BlJ/zT5+Wyzw/L6m52SjdnulXp77b6mIAJ14Rl+tNdawXg8eof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5ymxQAAAN0AAAAPAAAAAAAAAAAAAAAAAJgCAABkcnMv&#10;ZG93bnJldi54bWxQSwUGAAAAAAQABAD1AAAAigMAAAAA&#10;" path="m3,l,7r,8l3,27,8,37,25,49,43,59r2,l48,59r12,l73,54r7,-7l87,37,85,35r-3,l77,42r-9,7l58,54r-10,l40,54,30,52,25,49,18,42,13,37,8,30r,-8l5,15,5,7,8,2,5,,3,xe" fillcolor="#f3bf00" stroked="f">
        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      </v:shape>
                        <v:shape id="Freeform 2114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s4sEA&#10;AADdAAAADwAAAGRycy9kb3ducmV2LnhtbESPy2rDMBBF94X8g5hAdrWcYNrgRglNIBC6q5vsp9b4&#10;Qa2RscaO+/dVodDl5dwHd3eYXacmGkLr2cA6SUERl962XBu4fpwft6CCIFvsPJOBbwpw2C8edphb&#10;f+d3mgqpVSzhkKOBRqTPtQ5lQw5D4nviyCo/OJQoh1rbAe+x3HV6k6ZP2mHLcaHBnk4NlV/F6Ax8&#10;sjs+SyTHt9aPNVXrQvzNmNVyfn0BJTTLv/kvfbEGsmyTwe+b+AT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rOL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      </v:shape>
                        <v:shape id="Freeform 2115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sescA&#10;AADdAAAADwAAAGRycy9kb3ducmV2LnhtbESPQWsCMRSE7wX/Q3iFXopmK6uU1ShWKHiwBa2g3h6b&#10;52bp5mVJorv++6ZQ6HGYmW+Y+bK3jbiRD7VjBS+jDARx6XTNlYLD1/vwFUSIyBobx6TgTgGWi8HD&#10;HAvtOt7RbR8rkSAcClRgYmwLKUNpyGIYuZY4eRfnLcYkfSW1xy7BbSPHWTaVFmtOCwZbWhsqv/dX&#10;q+D5mHVv6/PpkFv83Hr3MTGncFbq6bFfzUBE6uN/+K+90QryfDy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VrHrHAAAA3QAAAA8AAAAAAAAAAAAAAAAAmAIAAGRy&#10;cy9kb3ducmV2LnhtbFBLBQYAAAAABAAEAPUAAACMAwAAAAA=&#10;" path="m3,l,5r,8l3,20r,8l8,35r5,5l20,47r5,3l35,52r8,l53,52,63,47r9,-7l77,33,75,30r-7,8l60,42r-7,5l43,47r-8,l28,45,23,42,15,38,13,33,8,25,5,20r,-7l5,8,8,3,5,,3,xe" fillcolor="#f5c700" stroked="f">
        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      </v:shape>
                        <v:shape id="Freeform 2116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acccA&#10;AADdAAAADwAAAGRycy9kb3ducmV2LnhtbESPzWrCQBSF90LfYbiFboqZGIItaUYpBUHoKlqky2vm&#10;NkmbuRMzoyY+vSMUXB7Oz8fJl4NpxYl611hWMItiEMSl1Q1XCr62q+krCOeRNbaWScFIDpaLh0mO&#10;mbZnLui08ZUII+wyVFB732VSurImgy6yHXHwfmxv0AfZV1L3eA7jppVJHM+lwYYDocaOPmoq/zZH&#10;EyDu0v3unj/3h9336A6zJE1eirVST4/D+xsIT4O/h//ba60gTZM5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WnHHAAAA3QAAAA8AAAAAAAAAAAAAAAAAmAIAAGRy&#10;cy9kb3ducmV2LnhtbFBLBQYAAAAABAAEAPUAAACMAwAAAAA=&#10;" path="m2,l,5r,8l,20r2,8l7,33r5,7l17,45r8,2l32,50r8,l50,50,60,45r7,-5l72,33,69,30r-7,8l57,42,47,45r-7,l32,45,27,42,20,40,15,35,10,30,7,25,5,18r,-5l5,8,7,3,5,3,2,xe" fillcolor="#f6cb00" stroked="f">
        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      </v:shape>
                        <v:shape id="Freeform 2117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gX8MA&#10;AADdAAAADwAAAGRycy9kb3ducmV2LnhtbESPQYvCMBSE74L/ITzBm6aWupZqLCIInhZ0vfT2bJ5t&#10;tXkpTdTuv98sLOxxmJlvmE0+mFa8qHeNZQWLeQSCuLS64UrB5eswS0E4j6yxtUwKvslBvh2PNphp&#10;++YTvc6+EgHCLkMFtfddJqUrazLo5rYjDt7N9gZ9kH0ldY/vADetjKPoQxpsOCzU2NG+pvJxfhoF&#10;dy1lUiyXtr0WxfOULkrCz1Sp6WTYrUF4Gvx/+K991AqSJF7B75v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ygX8MAAADdAAAADwAAAAAAAAAAAAAAAACYAgAAZHJzL2Rv&#10;d25yZXYueG1sUEsFBgAAAAAEAAQA9QAAAIgDAAAAAA==&#10;" path="m3,l,5r,5l,17r3,5l8,30r2,5l18,39r5,3l30,44r8,l48,44r7,-5l63,35r7,-8l67,27r-2,l60,32r-7,5l45,39r-7,l25,37,15,32,8,22,5,10,5,5,5,2,5,,3,xe" fillcolor="#f7cd00" stroked="f">
        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      </v:shape>
                        <v:shape id="Freeform 2118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nz8AA&#10;AADdAAAADwAAAGRycy9kb3ducmV2LnhtbERPy4rCMBTdD/gP4QruxlSRwalG8YHgbAQ7fsClubbV&#10;5qYm0da/NwvB5eG858vO1OJBzleWFYyGCQji3OqKCwWn/933FIQPyBpry6TgSR6Wi97XHFNtWz7S&#10;IwuFiCHsU1RQhtCkUvq8JIN+aBviyJ2tMxgidIXUDtsYbmo5TpIfabDi2FBiQ5uS8mt2Nwq2Wbuu&#10;L/vutjXo8PB7/Fvl1Cg16HerGYhAXfiI3+69VjCZjOPc+CY+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4nz8AAAADdAAAADwAAAAAAAAAAAAAAAACYAgAAZHJzL2Rvd25y&#10;ZXYueG1sUEsFBgAAAAAEAAQA9QAAAIUDAAAAAA==&#10;" path="m2,l,5r,5l,15r2,7l5,27r5,5l15,37r7,2l27,42r8,l42,42,52,39r5,-4l64,27r-2,l60,25r-5,5l47,35r-5,2l35,37r-13,l15,30,7,20,5,10,5,5,5,2,2,2,2,xe" fillcolor="#f8d100" stroked="f">
        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      </v:shape>
                        <v:shape id="Freeform 2119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tW8cA&#10;AADdAAAADwAAAGRycy9kb3ducmV2LnhtbESPQUvDQBSE70L/w/IEL8VuLMFq7LaUglAKYhu9eHtk&#10;n0lw923Mvjbpv3cFweMwM98wy/XonTpTH9vABu5mGSjiKtiWawPvb8+3D6CiIFt0gcnAhSKsV5Or&#10;JRY2DHykcym1ShCOBRpoRLpC61g15DHOQkecvM/Qe5Qk+1rbHocE907Ps+xee2w5LTTY0bah6qs8&#10;eQMyfOxzN7qX0366+J7uyou8HrbG3FyPmydQQqP8h//aO2sgz+eP8PsmPQ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lLVvHAAAA3QAAAA8AAAAAAAAAAAAAAAAAmAIAAGRy&#10;cy9kb3ducmV2LnhtbFBLBQYAAAAABAAEAPUAAACMAwAAAAA=&#10;" path="m,l,3,,8,3,20r7,10l20,35r13,2l40,37r8,-2l55,30r5,-5l55,23r-5,5l45,30r-5,3l33,33r-10,l13,25,8,18,5,8,5,5,5,3,3,,,xe" fillcolor="#f7d400" stroked="f">
        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        </v:shape>
                        <v:shape id="Freeform 2120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y3MIA&#10;AADdAAAADwAAAGRycy9kb3ducmV2LnhtbERPW2vCMBR+H/gfwhF8m+lcJqMaRQSHDMHb8PnQHNuy&#10;5qQk0dZ/vzwIe/z47vNlbxtxJx9qxxrexhkI4sKZmksNP+fN6yeIEJENNo5Jw4MCLBeDlznmxnV8&#10;pPspliKFcMhRQxVjm0sZiooshrFriRN3dd5iTNCX0njsUrht5CTLptJizamhwpbWFRW/p5vVENXe&#10;bs3+46z87XJRu+/D4ct3Wo+G/WoGIlIf/8VP99ZoUOo97U9v0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DLcwgAAAN0AAAAPAAAAAAAAAAAAAAAAAJgCAABkcnMvZG93&#10;bnJldi54bWxQSwUGAAAAAAQABAD1AAAAhwMAAAAA&#10;" path="m,l,3,,8,2,18r8,10l17,35r13,l37,35r5,-2l50,28r5,-5l52,23r-2,l45,25r-5,3l35,30r-5,3l20,30,12,25,7,18,5,8,5,5,5,3,2,3,,xe" fillcolor="#f6d500" stroked="f">
        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        </v:shape>
                        <v:shape id="Freeform 2121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BBscA&#10;AADdAAAADwAAAGRycy9kb3ducmV2LnhtbESPT2sCMRTE7wW/Q3iCl1ITrbZlaxQRhEI9+KeX3h6b&#10;1+zi5mXdZHX32zdCocdhZn7DLFadq8SVmlB61jAZKxDEuTclWw1fp+3TG4gQkQ1WnklDTwFWy8HD&#10;AjPjb3yg6zFakSAcMtRQxFhnUoa8IIdh7Gvi5P34xmFMsrHSNHhLcFfJqVIv0mHJaaHAmjYF5edj&#10;6zTsL/PP7nvb9n3lonp93Nm5aq3Wo2G3fgcRqYv/4b/2h9Ewmz1P4P4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QQbHAAAA3QAAAA8AAAAAAAAAAAAAAAAAmAIAAGRy&#10;cy9kb3ducmV2LnhtbFBLBQYAAAAABAAEAPUAAACMAwAAAAA=&#10;" path="m,l,2,,5,3,15r5,7l18,30r10,l35,30r5,-3l45,25r5,-5l45,17r-7,8l28,27,18,25,13,20,8,12,5,5,5,2r,l3,,,xe" fillcolor="#f6d700" stroked="f">
                          <v:path arrowok="t" o:connecttype="custom" o:connectlocs="0,0;0,2;0,5;3,15;8,22;18,30;28,30;35,30;40,27;45,25;50,20;45,17;38,25;28,27;18,25;13,20;8,12;5,5;5,2;5,2;3,0;0,0" o:connectangles="0,0,0,0,0,0,0,0,0,0,0,0,0,0,0,0,0,0,0,0,0,0"/>
                        </v:shape>
                        <v:shape id="Freeform 2122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GasUA&#10;AADdAAAADwAAAGRycy9kb3ducmV2LnhtbESP0WrCQBRE34X+w3ILvummMVhNXUWEgqgvVT/gkr3N&#10;psneDdmtiX/vCoU+DjNzhlltBtuIG3W+cqzgbZqAIC6crrhUcL18ThYgfEDW2DgmBXfysFm/jFaY&#10;a9fzF93OoRQRwj5HBSaENpfSF4Ys+qlriaP37TqLIcqulLrDPsJtI9MkmUuLFccFgy3tDBX1+dcq&#10;SNMZ79/N8j7Y/nQ41HX2kxydUuPXYfsBItAQ/sN/7b1WkGWzFJ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gZqxQAAAN0AAAAPAAAAAAAAAAAAAAAAAJgCAABkcnMv&#10;ZG93bnJldi54bWxQSwUGAAAAAAQABAD1AAAAigMAAAAA&#10;" path="m,l,2,,5,2,15r5,7l15,27r10,3l30,27r5,-2l40,22r5,-2l42,17r-2,l32,22r-7,3l17,22,10,17,7,12,5,5,5,2r,l2,2,,xe" fillcolor="#f5da00" stroked="f">
                          <v:path arrowok="t" o:connecttype="custom" o:connectlocs="0,0;0,2;0,5;2,15;7,22;15,27;25,30;30,27;35,25;40,22;45,20;42,17;40,17;32,22;25,25;17,22;10,17;7,12;5,5;5,2;5,2;2,2;0,0" o:connectangles="0,0,0,0,0,0,0,0,0,0,0,0,0,0,0,0,0,0,0,0,0,0,0"/>
                        </v:shape>
                        <v:shape id="Freeform 2123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mH8UA&#10;AADdAAAADwAAAGRycy9kb3ducmV2LnhtbESPQWvCQBSE7wX/w/IEb3VjlaLRVaQoKPRS9eDxmX0m&#10;wezbJbsm0V/fLRQ8DjPzDbNYdaYSDdW+tKxgNExAEGdWl5wrOB2371MQPiBrrCyTggd5WC17bwtM&#10;tW35h5pDyEWEsE9RQRGCS6X0WUEG/dA64uhdbW0wRFnnUtfYRrip5EeSfEqDJceFAh19FZTdDnej&#10;4LpvgnlenHu05/vGbmbP6bc9KjXod+s5iEBdeIX/2zutYDIZj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qYfxQAAAN0AAAAPAAAAAAAAAAAAAAAAAJgCAABkcnMv&#10;ZG93bnJldi54bWxQSwUGAAAAAAQABAD1AAAAigMAAAAA&#10;" path="m,l,,,3r3,7l8,18r5,5l23,25,33,23r7,-8l38,15r-3,l30,18r-7,2l15,18,10,15,8,8,5,3r,l3,,,xe" fillcolor="#f4dc00" stroked="f">
                          <v:path arrowok="t" o:connecttype="custom" o:connectlocs="0,0;0,0;0,3;3,10;8,18;13,23;23,25;33,23;40,15;38,15;35,15;30,18;23,20;15,18;10,15;8,8;5,3;5,3;3,0;0,0" o:connectangles="0,0,0,0,0,0,0,0,0,0,0,0,0,0,0,0,0,0,0,0"/>
                        </v:shape>
                        <v:shape id="Freeform 2124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bmscA&#10;AADdAAAADwAAAGRycy9kb3ducmV2LnhtbESP3WrCQBSE7wu+w3IE7+rGGoqkriJiUQTrT0vx8pA9&#10;JsHs2ZBdY/Tp3ULBy2FmvmHG09aUoqHaFZYVDPoRCOLU6oIzBT/fn68jEM4jaywtk4IbOZhOOi9j&#10;TLS98p6ag89EgLBLUEHufZVI6dKcDLq+rYiDd7K1QR9knUld4zXATSnfouhdGiw4LORY0Tyn9Hy4&#10;GAWj9W+F2+1Z4z69L467r2a5yRqlet129gHCU+uf4f/2SiuI42EMf2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W5rHAAAA3QAAAA8AAAAAAAAAAAAAAAAAmAIAAGRy&#10;cy9kb3ducmV2LnhtbFBLBQYAAAAABAAEAPUAAACMAwAAAAA=&#10;" path="m,l,,,3r2,7l5,15r7,5l20,23r7,-3l35,15r-3,l30,13r-5,2l20,18,15,15,10,13,7,8,5,3,2,3,,xe" fillcolor="#f4dd00" stroked="f">
                          <v:path arrowok="t" o:connecttype="custom" o:connectlocs="0,0;0,0;0,3;2,10;5,15;12,20;20,23;27,20;35,15;32,15;30,13;25,15;20,18;15,15;10,13;7,8;5,3;2,3;0,0" o:connectangles="0,0,0,0,0,0,0,0,0,0,0,0,0,0,0,0,0,0,0"/>
                        </v:shape>
                        <v:shape id="Freeform 2125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bycYA&#10;AADdAAAADwAAAGRycy9kb3ducmV2LnhtbESPT4vCMBTE78J+h/CEvWmqVildoyyCrjfxDy57ezZv&#10;22LzUpqo9dsbQfA4zMxvmOm8NZW4UuNKywoG/QgEcWZ1ybmCw37ZS0A4j6yxskwK7uRgPvvoTDHV&#10;9sZbuu58LgKEXYoKCu/rVEqXFWTQ9W1NHLx/2xj0QTa51A3eAtxUchhFE2mw5LBQYE2LgrLz7mIU&#10;LN3qLzmdhjpZjDfHzeBof34vsVKf3fb7C4Sn1r/Dr/ZaK4jj0R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bycYAAADdAAAADwAAAAAAAAAAAAAAAACYAgAAZHJz&#10;L2Rvd25yZXYueG1sUEsFBgAAAAAEAAQA9QAAAIsDAAAAAA==&#10;" path="m,l,,3,5r2,7l10,15r8,2l25,15r5,-3l28,10r-3,l20,10r-2,2l13,10,10,7,8,5,5,,3,,,xe" fillcolor="#f4df00" stroked="f">
                          <v:path arrowok="t" o:connecttype="custom" o:connectlocs="0,0;0,0;3,5;5,12;10,15;18,17;25,15;30,12;28,10;25,10;20,10;18,12;13,10;10,7;8,5;5,0;3,0;0,0" o:connectangles="0,0,0,0,0,0,0,0,0,0,0,0,0,0,0,0,0,0"/>
                        </v:shape>
                        <v:shape id="Freeform 2126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heMYA&#10;AADdAAAADwAAAGRycy9kb3ducmV2LnhtbESPQWvCQBSE7wX/w/IKvZS6aQ1SoqtIRetJqVbw+Mg+&#10;k9Ts27C7mvTfu4LgcZiZb5jxtDO1uJDzlWUF7/0EBHFudcWFgt/d4u0ThA/IGmvLpOCfPEwnvacx&#10;Ztq2/EOXbShEhLDPUEEZQpNJ6fOSDPq+bYijd7TOYIjSFVI7bCPc1PIjSYbSYMVxocSGvkrKT9uz&#10;UXBKN9/LfbFct3+beXpwZ+bd60Cpl+duNgIRqAuP8L290grSdDCE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hheMYAAADdAAAADwAAAAAAAAAAAAAAAACYAgAAZHJz&#10;L2Rvd25yZXYueG1sUEsFBgAAAAAEAAQA9QAAAIsDAAAAAA==&#10;" path="m,l2,5r3,5l10,12r5,3l20,12r5,-2l22,10,17,7r,3l15,10,10,7,5,2,2,2,,xe" fillcolor="#f3e100" stroked="f">
                          <v:path arrowok="t" o:connecttype="custom" o:connectlocs="0,0;2,5;5,10;10,12;15,15;20,12;25,10;22,10;17,7;17,10;15,10;10,7;5,2;2,2;0,0" o:connectangles="0,0,0,0,0,0,0,0,0,0,0,0,0,0,0"/>
                        </v:shape>
                        <v:shape id="Freeform 2127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eRccA&#10;AADdAAAADwAAAGRycy9kb3ducmV2LnhtbESPW2vCQBSE34X+h+UU+qabWm+kWUVES6FIvYQ+H7In&#10;l5o9G7Krxn/vFoQ+DjPzDZMsOlOLC7WusqzgdRCBIM6srrhQkB43/RkI55E11pZJwY0cLOZPvQRj&#10;ba+8p8vBFyJA2MWooPS+iaV0WUkG3cA2xMHLbWvQB9kWUrd4DXBTy2EUTaTBisNCiQ2tSspOh7NR&#10;kKc09Kuf9cf2t1vm0933aTz5Wiv18twt30F46vx/+NH+1ApGo7cp/L0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UnkXHAAAA3QAAAA8AAAAAAAAAAAAAAAAAmAIAAGRy&#10;cy9kb3ducmV2LnhtbFBLBQYAAAAABAAEAPUAAACMAwAAAAA=&#10;" path="m,l3,5,5,7r3,3l13,12r2,-2l20,10,15,7r-2,l13,7,10,5,8,5,3,2,,xe" fillcolor="#f3e300" stroked="f">
                          <v:path arrowok="t" o:connecttype="custom" o:connectlocs="0,0;3,5;5,7;8,10;13,12;15,10;20,10;15,7;13,7;13,7;10,5;8,5;3,2;0,0" o:connectangles="0,0,0,0,0,0,0,0,0,0,0,0,0,0"/>
                        </v:shape>
                        <v:shape id="Freeform 2128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vMMQA&#10;AADdAAAADwAAAGRycy9kb3ducmV2LnhtbERPz0/CMBS+m/A/NM+Ei5FOJcRMChETgXATjLs+1+c6&#10;aF/nWsbgr7cHEo9fvt/Tee+s6KgNtWcFD6MMBHHpdc2Vgs/d+/0ziBCRNVrPpOBMAeazwc0Uc+1P&#10;/EHdNlYihXDIUYGJscmlDKUhh2HkG+LE/fjWYUywraRu8ZTCnZWPWTaRDmtODQYbejNUHrZHp+C7&#10;MMvNai/Xtth/FdbcLS6/3UKp4W3/+gIiUh//xVf3WisYj5/S3PQmP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7zDEAAAA3QAAAA8AAAAAAAAAAAAAAAAAmAIAAGRycy9k&#10;b3ducmV2LnhtbFBLBQYAAAAABAAEAPUAAACJAwAAAAA=&#10;" path="m,l5,5r5,3l12,8r,-3l7,3,,xe" fillcolor="#f3e400" stroked="f">
                          <v:path arrowok="t" o:connecttype="custom" o:connectlocs="0,0;5,5;10,8;12,8;12,5;7,3;0,0" o:connectangles="0,0,0,0,0,0,0"/>
                        </v:shape>
                        <v:shape id="Freeform 2129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a+sUA&#10;AADdAAAADwAAAGRycy9kb3ducmV2LnhtbESPQWvCQBSE70L/w/KE3nRjK2JTV2kLFa0gNOr9kX1m&#10;Q7NvQ3Y10V/vFgSPw8x8w8wWna3EmRpfOlYwGiYgiHOnSy4U7HffgykIH5A1Vo5JwYU8LOZPvRmm&#10;2rX8S+csFCJC2KeowIRQp1L63JBFP3Q1cfSOrrEYomwKqRtsI9xW8iVJJtJiyXHBYE1fhvK/7GQV&#10;HMy1/bG7I143n1tTr08uW25WSj33u493EIG68Ajf2yutYDx+fYP/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Fr6xQAAAN0AAAAPAAAAAAAAAAAAAAAAAJgCAABkcnMv&#10;ZG93bnJldi54bWxQSwUGAAAAAAQABAD1AAAAigMAAAAA&#10;" path="m,l2,,5,2r,l2,,,xe" fillcolor="#f2e600" stroked="f">
                          <v:path arrowok="t" o:connecttype="custom" o:connectlocs="0,0;2,0;5,2;5,2;2,0;0,0" o:connectangles="0,0,0,0,0,0"/>
                        </v:shape>
                        <v:shape id="Freeform 2130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8ccIA&#10;AADdAAAADwAAAGRycy9kb3ducmV2LnhtbERPzUrDQBC+C32HZQpepN1YQymx2yJCRMWLsQ8wzY7J&#10;anY2ZNcmeXvnIHj8+P73x8l36kJDdIEN3K4zUMR1sI4bA6ePcrUDFROyxS4wGZgpwvGwuNpjYcPI&#10;73SpUqMkhGOBBtqU+kLrWLfkMa5DTyzcZxg8JoFDo+2Ao4T7Tm+ybKs9OpaGFnt6bKn+rn68gfxp&#10;Lm/u3PaVsvNmLL+ql9m99cZcL6eHe1CJpvQv/nM/W/HlueyXN/IE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jxxwgAAAN0AAAAPAAAAAAAAAAAAAAAAAJgCAABkcnMvZG93&#10;bnJldi54bWxQSwUGAAAAAAQABAD1AAAAhwMAAAAA&#10;" path="m239,115l202,105,169,98,140,88,110,75,82,63,58,45,28,25,,,15,25,33,48,50,68,70,88r22,17l117,120r28,12l174,142r20,-2l209,132r15,-10l239,115xe" filled="f" strokecolor="#e77817" strokeweight="0">
        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        </v:shape>
                        <v:shape id="Freeform 2131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OWcQA&#10;AADdAAAADwAAAGRycy9kb3ducmV2LnhtbESPQWvCQBSE7wX/w/IEb3UTCVKiq4gi9aCURPH8yD6z&#10;wezbkN1q/PfdQqHHYWa+YZbrwbbiQb1vHCtIpwkI4srphmsFl/P+/QOED8gaW8ek4EUe1qvR2xJz&#10;7Z5c0KMMtYgQ9jkqMCF0uZS+MmTRT11HHL2b6y2GKPta6h6fEW5bOUuSubTYcFww2NHWUHUvv62C&#10;T3n187Ip/LU6FV+nXdrWR7NXajIeNgsQgYbwH/5rH7SCLMtS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zlnEAAAA3QAAAA8AAAAAAAAAAAAAAAAAmAIAAGRycy9k&#10;b3ducmV2LnhtbFBLBQYAAAAABAAEAPUAAACJAwAAAAA=&#10;" path="m,5l3,,,3,,5r,xe" fillcolor="#e15520" stroked="f">
                          <v:path arrowok="t" o:connecttype="custom" o:connectlocs="0,5;3,0;0,3;0,5;0,5" o:connectangles="0,0,0,0,0"/>
                        </v:shape>
                        <v:shape id="Freeform 2132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pk8YA&#10;AADdAAAADwAAAGRycy9kb3ducmV2LnhtbESPQWvCQBSE74X+h+UVeim6UdIgMRuppZX2aCqKt0f2&#10;mQSzb0N2q8m/dwtCj8PMfMNkq8G04kK9aywrmE0jEMSl1Q1XCnY/n5MFCOeRNbaWScFIDlb540OG&#10;qbZX3tKl8JUIEHYpKqi971IpXVmTQTe1HXHwTrY36IPsK6l7vAa4aeU8ihJpsOGwUGNH7zWV5+LX&#10;KLDjrEzij5fNuN7jentMXncH+63U89PwtgThafD/4Xv7SyuI43gO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pk8YAAADdAAAADwAAAAAAAAAAAAAAAACYAgAAZHJz&#10;L2Rvd25yZXYueG1sUEsFBgAAAAAEAAQA9QAAAIsDAAAAAA==&#10;" path="m,l,,,5r,l,2,,xe" fillcolor="#e15820" stroked="f">
                          <v:path arrowok="t" o:connecttype="custom" o:connectlocs="0,0;0,0;0,5;0,5;0,2;0,0" o:connectangles="0,0,0,0,0,0"/>
                        </v:shape>
                        <v:shape id="Freeform 2133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CrcYA&#10;AADdAAAADwAAAGRycy9kb3ducmV2LnhtbESPQWsCMRSE74X+h/AKXopmt92KrEYplpYevGhFr8/k&#10;uVm6eVk2Udd/3xQEj8PMfMPMFr1rxJm6UHtWkI8yEMTam5orBdufz+EERIjIBhvPpOBKARbzx4cZ&#10;lsZfeE3nTaxEgnAoUYGNsS2lDNqSwzDyLXHyjr5zGJPsKmk6vCS4a+RLlo2lw5rTgsWWlpb07+bk&#10;FOj9F+nlIX8+ho9dvno7rOV1bJUaPPXvUxCR+ngP39rfRkFRFK/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CrcYAAADdAAAADwAAAAAAAAAAAAAAAACYAgAAZHJz&#10;L2Rvd25yZXYueG1sUEsFBgAAAAAEAAQA9QAAAIsDAAAAAA==&#10;" path="m2,r,l,5r2,l2,xe" fillcolor="#e25c20" stroked="f">
                          <v:path arrowok="t" o:connecttype="custom" o:connectlocs="2,0;2,0;0,5;2,5;2,0" o:connectangles="0,0,0,0,0"/>
                        </v:shape>
                        <v:shape id="Freeform 2134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dfMIA&#10;AADdAAAADwAAAGRycy9kb3ducmV2LnhtbERPXWvCMBR9F/Yfwh34pqkiIp1RVBAVB9NO8PXa3LVh&#10;zU1potZ/bwYDz9vhfHGm89ZW4kaNN44VDPoJCOLcacOFgtP3ujcB4QOyxsoxKXiQh/nsrTPFVLs7&#10;H+mWhULEEvYpKihDqFMpfV6SRd93NXHUflxjMUTaFFI3eI/ltpLDJBlLi4bjQok1rUrKf7OrVfC1&#10;yHbr0/J8uKwe+83RVBNvzadS3fd28QEiUBte5v/0VisYRcDfm/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N18wgAAAN0AAAAPAAAAAAAAAAAAAAAAAJgCAABkcnMvZG93&#10;bnJldi54bWxQSwUGAAAAAAQABAD1AAAAhwMAAAAA&#10;" path="m2,r,l,5r2,l2,xe" fillcolor="#e35f20" stroked="f">
                          <v:path arrowok="t" o:connecttype="custom" o:connectlocs="2,0;2,0;0,5;2,5;2,0" o:connectangles="0,0,0,0,0"/>
                        </v:shape>
                        <v:shape id="Freeform 2135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JHMYA&#10;AADdAAAADwAAAGRycy9kb3ducmV2LnhtbESP3WoCMRSE7wu+QziCdzVruy2yGqUUChVE1Cri3WFz&#10;9gc3J0sS3fXtm0LBy2FmvmHmy9404kbO15YVTMYJCOLc6ppLBYefr+cpCB+QNTaWScGdPCwXg6c5&#10;Ztp2vKPbPpQiQthnqKAKoc2k9HlFBv3YtsTRK6wzGKJ0pdQOuwg3jXxJkndpsOa4UGFLnxXll/3V&#10;KEh0se7Wbie322Ox4dXmROn5VanRsP+YgQjUh0f4v/2tFaRp+g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JHMYAAADdAAAADwAAAAAAAAAAAAAAAACYAgAAZHJz&#10;L2Rvd25yZXYueG1sUEsFBgAAAAAEAAQA9QAAAIsDAAAAAA==&#10;" path="m77,l75,r,5l75,5r2,l77,xm23,175r,l10,175,,170r13,2l23,175xe" fillcolor="#e36321" stroked="f">
                          <v:path arrowok="t" o:connecttype="custom" o:connectlocs="77,0;75,0;75,5;75,5;77,5;77,0;23,175;23,175;10,175;0,170;13,172;23,175" o:connectangles="0,0,0,0,0,0,0,0,0,0,0,0"/>
                          <o:lock v:ext="edit" verticies="t"/>
                        </v:shape>
                        <v:shape id="Freeform 2136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WvMYA&#10;AADdAAAADwAAAGRycy9kb3ducmV2LnhtbESPQWuDQBSE74X+h+UVeinJmiCJmKyhFFIKzSVaKLk9&#10;3BcV3bfibtX++24hkOMwM98w+8NsOjHS4BrLClbLCARxaXXDlYKv4rhIQDiPrLGzTAp+ycEhe3zY&#10;Y6rtxGcac1+JAGGXooLa+z6V0pU1GXRL2xMH72oHgz7IoZJ6wCnATSfXUbSRBhsOCzX29FZT2eY/&#10;RsE6arfjfDkl+UvxPn0WnnsXfyv1/DS/7kB4mv09fGt/aAVxHG/g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rWvMYAAADdAAAADwAAAAAAAAAAAAAAAACYAgAAZHJz&#10;L2Rvd25yZXYueG1sUEsFBgAAAAAEAAQA9QAAAIsDAAAAAA==&#10;" path="m102,r-2,l97,5r3,l100,5,102,xm,154r3,l3,154r2,l3,154r-3,xm50,169r-2,l48,172r-10,l30,169r-5,-2l18,162r15,5l50,169xe" fillcolor="#e46721" stroked="f">
        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        <o:lock v:ext="edit" verticies="t"/>
                        </v:shape>
                        <v:shape id="Freeform 2137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ALcQA&#10;AADdAAAADwAAAGRycy9kb3ducmV2LnhtbESPQWvCQBSE70L/w/IKvUjdWGIr0VVCoeitGL309sg+&#10;k2D2bdh91fTfu4VCj8PMfMOst6Pr1ZVC7DwbmM8yUMS1tx03Bk7Hj+clqCjIFnvPZOCHImw3D5M1&#10;Ftbf+EDXShqVIBwLNNCKDIXWsW7JYZz5gTh5Zx8cSpKh0TbgLcFdr1+y7FU77DgttDjQe0v1pfp2&#10;BsL5NJXFF+Fl/NyV5XxfS4PRmKfHsVyBEhrlP/zX3lsDeZ6/we+b9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AC3EAAAA3QAAAA8AAAAAAAAAAAAAAAAAmAIAAGRycy9k&#10;b3ducmV2LnhtbFBLBQYAAAAABAAEAPUAAACJAwAAAAA=&#10;" path="m102,r-2,l100,,97,5r3,l100,8,102,xm25,165r13,2l48,170r2,-3l53,165,38,162,28,160,15,155,5,150r-2,l,152r15,5l25,165xe" fillcolor="#e46a21" stroked="f">
        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        <o:lock v:ext="edit" verticies="t"/>
                        </v:shape>
                        <v:shape id="Freeform 2138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YgcMA&#10;AADdAAAADwAAAGRycy9kb3ducmV2LnhtbERPz2vCMBS+D/Y/hDfYbaaTbo5qlCEMZOJh1cO8PZpn&#10;Utq8lCRq99+bw8Djx/d7sRpdLy4UYutZweukAEHceN2yUXDYf718gIgJWWPvmRT8UYTV8vFhgZX2&#10;V/6hS52MyCEcK1RgUxoqKWNjyWGc+IE4cycfHKYMg5E64DWHu15Oi+JdOmw5N1gcaG2p6eqzU9Dt&#10;42/3HdAc7WxjtrQr3s7Hg1LPT+PnHESiMd3F/+6NVlCWZZ6b3+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+Ygc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        <o:lock v:ext="edit" verticies="t"/>
                        </v:shape>
                        <v:shape id="Freeform 2139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cQWMQA&#10;AADdAAAADwAAAGRycy9kb3ducmV2LnhtbESPQUvDQBSE7wX/w/IEb3ZjCVJjt0GEgifRKFZvr9nX&#10;JLj7NmRfmvjvXUHocZiZb5hNOXunTjTELrCBm2UGirgOtuPGwPvb7noNKgqyRReYDPxQhHJ7sdhg&#10;YcPEr3SqpFEJwrFAA61IX2gd65Y8xmXoiZN3DINHSXJotB1wSnDv9CrLbrXHjtNCiz09tlR/V6M3&#10;8GGl+qL9FD/dwe6DW48vVp6NubqcH+5BCc1yDv+3n6yBPM/v4O9Ne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EFjEAAAA3QAAAA8AAAAAAAAAAAAAAAAAmAIAAGRycy9k&#10;b3ducmV2LnhtbFBLBQYAAAAABAAEAPUAAACJAwAAAAA=&#10;" path="m95,3l95,,92,,90,5r2,l95,8r,-5xm,145r10,5l23,155r10,2l48,160r2,-3l50,155r,l48,155,35,152,25,150,13,147,3,142r-3,l,145xe" fillcolor="#e57222" stroked="f">
        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        <o:lock v:ext="edit" verticies="t"/>
                        </v:shape>
                        <v:shape id="Freeform 2140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+Q8cA&#10;AADdAAAADwAAAGRycy9kb3ducmV2LnhtbESPTWvCQBCG74X+h2UKvdWNrYpGV5HSgpRe/AKPQ3bM&#10;hmZnQ3Y1qb++cyh4HN55n5lnsep9ra7UxiqwgeEgA0VcBFtxaeCw/3yZgooJ2WIdmAz8UoTV8vFh&#10;gbkNHW/pukulEgjHHA24lJpc61g48hgHoSGW7Bxaj0nGttS2xU7gvtavWTbRHiuWCw4bendU/Owu&#10;XijHW/fWTS/fM336GE/27jhbfw2NeX7q13NQifp0X/5vb6yB0Wgs/4uNmIB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0fkPHAAAA3QAAAA8AAAAAAAAAAAAAAAAAmAIAAGRy&#10;cy9kb3ducmV2LnhtbFBLBQYAAAAABAAEAPUAAACMAwAAAAA=&#10;" path="m95,2l92,r,l90,5r2,l95,7r,-5xm,139r13,8l23,149r12,3l48,154r,l50,154r,-2l53,149r-3,l48,149r-13,l25,147,15,142,5,137r-2,2l,139xe" fillcolor="#e67523" stroked="f">
        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        <o:lock v:ext="edit" verticies="t"/>
                        </v:shape>
                        <v:shape id="Freeform 2141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zGpccA&#10;AADdAAAADwAAAGRycy9kb3ducmV2LnhtbESP3WrCQBSE7wu+w3IEb0rdJP4gqatIiyAVCrUiXh6y&#10;p0kwezZkV7O+fVco9HKYmW+Y5TqYRtyoc7VlBek4AUFcWF1zqeD4vX1ZgHAeWWNjmRTcycF6NXha&#10;Yq5tz190O/hSRAi7HBVU3re5lK6oyKAb25Y4ej+2M+ij7EqpO+wj3DQyS5K5NFhzXKiwpbeKisvh&#10;ahSE5+aefmR98fk+282DPJ8m2d4oNRqGzSsIT8H/h//aO61gOp2l8Hg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sxqX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        <o:lock v:ext="edit" verticies="t"/>
                        </v:shape>
                        <v:shape id="Freeform 2142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lgccA&#10;AADdAAAADwAAAGRycy9kb3ducmV2LnhtbESPT2vCQBTE74V+h+UVvDUbg1ZJXaWUVjyI9S/U2yP7&#10;TEKyb0N2Nem37wqFHoeZ+Q0zW/SmFjdqXWlZwTCKQRBnVpecKzgePp+nIJxH1lhbJgU/5GAxf3yY&#10;Yaptxzu67X0uAoRdigoK75tUSpcVZNBFtiEO3sW2Bn2QbS51i12Am1omcfwiDZYcFgps6L2grNpf&#10;jQK6nj/Kld50222yrr6r5ms5OV2UGjz1b68gPPX+P/zXXmkFo9E4gfu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bpYHHAAAA3QAAAA8AAAAAAAAAAAAAAAAAmAIAAGRy&#10;cy9kb3ducmV2LnhtbFBLBQYAAAAABAAEAPUAAACMAwAAAAA=&#10;" path="m90,2l87,,85,r,5l85,5r2,2l90,2xm,132r10,5l20,142r10,2l43,144r2,l48,144r2,-2l53,139r-5,l43,139,23,137,5,129r-2,3l,132xe" fillcolor="#e77c25" stroked="f">
        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        <o:lock v:ext="edit" verticies="t"/>
                        </v:shape>
                        <v:shape id="Freeform 2143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iXcQA&#10;AADdAAAADwAAAGRycy9kb3ducmV2LnhtbESP3YrCMBSE7xd8h3AE79bUnxWppkVdBBehYPUBDs2x&#10;LTYnpclqfXsjLOzlMDPfMOu0N424U+dqywom4wgEcWF1zaWCy3n/uQThPLLGxjIpeJKDNBl8rDHW&#10;9sEnuue+FAHCLkYFlfdtLKUrKjLoxrYlDt7VdgZ9kF0pdYePADeNnEbRQhqsOSxU2NKuouKW/xoF&#10;Ti+i/Gdqv8vN8ZRlx+2TepMrNRr2mxUIT73/D/+1D1rBfP41g/eb8AR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Il3EAAAA3QAAAA8AAAAAAAAAAAAAAAAAmAIAAGRycy9k&#10;b3ducmV2LnhtbFBLBQYAAAAABAAEAPUAAACJAwAAAAA=&#10;" path="m87,3l84,,82,,79,5r3,l84,8,87,3xm,130r10,2l20,137r10,3l40,140r2,l47,140r3,-3l50,132r-5,3l40,135,22,132,5,125r-3,2l,130xe" fillcolor="#e77f26" stroked="f">
        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        <o:lock v:ext="edit" verticies="t"/>
                        </v:shape>
                        <v:shape id="Freeform 2144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U+sMA&#10;AADdAAAADwAAAGRycy9kb3ducmV2LnhtbESPzWrCQBSF90LfYbiF7uqkNrU2OoZgkYo7reD2NnNN&#10;YjN3QmaaxLfvCILLj/PHWaSDqUVHrassK3gZRyCIc6srLhQcvtfPMxDOI2usLZOCCzlIlw+jBSba&#10;9ryjbu8LEUrYJaig9L5JpHR5SQbd2DbEQTvZ1qAP2BZSt9iHclPLSRRNpcGKw0KJDa1Kyn/3f0bB&#10;9gc/P17tFx19fYzfs1Og7Vmpp8chm4PwNPi7+ZbeaAVx/BbD9U1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qU+sMAAADdAAAADwAAAAAAAAAAAAAAAACYAgAAZHJzL2Rv&#10;d25yZXYueG1sUEsFBgAAAAAEAAQA9QAAAIgDAAAAAA==&#10;" path="m82,2l80,r,l77,5r3,2l82,7r,-5xm,124r18,8l38,134r5,l48,134r,-5l50,127r-7,2l38,129,20,127,5,122r-2,l,124xe" fillcolor="#e88327" stroked="f">
                          <v:path arrowok="t" o:connecttype="custom" o:connectlocs="82,2;80,0;80,0;77,5;80,7;82,7;82,2;0,124;18,132;38,134;43,134;48,134;48,129;50,127;43,129;38,129;20,127;5,122;3,122;0,124" o:connectangles="0,0,0,0,0,0,0,0,0,0,0,0,0,0,0,0,0,0,0,0"/>
                          <o:lock v:ext="edit" verticies="t"/>
                        </v:shape>
                        <v:shape id="Freeform 2145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KwsYA&#10;AADdAAAADwAAAGRycy9kb3ducmV2LnhtbESPT2vCQBTE70K/w/IEb2ajxFKiq4i04MXS2tTzI/vy&#10;R7Nvw+7WpN++Wyj0OMzMb5jNbjSduJPzrWUFiyQFQVxa3XKtoPh4mT+B8AFZY2eZFHyTh932YbLB&#10;XNuB3+l+DrWIEPY5KmhC6HMpfdmQQZ/Ynjh6lXUGQ5SultrhEOGmk8s0fZQGW44LDfZ0aKi8nb+M&#10;gv3Vn46Fu7iqqJ6H7PWzXeLbQanZdNyvQQQaw3/4r33UCrJstYL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7KwsYAAADdAAAADwAAAAAAAAAAAAAAAACYAgAAZHJz&#10;L2Rvd25yZXYueG1sUEsFBgAAAAAEAAQA9QAAAIsDAAAAAA==&#10;" path="m79,3l77,,74,r,5l77,8r2,2l79,3xm,120r17,7l35,130r5,l45,127r2,-2l50,122r-8,3l35,125,20,122,5,117r-3,3l,120xe" fillcolor="#e88728" stroked="f">
                          <v:path arrowok="t" o:connecttype="custom" o:connectlocs="79,3;77,0;74,0;74,5;77,8;79,10;79,3;0,120;17,127;35,130;40,130;45,127;47,125;50,122;42,125;35,125;20,122;5,117;2,120;0,120" o:connectangles="0,0,0,0,0,0,0,0,0,0,0,0,0,0,0,0,0,0,0,0"/>
                          <o:lock v:ext="edit" verticies="t"/>
                        </v:shape>
                        <v:shape id="Freeform 2146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mSccA&#10;AADdAAAADwAAAGRycy9kb3ducmV2LnhtbESPQUsDMRSE70L/Q3iF3my2pVZZmxYRCqUK0rUI3h6b&#10;Z7K4eVmStLv11xtB6HGYmW+Y1WZwrThTiI1nBbNpAYK49rpho+D4vr19ABETssbWMym4UITNenSz&#10;wlL7ng90rpIRGcKxRAU2pa6UMtaWHMap74iz9+WDw5RlMFIH7DPctXJeFEvpsOG8YLGjZ0v1d3Vy&#10;Ckz4rD4Osrev++LneDHdy/3bLCg1GQ9PjyASDeka/m/vtILF4m4Jf2/y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pknHAAAA3QAAAA8AAAAAAAAAAAAAAAAAmAIAAGRy&#10;cy9kb3ducmV2LnhtbFBLBQYAAAAABAAEAPUAAACMAwAAAAA=&#10;" path="m77,2r-2,l72,,70,5r2,2l77,9r,-7xm,117r15,5l33,124r5,l45,122r3,-3l48,117r-8,2l33,119,18,117,5,112r-2,2l,117xe" fillcolor="#e98a29" stroked="f">
                          <v:path arrowok="t" o:connecttype="custom" o:connectlocs="77,2;75,2;72,0;70,5;72,7;77,9;77,2;0,117;15,122;33,124;38,124;45,122;48,119;48,117;40,119;33,119;18,117;5,112;3,114;0,117" o:connectangles="0,0,0,0,0,0,0,0,0,0,0,0,0,0,0,0,0,0,0,0"/>
                          <o:lock v:ext="edit" verticies="t"/>
                        </v:shape>
                        <v:shape id="Freeform 2147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VksQA&#10;AADdAAAADwAAAGRycy9kb3ducmV2LnhtbESPT4vCMBTE7wt+h/CEva2p0l1LNYqIwp52Wf/cH82z&#10;LTYvJUm1+unNguBxmJnfMPNlbxpxIedrywrGowQEcWF1zaWCw377kYHwAVljY5kU3MjDcjF4m2Ou&#10;7ZX/6LILpYgQ9jkqqEJocyl9UZFBP7ItcfRO1hkMUbpSaofXCDeNnCTJlzRYc1yosKV1RcV51xkF&#10;nfs9lpv7Oss2N3dYTcNP2mCn1PuwX81ABOrDK/xsf2sFafo5hf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VZLEAAAA3QAAAA8AAAAAAAAAAAAAAAAAmAIAAGRycy9k&#10;b3ducmV2LnhtbFBLBQYAAAAABAAEAPUAAACJAwAAAAA=&#10;" path="m74,5l72,3,69,,67,5r2,2l72,10,74,5xm,112r15,5l30,120r7,l45,117r,-2l47,112r-10,3l30,115,17,112,5,110r-3,l,112xe" fillcolor="#ea8e2b" stroked="f">
                          <v:path arrowok="t" o:connecttype="custom" o:connectlocs="74,5;72,3;69,0;67,5;69,7;72,10;74,5;0,112;15,117;30,120;37,120;45,117;45,115;47,112;37,115;30,115;17,112;5,110;2,110;0,112" o:connectangles="0,0,0,0,0,0,0,0,0,0,0,0,0,0,0,0,0,0,0,0"/>
                          <o:lock v:ext="edit" verticies="t"/>
                        </v:shape>
                        <v:shape id="Freeform 2148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0zsIA&#10;AADdAAAADwAAAGRycy9kb3ducmV2LnhtbERPTYvCMBC9C/6HMMJeZE3VuizVKCK4Cu5lVWSPQzO2&#10;xWZSmrTWf28OgsfH+16sOlOKlmpXWFYwHkUgiFOrC84UnE/bz28QziNrLC2Tggc5WC37vQUm2t75&#10;j9qjz0QIYZeggtz7KpHSpTkZdCNbEQfuamuDPsA6k7rGewg3pZxE0Zc0WHBoyLGiTU7p7dgYBQW7&#10;w69voh0Om8n058Jxm13/lfoYdOs5CE+df4tf7r1WEMezMDe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/TOwgAAAN0AAAAPAAAAAAAAAAAAAAAAAJgCAABkcnMvZG93&#10;bnJldi54bWxQSwUGAAAAAAQABAD1AAAAhwMAAAAA&#10;" path="m72,4l67,2,65,r,4l67,7r3,2l72,4xm,107r13,5l28,114r7,l43,112r2,-3l48,107r-10,2l28,109,15,107,5,104r-2,3l,107xe" fillcolor="#eb912b" stroked="f">
                          <v:path arrowok="t" o:connecttype="custom" o:connectlocs="72,4;67,2;65,0;65,4;67,7;70,9;72,4;0,107;13,112;28,114;35,114;43,112;45,109;48,107;38,109;28,109;15,107;5,104;3,107;0,107" o:connectangles="0,0,0,0,0,0,0,0,0,0,0,0,0,0,0,0,0,0,0,0"/>
                          <o:lock v:ext="edit" verticies="t"/>
                        </v:shape>
                        <v:shape id="Freeform 2149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uz8UA&#10;AADdAAAADwAAAGRycy9kb3ducmV2LnhtbESPQWvCQBSE70L/w/IKvemmJrZp6ipBCAie1EKvj+xr&#10;Err7NmS3Me2v7wqCx2FmvmHW28kaMdLgO8cKnhcJCOLa6Y4bBR/nap6D8AFZo3FMCn7Jw3bzMFtj&#10;od2FjzSeQiMihH2BCtoQ+kJKX7dk0S9cTxy9LzdYDFEOjdQDXiLcGrlMkhdpseO40GJPu5bq79OP&#10;VWCW/euuLLvSevP5d8jzlKpVqtTT41S+gwg0hXv41t5rBVm2eoP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m7PxQAAAN0AAAAPAAAAAAAAAAAAAAAAAJgCAABkcnMv&#10;ZG93bnJldi54bWxQSwUGAAAAAAQABAD1AAAAigMAAAAA&#10;" path="m67,5l64,2,62,,59,5r5,2l67,12r,-7xm,105r12,2l25,110r7,l42,107r3,-2l45,100r-10,2l25,105r-13,l2,100r,2l,105xe" fillcolor="#eb952b" stroked="f">
                          <v:path arrowok="t" o:connecttype="custom" o:connectlocs="67,5;64,2;62,0;59,5;64,7;67,12;67,5;0,105;12,107;25,110;32,110;42,107;45,105;45,100;35,102;25,105;12,105;2,100;2,102;0,105" o:connectangles="0,0,0,0,0,0,0,0,0,0,0,0,0,0,0,0,0,0,0,0"/>
                          <o:lock v:ext="edit" verticies="t"/>
                        </v:shape>
                        <v:shape id="Freeform 2150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jXMEA&#10;AADdAAAADwAAAGRycy9kb3ducmV2LnhtbERPy4rCMBTdC/5DuMLsNFVEpBpFBB/MyufC3aW5tsXm&#10;piTRVr/eLAZmeTjv+bI1lXiR86VlBcNBAoI4s7rkXMHlvOlPQfiArLGyTAre5GG56HbmmGrb8JFe&#10;p5CLGMI+RQVFCHUqpc8KMugHtiaO3N06gyFCl0vtsInhppKjJJlIgyXHhgJrWheUPU5Po0Affrf7&#10;ZPT+7Jx+ZM/prb02h6NSP712NQMRqA3/4j/3XisYjydxf3wTn4Bc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3I1zBAAAA3QAAAA8AAAAAAAAAAAAAAAAAmAIAAGRycy9kb3du&#10;cmV2LnhtbFBLBQYAAAAABAAEAPUAAACGAwAAAAA=&#10;" path="m65,5l62,3,60,,57,5r3,3l65,13r,-8xm,100r10,3l23,105r10,l43,103r,-5l45,95,33,98r-10,2l13,100,3,98,,98r,2xe" fillcolor="#ec992a" stroked="f">
                          <v:path arrowok="t" o:connecttype="custom" o:connectlocs="65,5;62,3;60,0;57,5;60,8;65,13;65,5;0,100;10,103;23,105;33,105;43,103;43,98;45,95;33,98;23,100;13,100;3,98;0,98;0,100" o:connectangles="0,0,0,0,0,0,0,0,0,0,0,0,0,0,0,0,0,0,0,0"/>
                          <o:lock v:ext="edit" verticies="t"/>
                        </v:shape>
                        <v:shape id="Freeform 2151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3hsQA&#10;AADdAAAADwAAAGRycy9kb3ducmV2LnhtbESPT4vCMBTE7wt+h/AEb2vq0i1SjaLCgnjzH3h8Ns+2&#10;mLyUJmr1028WFjwOM/MbZjrvrBF3an3tWMFomIAgLpyuuVRw2P98jkH4gKzROCYFT/Iwn/U+pphr&#10;9+At3XehFBHCPkcFVQhNLqUvKrLoh64hjt7FtRZDlG0pdYuPCLdGfiVJJi3WHBcqbGhVUXHd3ayC&#10;1euAy4v+vm3Pz82xOaVmcc2MUoN+t5iACNSFd/i/vdYK0jQbwd+b+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d4bEAAAA3QAAAA8AAAAAAAAAAAAAAAAAmAIAAGRycy9k&#10;b3ducmV2LnhtbFBLBQYAAAAABAAEAPUAAACJAwAAAAA=&#10;" path="m65,7l62,2,57,r,5l60,7r5,5l65,7xm,95r10,5l23,100,33,97,43,95r2,-3l45,90,35,92,23,95r-10,l5,92,3,95,,95xe" fillcolor="#ec9c29" stroked="f">
                          <v:path arrowok="t" o:connecttype="custom" o:connectlocs="65,7;62,2;57,0;57,5;60,7;65,12;65,7;0,95;10,100;23,100;33,97;43,95;45,92;45,90;35,92;23,95;13,95;5,92;3,95;0,95" o:connectangles="0,0,0,0,0,0,0,0,0,0,0,0,0,0,0,0,0,0,0,0"/>
                          <o:lock v:ext="edit" verticies="t"/>
                        </v:shape>
                        <v:shape id="Freeform 2152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z68QA&#10;AADdAAAADwAAAGRycy9kb3ducmV2LnhtbESPQYvCMBSE7wv+h/AEL6KpIkWqUURUFnYVrOL50Tzb&#10;YvNSm6x2//1GEPY4zHwzzHzZmko8qHGlZQWjYQSCOLO65FzB+bQdTEE4j6yxskwKfsnBctH5mGOi&#10;7ZOP9Eh9LkIJuwQVFN7XiZQuK8igG9qaOHhX2xj0QTa51A0+Q7mp5DiKYmmw5LBQYE3rgrJb+mMU&#10;TK7xRUdfu7PbbWzt4+++vO8PSvW67WoGwlPr/8Nv+lMHbhKP4fU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4c+vEAAAA3QAAAA8AAAAAAAAAAAAAAAAAmAIAAGRycy9k&#10;b3ducmV2LnhtbFBLBQYAAAAABAAEAPUAAACJAwAAAAA=&#10;" path="m62,8l57,3,54,,52,5r5,5l59,15r3,-5l62,8xm,93r10,2l20,95,30,93,42,90r,-2l45,83,32,88,20,90r-8,l5,88,2,90,,93xe" fillcolor="#eda025" stroked="f">
                          <v:path arrowok="t" o:connecttype="custom" o:connectlocs="62,8;57,3;54,0;52,5;57,10;59,15;62,10;62,8;0,93;10,95;20,95;30,93;42,90;42,88;45,83;32,88;20,90;12,90;5,88;2,90;0,93" o:connectangles="0,0,0,0,0,0,0,0,0,0,0,0,0,0,0,0,0,0,0,0,0"/>
                          <o:lock v:ext="edit" verticies="t"/>
                        </v:shape>
                        <v:shape id="Freeform 2153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Nt8UA&#10;AADdAAAADwAAAGRycy9kb3ducmV2LnhtbESPQWvCQBSE7wX/w/KE3uqmKiKpq4gQKvTS2uL5mX1N&#10;lmbfhuwzpv76bkHwOMzMN8xqM/hG9dRFF9jA8yQDRVwG67gy8PVZPC1BRUG22AQmA78UYbMePaww&#10;t+HCH9QfpFIJwjFHA7VIm2sdy5o8xkloiZP3HTqPkmRXadvhJcF9o6dZttAeHaeFGlva1VT+HM7e&#10;gLyepS9mJzd1x7fj+zZe98XuaszjeNi+gBIa5B6+tffWwHy+mMH/m/QE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w23xQAAAN0AAAAPAAAAAAAAAAAAAAAAAJgCAABkcnMv&#10;ZG93bnJldi54bWxQSwUGAAAAAAQABAD1AAAAigMAAAAA&#10;" path="m60,7l55,2,52,,50,5r5,5l57,15r,-3l60,7xm,87r8,3l18,90,30,87,40,85r3,-5l43,77,30,82,18,85r-8,l5,82,3,85,,87xe" fillcolor="#eea421" stroked="f">
                          <v:path arrowok="t" o:connecttype="custom" o:connectlocs="60,7;55,2;52,0;50,5;55,10;57,15;57,12;60,7;0,87;8,90;18,90;30,87;40,85;43,80;43,77;30,82;18,85;10,85;5,82;3,85;0,87" o:connectangles="0,0,0,0,0,0,0,0,0,0,0,0,0,0,0,0,0,0,0,0,0"/>
                          <o:lock v:ext="edit" verticies="t"/>
                        </v:shape>
                        <v:shape id="Freeform 2154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ONMUA&#10;AADdAAAADwAAAGRycy9kb3ducmV2LnhtbESPUWvCMBSF3wX/Q7jCXmQmK1VGNcrYGOxJsNsPuDbX&#10;ptjcdE2s9d+bwcDHwznnO5zNbnStGKgPjWcNLwsFgrjypuFaw8/35/MriBCRDbaeScONAuy208kG&#10;C+OvfKChjLVIEA4FarAxdoWUobLkMCx8R5y8k+8dxiT7WpoerwnuWpkptZIOG04LFjt6t1Sdy4vT&#10;oI6XfZmp4xyHj3ha2lv2ezCZ1k+z8W0NItIYH+H/9pfRkOerHP7ep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A40xQAAAN0AAAAPAAAAAAAAAAAAAAAAAJgCAABkcnMv&#10;ZG93bnJldi54bWxQSwUGAAAAAAQABAD1AAAAigMAAAAA&#10;" path="m54,10l52,5,47,,44,5r5,5l54,18r,-5l54,10xm,83r7,2l15,85,27,83,40,78r,-3l42,70r-5,5l30,78r-8,2l15,80r-5,l5,78,2,80,,83xe" fillcolor="#eea81d" stroked="f">
        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        <o:lock v:ext="edit" verticies="t"/>
                        </v:shape>
                        <v:shape id="Freeform 2155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4B8UA&#10;AADdAAAADwAAAGRycy9kb3ducmV2LnhtbESPzWrDMBCE74G+g9hCbonckpjEjRKCQ6DQXvJDzou1&#10;tUytlZFU2+nTV4VCj8PMfMNsdqNtRU8+NI4VPM0zEMSV0w3XCq6X42wFIkRkja1jUnCnALvtw2SD&#10;hXYDn6g/x1okCIcCFZgYu0LKUBmyGOauI07eh/MWY5K+ltrjkOC2lc9ZlkuLDacFgx2VhqrP85dV&#10;MKxvF2cOpT9l30uD+/cm799KpaaP4/4FRKQx/of/2q9awWKRL+H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ngHxQAAAN0AAAAPAAAAAAAAAAAAAAAAAJgCAABkcnMv&#10;ZG93bnJldi54bWxQSwUGAAAAAAQABAD1AAAAigMAAAAA&#10;" path="m52,10l50,5,45,,42,2r,3l47,12r5,8l52,15r,-5xm,77r5,3l13,80,25,77,38,72r2,-5l42,62r-7,5l28,72r-8,3l13,75r-5,l3,75r,l,77xe" fillcolor="#efac12" stroked="f">
        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        <o:lock v:ext="edit" verticies="t"/>
                        </v:shape>
                        <v:shape id="Freeform 2156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hBMgA&#10;AADdAAAADwAAAGRycy9kb3ducmV2LnhtbESPQWvCQBSE74X+h+UJvdWNVUNJs0pbECoU1JhLb4/s&#10;axLNvg3ZjUZ/fbcgeBxm5hsmXQ6mESfqXG1ZwWQcgSAurK65VJDvV8+vIJxH1thYJgUXcrBcPD6k&#10;mGh75h2dMl+KAGGXoILK+zaR0hUVGXRj2xIH79d2Bn2QXSl1h+cAN418iaJYGqw5LFTY0mdFxTHr&#10;jYLrtr7yPP6e9tP1av2x+bnk80Om1NNoeH8D4Wnw9/Ct/aUVzGZxDP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eEEyAAAAN0AAAAPAAAAAAAAAAAAAAAAAJgCAABk&#10;cnMvZG93bnJldi54bWxQSwUGAAAAAAQABAD1AAAAjQMAAAAA&#10;" path="m49,13l44,5,39,r,3l39,5r5,8l47,23r2,-5l49,13xm,73r5,2l10,75r7,l25,73r7,-3l37,65r2,-5l39,55r-4,5l27,65,17,70r-7,l7,70r-5,l2,73,,73xe" fillcolor="#efb000" stroked="f">
        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        <o:lock v:ext="edit" verticies="t"/>
                        </v:shape>
                        <v:shape id="Freeform 2157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XNMcA&#10;AADdAAAADwAAAGRycy9kb3ducmV2LnhtbESPQWvCQBSE7wX/w/IKvQTdWILV6CZoQeip1FTE4yP7&#10;TEKzb0N2NbG/vlso9DjMzDfMJh9NK27Uu8aygvksBkFcWt1wpeD4uZ8uQTiPrLG1TAru5CDPJg8b&#10;TLUd+EC3wlciQNilqKD2vkuldGVNBt3MdsTBu9jeoA+yr6TucQhw08rnOF5Igw2HhRo7eq2p/Cqu&#10;RkE3fLjd+fs+j6KGVvsieT9VQ6TU0+O4XYPwNPr/8F/7TStIksUL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lzTHAAAA3QAAAA8AAAAAAAAAAAAAAAAAmAIAAGRy&#10;cy9kb3ducmV2LnhtbFBLBQYAAAAABAAEAPUAAACMAwAAAAA=&#10;" path="m49,15l44,7,39,r,2l37,5r7,10l47,27r,l47,22r2,-7xm,70r5,l10,70r7,l25,67r7,-5l39,57r,-7l42,42,37,52r-7,8l20,62,10,65r-3,l5,65,2,67,,70xe" fillcolor="#f0b300" stroked="f">
        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      <o:lock v:ext="edit" verticies="t"/>
                        </v:shape>
                        <v:shape id="Freeform 2158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cbsAA&#10;AADdAAAADwAAAGRycy9kb3ducmV2LnhtbERPy4rCMBTdD8w/hDvgbkx9ItUoIgjKrHx8wCW5tsXm&#10;piTRxvn6yWLA5eG8V5tkW/EkHxrHCkbDAgSxdqbhSsH1sv9egAgR2WDrmBS8KMBm/fmxwtK4nk/0&#10;PMdK5BAOJSqoY+xKKYOuyWIYuo44czfnLcYMfSWNxz6H21aOi2IuLTacG2rsaFeTvp8fVoFu02s7&#10;O/7sJk7/pns/6qQ/zpQafKXtEkSkFN/if/fBKJhO53lufpOf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tcbsAAAADdAAAADwAAAAAAAAAAAAAAAACYAgAAZHJzL2Rvd25y&#10;ZXYueG1sUEsFBgAAAAAEAAQA9QAAAIUDAAAAAA==&#10;" path="m45,18l42,8,37,,35,3r,2l40,15r2,10l40,33r-3,7l35,45r-2,5l25,55r-5,3l15,60r-7,l5,60r,l3,63,,65r5,l8,65r7,l25,60r8,-5l37,50,42,33,45,18xe" fillcolor="#f2b900" stroked="f">
        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      </v:shape>
                        <v:shape id="Freeform 2159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V1cQA&#10;AADdAAAADwAAAGRycy9kb3ducmV2LnhtbESPS4vCQBCE7wv+h6EFb+tEkaxGR/GB4MGLDzy3mTYJ&#10;ZnpCZjTx3zuCsMeiur7qmi1aU4on1a6wrGDQj0AQp1YXnCk4n7a/YxDOI2ssLZOCFzlYzDs/M0y0&#10;bfhAz6PPRICwS1BB7n2VSOnSnAy6vq2Ig3eztUEfZJ1JXWMT4KaUwyiKpcGCQ0OOFa1zSu/Hhwlv&#10;3OQaNzjcr5aPw6aJt3/NZXxVqtdtl1MQnlr/f/xN77SC0SiewGdNQI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ldXEAAAA3QAAAA8AAAAAAAAAAAAAAAAAmAIAAGRycy9k&#10;b3ducmV2LnhtbFBLBQYAAAAABAAEAPUAAACJAwAAAAA=&#10;" path="m42,22l39,10,32,r,2l32,5r2,7l37,22,34,35,27,45,17,52,5,55r,l2,57,,60r2,l5,60,15,57,25,55r7,-8l37,37r2,-7l42,22r,xe" fillcolor="#f3be00" stroked="f">
        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        </v:shape>
                        <v:shape id="Freeform 2160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E58EA&#10;AADdAAAADwAAAGRycy9kb3ducmV2LnhtbERPzWrCQBC+C77DMkJvuom1P8SsIi3SoqeoDzBkp0lw&#10;ZzZkt5q+ffdQ6PHj+y+3Izt1oyF0XgzkiwwUSe1tJ42By3k/fwUVIopF54UM/FCA7WY6KbGw/i4V&#10;3U6xUSlEQoEG2hj7QutQt8QYFr4nSdyXHxhjgkOj7YD3FM5OL7PsWTN2khpa7Omtpfp6+mYDPVYj&#10;H84+v+yP7uAen/g9fLAxD7NxtwYVaYz/4j/3pzWwWr2k/elNe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1xOfBAAAA3QAAAA8AAAAAAAAAAAAAAAAAmAIAAGRycy9kb3du&#10;cmV2LnhtbFBLBQYAAAAABAAEAPUAAACGAwAAAAA=&#10;" path="m37,20l35,10,30,r,3l28,5r2,8l32,20,30,33r-7,7l15,48,3,50r,3l,55r,l3,55r7,l15,53r5,-3l28,45r2,-5l32,35r3,-7l37,20xe" fillcolor="#f4c200" stroked="f">
        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        </v:shape>
                        <v:shape id="Freeform 2161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rg8YA&#10;AADdAAAADwAAAGRycy9kb3ducmV2LnhtbESPQWvCQBSE74X+h+UVequbiFhJXaW0CAUpYsylt0f2&#10;mQ1m36a7a4z/visIPQ4z8w2zXI+2EwP50DpWkE8yEMS10y03CqrD5mUBIkRkjZ1jUnClAOvV48MS&#10;C+0uvKehjI1IEA4FKjAx9oWUoTZkMUxcT5y8o/MWY5K+kdrjJcFtJ6dZNpcWW04LBnv6MFSfyrNV&#10;cPbjofke3GdZUV79bHfmtxz2Sj0/je9vICKN8T98b39pBbPZaw6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urg8YAAADdAAAADwAAAAAAAAAAAAAAAACYAgAAZHJz&#10;L2Rvd25yZXYueG1sUEsFBgAAAAAEAAQA9QAAAIsDAAAAAA==&#10;" path="m32,17l29,7,27,,25,2r,5l25,12r2,5l25,27r-5,8l12,42,2,45r,2l,50r,l12,47,22,40,29,30,32,17xe" fillcolor="#f5c700" stroked="f">
                          <v:path arrowok="t" o:connecttype="custom" o:connectlocs="32,17;29,7;27,0;25,2;25,7;25,12;27,17;25,27;20,35;12,42;2,45;2,47;0,50;0,50;12,47;22,40;29,30;32,17" o:connectangles="0,0,0,0,0,0,0,0,0,0,0,0,0,0,0,0,0,0"/>
                        </v:shape>
                        <v:shape id="Freeform 2162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bWcYA&#10;AADdAAAADwAAAGRycy9kb3ducmV2LnhtbESPT4vCMBTE7wt+h/CEva2pIipdoyzq/lF6sevB46N5&#10;tt02L6XJav32RhA8DjPzG2a+7EwtztS60rKC4SACQZxZXXKu4PD7+TYD4TyyxtoyKbiSg+Wi9zLH&#10;WNsL7+mc+lwECLsYFRTeN7GULivIoBvYhjh4J9sa9EG2udQtXgLc1HIURRNpsOSwUGBDq4KyKv03&#10;CibNOqmmf9+bL3/c5ckhSq7byin12u8+3kF46vwz/Gj/aAXj8XQE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5bWcYAAADdAAAADwAAAAAAAAAAAAAAAACYAgAAZHJz&#10;L2Rvd25yZXYueG1sUEsFBgAAAAAEAAQA9QAAAIsDAAAAAA==&#10;" path="m29,15l27,8,25,r,5l22,8r,2l25,15r-3,8l17,30r-5,5l5,40,2,43,,45,12,43r8,-8l27,28,29,15xe" fillcolor="#f6cb00" stroked="f">
                          <v:path arrowok="t" o:connecttype="custom" o:connectlocs="29,15;27,8;25,0;25,5;22,8;22,10;25,15;22,23;17,30;12,35;5,40;2,43;0,45;12,43;20,35;27,28;29,15" o:connectangles="0,0,0,0,0,0,0,0,0,0,0,0,0,0,0,0,0"/>
                        </v:shape>
                        <v:shape id="Freeform 2163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uUccA&#10;AADdAAAADwAAAGRycy9kb3ducmV2LnhtbESPQWvCQBSE74X+h+UJ3uomKrGkriIVsdBLEwu9vmZf&#10;k2j2bciuJvbXdwuCx2FmvmGW68E04kKdqy0riCcRCOLC6ppLBZ+H3dMzCOeRNTaWScGVHKxXjw9L&#10;TLXtOaNL7ksRIOxSVFB536ZSuqIig25iW+Lg/djOoA+yK6XusA9w08hpFCXSYM1hocKWXisqTvnZ&#10;KEj271ncn+Jmu8n768fX9zFLdr9KjUfD5gWEp8Hfw7f2m1Ywny9m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+LlHHAAAA3QAAAA8AAAAAAAAAAAAAAAAAmAIAAGRy&#10;cy9kb3ducmV2LnhtbFBLBQYAAAAABAAEAPUAAACMAwAAAAA=&#10;" path="m25,10l23,5,23,,20,3,18,5r2,3l20,10r-2,8l15,23r-5,5l5,30,3,35,,38,10,35r8,-7l23,20,25,10xe" fillcolor="#f7d000" stroked="f">
                          <v:path arrowok="t" o:connecttype="custom" o:connectlocs="25,10;23,5;23,0;20,3;18,5;20,8;20,10;18,18;15,23;10,28;5,30;3,35;0,38;10,35;18,28;23,20;25,10" o:connectangles="0,0,0,0,0,0,0,0,0,0,0,0,0,0,0,0,0"/>
                        </v:shape>
                        <v:shape id="Freeform 2164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M38YA&#10;AADdAAAADwAAAGRycy9kb3ducmV2LnhtbESPQWvCQBSE74L/YXkFb7ppCVpSVykWURAVY+n5Nfua&#10;pGbfht1Vo7++Wyj0OMzMN8x03plGXMj52rKCx1ECgriwuuZSwftxOXwG4QOyxsYyKbiRh/ms35ti&#10;pu2VD3TJQykihH2GCqoQ2kxKX1Rk0I9sSxy9L+sMhihdKbXDa4SbRj4lyVgarDkuVNjSoqLilJ+N&#10;ggO6dvVx3+XymO7fPk/fm21OTqnBQ/f6AiJQF/7Df+21VpCmkxR+38Qn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AM38YAAADdAAAADwAAAAAAAAAAAAAAAACYAgAAZHJz&#10;L2Rvd25yZXYueG1sUEsFBgAAAAAEAAQA9QAAAIsDAAAAAA==&#10;" path="m20,7l17,2,17,,15,2r,5l15,7,12,17,5,25,2,27,,32,7,27r5,-5l17,15,20,7xe" fillcolor="#f7d400" stroked="f">
                          <v:path arrowok="t" o:connecttype="custom" o:connectlocs="20,7;17,2;17,0;15,2;15,7;15,7;12,17;5,25;2,27;0,32;7,27;12,22;17,15;20,7" o:connectangles="0,0,0,0,0,0,0,0,0,0,0,0,0,0"/>
                        </v:shape>
                        <v:shape id="Freeform 2165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rNMYA&#10;AADdAAAADwAAAGRycy9kb3ducmV2LnhtbESPT2sCMRTE70K/Q3hCbzWraF22RimiRVAR/xw8vm6e&#10;u9tuXpYk6vbbN4WCx2FmfsNMZq2pxY2crywr6PcSEMS51RUXCk7H5UsKwgdkjbVlUvBDHmbTp84E&#10;M23vvKfbIRQiQthnqKAMocmk9HlJBn3PNsTRu1hnMETpCqkd3iPc1HKQJK/SYMVxocSG5iXl34er&#10;UbA+81eaNp/VYpu74oIfu83GSaWeu+37G4hAbXiE/9srrWA4HI/g7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WrNMYAAADdAAAADwAAAAAAAAAAAAAAAACYAgAAZHJz&#10;L2Rvd25yZXYueG1sUEsFBgAAAAAEAAQA9QAAAIsDAAAAAA==&#10;" path="m15,5r,-2l13,,8,15,,25,5,23r5,-5l13,13,15,5xe" fillcolor="#f6d600" stroked="f">
                          <v:path arrowok="t" o:connecttype="custom" o:connectlocs="15,5;15,3;13,0;8,15;0,25;5,23;10,18;13,13;15,5" o:connectangles="0,0,0,0,0,0,0,0,0"/>
                        </v:shape>
                        <v:shape id="Freeform 2166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yOsYA&#10;AADdAAAADwAAAGRycy9kb3ducmV2LnhtbESPT2vCQBTE7wW/w/KE3uqmNkRJXUUEwUI9NAq9vmRf&#10;/tDs25hdTfrtu0LB4zAzv2FWm9G04ka9aywreJ1FIIgLqxuuFJxP+5clCOeRNbaWScEvOdisJ08r&#10;TLUd+Ituma9EgLBLUUHtfZdK6YqaDLqZ7YiDV9reoA+yr6TucQhw08p5FCXSYMNhocaOdjUVP9nV&#10;KDjm5Zs2ny75iLPvfLG/5MtyyJV6no7bdxCeRv8I/7cPWkEcLxK4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ByOsYAAADdAAAADwAAAAAAAAAAAAAAAACYAgAAZHJz&#10;L2Rvd25yZXYueG1sUEsFBgAAAAAEAAQA9QAAAIsDAAAAAA==&#10;" path="m10,r,l5,8,,18,7,10,10,xe" fillcolor="#f5d900" stroked="f">
                          <v:path arrowok="t" o:connecttype="custom" o:connectlocs="10,0;10,0;5,8;0,18;7,10;10,0" o:connectangles="0,0,0,0,0,0"/>
                        </v:shape>
                        <v:shape id="Freeform 2167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nucUA&#10;AADdAAAADwAAAGRycy9kb3ducmV2LnhtbESPQWsCMRSE7wX/Q3iCt5q1iCtbo9iC4KEXtx48Pjav&#10;u2k3L3GTumt/vRGEHoeZ+YZZbQbbigt1wThWMJtmIIgrpw3XCo6fu+cliBCRNbaOScGVAmzWo6cV&#10;Ftr1fKBLGWuRIBwKVNDE6AspQ9WQxTB1njh5X66zGJPsaqk77BPctvIlyxbSouG00KCn94aqn/LX&#10;Kqh33n9kJZ//zFufm0NvTt/bq1KT8bB9BRFpiP/hR3uvFczneQ73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ie5xQAAAN0AAAAPAAAAAAAAAAAAAAAAAJgCAABkcnMv&#10;ZG93bnJldi54bWxQSwUGAAAAAAQABAD1AAAAigMAAAAA&#10;" path="m,167l23,152,43,135,58,120,68,100,85,57,105,,95,50r-8,50l82,122r-9,23l63,165,48,185,23,177,,167xe" filled="f" strokecolor="#e15520" strokeweight="0">
                          <v:path arrowok="t" o:connecttype="custom" o:connectlocs="0,167;23,152;43,135;58,120;68,100;85,57;105,0;95,50;87,100;82,122;73,145;63,165;48,185;23,177;0,167" o:connectangles="0,0,0,0,0,0,0,0,0,0,0,0,0,0,0"/>
                        </v:shape>
                        <v:shape id="Freeform 2168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u2cMA&#10;AADdAAAADwAAAGRycy9kb3ducmV2LnhtbERPTWvCQBC9C/0PyxR6001Fqk1dRQoBLy2osfQ4ZMds&#10;2uxsyI6a/vvuQfD4eN/L9eBbdaE+NoENPE8yUMRVsA3XBspDMV6AioJssQ1MBv4ownr1MFpibsOV&#10;d3TZS61SCMccDTiRLtc6Vo48xknoiBN3Cr1HSbCvte3xmsJ9q6dZ9qI9NpwaHHb07qj63Z+9gfPP&#10;otl8HYtSf0v5+umKj9MxE2OeHofNGyihQe7im3trDcxm8zQ3vUl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7u2cMAAADdAAAADwAAAAAAAAAAAAAAAACYAgAAZHJzL2Rv&#10;d25yZXYueG1sUEsFBgAAAAAEAAQA9QAAAIgDAAAAAA==&#10;" path="m,20r,l,20r,xm164,r3,l169,r-5,3l164,3r,-3xe" fillcolor="#e15520" stroked="f">
                          <v:path arrowok="t" o:connecttype="custom" o:connectlocs="0,20;0,20;0,20;0,20;164,0;167,0;169,0;164,3;164,3;164,0" o:connectangles="0,0,0,0,0,0,0,0,0,0"/>
                          <o:lock v:ext="edit" verticies="t"/>
                        </v:shape>
                        <v:shape id="Freeform 2169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OJscA&#10;AADdAAAADwAAAGRycy9kb3ducmV2LnhtbESPQWsCMRSE74L/ITyhN81aRNvVKFKteKjY2oLX5+a5&#10;G9y8LJuo2/56UxA8DjPzDTOZNbYUF6q9cayg30tAEGdOG84V/Hy/d19A+ICssXRMCn7Jw2zabk0w&#10;1e7KX3TZhVxECPsUFRQhVKmUPivIou+5ijh6R1dbDFHWudQ1XiPclvI5SYbSouG4UGBFbwVlp93Z&#10;Kvgz84/95rQ5Lrar7echLNn0D6zUU6eZj0EEasIjfG+vtYLBYPQK/2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bjibHAAAA3QAAAA8AAAAAAAAAAAAAAAAAmAIAAGRy&#10;cy9kb3ducmV2LnhtbFBLBQYAAAAABAAEAPUAAACMAwAAAAA=&#10;" path="m167,3r,-3l164,r-2,3l162,3r,2l167,3xm,20r3,l3,20r,3l3,25r,-2l,20xm8,52l3,45r,-8l5,45r3,7xe" fillcolor="#e25920" stroked="f">
                          <v:path arrowok="t" o:connecttype="custom" o:connectlocs="167,3;167,0;164,0;162,3;162,3;162,5;167,3;0,20;3,20;3,20;3,23;3,25;3,23;0,20;8,52;3,45;3,37;5,45;8,52" o:connectangles="0,0,0,0,0,0,0,0,0,0,0,0,0,0,0,0,0,0,0"/>
                          <o:lock v:ext="edit" verticies="t"/>
                        </v:shape>
                        <v:shape id="Freeform 2170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JWsEA&#10;AADdAAAADwAAAGRycy9kb3ducmV2LnhtbERPzWoCMRC+C32HMIVepGYtIrI1iohSLx60fYDpZrpZ&#10;djMJO6m7ffvmIHj8+P7X29F36ka9NIENzGcFKOIq2IZrA1+fx9cVKEnIFrvAZOCPBLabp8kaSxsG&#10;vtDtmmqVQ1hKNOBSiqXWUjnyKLMQiTP3E3qPKcO+1rbHIYf7Tr8VxVJ7bDg3OIy0d1S1119vQHax&#10;c9/n42Ev7VymH/GAg7TGvDyPu3dQicb0EN/dJ2tgsVjl/flNfg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7CVrBAAAA3QAAAA8AAAAAAAAAAAAAAAAAmAIAAGRycy9kb3du&#10;cmV2LnhtbFBLBQYAAAAABAAEAPUAAACGAwAAAAA=&#10;" path="m164,3r,l164,r-2,3l159,3r,2l159,5r5,-2xm,20r,l3,37r7,18l10,57,8,42,5,30r,-5l5,20r-2,l,20xe" fillcolor="#e25d20" stroked="f">
                          <v:path arrowok="t" o:connecttype="custom" o:connectlocs="164,3;164,3;164,0;162,3;159,3;159,5;159,5;164,3;0,20;0,20;3,37;10,55;10,57;8,42;5,30;5,25;5,20;3,20;0,20" o:connectangles="0,0,0,0,0,0,0,0,0,0,0,0,0,0,0,0,0,0,0"/>
                          <o:lock v:ext="edit" verticies="t"/>
                        </v:shape>
                        <v:shape id="Freeform 2171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bR8QA&#10;AADdAAAADwAAAGRycy9kb3ducmV2LnhtbESPW2sCMRSE3wv+h3AE32rWImVdjaJCQbDQens/bM5e&#10;dHOyJNFd/31TKPRxmJlvmMWqN414kPO1ZQWTcQKCOLe65lLB+fTxmoLwAVljY5kUPMnDajl4WWCm&#10;bccHehxDKSKEfYYKqhDaTEqfV2TQj21LHL3COoMhSldK7bCLcNPItyR5lwZrjgsVtrStKL8d70ZB&#10;enfJ7LrpLqE4M+6L7/T61XwqNRr26zmIQH34D/+1d1rBdJpO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W0fEAAAA3QAAAA8AAAAAAAAAAAAAAAAAmAIAAGRycy9k&#10;b3ducmV2LnhtbFBLBQYAAAAABAAEAPUAAACJAwAAAAA=&#10;" path="m159,2r,-2l159,r-3,l154,r,2l154,5r5,-3xm,17r,3l,22r2,5l,34r2,8l5,49r,3l7,52r,2l9,54,7,42,5,27r,-5l5,20,2,17,,17xe" fillcolor="#e36221" stroked="f">
        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        <o:lock v:ext="edit" verticies="t"/>
                        </v:shape>
                        <v:shape id="Freeform 2172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xhsUA&#10;AADdAAAADwAAAGRycy9kb3ducmV2LnhtbESPQWsCMRSE7wX/Q3gFbzVbkbJsjSKCUGhBqh56fG5e&#10;N7tNXpbNq67/vikUehxm5htmuR6DVxcaUhvZwOOsAEVcR9tyY+B03D2UoJIgW/SRycCNEqxXk7sl&#10;VjZe+Z0uB2lUhnCq0IAT6SutU+0oYJrFnjh7n3EIKFkOjbYDXjM8eD0viicdsOW84LCnraP66/Ad&#10;DPi3svev+3g+F+l2/Kg76Vwnxkzvx80zKKFR/sN/7RdrYLEo5/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3GGxQAAAN0AAAAPAAAAAAAAAAAAAAAAAJgCAABkcnMv&#10;ZG93bnJldi54bWxQSwUGAAAAAAQABAD1AAAAigMAAAAA&#10;" path="m154,2r,l154,r-2,l149,r,2l152,7r2,-5xm,17r,5l,27,3,39,5,54r2,l10,54,7,42,5,27r,-2l5,20r-2,l,17xe" fillcolor="#e46621" stroked="f">
                          <v:path arrowok="t" o:connecttype="custom" o:connectlocs="154,2;154,2;154,0;152,0;149,0;149,2;152,7;154,2;0,17;0,22;0,27;3,39;5,54;7,54;10,54;7,42;5,27;5,25;5,20;3,20;0,17" o:connectangles="0,0,0,0,0,0,0,0,0,0,0,0,0,0,0,0,0,0,0,0,0"/>
                          <o:lock v:ext="edit" verticies="t"/>
                        </v:shape>
                        <v:shape id="Freeform 2173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Af8MA&#10;AADdAAAADwAAAGRycy9kb3ducmV2LnhtbESPzarCMBSE94LvEI7gRq6pVrT0GkUEwaW/C3eH5ty2&#10;3OakNNHWtzeC4HKYmW+Y5bozlXhQ40rLCibjCARxZnXJuYLLefeTgHAeWWNlmRQ8ycF61e8tMdW2&#10;5SM9Tj4XAcIuRQWF93UqpcsKMujGtiYO3p9tDPogm1zqBtsAN5WcRtFcGiw5LBRY07ag7P90Nwr2&#10;13hB0cVRvCnPepTo9lbfD0oNB93mF4Snzn/Dn/ZeK5jNkh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Af8MAAADdAAAADwAAAAAAAAAAAAAAAACYAgAAZHJzL2Rv&#10;d25yZXYueG1sUEsFBgAAAAAEAAQA9QAAAIgDAAAAAA==&#10;" path="m149,5r,-3l149,r-3,l144,r,5l146,7r3,-2xm,20r,2l,27,2,42,4,54r3,l9,54,7,42,4,27r,-2l4,20r-2,l,20xe" fillcolor="#e46a21" stroked="f">
                          <v:path arrowok="t" o:connecttype="custom" o:connectlocs="149,5;149,2;149,0;146,0;144,0;144,5;146,7;149,5;0,20;0,22;0,27;2,42;4,54;7,54;9,54;7,42;4,27;4,25;4,20;2,20;0,20" o:connectangles="0,0,0,0,0,0,0,0,0,0,0,0,0,0,0,0,0,0,0,0,0"/>
                          <o:lock v:ext="edit" verticies="t"/>
                        </v:shape>
                        <v:shape id="Freeform 2174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3jC8UA&#10;AADdAAAADwAAAGRycy9kb3ducmV2LnhtbESPQUsDMRSE7wX/Q3hCb21WWdplbVpqpaCXgq3i9bl5&#10;bhaTlyWJ3fXfm4LQ4zAz3zCrzeisOFOInWcFd/MCBHHjdcetgrfTflaBiAlZo/VMCn4pwmZ9M1lh&#10;rf3Ar3Q+plZkCMcaFZiU+lrK2BhyGOe+J87elw8OU5ahlTrgkOHOyvuiWEiHHecFgz3tDDXfxx+n&#10;oK+G9/KDFnZpP4fH3cEst08vQanp7bh9AJFoTNfwf/tZKyjLqoTLm/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eMLxQAAAN0AAAAPAAAAAAAAAAAAAAAAAJgCAABkcnMv&#10;ZG93bnJldi54bWxQSwUGAAAAAAQABAD1AAAAigMAAAAA&#10;" path="m147,7l144,2r,-2l142,r-3,2l139,5r3,5l147,7xm,20r,5l,27,2,42,5,54r2,l12,54,7,42,5,27r,-2l5,22,2,20,,20xe" fillcolor="#e56f21" stroked="f">
                          <v:path arrowok="t" o:connecttype="custom" o:connectlocs="147,7;144,2;144,0;142,0;139,2;139,5;142,10;147,7;0,20;0,25;0,27;2,42;5,54;7,54;12,54;7,42;5,27;5,25;5,22;2,20;0,20" o:connectangles="0,0,0,0,0,0,0,0,0,0,0,0,0,0,0,0,0,0,0,0,0"/>
                          <o:lock v:ext="edit" verticies="t"/>
                        </v:shape>
                        <v:shape id="Freeform 2175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J7Q8UA&#10;AADdAAAADwAAAGRycy9kb3ducmV2LnhtbESPzWoCMRSF94LvEK7QnWa0ttjRKCKUCrULtVCXl8l1&#10;ZjC5GZJU07dvhEKXh/PzcRarZI24kg+tYwXjUQGCuHK65VrB5/F1OAMRIrJG45gU/FCA1bLfW2Cp&#10;3Y33dD3EWuQRDiUqaGLsSilD1ZDFMHIdcfbOzluMWfpaao+3PG6NnBTFs7TYciY02NGmoepy+LaZ&#10;a16Op/T1YXfvyYz1mt62e/+o1MMgrecgIqX4H/5rb7WC6XT2BPc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ntDxQAAAN0AAAAPAAAAAAAAAAAAAAAAAJgCAABkcnMv&#10;ZG93bnJldi54bWxQSwUGAAAAAAQABAD1AAAAigMAAAAA&#10;" path="m142,7l140,5r,-5l137,2r-2,l135,7r2,5l142,7xm,20r,5l,27,3,42,5,54r5,l13,57,8,42,5,27r,-2l5,22r-2,l,20xe" fillcolor="#e57322" stroked="f">
                          <v:path arrowok="t" o:connecttype="custom" o:connectlocs="142,7;140,5;140,0;137,2;135,2;135,7;137,12;142,7;0,20;0,25;0,27;3,42;5,54;10,54;13,57;8,42;5,27;5,25;5,22;3,22;0,20" o:connectangles="0,0,0,0,0,0,0,0,0,0,0,0,0,0,0,0,0,0,0,0,0"/>
                          <o:lock v:ext="edit" verticies="t"/>
                        </v:shape>
                        <v:shape id="Freeform 2176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9JcQA&#10;AADdAAAADwAAAGRycy9kb3ducmV2LnhtbESP3YrCMBSE7xd8h3AEbxZN/UG0GkUFQcGLrusDHJpj&#10;W9qclCZqfXsjCF4OM/MNs1y3phJ3alxhWcFwEIEgTq0uOFNw+d/3ZyCcR9ZYWSYFT3KwXnV+lhhr&#10;++A/up99JgKEXYwKcu/rWEqX5mTQDWxNHLyrbQz6IJtM6gYfAW4qOYqiqTRYcFjIsaZdTml5vhkF&#10;mJ1Kmu+OSZJs9e+8lKfxxaVK9brtZgHCU+u/4U/7oBVMJrMpvN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fSXEAAAA3QAAAA8AAAAAAAAAAAAAAAAAmAIAAGRycy9k&#10;b3ducmV2LnhtbFBLBQYAAAAABAAEAPUAAACJAwAAAAA=&#10;" path="m137,8l134,3r,-3l132,r-3,l132,5r,5l134,10r3,-2xm,20r,3l,25,2,40,7,52r3,3l12,55,7,40,5,25r,-2l5,20r-3,l,20xe" fillcolor="#e67723" stroked="f">
        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        <o:lock v:ext="edit" verticies="t"/>
                        </v:shape>
                        <v:shape id="Freeform 2177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g38MA&#10;AADdAAAADwAAAGRycy9kb3ducmV2LnhtbESP3YrCMBSE7xd8h3AE7zRVdNVqFBF/7/x7gENzbKvN&#10;SWmi1rc3C8JeDjPzDTOd16YQT6pcbllBtxOBIE6szjlVcDmv2yMQziNrLCyTgjc5mM8aP1OMtX3x&#10;kZ4nn4oAYRejgsz7MpbSJRkZdB1bEgfvaiuDPsgqlbrCV4CbQvai6FcazDksZFjSMqPkfnoYBbgf&#10;061e7R7nfD04uPKmN9vrWKlWs15MQHiq/X/4295pBf3+aAh/b8IT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Ug38MAAADdAAAADwAAAAAAAAAAAAAAAACYAgAAZHJzL2Rv&#10;d25yZXYueG1sUEsFBgAAAAAEAAQA9QAAAIgDAAAAAA==&#10;" path="m132,10l130,5r,-5l127,r-2,l127,8r,5l130,10r2,xm,20r,3l,25,3,40,8,55r2,l13,55,8,40,5,25r,-2l5,20r-2,l,20xe" fillcolor="#e77b25" stroked="f">
        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        <o:lock v:ext="edit" verticies="t"/>
                        </v:shape>
                        <v:shape id="Freeform 2178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mo8QA&#10;AADdAAAADwAAAGRycy9kb3ducmV2LnhtbERPTWvCQBC9C/0Pywi9SLOxEQmpq5SCEKEUjCW9Dtkx&#10;CWZn0+xq4r/vHgoeH+97s5tMJ240uNaygmUUgyCurG65VvB92r+kIJxH1thZJgV3crDbPs02mGk7&#10;8pFuha9FCGGXoYLG+z6T0lUNGXSR7YkDd7aDQR/gUEs94BjCTSdf43gtDbYcGhrs6aOh6lJcjQIT&#10;/5TLz5K/kt9ibfPyIJN8cVbqeT69v4HwNPmH+N+dawWrVRrmhj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JqPEAAAA3QAAAA8AAAAAAAAAAAAAAAAAmAIAAGRycy9k&#10;b3ducmV2LnhtbFBLBQYAAAAABAAEAPUAAACJAwAAAAA=&#10;" path="m127,10r,-5l124,r-2,l119,3r3,5l122,13r2,l127,10xm,20r,3l,25,2,40,7,55r3,l12,55,7,40,5,25r,-2l5,23,2,20,,20xe" fillcolor="#e77f26" stroked="f">
        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        <o:lock v:ext="edit" verticies="t"/>
                        </v:shape>
                        <v:shape id="Freeform 2179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V88UA&#10;AADdAAAADwAAAGRycy9kb3ducmV2LnhtbESPT4vCMBTE7wv7HcJb8LJouiLiVqOs/0CEPVTF86N5&#10;tsXmpSRR67c3guBxmJnfMJNZa2pxJecrywp+egkI4tzqigsFh/26OwLhA7LG2jIpuJOH2fTzY4Kp&#10;tjfO6LoLhYgQ9ikqKENoUil9XpJB37MNcfRO1hkMUbpCaoe3CDe17CfJUBqsOC6U2NCipPy8uxgF&#10;m9od9fzyfZeL+fI/JCu33WdOqc5X+zcGEagN7/CrvdEKBoPRLzz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pXzxQAAAN0AAAAPAAAAAAAAAAAAAAAAAJgCAABkcnMv&#10;ZG93bnJldi54bWxQSwUGAAAAAAQABAD1AAAAigMAAAAA&#10;" path="m122,13r,-5l120,r-3,3l115,3r2,5l117,15r3,-2l122,13xm,20r,3l,25,3,40,8,55r2,l13,55,8,40,5,25r,-2l5,23r-2,l,20xe" fillcolor="#e88427" stroked="f">
        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        <o:lock v:ext="edit" verticies="t"/>
                        </v:shape>
                        <v:shape id="Freeform 2180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RI8IA&#10;AADdAAAADwAAAGRycy9kb3ducmV2LnhtbERPz2vCMBS+D/wfwhO8zdShQ6tRRJjoTpud4PHRPJti&#10;81KSaOt/vxwGO358v1eb3jbiQT7UjhVMxhkI4tLpmisFP8XH6xxEiMgaG8ek4EkBNuvBywpz7Tr+&#10;pscpViKFcMhRgYmxzaUMpSGLYexa4sRdnbcYE/SV1B67FG4b+ZZl79JizanBYEs7Q+XtdLcKIh6r&#10;Wfd5vWTzc+GLw767782XUqNhv12CiNTHf/Gf+6AVTKeLtD+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dEjwgAAAN0AAAAPAAAAAAAAAAAAAAAAAJgCAABkcnMvZG93&#10;bnJldi54bWxQSwUGAAAAAAQABAD1AAAAhwMAAAAA&#10;" path="m117,10r,-5l114,r-2,l109,r3,7l114,15r,-3l117,10xm,20r,l,22,2,37,7,52r3,l15,52,7,37,5,22r,-2l5,20r-3,l,20xe" fillcolor="#e98828" stroked="f">
        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        <o:lock v:ext="edit" verticies="t"/>
                        </v:shape>
                        <v:shape id="Freeform 2181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gC8UA&#10;AADdAAAADwAAAGRycy9kb3ducmV2LnhtbESPQUsDMRSE74L/ITyhN5tdWYpdmxYRitLiwVbx+ti8&#10;3SzdvCxJ3Kb/vhEEj8PMfMOsNskOYiIfescKynkBgrhxuudOwedxe/8IIkRkjYNjUnChAJv17c0K&#10;a+3O/EHTIXYiQzjUqMDEONZShsaQxTB3I3H2Wuctxix9J7XHc4bbQT4UxUJa7DkvGBzpxVBzOvxY&#10;BdN7u919d6eyxL35Sq7y6bX1Ss3u0vMTiEgp/of/2m9aQVUtS/h9k5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SALxQAAAN0AAAAPAAAAAAAAAAAAAAAAAJgCAABkcnMv&#10;ZG93bnJldi54bWxQSwUGAAAAAAQABAD1AAAAigMAAAAA&#10;" path="m112,12r,-7l110,r-5,2l107,7r3,8l112,15r,-3xm,20r,l,22,3,37,8,52r5,l15,52,8,37,5,22r,l5,20r-2,l,20xe" fillcolor="#e98c2a" stroked="f">
                          <v:path arrowok="t" o:connecttype="custom" o:connectlocs="112,12;112,5;110,0;105,2;107,7;110,15;112,15;112,12;0,20;0,20;0,22;3,37;8,52;13,52;15,52;8,37;5,22;5,22;5,20;3,20;0,20" o:connectangles="0,0,0,0,0,0,0,0,0,0,0,0,0,0,0,0,0,0,0,0,0"/>
                          <o:lock v:ext="edit" verticies="t"/>
                        </v:shape>
                        <v:shape id="Freeform 2182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8psQA&#10;AADdAAAADwAAAGRycy9kb3ducmV2LnhtbESPQWsCMRSE7wX/Q3hCbzVxWYquRhGt0EMvVX/Ac/PM&#10;Lm5elk10t/31jSD0OMzMN8xyPbhG3KkLtWcN04kCQVx6U7PVcDru32YgQkQ22HgmDT8UYL0avSyx&#10;ML7nb7ofohUJwqFADVWMbSFlKCtyGCa+JU7exXcOY5KdlabDPsFdIzOl3qXDmtNChS1tKyqvh5vT&#10;UJ5/d8dM4T7rbU7b3Zeys/pD69fxsFmAiDTE//Cz/Wk05Pk8g8e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PKbEAAAA3QAAAA8AAAAAAAAAAAAAAAAAmAIAAGRycy9k&#10;b3ducmV2LnhtbFBLBQYAAAAABAAEAPUAAACJAwAAAAA=&#10;" path="m109,15l107,7,104,r-2,2l99,2r3,8l104,17r3,-2l109,15xm,20r,l,22,2,37r8,15l12,52r3,l10,44,7,37,5,29r,-7l5,22r,-2l2,20,,20xe" fillcolor="#eb912b" stroked="f">
        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        <o:lock v:ext="edit" verticies="t"/>
                        </v:shape>
                        <v:shape id="Freeform 2183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jNMYA&#10;AADdAAAADwAAAGRycy9kb3ducmV2LnhtbESPT2vCQBTE7wW/w/IEL6VutCI1ukraIrQX/7b3R/aZ&#10;BLNvQ3Zrtv30rlDwOMzMb5jFKphaXKh1lWUFo2ECgji3uuJCwddx/fQCwnlkjbVlUvBLDlbL3sMC&#10;U2073tPl4AsRIexSVFB636RSurwkg25oG+LonWxr0EfZFlK32EW4qeU4SabSYMVxocSG3krKz4cf&#10;o6DOp2u7scnfbvv5Hd5N1j2G10ypQT9kcxCegr+H/9sfWsFkMnuG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sjNMYAAADdAAAADwAAAAAAAAAAAAAAAACYAgAAZHJz&#10;L2Rvd25yZXYueG1sUEsFBgAAAAAEAAQA9QAAAIsDAAAAAA==&#10;" path="m105,13l102,5,100,,97,,95,r2,8l100,15r2,l105,13xm,18r,2l,20,3,35r7,15l13,50r2,l10,42,8,35,5,27r,-7l5,18r-2,l,18xe" fillcolor="#eb952b" stroked="f">
        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        <o:lock v:ext="edit" verticies="t"/>
                        </v:shape>
                        <v:shape id="Freeform 2184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/pMgA&#10;AADdAAAADwAAAGRycy9kb3ducmV2LnhtbESP3WrCQBSE7wu+w3IEb0Q3SiwxdZUiKK1IW3/w+pA9&#10;TUKzZ0N2G2OfvlsQejnMzDfMYtWZSrTUuNKygsk4AkGcWV1yruB82owSEM4ja6wsk4IbOVgtew8L&#10;TLW98oHao89FgLBLUUHhfZ1K6bKCDLqxrYmD92kbgz7IJpe6wWuAm0pOo+hRGiw5LBRY07qg7Ov4&#10;bRRchvtt2w7ffz44eZvY2XZ223WvSg363fMTCE+d/w/f2y9aQRzPY/h7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zb+kyAAAAN0AAAAPAAAAAAAAAAAAAAAAAJgCAABk&#10;cnMvZG93bnJldi54bWxQSwUGAAAAAAQABAD1AAAAjQMAAAAA&#10;" path="m99,15l97,8,94,,89,r3,10l94,18r3,-3l99,15xm,18r,2l,20r,7l2,35r3,7l10,50r2,l15,50,12,42,7,35,5,27r,-7l5,20,2,18,,18xe" fillcolor="#ec992a" stroked="f">
        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        <o:lock v:ext="edit" verticies="t"/>
                        </v:shape>
                        <v:shape id="Freeform 2185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QYMYA&#10;AADdAAAADwAAAGRycy9kb3ducmV2LnhtbESPQWvCQBSE70L/w/IKvdVN1YpGN9IKBXuoYBS8PrKv&#10;2ZDs2yS7avrvu4WCx2FmvmHWm8E24kq9rxwreBknIIgLpysuFZyOH88LED4ga2wck4If8rDJHkZr&#10;TLW78YGueShFhLBPUYEJoU2l9IUhi37sWuLofbveYoiyL6Xu8RbhtpGTJJlLixXHBYMtbQ0VdX6x&#10;Chbl/l3uwvnil1Pquq960plPq9TT4/C2AhFoCPfwf3unFcxmy1f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QYMYAAADdAAAADwAAAAAAAAAAAAAAAACYAgAAZHJz&#10;L2Rvd25yZXYueG1sUEsFBgAAAAAEAAQA9QAAAIsDAAAAAA==&#10;" path="m95,15l92,8,90,,85,3r2,7l90,20r2,-2l95,15xm,18r,2l,27r3,8l5,42r5,8l13,50r5,-3l13,42,8,35,5,27r,-7l5,20r-2,l,18xe" fillcolor="#ed9e27" stroked="f">
        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        <o:lock v:ext="edit" verticies="t"/>
                        </v:shape>
                        <v:shape id="Freeform 2186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Vt8QA&#10;AADdAAAADwAAAGRycy9kb3ducmV2LnhtbESPX2vCQBDE3wt+h2OFvoheFBGNniJC27z6B/Rxya1J&#10;NLcXcltNv32vIPRxmJnfMKtN52r1oDZUng2MRwko4tzbigsDp+PHcA4qCLLF2jMZ+KEAm3XvbYWp&#10;9U/e0+MghYoQDikaKEWaVOuQl+QwjHxDHL2rbx1KlG2hbYvPCHe1niTJTDusOC6U2NCupPx++HYG&#10;LnqQ3b4SwuBFzrticJx8Zjdj3vvddglKqJP/8KudWQPT6WIGf2/iE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1bfEAAAA3QAAAA8AAAAAAAAAAAAAAAAAmAIAAGRycy9k&#10;b3ducmV2LnhtbFBLBQYAAAAABAAEAPUAAACJAwAAAAA=&#10;" path="m89,18l87,10,84,,79,3r3,7l84,20r,l87,20r2,-2xm,20r,l,27r2,8l7,42r3,8l15,47r2,l12,42,7,35,5,27r,-7l5,20r-3,l,20xe" fillcolor="#eda223" stroked="f">
        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        <o:lock v:ext="edit" verticies="t"/>
                        </v:shape>
                        <v:shape id="Freeform 2187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K5sQA&#10;AADdAAAADwAAAGRycy9kb3ducmV2LnhtbESPzW7CMBCE70h9B2uRuIEDAtoGDKpQ+blwaOABlnhJ&#10;Iux1FLsQ3h4jIXEczcw3mvmytUZcqfGVYwXDQQKCOHe64kLB8bDuf4HwAVmjcUwK7uRhufjozDHV&#10;7sZ/dM1CISKEfYoKyhDqVEqfl2TRD1xNHL2zayyGKJtC6gZvEW6NHCXJVFqsOC6UWNOqpPyS/VsF&#10;ut5fTptfc9Cno7PbYCbVNJso1eu2PzMQgdrwDr/aO61gPP7+hO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SubEAAAA3QAAAA8AAAAAAAAAAAAAAAAAmAIAAGRycy9k&#10;b3ducmV2LnhtbFBLBQYAAAAABAAEAPUAAACJAwAAAAA=&#10;" path="m85,17l82,7,80,,75,r2,7l80,17r,l80,20r2,-3l85,17xm,17r,l,24r3,8l8,39r5,5l15,44r3,l13,39,8,32,5,24r,-7l5,17r-2,l,17xe" fillcolor="#eea81d" stroked="f">
        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        <o:lock v:ext="edit" verticies="t"/>
                        </v:shape>
                        <v:shape id="Freeform 2188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J/MQA&#10;AADdAAAADwAAAGRycy9kb3ducmV2LnhtbERPy2oCMRTdF/yHcAU3RTMVsXZqlPoCxW4ci24vk9vJ&#10;4ORmmEQd/94sCl0ezns6b20lbtT40rGCt0ECgjh3uuRCwc9x05+A8AFZY+WYFDzIw3zWeZliqt2d&#10;D3TLQiFiCPsUFZgQ6lRKnxuy6AeuJo7cr2sshgibQuoG7zHcVnKYJGNpseTYYLCmpaH8kl2tgnV5&#10;Xr0vX0/ZmHf2ct2fFt/Ds1Gq122/PkEEasO/+M+91QpGo484N76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ifzEAAAA3QAAAA8AAAAAAAAAAAAAAAAAmAIAAGRycy9k&#10;b3ducmV2LnhtbFBLBQYAAAAABAAEAPUAAACJAwAAAAA=&#10;" path="m79,17l77,7,74,,69,2r3,8l74,17r,3l74,20r3,l79,17r,xm,17r,l,24r2,8l7,39r5,5l15,44r2,l12,39,7,32,5,24r,-7l5,17r-3,l,17xe" fillcolor="#efac12" stroked="f">
        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        <o:lock v:ext="edit" verticies="t"/>
                        </v:shape>
                        <v:shape id="Freeform 2189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WZsAA&#10;AADdAAAADwAAAGRycy9kb3ducmV2LnhtbESPzQrCMBCE74LvEFbwpqkiYqtRRBC8+nPxtjZrW2w2&#10;tYm1+vRGEDwOM/MNs1i1phQN1a6wrGA0jEAQp1YXnCk4HbeDGQjnkTWWlknBixyslt3OAhNtn7yn&#10;5uAzESDsElSQe18lUro0J4NuaCvi4F1tbdAHWWdS1/gMcFPKcRRNpcGCw0KOFW1ySm+Hh1Gwf2i2&#10;t+r+vss0pvNpfHk1/qJUv9eu5yA8tf4f/rV3WsFkEsf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8vWZsAAAADdAAAADwAAAAAAAAAAAAAAAACYAgAAZHJzL2Rvd25y&#10;ZXYueG1sUEsFBgAAAAAEAAQA9QAAAIUDAAAAAA==&#10;" path="m75,17l72,7,70,,65,2r2,8l70,17r,3l70,22r2,-2l75,20r,-3l75,17xm,17r,l,24r3,8l8,39r5,5l15,44r3,-2l13,37,8,32,5,24r,-7l5,17r-2,l,17xe" fillcolor="#efb000" stroked="f">
        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      <o:lock v:ext="edit" verticies="t"/>
                        </v:shape>
                        <v:shape id="Freeform 2190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Ij8MA&#10;AADdAAAADwAAAGRycy9kb3ducmV2LnhtbERPz2vCMBS+C/sfwhvspumcOqlGkYGjXoTWHTw+mmdb&#10;bV5KEm3335vDYMeP7/d6O5hWPMj5xrKC90kCgri0uuFKwc9pP16C8AFZY2uZFPySh+3mZbTGVNue&#10;c3oUoRIxhH2KCuoQulRKX9Zk0E9sRxy5i3UGQ4SuktphH8NNK6dJspAGG44NNXb0VVN5K+5GQa7P&#10;H13/mVm6ul2xvB2nh0P2rdTb67BbgQg0hH/xnzvTCmbzJO6P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HIj8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      <o:lock v:ext="edit" verticies="t"/>
                        </v:shape>
                        <v:shape id="Freeform 2191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V8cUA&#10;AADdAAAADwAAAGRycy9kb3ducmV2LnhtbESPT2vCQBTE7wW/w/IEb3VjUdHoKm1tRfTkH/T6yD6T&#10;YPZtyK5J/PauUOhxmJnfMPNlawpRU+VyywoG/QgEcWJ1zqmC0/H3fQLCeWSNhWVS8CAHy0XnbY6x&#10;tg3vqT74VAQIuxgVZN6XsZQuycig69uSOHhXWxn0QVap1BU2AW4K+RFFY2kw57CQYUnfGSW3w90o&#10;KC7N9EefXb1yuyZN8PF12q5bpXrd9nMGwlPr/8N/7Y1WMBxFA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FXxxQAAAN0AAAAPAAAAAAAAAAAAAAAAAJgCAABkcnMv&#10;ZG93bnJldi54bWxQSwUGAAAAAAQABAD1AAAAigMAAAAA&#10;" path="m65,15l62,8,60,,55,r2,8l60,15r,5l57,22r3,l65,20r,-2l65,15xm,15r,l,22r3,8l8,35r5,5l18,40r2,l15,35,10,30,5,22r,-7l5,15r,-2l3,15,,15xe" fillcolor="#f2bb00" stroked="f">
        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      <o:lock v:ext="edit" verticies="t"/>
                        </v:shape>
                        <v:shape id="Freeform 2192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sEsYA&#10;AADdAAAADwAAAGRycy9kb3ducmV2LnhtbESPT2sCMRTE7wW/Q3iCt5pUtH9WoxShRQ89aAult+fm&#10;mV26eVmSVFc/vRGEHoeZ+Q0zW3SuEQcKsfas4WGoQBCX3tRsNXx9vt0/g4gJ2WDjmTScKMJi3rub&#10;YWH8kTd02CYrMoRjgRqqlNpCylhW5DAOfUucvb0PDlOWwUoT8JjhrpEjpR6lw5rzQoUtLSsqf7d/&#10;TsPT7vtd7W1zXr8EtbE//LGUJ6P1oN+9TkEk6tJ/+NZeGQ3jiRrB9U1+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OsEsYAAADdAAAADwAAAAAAAAAAAAAAAACYAgAAZHJz&#10;L2Rvd25yZXYueG1sUEsFBgAAAAAEAAQA9QAAAIsDAAAAAA==&#10;" path="m59,15l57,8,54,,49,3r3,5l54,15r,5l52,25r2,-3l59,22r,-4l59,15xm,15r,l,22r5,8l7,35r8,5l17,40r5,-3l15,35,10,30,5,22r,-7l5,15r,-2l2,13,,15xe" fillcolor="#f4c100" stroked="f">
        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      <o:lock v:ext="edit" verticies="t"/>
                        </v:shape>
                        <v:shape id="Freeform 2193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o/cMA&#10;AADdAAAADwAAAGRycy9kb3ducmV2LnhtbESPS4vCMBSF9wP+h3AFd2PqOIpUo4ggDLMZ3+ju0lzb&#10;YnNTmozGf28EweXhPD7OZBZMJa7UuNKygl43AUGcWV1yrmC3XX6OQDiPrLGyTAru5GA2bX1MMNX2&#10;xmu6bnwu4gi7FBUU3teplC4ryKDr2po4emfbGPRRNrnUDd7iuKnkV5IMpcGSI6HAmhYFZZfNv4nc&#10;014HL+X8j1b78HtcHZa2NEp12mE+BuEp+Hf41f7RCr4HSR+eb+IT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Xo/cMAAADdAAAADwAAAAAAAAAAAAAAAACYAgAAZHJzL2Rv&#10;d25yZXYueG1sUEsFBgAAAAAEAAQA9QAAAIgDAAAAAA==&#10;" path="m55,15l52,8,50,,45,3r5,5l50,15r-3,7l45,27r5,-2l52,22r3,-2l55,15xm,13r,2l,15r,7l5,30r5,5l15,40r5,-3l23,37,15,35,10,30,8,22,5,15r,l5,13r-2,l,13xe" fillcolor="#f5c700" stroked="f">
        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      <o:lock v:ext="edit" verticies="t"/>
                        </v:shape>
                        <v:shape id="Freeform 2194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Rh8QA&#10;AADdAAAADwAAAGRycy9kb3ducmV2LnhtbESPQWsCMRSE74X+h/AKXoomLbbIahQRhJ4sXa3nx+aZ&#10;rG5elk3qrv/eFAo9DjPzDbNYDb4RV+piHVjDy0SBIK6CqdlqOOy34xmImJANNoFJw40irJaPDwss&#10;TOj5i65lsiJDOBaowaXUFlLGypHHOAktcfZOofOYsuysNB32Ge4b+arUu/RYc15w2NLGUXUpf7yG&#10;865MLjSfR1Ud0djn715tba/16GlYz0EkGtJ/+K/9YTRM39QUft/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skYfEAAAA3QAAAA8AAAAAAAAAAAAAAAAAmAIAAGRycy9k&#10;b3ducmV2LnhtbFBLBQYAAAAABAAEAPUAAACJAwAAAAA=&#10;" path="m49,12l47,5,44,,39,r5,7l44,12r-2,7l37,27r5,-3l47,22r2,-5l49,12xm,10r,2l,12r,7l5,27r5,5l17,34r5,l27,32r-2,l25,32,17,29,10,27,7,19,5,12r,-2l5,10r-3,l,10xe" fillcolor="#f6cc00" stroked="f">
        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      <o:lock v:ext="edit" verticies="t"/>
                        </v:shape>
                        <v:shape id="Freeform 2195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IWsUA&#10;AADdAAAADwAAAGRycy9kb3ducmV2LnhtbESPzWrDMBCE74W+g9hCbo3UNgmtYyUEl0Agp+an58Xa&#10;yk6tlbFUx3n7KFDIcZiZb5h8ObhG9NSF2rOGl7ECQVx6U7PVcNivn99BhIhssPFMGi4UYLl4fMgx&#10;M/7MX9TvohUJwiFDDVWMbSZlKCtyGMa+JU7ej+8cxiQ7K02H5wR3jXxVaiYd1pwWKmypqKj83f05&#10;DW1xOE2+P/BNfa4uW1UbWxZHq/XoaVjNQUQa4j38394YDZOpmsLt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UhaxQAAAN0AAAAPAAAAAAAAAAAAAAAAAJgCAABkcnMv&#10;ZG93bnJldi54bWxQSwUGAAAAAAQABAD1AAAAigMAAAAA&#10;" path="m45,12r,-7l40,,35,2r5,5l40,12r-3,7l35,24r-5,3l23,29,15,27,10,24,8,19,5,12r,-2l5,10r-2,l,10r,2l,12r3,7l5,27r5,5l18,34,30,29,40,24r2,-5l45,12xe" fillcolor="#f7d200" stroked="f">
        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      </v:shape>
                        <v:shape id="Freeform 2196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ayMQA&#10;AADdAAAADwAAAGRycy9kb3ducmV2LnhtbESPT2sCMRTE7wW/Q3gFbzXbf1JWo4i0sMcatXh8bp67&#10;y25elk3U+O1NodDjMDO/YebLaDtxocE3jhU8TzIQxKUzDVcKdtuvpw8QPiAb7ByTght5WC5GD3PM&#10;jbvyhi46VCJB2OeooA6hz6X0ZU0W/cT1xMk7ucFiSHKopBnwmuC2ky9ZNpUWG04LNfa0rqls9dkq&#10;4Pgddbsv5I/+PK9kOB50+1ooNX6MqxmIQDH8h//ahVHw9p5N4fd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GsjEAAAA3QAAAA8AAAAAAAAAAAAAAAAAmAIAAGRycy9k&#10;b3ducmV2LnhtbFBLBQYAAAAABAAEAPUAAACJAwAAAAA=&#10;" path="m39,12r,-5l34,,29,2r5,5l34,12r-2,5l29,22r-4,2l20,27,15,24,10,22,5,17r,-5l5,10r,l2,10,,10r,l,12r2,7l5,27r7,2l20,32r,l22,32r5,-3l32,27r5,-8l39,12xe" fillcolor="#f6d500" stroked="f">
        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      </v:shape>
                        <v:shape id="Freeform 2197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B/sMA&#10;AADdAAAADwAAAGRycy9kb3ducmV2LnhtbESPS2/CMBCE70j8B2uRegMbWmiVYhCqhFqOvO7bePOA&#10;eB3FbpL+e4yExHE0M99oluveVqKlxpeONUwnCgRx6kzJuYbTcTv+AOEDssHKMWn4Jw/r1XCwxMS4&#10;jvfUHkIuIoR9ghqKEOpESp8WZNFPXE0cvcw1FkOUTS5Ng12E20rOlFpIiyXHhQJr+ioovR7+rIZW&#10;cbbpvmv/a3eX1myz6fX0etb6ZdRvPkEE6sMz/Gj/GA1vc/UO9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SB/sMAAADdAAAADwAAAAAAAAAAAAAAAACYAgAAZHJzL2Rv&#10;d25yZXYueG1sUEsFBgAAAAAEAAQA9QAAAIgDAAAAAA==&#10;" path="m35,10r,-5l30,,27,,25,r5,5l30,10r,5l25,17r-2,3l18,22,13,20,8,17,5,15r,-5l5,8r,l3,8,,8r,l,10r3,7l5,22r5,3l18,27r7,-2l30,22r2,-5l35,10xe" fillcolor="#f5d800" stroked="f">
        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      </v:shape>
                        <v:shape id="Freeform 2198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Av8IA&#10;AADdAAAADwAAAGRycy9kb3ducmV2LnhtbERPPW/CMBDdK/U/WFeJrTggoCjFoIKCgBFKxXrE1zhq&#10;fA6xgcCvxwNSx6f3PZm1thIXanzpWEGvm4Agzp0uuVCw/16+j0H4gKyxckwKbuRhNn19mWCq3ZW3&#10;dNmFQsQQ9ikqMCHUqZQ+N2TRd11NHLlf11gMETaF1A1eY7itZD9JRtJiybHBYE0LQ/nf7mwVfNzr&#10;n808y8en7OB67mhW+8yslOq8tV+fIAK14V/8dK+1gsEwiXPjm/g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QC/wgAAAN0AAAAPAAAAAAAAAAAAAAAAAJgCAABkcnMvZG93&#10;bnJldi54bWxQSwUGAAAAAAQABAD1AAAAhwMAAAAA&#10;" path="m29,10r,-5l24,,22,,20,3r2,2l24,10r,3l22,17r-5,3l15,20r-5,l7,17,5,13r,-3l5,8,5,5,2,8,,8r,l,10r,5l5,20r5,2l15,25r5,-3l24,20r3,-5l29,10xe" fillcolor="#f4dc00" stroked="f">
        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      </v:shape>
                        <v:shape id="Freeform 2199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BKsIA&#10;AADdAAAADwAAAGRycy9kb3ducmV2LnhtbESPQWsCMRSE7wX/Q3iCt5q1aNHVKEUsenUVz4/Nc7O4&#10;eVmTdN3++0YQehxm5htmteltIzryoXasYDLOQBCXTtdcKTifvt/nIEJE1tg4JgW/FGCzHrytMNfu&#10;wUfqiliJBOGQowITY5tLGUpDFsPYtcTJuzpvMSbpK6k9PhLcNvIjyz6lxZrTgsGWtobKW/FjFfi+&#10;29rT4bJzcu+Ldm929+p6Vmo07L+WICL18T/8ah+0guksW8DzTX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EqwgAAAN0AAAAPAAAAAAAAAAAAAAAAAJgCAABkcnMvZG93&#10;bnJldi54bWxQSwUGAAAAAAQABAD1AAAAhwMAAAAA&#10;" path="m25,10r,-5l20,,18,3r-3,l18,5r2,5l18,15r-5,2l8,15,5,10,5,8,8,5,3,5,,8r,l,10r,5l3,17r5,3l13,22r5,-2l20,17r5,-2l25,10xe" fillcolor="#f4de00" stroked="f">
        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        </v:shape>
                        <v:shape id="Freeform 2200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cKMIA&#10;AADdAAAADwAAAGRycy9kb3ducmV2LnhtbERPz2vCMBS+D/wfwhO8zdTpRKpRysZg4EFWPXh8NM+m&#10;2LzUJrb1v18OgseP7/dmN9hadNT6yrGC2TQBQVw4XXGp4HT8eV+B8AFZY+2YFDzIw247ettgql3P&#10;f9TloRQxhH2KCkwITSqlLwxZ9FPXEEfu4lqLIcK2lLrFPobbWn4kyVJarDg2GGzoy1Bxze9WQZMt&#10;V3P3WOR9bvaHm/2m7NzdlZqMh2wNItAQXuKn+1crWHzO4v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FwowgAAAN0AAAAPAAAAAAAAAAAAAAAAAJgCAABkcnMvZG93&#10;bnJldi54bWxQSwUGAAAAAAQABAD1AAAAhwMAAAAA&#10;" path="m19,7l17,2,15,,7,2,,2,,5,,7r,3l2,14r3,3l10,17r2,l17,14r2,-4l19,7xm15,7r-3,3l10,12,7,10,5,7,7,5,10,2r2,3l15,7xe" fillcolor="#f3e100" stroked="f">
        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        <o:lock v:ext="edit" verticies="t"/>
                        </v:shape>
                        <v:shape id="Freeform 2201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Zg8YA&#10;AADdAAAADwAAAGRycy9kb3ducmV2LnhtbESPQWvCQBSE70L/w/IK3nQTsUWiqxRBtAgFYwseX7Ov&#10;2dDs25BdY/TXd4WCx2FmvmEWq97WoqPWV44VpOMEBHHhdMWlgs/jZjQD4QOyxtoxKbiSh9XyabDA&#10;TLsLH6jLQykihH2GCkwITSalLwxZ9GPXEEfvx7UWQ5RtKXWLlwi3tZwkyau0WHFcMNjQ2lDxm5+t&#10;goKM3Xa3r/1tvf/ONx81v5+urNTwuX+bgwjUh0f4v73TCqYvaQr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gZg8YAAADdAAAADwAAAAAAAAAAAAAAAACYAgAAZHJz&#10;L2Rvd25yZXYueG1sUEsFBgAAAAAEAAQA9QAAAIsDAAAAAA==&#10;" path="m15,7l13,2,10,,5,2,3,2,,5,,7r3,5l8,14r5,-2l15,7xe" fillcolor="#f3e400" stroked="f">
                          <v:path arrowok="t" o:connecttype="custom" o:connectlocs="15,7;13,2;10,0;5,2;3,2;0,5;0,7;3,12;8,14;13,12;15,7" o:connectangles="0,0,0,0,0,0,0,0,0,0,0"/>
                        </v:shape>
                        <v:shape id="Freeform 2202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w1MYA&#10;AADdAAAADwAAAGRycy9kb3ducmV2LnhtbESPQWvCQBSE7wX/w/IEb3VjUKnRVcQiKJRCVcTjI/vM&#10;BrNvQ3Ybo7++Wyj0OMzMN8xi1dlKtNT40rGC0TABQZw7XXKh4HTcvr6B8AFZY+WYFDzIw2rZe1lg&#10;pt2dv6g9hEJECPsMFZgQ6kxKnxuy6IeuJo7e1TUWQ5RNIXWD9wi3lUyTZCotlhwXDNa0MZTfDt9W&#10;weW8eT6nn+59TyZpHx/Hdpaer0oN+t16DiJQF/7Df+2dVjCejFL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+w1MYAAADdAAAADwAAAAAAAAAAAAAAAACYAgAAZHJz&#10;L2Rvd25yZXYueG1sUEsFBgAAAAAEAAQA9QAAAIsDAAAAAA==&#10;" path="m10,5l7,3,5,,2,3,,5,2,8r3,2l7,8,10,5xe" fillcolor="#f2e700" stroked="f">
                          <v:path arrowok="t" o:connecttype="custom" o:connectlocs="10,5;7,3;5,0;2,3;0,5;2,8;5,10;7,8;10,5" o:connectangles="0,0,0,0,0,0,0,0,0"/>
                        </v:shape>
                        <v:shape id="Freeform 2203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utsgA&#10;AADdAAAADwAAAGRycy9kb3ducmV2LnhtbESPQWvCQBSE74X+h+UVvEjdmDYiqauIonioSKyHHl+z&#10;r0kw+zZkV93++26h4HGYmW+Y2SKYVlypd41lBeNRAoK4tLrhSsHpY/M8BeE8ssbWMin4IQeL+ePD&#10;DHNtb1zQ9egrESHsclRQe9/lUrqyJoNuZDvi6H3b3qCPsq+k7vEW4aaVaZJMpMGG40KNHa1qKs/H&#10;i1GwT9/TIqyGw3U2ycLhc2e+NsVWqcFTWL6B8BT8Pfzf3mkFr9n4B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+62yAAAAN0AAAAPAAAAAAAAAAAAAAAAAJgCAABk&#10;cnMvZG93bnJldi54bWxQSwUGAAAAAAQABAD1AAAAjQMAAAAA&#10;" path="m5,2l5,,3,,,,,2,,5r3,l5,5,5,2xe" fillcolor="#f1e900" stroked="f">
                          <v:path arrowok="t" o:connecttype="custom" o:connectlocs="5,2;5,0;3,0;0,0;0,2;0,5;3,5;5,5;5,2" o:connectangles="0,0,0,0,0,0,0,0,0"/>
                        </v:shape>
                        <v:shape id="Freeform 2204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0usUA&#10;AADdAAAADwAAAGRycy9kb3ducmV2LnhtbESP0WrCQBRE3wX/YblC3+omVsVGVxGlUIQipvmAS/aa&#10;BLN3Q3bVbb/eLRR8HGbmDLPaBNOKG/WusawgHScgiEurG64UFN8frwsQziNrbC2Tgh9ysFkPByvM&#10;tL3ziW65r0SEsMtQQe19l0npypoMurHtiKN3tr1BH2VfSd3jPcJNKydJMpcGG44LNXa0q6m85Fej&#10;oEvpGBb74m17yE/Fb/B6dn7/UuplFLZLEJ6Cf4b/259awXSWT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rS6xQAAAN0AAAAPAAAAAAAAAAAAAAAAAJgCAABkcnMv&#10;ZG93bnJldi54bWxQSwUGAAAAAAQABAD1AAAAigMAAAAA&#10;" path="m,20r22,8l42,30,62,28,82,25,119,13,169,,134,25,94,45,75,55,52,57,32,60,10,55,3,37,,20xe" filled="f" strokecolor="#e15520" strokeweight="0">
                          <v:path arrowok="t" o:connecttype="custom" o:connectlocs="0,20;22,28;42,30;62,28;82,25;119,13;169,0;134,25;94,45;75,55;52,57;32,60;10,55;3,37;0,20" o:connectangles="0,0,0,0,0,0,0,0,0,0,0,0,0,0,0"/>
                        </v:shape>
                        <v:shape id="Freeform 2205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CKsgA&#10;AADdAAAADwAAAGRycy9kb3ducmV2LnhtbESPT2sCMRTE74V+h/AKvdWsRUVWo7QFbQ8txb/o7XXz&#10;3F2avGyTVNdv3xQEj8PM/IYZT1trxJF8qB0r6HYyEMSF0zWXCtar2cMQRIjIGo1jUnCmANPJ7c0Y&#10;c+1OvKDjMpYiQTjkqKCKscmlDEVFFkPHNcTJOzhvMSbpS6k9nhLcGvmYZQNpsea0UGFDLxUV38tf&#10;q8AMtuZ14cz82Tefm5/D3n29f+yUur9rn0YgIrXxGr6037SCXr/bh/836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cIqyAAAAN0AAAAPAAAAAAAAAAAAAAAAAJgCAABk&#10;cnMvZG93bnJldi54bWxQSwUGAAAAAAQABAD1AAAAjQMAAAAA&#10;" path="m12,64l,,12,64xm12,64l10,79r,15l17,107r10,10l29,112r3,-8l32,97r,-8l29,82,24,74,20,69,12,64xe" fillcolor="#f3be00" stroked="f">
                          <v:path arrowok="t" o:connecttype="custom" o:connectlocs="12,64;0,0;12,64;12,64;10,79;10,94;17,107;27,117;29,112;32,104;32,97;32,89;29,82;24,74;20,69;12,64" o:connectangles="0,0,0,0,0,0,0,0,0,0,0,0,0,0,0,0"/>
                          <o:lock v:ext="edit" verticies="t"/>
                        </v:shape>
                        <v:shape id="Freeform 2206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i+8UA&#10;AADdAAAADwAAAGRycy9kb3ducmV2LnhtbESPT4vCMBTE7wv7HcJb8Lam1fUP1SgiCD3JbrX3R/Ns&#10;g81LaaLWb28WFvY4zMxvmPV2sK24U++NYwXpOAFBXDltuFZwPh0+lyB8QNbYOiYFT/Kw3by/rTHT&#10;7sE/dC9CLSKEfYYKmhC6TEpfNWTRj11HHL2L6y2GKPta6h4fEW5bOUmSubRoOC402NG+oepa3KyC&#10;Rfks83Oel7Nb8S1300tqjuag1Ohj2K1ABBrCf/ivnWsFX7N0Dr9v4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SL7xQAAAN0AAAAPAAAAAAAAAAAAAAAAAJgCAABkcnMv&#10;ZG93bnJldi54bWxQSwUGAAAAAAQABAD1AAAAigMAAAAA&#10;" path="m12,64l,,12,64xe" filled="f" strokecolor="#e15520" strokeweight="0">
                          <v:path arrowok="t" o:connecttype="custom" o:connectlocs="12,64;0,0;12,64" o:connectangles="0,0,0"/>
                        </v:shape>
                        <v:shape id="Freeform 2207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uEMYA&#10;AADdAAAADwAAAGRycy9kb3ducmV2LnhtbESPQWvCQBSE7wX/w/IKvTUbS6MldRWxKDmIkKTQHh/Z&#10;1ySYfRuyq8Z/7wpCj8PMfMMsVqPpxJkG11pWMI1iEMSV1S3XCr7L7esHCOeRNXaWScGVHKyWk6cF&#10;ptpeOKdz4WsRIOxSVNB436dSuqohgy6yPXHw/uxg0Ac51FIPeAlw08m3OJ5Jgy2HhQZ72jRUHYuT&#10;UZDj4ac+5vt4k8z7Lit3X/kvlUq9PI/rTxCeRv8ffrQzreA9mc7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ruEMYAAADdAAAADwAAAAAAAAAAAAAAAACYAgAAZHJz&#10;L2Rvd25yZXYueG1sUEsFBgAAAAAEAAQA9QAAAIsDAAAAAA==&#10;" path="m2,l,15,,30,7,43,17,53r2,-5l22,40r,-7l22,25,19,18,14,10,10,5,2,e" filled="f" strokecolor="#e15520" strokeweight="0">
                          <v:path arrowok="t" o:connecttype="custom" o:connectlocs="2,0;0,15;0,30;7,43;17,53;19,48;22,40;22,33;22,25;19,18;14,10;10,5;2,0" o:connectangles="0,0,0,0,0,0,0,0,0,0,0,0,0"/>
                        </v:shape>
                        <v:shape id="Freeform 2208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gnsIA&#10;AADdAAAADwAAAGRycy9kb3ducmV2LnhtbERPS2vCQBC+C/0Pywi9iG6strSpq/SB4LWxeB6y0yQm&#10;Oxuya5L+e+cgePz43pvd6BrVUxcqzwaWiwQUce5txYWB3+N+/goqRGSLjWcy8E8BdtuHyQZT6wf+&#10;oT6LhZIQDikaKGNsU61DXpLDsPAtsXB/vnMYBXaFth0OEu4a/ZQkL9phxdJQYktfJeV1dnHSO7sc&#10;ZsfV59u6rr/74dxkJ99nxjxOx493UJHGeBff3AdrYP28lLnyRp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CewgAAAN0AAAAPAAAAAAAAAAAAAAAAAJgCAABkcnMvZG93&#10;bnJldi54bWxQSwUGAAAAAAQABAD1AAAAhwMAAAAA&#10;" path="m44,47l,,44,47xm44,47r8,15l62,75r10,7l87,85r,-8l84,70,79,65,74,57,69,52,62,50,54,47r-10,xe" fillcolor="#f3be00" stroked="f">
                          <v:path arrowok="t" o:connecttype="custom" o:connectlocs="44,47;0,0;44,47;44,47;52,62;62,75;72,82;87,85;87,77;84,70;79,65;74,57;69,52;62,50;54,47;44,47" o:connectangles="0,0,0,0,0,0,0,0,0,0,0,0,0,0,0,0"/>
                          <o:lock v:ext="edit" verticies="t"/>
                        </v:shape>
                        <v:shape id="Freeform 2209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IB8YA&#10;AADdAAAADwAAAGRycy9kb3ducmV2LnhtbESPUWvCMBSF3wf7D+EO9qapbnOzM4oIzsFgoO4HXJrb&#10;pltzU5LY1n9vBGGPh3POdziL1WAb0ZEPtWMFk3EGgrhwuuZKwc9xO3oDESKyxsYxKThTgNXy/m6B&#10;uXY976k7xEokCIccFZgY21zKUBiyGMauJU5e6bzFmKSvpPbYJ7ht5DTLZtJizWnBYEsbQ8Xf4WQV&#10;dKdj+fs0//5gs59t+y/9ut6VXqnHh2H9DiLSEP/Dt/anVvD8Mpn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XIB8YAAADdAAAADwAAAAAAAAAAAAAAAACYAgAAZHJz&#10;L2Rvd25yZXYueG1sUEsFBgAAAAAEAAQA9QAAAIsDAAAAAA==&#10;" path="m44,47l,,44,47xe" filled="f" strokecolor="#e15520" strokeweight="0">
                          <v:path arrowok="t" o:connecttype="custom" o:connectlocs="44,47;0,0;44,47" o:connectangles="0,0,0"/>
                        </v:shape>
                        <v:shape id="Freeform 2210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hdsMA&#10;AADdAAAADwAAAGRycy9kb3ducmV2LnhtbERPz0/CMBS+m/A/NM/EG3QQUDMphCxgDAejKPfH+lwn&#10;6+uy1nX89/RA4vHL93u5Hmwjeup87VjBdJKBIC6drrlS8P21Gz+D8AFZY+OYFFzIw3o1ultirl3k&#10;T+oPoRIphH2OCkwIbS6lLw1Z9BPXEifux3UWQ4JdJXWHMYXbRs6y7FFarDk1GGypMFSeD39Wga9j&#10;W5j9k93G99PvR+yPxWsxVerhfti8gAg0hH/xzf2mFcwXs7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ehdsMAAADdAAAADwAAAAAAAAAAAAAAAACYAgAAZHJzL2Rv&#10;d25yZXYueG1sUEsFBgAAAAAEAAQA9QAAAIgDAAAAAA==&#10;" path="m,l8,15,18,28r10,7l43,38r,-8l40,23,35,18,30,10,25,5,18,3,10,,,xe" filled="f" strokecolor="#e15520" strokeweight="0">
                          <v:path arrowok="t" o:connecttype="custom" o:connectlocs="0,0;8,15;18,28;28,35;43,38;43,30;40,23;35,18;30,10;25,5;18,3;10,0;0,0" o:connectangles="0,0,0,0,0,0,0,0,0,0,0,0,0"/>
                        </v:shape>
                        <v:shape id="Freeform 2211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zpsYA&#10;AADdAAAADwAAAGRycy9kb3ducmV2LnhtbESPQWvCQBSE7wX/w/KE3upG24qk2YhICy2IYAyU3h7Z&#10;1ySafRt2txr/vSsUPA4z8w2TLQfTiRM531pWMJ0kIIgrq1uuFZT7j6cFCB+QNXaWScGFPCzz0UOG&#10;qbZn3tGpCLWIEPYpKmhC6FMpfdWQQT+xPXH0fq0zGKJ0tdQOzxFuOjlLkrk02HJcaLCndUPVsfgz&#10;Cjbl9+LH9F+75+3Brqlzpd2s3pV6HA+rNxCBhnAP/7c/tYKX19kUbm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zpsYAAADdAAAADwAAAAAAAAAAAAAAAACYAgAAZHJz&#10;L2Rvd25yZXYueG1sUEsFBgAAAAAEAAQA9QAAAIsDAAAAAA==&#10;" path="m,59l44,,,59xe" fillcolor="#f3be00" stroked="f">
                          <v:path arrowok="t" o:connecttype="custom" o:connectlocs="0,59;44,0;0,59" o:connectangles="0,0,0"/>
                        </v:shape>
                        <v:shape id="Freeform 2212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++cUA&#10;AADdAAAADwAAAGRycy9kb3ducmV2LnhtbESPzWrDMBCE74G+g9hCLqGRa9JQ3CihFAK5pfk59LhI&#10;W9vUWrmSYitvXwUCPQ4z8w2z2iTbiYF8aB0reJ4XIIi1My3XCs6n7dMriBCRDXaOScGVAmzWD5MV&#10;VsaNfKDhGGuRIRwqVNDE2FdSBt2QxTB3PXH2vp23GLP0tTQexwy3nSyLYikttpwXGuzpoyH9c7xY&#10;BfE3nX0q9ed2Vh/0wKevcX9dKDV9TO9vICKl+B++t3dGweKlLOH2Jj8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T75xQAAAN0AAAAPAAAAAAAAAAAAAAAAAJgCAABkcnMv&#10;ZG93bnJldi54bWxQSwUGAAAAAAQABAD1AAAAigMAAAAA&#10;" path="m,59l44,,,59xe" filled="f" strokecolor="#e15520" strokeweight="0">
                          <v:path arrowok="t" o:connecttype="custom" o:connectlocs="0,59;44,0;0,59" o:connectangles="0,0,0"/>
                        </v:shape>
                        <v:shape id="Freeform 2213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Yq8QA&#10;AADdAAAADwAAAGRycy9kb3ducmV2LnhtbESPQWsCMRSE7wX/Q3iCt5pVW7Fbo4ha6KmgKz0/Ns/N&#10;0s3LsonZ9d+bQqHHYWa+YdbbwTYiUudrxwpm0wwEcel0zZWCS/HxvALhA7LGxjEpuJOH7Wb0tMZc&#10;u55PFM+hEgnCPkcFJoQ2l9KXhiz6qWuJk3d1ncWQZFdJ3WGf4LaR8yxbSos1pwWDLe0NlT/nm1Xw&#10;hjF4UxSnuPi2h69jH2fkrkpNxsPuHUSgIfyH/9qfWsHL63wBv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WKvEAAAA3QAAAA8AAAAAAAAAAAAAAAAAmAIAAGRycy9k&#10;b3ducmV2LnhtbFBLBQYAAAAABAAEAPUAAACJAwAAAAA=&#10;" path="m35,62l65,,35,62r,l35,62,20,72,10,82,3,97,,112r8,l13,107r7,-5l25,97r5,-7l33,80r2,-8l35,62xe" fillcolor="#f3be00" stroked="f">
                          <v:path arrowok="t" o:connecttype="custom" o:connectlocs="35,62;65,0;35,62;35,62;35,62;20,72;10,82;3,97;0,112;8,112;13,107;20,102;25,97;30,90;33,80;35,72;35,62" o:connectangles="0,0,0,0,0,0,0,0,0,0,0,0,0,0,0,0,0"/>
                        </v:shape>
                        <v:shape id="Freeform 2214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MOMYA&#10;AADdAAAADwAAAGRycy9kb3ducmV2LnhtbESP3WrCQBSE7wt9h+UUelc3Bo0luoqIQulF8acPcMwe&#10;k2j2bMgeNX17t1Do5TAz3zCzRe8adaMu1J4NDAcJKOLC25pLA9+Hzds7qCDIFhvPZOCHAizmz08z&#10;zK2/845ueylVhHDI0UAl0uZah6Iih2HgW+LonXznUKLsSm07vEe4a3SaJJl2WHNcqLClVUXFZX91&#10;Bs7HemKzfr09bdLmy58l2xbyaczrS7+cghLq5T/81/6wBkbjdAS/b+IT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6MOMYAAADdAAAADwAAAAAAAAAAAAAAAACYAgAAZHJz&#10;L2Rvd25yZXYueG1sUEsFBgAAAAAEAAQA9QAAAIsDAAAAAA==&#10;" path="m35,62l65,,35,62r,l35,62,20,72,10,82,3,97,,112r8,l13,107r7,-5l25,97r5,-7l33,80r2,-8l35,62xe" filled="f" strokecolor="#e15520" strokeweight="0">
                          <v:path arrowok="t" o:connecttype="custom" o:connectlocs="35,62;65,0;35,62;35,62;35,62;20,72;10,82;3,97;0,112;8,112;13,107;20,102;25,97;30,90;33,80;35,72;35,62" o:connectangles="0,0,0,0,0,0,0,0,0,0,0,0,0,0,0,0,0"/>
                        </v:shape>
                      </v:group>
                      <v:shape id="Freeform 2215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VW8QA&#10;AADdAAAADwAAAGRycy9kb3ducmV2LnhtbESPQWvCQBSE74X+h+UVvNVN1RSNrqIFoRcPan/AI/tM&#10;YrPvhew2if++Kwgeh5n5hlltBlerjlpfCRv4GCegiHOxFRcGfs779zkoH5At1sJk4EYeNuvXlxVm&#10;Vno+UncKhYoQ9hkaKENoMq19XpJDP5aGOHoXaR2GKNtC2xb7CHe1niTJp3ZYcVwosaGvkvLf058z&#10;UB1QZv3V7fJ0ceFpLbutdEdjRm/Ddgkq0BCe4Uf72xqYpZMU7m/i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1VvEAAAA3QAAAA8AAAAAAAAAAAAAAAAAmAIAAGRycy9k&#10;b3ducmV2LnhtbFBLBQYAAAAABAAEAPUAAACJAwAAAAA=&#10;" path="m2,62l2,r,62xm2,62l,77,,92r7,10l17,112r3,-5l22,99r,-7l22,84,17,77,15,72,7,67,2,62xe" fillcolor="#f3be00" stroked="f">
        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        <o:lock v:ext="edit" verticies="t"/>
                      </v:shape>
                      <v:shape id="Freeform 2216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JoMUA&#10;AADdAAAADwAAAGRycy9kb3ducmV2LnhtbESPwW7CMBBE75X6D9ZW4lacUIiqFCcCSiWOBfoB23gb&#10;R8TrNDYk/XuMVInjaGbeaJblaFtxod43jhWk0wQEceV0w7WCr+PH8ysIH5A1to5JwR95KIvHhyXm&#10;2g28p8sh1CJC2OeowITQ5VL6ypBFP3UdcfR+XG8xRNnXUvc4RLht5SxJMmmx4bhgsKONoep0OFsF&#10;yf5l8Rl+1/q9/dan4bxKpdmmSk2extUbiEBjuIf/2zutYL6YZXB7E5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omgxQAAAN0AAAAPAAAAAAAAAAAAAAAAAJgCAABkcnMv&#10;ZG93bnJldi54bWxQSwUGAAAAAAQABAD1AAAAigMAAAAA&#10;" path="m,62l,,,62xe" filled="f" strokecolor="#e15520" strokeweight="0">
                        <v:path arrowok="t" o:connecttype="custom" o:connectlocs="0,39370;0,0;0,39370" o:connectangles="0,0,0"/>
                      </v:shape>
                      <v:shape id="Freeform 2217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TGcYA&#10;AADdAAAADwAAAGRycy9kb3ducmV2LnhtbESPT2sCMRTE7wW/Q3iCt5pVatXVKKVQ7KUW/54fyXN3&#10;dfOybtJ1++2NUOhxmJnfMPNla0vRUO0LxwoG/QQEsXam4EzBfvfxPAHhA7LB0jEp+CUPy0XnaY6p&#10;cTfeULMNmYgQ9ikqyEOoUim9zsmi77uKOHonV1sMUdaZNDXeItyWcpgkr9JiwXEhx4rec9KX7Y9V&#10;MPm+jMK60av19To9fJ0Px42WR6V63fZtBiJQG/7Df+1Po+BlNBzD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YTGcYAAADdAAAADwAAAAAAAAAAAAAAAACYAgAAZHJz&#10;L2Rvd25yZXYueG1sUEsFBgAAAAAEAAQA9QAAAIsDAAAAAA==&#10;" path="m2,l,15,,30,7,40,17,50r3,-5l22,37r,-7l22,22,17,15,15,10,7,5,2,e" filled="f" strokecolor="#e15520" strokeweight="0">
                        <v:path arrowok="t" o:connecttype="custom" o:connectlocs="1270,0;0,9525;0,19050;4445,25400;10795,31750;12700,28575;13970,23495;13970,19050;13970,13970;10795,9525;9525,6350;4445,3175;1270,0" o:connectangles="0,0,0,0,0,0,0,0,0,0,0,0,0"/>
                      </v:shape>
                      <v:shape id="Freeform 2218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OhcIA&#10;AADdAAAADwAAAGRycy9kb3ducmV2LnhtbERPy4rCMBTdC/MP4Q7MThPFqlSjiCDocnzMdHlprm2x&#10;uSlN1M58vVkILg/nvVh1thZ3an3lWMNwoEAQ585UXGg4Hbf9GQgfkA3WjknDH3lYLT96C0yNe/A3&#10;3Q+hEDGEfYoayhCaVEqfl2TRD1xDHLmLay2GCNtCmhYfMdzWcqTURFqsODaU2NCmpPx6uFkN13Uy&#10;y7rL//T3fNyrn6weJ3uVaf312a3nIAJ14S1+uXdGwzgZxb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06FwgAAAN0AAAAPAAAAAAAAAAAAAAAAAJgCAABkcnMvZG93&#10;bnJldi54bWxQSwUGAAAAAAQABAD1AAAAhwMAAAAA&#10;" path="m2,65l7,,2,65xm2,65l,80,2,92r8,13l20,115r2,-8l25,100r,-8l22,88,20,80,15,73,10,68,2,65xe" fillcolor="#f3be00" stroked="f">
        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        <o:lock v:ext="edit" verticies="t"/>
                      </v:shape>
                      <v:shape id="Freeform 2219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wrMUA&#10;AADdAAAADwAAAGRycy9kb3ducmV2LnhtbESP0WoCMRRE3wX/IVzBt5p1raKrUaSl0D6UUvUDLpvr&#10;Zt3NzZJE3f59Uyj4OMzMGWaz620rbuRD7VjBdJKBIC6drrlScDq+PS1BhIissXVMCn4owG47HGyw&#10;0O7O33Q7xEokCIcCFZgYu0LKUBqyGCauI07e2XmLMUlfSe3xnuC2lXmWLaTFmtOCwY5eDJXN4WoV&#10;yIt5zc38q/anptKzz+b6cSFSajzq92sQkfr4CP+337WC53m+gr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DCsxQAAAN0AAAAPAAAAAAAAAAAAAAAAAJgCAABkcnMv&#10;ZG93bnJldi54bWxQSwUGAAAAAAQABAD1AAAAigMAAAAA&#10;" path="m,65l5,,,65xe" filled="f" strokecolor="#e15520" strokeweight="0">
                        <v:path arrowok="t" o:connecttype="custom" o:connectlocs="0,41275;3175,0;0,41275" o:connectangles="0,0,0"/>
                      </v:shape>
                      <v:shape id="Freeform 2220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GG8IA&#10;AADdAAAADwAAAGRycy9kb3ducmV2LnhtbERPy04CMRTdm/gPzTVhB60iQkYKQQOG6EJe7i/Ty3TC&#10;9HYyLTD8PV2QuDw57/G0dZU4UxNKzxqeewoEce5NyYWG3XbRHYEIEdlg5Zk0XCnAdPL4MMbM+Auv&#10;6byJhUghHDLUYGOsMylDbslh6PmaOHEH3ziMCTaFNA1eUrir5ItSb9JhyanBYk2flvLj5uQ0HOff&#10;Vi2K3y/7UStJP264mv3tte48tbN3EJHa+C++u5dGw+ugn/anN+kJ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4YbwgAAAN0AAAAPAAAAAAAAAAAAAAAAAJgCAABkcnMvZG93&#10;bnJldi54bWxQSwUGAAAAAAQABAD1AAAAhwMAAAAA&#10;" path="m2,l,15,2,27r8,13l20,50r2,-8l25,35r,-8l22,23,20,15,15,8,10,3,2,e" filled="f" strokecolor="#e15520" strokeweight="0">
                        <v:path arrowok="t" o:connecttype="custom" o:connectlocs="1270,0;0,9525;1270,17145;6350,25400;12700,31750;13970,26670;15875,22225;15875,17145;13970,14605;12700,9525;9525,5080;6350,1905;1270,0" o:connectangles="0,0,0,0,0,0,0,0,0,0,0,0,0"/>
                      </v:shape>
                      <v:shape id="Freeform 2221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VfMgA&#10;AADdAAAADwAAAGRycy9kb3ducmV2LnhtbESPT2vCQBTE74V+h+UVvNVN1LaSukop+AeKh8ZevD2y&#10;z2xs9m3Irkn89m6h4HGYmd8wi9Vga9FR6yvHCtJxAoK4cLriUsHPYf08B+EDssbaMSm4kofV8vFh&#10;gZl2PX9Tl4dSRAj7DBWYEJpMSl8YsujHriGO3sm1FkOUbSl1i32E21pOkuRVWqw4Lhhs6NNQ8Ztf&#10;rILD9rQ+bs5v1871aWK+zvvJZbZXavQ0fLyDCDSEe/i/vdMKZi/TFP7e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VV8yAAAAN0AAAAPAAAAAAAAAAAAAAAAAJgCAABk&#10;cnMvZG93bnJldi54bWxQSwUGAAAAAAQABAD1AAAAjQMAAAAA&#10;" path="m3,67l,,3,67xm3,67l,82,3,95r5,12l18,117r5,-7l23,102r2,-5l23,90,20,82,15,75,10,70,3,67xe" fillcolor="#f3be00" stroked="f">
        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        <o:lock v:ext="edit" verticies="t"/>
                      </v:shape>
                      <v:shape id="Freeform 2222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tJcgA&#10;AADdAAAADwAAAGRycy9kb3ducmV2LnhtbESPQWvCQBSE70L/w/KE3urGtFaNrqItLYVW0Cjt9ZF9&#10;JqHZt2F3q/HfdwsFj8PMfMPMl51pxImcry0rGA4SEMSF1TWXCg77l7sJCB+QNTaWScGFPCwXN705&#10;ZtqeeUenPJQiQthnqKAKoc2k9EVFBv3AtsTRO1pnMETpSqkdniPcNDJNkkdpsOa4UGFLTxUV3/mP&#10;URDG24tbj5r31Wc7pfXHJn3+yl+Vuu13qxmIQF24hv/bb1rBw+g+h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C0lyAAAAN0AAAAPAAAAAAAAAAAAAAAAAJgCAABk&#10;cnMvZG93bnJldi54bWxQSwUGAAAAAAQABAD1AAAAjQMAAAAA&#10;" path="m3,67l,,3,67xe" filled="f" strokecolor="#e15520" strokeweight="0">
                        <v:path arrowok="t" o:connecttype="custom" o:connectlocs="1905,42545;0,0;1905,42545" o:connectangles="0,0,0"/>
                      </v:shape>
                      <v:shape id="Freeform 2223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YbMYA&#10;AADdAAAADwAAAGRycy9kb3ducmV2LnhtbESPW2sCMRSE3wv+h3CEvtVErRdWo9hSS2kfvL+fbk43&#10;i5uTZZPq9t83QqGPw8x8w8yXravEhZpQetbQ7ykQxLk3JRcajof1wxREiMgGK8+k4YcCLBeduzlm&#10;xl95R5d9LESCcMhQg42xzqQMuSWHoedr4uR9+cZhTLIppGnwmuCukgOlxtJhyWnBYk3PlvLz/ttp&#10;OL+8W7UuNq/2qVaSPtxkuzp9an3fbVczEJHa+B/+a78ZDY+j4RB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UYbMYAAADdAAAADwAAAAAAAAAAAAAAAACYAgAAZHJz&#10;L2Rvd25yZXYueG1sUEsFBgAAAAAEAAQA9QAAAIsDAAAAAA==&#10;" path="m3,l,15,3,28,8,40,18,50r5,-7l23,35r2,-5l23,23,20,15,15,8,10,3,3,e" filled="f" strokecolor="#e15520" strokeweight="0">
                        <v:path arrowok="t" o:connecttype="custom" o:connectlocs="1905,0;0,9525;1905,17780;5080,25400;11430,31750;14605,27305;14605,22225;15875,19050;14605,14605;12700,9525;9525,5080;6350,1905;1905,0" o:connectangles="0,0,0,0,0,0,0,0,0,0,0,0,0"/>
                      </v:shape>
                      <v:shape id="Freeform 2224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HbsYA&#10;AADdAAAADwAAAGRycy9kb3ducmV2LnhtbESPzWvCQBTE7wX/h+UJvdWNrRWJriKi4MWDX+jxmX0m&#10;0ezbNLv56H/fLRR6HGbmN8xs0ZlCNFS53LKC4SACQZxYnXOq4HTcvE1AOI+ssbBMCr7JwWLee5lh&#10;rG3Le2oOPhUBwi5GBZn3ZSylSzIy6Aa2JA7e3VYGfZBVKnWFbYCbQr5H0VgazDksZFjSKqPkeaiN&#10;gvr22JFd2+v50kxk9Phqa79PlXrtd8spCE+d/w//tbdawejzYwS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0HbsYAAADdAAAADwAAAAAAAAAAAAAAAACYAgAAZHJz&#10;L2Rvd25yZXYueG1sUEsFBgAAAAAEAAQA9QAAAIsDAAAAAA==&#10;" path="m5,60l,,5,60xm5,60l,75,3,90r5,10l18,110r5,-5l25,97r,-7l23,82,20,75,18,70,10,65,5,60xe" fillcolor="#f3be00" stroked="f">
        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        <o:lock v:ext="edit" verticies="t"/>
                      </v:shape>
                      <v:shape id="Freeform 2225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qcMcA&#10;AADdAAAADwAAAGRycy9kb3ducmV2LnhtbESPQWvCQBSE70L/w/KE3nRjrFVjVhGLVtpTTSkeH9ln&#10;Epp9G7NbTf99tyB4HGbmGyZddaYWF2pdZVnBaBiBIM6trrhQ8JltBzMQziNrrC2Tgl9ysFo+9FJM&#10;tL3yB10OvhABwi5BBaX3TSKly0sy6Ia2IQ7eybYGfZBtIXWL1wA3tYyj6FkarDgslNjQpqT8+/Bj&#10;FEzf8ByvX45ZFL8W863f7Hj3/qXUY79bL0B46vw9fGvvtYKnyXgC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qnDHAAAA3QAAAA8AAAAAAAAAAAAAAAAAmAIAAGRy&#10;cy9kb3ducmV2LnhtbFBLBQYAAAAABAAEAPUAAACMAwAAAAA=&#10;" path="m5,60l,,5,60xe" filled="f" strokecolor="#e15520" strokeweight="0">
                        <v:path arrowok="t" o:connecttype="custom" o:connectlocs="3175,38100;0,0;3175,38100" o:connectangles="0,0,0"/>
                      </v:shape>
                      <v:shape id="Freeform 2226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73MMA&#10;AADdAAAADwAAAGRycy9kb3ducmV2LnhtbESPQWsCMRSE7wX/Q3iCt5p1bUVWo4i0IN5qe/D4SJ6b&#10;1c3Lsom76783hUKPw8x8w6y3g6tFR22oPCuYTTMQxNqbiksFP9+fr0sQISIbrD2TggcF2G5GL2ss&#10;jO/5i7pTLEWCcChQgY2xKaQM2pLDMPUNcfIuvnUYk2xLaVrsE9zVMs+yhXRYcVqw2NDekr6d7k6B&#10;vrqe8wPnEvUuO3fH29z2H0pNxsNuBSLSEP/Df+2DUfD2Pl/A75v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E73MMAAADdAAAADwAAAAAAAAAAAAAAAACYAgAAZHJzL2Rv&#10;d25yZXYueG1sUEsFBgAAAAAEAAQA9QAAAIgDAAAAAA==&#10;" path="m5,l,15,3,30,8,40,18,50r5,-5l25,37r,-7l23,22,20,15,18,10,10,5,5,xe" filled="f" strokecolor="#e15520" strokeweight="0">
                        <v:path arrowok="t" o:connecttype="custom" o:connectlocs="3175,0;0,9525;1905,19050;5080,25400;11430,31750;14605,28575;15875,23495;15875,19050;14605,13970;12700,9525;11430,6350;6350,3175;3175,0" o:connectangles="0,0,0,0,0,0,0,0,0,0,0,0,0"/>
                      </v:shape>
                      <v:shape id="Freeform 2227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0H8gA&#10;AADdAAAADwAAAGRycy9kb3ducmV2LnhtbESPQWsCMRSE7wX/Q3hCL6VmrVrLahRtFfXQQ1dbenxs&#10;nruLm5dlEzX++6ZQ6HGYmW+Y6TyYWlyodZVlBf1eAoI4t7riQsFhv358AeE8ssbaMim4kYP5rHM3&#10;xVTbK3/QJfOFiBB2KSoovW9SKV1ekkHXsw1x9I62NeijbAupW7xGuKnlU5I8S4MVx4USG3otKT9l&#10;Z6MAbw9vn99f4/dRtpK7DdmwOYelUvfdsJiA8BT8f/ivvdUKhqPBG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zQfyAAAAN0AAAAPAAAAAAAAAAAAAAAAAJgCAABk&#10;cnMvZG93bnJldi54bWxQSwUGAAAAAAQABAD1AAAAjQMAAAAA&#10;" path="m5,62l10,,5,62xm2,62l,77,2,92r5,10l17,112r5,-5l22,100r3,-8l22,85,20,77,17,72,10,67,2,62xe" fillcolor="#f3be00" stroked="f">
        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        <o:lock v:ext="edit" verticies="t"/>
                      </v:shape>
                      <v:shape id="Freeform 2228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AR8YA&#10;AADdAAAADwAAAGRycy9kb3ducmV2LnhtbERPy07CQBTdm/APk0viTqbWB6YyEEFJwJVUAri7dq6d&#10;hs6d2hlo/XtnYeLy5Lwns97W4kytrxwruB4lIIgLpysuFWzfl1cPIHxA1lg7JgU/5GE2HVxMMNOu&#10;4w2d81CKGMI+QwUmhCaT0heGLPqRa4gj9+VaiyHCtpS6xS6G21qmSXIvLVYcGww2tDBUHPOTVTAf&#10;n8q31/3z97pJTXr4yI+f3e5Fqcth//QIIlAf/sV/7pVWcHt3E+fG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1AR8YAAADdAAAADwAAAAAAAAAAAAAAAACYAgAAZHJz&#10;L2Rvd25yZXYueG1sUEsFBgAAAAAEAAQA9QAAAIsDAAAAAA==&#10;" path="m,62l5,,,62xe" filled="f" strokecolor="#e15520" strokeweight="0">
                        <v:path arrowok="t" o:connecttype="custom" o:connectlocs="0,39370;3175,0;0,39370" o:connectangles="0,0,0"/>
                      </v:shape>
                      <v:shape id="Freeform 2229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vhscA&#10;AADdAAAADwAAAGRycy9kb3ducmV2LnhtbESPzU7DMBCE70i8g7VI3FobCqUNdasWUYToAejPfRsv&#10;cdR4HcUmCW+PkSpxHM3MN5rZoneVaKkJpWcNN0MFgjj3puRCw363HkxAhIhssPJMGn4owGJ+eTHD&#10;zPiOP6ndxkIkCIcMNdgY60zKkFtyGIa+Jk7el28cxiSbQpoGuwR3lbxVaiwdlpwWLNb0ZCk/bb+d&#10;htPzm1Xr4v3FrmolaeMePpaHo9bXV/3yEUSkPv6Hz+1Xo+HufjSF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L4bHAAAA3QAAAA8AAAAAAAAAAAAAAAAAmAIAAGRy&#10;cy9kb3ducmV2LnhtbFBLBQYAAAAABAAEAPUAAACMAwAAAAA=&#10;" path="m2,l,15,2,30,7,40,17,50r5,-5l22,38r3,-8l22,23,20,15,17,10,10,5,2,e" filled="f" strokecolor="#e15520" strokeweight="0">
                        <v:path arrowok="t" o:connecttype="custom" o:connectlocs="1270,0;0,9525;1270,19050;4445,25400;10795,31750;13970,28575;13970,24130;15875,19050;13970,14605;12700,9525;10795,6350;6350,3175;1270,0" o:connectangles="0,0,0,0,0,0,0,0,0,0,0,0,0"/>
                      </v:shape>
                      <v:shape id="Freeform 2230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rlcEA&#10;AADdAAAADwAAAGRycy9kb3ducmV2LnhtbERPTYvCMBC9C/6HMII3TRUV6TYVURZcVoRVwevQjE2x&#10;mZQmq9399eYgeHy872zV2VrcqfWVYwWTcQKCuHC64lLB+fQ5WoLwAVlj7ZgU/JGHVd7vZZhq9+Af&#10;uh9DKWII+xQVmBCaVEpfGLLox64hjtzVtRZDhG0pdYuPGG5rOU2ShbRYcWww2NDGUHE7/loFh7Xb&#10;fy8Nnr7O0//J9rJgbfCi1HDQrT9ABOrCW/xy77SC2XwW98c38Qn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n65XBAAAA3QAAAA8AAAAAAAAAAAAAAAAAmAIAAGRycy9kb3du&#10;cmV2LnhtbFBLBQYAAAAABAAEAPUAAACGAwAAAAA=&#10;" path="m8,65l20,,8,65xm8,65l3,82,,95r5,12l13,120r4,-8l20,105r2,-8l22,90,20,82,17,75,13,70,8,65xe" fillcolor="#f3be00" stroked="f">
        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        <o:lock v:ext="edit" verticies="t"/>
                      </v:shape>
                      <v:shape id="Freeform 2231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4yMQA&#10;AADdAAAADwAAAGRycy9kb3ducmV2LnhtbESPQWvCQBSE7wX/w/KE3urGEkVTVxGLoEcTEY+P7GuS&#10;Nvs27K4m/vtuoeBxmJlvmNVmMK24k/ONZQXTSQKCuLS64UrBudi/LUD4gKyxtUwKHuRhsx69rDDT&#10;tucT3fNQiQhhn6GCOoQuk9KXNRn0E9sRR+/LOoMhSldJ7bCPcNPK9ySZS4MNx4UaO9rVVP7kN6MA&#10;3XW5/DwVad8e8Fhc5ePy3eVKvY6H7QeIQEN4hv/bB60gnaVT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OMjEAAAA3QAAAA8AAAAAAAAAAAAAAAAAmAIAAGRycy9k&#10;b3ducmV2LnhtbFBLBQYAAAAABAAEAPUAAACJAwAAAAA=&#10;" path="m,65l12,,,65xe" filled="f" strokecolor="#e15520" strokeweight="0">
                        <v:path arrowok="t" o:connecttype="custom" o:connectlocs="0,41275;7620,0;0,41275" o:connectangles="0,0,0"/>
                      </v:shape>
                      <v:shape id="Freeform 2232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ZyMcA&#10;AADdAAAADwAAAGRycy9kb3ducmV2LnhtbESPQWvCQBSE7wX/w/IKvdVNJSk1ukoQWxR6qNGLt0f2&#10;mcRk34bsNqb/visUehxm5htmuR5NKwbqXW1Zwcs0AkFcWF1zqeB0fH9+A+E8ssbWMin4IQfr1eRh&#10;iam2Nz7QkPtSBAi7FBVU3neplK6oyKCb2o44eBfbG/RB9qXUPd4C3LRyFkWv0mDNYaHCjjYVFU3+&#10;bRR8tNvrId/ts23zxUWO8/PnMUmUenocswUIT6P/D/+1d1pBnMQzuL8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FGcjHAAAA3QAAAA8AAAAAAAAAAAAAAAAAmAIAAGRy&#10;cy9kb3ducmV2LnhtbFBLBQYAAAAABAAEAPUAAACMAwAAAAA=&#10;" path="m8,l3,17,,30,5,42r8,13l17,47r3,-7l22,32r,-7l20,17,17,10,13,5,8,e" filled="f" strokecolor="#e15520" strokeweight="0">
                        <v:path arrowok="t" o:connecttype="custom" o:connectlocs="5080,0;1905,10795;0,19050;3175,26670;8255,34925;10795,29845;12700,25400;13970,20320;13970,15875;12700,10795;10795,6350;8255,3175;5080,0" o:connectangles="0,0,0,0,0,0,0,0,0,0,0,0,0"/>
                      </v:shape>
                      <v:shape id="Freeform 2233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C8scA&#10;AADdAAAADwAAAGRycy9kb3ducmV2LnhtbESPQWvCQBSE74X+h+UVvIhutKmE6Cpt0dKbVAWvz+wz&#10;G5p9G7NrTPvru4VCj8PMfMMsVr2tRUetrxwrmIwTEMSF0xWXCg77zSgD4QOyxtoxKfgiD6vl/d0C&#10;c+1u/EHdLpQiQtjnqMCE0ORS+sKQRT92DXH0zq61GKJsS6lbvEW4reU0SWbSYsVxwWBDr4aKz93V&#10;KkjSbHPM/PBqXs7rt9P6uxte9lulBg/98xxEoD78h//a71pB+pQ+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HgvLHAAAA3QAAAA8AAAAAAAAAAAAAAAAAmAIAAGRy&#10;cy9kb3ducmV2LnhtbFBLBQYAAAAABAAEAPUAAACMAwAAAAA=&#10;" path="m34,l20,5,10,12,5,25,,37r5,l12,35r5,-5l22,25r5,-5l30,15,32,7,34,xe" fillcolor="#f3be00" stroked="f">
                        <v:path arrowok="t" o:connecttype="custom" o:connectlocs="21590,0;12700,3175;6350,7620;3175,15875;0,23495;3175,23495;7620,22225;10795,19050;13970,15875;17145,12700;19050,9525;20320,4445;21590,0" o:connectangles="0,0,0,0,0,0,0,0,0,0,0,0,0"/>
                      </v:shape>
                      <v:shape id="Freeform 2234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zNMQA&#10;AADdAAAADwAAAGRycy9kb3ducmV2LnhtbESPQWvCQBSE74L/YXlCb3WjxiCpq4hYsV5KtfT8yL4m&#10;wezbuLvG9N93CwWPw8x8wyzXvWlER87XlhVMxgkI4sLqmksFn+fX5wUIH5A1NpZJwQ95WK+GgyXm&#10;2t75g7pTKEWEsM9RQRVCm0vpi4oM+rFtiaP3bZ3BEKUrpXZ4j3DTyGmSZNJgzXGhwpa2FRWX080o&#10;eL9+kdllb0XnZ5njGx2b/eyq1NOo37yACNSHR/i/fdAK0nmawt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MzTEAAAA3QAAAA8AAAAAAAAAAAAAAAAAmAIAAGRycy9k&#10;b3ducmV2LnhtbFBLBQYAAAAABAAEAPUAAACJAwAAAAA=&#10;" path="m34,l20,5,10,12,5,25,,37r5,l12,35r5,-5l22,25r5,-5l30,15,32,7,34,e" filled="f" strokecolor="#e15520" strokeweight="0">
                        <v:path arrowok="t" o:connecttype="custom" o:connectlocs="21590,0;12700,3175;6350,7620;3175,15875;0,23495;3175,23495;7620,22225;10795,19050;13970,15875;17145,12700;19050,9525;20320,4445;21590,0" o:connectangles="0,0,0,0,0,0,0,0,0,0,0,0,0"/>
                      </v:shape>
                      <v:shape id="Freeform 2235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1NMUA&#10;AADdAAAADwAAAGRycy9kb3ducmV2LnhtbESPS4sCMRCE7wv+h9CCF9GMiy9Go8jCguhlfRz01kza&#10;mcFJZ0iyOv57Iwgei6r6ipovG1OJGzlfWlYw6CcgiDOrS84VHA+/vSkIH5A1VpZJwYM8LBetrzmm&#10;2t55R7d9yEWEsE9RQRFCnUrps4IM+r6tiaN3sc5giNLlUju8R7ip5HeSjKXBkuNCgTX9FJRd9/9G&#10;wWY7qdcn7G7sX7d013DA84THSnXazWoGIlATPuF3e60VDEfDE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DU0xQAAAN0AAAAPAAAAAAAAAAAAAAAAAJgCAABkcnMv&#10;ZG93bnJldi54bWxQSwUGAAAAAAQABAD1AAAAigMAAAAA&#10;" path="m30,55l17,60,7,70,2,82,,95r5,l10,90r5,-3l20,82,27,70,30,55xm30,55l57,,30,55xe" fillcolor="#f3be00" stroked="f">
        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        <o:lock v:ext="edit" verticies="t"/>
                      </v:shape>
                      <v:shape id="Freeform 2236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iqscA&#10;AADdAAAADwAAAGRycy9kb3ducmV2LnhtbESPQWuDQBSE74X+h+UFemvWBGuDdZUiFAqBQBIJ9PZw&#10;X1TqvjXuNpp/3w0Uehxm5hsmK2bTiyuNrrOsYLWMQBDXVnfcKKiOH88bEM4ja+wtk4IbOSjyx4cM&#10;U20n3tP14BsRIOxSVNB6P6RSurolg25pB+Lgne1o0Ac5NlKPOAW46eU6ihJpsOOw0OJAZUv19+HH&#10;KPg6nbfb11tidtWmOZU7c7Frd1HqaTG/v4HwNPv/8F/7UyuIX+IE7m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nIqrHAAAA3QAAAA8AAAAAAAAAAAAAAAAAmAIAAGRy&#10;cy9kb3ducmV2LnhtbFBLBQYAAAAABAAEAPUAAACMAwAAAAA=&#10;" path="m30,l17,5,7,15,2,27,,40r5,l10,35r5,-3l20,27,27,15,30,e" filled="f" strokecolor="#e15520" strokeweight="0">
                        <v:path arrowok="t" o:connecttype="custom" o:connectlocs="19050,0;10795,3175;4445,9525;1270,17145;0,25400;3175,25400;6350,22225;9525,20320;12700,17145;17145,9525;19050,0" o:connectangles="0,0,0,0,0,0,0,0,0,0,0"/>
                      </v:shape>
                      <v:shape id="Freeform 2237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Hy8QA&#10;AADdAAAADwAAAGRycy9kb3ducmV2LnhtbESPzWoCMRSF94W+Q7gFdzVjtSqjUaRQ0NJNrbq+TK6T&#10;ocnNkMRxfPumUHB5OD8fZ7nunRUdhdh4VjAaFiCIK68brhUcvt+f5yBiQtZoPZOCG0VYrx4fllhq&#10;f+Uv6vapFnmEY4kKTEptKWWsDDmMQ98SZ+/sg8OUZailDnjN487Kl6KYSocNZ4LBlt4MVT/7i8uQ&#10;zp0+zuPLaNqFrTWJj5vPnVVq8NRvFiAS9eke/m9vtYLJ62QGf2/y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Xx8vEAAAA3QAAAA8AAAAAAAAAAAAAAAAAmAIAAGRycy9k&#10;b3ducmV2LnhtbFBLBQYAAAAABAAEAPUAAACJAwAAAAA=&#10;" path="m,55l27,,,55xe" filled="f" strokecolor="#e15520" strokeweight="0">
                        <v:path arrowok="t" o:connecttype="custom" o:connectlocs="0,34925;17145,0;0,34925" o:connectangles="0,0,0"/>
                      </v:shape>
                      <v:shape id="Freeform 2238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IL8AA&#10;AADdAAAADwAAAGRycy9kb3ducmV2LnhtbERPy4rCMBTdD/gP4QruxlStg9ZGUaHgxoWOH3Bpbh/Y&#10;3NQm2vr3ZjEwy8N5p7vBNOJFnastK5hNIxDEudU1lwpuv9n3CoTzyBoby6TgTQ5229FXiom2PV/o&#10;dfWlCCHsElRQed8mUrq8IoNualviwBW2M+gD7EqpO+xDuGnkPIp+pMGaQ0OFLR0ryu/Xp1GAi7g/&#10;NX2RZUjLR31u17PssFZqMh72GxCeBv8v/nOftIJ4GYe54U1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fIL8AAAADdAAAADwAAAAAAAAAAAAAAAACYAgAAZHJzL2Rvd25y&#10;ZXYueG1sUEsFBgAAAAAEAAQA9QAAAIUDAAAAAA==&#10;" path="m34,l20,5,10,13,2,23,,35r5,l12,33r5,-3l22,25r5,-5l29,15,32,8,34,xe" fillcolor="#f3be00" stroked="f">
                        <v:path arrowok="t" o:connecttype="custom" o:connectlocs="21590,0;12700,3175;6350,8255;1270,14605;0,22225;3175,22225;7620,20955;10795,19050;13970,15875;17145,12700;18415,9525;20320,5080;21590,0" o:connectangles="0,0,0,0,0,0,0,0,0,0,0,0,0"/>
                      </v:shape>
                      <v:shape id="Freeform 2239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H7cMA&#10;AADdAAAADwAAAGRycy9kb3ducmV2LnhtbESPT4vCMBTE74LfITzBm6YuuthqFF0Qdo/+OXh8NM82&#10;2ryUJrb1228WhD0OM/MbZr3tbSVaarxxrGA2TUAQ504bLhRczofJEoQPyBorx6TgRR62m+FgjZl2&#10;HR+pPYVCRAj7DBWUIdSZlD4vyaKfupo4ejfXWAxRNoXUDXYRbiv5kSSf0qLhuFBiTV8l5Y/T0yq4&#10;X326+HHPvHvpdu/a1PTV1Sg1HvW7FYhAffgPv9vfWsF8MU/h70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pH7cMAAADdAAAADwAAAAAAAAAAAAAAAACYAgAAZHJzL2Rv&#10;d25yZXYueG1sUEsFBgAAAAAEAAQA9QAAAIgDAAAAAA==&#10;" path="m34,l20,5,10,13,2,23,,35r5,l12,33r5,-3l22,25r5,-5l29,15,32,8,34,xe" filled="f" strokecolor="#e15520" strokeweight="0">
                        <v:path arrowok="t" o:connecttype="custom" o:connectlocs="21590,0;12700,3175;6350,8255;1270,14605;0,22225;3175,22225;7620,20955;10795,19050;13970,15875;17145,12700;18415,9525;20320,5080;21590,0" o:connectangles="0,0,0,0,0,0,0,0,0,0,0,0,0"/>
                      </v:shape>
                      <v:shape id="Freeform 2240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ZGsMA&#10;AADdAAAADwAAAGRycy9kb3ducmV2LnhtbERPz2vCMBS+D/wfwhO8zVSxU6pRRBC9OFE3xm6P5tkU&#10;m5fSRFv/++Ug7Pjx/V6sOluJBzW+dKxgNExAEOdOl1wo+Lps32cgfEDWWDkmBU/ysFr23haYadfy&#10;iR7nUIgYwj5DBSaEOpPS54Ys+qGriSN3dY3FEGFTSN1gG8NtJcdJ8iEtlhwbDNa0MZTfzner4OdQ&#10;0g63Rd3edrPf46f5nj7TkVKDfreegwjUhX/xy73XCiZpGvfH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+ZGsMAAADdAAAADwAAAAAAAAAAAAAAAACYAgAAZHJzL2Rv&#10;d25yZXYueG1sUEsFBgAAAAAEAAQA9QAAAIgDAAAAAA==&#10;" path="m,50l30,,,50xe" fillcolor="#f3be00" stroked="f">
                        <v:path arrowok="t" o:connecttype="custom" o:connectlocs="0,31750;19050,0;0,31750" o:connectangles="0,0,0"/>
                      </v:shape>
                      <v:shape id="Freeform 2241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OMcgA&#10;AADdAAAADwAAAGRycy9kb3ducmV2LnhtbESP3WoCMRSE7wu+QzhCb0rNWlTK1ijiTymopdVCvTxs&#10;jpvFzcmyibr69EYo9HKYmW+Y4bixpThR7QvHCrqdBARx5nTBuYKf7eL5FYQPyBpLx6TgQh7Go9bD&#10;EFPtzvxNp03IRYSwT1GBCaFKpfSZIYu+4yri6O1dbTFEWedS13iOcFvKlyQZSIsFxwWDFU0NZYfN&#10;0SqQyydDv731jq/vX9vVjObLz2Ku1GO7mbyBCNSE//Bf+0Mr6PX7Xbi/iU9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E4xyAAAAN0AAAAPAAAAAAAAAAAAAAAAAJgCAABk&#10;cnMvZG93bnJldi54bWxQSwUGAAAAAAQABAD1AAAAjQMAAAAA&#10;" path="m,50l30,,,50xe" filled="f" strokecolor="#e15520" strokeweight="0">
                        <v:path arrowok="t" o:connecttype="custom" o:connectlocs="0,31750;19050,0;0,31750" o:connectangles="0,0,0"/>
                      </v:shape>
                      <v:shape id="Freeform 2242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55McA&#10;AADdAAAADwAAAGRycy9kb3ducmV2LnhtbESPT2vCQBTE74V+h+UJXkrdGJpgo6u0gtCTRfvn/Mw+&#10;k2D2bZpddf32rlDwOMzMb5jZIphWnKh3jWUF41ECgri0uuFKwffX6nkCwnlkja1lUnAhB4v548MM&#10;C23PvKHT1lciQtgVqKD2viukdGVNBt3IdsTR29veoI+yr6Tu8RzhppVpkuTSYMNxocaOljWVh+3R&#10;KJgcD/l6F9rP/G/5Pg5Paff7+pMpNRyEtykIT8Hfw//tD63gJctS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3+eTHAAAA3QAAAA8AAAAAAAAAAAAAAAAAmAIAAGRy&#10;cy9kb3ducmV2LnhtbFBLBQYAAAAABAAEAPUAAACMAwAAAAA=&#10;" path="m35,l20,5,10,12,3,22,,35,10,32,22,25r5,-5l30,15,32,7,35,xe" fillcolor="#f3be00" stroked="f">
                        <v:path arrowok="t" o:connecttype="custom" o:connectlocs="22225,0;12700,3175;6350,7620;1905,13970;0,22225;6350,20320;13970,15875;17145,12700;19050,9525;20320,4445;22225,0" o:connectangles="0,0,0,0,0,0,0,0,0,0,0"/>
                      </v:shape>
                      <v:shape id="Freeform 2243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P4cYA&#10;AADdAAAADwAAAGRycy9kb3ducmV2LnhtbESP0WrCQBRE3wv+w3IFX4purLVI6iraUrD2qTEfcMle&#10;k7XZuzG7mvj33YLQx2FmzjDLdW9rcaXWG8cKppMEBHHhtOFSQX74GC9A+ICssXZMCm7kYb0aPCwx&#10;1a7jb7pmoRQRwj5FBVUITSqlLyqy6CeuIY7e0bUWQ5RtKXWLXYTbWj4lyYu0aDguVNjQW0XFT3ax&#10;CoqTeUy2nfnKZ+/nI326fb447ZUaDfvNK4hAffgP39s7reB5Pp/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2P4cYAAADdAAAADwAAAAAAAAAAAAAAAACYAgAAZHJz&#10;L2Rvd25yZXYueG1sUEsFBgAAAAAEAAQA9QAAAIsDAAAAAA==&#10;" path="m35,l20,5,10,12,3,22,,35,10,32,22,25r5,-5l30,15,32,7,35,xe" filled="f" strokecolor="#e15520" strokeweight="0">
                        <v:path arrowok="t" o:connecttype="custom" o:connectlocs="22225,0;12700,3175;6350,7620;1905,13970;0,22225;6350,20320;13970,15875;17145,12700;19050,9525;20320,4445;22225,0" o:connectangles="0,0,0,0,0,0,0,0,0,0,0"/>
                      </v:shape>
                      <v:shape id="Freeform 2244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Q+8YA&#10;AADdAAAADwAAAGRycy9kb3ducmV2LnhtbESPX2vCMBTF3wf7DuEOfJvphkqpRpFNYQ/bg91Afbs0&#10;17bY3IQk2vrtl8HAx8P58+MsVoPpxJV8aC0reBlnIIgrq1uuFfx8b59zECEia+wsk4IbBVgtHx8W&#10;WGjb846uZaxFGuFQoIImRldIGaqGDIaxdcTJO1lvMCbpa6k99mncdPI1y2bSYMuJ0KCjt4aqc3kx&#10;CeJ3N9y8753LZ8fz12ffykNeKjV6GtZzEJGGeA//tz+0gsl0Oo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JQ+8YAAADdAAAADwAAAAAAAAAAAAAAAACYAgAAZHJz&#10;L2Rvd25yZXYueG1sUEsFBgAAAAAEAAQA9QAAAIsDAAAAAA==&#10;" path="m,45l32,,,45xe" fillcolor="#f3be00" stroked="f">
                        <v:path arrowok="t" o:connecttype="custom" o:connectlocs="0,28575;20320,0;0,28575" o:connectangles="0,0,0"/>
                      </v:shape>
                      <v:shape id="Freeform 2245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jzcUA&#10;AADdAAAADwAAAGRycy9kb3ducmV2LnhtbESPzWrDMBCE74W8g9hAb42cUJfgRAn5K5RAD/l5gMXa&#10;2MbWypEU2337KlDocZiZb5jlejCN6Mj5yrKC6SQBQZxbXXGh4Hr5fJuD8AFZY2OZFPyQh/Vq9LLE&#10;TNueT9SdQyEihH2GCsoQ2kxKn5dk0E9sSxy9m3UGQ5SukNphH+GmkbMk+ZAGK44LJba0Kymvzw+j&#10;wB2KpL3vuuab+/2lPm5rf9pelXodD5sFiEBD+A//tb+0gvc0TeH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ePNxQAAAN0AAAAPAAAAAAAAAAAAAAAAAJgCAABkcnMv&#10;ZG93bnJldi54bWxQSwUGAAAAAAQABAD1AAAAigMAAAAA&#10;" path="m,45l32,,,45xe" filled="f" strokecolor="#e15520" strokeweight="0">
                        <v:path arrowok="t" o:connecttype="custom" o:connectlocs="0,28575;20320,0;0,28575" o:connectangles="0,0,0"/>
                      </v:shape>
                      <v:shape id="Freeform 2246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onMMA&#10;AADdAAAADwAAAGRycy9kb3ducmV2LnhtbERPy6rCMBTcX/AfwhHcXVNFpfQaRQXRhRsfC90dmmNb&#10;bnNSm6jVrzeC4GIWw7yY8bQxpbhR7QrLCnrdCARxanXBmYLDfvkbg3AeWWNpmRQ8yMF00voZY6Lt&#10;nbd02/lMhBJ2CSrIva8SKV2ak0HXtRVx0M62NugDrTOpa7yHclPKfhSNpMGCw0KOFS1ySv93V6Ng&#10;n13ixeZ5aYpTj+fp6ujPAUp12s3sD4Snxn/Nn/RaKxgMhyN4vw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onMMAAADdAAAADwAAAAAAAAAAAAAAAACYAgAAZHJzL2Rv&#10;d25yZXYueG1sUEsFBgAAAAAEAAQA9QAAAIgDAAAAAA==&#10;" path="m37,l25,3,13,10,5,20,,33,13,30,25,23r5,-5l35,13,37,8,37,xe" fillcolor="#f3be00" stroked="f">
                        <v:path arrowok="t" o:connecttype="custom" o:connectlocs="23495,0;15875,1905;8255,6350;3175,12700;0,20955;8255,19050;15875,14605;19050,11430;22225,8255;23495,5080;23495,0" o:connectangles="0,0,0,0,0,0,0,0,0,0,0"/>
                      </v:shape>
                      <v:shape id="Freeform 2247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bxscA&#10;AADdAAAADwAAAGRycy9kb3ducmV2LnhtbESPT2vCQBTE70K/w/IKXkQ3lUQluop/EOrBQ60Xb4/s&#10;Mwlm36bZVaOfvlsoeBxm5jfMbNGaStyocaVlBR+DCARxZnXJuYLj97Y/AeE8ssbKMil4kIPF/K0z&#10;w1TbO3/R7eBzESDsUlRQeF+nUrqsIINuYGvi4J1tY9AH2eRSN3gPcFPJYRSNpMGSw0KBNa0Lyi6H&#10;q1Gwz8wqPj8nPV0tN7vTNvmJd26kVPe9XU5BeGr9K/zf/tQK4iQZw9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Fm8bHAAAA3QAAAA8AAAAAAAAAAAAAAAAAmAIAAGRy&#10;cy9kb3ducmV2LnhtbFBLBQYAAAAABAAEAPUAAACMAwAAAAA=&#10;" path="m37,l25,3,13,10,5,20,,33,13,30,25,23r5,-5l35,13,37,8,37,xe" filled="f" strokecolor="#e15520" strokeweight="0">
                        <v:path arrowok="t" o:connecttype="custom" o:connectlocs="23495,0;15875,1905;8255,6350;3175,12700;0,20955;8255,19050;15875,14605;19050,11430;22225,8255;23495,5080;23495,0" o:connectangles="0,0,0,0,0,0,0,0,0,0,0"/>
                      </v:shape>
                      <v:shape id="Freeform 2248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GKsQA&#10;AADdAAAADwAAAGRycy9kb3ducmV2LnhtbESPQU/DMAyF70j8h8hIu7GUsaGpLJsQ0tAO24EOcTaN&#10;aStqp0qyrfx7fJjE0fbze+9bbUbuzZli6oI4eJgWYEjq4DtpHHwct/dLMCmjeOyDkINfSrBZ396s&#10;sPThIu90rnJj1ERSiQ7anIfS2lS3xJimYSDR23eIjFnH2Fgf8aLm3NtZUTxZxk40ocWBXluqf6oT&#10;O4hfS5bPquFHK/tDn078dtS9m9yNL89gMo35X3z93nkH88VC6yqNkoB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+xirEAAAA3QAAAA8AAAAAAAAAAAAAAAAAmAIAAGRycy9k&#10;b3ducmV2LnhtbFBLBQYAAAAABAAEAPUAAACJAwAAAAA=&#10;" path="m,47l40,,,47xe" fillcolor="#f3be00" stroked="f">
                        <v:path arrowok="t" o:connecttype="custom" o:connectlocs="0,29845;25400,0;0,29845" o:connectangles="0,0,0"/>
                      </v:shape>
                      <v:shape id="Freeform 2249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/A8QA&#10;AADdAAAADwAAAGRycy9kb3ducmV2LnhtbESPT2sCMRTE7wW/Q3iCt5ooWnU1SikIHorgH/D62Dx3&#10;FzcvaxLd9ds3hUKPw8z8hlltOluLJ/lQOdYwGioQxLkzFRcazqft+xxEiMgGa8ek4UUBNuve2woz&#10;41o+0PMYC5EgHDLUUMbYZFKGvCSLYega4uRdnbcYk/SFNB7bBLe1HCv1IS1WnBZKbOirpPx2fFgN&#10;8tCG8UV9z+x+cpk9lEMv93etB/3ucwkiUhf/w3/tndEwmU4X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vwPEAAAA3QAAAA8AAAAAAAAAAAAAAAAAmAIAAGRycy9k&#10;b3ducmV2LnhtbFBLBQYAAAAABAAEAPUAAACJAwAAAAA=&#10;" path="m,47l40,,,47xe" filled="f" strokecolor="#e15520" strokeweight="0">
                        <v:path arrowok="t" o:connecttype="custom" o:connectlocs="0,29845;25400,0;0,29845" o:connectangles="0,0,0"/>
                      </v:shape>
                      <v:shape id="Freeform 2250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4P8IA&#10;AADdAAAADwAAAGRycy9kb3ducmV2LnhtbERPy2oCMRTdC/5DuIVupGZsdZDRKFYodVd81PVlcp0M&#10;TW6GJOr075uF0OXhvJfr3llxoxBbzwom4wIEce11y42C0/HjZQ4iJmSN1jMp+KUI69VwsMRK+zvv&#10;6XZIjcghHCtUYFLqKiljbchhHPuOOHMXHxymDEMjdcB7DndWvhZFKR22nBsMdrQ1VP8crk7B9v30&#10;eZ2cy2n6tqNZDG/7L8tGqeenfrMAkahP/+KHe6cVTGdl3p/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Xg/wgAAAN0AAAAPAAAAAAAAAAAAAAAAAJgCAABkcnMvZG93&#10;bnJldi54bWxQSwUGAAAAAAQABAD1AAAAhwMAAAAA&#10;" path="m40,l25,5,12,10,5,20,,32,12,30,25,25r5,-5l35,15,37,7,40,xe" fillcolor="#f3be00" stroked="f">
                        <v:path arrowok="t" o:connecttype="custom" o:connectlocs="25400,0;15875,3175;7620,6350;3175,12700;0,20320;7620,19050;15875,15875;19050,12700;22225,9525;23495,4445;25400,0" o:connectangles="0,0,0,0,0,0,0,0,0,0,0"/>
                      </v:shape>
                      <v:shape id="Freeform 2251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l6sUA&#10;AADdAAAADwAAAGRycy9kb3ducmV2LnhtbESPW2vCQBSE3wv9D8sp9KXUjW28kLqKCC0+eik+H7PH&#10;JDR7NmSPJv33riD4OMzMN8xs0btaXagNlWcDw0ECijj3tuLCwO/++30KKgiyxdozGfinAIv589MM&#10;M+s73tJlJ4WKEA4ZGihFmkzrkJfkMAx8Qxy9k28dSpRtoW2LXYS7Wn8kyVg7rDgulNjQqqT8b3d2&#10;BrrD5vhWTFbd9iT1p95Ukv6k1pjXl375BUqol0f43l5bA+loPITbm/g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yXqxQAAAN0AAAAPAAAAAAAAAAAAAAAAAJgCAABkcnMv&#10;ZG93bnJldi54bWxQSwUGAAAAAAQABAD1AAAAigMAAAAA&#10;" path="m40,l25,5,12,10,5,20,,32,12,30,25,25r5,-5l35,15,37,7,40,xe" filled="f" strokecolor="#e15520" strokeweight="0">
                        <v:path arrowok="t" o:connecttype="custom" o:connectlocs="25400,0;15875,3175;7620,6350;3175,12700;0,20320;7620,19050;15875,15875;19050,12700;22225,9525;23495,4445;25400,0" o:connectangles="0,0,0,0,0,0,0,0,0,0,0"/>
                      </v:shape>
                      <v:shape id="Freeform 2252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zu8UA&#10;AADdAAAADwAAAGRycy9kb3ducmV2LnhtbESPwWrDMBBE74H+g9hCb4mc1AnBiRJKodQHX5L00ONi&#10;bWyn1spIquX+fVUo5DjMzBtmf5xML0ZyvrOsYLnIQBDXVnfcKPi4vM23IHxA1thbJgU/5OF4eJjt&#10;sdA28onGc2hEgrAvUEEbwlBI6euWDPqFHYiTd7XOYEjSNVI7jAluernKso002HFaaHGg15bqr/O3&#10;UTDm7/ktVp9xPcSy9MtYBfdcKfX0OL3sQASawj383y61gny9WcHfm/Q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7O7xQAAAN0AAAAPAAAAAAAAAAAAAAAAAJgCAABkcnMv&#10;ZG93bnJldi54bWxQSwUGAAAAAAQABAD1AAAAigMAAAAA&#10;" path="m,48l37,,,48xe" fillcolor="#f3be00" stroked="f">
                        <v:path arrowok="t" o:connecttype="custom" o:connectlocs="0,30480;23495,0;0,30480" o:connectangles="0,0,0"/>
                      </v:shape>
                      <v:shape id="Freeform 2253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6SscA&#10;AADdAAAADwAAAGRycy9kb3ducmV2LnhtbESPX0sDMRDE3wW/Q1jBN5uz2ipn01IEsf9EWgu+rpf1&#10;cu1lc1zW9vz2TUHwcZiZ3zCjSedrdaA2VoEN3PYyUMRFsBWXBrYfLzePoKIgW6wDk4FfijAZX16M&#10;MLfhyGs6bKRUCcIxRwNOpMm1joUjj7EXGuLkfYfWoyTZltq2eExwX+t+lg21x4rTgsOGnh0V+82P&#10;N/DVf1iIf68/V7vtcr7L3tyrzNfGXF910ydQQp38h//aM2vgfjC8g/Ob9AT0+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+krHAAAA3QAAAA8AAAAAAAAAAAAAAAAAmAIAAGRy&#10;cy9kb3ducmV2LnhtbFBLBQYAAAAABAAEAPUAAACMAwAAAAA=&#10;" path="m,48l37,,,48xe" filled="f" strokecolor="#e15520" strokeweight="0">
                        <v:path arrowok="t" o:connecttype="custom" o:connectlocs="0,30480;23495,0;0,30480" o:connectangles="0,0,0"/>
                      </v:shape>
                      <v:shape id="Freeform 2254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KMscA&#10;AADdAAAADwAAAGRycy9kb3ducmV2LnhtbESP3WrCQBSE7wu+w3IKvaubFBMkZiNFKC20UvxB8O6Y&#10;PSbB7NmQXTW+fbcgeDnMzDdMPh9MKy7Uu8aygngcgSAurW64UrDdfLxOQTiPrLG1TApu5GBejJ5y&#10;zLS98ooua1+JAGGXoYLa+y6T0pU1GXRj2xEH72h7gz7IvpK6x2uAm1a+RVEqDTYcFmrsaFFTeVqf&#10;jYKD3sXLdPqTJMv4tvqM93L/ff5V6uV5eJ+B8DT4R/je/tIKJkk6gf834QnI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zyjLHAAAA3QAAAA8AAAAAAAAAAAAAAAAAmAIAAGRy&#10;cy9kb3ducmV2LnhtbFBLBQYAAAAABAAEAPUAAACMAwAAAAA=&#10;" path="m37,l30,,22,3,17,5,12,8,7,13,5,20,2,28,,35,12,33,25,25r5,-5l32,15,37,8,37,xe" fillcolor="#f3be00" stroked="f">
      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      </v:shape>
                      <v:shape id="Freeform 2255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bjscA&#10;AADdAAAADwAAAGRycy9kb3ducmV2LnhtbESPQWsCMRSE7wX/Q3iCt5qtVVu2RhGLaKEgaqH09ti8&#10;ZrfdvCxJ3F3/fVMo9DjMzDfMYtXbWrTkQ+VYwd04A0FcOF2xUfB23t4+gggRWWPtmBRcKcBqObhZ&#10;YK5dx0dqT9GIBOGQo4IyxiaXMhQlWQxj1xAn79N5izFJb6T22CW4reUky+bSYsVpocSGNiUV36eL&#10;VfDVPuh387zb3vvzR1u86G79ejBKjYb9+glEpD7+h//ae61gOpvP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nG47HAAAA3QAAAA8AAAAAAAAAAAAAAAAAmAIAAGRy&#10;cy9kb3ducmV2LnhtbFBLBQYAAAAABAAEAPUAAACMAwAAAAA=&#10;" path="m37,l30,,22,3,17,5,12,8,7,13,5,20,2,28,,35,12,33,25,25r5,-5l32,15,37,8,37,e" filled="f" strokecolor="#e15520" strokeweight="0">
      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      </v:shape>
                      <v:shape id="Freeform 2256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s0sUA&#10;AADdAAAADwAAAGRycy9kb3ducmV2LnhtbESPQWvCQBSE70L/w/IKvemmpQ0SXUMptVhQwbTeH9nX&#10;JCT7Nu6umv57VxA8DjPzDTPPB9OJEznfWFbwPElAEJdWN1wp+P1ZjqcgfEDW2FkmBf/kIV88jOaY&#10;aXvmHZ2KUIkIYZ+hgjqEPpPSlzUZ9BPbE0fvzzqDIUpXSe3wHOGmky9JkkqDDceFGnv6qKlsi6NR&#10;YNynDUVrU7n7Wh32w2b7fVyTUk+Pw/sMRKAh3MO39koreH1LU7i+i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2zSxQAAAN0AAAAPAAAAAAAAAAAAAAAAAJgCAABkcnMv&#10;ZG93bnJldi54bWxQSwUGAAAAAAQABAD1AAAAigMAAAAA&#10;" path="m,52l28,,,52xe" fillcolor="#f3be00" stroked="f">
                        <v:path arrowok="t" o:connecttype="custom" o:connectlocs="0,33020;17780,0;0,33020" o:connectangles="0,0,0"/>
                      </v:shape>
                      <v:shape id="Freeform 2257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/MMQA&#10;AADdAAAADwAAAGRycy9kb3ducmV2LnhtbESPT4vCMBTE7wt+h/AEL8uaKq671EYRQfFqVdjjo3n9&#10;g81LbWKt394Iwh6HmfkNk6x6U4uOWldZVjAZRyCIM6srLhScjtuvXxDOI2usLZOCBzlYLQcfCcba&#10;3vlAXeoLESDsYlRQet/EUrqsJINubBvi4OW2NeiDbAupW7wHuKnlNIrm0mDFYaHEhjYlZZf0ZhRc&#10;11N7K7Zd1jxSff6sL7u/NDdKjYb9egHCU+//w+/2XiuYfc9/4PU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vzDEAAAA3QAAAA8AAAAAAAAAAAAAAAAAmAIAAGRycy9k&#10;b3ducmV2LnhtbFBLBQYAAAAABAAEAPUAAACJAwAAAAA=&#10;" path="m,52l28,,,52xe" filled="f" strokecolor="#e15520" strokeweight="0">
                        <v:path arrowok="t" o:connecttype="custom" o:connectlocs="0,33020;17780,0;0,33020" o:connectangles="0,0,0"/>
                      </v:shape>
                      <v:shape id="Freeform 2258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i4sEA&#10;AADdAAAADwAAAGRycy9kb3ducmV2LnhtbERPTWsCMRC9F/wPYQRvNbtFpa5GsYIo9VT14HHYjJvF&#10;zWRJoq7++uZQ6PHxvufLzjbiTj7UjhXkwwwEcel0zZWC03Hz/gkiRGSNjWNS8KQAy0XvbY6Fdg/+&#10;ofshViKFcChQgYmxLaQMpSGLYeha4sRdnLcYE/SV1B4fKdw28iPLJtJizanBYEtrQ+X1cLMKvr6n&#10;Lr915DWFUf5y5/3WZHulBv1uNQMRqYv/4j/3TisYjSdpbnqTn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youLBAAAA3QAAAA8AAAAAAAAAAAAAAAAAmAIAAGRycy9kb3du&#10;cmV2LnhtbFBLBQYAAAAABAAEAPUAAACGAwAAAAA=&#10;" path="m40,50l,,40,50xm40,50r5,15l55,75r12,5l82,80,80,72,77,67,72,60,67,55,63,52,55,50r-7,l40,50xe" fillcolor="#f3be00" stroked="f">
        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        <o:lock v:ext="edit" verticies="t"/>
                      </v:shape>
                      <v:shape id="Freeform 2259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khccA&#10;AADdAAAADwAAAGRycy9kb3ducmV2LnhtbESPQUvDQBSE74L/YXlCb3aj1Kqx26KFgociNLYFb8/s&#10;axLMvo27r23677sFweMwM98wk1nvWnWgEBvPBu6GGSji0tuGKwPrz8XtE6goyBZbz2TgRBFm0+ur&#10;CebWH3lFh0IqlSAcczRQi3S51rGsyWEc+o44eTsfHEqSodI24DHBXavvs2ysHTacFmrsaF5T+VPs&#10;nYGPdrtZzt8ene+/v3ZciPyGtTVmcNO/voAS6uU//Nd+twZGD+NnuLxJT0B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15IXHAAAA3QAAAA8AAAAAAAAAAAAAAAAAmAIAAGRy&#10;cy9kb3ducmV2LnhtbFBLBQYAAAAABAAEAPUAAACMAwAAAAA=&#10;" path="m40,50l,,40,50xe" filled="f" strokecolor="#e15520" strokeweight=".1pt">
                        <v:path arrowok="t" o:connecttype="custom" o:connectlocs="25400,31750;0,0;25400,31750" o:connectangles="0,0,0"/>
                      </v:shape>
                      <v:shape id="Freeform 2260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L6cYA&#10;AADdAAAADwAAAGRycy9kb3ducmV2LnhtbERPTWvCQBC9F/wPywi9mU2l2pK6ES2tCIK26qG9TbJj&#10;EszOhuyqsb/ePQg9Pt73ZNqZWpypdZVlBU9RDII4t7riQsF+9zl4BeE8ssbaMim4koNp2nuYYKLt&#10;hb/pvPWFCCHsElRQet8kUrq8JIMusg1x4A62NegDbAupW7yEcFPLYRyPpcGKQ0OJDb2XlB+3J6Og&#10;+9v8jg+jj1NW/5g4W33RfLNYK/XY72ZvIDx1/l98dy+1gufRS9gf3oQn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9L6cYAAADdAAAADwAAAAAAAAAAAAAAAACYAgAAZHJz&#10;L2Rvd25yZXYueG1sUEsFBgAAAAAEAAQA9QAAAIsDAAAAAA==&#10;" path="m,l5,15,15,25r12,5l42,30,40,22,37,17,32,10,27,5,23,2,15,,8,,,xe" filled="f" strokecolor="#e15520" strokeweight=".1pt">
                        <v:path arrowok="t" o:connecttype="custom" o:connectlocs="0,0;3175,9525;9525,15875;17145,19050;26670,19050;25400,13970;23495,10795;20320,6350;17145,3175;14605,1270;9525,0;5080,0;0,0" o:connectangles="0,0,0,0,0,0,0,0,0,0,0,0,0"/>
                      </v:shape>
                      <v:shape id="Freeform 2261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ut8UA&#10;AADdAAAADwAAAGRycy9kb3ducmV2LnhtbESPT2vCQBTE74LfYXlCb3WTUrVGN6EVSsWTfwp6fGRf&#10;s6HZtyG7Nem37woFj8PM/IZZF4NtxJU6XztWkE4TEMSl0zVXCj5P748vIHxA1tg4JgW/5KHIx6M1&#10;Ztr1fKDrMVQiQthnqMCE0GZS+tKQRT91LXH0vlxnMUTZVVJ32Ee4beRTksylxZrjgsGWNobK7+OP&#10;VTAsk/PF23R2ejO46T92+8ivlHqYDK8rEIGGcA//t7dawfNskcLt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q63xQAAAN0AAAAPAAAAAAAAAAAAAAAAAJgCAABkcnMv&#10;ZG93bnJldi54bWxQSwUGAAAAAAQABAD1AAAAigMAAAAA&#10;" path="m35,52l,,35,52xm35,52r7,13l52,75r10,5l77,80,75,75,72,67,67,62,62,57,57,52,50,50r-8,l35,52xe" fillcolor="#f3be00" stroked="f">
        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        <o:lock v:ext="edit" verticies="t"/>
                      </v:shape>
                      <v:shape id="Freeform 2262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GJMcA&#10;AADdAAAADwAAAGRycy9kb3ducmV2LnhtbESPT2sCMRTE7wW/Q3hCbzWrtFVWo0il0EI9+AfR22Pz&#10;3CxuXpYkq9t++qZQ8DjMzG+Y2aKztbiSD5VjBcNBBoK4cLriUsF+9/40AREissbaMSn4pgCLee9h&#10;hrl2N97QdRtLkSAcclRgYmxyKUNhyGIYuIY4eWfnLcYkfSm1x1uC21qOsuxVWqw4LRhs6M1Qcdm2&#10;VsFpbY7tqo3ZwX2upV/Jrx99KZR67HfLKYhIXbyH/9sfWsHzy3gE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hiTHAAAA3QAAAA8AAAAAAAAAAAAAAAAAmAIAAGRy&#10;cy9kb3ducmV2LnhtbFBLBQYAAAAABAAEAPUAAACMAwAAAAA=&#10;" path="m35,52l,,35,52xe" filled="f" strokecolor="#e15520" strokeweight=".1pt">
                        <v:path arrowok="t" o:connecttype="custom" o:connectlocs="22225,33020;0,0;22225,33020" o:connectangles="0,0,0"/>
                      </v:shape>
                      <v:shape id="Freeform 2263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VnsgA&#10;AADdAAAADwAAAGRycy9kb3ducmV2LnhtbESPW2vCQBSE3wv+h+UIfasbW29EV6mlLYWC9wd9O2aP&#10;STB7NmRXjf31XUHwcZiZb5jRpDaFOFPlcssK2q0IBHFidc6pgs3662UAwnlkjYVlUnAlB5Nx42mE&#10;sbYXXtJ55VMRIOxiVJB5X8ZSuiQjg65lS+LgHWxl0AdZpVJXeAlwU8jXKOpJgzmHhQxL+sgoOa5O&#10;RkH9N9/1Dt3P077Ymmj/u6Dp/Hum1HOzfh+C8FT7R/je/tEKOt3+G9zehCc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dWeyAAAAN0AAAAPAAAAAAAAAAAAAAAAAJgCAABk&#10;cnMvZG93bnJldi54bWxQSwUGAAAAAAQABAD1AAAAjQMAAAAA&#10;" path="m,2l7,15,17,25r10,5l42,30,40,25,37,17,32,12,27,7,22,2,15,,7,,,2xe" filled="f" strokecolor="#e15520" strokeweight=".1pt">
                        <v:path arrowok="t" o:connecttype="custom" o:connectlocs="0,1270;4445,9525;10795,15875;17145,19050;26670,19050;25400,15875;23495,10795;20320,7620;17145,4445;13970,1270;9525,0;4445,0;0,1270" o:connectangles="0,0,0,0,0,0,0,0,0,0,0,0,0"/>
                      </v:shape>
                      <v:shape id="Freeform 2264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ab8cA&#10;AADdAAAADwAAAGRycy9kb3ducmV2LnhtbESPX0vDQBDE34V+h2MLvoi5WOofYq+lBiwFfTFR6OOS&#10;W5PQ3F7MrWn67T1B8HGYmd8wq83kOjXSEFrPBm6SFBRx5W3LtYH38vn6AVQQZIudZzJwpgCb9exi&#10;hZn1J36jsZBaRQiHDA00In2mdagachgS3xNH79MPDiXKodZ2wFOEu04v0vROO2w5LjTYU95QdSy+&#10;nYEyzb9eOeeX6urpQw5y2J27cWHM5XzaPoISmuQ//NfeWwPL2/sl/L6JT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Gm/HAAAA3QAAAA8AAAAAAAAAAAAAAAAAmAIAAGRy&#10;cy9kb3ducmV2LnhtbFBLBQYAAAAABAAEAPUAAACMAwAAAAA=&#10;" path="m42,50l,,42,50xm42,50r5,12l57,72r12,5l84,80,82,72,79,65,74,60,69,55,64,50r-7,l49,47r-7,3xe" fillcolor="#f3be00" stroked="f">
        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        <o:lock v:ext="edit" verticies="t"/>
                      </v:shape>
                      <v:shape id="Freeform 2265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6HsgA&#10;AADdAAAADwAAAGRycy9kb3ducmV2LnhtbESPT0sDMRTE70K/Q3gFL8VmrfbftmkpoiBSD20Venxs&#10;XneXbl7iJqbrtzeC0OMwM79hluvONCJS62vLCu6HGQjiwuqaSwUfh5e7GQgfkDU2lknBD3lYr3o3&#10;S8y1vfCO4j6UIkHY56igCsHlUvqiIoN+aB1x8k62NRiSbEupW7wkuGnkKMsm0mDNaaFCR08VFef9&#10;t1HwKR/c1/zZRX+M8f1tV/jBZLBV6rbfbRYgAnXhGv5vv2oFj+PpGP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sjoeyAAAAN0AAAAPAAAAAAAAAAAAAAAAAJgCAABk&#10;cnMvZG93bnJldi54bWxQSwUGAAAAAAQABAD1AAAAjQMAAAAA&#10;" path="m42,50l,,42,50xe" filled="f" strokecolor="#e15520" strokeweight=".1pt">
                        <v:path arrowok="t" o:connecttype="custom" o:connectlocs="26670,31750;0,0;26670,31750" o:connectangles="0,0,0"/>
                      </v:shape>
                      <v:shape id="Freeform 2266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NfcYA&#10;AADdAAAADwAAAGRycy9kb3ducmV2LnhtbESPQWvCQBSE74L/YXlCb7qptKlEVymC0ENL1VT0+Mg+&#10;k7TZt2F3q2l/vSsIHoeZ+YaZLTrTiBM5X1tW8DhKQBAXVtdcKvjKV8MJCB+QNTaWScEfeVjM+70Z&#10;ZtqeeUOnbShFhLDPUEEVQptJ6YuKDPqRbYmjd7TOYIjSlVI7PEe4aeQ4SVJpsOa4UGFLy4qKn+2v&#10;UVAEt0tN/fkh/+X+UC7X+Tubb6UeBt3rFESgLtzDt/abVvD0/JLC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NfcYAAADdAAAADwAAAAAAAAAAAAAAAACYAgAAZHJz&#10;L2Rvd25yZXYueG1sUEsFBgAAAAAEAAQA9QAAAIsDAAAAAA==&#10;" path="m,3l5,15,15,25r12,5l42,33,40,25,37,18,32,13,27,8,22,3r-7,l7,,,3xe" filled="f" strokecolor="#e15520" strokeweight=".1pt">
                        <v:path arrowok="t" o:connecttype="custom" o:connectlocs="0,1905;3175,9525;9525,15875;17145,19050;26670,20955;25400,15875;23495,11430;20320,8255;17145,5080;13970,1905;9525,1905;4445,0;0,1905" o:connectangles="0,0,0,0,0,0,0,0,0,0,0,0,0"/>
                      </v:shape>
                      <v:shape id="Freeform 2267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brscA&#10;AADdAAAADwAAAGRycy9kb3ducmV2LnhtbESPQWsCMRSE70L/Q3iFXqRmLdtatkaxQku9qGsFr4/N&#10;c3dp8rIkqW776xuh4HGYmW+Y6by3RpzIh9axgvEoA0FcOd1yrWD/+Xb/DCJEZI3GMSn4oQDz2c1g&#10;ioV2Zy7ptIu1SBAOBSpoYuwKKUPVkMUwch1x8o7OW4xJ+lpqj+cEt0Y+ZNmTtNhyWmiwo2VD1dfu&#10;2yrYvvvtZrjOf4dozOGYY7lalq9K3d32ixcQkfp4Df+3P7SC/HEygcub9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267HAAAA3QAAAA8AAAAAAAAAAAAAAAAAmAIAAGRy&#10;cy9kb3ducmV2LnhtbFBLBQYAAAAABAAEAPUAAACMAwAAAAA=&#10;" path="m40,45l,,40,45xm40,45r7,15l55,70r12,5l82,75,80,70,77,62,72,57,67,52,62,47,55,45r-8,l40,45xe" fillcolor="#f3be00" stroked="f">
        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        <o:lock v:ext="edit" verticies="t"/>
                      </v:shape>
                      <v:shape id="Freeform 2268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3eMMA&#10;AADdAAAADwAAAGRycy9kb3ducmV2LnhtbERPS27CMBDdV+IO1iB1B04JpShgIkgERWo3BQ4wiqdJ&#10;IB5HsQvh9niB1OXT+y/T3jTiSp2rLSt4G0cgiAuray4VnI7b0RyE88gaG8uk4E4O0tXgZYmJtjf+&#10;oevBlyKEsEtQQeV9m0jpiooMurFtiQP3azuDPsCulLrDWwg3jZxE0UwarDk0VNhSVlFxOfwZBW3c&#10;TI/x/Py1sXmRzfKdO9vPb6Veh/16AcJT7//FT/deK5i+f4S54U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3eMMAAADdAAAADwAAAAAAAAAAAAAAAACYAgAAZHJzL2Rv&#10;d25yZXYueG1sUEsFBgAAAAAEAAQA9QAAAIgDAAAAAA==&#10;" path="m40,45l,,40,45xe" filled="f" strokecolor="#e15520" strokeweight="0">
                        <v:path arrowok="t" o:connecttype="custom" o:connectlocs="25400,28575;0,0;25400,28575" o:connectangles="0,0,0"/>
                      </v:shape>
                      <v:shape id="Freeform 2269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JhsUA&#10;AADdAAAADwAAAGRycy9kb3ducmV2LnhtbESP0WrCQBRE3wv9h+UW+tZslNZqdJUiClUI2OgHXLK3&#10;SUj2bsiuJv69Kwg+DjNzhlmsBtOIC3WusqxgFMUgiHOrKy4UnI7bjykI55E1NpZJwZUcrJavLwtM&#10;tO35jy6ZL0SAsEtQQel9m0jp8pIMusi2xMH7t51BH2RXSN1hH+CmkeM4nkiDFYeFEltal5TX2dko&#10;2KWTfNSvz5vsmO7dvk7j+uBrpd7fhp85CE+Df4Yf7V+t4PPrewb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YmGxQAAAN0AAAAPAAAAAAAAAAAAAAAAAJgCAABkcnMv&#10;ZG93bnJldi54bWxQSwUGAAAAAAQABAD1AAAAigMAAAAA&#10;" path="m,l7,15r8,10l27,30r15,l40,25,37,17,32,12,27,7,22,2,15,,7,,,e" filled="f" strokecolor="#e15520" strokeweight="0">
                        <v:path arrowok="t" o:connecttype="custom" o:connectlocs="0,0;4445,9525;9525,15875;17145,19050;26670,19050;25400,15875;23495,10795;20320,7620;17145,4445;13970,1270;9525,0;4445,0;0,0" o:connectangles="0,0,0,0,0,0,0,0,0,0,0,0,0"/>
                      </v:shape>
                      <v:shape id="Freeform 2270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kl8MA&#10;AADdAAAADwAAAGRycy9kb3ducmV2LnhtbERP3WrCMBS+F3yHcARvRFNlm9IZRSpj7mZqtwc4NGdN&#10;sTkpTard25sLwcuP73+97W0trtT6yrGC+SwBQVw4XXGp4PfnY7oC4QOyxtoxKfgnD9vNcLDGVLsb&#10;n+mah1LEEPYpKjAhNKmUvjBk0c9cQxy5P9daDBG2pdQt3mK4reUiSd6kxYpjg8GGMkPFJe+sgkP3&#10;lX3um3yyPJrTtz5mu8mlK5Uaj/rdO4hAfXiKH+6DVvDyuor74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0kl8MAAADdAAAADwAAAAAAAAAAAAAAAACYAgAAZHJzL2Rv&#10;d25yZXYueG1sUEsFBgAAAAAEAAQA9QAAAIgDAAAAAA==&#10;" path="m33,55l,,33,55xm33,52r7,15l50,77r10,5l75,84,72,77,70,69,67,65,62,60,55,55,47,52r-7,l33,52xe" fillcolor="#f3be00" stroked="f">
        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        <o:lock v:ext="edit" verticies="t"/>
                      </v:shape>
                      <v:shape id="Freeform 2271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pusYA&#10;AADdAAAADwAAAGRycy9kb3ducmV2LnhtbESPT2sCMRTE74LfITzBi9SsYq1ujVL/gafC2kKvj81z&#10;s3Tzst1EXb+9EQoeh5n5DbNYtbYSF2p86VjBaJiAIM6dLrlQ8P21f5mB8AFZY+WYFNzIw2rZ7Sww&#10;1e7KGV2OoRARwj5FBSaEOpXS54Ys+qGriaN3co3FEGVTSN3gNcJtJcdJMpUWS44LBmvaGMp/j2er&#10;AAfzv/n2szj93MbT9W6yN2+Jz5Tq99qPdxCB2vAM/7cPWsHkdTaC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PpusYAAADdAAAADwAAAAAAAAAAAAAAAACYAgAAZHJz&#10;L2Rvd25yZXYueG1sUEsFBgAAAAAEAAQA9QAAAIsDAAAAAA==&#10;" path="m33,55l,,33,55xe" filled="f" strokecolor="#e15520" strokeweight="0">
                        <v:path arrowok="t" o:connecttype="custom" o:connectlocs="20955,34925;0,0;20955,34925" o:connectangles="0,0,0"/>
                      </v:shape>
                      <v:shape id="Freeform 2272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7rsUA&#10;AADdAAAADwAAAGRycy9kb3ducmV2LnhtbESPQWvCQBSE74X+h+UVvNVNRYtEVymBgohKtQWvj+wz&#10;CWbfprubGP+9Kwgeh5n5hpkve1OLjpyvLCv4GCYgiHOrKy4U/P1+v09B+ICssbZMCq7kYbl4fZlj&#10;qu2F99QdQiEihH2KCsoQmlRKn5dk0A9tQxy9k3UGQ5SukNrhJcJNLUdJ8ikNVhwXSmwoKyk/H1qj&#10;wG3rJsu68bGVNJE/Xfu/c5u1UoO3/msGIlAfnuFHe6UVjCfTE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LuuxQAAAN0AAAAPAAAAAAAAAAAAAAAAAJgCAABkcnMv&#10;ZG93bnJldi54bWxQSwUGAAAAAAQABAD1AAAAigMAAAAA&#10;" path="m,l7,15,17,25r10,5l42,32,39,25,37,17,34,13,29,8,22,3,14,,7,,,e" filled="f" strokecolor="#e15520" strokeweight="0">
                        <v:path arrowok="t" o:connecttype="custom" o:connectlocs="0,0;4445,9525;10795,15875;17145,19050;26670,20320;24765,15875;23495,10795;21590,8255;18415,5080;13970,1905;8890,0;4445,0;0,0" o:connectangles="0,0,0,0,0,0,0,0,0,0,0,0,0"/>
                      </v:shape>
                      <v:shape id="Freeform 2273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Zu8QA&#10;AADdAAAADwAAAGRycy9kb3ducmV2LnhtbESPwWrDMBBE74H+g9hCLiGRE8fFOFFCWyj0WjsfsLU2&#10;lqm1MpKSOP36qlDocZiZN8z+ONlBXMmH3rGC9SoDQdw63XOn4NS8LUsQISJrHByTgjsFOB4eZnus&#10;tLvxB13r2IkE4VChAhPjWEkZWkMWw8qNxMk7O28xJuk7qT3eEtwOcpNlT9Jiz2nB4Eivhtqv+mIV&#10;RO+3xSJg685D/h1emk/eGK/U/HF63oGINMX/8F/7XSvYFmUOv2/S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6WbvEAAAA3QAAAA8AAAAAAAAAAAAAAAAAmAIAAGRycy9k&#10;b3ducmV2LnhtbFBLBQYAAAAABAAEAPUAAACJAwAAAAA=&#10;" path="m30,62l,,30,62xm30,62r5,18l45,90r10,7l67,102r,-7l65,87,60,80,57,72,50,67,45,65,38,62r-8,xe" fillcolor="#f3be00" stroked="f">
        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        <o:lock v:ext="edit" verticies="t"/>
                      </v:shape>
                      <v:shape id="Freeform 2274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+VMQA&#10;AADdAAAADwAAAGRycy9kb3ducmV2LnhtbESP32rCMBTG7we+QziCdzN1dKN0RtGBIJtQrHuAQ3PW&#10;djYnJYlaffpFGHj58fv+8M2Xg+nEmZxvLSuYTRMQxJXVLdcKvg+b5wyED8gaO8uk4EoelovR0xxz&#10;bS+8p3MZahFL2OeooAmhz6X0VUMG/dT2xJH9WGcwROlqqR1eYrnp5EuSvEmDLceFBnv6aKg6liej&#10;4BbRofv6TK/FuuRddiv27rdQajIeVu8gAg3hYf5Pb7WC9DVL4f4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vlTEAAAA3QAAAA8AAAAAAAAAAAAAAAAAmAIAAGRycy9k&#10;b3ducmV2LnhtbFBLBQYAAAAABAAEAPUAAACJAwAAAAA=&#10;" path="m30,62l,,30,62xe" filled="f" strokecolor="#e15520" strokeweight="0">
                        <v:path arrowok="t" o:connecttype="custom" o:connectlocs="19050,39370;0,0;19050,39370" o:connectangles="0,0,0"/>
                      </v:shape>
                      <v:shape id="Freeform 2275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/t8cA&#10;AADdAAAADwAAAGRycy9kb3ducmV2LnhtbESP3WoCMRSE7wt9h3AKvatZS7XrapRSKFQt+PsAx81x&#10;N7o5WTZRV5++EQq9HGbmG2Y0aW0lztR441hBt5OAIM6dNlwo2G6+XlIQPiBrrByTgit5mIwfH0aY&#10;aXfhFZ3XoRARwj5DBWUIdSalz0uy6DuuJo7e3jUWQ5RNIXWDlwi3lXxNkr60aDgulFjTZ0n5cX2y&#10;Cha3w3RqFst03n0PP3q2390GZqfU81P7MQQRqA3/4b/2t1bw1kt7cH8Tn4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v7fHAAAA3QAAAA8AAAAAAAAAAAAAAAAAmAIAAGRy&#10;cy9kb3ducmV2LnhtbFBLBQYAAAAABAAEAPUAAACMAwAAAAA=&#10;" path="m,l5,18,15,28r10,7l37,40r,-7l35,25,30,18,27,10,20,5,15,3,8,,,e" filled="f" strokecolor="#e15520" strokeweight="0">
                        <v:path arrowok="t" o:connecttype="custom" o:connectlocs="0,0;3175,11430;9525,17780;15875,22225;23495,25400;23495,20955;22225,15875;19050,11430;17145,6350;12700,3175;9525,1905;5080,0;0,0" o:connectangles="0,0,0,0,0,0,0,0,0,0,0,0,0"/>
                      </v:shape>
                      <v:shape id="Freeform 2276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P4sQA&#10;AADdAAAADwAAAGRycy9kb3ducmV2LnhtbESPT4vCMBTE78J+h/AEb5rqqpRqlEUQvKlVdvH2aF7/&#10;YPNSmmztfvuNIHgcZuY3zHrbm1p01LrKsoLpJAJBnFldcaHgetmPYxDOI2usLZOCP3Kw3XwM1pho&#10;++AzdakvRICwS1BB6X2TSOmykgy6iW2Ig5fb1qAPsi2kbvER4KaWsyhaSoMVh4USG9qVlN3TX6Mg&#10;vevZJY91/3M65jf/3RWfBz4pNRr2XysQnnr/Dr/aB61gvoiX8Hw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z+LEAAAA3QAAAA8AAAAAAAAAAAAAAAAAmAIAAGRycy9k&#10;b3ducmV2LnhtbFBLBQYAAAAABAAEAPUAAACJAwAAAAA=&#10;" path="m10,l3,12,,25,3,37,7,50,12,40,17,27r,-7l15,12,12,5,10,xe" fillcolor="#f3be00" stroked="f">
                        <v:path arrowok="t" o:connecttype="custom" o:connectlocs="6350,0;1905,7620;0,15875;1905,23495;4445,31750;7620,25400;10795,17145;10795,12700;9525,7620;7620,3175;6350,0" o:connectangles="0,0,0,0,0,0,0,0,0,0,0"/>
                      </v:shape>
                      <v:shape id="Freeform 2277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jSsYA&#10;AADdAAAADwAAAGRycy9kb3ducmV2LnhtbESPQWsCMRSE74L/ITzBi2i2Yq1sjSK2lWIPpWrvj81z&#10;s7h5WZKo679vCoLHYWa+YebL1tbiQj5UjhU8jTIQxIXTFZcKDvuP4QxEiMgaa8ek4EYBlotuZ465&#10;dlf+ocsuliJBOOSowMTY5FKGwpDFMHINcfKOzluMSfpSao/XBLe1HGfZVFqsOC0YbGhtqDjtzlbB&#10;l/ldy28/KOP7tt3s37Lp+TjZKtXvtatXEJHa+Ajf259aweR59gL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ijSsYAAADdAAAADwAAAAAAAAAAAAAAAACYAgAAZHJz&#10;L2Rvd25yZXYueG1sUEsFBgAAAAAEAAQA9QAAAIsDAAAAAA==&#10;" path="m10,l3,12,,25,3,37,7,50,12,40,17,27r,-7l15,12,12,5,10,xe" filled="f" strokecolor="#e15520" strokeweight="0">
                        <v:path arrowok="t" o:connecttype="custom" o:connectlocs="6350,0;1905,7620;0,15875;1905,23495;4445,31750;7620,25400;10795,17145;10795,12700;9525,7620;7620,3175;6350,0" o:connectangles="0,0,0,0,0,0,0,0,0,0,0"/>
                      </v:shape>
                      <v:shape id="Freeform 2278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hDcYA&#10;AADdAAAADwAAAGRycy9kb3ducmV2LnhtbESPQWvCQBCF7wX/wzKF3upGa0uMriKFFk+Fxl68Ddkx&#10;Cc3Oht3VxP565yAU5jLMm/fet96OrlMXCrH1bGA2zUARV962XBv4OXw856BiQrbYeSYDV4qw3Uwe&#10;1lhYP/A3XcpUKzHhWKCBJqW+0DpWDTmMU98Ty+3kg8Mka6i1DTiIuev0PMvetMOWJaHBnt4bqn7L&#10;szOw1J/ZLA0vf/m1lmmP+69QLox5ehx3K1CJxvQvvn/vrYHFay51hUZIQG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XhDcYAAADdAAAADwAAAAAAAAAAAAAAAACYAgAAZHJz&#10;L2Rvd25yZXYueG1sUEsFBgAAAAAEAAQA9QAAAIsDAAAAAA==&#10;" path="m13,63l8,75,5,90r3,13l13,115r7,-10l20,90r,-15l13,63xm13,63l,,13,63xe" fillcolor="#f3be00" stroked="f">
                        <v:path arrowok="t" o:connecttype="custom" o:connectlocs="8255,40005;5080,47625;3175,57150;5080,65405;8255,73025;12700,66675;12700,57150;12700,47625;8255,40005;8255,40005;0,0;8255,40005" o:connectangles="0,0,0,0,0,0,0,0,0,0,0,0"/>
                        <o:lock v:ext="edit" verticies="t"/>
                      </v:shape>
                      <v:shape id="Freeform 2279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n0scA&#10;AADdAAAADwAAAGRycy9kb3ducmV2LnhtbESPT2vCQBTE74V+h+UVeim6qVWJ0VVqQSj04j/w+sw+&#10;N8Hs25DdJmk/fbcgeBxm5jfMYtXbSrTU+NKxgtdhAoI4d7pko+B42AxSED4ga6wck4If8rBaPj4s&#10;MNOu4x21+2BEhLDPUEERQp1J6fOCLPqhq4mjd3GNxRBlY6RusItwW8lRkkylxZLjQoE1fRSUX/ff&#10;VkF62rzY34uZOGPO7Tr52vq3Q6fU81P/PgcRqA/38K39qRWMJ+kM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r59LHAAAA3QAAAA8AAAAAAAAAAAAAAAAAmAIAAGRy&#10;cy9kb3ducmV2LnhtbFBLBQYAAAAABAAEAPUAAACMAwAAAAA=&#10;" path="m8,l3,12,,27,3,40,8,52,15,42r,-15l15,12,8,e" filled="f" strokecolor="#e15520" strokeweight="0">
                        <v:path arrowok="t" o:connecttype="custom" o:connectlocs="5080,0;1905,7620;0,17145;1905,25400;5080,33020;9525,26670;9525,17145;9525,7620;5080,0" o:connectangles="0,0,0,0,0,0,0,0,0"/>
                      </v:shape>
                      <v:shape id="Freeform 2280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EQ8MA&#10;AADdAAAADwAAAGRycy9kb3ducmV2LnhtbERPz2vCMBS+D/wfwhO8zVSZq6tGEZkgeHFuzuujebbV&#10;5qUm0Xb//XIY7Pjx/Z4vO1OLBzlfWVYwGiYgiHOrKy4UfH1unqcgfEDWWFsmBT/kYbnoPc0x07bl&#10;D3ocQiFiCPsMFZQhNJmUPi/JoB/ahjhyZ+sMhghdIbXDNoabWo6T5FUarDg2lNjQuqT8ergbBek+&#10;vbXmlL9Te9xLe1m57+suVWrQ71YzEIG68C/+c2+1gpfJW9wf38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AEQ8MAAADdAAAADwAAAAAAAAAAAAAAAACYAgAAZHJzL2Rv&#10;d25yZXYueG1sUEsFBgAAAAAEAAQA9QAAAIgDAAAAAA==&#10;" path="m13,63l,,13,63xe" filled="f" strokecolor="#e15520" strokeweight="0">
                        <v:path arrowok="t" o:connecttype="custom" o:connectlocs="8255,40005;0,0;8255,40005" o:connectangles="0,0,0"/>
                      </v:shape>
                      <v:shape id="Freeform 2281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k/sQA&#10;AADdAAAADwAAAGRycy9kb3ducmV2LnhtbESPT2vCQBTE74V+h+UJvdWNpbYxukopCIWe1CIeH9ln&#10;EpJ9G/aPbr99VxB6HGbmN8xqk8wgLuR8Z1nBbFqAIK6t7rhR8HPYPpcgfEDWOFgmBb/kYbN+fFhh&#10;pe2Vd3TZh0ZkCPsKFbQhjJWUvm7JoJ/akTh7Z+sMhixdI7XDa4abQb4UxZs02HFeaHGkz5bqfh+N&#10;Ah9jXb438ZjiyduSU++2371ST5P0sQQRKIX/8L39pRW8zhczuL3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JP7EAAAA3QAAAA8AAAAAAAAAAAAAAAAAmAIAAGRycy9k&#10;b3ducmV2LnhtbFBLBQYAAAAABAAEAPUAAACJAwAAAAA=&#10;" path="m13,l3,13,,25,,38,5,50,13,40,18,28r,-8l18,13,15,8,13,xe" fillcolor="#f3be00" stroked="f">
                        <v:path arrowok="t" o:connecttype="custom" o:connectlocs="8255,0;1905,8255;0,15875;0,24130;3175,31750;8255,25400;11430,17780;11430,12700;11430,8255;9525,5080;8255,0" o:connectangles="0,0,0,0,0,0,0,0,0,0,0"/>
                      </v:shape>
                      <v:shape id="Freeform 2282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cGsYA&#10;AADdAAAADwAAAGRycy9kb3ducmV2LnhtbESPQWsCMRSE74L/ITzBm5tVaqmrUbRQ6qGCtbZ4fGye&#10;m9XNy3YTdfvvTaHQ4zAz3zCzRWsrcaXGl44VDJMUBHHudMmFgv3Hy+AJhA/IGivHpOCHPCzm3c4M&#10;M+1u/E7XXShEhLDPUIEJoc6k9Lkhiz5xNXH0jq6xGKJsCqkbvEW4reQoTR+lxZLjgsGang3l593F&#10;KnjblDrXfFp/hm+z+hq/0mZ7uCjV77XLKYhAbfgP/7XXWsHDeDKC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9cGsYAAADdAAAADwAAAAAAAAAAAAAAAACYAgAAZHJz&#10;L2Rvd25yZXYueG1sUEsFBgAAAAAEAAQA9QAAAIsDAAAAAA==&#10;" path="m13,l3,13,,25,,38,5,50,13,40,18,28r,-8l18,13,15,8,13,xe" filled="f" strokecolor="#e15520" strokeweight="0">
                        <v:path arrowok="t" o:connecttype="custom" o:connectlocs="8255,0;1905,8255;0,15875;0,24130;3175,31750;8255,25400;11430,17780;11430,12700;11430,8255;9525,5080;8255,0" o:connectangles="0,0,0,0,0,0,0,0,0,0,0"/>
                      </v:shape>
                      <v:shape id="Freeform 2283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W2MYA&#10;AADdAAAADwAAAGRycy9kb3ducmV2LnhtbESPQWvCQBSE70L/w/KE3nSTVotGV7HSUg/2YBTB2yP7&#10;TILZt2F3q+m/7xYEj8PMfMPMl51pxJWcry0rSIcJCOLC6ppLBYf952ACwgdkjY1lUvBLHpaLp94c&#10;M21vvKNrHkoRIewzVFCF0GZS+qIig35oW+Lona0zGKJ0pdQObxFuGvmSJG/SYM1xocKW1hUVl/zH&#10;KNjo93RL+TFdue2av07fiRldPpR67nerGYhAXXiE7+2NVjAaT1/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kW2MYAAADdAAAADwAAAAAAAAAAAAAAAACYAgAAZHJz&#10;L2Rvd25yZXYueG1sUEsFBgAAAAAEAAQA9QAAAIsDAAAAAA==&#10;" path="m8,59l,,8,59xe" fillcolor="#f3be00" stroked="f">
                        <v:path arrowok="t" o:connecttype="custom" o:connectlocs="5080,37465;0,0;5080,37465" o:connectangles="0,0,0"/>
                      </v:shape>
                      <v:shape id="Freeform 2284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YlsUA&#10;AADdAAAADwAAAGRycy9kb3ducmV2LnhtbESPT2vCQBTE7wW/w/KEXkQ3in+jq4gg7aUHo+j1kX0m&#10;wezbNLsm6bfvFoQeh5n5DbPZdaYUDdWusKxgPIpAEKdWF5wpuJyPwyUI55E1lpZJwQ852G17bxuM&#10;tW35RE3iMxEg7GJUkHtfxVK6NCeDbmQr4uDdbW3QB1lnUtfYBrgp5SSK5tJgwWEhx4oOOaWP5GkU&#10;8GJw+GonmH5kdKVbsq8W381Mqfd+t1+D8NT5//Cr/akVTGerK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BiWxQAAAN0AAAAPAAAAAAAAAAAAAAAAAJgCAABkcnMv&#10;ZG93bnJldi54bWxQSwUGAAAAAAQABAD1AAAAigMAAAAA&#10;" path="m8,59l,,8,59xe" filled="f" strokecolor="#e15520" strokeweight="0">
                        <v:path arrowok="t" o:connecttype="custom" o:connectlocs="5080,37465;0,0;5080,37465" o:connectangles="0,0,0"/>
                      </v:shape>
                      <v:shape id="Freeform 2285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i/cQA&#10;AADdAAAADwAAAGRycy9kb3ducmV2LnhtbESPT2vCQBTE74V+h+UVeqsbpdYYXUUKQqGnqojHR/aZ&#10;hGTfhv2j22/fLRR6HGbmN8x6m8wgbuR8Z1nBdFKAIK6t7rhRcDruX0oQPiBrHCyTgm/ysN08Pqyx&#10;0vbOX3Q7hEZkCPsKFbQhjJWUvm7JoJ/YkTh7V+sMhixdI7XDe4abQc6K4k0a7DgvtDjSe0t1f4hG&#10;gY+xLhdNPKd48bbk1Lv9Z6/U81ParUAESuE//Nf+0Ape58s5/L7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aIv3EAAAA3QAAAA8AAAAAAAAAAAAAAAAAmAIAAGRycy9k&#10;b3ducmV2LnhtbFBLBQYAAAAABAAEAPUAAACJAwAAAAA=&#10;" path="m13,l5,13,,25,3,38,5,50,13,40,18,28r,-8l18,13,15,5,13,xe" fillcolor="#f3be00" stroked="f">
                        <v:path arrowok="t" o:connecttype="custom" o:connectlocs="8255,0;3175,8255;0,15875;1905,24130;3175,31750;8255,25400;11430,17780;11430,12700;11430,8255;9525,3175;8255,0" o:connectangles="0,0,0,0,0,0,0,0,0,0,0"/>
                      </v:shape>
                      <v:shape id="Freeform 2286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aGcYA&#10;AADdAAAADwAAAGRycy9kb3ducmV2LnhtbESPQWsCMRSE7wX/Q3iCt27WUqWuRmkLogcFa23x+Ng8&#10;N6ubl3UTdfvvG6HQ4zAz3zCTWWsrcaXGl44V9JMUBHHudMmFgt3n/PEFhA/IGivHpOCHPMymnYcJ&#10;Ztrd+IOu21CICGGfoQITQp1J6XNDFn3iauLoHVxjMUTZFFI3eItwW8mnNB1KiyXHBYM1vRvKT9uL&#10;VbBalzrXfFx+hbN5+x4saL3ZX5TqddvXMYhAbfgP/7WXWsHzYDSE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RaGcYAAADdAAAADwAAAAAAAAAAAAAAAACYAgAAZHJz&#10;L2Rvd25yZXYueG1sUEsFBgAAAAAEAAQA9QAAAIsDAAAAAA==&#10;" path="m13,l5,13,,25,3,38,5,50,13,40,18,28r,-8l18,13,15,5,13,xe" filled="f" strokecolor="#e15520" strokeweight="0">
                        <v:path arrowok="t" o:connecttype="custom" o:connectlocs="8255,0;3175,8255;0,15875;1905,24130;3175,31750;8255,25400;11430,17780;11430,12700;11430,8255;9525,3175;8255,0" o:connectangles="0,0,0,0,0,0,0,0,0,0,0"/>
                      </v:shape>
                      <v:shape id="Freeform 2287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8aMYA&#10;AADdAAAADwAAAGRycy9kb3ducmV2LnhtbESPQWvCQBSE70L/w/IKvdVNxVqNrlIqWg9eGhWvj+wz&#10;G5p9G7LbJO2vd4WCx2FmvmEWq95WoqXGl44VvAwTEMS50yUXCo6HzfMUhA/IGivHpOCXPKyWD4MF&#10;ptp1/EVtFgoRIexTVGBCqFMpfW7Ioh+6mjh6F9dYDFE2hdQNdhFuKzlKkom0WHJcMFjTh6H8O/ux&#10;Ck5/puWy2+v1OZGh/hzlfN5OlXp67N/nIAL14R7+b++0gvHr7A1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8aMYAAADdAAAADwAAAAAAAAAAAAAAAACYAgAAZHJz&#10;L2Rvd25yZXYueG1sUEsFBgAAAAAEAAQA9QAAAIsDAAAAAA==&#10;" path="m3,59l,,3,59xe" fillcolor="#f3be00" stroked="f">
                        <v:path arrowok="t" o:connecttype="custom" o:connectlocs="1905,37465;0,0;1905,37465" o:connectangles="0,0,0"/>
                      </v:shape>
                      <v:shape id="Freeform 2288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YE8QA&#10;AADdAAAADwAAAGRycy9kb3ducmV2LnhtbERPz2vCMBS+D/wfwhN2KTOdONk60+KEgQcv60T09mie&#10;TbF5KU2s3f56cxjs+PH9XhWjbcVAvW8cK3iepSCIK6cbrhXsvz+fXkH4gKyxdUwKfshDkU8eVphp&#10;d+MvGspQixjCPkMFJoQuk9JXhiz6meuII3d2vcUQYV9L3eMthttWztN0KS02HBsMdrQxVF3Kq1Vg&#10;ZbIctvP0YE/Hxc6cE8P690Opx+m4fgcRaAz/4j/3VitYvLzFufFNf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4mBPEAAAA3QAAAA8AAAAAAAAAAAAAAAAAmAIAAGRycy9k&#10;b3ducmV2LnhtbFBLBQYAAAAABAAEAPUAAACJAwAAAAA=&#10;" path="m3,59l,,3,59xe" filled="f" strokecolor="#e15520" strokeweight="0">
                        <v:path arrowok="t" o:connecttype="custom" o:connectlocs="1905,37465;0,0;1905,37465" o:connectangles="0,0,0"/>
                      </v:shape>
                      <v:shape id="Freeform 2289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G98UA&#10;AADdAAAADwAAAGRycy9kb3ducmV2LnhtbESPQWvCQBSE7wX/w/IEb7qxqDTRVVQUPLaxLXh7ZJ9J&#10;NPs2za4m/vtuQehxmJlvmMWqM5W4U+NKywrGowgEcWZ1ybmCz+N++AbCeWSNlWVS8CAHq2XvZYGJ&#10;ti1/0D31uQgQdgkqKLyvEyldVpBBN7I1cfDOtjHog2xyqRtsA9xU8jWKZtJgyWGhwJq2BWXX9GYU&#10;ZD+8kdf4VOrb17bt3r8vh116UWrQ79ZzEJ46/x9+tg9awWQax/D3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Ub3xQAAAN0AAAAPAAAAAAAAAAAAAAAAAJgCAABkcnMv&#10;ZG93bnJldi54bWxQSwUGAAAAAAQABAD1AAAAigMAAAAA&#10;" path="m15,l5,12,2,24,,37,5,49r7,-7l17,27r3,-5l20,15,17,7,15,xe" fillcolor="#f3be00" stroked="f">
                        <v:path arrowok="t" o:connecttype="custom" o:connectlocs="9525,0;3175,7620;1270,15240;0,23495;3175,31115;7620,26670;10795,17145;12700,13970;12700,9525;10795,4445;9525,0" o:connectangles="0,0,0,0,0,0,0,0,0,0,0"/>
                      </v:shape>
                      <v:shape id="Freeform 2290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3Q8MA&#10;AADdAAAADwAAAGRycy9kb3ducmV2LnhtbERP3WrCMBS+H/gO4QjezcRZZFajyERwDAZTH+DQHNto&#10;c1KbWLs9/XIx2OXH979c964WHbXBetYwGSsQxIU3lksNp+Pu+RVEiMgGa8+k4ZsCrFeDpyXmxj/4&#10;i7pDLEUK4ZCjhirGJpcyFBU5DGPfECfu7FuHMcG2lKbFRwp3tXxRaiYdWk4NFTb0VlFxPdydhi77&#10;mO4v2893e7PZz7Hs1Ly+X7UeDfvNAkSkPv6L/9x7oyGbqb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83Q8MAAADdAAAADwAAAAAAAAAAAAAAAACYAgAAZHJzL2Rv&#10;d25yZXYueG1sUEsFBgAAAAAEAAQA9QAAAIgDAAAAAA==&#10;" path="m15,l5,12,2,24,,37,5,49r7,-7l17,27r3,-5l20,15,17,7,15,xe" filled="f" strokecolor="#e15520" strokeweight="0">
                        <v:path arrowok="t" o:connecttype="custom" o:connectlocs="9525,0;3175,7620;1270,15240;0,23495;3175,31115;7620,26670;10795,17145;12700,13970;12700,9525;10795,4445;9525,0" o:connectangles="0,0,0,0,0,0,0,0,0,0,0"/>
                      </v:shape>
                      <v:shape id="Freeform 2291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ZSMYA&#10;AADdAAAADwAAAGRycy9kb3ducmV2LnhtbESPQWvCQBSE7wX/w/IK3uomRUKNrhKESvRQaFoovT2y&#10;zyQ0+zZk1yT+e7cgeBxm5htms5tMKwbqXWNZQbyIQBCXVjdcKfj+en95A+E8ssbWMim4koPddva0&#10;wVTbkT9pKHwlAoRdigpq77tUSlfWZNAtbEccvLPtDfog+0rqHscAN618jaJEGmw4LNTY0b6m8q+4&#10;GAWnQ74qmpVsf308alv+HKePrFNq/jxlaxCeJv8I39u5VrBMohj+34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UZSMYAAADdAAAADwAAAAAAAAAAAAAAAACYAgAAZHJz&#10;L2Rvd25yZXYueG1sUEsFBgAAAAAEAAQA9QAAAIsDAAAAAA==&#10;" path="m,63l,,,63xe" fillcolor="#f3be00" stroked="f">
                        <v:path arrowok="t" o:connecttype="custom" o:connectlocs="0,40005;0,0;0,40005" o:connectangles="0,0,0"/>
                      </v:shape>
                      <v:shape id="Freeform 2292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dGsYA&#10;AADdAAAADwAAAGRycy9kb3ducmV2LnhtbESPT2vCQBTE70K/w/IK3nRTFYmpqxRBEPVSG3p+zb78&#10;odm3aXaN0U/vCgWPw8z8hlmue1OLjlpXWVbwNo5AEGdWV1woSL+2oxiE88gaa8uk4EoO1quXwRIT&#10;bS/8Sd3JFyJA2CWooPS+SaR0WUkG3dg2xMHLbWvQB9kWUrd4CXBTy0kUzaXBisNCiQ1tSsp+T2ej&#10;4CdPb9P477Bw/tAs6uN3Hs/2nVLD1/7jHYSn3j/D/+2dVjCbRxN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fdGsYAAADdAAAADwAAAAAAAAAAAAAAAACYAgAAZHJz&#10;L2Rvd25yZXYueG1sUEsFBgAAAAAEAAQA9QAAAIsDAAAAAA==&#10;" path="m,63l,,,63xe" filled="f" strokecolor="#e15520" strokeweight="0">
                        <v:path arrowok="t" o:connecttype="custom" o:connectlocs="0,40005;0,0;0,40005" o:connectangles="0,0,0"/>
                      </v:shape>
                      <v:shape id="Freeform 2293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6lsMA&#10;AADdAAAADwAAAGRycy9kb3ducmV2LnhtbESPQWvCQBSE70L/w/IKvekmVqSkriIFrQcvpv6AR/Y1&#10;Wcy+DdnXmPz7bqHgcZiZb5jNbvStGqiPLrCBfJGBIq6CdVwbuH4d5m+goiBbbAOTgYki7LZPsw0W&#10;Ntz5QkMptUoQjgUaaES6QutYNeQxLkJHnLzv0HuUJPta2x7vCe5bvcyytfboOC002NFHQ9Wt/PEG&#10;znl+kqp1nwMGeywPbroOMhnz8jzu30EJjfII/7dP1sBqnb3C35v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v6lsMAAADdAAAADwAAAAAAAAAAAAAAAACYAgAAZHJzL2Rv&#10;d25yZXYueG1sUEsFBgAAAAAEAAQA9QAAAIgDAAAAAA==&#10;" path="m15,l5,10,,22,,35,2,49,12,40,17,27r,-7l17,12r,-7l15,xe" fillcolor="#f3be00" stroked="f">
                        <v:path arrowok="t" o:connecttype="custom" o:connectlocs="9525,0;3175,6350;0,13970;0,22225;1270,31115;7620,25400;10795,17145;10795,12700;10795,7620;10795,3175;9525,0" o:connectangles="0,0,0,0,0,0,0,0,0,0,0"/>
                      </v:shape>
                      <v:shape id="Freeform 2294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8s8QA&#10;AADdAAAADwAAAGRycy9kb3ducmV2LnhtbESPQYvCMBSE78L+h/AW9iKauhSRrlFEEHoSbD14fDTP&#10;NmvzUpuo3X+/EQSPw8x8wyzXg23FnXpvHCuYTRMQxJXThmsFx3I3WYDwAVlj65gU/JGH9epjtMRM&#10;uwcf6F6EWkQI+wwVNCF0mZS+asiin7qOOHpn11sMUfa11D0+Ity28jtJ5tKi4bjQYEfbhqpLcbMK&#10;fm0xDuM8L/N9upWn8mrq3dko9fU5bH5ABBrCO/xq51pBOk9S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dvLPEAAAA3QAAAA8AAAAAAAAAAAAAAAAAmAIAAGRycy9k&#10;b3ducmV2LnhtbFBLBQYAAAAABAAEAPUAAACJAwAAAAA=&#10;" path="m15,l5,10,,22,,35,2,49,12,40,17,27r,-7l17,12r,-7l15,xe" filled="f" strokecolor="#e15520" strokeweight="0">
                        <v:path arrowok="t" o:connecttype="custom" o:connectlocs="9525,0;3175,6350;0,13970;0,22225;1270,31115;7620,25400;10795,17145;10795,12700;10795,7620;10795,3175;9525,0" o:connectangles="0,0,0,0,0,0,0,0,0,0,0"/>
                      </v:shape>
                      <v:shape id="Freeform 2295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IOcUA&#10;AADdAAAADwAAAGRycy9kb3ducmV2LnhtbESPT4vCMBTE74LfIbwFL7Kmiop0jSIF/95s9+Dx0bxt&#10;yzYvpYla/fRmYcHjMDO/YZbrztTiRq2rLCsYjyIQxLnVFRcKvrPt5wKE88gaa8uk4EEO1qt+b4mx&#10;tnc+0y31hQgQdjEqKL1vYildXpJBN7INcfB+bGvQB9kWUrd4D3BTy0kUzaXBisNCiQ0lJeW/6dUo&#10;sMd015wO271JsmTxGPrLZve8KDX46DZfIDx1/h3+bx+0guk8msHf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8g5xQAAAN0AAAAPAAAAAAAAAAAAAAAAAJgCAABkcnMv&#10;ZG93bnJldi54bWxQSwUGAAAAAAQABAD1AAAAigMAAAAA&#10;" path="m,65l,,,65xe" fillcolor="#f3be00" stroked="f">
                        <v:path arrowok="t" o:connecttype="custom" o:connectlocs="0,41275;0,0;0,41275" o:connectangles="0,0,0"/>
                      </v:shape>
                      <v:shape id="Freeform 2296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64l8YA&#10;AADdAAAADwAAAGRycy9kb3ducmV2LnhtbESP0WrCQBRE34X+w3ILvummNkaJbkQKBTHYUvUDrtlr&#10;kjZ7N2TXmP59t1Do4zAzZ5j1ZjCN6KlztWUFT9MIBHFhdc2lgvPpdbIE4TyyxsYyKfgmB5vsYbTG&#10;VNs7f1B/9KUIEHYpKqi8b1MpXVGRQTe1LXHwrrYz6IPsSqk7vAe4aeQsihJpsOawUGFLLxUVX8eb&#10;UXB4H+I5H8x++5mXVz2fLZ4vb7lS48dhuwLhafD/4b/2TiuIkyiB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64l8YAAADdAAAADwAAAAAAAAAAAAAAAACYAgAAZHJz&#10;L2Rvd25yZXYueG1sUEsFBgAAAAAEAAQA9QAAAIsDAAAAAA==&#10;" path="m,65l,,,65xe" filled="f" strokecolor="#e15520" strokeweight="0">
                        <v:path arrowok="t" o:connecttype="custom" o:connectlocs="0,41275;0,0;0,41275" o:connectangles="0,0,0"/>
                      </v:shape>
                      <v:shape id="Freeform 2297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oRMYA&#10;AADdAAAADwAAAGRycy9kb3ducmV2LnhtbESP3WoCMRSE74W+QziF3mnWRa2sRhFBEEoRbVl6edic&#10;/cHNyZJE3fbpG0HwcpiZb5jlujetuJLzjWUF41ECgriwuuFKwffXbjgH4QOyxtYyKfglD+vVy2CJ&#10;mbY3PtL1FCoRIewzVFCH0GVS+qImg35kO+LoldYZDFG6SmqHtwg3rUyTZCYNNhwXauxoW1NxPl2M&#10;gr+Pec7jvCynVf6zc9PPQ5puS6XeXvvNAkSgPjzDj/ZeK5jMkne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oRMYAAADdAAAADwAAAAAAAAAAAAAAAACYAgAAZHJz&#10;L2Rvd25yZXYueG1sUEsFBgAAAAAEAAQA9QAAAIsDAAAAAA==&#10;" path="m,l,10r5,7l10,22r13,5l20,20,15,12,10,5,,xe" fillcolor="#f3be00" stroked="f">
                        <v:path arrowok="t" o:connecttype="custom" o:connectlocs="0,0;0,6350;3175,10795;6350,13970;14605,17145;12700,12700;9525,7620;6350,3175;0,0" o:connectangles="0,0,0,0,0,0,0,0,0"/>
                      </v:shape>
                      <v:shape id="Freeform 2298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EgcIA&#10;AADdAAAADwAAAGRycy9kb3ducmV2LnhtbERPz2vCMBS+C/4P4QneNHVIkWoUdQyUnXQDPT6bZxNs&#10;XkqT1frfL4fBjh/f79Wmd7XoqA3Ws4LZNANBXHptuVLw/fUxWYAIEVlj7ZkUvCjAZj0crLDQ/skn&#10;6s6xEimEQ4EKTIxNIWUoDTkMU98QJ+7uW4cxwbaSusVnCne1fMuyXDq0nBoMNrQ3VD7OP05Bdbnu&#10;9P04N7vb4r387HJ7OrysUuNRv12CiNTHf/Gf+6AVzPMs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gSBwgAAAN0AAAAPAAAAAAAAAAAAAAAAAJgCAABkcnMvZG93&#10;bnJldi54bWxQSwUGAAAAAAQABAD1AAAAhwMAAAAA&#10;" path="m,l,10r5,7l10,22r13,5l20,20,15,12,10,5,,e" filled="f" strokecolor="#e15520" strokeweight="0">
                        <v:path arrowok="t" o:connecttype="custom" o:connectlocs="0,0;0,6350;3175,10795;6350,13970;14605,17145;12700,12700;9525,7620;6350,3175;0,0" o:connectangles="0,0,0,0,0,0,0,0,0"/>
                      </v:shape>
                      <v:shape id="Freeform 2299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5wsYA&#10;AADdAAAADwAAAGRycy9kb3ducmV2LnhtbESP0WrCQBRE3wv+w3ILfQm6sUSpaVaRQkEoYpv6AZfs&#10;NQnJ3o3ZjUn/3i0U+jjMzBkm202mFTfqXW1ZwXIRgyAurK65VHD+fp+/gHAeWWNrmRT8kIPddvaQ&#10;YartyF90y30pAoRdigoq77tUSldUZNAtbEccvIvtDfog+1LqHscAN618juO1NFhzWKiwo7eKiiYf&#10;jIJV83HEJL+aKNqQ/TxPB3carFJPj9P+FYSnyf+H/9oHrSBZxxv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e5wsYAAADdAAAADwAAAAAAAAAAAAAAAACYAgAAZHJz&#10;L2Rvd25yZXYueG1sUEsFBgAAAAAEAAQA9QAAAIsDAAAAAA==&#10;" path="m10,60l,,10,60xe" fillcolor="#f3be00" stroked="f">
                        <v:path arrowok="t" o:connecttype="custom" o:connectlocs="6350,38100;0,0;6350,38100" o:connectangles="0,0,0"/>
                      </v:shape>
                      <v:shape id="Freeform 2300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DI8UA&#10;AADdAAAADwAAAGRycy9kb3ducmV2LnhtbERPW2vCMBR+F/YfwhH2IprqRLQaZRMGDsThDXw8NMem&#10;W3PSNZm2/355EPb48d0Xq8aW4ka1LxwrGA4SEMSZ0wXnCk7H9/4UhA/IGkvHpKAlD6vlU2eBqXZ3&#10;3tPtEHIRQ9inqMCEUKVS+syQRT9wFXHkrq62GCKsc6lrvMdwW8pRkkykxYJjg8GK1oay78OvVbB+&#10;+fk4nduvz9ll227MW2+n7ain1HO3eZ2DCNSEf/HDvdEKxpNh3B/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0MjxQAAAN0AAAAPAAAAAAAAAAAAAAAAAJgCAABkcnMv&#10;ZG93bnJldi54bWxQSwUGAAAAAAQABAD1AAAAigMAAAAA&#10;" path="m10,60l,,10,60xe" filled="f" strokecolor="#e15520" strokeweight="0">
                        <v:path arrowok="t" o:connecttype="custom" o:connectlocs="6350,38100;0,0;6350,38100" o:connectangles="0,0,0"/>
                      </v:shape>
                      <v:shape id="Freeform 2301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JWMQA&#10;AADdAAAADwAAAGRycy9kb3ducmV2LnhtbESPwWrDMBBE74X+g9hCbo3sOE2KGyUkgUJubWJ/wMba&#10;yqbWylhy7Px9VSj0OMzMG2azm2wrbtT7xrGCdJ6AIK6cbtgoKIv351cQPiBrbB2Tgjt52G0fHzaY&#10;azfymW6XYESEsM9RQR1Cl0vpq5os+rnriKP35XqLIcreSN3jGOG2lYskWUmLDceFGjs61lR9Xwar&#10;4LC/UlbcTfbywWH6XJMph8EoNXua9m8gAk3hP/zXPmkFy1Wa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yVjEAAAA3QAAAA8AAAAAAAAAAAAAAAAAmAIAAGRycy9k&#10;b3ducmV2LnhtbFBLBQYAAAAABAAEAPUAAACJAwAAAAA=&#10;" path="m60,20l,,60,20xm60,20r14,8l87,30,99,28r13,-8l107,15,99,13,92,10,87,8r-8,l72,10r-8,5l60,20xe" fillcolor="#f3be00" stroked="f">
        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        <o:lock v:ext="edit" verticies="t"/>
                      </v:shape>
                      <v:shape id="Freeform 2302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mecMA&#10;AADdAAAADwAAAGRycy9kb3ducmV2LnhtbESPQYvCMBSE7wv+h/AEb2tqXYpUo4goeHRtQY/P5tmW&#10;Ni+liVr//WZhYY/DzHzDrDaDacWTeldbVjCbRiCIC6trLhXk2eFzAcJ5ZI2tZVLwJgeb9ehjham2&#10;L/6m59mXIkDYpaig8r5LpXRFRQbd1HbEwbvb3qAPsi+l7vEV4KaVcRQl0mDNYaHCjnYVFc35YRTE&#10;ebZo7vusSVorbxe6zk9FPldqMh62SxCeBv8f/msftYKvZBbD75v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mecMAAADdAAAADwAAAAAAAAAAAAAAAACYAgAAZHJzL2Rv&#10;d25yZXYueG1sUEsFBgAAAAAEAAQA9QAAAIgDAAAAAA==&#10;" path="m60,20l,,60,20xe" filled="f" strokecolor="#e77817" strokeweight="0">
                        <v:path arrowok="t" o:connecttype="custom" o:connectlocs="38100,12700;0,0;38100,12700" o:connectangles="0,0,0"/>
                      </v:shape>
                      <v:shape id="Freeform 2303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bucQA&#10;AADdAAAADwAAAGRycy9kb3ducmV2LnhtbESPQWvCQBSE7wX/w/IKvdWXtBIkdZVisXjVWujxsftM&#10;QrNvQ3aN0V/fFYQeh5n5hlmsRteqgfvQeNGQTzNQLMbbRioNh6/N8xxUiCSWWi+s4cIBVsvJw4JK&#10;68+y42EfK5UgEkrSUMfYlYjB1OwoTH3Hkryj7x3FJPsKbU/nBHctvmRZgY4aSQs1dbyu2fzuT07D&#10;t7maYj7k148f/DxsLx2il6PWT4/j+xuoyGP8D9/bW6thVuSvcHuTng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27nEAAAA3QAAAA8AAAAAAAAAAAAAAAAAmAIAAGRycy9k&#10;b3ducmV2LnhtbFBLBQYAAAAABAAEAPUAAACJAwAAAAA=&#10;" path="m,12r14,8l27,22,39,20,52,12,47,7,39,5,32,2,27,,19,,12,2,4,7,,12xe" filled="f" strokecolor="#e77817" strokeweight="0">
                        <v:path arrowok="t" o:connecttype="custom" o:connectlocs="0,7620;8890,12700;17145,13970;24765,12700;33020,7620;29845,4445;24765,3175;20320,1270;17145,0;12065,0;7620,1270;2540,4445;0,7620" o:connectangles="0,0,0,0,0,0,0,0,0,0,0,0,0"/>
                      </v:shape>
                      <v:shape id="Freeform 2304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KW8QA&#10;AADdAAAADwAAAGRycy9kb3ducmV2LnhtbESPwWrDMBBE74H+g9hCL6GR05jEuFFCKC3k2jgfsFhr&#10;2Y21ciUldv6+KhR6HGbmDbPdT7YXN/Khc6xguchAENdOd2wUnKuP5wJEiMgae8ek4E4B9ruH2RZL&#10;7Ub+pNspGpEgHEpU0MY4lFKGuiWLYeEG4uQ1zluMSXojtccxwW0vX7JsLS12nBZaHOitpfpyuloF&#10;lWnyZuPHzKze5/eq+Pq+FIhKPT1Oh1cQkab4H/5rH7WCfL3M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ylvEAAAA3QAAAA8AAAAAAAAAAAAAAAAAmAIAAGRycy9k&#10;b3ducmV2LnhtbFBLBQYAAAAABAAEAPUAAACJAwAAAAA=&#10;" path="m59,25l,,59,25xm59,25r13,5l87,32r12,l109,25r-5,-5l99,17,92,15,84,12r-7,l72,15r-8,5l59,25xe" fillcolor="#f3be00" stroked="f">
        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        <o:lock v:ext="edit" verticies="t"/>
                      </v:shape>
                      <v:shape id="Freeform 2305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mBMQA&#10;AADdAAAADwAAAGRycy9kb3ducmV2LnhtbESP3YrCMBSE74V9h3AWvNNU8Y9qlGVBUFyE1QVvD82x&#10;KTYntYm2vr1ZELwcZuYbZrFqbSnuVPvCsYJBPwFBnDldcK7g77juzUD4gKyxdEwKHuRhtfzoLDDV&#10;ruFfuh9CLiKEfYoKTAhVKqXPDFn0fVcRR+/saoshyjqXusYmwm0ph0kykRYLjgsGK/o2lF0ON6tg&#10;dzklbH6mx2lzuw4Lvd9eqRwr1f1sv+YgArXhHX61N1rBaDIYw/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JgTEAAAA3QAAAA8AAAAAAAAAAAAAAAAAmAIAAGRycy9k&#10;b3ducmV2LnhtbFBLBQYAAAAABAAEAPUAAACJAwAAAAA=&#10;" path="m59,25l,,59,25xe" filled="f" strokecolor="#e77817" strokeweight="0">
                        <v:path arrowok="t" o:connecttype="custom" o:connectlocs="37465,15875;0,0;37465,15875" o:connectangles="0,0,0"/>
                      </v:shape>
                      <v:shape id="Freeform 2306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LEMUA&#10;AADdAAAADwAAAGRycy9kb3ducmV2LnhtbESPzWrDMBCE74W+g9hCbo2cEIzjRgmh0FJ6y8+lt8Va&#10;S26tlbEU2+3TV4FAjsPMfMNsdpNrxUB9aDwrWMwzEMSV1w0bBefT23MBIkRkja1nUvBLAXbbx4cN&#10;ltqPfKDhGI1IEA4lKrAxdqWUobLkMMx9R5y82vcOY5K9kbrHMcFdK5dZlkuHDacFix29Wqp+jhen&#10;wH9+f7lhb0wRazrV9n09Fn9rpWZP0/4FRKQp3sO39odWsMoXOVzfp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MsQxQAAAN0AAAAPAAAAAAAAAAAAAAAAAJgCAABkcnMv&#10;ZG93bnJldi54bWxQSwUGAAAAAAQABAD1AAAAigMAAAAA&#10;" path="m,13r13,5l28,20r12,l50,13,45,8,40,5,33,3,25,,18,,13,3,5,8,,13e" filled="f" strokecolor="#e77817" strokeweight="0">
                        <v:path arrowok="t" o:connecttype="custom" o:connectlocs="0,8255;8255,11430;17780,12700;25400,12700;31750,8255;28575,5080;25400,3175;20955,1905;15875,0;11430,0;8255,1905;3175,5080;0,8255" o:connectangles="0,0,0,0,0,0,0,0,0,0,0,0,0"/>
                      </v:shape>
                      <v:shape id="Freeform 2307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6y8cA&#10;AADdAAAADwAAAGRycy9kb3ducmV2LnhtbESP3WrCQBSE7wu+w3KE3tWNpViNrlILbS2C4t/9MXtM&#10;QrNnk+zGxLfvFgpeDjPzDTNbdKYQV6pdblnBcBCBIE6szjlVcDx8PI1BOI+ssbBMCm7kYDHvPcww&#10;1rblHV33PhUBwi5GBZn3ZSylSzIy6Aa2JA7exdYGfZB1KnWNbYCbQj5H0UgazDksZFjSe0bJz74x&#10;Cqqu1ZvP5Xb31Zy/17ZZYnWaVEo99ru3KQhPnb+H/9srreBlNHyF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2usvHAAAA3QAAAA8AAAAAAAAAAAAAAAAAmAIAAGRy&#10;cy9kb3ducmV2LnhtbFBLBQYAAAAABAAEAPUAAACMAwAAAAA=&#10;" path="m64,17l,,64,17xm62,17r15,8l89,27r13,-2l114,17r-5,-5l102,10,97,7,89,5r-7,l74,7r-5,5l62,17xe" fillcolor="#f3be00" stroked="f">
        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        <o:lock v:ext="edit" verticies="t"/>
                      </v:shape>
                      <v:shape id="Freeform 2308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h4sQA&#10;AADdAAAADwAAAGRycy9kb3ducmV2LnhtbERPz2vCMBS+D/wfwhN201RxOqppEdlg7qC07rDdHs2z&#10;LTYvJcls998vh8GOH9/vXT6aTtzJ+daygsU8AUFcWd1yreDj8jp7BuEDssbOMin4IQ95NnnYYart&#10;wAXdy1CLGMI+RQVNCH0qpa8aMujntieO3NU6gyFCV0vtcIjhppPLJFlLgy3HhgZ7OjRU3cpvo+Dl&#10;6/1wWhZDef6sjsm4ck8bY45KPU7H/RZEoDH8i//cb1rBar2Ic+O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5oeLEAAAA3QAAAA8AAAAAAAAAAAAAAAAAmAIAAGRycy9k&#10;b3ducmV2LnhtbFBLBQYAAAAABAAEAPUAAACJAwAAAAA=&#10;" path="m64,17l,,64,17xe" filled="f" strokecolor="#e77817" strokeweight="0">
                        <v:path arrowok="t" o:connecttype="custom" o:connectlocs="40640,10795;0,0;40640,10795" o:connectangles="0,0,0"/>
                      </v:shape>
                      <v:shape id="Freeform 2309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sU8QA&#10;AADdAAAADwAAAGRycy9kb3ducmV2LnhtbESPzWrDMBCE74W+g9hCbs3aIZjEjRJKS0uuzQ/0uEgb&#10;29RaGUtxnDx9VSjkOMzMN8xqM7pWDdyHxouGfJqBYjHeNlJpOOw/nhegQiSx1HphDVcOsFk/Pqyo&#10;tP4iXzzsYqUSREJJGuoYuxIxmJodhanvWJJ38r2jmGRfoe3pkuCuxVmWFeiokbRQU8dvNZuf3dlp&#10;OJqbKRZDfnv/xs/D9tohejlpPXkaX19ARR7jPfzf3loN8yJfwt+b9ARw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A7FPEAAAA3QAAAA8AAAAAAAAAAAAAAAAAmAIAAGRycy9k&#10;b3ducmV2LnhtbFBLBQYAAAAABAAEAPUAAACJAwAAAAA=&#10;" path="m,12r15,8l27,22,40,20,52,12,47,7,40,5,35,2,27,,20,,12,2,7,7,,12xe" filled="f" strokecolor="#e77817" strokeweight="0">
                        <v:path arrowok="t" o:connecttype="custom" o:connectlocs="0,7620;9525,12700;17145,13970;25400,12700;33020,7620;29845,4445;25400,3175;22225,1270;17145,0;12700,0;7620,1270;4445,4445;0,7620" o:connectangles="0,0,0,0,0,0,0,0,0,0,0,0,0"/>
                      </v:shape>
                      <v:shape id="Freeform 2310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VNMMA&#10;AADdAAAADwAAAGRycy9kb3ducmV2LnhtbERPy2rCQBTdC/2H4Rbc6aRBg6aOImqp3YgvcHuZuU1C&#10;M3dCZtTYr+8sCi4P5z1bdLYWN2p95VjB2zABQaydqbhQcD59DCYgfEA2WDsmBQ/ysJi/9GaYG3fn&#10;A92OoRAxhH2OCsoQmlxKr0uy6IeuIY7ct2sthgjbQpoW7zHc1jJNkkxarDg2lNjQqiT9c7xaBWm2&#10;3V02o3GN669kutt/avz1Wqn+a7d8BxGoC0/xv3trFIyyNO6Pb+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hVNMMAAADdAAAADwAAAAAAAAAAAAAAAACYAgAAZHJzL2Rv&#10;d25yZXYueG1sUEsFBgAAAAAEAAQA9QAAAIgDAAAAAA==&#10;" path="m58,15l,,58,15xm58,15r14,7l85,27,97,25r13,-8l105,12,97,10,92,7,85,5r-8,l70,7r-7,3l58,15xe" fillcolor="#f3be00" stroked="f">
        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        <o:lock v:ext="edit" verticies="t"/>
                      </v:shape>
                      <v:shape id="Freeform 2311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U48EA&#10;AADdAAAADwAAAGRycy9kb3ducmV2LnhtbESPzQrCMBCE74LvEFbwpqkiKtUoKoheBP/A69KsbbHZ&#10;1CZqfXsjCB6HmfmGmc5rU4gnVS63rKDXjUAQJ1bnnCo4n9adMQjnkTUWlknBmxzMZ83GFGNtX3yg&#10;59GnIkDYxagg876MpXRJRgZd15bEwbvayqAPskqlrvAV4KaQ/SgaSoM5h4UMS1pllNyOD6Ngd92d&#10;5X5z4XLxXi/vWkYjP7gp1W7ViwkIT7X/h3/trVYwGPZ78H0Tn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P1OPBAAAA3QAAAA8AAAAAAAAAAAAAAAAAmAIAAGRycy9kb3du&#10;cmV2LnhtbFBLBQYAAAAABAAEAPUAAACGAwAAAAA=&#10;" path="m58,15l,,58,15xe" filled="f" strokecolor="#e77817" strokeweight="0">
                        <v:path arrowok="t" o:connecttype="custom" o:connectlocs="36830,9525;0,0;36830,9525" o:connectangles="0,0,0"/>
                      </v:shape>
                      <v:shape id="Freeform 2312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OZMMA&#10;AADdAAAADwAAAGRycy9kb3ducmV2LnhtbESPQYvCMBSE74L/ITzBm6YWEekaRRYKwuKhKoi3t83b&#10;tti8lCRr6783Cwseh5n5htnsBtOKBznfWFawmCcgiEurG64UXM75bA3CB2SNrWVS8CQPu+14tMFM&#10;254LepxCJSKEfYYK6hC6TEpf1mTQz21HHL0f6wyGKF0ltcM+wk0r0yRZSYMNx4UaO/qsqbyffo2C&#10;fS99qHLzjUt3LIrb1/V+y1mp6WTYf4AINIR3+L990AqWqzSFv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OZMMAAADdAAAADwAAAAAAAAAAAAAAAACYAgAAZHJzL2Rv&#10;d25yZXYueG1sUEsFBgAAAAAEAAQA9QAAAIgDAAAAAA==&#10;" path="m,10r14,7l27,22,39,20,52,12,47,7,39,5,34,2,27,,19,,12,2,5,5,,10e" filled="f" strokecolor="#e77817" strokeweight="0">
                        <v:path arrowok="t" o:connecttype="custom" o:connectlocs="0,6350;8890,10795;17145,13970;24765,12700;33020,7620;29845,4445;24765,3175;21590,1270;17145,0;12065,0;7620,1270;3175,3175;0,6350" o:connectangles="0,0,0,0,0,0,0,0,0,0,0,0,0"/>
                      </v:shape>
                      <v:shape id="Freeform 2313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R8cA&#10;AADdAAAADwAAAGRycy9kb3ducmV2LnhtbESPS4vCQBCE74L/YWjBm058IJp1FBGVlcWDjz3srcn0&#10;JsFMT8yMMfvvnQXBY1FVX1HzZWMKUVPlcssKBv0IBHFidc6pgst525uCcB5ZY2GZFPyRg+Wi3Zpj&#10;rO2Dj1SffCoChF2MCjLvy1hKl2Rk0PVtSRy8X1sZ9EFWqdQVPgLcFHIYRRNpMOewkGFJ64yS6+lu&#10;FGxuA9l8fY9/rvvL2RxGtcmL2U6pbqdZfYDw1Ph3+NX+1ArGk+EI/t+EJ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60kfHAAAA3QAAAA8AAAAAAAAAAAAAAAAAmAIAAGRy&#10;cy9kb3ducmV2LnhtbFBLBQYAAAAABAAEAPUAAACMAwAAAAA=&#10;" path="m59,25l,,59,25xm59,25r13,8l84,35,97,33r12,-5l104,23,99,18,92,15r-8,l77,15r-5,3l64,20r-5,5xe" fillcolor="#f3be00" stroked="f">
        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        <o:lock v:ext="edit" verticies="t"/>
                      </v:shape>
                      <v:shape id="Freeform 2314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JIsUA&#10;AADdAAAADwAAAGRycy9kb3ducmV2LnhtbESPQWvCQBSE70L/w/IKvenGYLXErFIKgsVSUAteH9ln&#10;NiT7NmZXE/99t1DwOMzMN0y+HmwjbtT5yrGC6SQBQVw4XXGp4Oe4Gb+B8AFZY+OYFNzJw3r1NMox&#10;067nPd0OoRQRwj5DBSaENpPSF4Ys+olriaN3dp3FEGVXSt1hH+G2kWmSzKXFiuOCwZY+DBX14WoV&#10;7OpTwuZrcVz010ta6e/PCzWvSr08D+9LEIGG8Aj/t7dawWye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EkixQAAAN0AAAAPAAAAAAAAAAAAAAAAAJgCAABkcnMv&#10;ZG93bnJldi54bWxQSwUGAAAAAAQABAD1AAAAigMAAAAA&#10;" path="m59,25l,,59,25xe" filled="f" strokecolor="#e77817" strokeweight="0">
                        <v:path arrowok="t" o:connecttype="custom" o:connectlocs="37465,15875;0,0;37465,15875" o:connectangles="0,0,0"/>
                      </v:shape>
                      <v:shape id="Freeform 2315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Ik8cA&#10;AADdAAAADwAAAGRycy9kb3ducmV2LnhtbESPQWvCQBSE70L/w/IK3symYiWkrlJKxShetD3k+Mw+&#10;k7TZtzG7NfHfdwtCj8PMfMMsVoNpxJU6V1tW8BTFIIgLq2suFXx+rCcJCOeRNTaWScGNHKyWD6MF&#10;ptr2fKDr0ZciQNilqKDyvk2ldEVFBl1kW+LgnW1n0AfZlVJ32Ae4aeQ0jufSYM1hocKW3ioqvo8/&#10;RoHNv07vl+Syy9cbvcnbIttu97lS48fh9QWEp8H/h+/tTCuYzafP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6yJPHAAAA3QAAAA8AAAAAAAAAAAAAAAAAmAIAAGRy&#10;cy9kb3ducmV2LnhtbFBLBQYAAAAABAAEAPUAAACMAwAAAAA=&#10;" path="m,10r13,8l25,20,38,18,50,13,45,8,40,3,33,,25,,18,,13,3,5,5,,10xe" filled="f" strokecolor="#e77817" strokeweight="0">
                        <v:path arrowok="t" o:connecttype="custom" o:connectlocs="0,6350;8255,11430;15875,12700;24130,11430;31750,8255;28575,5080;25400,1905;20955,0;15875,0;11430,0;8255,1905;3175,3175;0,6350" o:connectangles="0,0,0,0,0,0,0,0,0,0,0,0,0"/>
                      </v:shape>
                      <v:shape id="Freeform 2316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ZicQA&#10;AADdAAAADwAAAGRycy9kb3ducmV2LnhtbESPwWrDMBBE74X8g9hCLqaRa4xInCghFBp66KVJel+s&#10;jWVqrYylxk6+vioUehxm5g2z2U2uE1caQutZw/MiB0Fce9Nyo+F8en1agggR2WDnmTTcKMBuO3vY&#10;YGX8yB90PcZGJAiHCjXYGPtKylBbchgWvidO3sUPDmOSQyPNgGOCu04Wea6kw5bTgsWeXizVX8dv&#10;p4FVRvbevavJ0We2ciWu+KC0nj9O+zWISFP8D/+134yGUhUK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GYnEAAAA3QAAAA8AAAAAAAAAAAAAAAAAmAIAAGRycy9k&#10;b3ducmV2LnhtbFBLBQYAAAAABAAEAPUAAACJAwAAAAA=&#10;" path="m60,32l,,60,32xm60,32l75,42r12,5l100,47r12,-2l107,37r-5,-5l95,30,87,27,80,25r-8,2l65,30r-5,2xe" fillcolor="#f3be00" stroked="f">
        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        <o:lock v:ext="edit" verticies="t"/>
                      </v:shape>
                      <v:shape id="Freeform 2317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gjMYA&#10;AADdAAAADwAAAGRycy9kb3ducmV2LnhtbESPW2vCQBSE3wv9D8sp9K1ulOIluop4AUGoGEufD9mT&#10;ZDF7NmZXjf/eLRT6OMzMN8xs0dla3Kj1xrGCfi8BQZw7bbhU8H3afoxB+ICssXZMCh7kYTF/fZlh&#10;qt2dj3TLQikihH2KCqoQmlRKn1dk0fdcQxy9wrUWQ5RtKXWL9wi3tRwkyVBaNBwXKmxoVVF+zq5W&#10;wU/5MLgx60Jn++3odFkXX5PzQan3t245BRGoC//hv/ZOK/gcDkbw+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ugjMYAAADdAAAADwAAAAAAAAAAAAAAAACYAgAAZHJz&#10;L2Rvd25yZXYueG1sUEsFBgAAAAAEAAQA9QAAAIsDAAAAAA==&#10;" path="m60,32l,,60,32xe" filled="f" strokecolor="#e77817" strokeweight="0">
                        <v:path arrowok="t" o:connecttype="custom" o:connectlocs="38100,20320;0,0;38100,20320" o:connectangles="0,0,0"/>
                      </v:shape>
                      <v:shape id="Freeform 2318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5jsEA&#10;AADdAAAADwAAAGRycy9kb3ducmV2LnhtbERPTYvCMBC9C/sfwix401QRka6xiFBYEA9VQbyNzWxb&#10;2kxKkrX1328OCx4f73ubjaYTT3K+saxgMU9AEJdWN1wpuF7y2QaED8gaO8uk4EUest3HZIuptgMX&#10;9DyHSsQQ9ikqqEPoUyl9WZNBP7c9ceR+rDMYInSV1A6HGG46uUyStTTYcGyosadDTWV7/jUK9oP0&#10;ocrNA1fuVBT3462956zU9HPcf4EINIa3+N/9rRWs1ss4N76JT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G+Y7BAAAA3QAAAA8AAAAAAAAAAAAAAAAAmAIAAGRycy9kb3du&#10;cmV2LnhtbFBLBQYAAAAABAAEAPUAAACGAwAAAAA=&#10;" path="m,7l15,17r12,5l40,22,52,20,47,12,42,7,35,5,27,2,20,,12,2,5,5,,7e" filled="f" strokecolor="#e77817" strokeweight="0">
                        <v:path arrowok="t" o:connecttype="custom" o:connectlocs="0,4445;9525,10795;17145,13970;25400,13970;33020,12700;29845,7620;26670,4445;22225,3175;17145,1270;12700,0;7620,1270;3175,3175;0,4445" o:connectangles="0,0,0,0,0,0,0,0,0,0,0,0,0"/>
                      </v:shape>
                      <v:shape id="Freeform 2319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/+McA&#10;AADdAAAADwAAAGRycy9kb3ducmV2LnhtbESPQUvDQBSE70L/w/IEL9JuLFLb2G0piuJJMK2H3h7Z&#10;12ww+zZkX5PUX+8KgsdhZr5h1tvRN6qnLtaBDdzNMlDEZbA1VwYO+5fpElQUZItNYDJwoQjbzeRq&#10;jbkNA39QX0ilEoRjjgacSJtrHUtHHuMstMTJO4XOoyTZVdp2OCS4b/Q8yxbaY81pwWFLT47Kr+Ls&#10;Dcg3ns7j83vfFJ/Hh9vj6+oyODHm5nrcPYISGuU//Nd+swbuF/MV/L5JT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Lv/jHAAAA3QAAAA8AAAAAAAAAAAAAAAAAmAIAAGRy&#10;cy9kb3ducmV2LnhtbFBLBQYAAAAABAAEAPUAAACMAwAAAAA=&#10;" path="m,l3,12,7,25,17,35r10,7l27,30,22,17,12,5,,xe" fillcolor="#f3be00" stroked="f">
                        <v:path arrowok="t" o:connecttype="custom" o:connectlocs="0,0;1905,7620;4445,15875;10795,22225;17145,26670;17145,19050;13970,10795;7620,3175;0,0" o:connectangles="0,0,0,0,0,0,0,0,0"/>
                      </v:shape>
                      <v:shape id="Freeform 2320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aZcQA&#10;AADdAAAADwAAAGRycy9kb3ducmV2LnhtbERPzWrCQBC+F3yHZQpeSt3E1rTEbEQbKoV6SewDDNkx&#10;Cc3Ohuyq8e3dQ6HHj+8/20ymFxcaXWdZQbyIQBDXVnfcKPg5fj6/g3AeWWNvmRTcyMEmnz1kmGp7&#10;5ZIulW9ECGGXooLW+yGV0tUtGXQLOxAH7mRHgz7AsZF6xGsIN71cRlEiDXYcGloc6KOl+rc6GwVN&#10;UR7it+TI5zLePX3vi6nYr3ZKzR+n7RqEp8n/i//cX1rBa/IS9oc34Qn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WmXEAAAA3QAAAA8AAAAAAAAAAAAAAAAAmAIAAGRycy9k&#10;b3ducmV2LnhtbFBLBQYAAAAABAAEAPUAAACJAwAAAAA=&#10;" path="m,l3,12,7,25,17,35r10,7l27,30,22,17,12,5,,xe" filled="f" strokecolor="#e77817" strokeweight="0">
                        <v:path arrowok="t" o:connecttype="custom" o:connectlocs="0,0;1905,7620;4445,15875;10795,22225;17145,26670;17145,19050;13970,10795;7620,3175;0,0" o:connectangles="0,0,0,0,0,0,0,0,0"/>
                      </v:shape>
                      <v:shape id="Freeform 2321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b3cYA&#10;AADdAAAADwAAAGRycy9kb3ducmV2LnhtbESPQWvCQBSE74L/YXlCb7qJDUGia6hCWxF6MO3F2yP7&#10;mixm34bs1qT/vlso9DjMzDfMrpxsJ+40eONYQbpKQBDXThtuFHy8Py83IHxA1tg5JgXf5KHcz2c7&#10;LLQb+UL3KjQiQtgXqKANoS+k9HVLFv3K9cTR+3SDxRDl0Eg94BjhtpPrJMmlRcNxocWeji3Vt+rL&#10;KvDZa+XrNU4vyfn6dsjP5nbqjVIPi+lpCyLQFP7Df+2TVpDljy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vb3cYAAADdAAAADwAAAAAAAAAAAAAAAACYAgAAZHJz&#10;L2Rvd25yZXYueG1sUEsFBgAAAAAEAAQA9QAAAIsDAAAAAA==&#10;" path="m44,43r3,15l54,68,64,78r10,7l74,75,69,63,59,50,44,43xm44,43l,,44,43xe" fillcolor="#f3be00" stroked="f">
                        <v:path arrowok="t" o:connecttype="custom" o:connectlocs="27940,27305;29845,36830;34290,43180;40640,49530;46990,53975;46990,47625;43815,40005;37465,31750;27940,27305;27940,27305;0,0;27940,27305" o:connectangles="0,0,0,0,0,0,0,0,0,0,0,0"/>
                        <o:lock v:ext="edit" verticies="t"/>
                      </v:shape>
                      <v:shape id="Freeform 2322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VkMYA&#10;AADdAAAADwAAAGRycy9kb3ducmV2LnhtbESP0WrCQBRE3wv+w3ILvpS6iZWQpq4iBSF9kRr9gEv2&#10;JlnM3g3Zrca/dwuFPg4zc4ZZbyfbiyuN3jhWkC4SEMS104ZbBefT/jUH4QOyxt4xKbiTh+1m9rTG&#10;QrsbH+lahVZECPsCFXQhDIWUvu7Iol+4gTh6jRsthijHVuoRbxFue7lMkkxaNBwXOhzos6P6Uv1Y&#10;Bd/loczz/OVrVaWmMWlzeM8upNT8edp9gAg0hf/wX7vUClbZ2xJ+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CVkMYAAADdAAAADwAAAAAAAAAAAAAAAACYAgAAZHJz&#10;L2Rvd25yZXYueG1sUEsFBgAAAAAEAAQA9QAAAIsDAAAAAA==&#10;" path="m,l3,15r7,10l20,35r10,7l30,32,25,20,15,7,,e" filled="f" strokecolor="#e77817" strokeweight="0">
                        <v:path arrowok="t" o:connecttype="custom" o:connectlocs="0,0;1905,9525;6350,15875;12700,22225;19050,26670;19050,20320;15875,12700;9525,4445;0,0" o:connectangles="0,0,0,0,0,0,0,0,0"/>
                      </v:shape>
                      <v:shape id="Freeform 2323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IuccA&#10;AADdAAAADwAAAGRycy9kb3ducmV2LnhtbESPQWsCMRSE7wX/Q3iCt5rVLWJXo9SKVAs9aL14e2xe&#10;d7duXtYk6vrvjVDocZiZb5jpvDW1uJDzlWUFg34Cgji3uuJCwf579TwG4QOyxtoyKbiRh/ms8zTF&#10;TNsrb+myC4WIEPYZKihDaDIpfV6SQd+3DXH0fqwzGKJ0hdQOrxFuajlMkpE0WHFcKLGh95Ly4+5s&#10;FHzY1Wm4+G2Xi6/9Ye3S19PGnT+V6nXbtwmIQG34D/+111rByyhN4fE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CLnHAAAA3QAAAA8AAAAAAAAAAAAAAAAAmAIAAGRy&#10;cy9kb3ducmV2LnhtbFBLBQYAAAAABAAEAPUAAACMAwAAAAA=&#10;" path="m44,43l,,44,43xe" filled="f" strokecolor="#e77817" strokeweight="0">
                        <v:path arrowok="t" o:connecttype="custom" o:connectlocs="27940,27305;0,0;27940,27305" o:connectangles="0,0,0"/>
                      </v:shape>
                      <v:shape id="Freeform 2324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EysQA&#10;AADdAAAADwAAAGRycy9kb3ducmV2LnhtbESPW4vCMBSE34X9D+Es7Ito6gWRalpkQRF88vp8aI5t&#10;3eakJFnt/vuNIPg4zMw3zDLvTCPu5HxtWcFomIAgLqyuuVRwOq4HcxA+IGtsLJOCP/KQZx+9Jaba&#10;PnhP90MoRYSwT1FBFUKbSumLigz6oW2Jo3e1zmCI0pVSO3xEuGnkOElm0mDNcaHClr4rKn4Ov0bB&#10;xV/qm2t2ZFdtcS6Tzbjvthulvj671QJEoC68w6/2ViuYziZTeL6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xMrEAAAA3QAAAA8AAAAAAAAAAAAAAAAAmAIAAGRycy9k&#10;b3ducmV2LnhtbFBLBQYAAAAABAAEAPUAAACJAwAAAAA=&#10;" path="m,l,12,5,25r8,10l25,42r,-12l20,17,13,7,,xe" fillcolor="#f3be00" stroked="f">
                        <v:path arrowok="t" o:connecttype="custom" o:connectlocs="0,0;0,7620;3175,15875;8255,22225;15875,26670;15875,19050;12700,10795;8255,4445;0,0" o:connectangles="0,0,0,0,0,0,0,0,0"/>
                      </v:shape>
                      <v:shape id="Freeform 2325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3zsUA&#10;AADdAAAADwAAAGRycy9kb3ducmV2LnhtbESPQWvCQBSE7wX/w/IKvdVNU40SXUUKpb0UqRXx+Mw+&#10;k2D2bdhdTfz3bkHwOMx8M8x82ZtGXMj52rKCt2ECgriwuuZSwfbv83UKwgdkjY1lUnAlD8vF4GmO&#10;ubYd/9JlE0oRS9jnqKAKoc2l9EVFBv3QtsTRO1pnMETpSqkddrHcNDJNkkwarDkuVNjSR0XFaXM2&#10;CkbpV7dLs/VVy/15TCdz+EknTqmX5341AxGoD4/wnf7Wkcvex/D/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PfOxQAAAN0AAAAPAAAAAAAAAAAAAAAAAJgCAABkcnMv&#10;ZG93bnJldi54bWxQSwUGAAAAAAQABAD1AAAAigMAAAAA&#10;" path="m,l,12,5,25r8,10l25,42r,-12l20,17,13,7,,e" filled="f" strokecolor="#e77817" strokeweight="0">
                        <v:path arrowok="t" o:connecttype="custom" o:connectlocs="0,0;0,7620;3175,15875;8255,22225;15875,26670;15875,19050;12700,10795;8255,4445;0,0" o:connectangles="0,0,0,0,0,0,0,0,0"/>
                      </v:shape>
                      <v:shape id="Freeform 2326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Ka8YA&#10;AADdAAAADwAAAGRycy9kb3ducmV2LnhtbESPQWvCQBSE74L/YXlCb7rR1qBpNiKBllLwUFsVb4/s&#10;axLMvg3ZrUn/fVcQehxm5hsm3QymEVfqXG1ZwXwWgSAurK65VPD1+TJdgXAeWWNjmRT8koNNNh6l&#10;mGjb8wdd974UAcIuQQWV920ipSsqMuhmtiUO3rftDPogu1LqDvsAN41cRFEsDdYcFipsKa+ouOx/&#10;jAJTrJsoPve7U37Ol0fWr4d3Pir1MBm2zyA8Df4/fG+/aQVP8WMM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9Ka8YAAADdAAAADwAAAAAAAAAAAAAAAACYAgAAZHJz&#10;L2Rvd25yZXYueG1sUEsFBgAAAAAEAAQA9QAAAIsDAAAAAA==&#10;" path="m40,45l,,40,45xe" fillcolor="#f3be00" stroked="f">
                        <v:path arrowok="t" o:connecttype="custom" o:connectlocs="25400,28575;0,0;25400,28575" o:connectangles="0,0,0"/>
                      </v:shape>
                      <v:shape id="Freeform 2327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2Z8YA&#10;AADdAAAADwAAAGRycy9kb3ducmV2LnhtbESPT2vCQBTE74LfYXkFL9Js/NuauooUhFZPTQva2yP7&#10;TKLZtyG7jem3dwtCj8PM/IZZrjtTiZYaV1pWMIpiEMSZ1SXnCr4+t4/PIJxH1lhZJgW/5GC96veW&#10;mGh75Q9qU5+LAGGXoILC+zqR0mUFGXSRrYmDd7KNQR9kk0vd4DXATSXHcTyXBksOCwXW9FpQdkl/&#10;jIK0POytnnB7fPffWC/OONsMd0oNHrrNCwhPnf8P39tvWsF0PnmCv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r2Z8YAAADdAAAADwAAAAAAAAAAAAAAAACYAgAAZHJz&#10;L2Rvd25yZXYueG1sUEsFBgAAAAAEAAQA9QAAAIsDAAAAAA==&#10;" path="m40,45l,,40,45xe" filled="f" strokecolor="#e77817" strokeweight="0">
                        <v:path arrowok="t" o:connecttype="custom" o:connectlocs="25400,28575;0,0;25400,28575" o:connectangles="0,0,0"/>
                      </v:shape>
                      <v:shape id="Freeform 2328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sWcAA&#10;AADdAAAADwAAAGRycy9kb3ducmV2LnhtbERPy4rCMBTdC/MP4Q6409QHRapRhgHBpU/cXptrW21u&#10;ShK1+vVmIbg8nPds0Zpa3Mn5yrKCQT8BQZxbXXGhYL9b9iYgfEDWWFsmBU/ysJj/dGaYafvgDd23&#10;oRAxhH2GCsoQmkxKn5dk0PdtQxy5s3UGQ4SukNrhI4abWg6TJJUGK44NJTb0X1J+3d6MguOGjufT&#10;Ybi6DF7rJrkeXKr3J6W6v+3fFESgNnzFH/dKKxinozg3volP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msWcAAAADdAAAADwAAAAAAAAAAAAAAAACYAgAAZHJzL2Rvd25y&#10;ZXYueG1sUEsFBgAAAAAEAAQA9QAAAIUDAAAAAA==&#10;" path="m,l3,13,5,25r8,10l25,43r,-13l20,18,18,13,13,8,8,3,,xe" fillcolor="#f3be00" stroked="f">
                        <v:path arrowok="t" o:connecttype="custom" o:connectlocs="0,0;1905,8255;3175,15875;8255,22225;15875,27305;15875,19050;12700,11430;11430,8255;8255,5080;5080,1905;0,0" o:connectangles="0,0,0,0,0,0,0,0,0,0,0"/>
                      </v:shape>
                      <v:shape id="Freeform 2329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rLMUA&#10;AADdAAAADwAAAGRycy9kb3ducmV2LnhtbESPQWvCQBSE74X+h+UVvNWNVUKMriJCrXpTK14f2WcS&#10;zb4N2a2J/94VhB6HmfmGmc47U4kbNa60rGDQj0AQZ1aXnCv4PXx/JiCcR9ZYWSYFd3Iwn72/TTHV&#10;tuUd3fY+FwHCLkUFhfd1KqXLCjLo+rYmDt7ZNgZ9kE0udYNtgJtKfkVRLA2WHBYKrGlZUHbd/xkF&#10;1X3UrrJjkly3m8uPPwzj4+60Var30S0mIDx1/j/8aq+1glE8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WssxQAAAN0AAAAPAAAAAAAAAAAAAAAAAJgCAABkcnMv&#10;ZG93bnJldi54bWxQSwUGAAAAAAQABAD1AAAAigMAAAAA&#10;" path="m,l3,13,5,25r8,10l25,43r,-13l20,18,18,13,13,8,8,3,,xe" filled="f" strokecolor="#e77817" strokeweight="0">
                        <v:path arrowok="t" o:connecttype="custom" o:connectlocs="0,0;1905,8255;3175,15875;8255,22225;15875,27305;15875,19050;12700,11430;11430,8255;8255,5080;5080,1905;0,0" o:connectangles="0,0,0,0,0,0,0,0,0,0,0"/>
                      </v:shape>
                      <v:shape id="Freeform 2330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DtMUA&#10;AADdAAAADwAAAGRycy9kb3ducmV2LnhtbERPTWvCQBC9C/0PyxS8SN1YgpTUTWiFFPFSY4tep9lp&#10;EpqdjdlVY3+9exA8Pt73IhtMK07Uu8aygtk0AkFcWt1wpeD7K396AeE8ssbWMim4kIMsfRgtMNH2&#10;zAWdtr4SIYRdggpq77tESlfWZNBNbUccuF/bG/QB9pXUPZ5DuGnlcxTNpcGGQ0ONHS1rKv+2R6Ng&#10;km9+zOeqOMze4yK3+9KsP/53So0fh7dXEJ4Gfxff3CutIJ7HYX94E5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wO0xQAAAN0AAAAPAAAAAAAAAAAAAAAAAJgCAABkcnMv&#10;ZG93bnJldi54bWxQSwUGAAAAAAQABAD1AAAAigMAAAAA&#10;" path="m37,44l,,37,44xe" fillcolor="#f3be00" stroked="f">
                        <v:path arrowok="t" o:connecttype="custom" o:connectlocs="23495,27940;0,0;23495,27940" o:connectangles="0,0,0"/>
                      </v:shape>
                      <v:shape id="Freeform 2331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1TcUA&#10;AADdAAAADwAAAGRycy9kb3ducmV2LnhtbESPzWrDMBCE74W+g9hCbrWcxoTiRAlpoTS3Jk6h1621&#10;/iHWykiq7bx9VAjkOMzMN8x6O5lODOR8a1nBPElBEJdWt1wr+D59PL+C8AFZY2eZFFzIw3bz+LDG&#10;XNuRjzQUoRYRwj5HBU0IfS6lLxsy6BPbE0evss5giNLVUjscI9x08iVNl9Jgy3GhwZ7eGyrPxZ9R&#10;8Db8/JaL3cJWX85WTn+a4+FglJo9TbsViEBTuIdv7b1WkC2zOfy/i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XVNxQAAAN0AAAAPAAAAAAAAAAAAAAAAAJgCAABkcnMv&#10;ZG93bnJldi54bWxQSwUGAAAAAAQABAD1AAAAigMAAAAA&#10;" path="m37,44l,,37,44xe" filled="f" strokecolor="#e77817" strokeweight="0">
                        <v:path arrowok="t" o:connecttype="custom" o:connectlocs="23495,27940;0,0;23495,27940" o:connectangles="0,0,0"/>
                      </v:shape>
                      <v:shape id="Freeform 2332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mdsUA&#10;AADdAAAADwAAAGRycy9kb3ducmV2LnhtbESPX2vCQBDE3wv9DscW+lYvFRWNnlIKBaEU/+PrkluT&#10;1Nxemr1q/PaeIPg4zMxvmMmsdZU6USOlZwPvnQQUceZtybmB7ebrbQhKArLFyjMZuJDAbPr8NMHU&#10;+jOv6LQOuYoQlhQNFCHUqdaSFeRQOr4mjt7BNw5DlE2ubYPnCHeV7ibJQDssOS4UWNNnQdlx/e8M&#10;LLbHkfz+LV31PVrNf/pD2ctOjHl9aT/GoAK14RG+t+fWQG/Q68LtTXwCe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SZ2xQAAAN0AAAAPAAAAAAAAAAAAAAAAAJgCAABkcnMv&#10;ZG93bnJldi54bWxQSwUGAAAAAAQABAD1AAAAigMAAAAA&#10;" path="m,l,15,4,27r8,10l22,45r,-13l19,20,17,15,12,7,7,2,,xe" fillcolor="#f3be00" stroked="f">
                        <v:path arrowok="t" o:connecttype="custom" o:connectlocs="0,0;0,9525;2540,17145;7620,23495;13970,28575;13970,20320;12065,12700;10795,9525;7620,4445;4445,1270;0,0" o:connectangles="0,0,0,0,0,0,0,0,0,0,0"/>
                      </v:shape>
                      <v:shape id="Freeform 2333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2NMUA&#10;AADdAAAADwAAAGRycy9kb3ducmV2LnhtbESPX2vCQBDE34V+h2MLvkjd2IpI6ikqFOyD4L++L7k1&#10;ic3thdxp4rf3CgUfh5n5DTNbdLZSN2586UTDaJiAYsmcKSXXcDp+vU1B+UBiqHLCGu7sYTF/6c0o&#10;Na6VPd8OIVcRIj4lDUUIdYros4It+aGrWaJ3do2lEGWTo2mojXBb4XuSTNBSKXGhoJrXBWe/h6vV&#10;cLkeeYftZfU9GOC+wztuf+Ssdf+1W36CCtyFZ/i/vTEaxpPxB/y9iU8A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7Y0xQAAAN0AAAAPAAAAAAAAAAAAAAAAAJgCAABkcnMv&#10;ZG93bnJldi54bWxQSwUGAAAAAAQABAD1AAAAigMAAAAA&#10;" path="m,l,15,4,27r8,10l22,45r,-13l19,20,17,15,12,7,7,2,,xe" filled="f" strokecolor="#e77817" strokeweight="0">
                        <v:path arrowok="t" o:connecttype="custom" o:connectlocs="0,0;0,9525;2540,17145;7620,23495;13970,28575;13970,20320;12065,12700;10795,9525;7620,4445;4445,1270;0,0" o:connectangles="0,0,0,0,0,0,0,0,0,0,0"/>
                      </v:shape>
                      <v:shape id="Freeform 2334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2UccA&#10;AADdAAAADwAAAGRycy9kb3ducmV2LnhtbESPQWvCQBSE74X+h+UVvNWNbRRJXSWNKL14aOyhx0f2&#10;mQSzb0N2G2N+fVcQPA4z8w2z2gymET11rrasYDaNQBAXVtdcKvg57l6XIJxH1thYJgVXcrBZPz+t&#10;MNH2wt/U574UAcIuQQWV920ipSsqMuimtiUO3sl2Bn2QXSl1h5cAN418i6KFNFhzWKiwpayi4pz/&#10;GQXpUc/TMVvOtp/9fswPdvzN3rdKTV6G9AOEp8E/wvf2l1YQL+IYb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3dlHHAAAA3QAAAA8AAAAAAAAAAAAAAAAAmAIAAGRy&#10;cy9kb3ducmV2LnhtbFBLBQYAAAAABAAEAPUAAACMAwAAAAA=&#10;" path="m37,50l,,37,50xe" fillcolor="#f3be00" stroked="f">
                        <v:path arrowok="t" o:connecttype="custom" o:connectlocs="23495,31750;0,0;23495,31750" o:connectangles="0,0,0"/>
                      </v:shape>
                      <v:shape id="Freeform 2335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Gq8kA&#10;AADdAAAADwAAAGRycy9kb3ducmV2LnhtbESPQWvCQBSE74X+h+UVeinNRlFpo6uIVuxFsJqW9vbI&#10;PpNg9m3IbjT+e1cQehxm5htmMutMJU7UuNKygl4UgyDOrC45V5DuV69vIJxH1lhZJgUXcjCbPj5M&#10;MNH2zF902vlcBAi7BBUU3teJlC4ryKCLbE0cvINtDPogm1zqBs8BbirZj+ORNFhyWCiwpkVB2XHX&#10;GgU/2+3Lx/53tfk+/i2z9r1uh+u0Ver5qZuPQXjq/H/43v7UCgajwRBub8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+Gq8kAAADdAAAADwAAAAAAAAAAAAAAAACYAgAA&#10;ZHJzL2Rvd25yZXYueG1sUEsFBgAAAAAEAAQA9QAAAI4DAAAAAA==&#10;" path="m37,50l,,37,50xe" filled="f" strokecolor="#e77817" strokeweight="0">
                        <v:path arrowok="t" o:connecttype="custom" o:connectlocs="23495,31750;0,0;23495,31750" o:connectangles="0,0,0"/>
                      </v:shape>
                      <v:shape id="Freeform 2336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SUcYA&#10;AADdAAAADwAAAGRycy9kb3ducmV2LnhtbESPQWvCQBSE74X+h+UVequbFAkSXUNJa9FTMLb3R/aZ&#10;RLNv0+xWo7++WxA8DjPzDbPIRtOJEw2utawgnkQgiCurW64VfO1WLzMQziNr7CyTggs5yJaPDwtM&#10;tT3zlk6lr0WAsEtRQeN9n0rpqoYMuontiYO3t4NBH+RQSz3gOcBNJ1+jKJEGWw4LDfaUN1Qdy1+j&#10;4KOsPqPi8LOL6+J9zOP2+7opVko9P41vcxCeRn8P39prrWCaTB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QSUcYAAADdAAAADwAAAAAAAAAAAAAAAACYAgAAZHJz&#10;L2Rvd25yZXYueG1sUEsFBgAAAAAEAAQA9QAAAIsDAAAAAA==&#10;" path="m,l,15,2,27r8,10l20,45r,-10l17,20,15,15,10,7,5,5,,xe" fillcolor="#f3be00" stroked="f">
                        <v:path arrowok="t" o:connecttype="custom" o:connectlocs="0,0;0,9525;1270,17145;6350,23495;12700,28575;12700,22225;10795,12700;9525,9525;6350,4445;3175,3175;0,0" o:connectangles="0,0,0,0,0,0,0,0,0,0,0"/>
                      </v:shape>
                      <v:shape id="Freeform 2337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f0ccA&#10;AADdAAAADwAAAGRycy9kb3ducmV2LnhtbESPT2vCQBTE74LfYXmCN92oqZXUVUpB0kuh/qno7ZF9&#10;TYLZtyG7Ncm37xYKHoeZ+Q2z3namEndqXGlZwWwagSDOrC45V3A67iYrEM4ja6wsk4KeHGw3w8Ea&#10;E21b3tP94HMRIOwSVFB4XydSuqwgg25qa+LgfdvGoA+yyaVusA1wU8l5FC2lwZLDQoE1vRWU3Q4/&#10;RsFHv0h3fn59upRfUZUecz5/xqlS41H3+gLCU+cf4f/2u1YQL+Nn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LH9HHAAAA3QAAAA8AAAAAAAAAAAAAAAAAmAIAAGRy&#10;cy9kb3ducmV2LnhtbFBLBQYAAAAABAAEAPUAAACMAwAAAAA=&#10;" path="m,l,15,2,27r8,10l20,45r,-10l17,20,15,15,10,7,5,5,,xe" filled="f" strokecolor="#e77817" strokeweight="0">
                        <v:path arrowok="t" o:connecttype="custom" o:connectlocs="0,0;0,9525;1270,17145;6350,23495;12700,28575;12700,22225;10795,12700;9525,9525;6350,4445;3175,3175;0,0" o:connectangles="0,0,0,0,0,0,0,0,0,0,0"/>
                      </v:shape>
                      <v:shape id="Freeform 2338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z8sUA&#10;AADdAAAADwAAAGRycy9kb3ducmV2LnhtbERPTWvCQBC9F/wPyxR6kbqppkFiNiKC1IMtNJXicciO&#10;SWh2Ns2uJv777kHo8fG+s/VoWnGl3jWWFbzMIhDEpdUNVwqOX7vnJQjnkTW2lknBjRys88lDhqm2&#10;A3/StfCVCCHsUlRQe9+lUrqyJoNuZjviwJ1tb9AH2FdS9ziEcNPKeRQl0mDDoaHGjrY1lT/FxSgY&#10;drfLu11Mv+PkFB0/Xn8XQ3N4U+rpcdysQHga/b/47t5rBXESh7nh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jPyxQAAAN0AAAAPAAAAAAAAAAAAAAAAAJgCAABkcnMv&#10;ZG93bnJldi54bWxQSwUGAAAAAAQABAD1AAAAigMAAAAA&#10;" path="m38,50l,,38,50xe" fillcolor="#f3be00" stroked="f">
                        <v:path arrowok="t" o:connecttype="custom" o:connectlocs="24130,31750;0,0;24130,31750" o:connectangles="0,0,0"/>
                      </v:shape>
                      <v:shape id="Freeform 2339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i1scA&#10;AADdAAAADwAAAGRycy9kb3ducmV2LnhtbESPQWvCQBSE7wX/w/KEXopuFLE2zSoSEHrSmgqlt0f2&#10;mQSzb9Pdjab/3i0Uehxm5hsm2wymFVdyvrGsYDZNQBCXVjdcKTh97CYrED4ga2wtk4If8rBZjx4y&#10;TLW98ZGuRahEhLBPUUEdQpdK6cuaDPqp7Yijd7bOYIjSVVI7vEW4aeU8SZbSYMNxocaO8prKS9Eb&#10;BWUyBN8c3Nfn93y1e877p33+vlfqcTxsX0EEGsJ/+K/9phUslosX+H0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0YtbHAAAA3QAAAA8AAAAAAAAAAAAAAAAAmAIAAGRy&#10;cy9kb3ducmV2LnhtbFBLBQYAAAAABAAEAPUAAACMAwAAAAA=&#10;" path="m38,50l,,38,50xe" filled="f" strokecolor="#e77817" strokeweight="0">
                        <v:path arrowok="t" o:connecttype="custom" o:connectlocs="24130,31750;0,0;24130,31750" o:connectangles="0,0,0"/>
                      </v:shape>
                      <v:shape id="Freeform 2340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x3sMA&#10;AADdAAAADwAAAGRycy9kb3ducmV2LnhtbERPy4rCMBTdC/MP4Q64kTG1voaOUUZBEHFjnY27S3Nt&#10;yzQ3pYm1+vVmIbg8nPdi1ZlKtNS40rKC0TACQZxZXXKu4O+0/foG4TyyxsoyKbiTg9Xyo7fARNsb&#10;H6lNfS5CCLsEFRTe14mULivIoBvamjhwF9sY9AE2udQN3kK4qWQcRTNpsOTQUGBNm4Ky//RqFJwP&#10;W5Pup7GMxw/XXtYDPXrMvVL9z+73B4Snzr/FL/dOK5jMpmF/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/x3sMAAADdAAAADwAAAAAAAAAAAAAAAACYAgAAZHJzL2Rv&#10;d25yZXYueG1sUEsFBgAAAAAEAAQA9QAAAIgDAAAAAA==&#10;" path="m3,l,8r,7l,23r3,4l8,32r5,5l20,42r8,5l28,35,23,23,15,10,3,xe" fillcolor="#f3be00" stroked="f">
                        <v:path arrowok="t" o:connecttype="custom" o:connectlocs="1905,0;0,5080;0,9525;0,14605;1905,17145;5080,20320;8255,23495;12700,26670;17780,29845;17780,22225;14605,14605;9525,6350;1905,0" o:connectangles="0,0,0,0,0,0,0,0,0,0,0,0,0"/>
                      </v:shape>
                      <v:shape id="Freeform 2341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rOsgA&#10;AADdAAAADwAAAGRycy9kb3ducmV2LnhtbESPzUsDMRTE74L/Q3iCF3Gz60eRtWkRQdqe7LYePD6T&#10;tx+4eVmSbLv2r28EweMwM79h5svJ9uJAPnSOFRRZDoJYO9Nxo+Bj/3b7BCJEZIO9Y1LwQwGWi8uL&#10;OZbGHbmiwy42IkE4lKigjXEopQy6JYshcwNx8mrnLcYkfSONx2OC217e5flMWuw4LbQ40GtL+ns3&#10;WgVf99Wq9uNp815s10avbk6fld4rdX01vTyDiDTF//Bfe20UPMweC/h9k56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6s6yAAAAN0AAAAPAAAAAAAAAAAAAAAAAJgCAABk&#10;cnMvZG93bnJldi54bWxQSwUGAAAAAAQABAD1AAAAjQMAAAAA&#10;" path="m3,l,8r,7l,23r3,4l8,32r5,5l20,42r8,5l28,35,23,23,15,10,3,e" filled="f" strokecolor="#e77817" strokeweight="0">
                        <v:path arrowok="t" o:connecttype="custom" o:connectlocs="1905,0;0,5080;0,9525;0,14605;1905,17145;5080,20320;8255,23495;12700,26670;17780,29845;17780,22225;14605,14605;9525,6350;1905,0" o:connectangles="0,0,0,0,0,0,0,0,0,0,0,0,0"/>
                      </v:shape>
                      <v:shape id="Freeform 2342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eZ8cA&#10;AADdAAAADwAAAGRycy9kb3ducmV2LnhtbESPQUvDQBSE70L/w/IKXqTdNGjQtNsSBcGDCE2tvT6y&#10;r0lo9m3Irs3aX+8KQo/DzHzDrDbBdOJMg2stK1jMExDEldUt1wo+d6+zRxDOI2vsLJOCH3KwWU9u&#10;VphrO/KWzqWvRYSwy1FB432fS+mqhgy6ue2Jo3e0g0Ef5VBLPeAY4aaTaZJk0mDLcaHBnl4aqk7l&#10;t1FQvj8fLosPCnfZV+v2T2lxCWOh1O00FEsQnoK/hv/bb1rBffaQ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HmfHAAAA3QAAAA8AAAAAAAAAAAAAAAAAmAIAAGRy&#10;cy9kb3ducmV2LnhtbFBLBQYAAAAABAAEAPUAAACMAwAAAAA=&#10;" path="m43,42l,,43,42xe" fillcolor="#f3be00" stroked="f">
                        <v:path arrowok="t" o:connecttype="custom" o:connectlocs="27305,26670;0,0;27305,26670" o:connectangles="0,0,0"/>
                      </v:shape>
                      <v:shape id="Freeform 2343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2BMUA&#10;AADdAAAADwAAAGRycy9kb3ducmV2LnhtbESPT2sCMRTE7wW/Q3gFL6JZ+0dkNYpYyrbYi6veH8lz&#10;d+nmZUmibr99UxB6HGbmN8xy3dtWXMmHxrGC6SQDQaydabhScDy8j+cgQkQ22DomBT8UYL0aPCwx&#10;N+7Ge7qWsRIJwiFHBXWMXS5l0DVZDBPXESfv7LzFmKSvpPF4S3Dbyqcsm0mLDaeFGjva1qS/y4tV&#10;cNrZkfzSbxv0QX/aYlroUhZKDR/7zQJEpD7+h+/tD6PgZfb6DH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3YExQAAAN0AAAAPAAAAAAAAAAAAAAAAAJgCAABkcnMv&#10;ZG93bnJldi54bWxQSwUGAAAAAAQABAD1AAAAigMAAAAA&#10;" path="m43,42l,,43,42xe" filled="f" strokecolor="#e77817" strokeweight="0">
                        <v:path arrowok="t" o:connecttype="custom" o:connectlocs="27305,26670;0,0;27305,26670" o:connectangles="0,0,0"/>
                      </v:shape>
                      <v:shape id="Freeform 2344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t9cUA&#10;AADdAAAADwAAAGRycy9kb3ducmV2LnhtbESPQWsCMRSE7wX/Q3gFbzWpRC1bo6hQFOxFWwq9PTbP&#10;3cXNy5Kkuv57Uyj0OMzMN8x82btWXCjExrOB55ECQVx623Bl4PPj7ekFREzIFlvPZOBGEZaLwcMc&#10;C+uvfKDLMVUiQzgWaKBOqSukjGVNDuPId8TZO/ngMGUZKmkDXjPctXKs1FQ6bDgv1NjRpqbyfPxx&#10;BtQa/exd73eh+vo+dWfNK622xgwf+9UriER9+g//tXfWgJ5ONPy+y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q31xQAAAN0AAAAPAAAAAAAAAAAAAAAAAJgCAABkcnMv&#10;ZG93bnJldi54bWxQSwUGAAAAAAQABAD1AAAAigMAAAAA&#10;" path="m5,l2,,,,2,3r,2l5,3,5,xe" fillcolor="#e15520" stroked="f">
                        <v:path arrowok="t" o:connecttype="custom" o:connectlocs="3175,0;1270,0;0,0;1270,1905;1270,3175;3175,1905;3175,0" o:connectangles="0,0,0,0,0,0,0"/>
                      </v:shape>
                      <v:shape id="Freeform 2345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x2sUA&#10;AADdAAAADwAAAGRycy9kb3ducmV2LnhtbESPQWvCQBSE74X+h+UVequb2iqSuoqIgfRmVRRvz+wz&#10;G8y+Ddk1pv++KxQ8DjPzDTOd97YWHbW+cqzgfZCAIC6crrhUsNtmbxMQPiBrrB2Tgl/yMJ89P00x&#10;1e7GP9RtQikihH2KCkwITSqlLwxZ9APXEEfv7FqLIcq2lLrFW4TbWg6TZCwtVhwXDDa0NFRcNler&#10;oDutyJzXkzzby9x/HK7fl8wdlXp96RdfIAL14RH+b+dawed4NIL7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fHaxQAAAN0AAAAPAAAAAAAAAAAAAAAAAJgCAABkcnMv&#10;ZG93bnJldi54bWxQSwUGAAAAAAQABAD1AAAAigMAAAAA&#10;" path="m227,3l224,r-2,l219,r3,3l222,5r2,l227,3xm3,35l,33r3,2l3,35xe" fillcolor="#e15820" stroked="f">
                        <v:path arrowok="t" o:connecttype="custom" o:connectlocs="144145,1905;142240,0;140970,0;139065,0;140970,1905;140970,3175;142240,3175;144145,1905;1905,22225;0,20955;1905,22225;1905,22225" o:connectangles="0,0,0,0,0,0,0,0,0,0,0,0"/>
                        <o:lock v:ext="edit" verticies="t"/>
                      </v:shape>
                      <v:shape id="Freeform 2346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SpsUA&#10;AADdAAAADwAAAGRycy9kb3ducmV2LnhtbESPQWvCQBSE74L/YXlCb7pRayipa5BAIe0tpuj1Nfua&#10;RLNv0+xW03/fLQg9DjPzDbNNR9OJKw2utaxguYhAEFdWt1wreC9f5k8gnEfW2FkmBT/kIN1NJ1tM&#10;tL1xQdeDr0WAsEtQQeN9n0jpqoYMuoXtiYP3aQeDPsihlnrAW4CbTq6iKJYGWw4LDfaUNVRdDt9G&#10;wakvy9cvpvP6fMyK/CMv3tZ+VOphNu6fQXga/X/43s61gsd4E8P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1KmxQAAAN0AAAAPAAAAAAAAAAAAAAAAAJgCAABkcnMv&#10;ZG93bnJldi54bWxQSwUGAAAAAAQABAD1AAAAigMAAAAA&#10;" path="m224,5r,-2l222,r-3,l217,3r2,2l219,8r3,l224,5xm5,35r-2,l,33r5,2l5,35xe" fillcolor="#e25b20" stroked="f">
        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        <o:lock v:ext="edit" verticies="t"/>
                      </v:shape>
                      <v:shape id="Freeform 2347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uXcYA&#10;AADdAAAADwAAAGRycy9kb3ducmV2LnhtbESP3WrCQBSE7wt9h+UUeiO6qVp/oqtIoSIIFaMPcMge&#10;s6HZszG7NfHtuwWhl8PMfMMs152txI0aXzpW8DZIQBDnTpdcKDifPvszED4ga6wck4I7eVivnp+W&#10;mGrX8pFuWShEhLBPUYEJoU6l9Lkhi37gauLoXVxjMUTZFFI32Ea4reQwSSbSYslxwWBNH4by7+zH&#10;KrjgeIhmtN23vUM2p6vuTfX9S6nXl26zABGoC//hR3unFYwn71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uXcYAAADdAAAADwAAAAAAAAAAAAAAAACYAgAAZHJz&#10;L2Rvd25yZXYueG1sUEsFBgAAAAAEAAQA9QAAAIsDAAAAAA==&#10;" path="m219,5r,-2l216,r-2,3l211,3r3,5l216,13r,-3l219,5xm,35r,l5,38r,l5,35r-3,l,35xe" fillcolor="#e25e20" stroked="f">
        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        <o:lock v:ext="edit" verticies="t"/>
                      </v:shape>
                      <v:shape id="Freeform 2348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vycIA&#10;AADdAAAADwAAAGRycy9kb3ducmV2LnhtbERPTYvCMBC9L+x/CLPgbU0VLVKbyrKoCB5EreBxaMa2&#10;2ExKE7X+e3MQPD7ed7roTSPu1LnasoLRMAJBXFhdc6kgP65+ZyCcR9bYWCYFT3KwyL6/Uky0ffCe&#10;7gdfihDCLkEFlfdtIqUrKjLohrYlDtzFdgZ9gF0pdYePEG4aOY6iWBqsOTRU2NJ/RcX1cDMKduvr&#10;sWi2+bm+bUamP+eneFmelBr89H9zEJ56/xG/3RutYBJPw9zwJjwB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C/JwgAAAN0AAAAPAAAAAAAAAAAAAAAAAJgCAABkcnMvZG93&#10;bnJldi54bWxQSwUGAAAAAAQABAD1AAAAhwMAAAAA&#10;" path="m214,5r,-3l212,r-3,l207,r2,5l212,12r,-2l214,5xm,32r,l5,37r,-2l5,35r,-3l3,32,,32xe" fillcolor="#e36221" stroked="f">
        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        <o:lock v:ext="edit" verticies="t"/>
                      </v:shape>
                      <v:shape id="Freeform 2349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UWcUA&#10;AADdAAAADwAAAGRycy9kb3ducmV2LnhtbESPT2vCQBTE7wW/w/IEb3WT2mqMrlIChp4E/+T+yD6T&#10;YPZtyK4m/fbdQqHHYWZ+w2z3o2nFk3rXWFYQzyMQxKXVDVcKrpfDawLCeWSNrWVS8E0O9rvJyxZT&#10;bQc+0fPsKxEg7FJUUHvfpVK6siaDbm474uDdbG/QB9lXUvc4BLhp5VsULaXBhsNCjR1lNZX388Mo&#10;wDwuj9kqubtsccx5HRdtdC2Umk3Hzw0IT6P/D/+1v7SC9+XHGn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FRZxQAAAN0AAAAPAAAAAAAAAAAAAAAAAJgCAABkcnMv&#10;ZG93bnJldi54bWxQSwUGAAAAAAQABAD1AAAAigMAAAAA&#10;" path="m211,10l209,5,206,r-2,l201,r3,7l206,17r3,-5l211,10xm,32r,3l,35r5,2l5,35r,l5,32r-3,l,32xe" fillcolor="#e46521" stroked="f">
        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        <o:lock v:ext="edit" verticies="t"/>
                      </v:shape>
                      <v:shape id="Freeform 2350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AscMA&#10;AADdAAAADwAAAGRycy9kb3ducmV2LnhtbERPy2rCQBTdF/yH4QpuRCc+GiV1FJEK7opWJO4umdsk&#10;mLkTZqYx/fvOotDl4bw3u940oiPna8sKZtMEBHFhdc2lguvncbIG4QOyxsYyKfghD7vt4GWDmbZP&#10;PlN3CaWIIewzVFCF0GZS+qIig35qW+LIfVlnMEToSqkdPmO4aeQ8SVJpsObYUGFLh4qKx+XbKJiP&#10;3fvR3Lr764qTxeljkT+aPFdqNOz3byAC9eFf/Oc+aQXLNI37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yAscMAAADdAAAADwAAAAAAAAAAAAAAAACYAgAAZHJzL2Rv&#10;d25yZXYueG1sUEsFBgAAAAAEAAQA9QAAAIgDAAAAAA==&#10;" path="m207,12l204,5,202,r-3,l197,r5,12l204,25r,-5l207,12xm,32r,3l,35r,2l5,40r,-3l5,35r,l3,32,,32xe" fillcolor="#e46821" stroked="f">
        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        <o:lock v:ext="edit" verticies="t"/>
                      </v:shape>
                      <v:shape id="Freeform 2351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Q+ccA&#10;AADdAAAADwAAAGRycy9kb3ducmV2LnhtbESPW2vCQBSE3wv+h+UIvtVNJIQSXUUEwUsp1Au+HrLH&#10;JJo9G7Krxv76bqHg4zAz3zCTWWdqcafWVZYVxMMIBHFudcWFgsN++f4BwnlkjbVlUvAkB7Np722C&#10;mbYP/qb7zhciQNhlqKD0vsmkdHlJBt3QNsTBO9vWoA+yLaRu8RHgppajKEqlwYrDQokNLUrKr7ub&#10;UfC5el7WZr7tftzxlBzj8yYZfW2UGvS7+RiEp86/wv/tlVaQpGkMf2/C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qUPnHAAAA3QAAAA8AAAAAAAAAAAAAAAAAmAIAAGRy&#10;cy9kb3ducmV2LnhtbFBLBQYAAAAABAAEAPUAAACMAwAAAAA=&#10;" path="m201,17l199,7,196,r-2,l191,r5,17l199,35r,l199,37r,-10l201,17xm,32r,3l,35r,2l5,40r,-3l5,35r,l2,35,,32xe" fillcolor="#e46b21" stroked="f">
        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        <o:lock v:ext="edit" verticies="t"/>
                      </v:shape>
                      <v:shape id="Freeform 2352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BuMQA&#10;AADdAAAADwAAAGRycy9kb3ducmV2LnhtbESPQWvCQBSE7wX/w/KE3upGG4JEVxFBKLSHunrw+Mg+&#10;k2j2bchuTfz3XUHwOMzMN8xyPdhG3KjztWMF00kCgrhwpuZSwfGw+5iD8AHZYOOYFNzJw3o1elti&#10;blzPe7rpUIoIYZ+jgiqENpfSFxVZ9BPXEkfv7DqLIcqulKbDPsJtI2dJkkmLNceFClvaVlRc9Z+N&#10;lPTyrc29cZ/lWSb978/JaJ0q9T4eNgsQgYbwCj/bX0ZBmmUzeLy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OQbjEAAAA3QAAAA8AAAAAAAAAAAAAAAAAmAIAAGRycy9k&#10;b3ducmV2LnhtbFBLBQYAAAAABAAEAPUAAACJAwAAAAA=&#10;" path="m199,25l197,12,192,r-3,l187,r5,17l194,35r,5l192,47r5,-10l199,25xm,35r,l,37r,3l5,42r,-5l5,35r-2,l,35xe" fillcolor="#e56f21" stroked="f">
        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        <o:lock v:ext="edit" verticies="t"/>
                      </v:shape>
                      <v:shape id="Freeform 2353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YYsYA&#10;AADdAAAADwAAAGRycy9kb3ducmV2LnhtbESPT2vCQBTE74LfYXlCb7qxlWCjq9iAkHryH4XeXrPP&#10;JJh9G7Jbjd/eFQSPw8z8hpkvO1OLC7WusqxgPIpAEOdWV1woOB7WwykI55E11pZJwY0cLBf93hwT&#10;ba+8o8veFyJA2CWooPS+SaR0eUkG3cg2xME72dagD7ItpG7xGuCmlu9RFEuDFYeFEhtKS8rP+3+j&#10;QG+z41+zqXdR+vOVfk7H2e/62yr1NuhWMxCeOv8KP9uZVjCJ4w9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dYYsYAAADdAAAADwAAAAAAAAAAAAAAAACYAgAAZHJz&#10;L2Rvd25yZXYueG1sUEsFBgAAAAAEAAQA9QAAAIsDAAAAAA==&#10;" path="m194,35l191,17,186,r-2,l181,r5,17l189,35r,10l186,52r5,-7l194,37r,-2l194,35xm,35r,l,37r,3l5,42r,-2l5,35r-3,l,35xe" fillcolor="#e57222" stroked="f">
        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        <o:lock v:ext="edit" verticies="t"/>
                      </v:shape>
                      <v:shape id="Freeform 2354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1oa8YA&#10;AADdAAAADwAAAGRycy9kb3ducmV2LnhtbESPQWvCQBSE7wX/w/KE3upGG0ONrqKioIKH2np/ZJ9J&#10;NPs2ZFeN/fVdodDjMDPfMJNZaypxo8aVlhX0exEI4szqknMF31/rtw8QziNrrCyTggc5mE07LxNM&#10;tb3zJ90OPhcBwi5FBYX3dSqlywoy6Hq2Jg7eyTYGfZBNLnWD9wA3lRxEUSINlhwWCqxpWVB2OVyN&#10;gvNxp9fbY/yzw/17clrt58PFKFfqtdvOxyA8tf4//NfeaAVxksTwfB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1oa8YAAADdAAAADwAAAAAAAAAAAAAAAACYAgAAZHJz&#10;L2Rvd25yZXYueG1sUEsFBgAAAAAEAAQA9QAAAIsDAAAAAA==&#10;" path="m189,35l187,17,182,r-3,l177,r5,17l184,35r-2,10l182,57r2,-5l187,47r2,-7l189,35xm,35r,2l,42r5,3l5,40r,-5l3,35,,35xe" fillcolor="#e67523" stroked="f">
        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        <o:lock v:ext="edit" verticies="t"/>
                      </v:shape>
                      <v:shape id="Freeform 2355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7/ccA&#10;AADdAAAADwAAAGRycy9kb3ducmV2LnhtbESPX0vDMBTF3wW/Q7jC3lzq1OLq0jFlgzGGsDnY66W5&#10;NsXmpiZZV/30ZiD4eDh/fpzZfLCt6MmHxrGCu3EGgrhyuuFaweF9dfsEIkRkja1jUvBNAebl9dUM&#10;C+3OvKN+H2uRRjgUqMDE2BVShsqQxTB2HXHyPpy3GJP0tdQez2nctnKSZbm02HAiGOzo1VD1uT/Z&#10;xN0cp8vtYn3/497c9mvyYo4bv1NqdDMsnkFEGuJ/+K+91goe8vwRLm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oO/3HAAAA3QAAAA8AAAAAAAAAAAAAAAAAmAIAAGRy&#10;cy9kb3ducmV2LnhtbFBLBQYAAAAABAAEAPUAAACMAwAAAAA=&#10;" path="m184,35l181,17,176,r-2,l171,r5,17l179,35r-3,12l174,60r5,-3l181,52r3,-7l184,35xm,35r,5l,42r2,3l5,47r,-7l5,35r-3,l,35xe" fillcolor="#e67824" stroked="f">
        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        <o:lock v:ext="edit" verticies="t"/>
                      </v:shape>
                      <v:shape id="Freeform 2356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XdcYA&#10;AADdAAAADwAAAGRycy9kb3ducmV2LnhtbESPQWvCQBSE7wX/w/IEL0U3SokSXUUCEi9CG9tDb6/Z&#10;ZxLMvg3Z1cR/3y0UPA4z8w2z2Q2mEXfqXG1ZwXwWgSAurK65VPB5PkxXIJxH1thYJgUPcrDbjl42&#10;mGjb8wfdc1+KAGGXoILK+zaR0hUVGXQz2xIH72I7gz7IrpS6wz7ATSMXURRLgzWHhQpbSisqrvnN&#10;KMiX7qfPKNMZp6+371P5nl6/eqUm42G/BuFp8M/wf/uoFbzFcQx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XdcYAAADdAAAADwAAAAAAAAAAAAAAAACYAgAAZHJz&#10;L2Rvd25yZXYueG1sUEsFBgAAAAAEAAQA9QAAAIsDAAAAAA==&#10;" path="m179,35l177,17,172,r-3,l167,2r5,15l174,35r-2,12l169,62r3,-2l177,57r,-12l179,35xm,35r,5l,45r3,2l5,47r,-5l5,35r-2,l,35xe" fillcolor="#e77b25" stroked="f">
        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        <o:lock v:ext="edit" verticies="t"/>
                      </v:shape>
                      <v:shape id="Freeform 2357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xLMUA&#10;AADdAAAADwAAAGRycy9kb3ducmV2LnhtbESPQWvCQBSE7wX/w/IEb3VjkSjRVWyhUCgtGsXzI/vM&#10;BrNvY3Zr4r/vCoLHYWa+YZbr3tbiSq2vHCuYjBMQxIXTFZcKDvvP1zkIH5A11o5JwY08rFeDlyVm&#10;2nW8o2seShEh7DNUYEJoMil9YciiH7uGOHon11oMUbal1C12EW5r+ZYkqbRYcVww2NCHoeKc/1kF&#10;7323NUlxuf0ev+f6Yn4OLk/PSo2G/WYBIlAfnuFH+0srmKbpDO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TEsxQAAAN0AAAAPAAAAAAAAAAAAAAAAAJgCAABkcnMv&#10;ZG93bnJldi54bWxQSwUGAAAAAAQABAD1AAAAigMAAAAA&#10;" path="m174,35l171,17,166,r-2,2l161,2r5,15l169,35r-3,15l164,65r2,-3l169,60r2,-13l174,35xm,35r,5l,47r2,l7,50,5,42r,-7l2,35,,35xe" fillcolor="#e77e26" stroked="f">
        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        <o:lock v:ext="edit" verticies="t"/>
                      </v:shape>
                      <v:shape id="Freeform 2358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a8cQA&#10;AADdAAAADwAAAGRycy9kb3ducmV2LnhtbERPy2rCQBTdF/oPwy2400mLBps6Sim0ulDBWErdXTK3&#10;SUjmTshMHv69sxC6PJz3ajOaWvTUutKygudZBII4s7rkXMH3+XO6BOE8ssbaMim4koPN+vFhhYm2&#10;A5+oT30uQgi7BBUU3jeJlC4ryKCb2YY4cH+2NegDbHOpWxxCuKnlSxTF0mDJoaHAhj4Kyqq0Mwp+&#10;Zfe6PfxcL/OvbWb2lVkc8XxRavI0vr+B8DT6f/HdvdMK5nEc5oY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GvHEAAAA3QAAAA8AAAAAAAAAAAAAAAAAmAIAAGRycy9k&#10;b3ducmV2LnhtbFBLBQYAAAAABAAEAPUAAACJAwAAAAA=&#10;" path="m169,33l167,15,162,r-3,l157,r5,15l164,33r-2,15l157,63r2,l162,60r2,l167,45r2,-12xm,33r,7l,45r5,3l8,48,5,43r,-8l3,33,,33xe" fillcolor="#e78126" stroked="f">
        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        <o:lock v:ext="edit" verticies="t"/>
                      </v:shape>
                      <v:shape id="Freeform 2359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+M8EA&#10;AADdAAAADwAAAGRycy9kb3ducmV2LnhtbESPT4vCMBTE7wt+h/AEb2uqSFmrUfyDsFe7gtdH82yq&#10;zUtJotZvvxEW9jjMzG+Y5bq3rXiQD41jBZNxBoK4crrhWsHp5/D5BSJEZI2tY1LwogDr1eBjiYV2&#10;Tz7So4y1SBAOBSowMXaFlKEyZDGMXUecvIvzFmOSvpba4zPBbSunWZZLiw2nBYMd7QxVt/JuFfS7&#10;681u3qzSnEv00+OetlulRsN+swARqY//4b/2t1Ywy/M5vN+kJ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O/jPBAAAA3QAAAA8AAAAAAAAAAAAAAAAAmAIAAGRycy9kb3du&#10;cmV2LnhtbFBLBQYAAAAABAAEAPUAAACGAwAAAAA=&#10;" path="m164,33l161,15,156,r-2,l151,r5,15l159,33r-3,15l151,63r5,l159,63r2,-15l164,33xm,33r,7l2,48r3,l7,50,5,43r,-8l2,35,,33xe" fillcolor="#e88427" stroked="f">
        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        <o:lock v:ext="edit" verticies="t"/>
                      </v:shape>
                      <v:shape id="Freeform 2360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rZ8QA&#10;AADdAAAADwAAAGRycy9kb3ducmV2LnhtbERPy4rCMBTdD8w/hDvgbpr6QJ1qFBFFB934gNHdpbm2&#10;xeamNFHr308WgsvDeY+njSnFnWpXWFbQjmIQxKnVBWcKjofl9xCE88gaS8uk4EkOppPPjzEm2j54&#10;R/e9z0QIYZeggtz7KpHSpTkZdJGtiAN3sbVBH2CdSV3jI4SbUnbiuC8NFhwacqxonlN63d+Mgu36&#10;z3d/O2frTt1ne7U1m5/FaqNU66uZjUB4avxb/HKvtYJefxD2hzfhCc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a2fEAAAA3QAAAA8AAAAAAAAAAAAAAAAAmAIAAGRycy9k&#10;b3ducmV2LnhtbFBLBQYAAAAABAAEAPUAAACJAwAAAAA=&#10;" path="m159,33l157,15,152,r-3,l147,r5,15l154,33r-2,15l147,63r5,l157,48r2,-15xm,35r,8l3,48r2,2l8,53,5,43r,-8l3,35,,35xe" fillcolor="#e98828" stroked="f">
        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        <o:lock v:ext="edit" verticies="t"/>
                      </v:shape>
                      <v:shape id="Freeform 2361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9dccA&#10;AADdAAAADwAAAGRycy9kb3ducmV2LnhtbESPQWvCQBSE70L/w/IK3urGYq1EV0mlLTlUqNGDx0f2&#10;NQlm34bdjab99d1CweMwM98wq81gWnEh5xvLCqaTBARxaXXDlYLj4e1hAcIHZI2tZVLwTR4267vR&#10;ClNtr7ynSxEqESHsU1RQh9ClUvqyJoN+Yjvi6H1ZZzBE6SqpHV4j3LTyMUnm0mDDcaHGjrY1leei&#10;Nwpe8izffX78ZP273nanJ/eKfXFWanw/ZEsQgYZwC/+3c61gNn+e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t/XXHAAAA3QAAAA8AAAAAAAAAAAAAAAAAmAIAAGRy&#10;cy9kb3ducmV2LnhtbFBLBQYAAAAABAAEAPUAAACMAwAAAAA=&#10;" path="m154,33l151,15,146,r-2,l141,r5,15l149,33r-3,15l141,63r5,l151,48r3,-15xm,35r,8l2,50r3,3l7,53,5,45,5,35r-3,l,35xe" fillcolor="#e98b2a" stroked="f">
        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        <o:lock v:ext="edit" verticies="t"/>
                      </v:shape>
                      <v:shape id="Freeform 2362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Ya8UA&#10;AADdAAAADwAAAGRycy9kb3ducmV2LnhtbESPT2vCQBTE70K/w/IKvemmIlqiq9iAYouH+u/+yD6T&#10;YPZtzG7N9tt3BcHjMDO/YWaLYGpxo9ZVlhW8DxIQxLnVFRcKjodV/wOE88gaa8uk4I8cLOYvvRmm&#10;2na8o9veFyJC2KWooPS+SaV0eUkG3cA2xNE729agj7ItpG6xi3BTy2GSjKXBiuNCiQ1lJeWX/a9R&#10;8LO1l2u++UxO3ffuK1DI1tsuU+rtNSynIDwF/ww/2hutYDSeDOH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NhrxQAAAN0AAAAPAAAAAAAAAAAAAAAAAJgCAABkcnMv&#10;ZG93bnJldi54bWxQSwUGAAAAAAQABAD1AAAAigMAAAAA&#10;" path="m149,33l147,15,142,r-3,l137,3r5,12l144,33r-2,15l137,63r5,l147,48r2,-15xm,35r,8l3,53r2,l8,55,5,45,5,35r-2,l,35xe" fillcolor="#ea8e2b" stroked="f">
        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        <o:lock v:ext="edit" verticies="t"/>
                      </v:shape>
                      <v:shape id="Freeform 2363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A38YA&#10;AADdAAAADwAAAGRycy9kb3ducmV2LnhtbESP0WrCQBRE34X+w3ILvkjdaEtaUlepgkUQhKb9gEv2&#10;mqRm76a7q4l+vSsUfBxm5gwzW/SmESdyvrasYDJOQBAXVtdcKvj5Xj+9gfABWWNjmRScycNi/jCY&#10;YaZtx190ykMpIoR9hgqqENpMSl9UZNCPbUscvb11BkOUrpTaYRfhppHTJEmlwZrjQoUtrSoqDvnR&#10;KNj+7bvL8pjqFe0mn+HXjcwhJaWGj/3HO4hAfbiH/9sbreAlfX2G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4A38YAAADdAAAADwAAAAAAAAAAAAAAAACYAgAAZHJz&#10;L2Rvd25yZXYueG1sUEsFBgAAAAAEAAQA9QAAAIsDAAAAAA==&#10;" path="m144,33l141,15,136,r-2,3l131,3r5,12l139,33r-3,15l131,65r5,-2l141,48r3,-15xm,35l,45r2,8l5,55r5,l7,45,5,35r-3,l,35xe" fillcolor="#eb912b" stroked="f">
        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        <o:lock v:ext="edit" verticies="t"/>
                      </v:shape>
                      <v:shape id="Freeform 2364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8QcUA&#10;AADdAAAADwAAAGRycy9kb3ducmV2LnhtbESPQWvCQBSE70L/w/IKvenGElSiq4ggBNqCjXp/7D6T&#10;aPZtyK4x/vtuodDjMPPNMKvNYBvRU+drxwqmkwQEsXam5lLB6bgfL0D4gGywcUwKnuRhs34ZrTAz&#10;7sHf1BehFLGEfYYKqhDaTEqvK7LoJ64ljt7FdRZDlF0pTYePWG4b+Z4kM2mx5rhQYUu7ivStuFsF&#10;6eHj/Hk9Hb/u+TOVh/m017m+KPX2OmyXIAIN4T/8R+cmcrN5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rxBxQAAAN0AAAAPAAAAAAAAAAAAAAAAAJgCAABkcnMv&#10;ZG93bnJldi54bWxQSwUGAAAAAAQABAD1AAAAigMAAAAA&#10;" path="m139,30l137,12,132,r-3,l127,r5,15l134,30r-2,17l124,62r8,-2l137,45r2,-15xm,32l,42,3,52r5,l10,55,8,42,5,32r-2,l,32xe" fillcolor="#eb952b" stroked="f">
        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        <o:lock v:ext="edit" verticies="t"/>
                      </v:shape>
                      <v:shape id="Freeform 2365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5HscA&#10;AADdAAAADwAAAGRycy9kb3ducmV2LnhtbESPQUvDQBSE74L/YXmCN7tRbC2x2yKC0ksLVlvs7ZF9&#10;JtHs25h9bTf99d2C4HGYmW+YySy6Ru2pC7VnA7eDDBRx4W3NpYGP95ebMaggyBYbz2SgpwCz6eXF&#10;BHPrD/xG+5WUKkE45GigEmlzrUNRkcMw8C1x8r5851CS7EptOzwkuGv0XZaNtMOa00KFLT1XVPys&#10;ds7A8Xe7XOy2eh2/P/t108eNCL0ac30Vnx5BCUX5D/+159bA/ehhCOc36Qno6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eR7HAAAA3QAAAA8AAAAAAAAAAAAAAAAAmAIAAGRy&#10;cy9kb3ducmV2LnhtbFBLBQYAAAAABAAEAPUAAACMAwAAAAA=&#10;" path="m134,30l131,12,126,r-2,l121,r5,15l129,30r-3,17l119,62r7,l131,45r3,-15xm,32l2,42,5,52r2,3l10,55,7,45,5,32r-3,l,32xe" fillcolor="#ec982a" stroked="f">
        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        <o:lock v:ext="edit" verticies="t"/>
                      </v:shape>
                      <v:shape id="Freeform 2366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v0cUA&#10;AADdAAAADwAAAGRycy9kb3ducmV2LnhtbESPUWvCQBCE3wX/w7GCL1IvFb2W1FNEKPrQKkZ/wJJb&#10;k2BuL+ROjf/eKxR8HGbnm535srO1uFHrK8ca3scJCOLcmYoLDafj99snCB+QDdaOScODPCwX/d4c&#10;U+PufKBbFgoRIexT1FCG0KRS+rwki37sGuLonV1rMUTZFtK0eI9wW8tJkihpseLYUGJD65LyS3a1&#10;8Y18pNSkttnsp+rO69/Nbl+Yq9bDQbf6AhGoC6/j//TWaJiqDwV/ayIC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+/RxQAAAN0AAAAPAAAAAAAAAAAAAAAAAJgCAABkcnMv&#10;ZG93bnJldi54bWxQSwUGAAAAAAQABAD1AAAAigMAAAAA&#10;" path="m129,30l127,15,122,r-3,l117,r5,15l124,30r,7l122,47r-3,8l114,62r3,l119,62r8,-15l129,30xm,32l3,42,5,55r3,l13,57,8,45,5,32r-2,l,32xe" fillcolor="#ec9b29" stroked="f">
        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        <o:lock v:ext="edit" verticies="t"/>
                      </v:shape>
                      <v:shape id="Freeform 2367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bJMQA&#10;AADdAAAADwAAAGRycy9kb3ducmV2LnhtbESPX2vCMBTF3wd+h3CFvc3UTVSqsUjZmDBf6gRfL81d&#10;09nclCZru29vBsIeD+fPj7PNRtuInjpfO1YwnyUgiEuna64UnD/fntYgfEDW2DgmBb/kIdtNHraY&#10;ajdwQf0pVCKOsE9RgQmhTaX0pSGLfuZa4uh9uc5iiLKrpO5wiOO2kc9JspQWa44Egy3lhsrr6ccq&#10;iLjiEl7M94d9L5Lcvh7N4loq9Tgd9xsQgcbwH763D1rBYrlawd+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WyT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        <o:lock v:ext="edit" verticies="t"/>
                      </v:shape>
                      <v:shape id="Freeform 2368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NrcQA&#10;AADdAAAADwAAAGRycy9kb3ducmV2LnhtbERPz2vCMBS+D/wfwhN2GTPdcK52RtkEwcsOawteH82z&#10;7dq8lCTT6l9vDsKOH9/v1WY0vTiR861lBS+zBARxZXXLtYKy2D2nIHxA1thbJgUX8rBZTx5WmGl7&#10;5h865aEWMYR9hgqaEIZMSl81ZNDP7EAcuaN1BkOErpba4TmGm16+JslCGmw5NjQ40Lahqsv/jIJ6&#10;/M2fyi4t3r7KQ+Jc951eD0ulHqfj5weIQGP4F9/de61gvniPc+Ob+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za3EAAAA3QAAAA8AAAAAAAAAAAAAAAAAmAIAAGRycy9k&#10;b3ducmV2LnhtbFBLBQYAAAAABAAEAPUAAACJAwAAAAA=&#10;" path="m119,30l117,15,112,r-3,2l107,2r5,13l114,30r-2,7l112,47r-5,8l102,62r2,l109,62r5,-7l117,47r2,-10l119,30xm,32l3,45,8,57r2,l15,60,8,47,5,32r-2,l,32xe" fillcolor="#eda223" stroked="f">
        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        <o:lock v:ext="edit" verticies="t"/>
                      </v:shape>
                      <v:shape id="Freeform 2369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AlMcA&#10;AADdAAAADwAAAGRycy9kb3ducmV2LnhtbESPQWvCQBSE70L/w/IKvYhubCVq6iqxIBQ91Yrg7ZF9&#10;JqnZtyG7TdJ/7xYEj8PMfMMs172pREuNKy0rmIwjEMSZ1SXnCo7f29EchPPIGivLpOCPHKxXT4Ml&#10;Jtp2/EXtweciQNglqKDwvk6kdFlBBt3Y1sTBu9jGoA+yyaVusAtwU8nXKIqlwZLDQoE1fRSUXQ+/&#10;RoH/edt0abrfD117PZ13Ubw9XXZKvTz36TsIT71/hO/tT61gGs8W8P8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MAJTHAAAA3QAAAA8AAAAAAAAAAAAAAAAAmAIAAGRy&#10;cy9kb3ducmV2LnhtbFBLBQYAAAAABAAEAPUAAACMAwAAAAA=&#10;" path="m114,28l111,13,106,r-2,l101,r5,13l109,28r-3,10l104,45r-3,8l97,60r2,l104,60r2,-7l111,45r3,-10l114,28xm,30l2,43,7,55r5,3l15,58,7,45,5,30r-3,l,30xe" fillcolor="#eea520" stroked="f">
        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        <o:lock v:ext="edit" verticies="t"/>
                      </v:shape>
                      <v:shape id="Freeform 2370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gY8MA&#10;AADdAAAADwAAAGRycy9kb3ducmV2LnhtbERPy2rCQBTdC/7DcAtupJlYSgipoxRRUNzUqHR7ydw8&#10;aOZOzExN/PvOouDycN7L9WhacafeNZYVLKIYBHFhdcOVgst595qCcB5ZY2uZFDzIwXo1nSwx03bg&#10;E91zX4kQwi5DBbX3XSalK2oy6CLbEQeutL1BH2BfSd3jEMJNK9/iOJEGGw4NNXa0qan4yX+Ngq0r&#10;y3y+P3aH768tptfqZm5DotTsZfz8AOFp9E/xv3uvFbwnadgf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CgY8MAAADdAAAADwAAAAAAAAAAAAAAAACYAgAAZHJzL2Rv&#10;d25yZXYueG1sUEsFBgAAAAAEAAQA9QAAAIgDAAAAAA==&#10;" path="m109,28l107,13,102,,99,,97,r5,13l104,28r-2,10l99,45,97,55r-7,8l95,60r2,l102,53r5,-8l107,35r2,-7xm,30l3,45r7,13l13,58r4,2l13,53,8,45,5,38r,-8l3,30,,30xe" fillcolor="#eea91a" stroked="f">
        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        <o:lock v:ext="edit" verticies="t"/>
                      </v:shape>
                      <v:shape id="Freeform 2371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9iMYA&#10;AADdAAAADwAAAGRycy9kb3ducmV2LnhtbESPT2vCQBTE74LfYXlCL6IbSysSXUVLCz0Jxj/nZ/aZ&#10;DWbfptk1xm/vFgo9DjPzG2ax6mwlWmp86VjBZJyAIM6dLrlQcNh/jWYgfEDWWDkmBQ/ysFr2ewtM&#10;tbvzjtosFCJC2KeowIRQp1L63JBFP3Y1cfQurrEYomwKqRu8R7it5GuSTKXFkuOCwZo+DOXX7GYV&#10;WLndr0+ft43x51323tLw53zcKvUy6NZzEIG68B/+a39rBW/T2QR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39iM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        <o:lock v:ext="edit" verticies="t"/>
                      </v:shape>
                      <v:shape id="Freeform 2372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toccA&#10;AADdAAAADwAAAGRycy9kb3ducmV2LnhtbESPQWsCMRSE74X+h/AKvdVsRa2sRpFCQdAediuCt8fm&#10;mSxuXrabqFt/fVMoeBxm5htmvuxdIy7UhdqzgtdBBoK48rpmo2D39fEyBREissbGMyn4oQDLxePD&#10;HHPtr1zQpYxGJAiHHBXYGNtcylBZchgGviVO3tF3DmOSnZG6w2uCu0YOs2wiHdacFiy29G6pOpVn&#10;p4AO++Pbp9mubFnsR+Y23oyL741Sz0/9agYiUh/v4f/2WisYTaZD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Z7aHHAAAA3QAAAA8AAAAAAAAAAAAAAAAAmAIAAGRy&#10;cy9kb3ducmV2LnhtbFBLBQYAAAAABAAEAPUAAACMAwAAAAA=&#10;" path="m99,28l97,13,92,,90,3r-3,l92,15r2,13l92,38,90,48r-5,7l77,63r5,l85,63r7,-8l94,45r3,-7l99,28xm,30r,8l3,45r5,8l12,60r3,l20,60,15,55,10,48,5,38,5,28,3,30,,30xe" fillcolor="#efb000" stroked="f">
        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        <o:lock v:ext="edit" verticies="t"/>
                      </v:shape>
                      <v:shape id="Freeform 2373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FTMcA&#10;AADdAAAADwAAAGRycy9kb3ducmV2LnhtbESPQWvCQBSE7wX/w/IEL0U3thIkdRNELPQkVgXp7TX7&#10;mgSzb5PsatJ/3xUKHoeZ+YZZZYOpxY06V1lWMJ9FIIhzqysuFJyO79MlCOeRNdaWScEvOcjS0dMK&#10;E217/qTbwRciQNglqKD0vkmkdHlJBt3MNsTB+7GdQR9kV0jdYR/gppYvURRLgxWHhRIb2pSUXw5X&#10;oyD6WmybTbvdr79l+9wW/a6KzzulJuNh/QbC0+Af4f/2h1awiJev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FBUz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        <o:lock v:ext="edit" verticies="t"/>
                      </v:shape>
                      <v:shape id="Freeform 2374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4D8cA&#10;AADdAAAADwAAAGRycy9kb3ducmV2LnhtbESPUUvDMBSF3wf+h3AF37a0Msfolo0hOIYgujrY611z&#10;14YmN7WJW/XXG0Hw8XDO+Q5nuR6cFRfqg/GsIJ9kIIgrrw3XCg7vT+M5iBCRNVrPpOCLAqxXN6Ml&#10;FtpfeU+XMtYiQTgUqKCJsSukDFVDDsPEd8TJO/veYUyyr6Xu8Zrgzsr7LJtJh4bTQoMdPTZUteWn&#10;U/DS5n6bH7+fT+3Hg/VvZWnsq1Hq7nbYLEBEGuJ/+K+90wqms/kU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XOA/HAAAA3QAAAA8AAAAAAAAAAAAAAAAAmAIAAGRy&#10;cy9kb3ducmV2LnhtbFBLBQYAAAAABAAEAPUAAACMAwAAAAA=&#10;" path="m89,25l87,12,82,,80,,77,2r5,10l85,25,82,35,77,45,72,55,62,60r5,l72,60r8,-8l85,45,87,35,89,25xm,25l,35,5,45r5,7l15,57r5,3l25,60,17,52,10,45,7,35,5,25r-2,l,25xe" fillcolor="#f1b700" stroked="f">
        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        <o:lock v:ext="edit" verticies="t"/>
                      </v:shape>
                      <v:shape id="Freeform 2375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AEskA&#10;AADdAAAADwAAAGRycy9kb3ducmV2LnhtbESP3WrCQBSE7wt9h+UIvasb+xMkukppKRTFQhMRvDtk&#10;j0kwezbd3cbo03eFQi+HmfmGmS8H04qenG8sK5iMExDEpdUNVwq2xfv9FIQPyBpby6TgTB6Wi9ub&#10;OWbanviL+jxUIkLYZ6igDqHLpPRlTQb92HbE0TtYZzBE6SqpHZ4i3LTyIUlSabDhuFBjR681lcf8&#10;xyhYrYq0yo+7N7d+3F8+i+9Nu+83St2NhpcZiEBD+A//tT+0gqd0+gzXN/E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mLAEskAAADdAAAADwAAAAAAAAAAAAAAAACYAgAA&#10;ZHJzL2Rvd25yZXYueG1sUEsFBgAAAAAEAAQA9QAAAI4DAAAAAA==&#10;" path="m84,25l82,12,77,,74,2r-2,l77,12r2,13l77,37,72,47,62,55,52,60r5,l64,60r8,-8l79,45,82,35,84,25xm,25l2,35,4,45r5,7l17,60r7,l32,60,19,55,12,47,7,37,4,25r-2,l,25xe" fillcolor="#f2bb00" stroked="f">
        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        <o:lock v:ext="edit" verticies="t"/>
                      </v:shape>
                      <v:shape id="Freeform 2376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XzMQA&#10;AADdAAAADwAAAGRycy9kb3ducmV2LnhtbESPUWvCMBSF3wf+h3CFvc3UIUWqUUSUuZeN2f6Aa3NN&#10;is1NaaLt/v0yGOzxcM75Dme9HV0rHtSHxrOC+SwDQVx73bBRUJXHlyWIEJE1tp5JwTcF2G4mT2ss&#10;tB/4ix7naESCcChQgY2xK6QMtSWHYeY74uRdfe8wJtkbqXscEty18jXLcumw4bRgsaO9pfp2vjsF&#10;h0ttzefH/Op5eL+XpalKfKuUep6OuxWISGP8D/+1T1rBIl/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L18zEAAAA3QAAAA8AAAAAAAAAAAAAAAAAmAIAAGRycy9k&#10;b3ducmV2LnhtbFBLBQYAAAAABAAEAPUAAACJAwAAAAA=&#10;" path="m80,23l77,10,72,,70,,67,r5,10l75,23r,7l72,35r-5,8l65,48r-5,2l52,55r-5,l40,58,32,55r-7,l20,50,15,48,10,43,7,35,5,30r,-7l2,23,,23,2,33,5,43r7,7l20,58r17,l57,58,67,53,72,43,77,33,80,23xe" fillcolor="#f4c100" stroked="f">
        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        </v:shape>
                      <v:shape id="Freeform 2377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25MUA&#10;AADdAAAADwAAAGRycy9kb3ducmV2LnhtbESPQWvCQBSE7wX/w/KE3pqNQWyIriJCsNBTo3h+Zp9J&#10;MPs2Ztck/ffdQqHHYWa+YTa7ybRioN41lhUsohgEcWl1w5WC8yl/S0E4j6yxtUwKvsnBbjt72WCm&#10;7chfNBS+EgHCLkMFtfddJqUrazLoItsRB+9me4M+yL6SuscxwE0rkzheSYMNh4UaOzrUVN6Lp1HQ&#10;Li6fh+74eOTJtcqHeNnQqSyUep1P+zUIT5P/D/+1P7SC5Sp9h9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zbkxQAAAN0AAAAPAAAAAAAAAAAAAAAAAJgCAABkcnMv&#10;ZG93bnJldi54bWxQSwUGAAAAAAQABAD1AAAAigMAAAAA&#10;" path="m75,23l73,10,68,,65,,63,3r5,7l70,23,68,35,60,45,50,53,38,55,25,53,15,45,8,35,5,23r,l3,23,,23,3,35,8,45r7,8l28,58r10,l48,58,58,53,68,45,73,35,75,23xe" fillcolor="#f5c500" stroked="f">
        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        </v:shape>
                      <v:shape id="Freeform 2378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EIcEA&#10;AADdAAAADwAAAGRycy9kb3ducmV2LnhtbERPy4rCMBTdC/MP4Q64EU19INIxijgIXQnaur8016bY&#10;3HSajO38/WQhuDyc93Y/2EY8qfO1YwXzWQKCuHS65kpBkZ+mGxA+IGtsHJOCP/Kw332Mtphq1/OF&#10;ntdQiRjCPkUFJoQ2ldKXhiz6mWuJI3d3ncUQYVdJ3WEfw20jF0mylhZrjg0GWzoaKh/XX6sga/Lv&#10;PCzMsn8U2e18THAi/Y9S48/h8AUi0BDe4pc70wpW602cG9/E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ABCHBAAAA3QAAAA8AAAAAAAAAAAAAAAAAmAIAAGRycy9kb3du&#10;cmV2LnhtbFBLBQYAAAAABAAEAPUAAACGAwAAAAA=&#10;" path="m70,23l67,10,62,,60,3r-3,l62,10r3,13l62,33,55,43r-8,7l35,53,22,50,12,43,7,33,5,23r,-3l2,23,,23r,7l2,35r3,8l10,48r5,2l20,55r7,l35,58r7,-3l47,55r8,-5l60,48r2,-5l67,35r3,-5l70,23xe" fillcolor="#f6c800" stroked="f">
        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        </v:shape>
                      <v:shape id="Freeform 2379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ZacYA&#10;AADdAAAADwAAAGRycy9kb3ducmV2LnhtbESPT2vCQBTE7wW/w/IEL0U3BpEYXUXFQi29+Oegt0f2&#10;mQSzb0N21ein7xYKPQ4z8xtmtmhNJe7UuNKyguEgAkGcWV1yruB4+OgnIJxH1lhZJgVPcrCYd95m&#10;mGr74B3d9z4XAcIuRQWF93UqpcsKMugGtiYO3sU2Bn2QTS51g48AN5WMo2gsDZYcFgqsaV1Qdt3f&#10;jIJNJb/IRfVWY3x6P69i9/2aJEr1uu1yCsJT6//Df+1PrWA0Tib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ZacYAAADdAAAADwAAAAAAAAAAAAAAAACYAgAAZHJz&#10;L2Rvd25yZXYueG1sUEsFBgAAAAAEAAQA9QAAAIsDAAAAAA==&#10;" path="m65,20l63,7,58,,55,,53,r5,10l60,20,58,30,53,40,43,45,33,47,23,45,13,40,8,30,5,20r,-3l5,17r-2,l,20r,l3,32r7,10l20,50r13,2l45,50,55,42,63,32,65,20xe" fillcolor="#f6cc00" stroked="f">
        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        </v:shape>
                      <v:shape id="Freeform 2380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VecMA&#10;AADdAAAADwAAAGRycy9kb3ducmV2LnhtbERPy4rCMBTdD/gP4QpuBk19ULRjFBHEx2qqA8PsLs21&#10;LTY3pYla/XqzEGZ5OO/5sjWVuFHjSssKhoMIBHFmdcm5gp/Tpj8F4TyyxsoyKXiQg+Wi8zHHRNs7&#10;p3Q7+lyEEHYJKii8rxMpXVaQQTewNXHgzrYx6ANscqkbvIdwU8lRFMXSYMmhocCa1gVll+PVKJjO&#10;fsd/W4yfttK423+3WH6mB6V63Xb1BcJT6//Fb/dOK5jEs7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rVecMAAADdAAAADwAAAAAAAAAAAAAAAACYAgAAZHJzL2Rv&#10;d25yZXYueG1sUEsFBgAAAAAEAAQA9QAAAIgDAAAAAA==&#10;" path="m60,20l57,7,52,,50,,47,2r5,8l55,20,52,30r-5,7l40,42,30,45,20,42,12,37,7,30,5,20r,-3l5,17r-3,l,17r,3l2,30,7,40r10,7l30,50,42,47r8,-7l57,30,60,20xe" fillcolor="#f8d100" stroked="f">
        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        </v:shape>
                      <v:shape id="Freeform 2381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/AsYA&#10;AADdAAAADwAAAGRycy9kb3ducmV2LnhtbESPT2sCMRTE74V+h/CE3mrWUqVujbKIhd6Kfw56e2ye&#10;m2U3L0sS3fXbN4LgcZiZ3zCL1WBbcSUfascKJuMMBHHpdM2VgsP+5/0LRIjIGlvHpOBGAVbL15cF&#10;5tr1vKXrLlYiQTjkqMDE2OVShtKQxTB2HXHyzs5bjEn6SmqPfYLbVn5k2UxarDktGOxobahsdher&#10;YDo9nXxzXO//impjbv0xk/OiUeptNBTfICIN8Rl+tH+1gs/ZfAL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e/AsYAAADdAAAADwAAAAAAAAAAAAAAAACYAgAAZHJz&#10;L2Rvd25yZXYueG1sUEsFBgAAAAAEAAQA9QAAAIsDAAAAAA==&#10;" path="m55,20l53,10,48,,45,2r-2,l48,10r2,10l48,27r-5,8l35,40r-7,2l18,40,13,35,8,27,5,20r,-3l5,17r-2,l,17r,l,20,3,30,8,40r10,5l28,47,38,45,48,40,53,30,55,20xe" fillcolor="#f7d400" stroked="f">
        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        </v:shape>
                      <v:shape id="Freeform 2382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7dsUA&#10;AADdAAAADwAAAGRycy9kb3ducmV2LnhtbESPQWvCQBSE7wX/w/IEb3XTIKGmrhIEoYdejEV6fGSf&#10;SWz2bchuTMyvdwsFj8PMfMNsdqNpxI06V1tW8LaMQBAXVtdcKvg+HV7fQTiPrLGxTAru5GC3nb1s&#10;MNV24CPdcl+KAGGXooLK+zaV0hUVGXRL2xIH72I7gz7IrpS6wyHATSPjKEqkwZrDQoUt7SsqfvPe&#10;KJimbNDn3JzlVa9Zf/3QKjO9Uov5mH2A8DT6Z/i//akVrJJ1DH9vw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Dt2xQAAAN0AAAAPAAAAAAAAAAAAAAAAAJgCAABkcnMv&#10;ZG93bnJldi54bWxQSwUGAAAAAAQABAD1AAAAigMAAAAA&#10;" path="m50,18l47,8,42,,40,,37,r5,8l45,18r-3,7l40,30r-8,5l25,38,17,35,10,30,7,25,5,18r,-3l5,13,2,15,,15r,l,18,2,28r5,7l15,40r10,3l35,40r7,-5l47,28,50,18xe" fillcolor="#f6d600" stroked="f">
        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        </v:shape>
                      <v:shape id="Freeform 2383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0HscA&#10;AADdAAAADwAAAGRycy9kb3ducmV2LnhtbESPT2vCQBTE74LfYXmCt2ajlrRNXcU/FRQ8tNpLb6/Z&#10;1yS4+zZktxq/fVcoeBxm5jfMdN5ZI87U+tqxglGSgiAunK65VPB53Dw8g/ABWaNxTAqu5GE+6/em&#10;mGt34Q86H0IpIoR9jgqqEJpcSl9UZNEnriGO3o9rLYYo21LqFi8Rbo0cp2kmLdYcFypsaFVRcTr8&#10;WgXZrsQ3s3s/Pn1P1ua6XzabLX4pNRx0i1cQgbpwD/+3t1rBY/Yygd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h9B7HAAAA3QAAAA8AAAAAAAAAAAAAAAAAmAIAAGRy&#10;cy9kb3ducmV2LnhtbFBLBQYAAAAABAAEAPUAAACMAwAAAAA=&#10;" path="m45,18l43,8,38,,35,,33,3r5,5l40,18r-2,5l35,30r-5,3l23,35,15,33,10,30,5,23r,-5l5,15r,-2l3,13,,15r,l,18r3,7l8,33r5,5l23,40r7,-2l38,33r5,-8l45,18xe" fillcolor="#f5d800" stroked="f">
        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        </v:shape>
                      <v:shape id="Freeform 2384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aVcUA&#10;AADdAAAADwAAAGRycy9kb3ducmV2LnhtbESPQYvCMBSE7wv7H8ITvGmqVFmrUVZREfZiXcXro3m2&#10;xealNFHrvzcLwh6HmfmGmS1aU4k7Na60rGDQj0AQZ1aXnCs4/m56XyCcR9ZYWSYFT3KwmH9+zDDR&#10;9sEp3Q8+FwHCLkEFhfd1IqXLCjLo+rYmDt7FNgZ9kE0udYOPADeVHEbRWBosOSwUWNOqoOx6uBkF&#10;9ideLq+ns4vT43mk15N8Oxzslep22u8pCE+t/w+/2zutIB5PYv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RpV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        </v:shape>
                      <v:shape id="Freeform 2385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IVMgA&#10;AADdAAAADwAAAGRycy9kb3ducmV2LnhtbESPQWvCQBSE70L/w/IKvenGUkVTV5FCaaVKjXrx9pp9&#10;JsHs25BdY+Kv7xYKHoeZ+YaZLVpTioZqV1hWMBxEIIhTqwvOFBz27/0JCOeRNZaWSUFHDhbzh94M&#10;Y22vnFCz85kIEHYxKsi9r2IpXZqTQTewFXHwTrY26IOsM6lrvAa4KeVzFI2lwYLDQo4VveWUnncX&#10;o+Br231ckk0jf7rD8UzL9er2PTkq9fTYLl9BeGr9Pfzf/tQKXsbTE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0hU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        </v:shape>
                      <v:shape id="Freeform 2386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1NsYA&#10;AADdAAAADwAAAGRycy9kb3ducmV2LnhtbESPUUvDMBSF3wX/Q7iCb1s60aJ12dDB5oQhOPcDLs21&#10;adfclCRru3+/CAMfD+ec73Dmy9G2oicfascKZtMMBHHpdM2VgsPPevIMIkRkja1jUnCmAMvF7c0c&#10;C+0G/qZ+HyuRIBwKVGBi7AopQ2nIYpi6jjh5v85bjEn6SmqPQ4LbVj5kWS4t1pwWDHa0MlQe9yer&#10;YNd8Dh9mlms/PJ3fx83XoWn6o1L3d+PbK4hIY/wPX9tbreAxf8nh70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v1Ns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        <o:lock v:ext="edit" verticies="t"/>
                      </v:shape>
                      <v:shape id="Freeform 2387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uCccA&#10;AADdAAAADwAAAGRycy9kb3ducmV2LnhtbESP3WrCQBSE7wt9h+UUelc3StEYXUXEUmlB6g96e8ge&#10;k2D2bMyuSfr2rlDo5TAz3zDTeWdK0VDtCssK+r0IBHFqdcGZgsP+4y0G4TyyxtIyKfglB/PZ89MU&#10;E21b3lKz85kIEHYJKsi9rxIpXZqTQdezFXHwzrY26IOsM6lrbAPclHIQRUNpsOCwkGNFy5zSy+5m&#10;FHTX8ffX4qdpRsd2uTnFnxc3iFdKvb50iwkIT53/D/+111rB+3A8gse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bgn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        <o:lock v:ext="edit" verticies="t"/>
                      </v:shape>
                      <v:shape id="Freeform 2388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sIcMA&#10;AADdAAAADwAAAGRycy9kb3ducmV2LnhtbERPXWvCMBR9F/wP4Qq+aaqIzM60OME5xjZcHXu+NNem&#10;2NyUJmr375cHwcfD+V7nvW3ElTpfO1YwmyYgiEuna64U/Bx3kycQPiBrbByTgj/ykGfDwRpT7W78&#10;TdciVCKGsE9RgQmhTaX0pSGLfupa4sidXGcxRNhVUnd4i+G2kfMkWUqLNccGgy1tDZXn4mIVfMrj&#10;rzfFHNuvj/dD2O3r1+plq9R41G+eQQTqw0N8d79pBYvlKs6Nb+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xsIcMAAADdAAAADwAAAAAAAAAAAAAAAACYAgAAZHJzL2Rv&#10;d25yZXYueG1sUEsFBgAAAAAEAAQA9QAAAIgDAAAAAA==&#10;" path="m20,10r,-5l17,2,12,,10,,5,,2,2,,5r,5l,12r2,5l5,17r5,3l12,17r5,l20,12r,-2xm15,10r-3,2l10,15,5,12r,-2l5,5r5,l12,5r3,5xe" fillcolor="#f3e400" stroked="f">
        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        <o:lock v:ext="edit" verticies="t"/>
                      </v:shape>
                      <v:shape id="Freeform 2389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U5sUA&#10;AADdAAAADwAAAGRycy9kb3ducmV2LnhtbESPQWvCQBSE7wX/w/KE3uqmpUpNXSUUBaFeqoVcH9nn&#10;Jph9u2Q3Jv77riD0OMzMN8xqM9pWXKkLjWMFr7MMBHHldMNGwe9p9/IBIkRkja1jUnCjAJv15GmF&#10;uXYD/9D1GI1IEA45Kqhj9LmUoarJYpg5T5y8s+ssxiQ7I3WHQ4LbVr5l2UJabDgt1Ojpq6bqcuyt&#10;Al/6c3+JWdGX8vuwnZfG9EOh1PN0LD5BRBrjf/jR3msF74vlEu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1TmxQAAAN0AAAAPAAAAAAAAAAAAAAAAAJgCAABkcnMv&#10;ZG93bnJldi54bWxQSwUGAAAAAAQABAD1AAAAigMAAAAA&#10;" path="m15,8l13,3,8,,3,3,,8r3,5l8,15r5,-2l15,8xe" fillcolor="#f2e500" stroked="f">
                        <v:path arrowok="t" o:connecttype="custom" o:connectlocs="9525,5080;8255,1905;5080,0;1905,1905;0,5080;1905,8255;5080,9525;8255,8255;9525,5080" o:connectangles="0,0,0,0,0,0,0,0,0"/>
                      </v:shape>
                      <v:shape id="Freeform 2390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zBMMA&#10;AADdAAAADwAAAGRycy9kb3ducmV2LnhtbERPTWsCMRC9F/wPYYTeaqIUW1ejiCIolEJVxOOwGTeL&#10;m8myievqr28OhR4f73u26FwlWmpC6VnDcKBAEOfelFxoOB42b58gQkQ2WHkmDQ8KsJj3XmaYGX/n&#10;H2r3sRAphEOGGmyMdSZlyC05DANfEyfu4huHMcGmkKbBewp3lRwpNZYOS04NFmtaWcqv+5vTcD6t&#10;ns/xt1/vyKr28XVoJ6PTRevXfrecgojUxX/xn3trNLx/qLQ/vU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zBMMAAADdAAAADwAAAAAAAAAAAAAAAACYAgAAZHJzL2Rv&#10;d25yZXYueG1sUEsFBgAAAAAEAAQA9QAAAIgDAAAAAA==&#10;" path="m10,5l7,,5,,,,,5,,7r5,3l7,7,10,5xe" fillcolor="#f2e700" stroked="f">
                        <v:path arrowok="t" o:connecttype="custom" o:connectlocs="6350,3175;4445,0;3175,0;0,0;0,3175;0,4445;3175,6350;4445,4445;6350,3175" o:connectangles="0,0,0,0,0,0,0,0,0"/>
                      </v:shape>
                      <v:shape id="Freeform 2391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tZsgA&#10;AADdAAAADwAAAGRycy9kb3ducmV2LnhtbESPT2vCQBTE74V+h+UVvIhuDP4p0VWKRfFQKbE99PjM&#10;viah2bchu+r67V1B6HGYmd8wi1UwjThT52rLCkbDBARxYXXNpYLvr83gFYTzyBoby6TgSg5Wy+en&#10;BWbaXjin88GXIkLYZaig8r7NpHRFRQbd0LbE0fu1nUEfZVdK3eElwk0j0ySZSoM1x4UKW1pXVPwd&#10;TkbBPv1I87Du998n00n4/NmZ4ybfKtV7CW9zEJ6C/w8/2jutYDxLRnB/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C1myAAAAN0AAAAPAAAAAAAAAAAAAAAAAJgCAABk&#10;cnMvZG93bnJldi54bWxQSwUGAAAAAAQABAD1AAAAjQMAAAAA&#10;" path="m5,3l5,,3,,,,,3r,l3,5,5,3r,xe" fillcolor="#f1e900" stroked="f">
                        <v:path arrowok="t" o:connecttype="custom" o:connectlocs="3175,1905;3175,0;1905,0;0,0;0,1905;0,1905;1905,3175;3175,1905;3175,1905" o:connectangles="0,0,0,0,0,0,0,0,0"/>
                      </v:shape>
                      <v:shape id="Freeform 2392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ZNcQA&#10;AADdAAAADwAAAGRycy9kb3ducmV2LnhtbESPQWvCQBSE70L/w/KE3nSjVC0xq5SSQj1Wg70+sy/Z&#10;kOzbkN2a9N93C4Ueh5n5hsmOk+3EnQbfOFawWiYgiEunG64VFJe3xTMIH5A1do5JwTd5OB4eZhmm&#10;2o38QfdzqEWEsE9RgQmhT6X0pSGLful64uhVbrAYohxqqQccI9x2cp0kW2mx4bhgsKdXQ2V7/rIK&#10;KjbXU1/k+W1sP1vvNtdt3lqlHufTyx5EoCn8h//a71rB0y5Zw+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GTXEAAAA3QAAAA8AAAAAAAAAAAAAAAAAmAIAAGRycy9k&#10;b3ducmV2LnhtbFBLBQYAAAAABAAEAPUAAACJAwAAAAA=&#10;" path="m227,l187,5r-32,8l130,20r-20,8l90,35,65,40r-27,l,33,23,45,43,55,60,65r17,5l97,73r25,l152,70r37,-2l199,60r8,-7l209,45r3,-10l214,25r3,-10l222,8,227,xe" filled="f" strokecolor="#e77817" strokeweight="0">
        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        </v:shape>
                      <v:shape id="Freeform 2393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4xisMA&#10;AADdAAAADwAAAGRycy9kb3ducmV2LnhtbESPW4vCMBSE3xf8D+EIvq2pF1apRhFlwUev+Hpojm0x&#10;OSlNtq3/3gjCPg4z8w2zXHfWiIZqXzpWMBomIIgzp0vOFVzOv99zED4gazSOScGTPKxXva8lptq1&#10;fKTmFHIRIexTVFCEUKVS+qwgi37oKuLo3V1tMURZ51LX2Ea4NXKcJD/SYslxocCKtgVlj9OfVXAd&#10;H+Z+N9q6Z9Y2t93Mm0uYGKUG/W6zABGoC//hT3uvFUxnyQTe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4xisMAAADdAAAADwAAAAAAAAAAAAAAAACYAgAAZHJzL2Rv&#10;d25yZXYueG1sUEsFBgAAAAAEAAQA9QAAAIgDAAAAAA==&#10;" path="m5,22l3,17,,10,15,5,30,,28,5r-5,7l13,17,5,22xe" fillcolor="#173c86" stroked="f">
                        <v:path arrowok="t" o:connecttype="custom" o:connectlocs="3175,13970;1905,10795;0,6350;9525,3175;19050,0;17780,3175;14605,7620;8255,10795;3175,13970" o:connectangles="0,0,0,0,0,0,0,0,0"/>
                      </v:shape>
                      <v:shape id="Freeform 2394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hRsYA&#10;AADdAAAADwAAAGRycy9kb3ducmV2LnhtbESPQUsDMRSE7wX/Q3iCF2mTSqmyNi0iFDyIuFvt+bl5&#10;bhY3L9skttv+eiMUehxm5htmsRpcJ/YUYutZw3SiQBDX3rTcaPjYrMcPIGJCNth5Jg1HirBaXo0W&#10;WBh/4JL2VWpEhnAsUINNqS+kjLUlh3Hie+LsffvgMGUZGmkCHjLcdfJOqbl02HJesNjTs6X6p/p1&#10;Gm57+3qaq6+y2pXhzeE7fm7NTuub6+HpEUSiIV3C5/aL0TC7VzP4f5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hRsYAAADdAAAADwAAAAAAAAAAAAAAAACYAgAAZHJz&#10;L2Rvd25yZXYueG1sUEsFBgAAAAAEAAQA9QAAAIsDAAAAAA==&#10;" path="m5,22l3,17,,10,15,5,30,,28,5r-5,7l13,17,5,22e" filled="f" strokecolor="#e77817" strokeweight="0">
                        <v:path arrowok="t" o:connecttype="custom" o:connectlocs="3175,13970;1905,10795;0,6350;9525,3175;19050,0;17780,3175;14605,7620;8255,10795;3175,13970" o:connectangles="0,0,0,0,0,0,0,0,0"/>
                      </v:shape>
                      <v:shape id="Freeform 2395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XxckA&#10;AADdAAAADwAAAGRycy9kb3ducmV2LnhtbESPQUvDQBSE74L/YXlCb3Zjba3EbotUKyIoWNuDt2f2&#10;mQ3Jvk2ya5L667tCweMwM98wi9VgK9FR6wvHCq7GCQjizOmCcwW7j83lLQgfkDVWjknBgTysludn&#10;C0y16/mdum3IRYSwT1GBCaFOpfSZIYt+7Gri6H271mKIss2lbrGPcFvJSZLcSIsFxwWDNa0NZeX2&#10;x0ZKWe+v3dPn9Gv++GoedvuXt+a3UWp0MdzfgQg0hP/wqf2sFUznyQz+3sQnIJd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VeXxckAAADdAAAADwAAAAAAAAAAAAAAAACYAgAA&#10;ZHJzL2Rvd25yZXYueG1sUEsFBgAAAAAEAAQA9QAAAI4DAAAAAA==&#10;" path="m25,22r3,-5l33,10,15,5,,,3,5r5,7l18,17r7,5xe" fillcolor="#173c86" stroked="f">
                        <v:path arrowok="t" o:connecttype="custom" o:connectlocs="15875,13970;17780,10795;20955,6350;9525,3175;0,0;1905,3175;5080,7620;11430,10795;15875,13970" o:connectangles="0,0,0,0,0,0,0,0,0"/>
                      </v:shape>
                      <v:shape id="Freeform 2396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bxMIA&#10;AADdAAAADwAAAGRycy9kb3ducmV2LnhtbESPwYrCQBBE7wv+w9CCt3VGkaxER1FB0MMedPcDmkyb&#10;BDM9IdNq/HtHWNhjUVWvqOW69426UxfrwBYmYwOKuAiu5tLC78/+cw4qCrLDJjBZeFKE9WrwscTc&#10;hQef6H6WUiUIxxwtVCJtrnUsKvIYx6ElTt4ldB4lya7UrsNHgvtGT43JtMea00KFLe0qKq7nm7fw&#10;vc0it2UxNfO4k/315LbHINaOhv1mAUqol//wX/vgLMy+TAbvN+kJ6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FvEwgAAAN0AAAAPAAAAAAAAAAAAAAAAAJgCAABkcnMvZG93&#10;bnJldi54bWxQSwUGAAAAAAQABAD1AAAAhwMAAAAA&#10;" path="m25,22r3,-5l33,10,15,5,,,3,5r5,7l18,17r7,5e" filled="f" strokecolor="#e77817" strokeweight="0">
                        <v:path arrowok="t" o:connecttype="custom" o:connectlocs="15875,13970;17780,10795;20955,6350;9525,3175;0,0;1905,3175;5080,7620;11430,10795;15875,13970" o:connectangles="0,0,0,0,0,0,0,0,0"/>
                      </v:shape>
                      <v:shape id="Freeform 2397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MLMcA&#10;AADdAAAADwAAAGRycy9kb3ducmV2LnhtbESPT2vCQBTE74LfYXlCb7qxLVVjNlIsUg+9+Af1+Mw+&#10;k2j2bchuNfXTdwsFj8PM/IZJZq2pxJUaV1pWMBxEIIgzq0vOFWw3i/4YhPPIGivLpOCHHMzSbifB&#10;WNsbr+i69rkIEHYxKii8r2MpXVaQQTewNXHwTrYx6INscqkbvAW4qeRzFL1JgyWHhQJrmheUXdbf&#10;RsHxfqh3k8WXHc95SfsPeX+ZfJ6Veuq171MQnlr/CP+3l1rB6ygawd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jCz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      </v:shape>
                      <v:shape id="Freeform 2398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EWsQA&#10;AADdAAAADwAAAGRycy9kb3ducmV2LnhtbERPTWsCMRC9C/6HMIIXqdlKaWVrlCJoPXipivQ43Ux3&#10;VzeTJZnq1l/fHAoeH+97tuhcoy4UYu3ZwOM4A0VceFtzaeCwXz1MQUVBtth4JgO/FGEx7/dmmFt/&#10;5Q+67KRUKYRjjgYqkTbXOhYVOYxj3xIn7tsHh5JgKLUNeE3hrtGTLHvWDmtODRW2tKyoOO9+nAFZ&#10;Tte4Ob3X4o63z707fo0O22DMcNC9vYIS6uQu/ndvrIGnlyzNTW/SE9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TRFrEAAAA3QAAAA8AAAAAAAAAAAAAAAAAmAIAAGRycy9k&#10;b3ducmV2LnhtbFBLBQYAAAAABAAEAPUAAACJ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      </v:shape>
                      <v:shape id="Freeform 2399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puskA&#10;AADdAAAADwAAAGRycy9kb3ducmV2LnhtbESPQWvCQBSE70L/w/IK3nRjsbWmriKKtFQorYZCbo/s&#10;M0nNvg3ZrUZ/vSsIHoeZ+YaZzFpTiQM1rrSsYNCPQBBnVpecK0i2q94rCOeRNVaWScGJHMymD50J&#10;xtoe+YcOG5+LAGEXo4LC+zqW0mUFGXR9WxMHb2cbgz7IJpe6wWOAm0o+RdGLNFhyWCiwpkVB2X7z&#10;bxQsd9Uo/XxO3//OX9/r/e8gT9anuVLdx3b+BsJT6+/hW/tDKxiOojFc34QnI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QapuskAAADdAAAADwAAAAAAAAAAAAAAAACYAgAA&#10;ZHJzL2Rvd25yZXYueG1sUEsFBgAAAAAEAAQA9QAAAI4DAAAAAA==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      </v:shape>
                      <v:shape id="Freeform 2400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+iMUA&#10;AADdAAAADwAAAGRycy9kb3ducmV2LnhtbERPW2vCMBR+H+w/hDPwRWaqk3V0RvHCQFAc1jHY26E5&#10;a8qak9JEW/+9eRD2+PHdZ4ve1uJCra8cKxiPEhDEhdMVlwq+Th/PbyB8QNZYOyYFV/KwmD8+zDDT&#10;ruMjXfJQihjCPkMFJoQmk9IXhiz6kWuII/frWoshwraUusUuhttaTpLkVVqsODYYbGhtqPjLz1bB&#10;ZndMzcuwO12/V/mn/nH9Yd+slBo89ct3EIH68C++u7dawTQdx/3x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6I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      </v:shape>
                      <v:rect id="Rectangle 2401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MTsUA&#10;AADdAAAADwAAAGRycy9kb3ducmV2LnhtbESPQWvCQBSE7wX/w/IK3uomYqtNXUWEtIKXVgO9PrLP&#10;JJh9G3bXmP57VxB6HGbmG2a5HkwrenK+sawgnSQgiEurG64UFMf8ZQHCB2SNrWVS8Ece1qvR0xIz&#10;ba/8Q/0hVCJC2GeooA6hy6T0ZU0G/cR2xNE7WWcwROkqqR1eI9y0cpokb9Jgw3Ghxo62NZXnw8Uo&#10;OO2/36e96+j3qM+f7Vde7PPXQqnx87D5ABFoCP/hR3unFczmaQr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8xOxQAAAN0AAAAPAAAAAAAAAAAAAAAAAJgCAABkcnMv&#10;ZG93bnJldi54bWxQSwUGAAAAAAQABAD1AAAAigMAAAAA&#10;" fillcolor="#33f" stroked="f"/>
                      <v:rect id="Rectangle 2402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yosYA&#10;AADdAAAADwAAAGRycy9kb3ducmV2LnhtbESPW4vCMBSE3xf8D+EIvq2pul6oRlmEhQVF8ILg26E5&#10;vWhzUppsrf9+Iwg+DjPzDbNYtaYUDdWusKxg0I9AECdWF5wpOB1/PmcgnEfWWFomBQ9ysFp2PhYY&#10;a3vnPTUHn4kAYRejgtz7KpbSJTkZdH1bEQcvtbVBH2SdSV3jPcBNKYdRNJEGCw4LOVa0zim5Hf6M&#10;gja9RNftZp0ed5uJLvE8bh6jsVK9bvs9B+Gp9e/wq/2rFXxNB0N4vg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zyosYAAADdAAAADwAAAAAAAAAAAAAAAACYAgAAZHJz&#10;L2Rvd25yZXYueG1sUEsFBgAAAAAEAAQA9QAAAIsDAAAAAA==&#10;" filled="f" strokecolor="#1f1a17" strokeweight=".1pt"/>
                      <v:shape id="Freeform 2403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1qcUA&#10;AADdAAAADwAAAGRycy9kb3ducmV2LnhtbESPQWvCQBSE70L/w/IK3nQTKyakrlIKUiEXjR56fM2+&#10;JqHZt2l21fjvXUHwOMzMN8xyPZhWnKl3jWUF8TQCQVxa3XCl4HjYTFIQziNrbC2Tgis5WK9eRkvM&#10;tL3wns6Fr0SAsMtQQe19l0npypoMuqntiIP3a3uDPsi+krrHS4CbVs6iaCENNhwWauzos6byrzgZ&#10;Bbucfk55WrjkP8b0O+ft4SueKzV+HT7eQXga/DP8aG+1gnkSv8H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7Wp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        <o:lock v:ext="edit" verticies="t"/>
                      </v:shape>
                      <v:shape id="Freeform 2404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+ycQA&#10;AADdAAAADwAAAGRycy9kb3ducmV2LnhtbESPwW7CMBBE75X6D9ZW6q04tNBCiomqCiSuQC+5beMl&#10;jhqvI9tNwt9jJCSOo5l5o1kVo21FTz40jhVMJxkI4srphmsFP8ftywJEiMgaW8ek4EwBivXjwwpz&#10;7QbeU3+ItUgQDjkqMDF2uZShMmQxTFxHnLyT8xZjkr6W2uOQ4LaVr1n2Li02nBYMdvRtqPo7/FsF&#10;ZUnzHcu3sT8tf1uz0fOaqFTq+Wn8+gQRaYz38K290wpmH9MZXN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fsnEAAAA3QAAAA8AAAAAAAAAAAAAAAAAmAIAAGRycy9k&#10;b3ducmV2LnhtbFBLBQYAAAAABAAEAPUAAACJAwAAAAA=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        </v:shape>
                      <v:shape id="Freeform 2405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dSsUA&#10;AADdAAAADwAAAGRycy9kb3ducmV2LnhtbESPQWsCMRSE70L/Q3iFXkQTl24rq1HsgtCLB62HHh+b&#10;5+5i8rJsoq7/3hQKHoeZ+YZZrgdnxZX60HrWMJsqEMSVNy3XGo4/28kcRIjIBq1n0nCnAOvVy2iJ&#10;hfE33tP1EGuRIBwK1NDE2BVShqohh2HqO+LknXzvMCbZ19L0eEtwZ2Wm1Id02HJaaLCjsqHqfLg4&#10;Dbvx1n3NncrzrJT4Wx5ttldW67fXYbMAEWmIz/B/+9toeP+c5fD3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11KxQAAAN0AAAAPAAAAAAAAAAAAAAAAAJgCAABkcnMv&#10;ZG93bnJldi54bWxQSwUGAAAAAAQABAD1AAAAigMAAAAA&#10;" path="m3,20l5,13,3,5,,3,3,r,l5,3,8,5r,5l5,13,3,18r,2e" filled="f" strokecolor="navy" strokeweight=".1pt">
                        <v:path arrowok="t" o:connecttype="custom" o:connectlocs="1905,12700;3175,8255;1905,3175;0,1905;1905,0;1905,0;3175,1905;5080,3175;5080,6350;3175,8255;1905,11430;1905,12700" o:connectangles="0,0,0,0,0,0,0,0,0,0,0,0"/>
                      </v:shape>
                      <v:shape id="Freeform 2406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9O8cA&#10;AADdAAAADwAAAGRycy9kb3ducmV2LnhtbESPQWvCQBSE74L/YXlCL6KblKIluopIC+qhqLVCb4/s&#10;Mwlm34bsmqT/3i0IHoeZ+YaZLztTioZqV1hWEI8jEMSp1QVnCk7fn6N3EM4jaywtk4I/crBc9Htz&#10;TLRt+UDN0WciQNglqCD3vkqkdGlOBt3YVsTBu9jaoA+yzqSusQ1wU8rXKJpIgwWHhRwrWueUXo83&#10;o+DcxlvfFB8/u+2w2jdfnTv/XlOlXgbdagbCU+ef4Ud7oxW8TeMJ/L8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/vTvHAAAA3QAAAA8AAAAAAAAAAAAAAAAAmAIAAGRy&#10;cy9kb3ducmV2LnhtbFBLBQYAAAAABAAEAPUAAACMAwAAAAA=&#10;" path="m,l5,r5,2l13,2r,l13,2,5,,,e" filled="f" strokecolor="navy" strokeweight=".1pt">
                        <v:path arrowok="t" o:connecttype="custom" o:connectlocs="0,0;3175,0;6350,1270;8255,1270;8255,1270;8255,1270;3175,0;0,0" o:connectangles="0,0,0,0,0,0,0,0"/>
                      </v:shape>
                      <v:shape id="Freeform 2407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5E8UA&#10;AADdAAAADwAAAGRycy9kb3ducmV2LnhtbESPT2sCMRTE7wW/Q3iCt5pNsf5ZjSIFsT26lp4fm+dm&#10;cfOybrK6/fZNodDjMDO/YTa7wTXiTl2oPWtQ0wwEcelNzZWGz/PheQkiRGSDjWfS8E0BdtvR0wZz&#10;4x98onsRK5EgHHLUYGNscylDaclhmPqWOHkX3zmMSXaVNB0+Etw18iXL5tJhzWnBYktvlspr0TsN&#10;+/7wdZsf7Wvvz6dZUCtVfBRK68l42K9BRBrif/iv/W40zBZqA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/kTxQAAAN0AAAAPAAAAAAAAAAAAAAAAAJgCAABkcnMv&#10;ZG93bnJldi54bWxQSwUGAAAAAAQABAD1AAAAigMAAAAA&#10;" path="m,60l27,55,47,48,64,38,82,28,96,18,114,8,136,3,164,r,13l164,28,144,25r-20,l104,30,84,38,44,55,,70,,65,,60xe" fillcolor="#ccced1" stroked="f">
        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        </v:shape>
                      <v:shape id="Freeform 2408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puh8MA&#10;AADdAAAADwAAAGRycy9kb3ducmV2LnhtbERPyW7CMBC9V+IfrEHqrTgsKihgEGqp4NIDi8R1FA9J&#10;RDwOtkkCX48PlXp8evti1ZlKNOR8aVnBcJCAIM6sLjlXcDr+fMxA+ICssbJMCh7kYbXsvS0w1bbl&#10;PTWHkIsYwj5FBUUIdSqlzwoy6Ae2Jo7cxTqDIUKXS+2wjeGmkqMk+ZQGS44NBdb0VVB2PdyNgu9R&#10;p83N/G4ap7d2fG6vm+p5Uuq9363nIAJ14V/8595pBZPpMM6Nb+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puh8MAAADdAAAADwAAAAAAAAAAAAAAAACYAgAAZHJzL2Rv&#10;d25yZXYueG1sUEsFBgAAAAAEAAQA9QAAAIgDAAAAAA==&#10;" path="m,82l15,79,27,74,40,72,50,64,67,52,82,37,99,22,117,12,127,7,137,2,149,r15,l164,12r,13l142,27r-20,5l104,42,85,52,65,62,45,74,22,84,,92,,87,,82xe" fillcolor="#ccced1" stroked="f">
        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        </v:shape>
                      <v:shape id="Freeform 2409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9QcQA&#10;AADdAAAADwAAAGRycy9kb3ducmV2LnhtbESPQYvCMBSE7wv+h/AEb2vaZVm1GqUIBdnbVi/eXptn&#10;W9q8lCZq/fdmQfA4zMw3zGY3mk7caHCNZQXxPAJBXFrdcKXgdMw+lyCcR9bYWSYFD3Kw204+Npho&#10;e+c/uuW+EgHCLkEFtfd9IqUrazLo5rYnDt7FDgZ9kEMl9YD3ADed/IqiH2mw4bBQY0/7mso2vxoF&#10;hyJ/cNrKLGvjND0Xl9/ifEWlZtMxXYPwNPp3+NU+aAXfi3gF/2/C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fUHEAAAA3QAAAA8AAAAAAAAAAAAAAAAAmAIAAGRycy9k&#10;b3ducmV2LnhtbFBLBQYAAAAABAAEAPUAAACJAwAAAAA=&#10;" path="m,100l15,97,27,92,40,87,50,82,67,65,82,48,99,30,117,15,127,8,137,3,149,r15,l164,13r,12l154,28r-12,l132,33r-10,5l104,48,85,63,65,75,45,90,22,102,,110r,-5l,100xe" fillcolor="#ccced1" stroked="f">
        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        </v:shape>
                      <v:shape id="Freeform 2410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qscIA&#10;AADdAAAADwAAAGRycy9kb3ducmV2LnhtbERPTWvCQBC9C/6HZQRvulGKLdFVaqtQT8XYS29DdkxC&#10;s7NpdjWpv945CD0+3vdq07taXakNlWcDs2kCijj3tuLCwNdpP3kBFSKyxdozGfijAJv1cLDC1PqO&#10;j3TNYqEkhEOKBsoYm1TrkJfkMEx9Qyzc2bcOo8C20LbFTsJdredJstAOK5aGEht6Kyn/yS7OwA75&#10;UP9+Hovb+3e2vZ2abneRPWY86l+XoCL18V/8cH9YA0/Pc9kvb+QJ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Oq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        </v:shape>
                      <v:shape id="Freeform 2411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sxMMA&#10;AADdAAAADwAAAGRycy9kb3ducmV2LnhtbESPT4vCMBTE78J+h/AW9mZTRapWo7jiLl79e340z7Zu&#10;81KaaOu33wiCx2FmfsPMl52pxJ0aV1pWMIhiEMSZ1SXnCo6Hn/4EhPPIGivLpOBBDpaLj94cU21b&#10;3tF973MRIOxSVFB4X6dSuqwggy6yNXHwLrYx6INscqkbbAPcVHIYx4k0WHJYKLCmdUHZ3/5mFKzw&#10;cRslrq2u19N4mmxO5++y/VXq67NbzUB46vw7/GpvtYLReDiA55v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rsx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      </v:shape>
                      <v:shape id="Freeform 2412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M+sUA&#10;AADdAAAADwAAAGRycy9kb3ducmV2LnhtbESP3WrCQBSE7wu+w3IE7+rGII1GV5GCpVBa/+8P2WM2&#10;mD0bsmtM375bKPRymJlvmOW6t7XoqPWVYwWTcQKCuHC64lLB+bR9noHwAVlj7ZgUfJOH9WrwtMRc&#10;uwcfqDuGUkQI+xwVmBCaXEpfGLLox64hjt7VtRZDlG0pdYuPCLe1TJPkRVqsOC4YbOjVUHE73q0C&#10;57v5Lru97bfy4+tSf2bXaWWkUqNhv1mACNSH//Bf+10rmGZp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Iz6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      </v:shape>
                      <v:shape id="Freeform 2413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YdcYA&#10;AADdAAAADwAAAGRycy9kb3ducmV2LnhtbESPQWsCMRSE7wX/Q3hCbzWpLVa3RlGLUA8etF68PTfP&#10;3cXNy5LEdf33plDocZiZb5jpvLO1aMmHyrGG14ECQZw7U3Gh4fCzfhmDCBHZYO2YNNwpwHzWe5pi&#10;ZtyNd9TuYyEShEOGGsoYm0zKkJdkMQxcQ5y8s/MWY5K+kMbjLcFtLYdKjaTFitNCiQ2tSsov+6vV&#10;cNr649Jc1mrzdZ5MWuV3fA1LrZ/73eITRKQu/of/2t9Gw/vH8A1+36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IYdcYAAADdAAAADwAAAAAAAAAAAAAAAACYAgAAZHJz&#10;L2Rvd25yZXYueG1sUEsFBgAAAAAEAAQA9QAAAIsDAAAAAA==&#10;" path="m102,270r100,l202,138r-18,l184,120r-15,l164,93,157,75,145,63,130,50r,-20l130,10r7,l137,,100,r,l63,r,10l73,10r,20l73,50,58,63,45,75,38,93r-5,27l18,120r,18l,138,,270r102,xe" fillcolor="#989b9f" stroked="f">
      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        </v:shape>
                      <v:shape id="Freeform 2414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XnMcA&#10;AADdAAAADwAAAGRycy9kb3ducmV2LnhtbESPS2/CMBCE75X4D9ZW6q04INSggEEtD7U98hBw3Mbb&#10;JDReB9tA+u/rSkgcRzPzjWY8bU0tLuR8ZVlBr5uAIM6trrhQsN0sn4cgfEDWWFsmBb/kYTrpPIwx&#10;0/bKK7qsQyEihH2GCsoQmkxKn5dk0HdtQxy9b+sMhihdIbXDa4SbWvaT5EUarDgulNjQrKT8Z302&#10;CvDk0/3BJ8e3/efu/DVfut7iPVXq6bF9HYEI1IZ7+Nb+0AoGaX8A/2/i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V5zHAAAA3QAAAA8AAAAAAAAAAAAAAAAAmAIAAGRy&#10;cy9kb3ducmV2LnhtbFBLBQYAAAAABAAEAPUAAACMAwAAAAA=&#10;" path="m102,270r100,l202,138r-18,l184,120r-15,l164,93,157,75,145,63,130,50r,-20l130,10r7,l137,,100,r,l63,r,10l73,10r,20l73,50,58,63,45,75,38,93r-5,27l18,120r,18l,138,,270r102,l102,270xe" filled="f" strokeweight=".25pt">
      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        </v:shape>
                      <v:shape id="Freeform 2415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IoccA&#10;AADdAAAADwAAAGRycy9kb3ducmV2LnhtbESPT2vCQBTE70K/w/IK3nRT0WpTVymKVvHkn0K9PbLP&#10;JJh9G7JrEr99Vyh4HGbmN8x03ppC1FS53LKCt34EgjixOudUwem46k1AOI+ssbBMCu7kYD576Uwx&#10;1rbhPdUHn4oAYRejgsz7MpbSJRkZdH1bEgfvYiuDPsgqlbrCJsBNIQdR9C4N5hwWMixpkVFyPdyM&#10;gt1iub439fDyTR+7H/lrzuf0ulWq+9p+fYLw1Ppn+L+90QqG48EI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7yKHHAAAA3QAAAA8AAAAAAAAAAAAAAAAAmAIAAGRy&#10;cy9kb3ducmV2LnhtbFBLBQYAAAAABAAEAPUAAACMAwAAAAA=&#10;" path="m176,215r,-122l161,93r,-20l147,73,142,53,137,33r-5,-8l124,18r-7,-8l107,3,99,,89,,79,,67,3,60,8r-8,5l47,20r-5,8l32,48,27,73r-15,l12,93,,93,,215r176,xe" filled="f" strokecolor="#1f1a17" strokeweight=".1pt">
        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        </v:shape>
                      <v:line id="Line 2416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DTd8cAAADdAAAADwAAAGRycy9kb3ducmV2LnhtbESPT2vCQBTE70K/w/IKvUjd+Ic0pK6i&#10;KaIIPdT20OMj+5oNZt+m2a3Gb+8KQo/DzPyGmS9724gTdb52rGA8SkAQl07XXCn4+tw8ZyB8QNbY&#10;OCYFF/KwXDwM5phrd+YPOh1CJSKEfY4KTAhtLqUvDVn0I9cSR+/HdRZDlF0ldYfnCLeNnCRJKi3W&#10;HBcMtlQYKo+HP6tge1zL4s2vs6FJf7+z6R6n7wUq9fTYr15BBOrDf/je3mkFs5dJCr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NN3xwAAAN0AAAAPAAAAAAAA&#10;AAAAAAAAAKECAABkcnMvZG93bnJldi54bWxQSwUGAAAAAAQABAD5AAAAlQMAAAAA&#10;" strokeweight=".1pt"/>
                      <v:shape id="Freeform 2417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428UA&#10;AADdAAAADwAAAGRycy9kb3ducmV2LnhtbESPQWsCMRSE7wX/Q3iCl6LZLkXLapSlUBGKh6r0/Nw8&#10;dxeTlyVJ1/Xfm0Khx2FmvmFWm8Ea0ZMPrWMFL7MMBHHldMu1gtPxY/oGIkRkjcYxKbhTgM169LTC&#10;Qrsbf1F/iLVIEA4FKmhi7AopQ9WQxTBzHXHyLs5bjEn6WmqPtwS3RuZZNpcWW04LDXb03lB1PfxY&#10;BZ978+25mufP/rjN7+e+vO5NqdRkPJRLEJGG+B/+a++0gtdFvoD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PjbxQAAAN0AAAAPAAAAAAAAAAAAAAAAAJgCAABkcnMv&#10;ZG93bnJldi54bWxQSwUGAAAAAAQABAD1AAAAigMAAAAA&#10;" path="m,7l12,2,27,,42,2,57,7e" filled="f" strokeweight=".1pt">
                        <v:path arrowok="t" o:connecttype="custom" o:connectlocs="0,4445;7620,1270;17145,0;26670,1270;36195,4445" o:connectangles="0,0,0,0,0"/>
                      </v:shape>
                      <v:rect id="Rectangle 2418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PxcMA&#10;AADdAAAADwAAAGRycy9kb3ducmV2LnhtbERPy2rCQBTdC/7DcAV3dWKQVqOj2Gqxi0Lxtb9mrkkw&#10;cydmRo1+vbMouDyc92TWmFJcqXaFZQX9XgSCOLW64EzBbvv9NgThPLLG0jIpuJOD2bTdmmCi7Y3X&#10;dN34TIQQdgkqyL2vEildmpNB17MVceCOtjboA6wzqWu8hXBTyjiK3qXBgkNDjhV95ZSeNhej4NMf&#10;Vr/x3yNaHs7VaYHrvbWjvVLdTjMfg/DU+Jf43/2jFQw+4jA3vA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WPxcMAAADdAAAADwAAAAAAAAAAAAAAAACYAgAAZHJzL2Rv&#10;d25yZXYueG1sUEsFBgAAAAAEAAQA9QAAAIgDAAAAAA==&#10;" fillcolor="#989b9f" stroked="f"/>
                      <v:rect id="Rectangle 2419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qbsYA&#10;AADdAAAADwAAAGRycy9kb3ducmV2LnhtbESPW2sCMRSE34X+h3AKvmnWu90apQgFQSl4QfDtsDl7&#10;sZuTZZOu6783gtDHYWa+YRar1pSiodoVlhUM+hEI4sTqgjMFp+N3bw7CeWSNpWVScCcHq+VbZ4Gx&#10;tjfeU3PwmQgQdjEqyL2vYildkpNB17cVcfBSWxv0QdaZ1DXeAtyUchhFU2mw4LCQY0XrnJLfw59R&#10;0KaX6LrbrtPjz3aqSzxPmvtoolT3vf36BOGp9f/hV3ujFYxnww9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SqbsYAAADdAAAADwAAAAAAAAAAAAAAAACYAgAAZHJz&#10;L2Rvd25yZXYueG1sUEsFBgAAAAAEAAQA9QAAAIsDAAAAAA==&#10;" filled="f" strokecolor="#1f1a17" strokeweight=".1pt"/>
                      <v:line id="Line 2420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x4RcQAAADdAAAADwAAAGRycy9kb3ducmV2LnhtbERPz2vCMBS+D/wfwhN2GTN1Ha50RtGK&#10;OIQdph52fDTPpti81CZq/e/NYbDjx/d7Ou9tI67U+dqxgvEoAUFcOl1zpeCwX79mIHxA1tg4JgV3&#10;8jCfDZ6mmGt34x+67kIlYgj7HBWYENpcSl8asuhHriWO3NF1FkOEXSV1h7cYbhv5liQTabHm2GCw&#10;pcJQedpdrILNaSmLlV9mL2Zy/s3SLabfBSr1POwXnyAC9eFf/Of+0greP9K4P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HhFxAAAAN0AAAAPAAAAAAAAAAAA&#10;AAAAAKECAABkcnMvZG93bnJldi54bWxQSwUGAAAAAAQABAD5AAAAkgMAAAAA&#10;" strokeweight=".1pt"/>
                      <v:line id="Line 2421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d3scAAADdAAAADwAAAGRycy9kb3ducmV2LnhtbESPQWvCQBSE74L/YXlCL1I3NmJD6iqa&#10;UiyCh9oeenxkX7PB7NuY3Wr6792C4HGYmW+Yxaq3jThT52vHCqaTBARx6XTNlYKvz7fHDIQPyBob&#10;x6TgjzyslsPBAnPtLvxB50OoRISwz1GBCaHNpfSlIYt+4lri6P24zmKIsquk7vAS4baRT0kylxZr&#10;jgsGWyoMlcfDr1WwPW5k8eo32djMT99ZusN0X6BSD6N+/QIiUB/u4Vv7XSuYPadT+H8Tn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N3exwAAAN0AAAAPAAAAAAAA&#10;AAAAAAAAAKECAABkcnMvZG93bnJldi54bWxQSwUGAAAAAAQABAD5AAAAlQMAAAAA&#10;" strokeweight=".1pt"/>
                      <v:shape id="Freeform 2422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jIMcA&#10;AADdAAAADwAAAGRycy9kb3ducmV2LnhtbESPT2vCQBTE74V+h+UVvOmmKramrqKCfw6ltCo9v2af&#10;STD7NuyuJvn23YLQ4zAzv2Fmi9ZU4kbOl5YVPA8SEMSZ1SXnCk7HTf8VhA/IGivLpKAjD4v548MM&#10;U20b/qLbIeQiQtinqKAIoU6l9FlBBv3A1sTRO1tnMETpcqkdNhFuKjlMkok0WHJcKLCmdUHZ5XA1&#10;CqZnU3enT/e+/dh9/4TJqNmvukap3lO7fAMRqA3/4Xt7rxWMX0ZD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34yDHAAAA3QAAAA8AAAAAAAAAAAAAAAAAmAIAAGRy&#10;cy9kb3ducmV2LnhtbFBLBQYAAAAABAAEAPUAAACMAwAAAAA=&#10;" path="m,125r42,l42,97r,-27l42,43r,-28l42,15r,-2l40,8,35,5,28,3,23,,15,3,8,5,5,8,,13r,2l,125xe" fillcolor="#131516" stroked="f">
      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      </v:shape>
                      <v:shape id="Freeform 2423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QkMUA&#10;AADdAAAADwAAAGRycy9kb3ducmV2LnhtbESPzW7CMBCE75V4B2uRuBWHUhUIGIQiqrZHftRel3hJ&#10;AvE6tU1I376uVInjaGa+0SxWnalFS85XlhWMhgkI4tzqigsFh/3r4xSED8gaa8uk4Ic8rJa9hwWm&#10;2t54S+0uFCJC2KeooAyhSaX0eUkG/dA2xNE7WWcwROkKqR3eItzU8ilJXqTBiuNCiQ1lJeWX3dUo&#10;sG6afWbf7XFztvpKXx+hq99mSg363XoOIlAX7uH/9rtW8DwZj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dCQxQAAAN0AAAAPAAAAAAAAAAAAAAAAAJgCAABkcnMv&#10;ZG93bnJldi54bWxQSwUGAAAAAAQABAD1AAAAigMAAAAA&#10;" path="m,125r42,l42,97r,-27l42,43r,-28l42,15r,-2l40,8,35,5,28,3,23,,15,3,8,5,5,8,,13r,2l,125xe" filled="f" strokecolor="#1f1a17" strokeweight=".1pt">
      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      </v:shape>
                      <v:shape id="Freeform 2424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YAcQA&#10;AADdAAAADwAAAGRycy9kb3ducmV2LnhtbESP0WoCMRRE3wv+Q7hC32pW3VZZjSIWodC+VPcDLpvr&#10;ZnFzE5Ko6983hUIfh5k5w6y3g+3FjULsHCuYTgoQxI3THbcK6tPhZQkiJmSNvWNS8KAI283oaY2V&#10;dnf+ptsxtSJDOFaowKTkKyljY8hinDhPnL2zCxZTlqGVOuA9w20vZ0XxJi12nBcMetobai7Hq1UQ&#10;p/Oiqb/q17Lbz8x7uPqT+fRKPY+H3QpEoiH9h//aH1pBuZiX8PsmP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2AHEAAAA3QAAAA8AAAAAAAAAAAAAAAAAmAIAAGRycy9k&#10;b3ducmV2LnhtbFBLBQYAAAAABAAEAPUAAACJAwAAAAA=&#10;" path="m,125r43,l43,97r,-27l43,43r,-28l43,15r,-2l40,8,35,5,30,3,23,,15,3,8,5,5,8,,13r,2l,125xe" fillcolor="#131516" stroked="f">
      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      </v:shape>
                      <v:shape id="Freeform 2425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yMUA&#10;AADdAAAADwAAAGRycy9kb3ducmV2LnhtbESPzWrCQBSF9wXfYbhCd3Wi1ijRUVQo7aaLqAjuLplr&#10;EszcCTOjSfv0nUKhy8P5+TirTW8a8SDna8sKxqMEBHFhdc2lgtPx7WUBwgdkjY1lUvBFHjbrwdMK&#10;M207zulxCKWII+wzVFCF0GZS+qIig35kW+LoXa0zGKJ0pdQOuzhuGjlJklQarDkSKmxpX1FxO9xN&#10;5KbX7+79lNOZZ+M0dZcdfh5zpZ6H/XYJIlAf/sN/7Q+t4HU+nc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7PIxQAAAN0AAAAPAAAAAAAAAAAAAAAAAJgCAABkcnMv&#10;ZG93bnJldi54bWxQSwUGAAAAAAQABAD1AAAAigMAAAAA&#10;" path="m,125r43,l43,97r,-27l43,43r,-28l43,15r,-2l40,8,35,5,30,3,23,,15,3,8,5,5,8,,13r,2l,125xe" filled="f" strokecolor="#1f1a17" strokeweight=".1pt">
      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      </v:shape>
                      <v:shape id="Freeform 2426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a5sYA&#10;AADdAAAADwAAAGRycy9kb3ducmV2LnhtbESP3WrCQBSE74W+w3IKvdNN6l9J3YgUCgoiNLV4e5I9&#10;TUKzZ0N2a+Lbu4Lg5TAz3zCr9WAacabO1ZYVxJMIBHFhdc2lguP35/gNhPPIGhvLpOBCDtbp02iF&#10;ibY9f9E586UIEHYJKqi8bxMpXVGRQTexLXHwfm1n0AfZlVJ32Ae4aeRrFC2kwZrDQoUtfVRU/GX/&#10;RsH0lMWHKL/km5Nu8373s9vLYq7Uy/OweQfhafCP8L291Qpmy+kCbm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/a5sYAAADdAAAADwAAAAAAAAAAAAAAAACYAgAAZHJz&#10;L2Rvd25yZXYueG1sUEsFBgAAAAAEAAQA9QAAAIsDAAAAAA=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        <o:lock v:ext="edit" verticies="t"/>
                      </v:shape>
                      <v:shape id="Freeform 2427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EjccA&#10;AADdAAAADwAAAGRycy9kb3ducmV2LnhtbESPT2vCQBTE74LfYXmF3nRTW7REN0GFliJCqe3F2yP7&#10;TNJm38bs5o/f3hWEHoeZ+Q2zSgdTiY4aV1pW8DSNQBBnVpecK/j5fpu8gnAeWWNlmRRcyEGajEcr&#10;jLXt+Yu6g89FgLCLUUHhfR1L6bKCDLqprYmDd7KNQR9kk0vdYB/gppKzKJpLgyWHhQJr2haU/R1a&#10;o0C73+0wO2W9l9Vx87nbz8/vLSr1+DCslyA8Df4/fG9/aAUvi+cF3N6EJy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hI3HAAAA3QAAAA8AAAAAAAAAAAAAAAAAmAIAAGRy&#10;cy9kb3ducmV2LnhtbFBLBQYAAAAABAAEAPUAAACM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      </v:shape>
                      <v:shape id="Freeform 2428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9QMIA&#10;AADdAAAADwAAAGRycy9kb3ducmV2LnhtbERPy4rCMBTdC/5DuIIb0XQcUalNRUaE2Y66cXdpbh/a&#10;3NQm2jpfP1kMuDycd7LtTS2e1LrKsoKPWQSCOLO64kLB+XSYrkE4j6yxtkwKXuRgmw4HCcbadvxD&#10;z6MvRAhhF6OC0vsmltJlJRl0M9sQBy63rUEfYFtI3WIXwk0t51G0lAYrDg0lNvRVUnY7PoyC+eW3&#10;q5eVz3dRg+ec76fJ/rpXajzqdxsQnnr/Fv+7v7WCxeozzA1vwhO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f1A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      </v:shape>
                      <v:shape id="Freeform 2429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nBMYA&#10;AADdAAAADwAAAGRycy9kb3ducmV2LnhtbESP3WrCQBSE7wu+w3KE3tWNbWl+zCpSKliEolHvD9lj&#10;EsyeDdltTN++KxR6OczMN0y+Gk0rBupdY1nBfBaBIC6tbrhScDpunhIQziNrbC2Tgh9ysFpOHnLM&#10;tL3xgYbCVyJA2GWooPa+y6R0ZU0G3cx2xMG72N6gD7KvpO7xFuCmlc9R9CYNNhwWauzovabyWnwb&#10;Bcn26xDZTZp8Hs9J+8H7XaGHWKnH6bhegPA0+v/wX3urFbzGLync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xnBMYAAADdAAAADwAAAAAAAAAAAAAAAACYAgAAZHJz&#10;L2Rvd25yZXYueG1sUEsFBgAAAAAEAAQA9QAAAIsDAAAAAA=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      </v:shape>
                      <v:shape id="Freeform 2430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qyMMA&#10;AADdAAAADwAAAGRycy9kb3ducmV2LnhtbERPzWrCQBC+C32HZYReRDctatrUNZQWqTl4iO0DDNlp&#10;NpidDdltEt++exA8fnz/u3yyrRio941jBU+rBARx5XTDtYKf78PyBYQPyBpbx6TgSh7y/cNsh5l2&#10;I5c0nEMtYgj7DBWYELpMSl8ZsuhXriOO3K/rLYYI+1rqHscYblv5nCRbabHh2GCwow9D1eX8ZxW8&#10;fqZFWmLiTsWX0e2mJumHhVKP8+n9DUSgKdzFN/dRK1in67g/vo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qyMMAAADdAAAADwAAAAAAAAAAAAAAAACYAgAAZHJzL2Rv&#10;d25yZXYueG1sUEsFBgAAAAAEAAQA9QAAAIgDAAAAAA==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        </v:shape>
                      <v:shape id="Freeform 2431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jPcQA&#10;AADdAAAADwAAAGRycy9kb3ducmV2LnhtbESPT2sCMRTE70K/Q3iFXqRm1WUrq1FKodCr/2iPj81z&#10;dzF5WZOo67dvBMHjMDO/YRar3hpxIR9axwrGowwEceV0y7WC3fb7fQYiRGSNxjEpuFGA1fJlsMBS&#10;uyuv6bKJtUgQDiUqaGLsSilD1ZDFMHIdcfIOzluMSfpaao/XBLdGTrKskBZbTgsNdvTVUHXcnK0C&#10;XZ1MPqlvnYy/f1OvT+d9YYZKvb32n3MQkfr4DD/aP1pB/pGP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Yz3EAAAA3QAAAA8AAAAAAAAAAAAAAAAAmAIAAGRycy9k&#10;b3ducmV2LnhtbFBLBQYAAAAABAAEAPUAAACJ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        </v:shape>
                      <v:shape id="Freeform 2432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g6MUA&#10;AADdAAAADwAAAGRycy9kb3ducmV2LnhtbESPT0sDMRTE74LfITzBm822RFvWpqUUlJ6E/hHs7bF5&#10;3SwmL8smttFPbwShx2FmfsPMl9k7caYhdoE1jEcVCOImmI5bDYf9y8MMREzIBl1g0vBNEZaL25s5&#10;1iZceEvnXWpFgXCsUYNNqa+ljI0lj3EUeuLincLgMRU5tNIMeClw7+Skqp6kx47LgsWe1paaz92X&#10;1/DxRtvxybpX/tnnx+yOSr2rjdb3d3n1DCJRTtfwf3tjNKipmsDfm/I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SDoxQAAAN0AAAAPAAAAAAAAAAAAAAAAAJgCAABkcnMv&#10;ZG93bnJldi54bWxQSwUGAAAAAAQABAD1AAAAigMAAAAA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        </v:shape>
                      <v:shape id="Freeform 2433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fRMQA&#10;AADdAAAADwAAAGRycy9kb3ducmV2LnhtbESPS4vCQBCE78L+h6EXvK2T9U10FFEC0Yv4PDeZ3iSY&#10;6QmZUbP/fkdY8FhU1VfUfNmaSjyocaVlBd+9CARxZnXJuYLzKfmagnAeWWNlmRT8koPl4qMzx1jb&#10;Jx/ocfS5CBB2MSoovK9jKV1WkEHXszVx8H5sY9AH2eRSN/gMcFPJfhSNpcGSw0KBNa0Lym7Hu1GQ&#10;Jtv7KrnubXqT2WYgL45Hu6lS3c92NQPhqfXv8H871QqGk+EAXm/C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H0TEAAAA3QAAAA8AAAAAAAAAAAAAAAAAmAIAAGRycy9k&#10;b3ducmV2LnhtbFBLBQYAAAAABAAEAPUAAACJAwAAAAA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        </v:shape>
                      <v:shape id="Freeform 2434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HcsYA&#10;AADdAAAADwAAAGRycy9kb3ducmV2LnhtbESPQWvCQBSE74X+h+UVvNVNJbSSukpblGg9GQu5PrLP&#10;JJp9G3ZXTf+9Wyh4HGbmG2a2GEwnLuR8a1nByzgBQVxZ3XKt4Ge/ep6C8AFZY2eZFPySh8X88WGG&#10;mbZX3tGlCLWIEPYZKmhC6DMpfdWQQT+2PXH0DtYZDFG6WmqH1wg3nZwkyas02HJcaLCnr4aqU3E2&#10;Ckqz/M6Prjx/Fnabb1bHfMu7UqnR0/DxDiLQEO7h//ZaK0jf0hT+3s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MHcsYAAADdAAAADwAAAAAAAAAAAAAAAACYAgAAZHJz&#10;L2Rvd25yZXYueG1sUEsFBgAAAAAEAAQA9QAAAIsDAAAAAA==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        </v:shape>
                      <v:shape id="Freeform 2435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D2cUA&#10;AADdAAAADwAAAGRycy9kb3ducmV2LnhtbESPS2/CMBCE75X6H6yt1FtxeBhQikEIgaDH8jhw28ZL&#10;HBGvo9iF9N/XSJV6HM3MN5rZonO1uFEbKs8a+r0MBHHhTcWlhuNh8zYFESKywdozafihAIv589MM&#10;c+Pv/Em3fSxFgnDIUYONscmlDIUlh6HnG+LkXXzrMCbZltK0eE9wV8tBlo2lw4rTgsWGVpaK6/7b&#10;adjaL7VUNByH4uSVouPHdbI+a/360i3fQUTq4n/4r70zGkaTkYLH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YPZxQAAAN0AAAAPAAAAAAAAAAAAAAAAAJgCAABkcnMv&#10;ZG93bnJldi54bWxQSwUGAAAAAAQABAD1AAAAigMAAAAA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        </v:shape>
                      <v:shape id="Freeform 2436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/V8MA&#10;AADdAAAADwAAAGRycy9kb3ducmV2LnhtbESPzWrCQBSF90LfYbgFdzqxSNToKKVQ6KaiSTfdXTLX&#10;JCRzJ8xMTXz7jiC4PJyfj7M7jKYTV3K+saxgMU9AEJdWN1wp+Ck+Z2sQPiBr7CyTght5OOxfJjvM&#10;tB34TNc8VCKOsM9QQR1Cn0npy5oM+rntiaN3sc5giNJVUjsc4rjp5FuSpNJgw5FQY08fNZVt/mci&#10;RDsKxXFTVK088fcqSdvfIVVq+jq+b0EEGsMz/Gh/aQXL1TKF+5v4BO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/V8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        </v:shape>
                      <v:shape id="Freeform 2437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d98YA&#10;AADdAAAADwAAAGRycy9kb3ducmV2LnhtbESPT2vCQBTE74V+h+UVvNWNRRqJrhIE02Lx4D/s8ZF9&#10;zQazb0N21fjtu0Khx2FmfsPMFr1txJU6XztWMBomIIhLp2uuFBz2q9cJCB+QNTaOScGdPCzmz08z&#10;zLS78Zauu1CJCGGfoQITQptJ6UtDFv3QtcTR+3GdxRBlV0nd4S3CbSPfkuRdWqw5LhhsaWmoPO8u&#10;VsHGVKeiXH9/5PmXSYvj2ob2Xig1eOnzKYhAffgP/7U/tYJxOk7h8S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ld9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        </v:shape>
                      <v:shape id="Freeform 2438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RocMA&#10;AADdAAAADwAAAGRycy9kb3ducmV2LnhtbERPy4rCMBTdC/5DuMLsxtSqo1ajSMFR3Ay+Fu4uzbUt&#10;NjelyWjn781iwOXhvBer1lTiQY0rLSsY9CMQxJnVJecKzqfN5xSE88gaK8uk4I8crJbdzgITbZ98&#10;oMfR5yKEsEtQQeF9nUjpsoIMur6tiQN3s41BH2CTS93gM4SbSsZR9CUNlhwaCqwpLSi7H3+Ngu9D&#10;vKX78JLeNrEcD/dZOfu5pkp99Nr1HISn1r/F/+6dVjCajMLc8CY8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RocMAAADdAAAADwAAAAAAAAAAAAAAAACYAgAAZHJzL2Rv&#10;d25yZXYueG1sUEsFBgAAAAAEAAQA9QAAAIg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        </v:shape>
                      <v:shape id="Freeform 2439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5ysYA&#10;AADdAAAADwAAAGRycy9kb3ducmV2LnhtbESP0WrCQBRE3wX/YbmCL1I3DYutqauUQksQKlb9gEv2&#10;msRm74bsqunfuwXBx2FmzjCLVW8bcaHO1441PE8TEMSFMzWXGg77z6dXED4gG2wck4Y/8rBaDgcL&#10;zIy78g9ddqEUEcI+Qw1VCG0mpS8qsuinriWO3tF1FkOUXSlNh9cIt41Mk2QmLdYcFyps6aOi4nd3&#10;thpypban+Vf4TjdycmrKtTqmk1zr8ah/fwMRqA+P8L2dGw3qRc3h/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25ys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        </v:shape>
                      <v:shape id="Freeform 2440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kN8QA&#10;AADdAAAADwAAAGRycy9kb3ducmV2LnhtbERPz0/CMBS+m/g/NM/Ei4FuRIUMChEJRqMXBtxf1sfW&#10;uL6Otoz539uDiccv3+/FarCt6MkH41hBPs5AEFdOG64VHPbb0QxEiMgaW8ek4IcCrJa3NwsstLvy&#10;jvoy1iKFcChQQRNjV0gZqoYshrHriBN3ct5iTNDXUnu8pnDbykmWPUuLhlNDgx29NlR9lxer4MGf&#10;JvlXfjHt+fC2OX58mn59LJW6vxte5iAiDfFf/Od+1woep09pf3q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5DfEAAAA3QAAAA8AAAAAAAAAAAAAAAAAmAIAAGRycy9k&#10;b3ducmV2LnhtbFBLBQYAAAAABAAEAPUAAACJ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        </v:shape>
                      <v:shape id="Freeform 2441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/xsgA&#10;AADdAAAADwAAAGRycy9kb3ducmV2LnhtbESPT2vCQBTE74V+h+UVetNNtFYbXSUU+ofcmgp6fGRf&#10;k2D27Zrdauyn7xaEHoeZ+Q2z2gymEyfqfWtZQTpOQBBXVrdcK9h+vowWIHxA1thZJgUX8rBZ396s&#10;MNP2zB90KkMtIoR9hgqaEFwmpa8aMujH1hFH78v2BkOUfS11j+cIN52cJMmjNNhyXGjQ0XND1aH8&#10;NgqK7ext6nb5635aup9LnRfp8alQ6v5uyJcgAg3hP3xtv2sFD/NZCn9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13/GyAAAAN0AAAAPAAAAAAAAAAAAAAAAAJgCAABk&#10;cnMvZG93bnJldi54bWxQSwUGAAAAAAQABAD1AAAAjQMAAAAA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        </v:shape>
                      <v:shape id="Freeform 2442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VCscA&#10;AADdAAAADwAAAGRycy9kb3ducmV2LnhtbESPT2sCMRTE70K/Q3gFb5qt1ipboxRBES+1KtLeHpu3&#10;f+jmZd3EdfXTNwXB4zAzv2Gm89aUoqHaFZYVvPQjEMSJ1QVnCg77ZW8CwnlkjaVlUnAlB/PZU2eK&#10;sbYX/qJm5zMRIOxiVJB7X8VSuiQng65vK+LgpbY26IOsM6lrvAS4KeUgit6kwYLDQo4VLXJKfndn&#10;oyD5LE7HLZ1v2Hynw/SnxNPqulGq+9x+vIPw1PpH+N5eawWv49EA/t+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41QrHAAAA3QAAAA8AAAAAAAAAAAAAAAAAmAIAAGRy&#10;cy9kb3ducmV2LnhtbFBLBQYAAAAABAAEAPUAAACMAwAAAAA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        </v:shape>
                      <v:shape id="Freeform 2443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FAscA&#10;AADdAAAADwAAAGRycy9kb3ducmV2LnhtbESPT2vCQBTE74V+h+UVvNWN1USJrlIiLb35F8HbM/ua&#10;hGbfxuxW02/vFgSPw8z8hpktOlOLC7Wusqxg0I9AEOdWV1wo2O8+XicgnEfWWFsmBX/kYDF/fpph&#10;qu2VN3TZ+kIECLsUFZTeN6mULi/JoOvbhjh437Y16INsC6lbvAa4qeVbFCXSYMVhocSGspLyn+2v&#10;UVB8jnejOBucDnyMo2R9PK+WWaJU76V7n4Lw1PlH+N7+0gpG43gI/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sRQLHAAAA3QAAAA8AAAAAAAAAAAAAAAAAmAIAAGRy&#10;cy9kb3ducmV2LnhtbFBLBQYAAAAABAAEAPUAAACM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        </v:shape>
                      <v:shape id="Freeform 2444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KP8YA&#10;AADdAAAADwAAAGRycy9kb3ducmV2LnhtbESPQWvCQBSE7wX/w/IEL0U3tlZDdBWpFKQnawNeH9ln&#10;Nm32bciuJu2vd4VCj8PMN8OsNr2txZVaXzlWMJ0kIIgLpysuFeSfb+MUhA/IGmvHpOCHPGzWg4cV&#10;Ztp1/EHXYyhFLGGfoQITQpNJ6QtDFv3ENcTRO7vWYoiyLaVusYvltpZPSTKXFiuOCwYbejVUfB8v&#10;VsHsuUwPXcpfp4N5x0t4/M3z/U6p0bDfLkEE6sN/+I/e68gtXmZ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8KP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        </v:shape>
                      <v:shape id="Freeform 2445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T18gA&#10;AADdAAAADwAAAGRycy9kb3ducmV2LnhtbESPT0sDMRTE74LfITzBm826uK1dmxaRFvVQ+k/w+ty8&#10;3SxuXpYktquf3ggFj8PM/IaZLQbbiSP50DpWcDvKQBBXTrfcKHg7rG7uQYSIrLFzTAq+KcBifnkx&#10;w1K7E+/ouI+NSBAOJSowMfallKEyZDGMXE+cvNp5izFJ30jt8ZTgtpN5lo2lxZbTgsGengxVn/sv&#10;qyCvl/Vmunxe59vXD/++jab4We2Uur4aHh9ARBrif/jcftEK7iZFAX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qJPXyAAAAN0AAAAPAAAAAAAAAAAAAAAAAJgCAABk&#10;cnMvZG93bnJldi54bWxQSwUGAAAAAAQABAD1AAAAjQMAAAAA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        </v:shape>
                      <v:shape id="Freeform 2446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KGMQA&#10;AADdAAAADwAAAGRycy9kb3ducmV2LnhtbESPS4vCQBCE7wv+h6GFva0TxWd0FF2QXbz4BK9tpk2C&#10;mZ6QGTX59zsLgseiqr6iZovaFOJBlcstK+h2IhDEidU5pwpOx/XXGITzyBoLy6SgIQeLeetjhrG2&#10;T97T4+BTESDsYlSQeV/GUrokI4OuY0vi4F1tZdAHWaVSV/gMcFPIXhQNpcGcw0KGJX1nlNwOd6Ng&#10;19x0M7mU0Wrr8p8zDrA/6m2U+mzXyykIT7V/h1/tX62gPxoM4f9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ihjEAAAA3QAAAA8AAAAAAAAAAAAAAAAAmAIAAGRycy9k&#10;b3ducmV2LnhtbFBLBQYAAAAABAAEAPUAAACJAwAAAAA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        </v:shape>
                      <v:shape id="Freeform 2447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9adsYA&#10;AADdAAAADwAAAGRycy9kb3ducmV2LnhtbESPQWvCQBSE70L/w/IK3nTTqk1JXaUURI81NtDjM/ua&#10;pM2+DburRn99VxA8DjPzDTNf9qYVR3K+sazgaZyAIC6tbrhS8LVbjV5B+ICssbVMCs7kYbl4GMwx&#10;0/bEWzrmoRIRwj5DBXUIXSalL2sy6Me2I47ej3UGQ5SuktrhKcJNK5+T5EUabDgu1NjRR03lX34w&#10;CvaTvXTuty/WSTr5/C42h/yiSanhY//+BiJQH+7hW3ujFUzTWQrX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9adsYAAADdAAAADwAAAAAAAAAAAAAAAACYAgAAZHJz&#10;L2Rvd25yZXYueG1sUEsFBgAAAAAEAAQA9QAAAIsDAAAAAA==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        </v:shape>
                      <v:shape id="Freeform 2448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gqcMA&#10;AADdAAAADwAAAGRycy9kb3ducmV2LnhtbERPTWvCQBC9F/wPywje6iZBrUZX0ULBmza2BW9Ddkyi&#10;2dk0u9X4792D0OPjfS9WnanFlVpXWVYQDyMQxLnVFRcKvg4fr1MQziNrrC2Tgjs5WC17LwtMtb3x&#10;J10zX4gQwi5FBaX3TSqly0sy6Ia2IQ7cybYGfYBtIXWLtxBuaplE0UQarDg0lNjQe0n5JfszCpJ4&#10;Uxwne5kdpt+7WbVzyfk3/lFq0O/WcxCeOv8vfrq3WsHobRzmhj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gqcMAAADdAAAADwAAAAAAAAAAAAAAAACYAgAAZHJzL2Rv&#10;d25yZXYueG1sUEsFBgAAAAAEAAQA9QAAAIgDAAAAAA=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        </v:shape>
                      <v:shape id="Freeform 2449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DRcUA&#10;AADdAAAADwAAAGRycy9kb3ducmV2LnhtbESP0WrCQBRE3wX/YbkFX0Q3WrWauooEChV80fQDrtnb&#10;bGj2bsiuMf59t1DwcZiZM8x239tadNT6yrGC2TQBQVw4XXGp4Cv/mKxB+ICssXZMCh7kYb8bDraY&#10;anfnM3WXUIoIYZ+iAhNCk0rpC0MW/dQ1xNH7dq3FEGVbSt3iPcJtLedJspIWK44LBhvKDBU/l5tV&#10;cMozY5vreCNfb7O8W2VhPD9qpUYv/eEdRKA+PMP/7U+tYPG23M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sNF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        </v:shape>
                      <v:shape id="Freeform 2450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UZcEA&#10;AADdAAAADwAAAGRycy9kb3ducmV2LnhtbERPzWrCQBC+F/oOyxR6q5vaYkt0lWIQpBfR9gGG7CQb&#10;zM6G7BqjT+8cBI8f3/9iNfpWDdTHJrCB90kGirgMtuHawP/f5u0bVEzIFtvAZOBCEVbL56cF5jac&#10;eU/DIdVKQjjmaMCl1OVax9KRxzgJHbFwVeg9JoF9rW2PZwn3rZ5m2Ux7bFgaHHa0dlQeDycvvR8O&#10;f4uqqKfratheCtpdOauMeX0Zf+agEo3pIb67t9bA59dM9ssbeQJ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VGXBAAAA3QAAAA8AAAAAAAAAAAAAAAAAmAIAAGRycy9kb3du&#10;cmV2LnhtbFBLBQYAAAAABAAEAPUAAACGAwAAAAA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        </v:shape>
                      <v:shape id="Freeform 2451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vOMYA&#10;AADdAAAADwAAAGRycy9kb3ducmV2LnhtbESPQWvCQBSE7wX/w/KEXopuUopKzEakxWJP0tWLt2f2&#10;mQSzb0N2q+m/7wpCj8PMfMPkq8G24kq9bxwrSKcJCOLSmYYrBYf9ZrIA4QOywdYxKfglD6ti9JRj&#10;ZtyNv+mqQyUihH2GCuoQukxKX9Zk0U9dRxy9s+sthij7SpoebxFuW/maJDNpseG4UGNH7zWVF/1j&#10;FdiXXcmd/thsd0edHr8O8/CpT0o9j4f1EkSgIfyHH+2tUfA2n6Vw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WvO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        </v:shape>
                      <v:shape id="Freeform 2452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/FcMcA&#10;AADdAAAADwAAAGRycy9kb3ducmV2LnhtbESPQWvCQBSE7wX/w/KEXopuKsWG6CpSKha0B1MhHh/Z&#10;101o9m2a3Wr8964g9DjMzDfMfNnbRpyo87VjBc/jBARx6XTNRsHhaz1KQfiArLFxTAou5GG5GDzM&#10;MdPuzHs65cGICGGfoYIqhDaT0pcVWfRj1xJH79t1FkOUnZG6w3OE20ZOkmQqLdYcFyps6a2i8if/&#10;swq8SXe/x/X+qXhfbXJd0Od2E7RSj8N+NQMRqA//4Xv7Qyt4eZ1O4P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fxXDHAAAA3QAAAA8AAAAAAAAAAAAAAAAAmAIAAGRy&#10;cy9kb3ducmV2LnhtbFBLBQYAAAAABAAEAPUAAACMAwAAAAA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        </v:shape>
                      <v:shape id="Freeform 2453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PO8UA&#10;AADdAAAADwAAAGRycy9kb3ducmV2LnhtbESPQWvCQBSE7wX/w/IEb3WjtirRVWwhVOrJqODxkX0m&#10;wezbsLtq+u+7QqHHYWa+YZbrzjTiTs7XlhWMhgkI4sLqmksFx0P2OgfhA7LGxjIp+CEP61XvZYmp&#10;tg/e0z0PpYgQ9ikqqEJoUyl9UZFBP7QtcfQu1hkMUbpSaoePCDeNHCfJVBqsOS5U2NJnRcU1vxkF&#10;J3fcfc12o/fcZOH8gRvOvvcTpQb9brMAEagL/+G/9lYreJtNJ/B8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s87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        </v:shape>
                      <v:shape id="Freeform 2454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2xsgA&#10;AADdAAAADwAAAGRycy9kb3ducmV2LnhtbESPUUvDMBSF3wf+h3AF37a0Mubolg4V1CEydA5hb5fm&#10;tok2N7WJW/fvjTDw8XDO+Q5nuRpcKw7UB+tZQT7JQBBXXltuFOzeH8ZzECEia2w9k4ITBViVF6Ml&#10;Ftof+Y0O29iIBOFQoAITY1dIGSpDDsPEd8TJq33vMCbZN1L3eExw18rrLJtJh5bTgsGO7g1VX9sf&#10;p+BpnZvT5nWfz+Xd3n7Yl+/Px/pZqavL4XYBItIQ/8Pn9lormN7MpvD3Jj0BW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BXbG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        </v:shape>
                      <v:shape id="Freeform 2455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P+8YA&#10;AADdAAAADwAAAGRycy9kb3ducmV2LnhtbESPQWsCMRSE74X+h/AKvRTNVqqrW6OUQsGbdRW8vm6e&#10;u8HNy5KkuvbXm4LgcZiZb5j5sretOJEPxrGC12EGgrhy2nCtYLf9GkxBhIissXVMCi4UYLl4fJhj&#10;od2ZN3QqYy0ShEOBCpoYu0LKUDVkMQxdR5y8g/MWY5K+ltrjOcFtK0dZNpEWDaeFBjv6bKg6lr9W&#10;wfHPSDOafYcubn/6fe4PL7N8rdTzU//xDiJSH+/hW3ulFbzlkzH8v0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/P+8YAAADdAAAADwAAAAAAAAAAAAAAAACYAgAAZHJz&#10;L2Rvd25yZXYueG1sUEsFBgAAAAAEAAQA9QAAAIsDAAAAAA==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        </v:shape>
                      <v:shape id="Freeform 2456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wYMQA&#10;AADdAAAADwAAAGRycy9kb3ducmV2LnhtbESPQWsCMRSE74L/IbxCb5qttGtZjWJFoXireujxuXnd&#10;LN28bJPorv/eCAWPw8x8w8yXvW3EhXyoHSt4GWcgiEuna64UHA/b0TuIEJE1No5JwZUCLBfDwRwL&#10;7Tr+oss+ViJBOBSowMTYFlKG0pDFMHYtcfJ+nLcYk/SV1B67BLeNnGRZLi3WnBYMtrQ2VP7uz1bB&#10;96kNk3y3/rCd30m9sce3P5Mp9fzUr2YgIvXxEf5vf2oFr9M8h/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MGD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        </v:shape>
                      <v:shape id="Freeform 2457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+GsYA&#10;AADdAAAADwAAAGRycy9kb3ducmV2LnhtbESPQWuDQBSE74X+h+UVemvWlJIUm41IilhyKTE91NvD&#10;fVGJ+1bcrZp/nw0Uchxm5htmk8ymEyMNrrWsYLmIQBBXVrdcK/g5Zi/vIJxH1thZJgUXcpBsHx82&#10;GGs78YHGwtciQNjFqKDxvo+ldFVDBt3C9sTBO9nBoA9yqKUecApw08nXKFpJgy2HhQZ72jVUnYs/&#10;o6BMT7nfZ2W+n36/c0mf9lLurFLPT3P6AcLT7O/h//aXVvC2Xq3h9iY8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4+G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        </v:shape>
                      <v:shape id="Freeform 2458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hiMIA&#10;AADdAAAADwAAAGRycy9kb3ducmV2LnhtbERPTWvCQBC9F/oflil4q5NWsSV1lSJUBC/VttDjNDtN&#10;QrOzYXfV+O87B8Hj433Pl4PvzJFjaoNYeBgXYFiq4FqpLXx+vN0/g0mZxFEXhC2cOcFycXszp9KF&#10;k+z4uM+10RBJJVlocu5LxFQ17CmNQ8+i3G+InrLCWKOLdNJw3+FjUczQUyva0FDPq4arv/3Ba8nu&#10;52t9wArf++9JkBXGkM9ba0d3w+sLmMxDvoov7o2zMH2a6Vx9o08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GIwgAAAN0AAAAPAAAAAAAAAAAAAAAAAJgCAABkcnMvZG93&#10;bnJldi54bWxQSwUGAAAAAAQABAD1AAAAhwMAAAAA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        </v:shape>
                      <v:shape id="Freeform 2459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uPcYA&#10;AADdAAAADwAAAGRycy9kb3ducmV2LnhtbESPQWvCQBSE7wX/w/IEb3VjsVGjq4ilxXoQjB48PrLP&#10;JJh9G3a3Jv333UKhx2FmvmFWm9404kHO15YVTMYJCOLC6ppLBZfz+/MchA/IGhvLpOCbPGzWg6cV&#10;Ztp2fKJHHkoRIewzVFCF0GZS+qIig35sW+Lo3awzGKJ0pdQOuwg3jXxJklQarDkuVNjSrqLinn8Z&#10;BW/px+t1T6f80n4ednfZkePmqNRo2G+XIAL14T/8195rBdNZuoD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JuPcYAAADdAAAADwAAAAAAAAAAAAAAAACYAgAAZHJz&#10;L2Rvd25yZXYueG1sUEsFBgAAAAAEAAQA9QAAAIsDAAAAAA=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        </v:shape>
                      <v:shape id="Freeform 2460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Ch8EA&#10;AADdAAAADwAAAGRycy9kb3ducmV2LnhtbERPyWrDMBC9F/oPYgq5NXJCahcnSmgKgV7r5T5YU9vE&#10;GrmSmij5+upQ6PHx9t0hmklcyPnRsoLVMgNB3Fk9cq+gqU/PryB8QNY4WSYFN/Jw2D8+7LDU9sqf&#10;dKlCL1II+xIVDCHMpZS+G8igX9qZOHFf1hkMCbpeaofXFG4muc6yXBocOTUMONP7QN25+jEKgjNt&#10;dR7vx9Y0L1HG23fHda7U4im+bUEEiuFf/Of+0Ao2RZH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Qof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        </v:shape>
                      <v:shape id="Freeform 2461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0/8UA&#10;AADdAAAADwAAAGRycy9kb3ducmV2LnhtbESPQWvCQBSE70L/w/IKvZmNpVWJWUVaQnuNWunxkX0m&#10;wezbsLvq9t93CwWPw8x8w5SbaAZxJed7ywpmWQ6CuLG651bBYV9NlyB8QNY4WCYFP+Rhs36YlFho&#10;e+OarrvQigRhX6CCLoSxkNI3HRn0mR2Jk3eyzmBI0rVSO7wluBnkc57PpcGe00KHI7111Jx3F6Og&#10;/l4ev/bH963/eHXnWIcq5pdKqafHuF2BCBTDPfzf/tQKXhaLG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7T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        </v:shape>
                      <v:shape id="Freeform 2462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qJMYA&#10;AADdAAAADwAAAGRycy9kb3ducmV2LnhtbESP0WoCMRRE34X+Q7gF3zSraLesRrGCWCyU1vYDbpPr&#10;ZnFzs93Edfv3plDo4zAzZ5jlune16KgNlWcFk3EGglh7U3Gp4PNjN3oEESKywdozKfihAOvV3WCJ&#10;hfFXfqfuGEuRIBwKVGBjbAopg7bkMIx9Q5y8k28dxiTbUpoWrwnuajnNsgfpsOK0YLGhrSV9Pl6c&#10;ghc9f5s/5ZvDXn+/2m5mjLt8GaWG9/1mASJSH//Df+1no2CW51P4fZ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WqJM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        </v:shape>
                      <v:shape id="Freeform 2463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Zh8cA&#10;AADdAAAADwAAAGRycy9kb3ducmV2LnhtbESPQWsCMRSE7wX/Q3iFXqRmbYuWrVFEEBQq4raX3l6T&#10;183Wzcuyie76701B6HGYmW+Y2aJ3tThTGyrPCsajDASx9qbiUsHnx/rxFUSIyAZrz6TgQgEW88Hd&#10;DHPjOz7QuYilSBAOOSqwMTa5lEFbchhGviFO3o9vHcYk21KaFrsEd7V8yrKJdFhxWrDY0MqSPhYn&#10;p+C40/q9GJby0mx/M7uPX936e6vUw32/fAMRqY//4Vt7YxS8TKfP8Pc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X2YfHAAAA3QAAAA8AAAAAAAAAAAAAAAAAmAIAAGRy&#10;cy9kb3ducmV2LnhtbFBLBQYAAAAABAAEAPUAAACMAwAAAAA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        </v:shape>
                      <v:shape id="Freeform 2464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zl8UA&#10;AADdAAAADwAAAGRycy9kb3ducmV2LnhtbESPQUvDQBSE70L/w/IEL9JulGBL7LYURdCb1h7q7ZF9&#10;zQazb+PuaxL/vSsIHoeZ+YZZbyffqYFiagMbuFkUoIjrYFtuDBzen+YrUEmQLXaBycA3JdhuZhdr&#10;rGwY+Y2GvTQqQzhVaMCJ9JXWqXbkMS1CT5y9U4geJcvYaBtxzHDf6duiuNMeW84LDnt6cFR/7s/e&#10;wIvTr13zOI5DLPVXfZLrj6Ocjbm6nHb3oIQm+Q//tZ+tgXK5LO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DOX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        </v:shape>
                      <v:shape id="Freeform 2465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LT8YA&#10;AADdAAAADwAAAGRycy9kb3ducmV2LnhtbESPzWsCMRTE70L/h/AKXqRmFb/YGqVIRUEvWi+9PTZv&#10;P+jmZUlSd+1f3wiCx2FmfsMs152pxZWcrywrGA0TEMSZ1RUXCi5f27cFCB+QNdaWScGNPKxXL70l&#10;ptq2fKLrORQiQtinqKAMoUml9FlJBv3QNsTRy60zGKJ0hdQO2wg3tRwnyUwarDgulNjQpqTs5/xr&#10;FLRukO/Cojj9feefh2a7S/yxvSjVf+0+3kEE6sIz/GjvtYLJfD6F+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VLT8YAAADdAAAADwAAAAAAAAAAAAAAAACYAgAAZHJz&#10;L2Rvd25yZXYueG1sUEsFBgAAAAAEAAQA9QAAAIsDAAAAAA=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        </v:shape>
                      <v:shape id="Freeform 2466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91tMMA&#10;AADdAAAADwAAAGRycy9kb3ducmV2LnhtbESPUWvCMBSF3wf+h3AF32aqSJRqFHUIe5xuP+DaXJti&#10;c1ObrK3/fhkM9ng453yHs9kNrhYdtaHyrGE2zUAQF95UXGr4+jy9rkCEiGyw9kwanhRgtx29bDA3&#10;vuczdZdYigThkKMGG2OTSxkKSw7D1DfEybv51mFMsi2labFPcFfLeZYp6bDitGCxoaOl4n75dhre&#10;QlHFg+qv9PEYZPdQB3U8W60n42G/BhFpiP/hv/a70bBYLhX8vk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91tM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        </v:shape>
                      <v:shape id="Freeform 2467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da8QA&#10;AADdAAAADwAAAGRycy9kb3ducmV2LnhtbESP0WoCMRRE3wv+Q7hC32rWUhrdGqUUBH0o1NUPuGyu&#10;2aXJzZKkuv69KRT6OMzMGWa1Gb0TF4qpD6xhPqtAELfB9Gw1nI7bpwWIlJENusCk4UYJNuvJwwpr&#10;E658oEuTrSgQTjVq6HIeailT25HHNAsDcfHOIXrMRUYrTcRrgXsnn6vqVXrsuSx0ONBHR+138+M1&#10;pJiX7tO60/7cLPZfB6vmcqm0fpyO728gMo35P/zX3hkNL0op+H1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3WvEAAAA3QAAAA8AAAAAAAAAAAAAAAAAmAIAAGRycy9k&#10;b3ducmV2LnhtbFBLBQYAAAAABAAEAPUAAACJAwAAAAA=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        </v:shape>
                      <v:shape id="Freeform 2468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JJMIA&#10;AADdAAAADwAAAGRycy9kb3ducmV2LnhtbERPS27CMBDdV+IO1iCxK04qCm2KQZSqEmLH5wCjeBJH&#10;jcfBdiDcvl4gsXx6/+V6sK24kg+NYwX5NANBXDrdcK3gfPp9/QARIrLG1jEpuFOA9Wr0ssRCuxsf&#10;6HqMtUghHApUYGLsCilDachimLqOOHGV8xZjgr6W2uMthdtWvmXZXFpsODUY7GhrqPw79laB39V5&#10;b77D++c+z2aXqmr6n/Ndqcl42HyBiDTEp/jh3mkFs8UizU1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skkwgAAAN0AAAAPAAAAAAAAAAAAAAAAAJgCAABkcnMvZG93&#10;bnJldi54bWxQSwUGAAAAAAQABAD1AAAAhw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        </v:shape>
                      <v:shape id="Freeform 2469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BjsYA&#10;AADdAAAADwAAAGRycy9kb3ducmV2LnhtbESPQWvCQBSE7wX/w/KE3upGK2qja5CWSovQ0kTw+sg+&#10;k2D2bchuk/jvuwXB4zAz3zCbZDC16Kh1lWUF00kEgji3uuJCwTF7f1qBcB5ZY22ZFFzJQbIdPWww&#10;1rbnH+pSX4gAYRejgtL7JpbS5SUZdBPbEAfvbFuDPsi2kLrFPsBNLWdRtJAGKw4LJTb0WlJ+SX+N&#10;gq9r9Xnqm7Pd2+c3v6qH6JB9H5V6HA+7NQhPg7+Hb+0PrWC+XL7A/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Bjs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        </v:shape>
                      <v:shape id="Freeform 2470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OkMIA&#10;AADdAAAADwAAAGRycy9kb3ducmV2LnhtbERPy4rCMBTdC/5DuMJsRNMRH6UaZRAGxHHjY+Pu0lyb&#10;YnNTkqj17yeLgVkeznu16WwjnuRD7VjB5zgDQVw6XXOl4HL+HuUgQkTW2DgmBW8KsFn3eysstHvx&#10;kZ6nWIkUwqFABSbGtpAylIYshrFriRN3c95iTNBXUnt8pXDbyEmWzaXFmlODwZa2hsr76WEV7PMD&#10;vvdDo687X/5oPs4mbnpV6mPQfS1BROriv/jPvdMKpos87U9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46QwgAAAN0AAAAPAAAAAAAAAAAAAAAAAJgCAABkcnMvZG93&#10;bnJldi54bWxQSwUGAAAAAAQABAD1AAAAhw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        </v:shape>
                      <v:shape id="Freeform 2471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CKMcA&#10;AADdAAAADwAAAGRycy9kb3ducmV2LnhtbESPQWvCQBSE74X+h+UVvEjdWERjmo2IVdEeCtX2/si+&#10;Jmmzb2N21fjvXUHocZiZb5h01planKh1lWUFw0EEgji3uuJCwdd+9RyDcB5ZY22ZFFzIwSx7fEgx&#10;0fbMn3Ta+UIECLsEFZTeN4mULi/JoBvYhjh4P7Y16INsC6lbPAe4qeVLFI2lwYrDQokNLUrK/3ZH&#10;oyA//OK088u3Dc+/P7bb6n3dn6BSvadu/grCU+f/w/f2RisYTeIh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wij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        </v:shape>
                      <v:shape id="Freeform 2472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F7ccA&#10;AADdAAAADwAAAGRycy9kb3ducmV2LnhtbESPT2sCMRTE74LfITyhN826lNauRlFBLfVQav/o8bF5&#10;7i5uXpYk6vbbm4LQ4zDzm2Ems9bU4kLOV5YVDAcJCOLc6ooLBV+fq/4IhA/IGmvLpOCXPMym3c4E&#10;M22v/EGXXShELGGfoYIyhCaT0uclGfQD2xBH72idwRClK6R2eI3lppZpkjxJgxXHhRIbWpaUn3Zn&#10;o+BRvhyO3/uw/Gn1evE2PLn3dLNV6qHXzscgArXhP3ynX3Xknkcp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Fxe3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        </v:shape>
                      <v:shape id="Freeform 2473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tcYA&#10;AADdAAAADwAAAGRycy9kb3ducmV2LnhtbESPQWvCQBSE7wX/w/KE3upGUzTGrCJCwUMpTSzU4yP7&#10;TILZtyG7xvTfdwsFj8PMfMNku9G0YqDeNZYVzGcRCOLS6oYrBV+nt5cEhPPIGlvLpOCHHOy2k6cM&#10;U23vnNNQ+EoECLsUFdTed6mUrqzJoJvZjjh4F9sb9EH2ldQ93gPctHIRRUtpsOGwUGNHh5rKa3Ez&#10;CqLlenF7P1M7J/PxTXH+mRfHvVLP03G/AeFp9I/wf/uoFbyukhj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CYtcYAAADdAAAADwAAAAAAAAAAAAAAAACYAgAAZHJz&#10;L2Rvd25yZXYueG1sUEsFBgAAAAAEAAQA9QAAAIs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        </v:shape>
                      <v:shape id="Freeform 2474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sd8cA&#10;AADdAAAADwAAAGRycy9kb3ducmV2LnhtbESPT0sDMRTE74LfITzBm80qRZe16SKC2lOx3Xrw9rp5&#10;+4duXmISt2s/vREKHoeZ+Q2zKCcziJF86C0ruJ1lIIhrq3tuFeyql5scRIjIGgfLpOCHApTLy4sF&#10;FtoeeUPjNrYiQTgUqKCL0RVShrojg2FmHXHyGusNxiR9K7XHY4KbQd5l2b002HNa6NDRc0f1Yftt&#10;FJw+Pvf+7f3kNq+xWu++xsY1Xip1fTU9PYKINMX/8Lm90grmD/k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0bHf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        </v:shape>
                      <v:shape id="Freeform 2475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xkccA&#10;AADdAAAADwAAAGRycy9kb3ducmV2LnhtbESPQWvCQBSE74X+h+UVvIhuKrFKdJUiafEgiNaLt0f2&#10;mQ3Nvk2zq6b99a4g9DjMzDfMfNnZWlyo9ZVjBa/DBARx4XTFpYLD18dgCsIHZI21Y1LwSx6Wi+en&#10;OWbaXXlHl30oRYSwz1CBCaHJpPSFIYt+6Bri6J1cazFE2ZZSt3iNcFvLUZK8SYsVxwWDDa0MFd/7&#10;s1WQ9zefW2f0MUkPIc2rU/qX/6yV6r107zMQgbrwH36011pBOpm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MZH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        <o:lock v:ext="edit" verticies="t"/>
                      </v:shape>
                      <v:shape id="Freeform 2476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TaMQA&#10;AADdAAAADwAAAGRycy9kb3ducmV2LnhtbESPQYvCMBSE78L+h/AW9iJr6lK0dI2yiIIn0SqeH82z&#10;Ddu8lCZq/fdGEDwOM/MNM1v0thFX6rxxrGA8SkAQl04brhQcD+vvDIQPyBobx6TgTh4W84/BDHPt&#10;brynaxEqESHsc1RQh9DmUvqyJot+5Fri6J1dZzFE2VVSd3iLcNvInySZSIuG40KNLS1rKv+Li1UQ&#10;ZGuykz5Mh1l/TpN7ut2tzEWpr8/+7xdEoD68w6/2RitIp9k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02j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        <o:lock v:ext="edit" verticies="t"/>
                      </v:shape>
                      <v:shape id="Freeform 2477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ZwsQA&#10;AADdAAAADwAAAGRycy9kb3ducmV2LnhtbESPQYvCMBSE78L+h/AW9qapsmipRtkVKuLN6sIeH82z&#10;LW1eahO1/nsjCB6HmfmGWax604grda6yrGA8ikAQ51ZXXCg4HtJhDMJ5ZI2NZVJwJwer5cdggYm2&#10;N97TNfOFCBB2CSoovW8TKV1ekkE3si1x8E62M+iD7AqpO7wFuGnkJIqm0mDFYaHEltYl5XV2MQo2&#10;2bb6k9NzcU/HWKf1r8Hd/0apr8/+Zw7CU+/f4Vd7qxV8z+IZ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GcLEAAAA3QAAAA8AAAAAAAAAAAAAAAAAmAIAAGRycy9k&#10;b3ducmV2LnhtbFBLBQYAAAAABAAEAPUAAACJAwAAAAA=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        <o:lock v:ext="edit" verticies="t"/>
                      </v:shape>
                      <v:shape id="Freeform 2478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VxsAA&#10;AADdAAAADwAAAGRycy9kb3ducmV2LnhtbERPTYvCMBC9C/sfwix403SLrFKNIoUFxdOqB49jM6bF&#10;ZlKSqPXfm4Pg8fG+F6vetuJOPjSOFfyMMxDEldMNGwXHw99oBiJEZI2tY1LwpACr5ddggYV2D/6n&#10;+z4akUI4FKigjrErpAxVTRbD2HXEibs4bzEm6I3UHh8p3LYyz7JfabHh1FBjR2VN1XV/swqCeZ5O&#10;5faoz8YHv13nO3ebnJUafvfrOYhIffyI3+6NVjCZztLc9CY9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XVxsAAAADdAAAADwAAAAAAAAAAAAAAAACYAgAAZHJzL2Rvd25y&#10;ZXYueG1sUEsFBgAAAAAEAAQA9QAAAIU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        <o:lock v:ext="edit" verticies="t"/>
                      </v:shape>
                      <v:shape id="Freeform 2479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rFsMA&#10;AADdAAAADwAAAGRycy9kb3ducmV2LnhtbESPQYvCMBSE7wv+h/AEb9vUIlutjSKC4G1ZVw/eHs2z&#10;LTYvpYm1+us3grDHYWa+YfL1YBrRU+dqywqmUQyCuLC65lLB8Xf3OQfhPLLGxjIpeJCD9Wr0kWOm&#10;7Z1/qD/4UgQIuwwVVN63mZSuqMigi2xLHLyL7Qz6ILtS6g7vAW4amcTxlzRYc1iosKVtRcX1cDMK&#10;OKazS0/8vZglU/28ljJNXK/UZDxsliA8Df4//G7vtYJZOl/A601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rFsMAAADdAAAADwAAAAAAAAAAAAAAAACYAgAAZHJzL2Rv&#10;d25yZXYueG1sUEsFBgAAAAAEAAQA9QAAAIgDAAAAAA=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        <o:lock v:ext="edit" verticies="t"/>
                      </v:shape>
                      <v:shape id="Freeform 2480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mT8EA&#10;AADdAAAADwAAAGRycy9kb3ducmV2LnhtbERPy4rCMBTdC/MP4Q7MTlNl1LE2iogy4q46uL42tw9s&#10;bkoTbefvzUJweTjvZN2bWjyodZVlBeNRBII4s7riQsHfeT/8AeE8ssbaMin4Jwfr1ccgwVjbjlN6&#10;nHwhQgi7GBWU3jexlC4ryaAb2YY4cLltDfoA20LqFrsQbmo5iaKZNFhxaCixoW1J2e10NwrkZVzk&#10;Z3nspvpKu/2l3qW/00ipr89+swThqfdv8ct90Aq+54uwP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7pk/BAAAA3QAAAA8AAAAAAAAAAAAAAAAAmAIAAGRycy9kb3du&#10;cmV2LnhtbFBLBQYAAAAABAAEAPUAAACG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        <o:lock v:ext="edit" verticies="t"/>
                      </v:shape>
                      <v:shape id="Freeform 2481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OT8YA&#10;AADdAAAADwAAAGRycy9kb3ducmV2LnhtbESP3WoCMRSE7wu+QziF3mnWItZujSKCRbCKP6XXh83Z&#10;3dTNyZKkun17UxB6OczMN8x03tlGXMgH41jBcJCBIC6cNlwp+Dyt+hMQISJrbByTgl8KMJ/1HqaY&#10;a3flA12OsRIJwiFHBXWMbS5lKGqyGAauJU5e6bzFmKSvpPZ4TXDbyOcsG0uLhtNCjS0tayrOxx+r&#10;YHv6zr5GH2W5qsaHjdl525j9u1JPj93iDUSkLv6H7+21VjB6eR3C3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kOT8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        <o:lock v:ext="edit" verticies="t"/>
                      </v:shape>
                      <v:shape id="Freeform 2482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6I8cA&#10;AADdAAAADwAAAGRycy9kb3ducmV2LnhtbESPS2/CMBCE70j9D9Yi9VIVh6gvAgZFtDx6a2klrku8&#10;JFHjdWS7JPz7GqkSx9HMfKOZLXrTiBM5X1tWMB4lIIgLq2suFXx/re5fQPiArLGxTArO5GExvxnM&#10;MNO240867UIpIoR9hgqqENpMSl9UZNCPbEscvaN1BkOUrpTaYRfhppFpkjxJgzXHhQpbWlZU/Ox+&#10;jYJNfti6t/Tj3d3tc/d63Ld5t35U6nbY51MQgfpwDf+3t1rBw/Mkhc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NeiP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        <o:lock v:ext="edit" verticies="t"/>
                      </v:shape>
                      <v:shape id="Freeform 2483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xJ8YA&#10;AADdAAAADwAAAGRycy9kb3ducmV2LnhtbESPQWsCMRSE7wX/Q3iCt5rUirVbo4htQQTBtYVeH5vX&#10;3cXNy5JEd/33TUHwOMzMN8xi1dtGXMiH2rGGp7ECQVw4U3Op4fvr83EOIkRkg41j0nClAKvl4GGB&#10;mXEd53Q5xlIkCIcMNVQxtpmUoajIYhi7ljh5v85bjEn6UhqPXYLbRk6UmkmLNaeFClvaVFScjmer&#10;Ye63u333cyje83hSk4MyZf6x13o07NdvICL18R6+tbdGw/Tl9Rn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yxJ8YAAADdAAAADwAAAAAAAAAAAAAAAACYAgAAZHJz&#10;L2Rvd25yZXYueG1sUEsFBgAAAAAEAAQA9QAAAIsDAAAAAA=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        <o:lock v:ext="edit" verticies="t"/>
                      </v:shape>
                      <v:shape id="Freeform 2484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2aMkA&#10;AADdAAAADwAAAGRycy9kb3ducmV2LnhtbESPQWvCQBSE70L/w/IKvemmImpTVykFcSlS1Grp8TX7&#10;mqTNvg3ZbYz++q5Q8DjMzDfMbNHZSrTU+NKxgvtBAoI4c6bkXMH+bdmfgvAB2WDlmBScyMNiftOb&#10;YWrckbfU7kIuIoR9igqKEOpUSp8VZNEPXE0cvS/XWAxRNrk0DR4j3FZymCRjabHkuFBgTc8FZT+7&#10;X6tgc9hO16vP7/Nq/DIZ6o9Wv75rrdTdbff0CCJQF67h/7Y2CkaThxFc3sQn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1Z2aMkAAADdAAAADwAAAAAAAAAAAAAAAACYAgAA&#10;ZHJzL2Rvd25yZXYueG1sUEsFBgAAAAAEAAQA9QAAAI4DAAAAAA==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        <o:lock v:ext="edit" verticies="t"/>
                      </v:shape>
                      <v:shape id="Freeform 2485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pA8YA&#10;AADdAAAADwAAAGRycy9kb3ducmV2LnhtbESPW2vCQBSE3wv+h+UIfaubSOMluoq2FQTxwQs+H7LH&#10;JJg9G7LbGP+9KxT6OMzMN8x82ZlKtNS40rKCeBCBIM6sLjlXcD5tPiYgnEfWWFkmBQ9ysFz03uaY&#10;anvnA7VHn4sAYZeigsL7OpXSZQUZdANbEwfvahuDPsgml7rBe4CbSg6jaCQNlhwWCqzpq6Dsdvw1&#10;Cn6+22SSb4dRvN7vZFxekuvtkSj13u9WMxCeOv8f/mtvtYLP8TSB1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upA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        <o:lock v:ext="edit" verticies="t"/>
                      </v:shape>
                      <v:shape id="Freeform 2486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cKcYA&#10;AADdAAAADwAAAGRycy9kb3ducmV2LnhtbESPQWsCMRSE70L/Q3gFb5rVFutujVIKBVtPbuv9sXnd&#10;LE1e1k26rv56UxB6HGbmG2a1GZwVPXWh8axgNs1AEFdeN1wr+Pp8myxBhIis0XomBWcKsFnfjVZY&#10;aH/iPfVlrEWCcChQgYmxLaQMlSGHYepb4uR9+85hTLKrpe7wlODOynmWLaTDhtOCwZZeDVU/5a9T&#10;cMjndrfv68vwYMpjP7PH9/z8odT4fnh5BhFpiP/hW3urFTw+5Qv4e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PcKcYAAADdAAAADwAAAAAAAAAAAAAAAACYAgAAZHJz&#10;L2Rvd25yZXYueG1sUEsFBgAAAAAEAAQA9QAAAIsDAAAAAA==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        <o:lock v:ext="edit" verticies="t"/>
                      </v:shape>
                      <v:shape id="Freeform 2487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KHsUA&#10;AADdAAAADwAAAGRycy9kb3ducmV2LnhtbESPzW7CMBCE75V4B2uRuBUniDYQMAhVULU3/h5giZck&#10;Il5HthtCn76uVKnH0cx8o1mue9OIjpyvLStIxwkI4sLqmksF59PueQbCB2SNjWVS8CAP69XgaYm5&#10;tnc+UHcMpYgQ9jkqqEJocyl9UZFBP7YtcfSu1hkMUbpSaof3CDeNnCTJqzRYc1yosKW3iorb8cso&#10;4G6S4nf6/lJOP7Niry9bl85uSo2G/WYBIlAf/sN/7Q+tYJrN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koe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        <o:lock v:ext="edit" verticies="t"/>
                      </v:shape>
                      <v:shape id="Freeform 2488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jv8IA&#10;AADdAAAADwAAAGRycy9kb3ducmV2LnhtbERPz2vCMBS+D/wfwhN207Q6dFajiOAm6EU3hsdH8myL&#10;zUtpolb/enMQdvz4fs8Wra3ElRpfOlaQ9hMQxNqZknMFvz/r3icIH5ANVo5JwZ08LOadtxlmxt14&#10;T9dDyEUMYZ+hgiKEOpPS64Is+r6riSN3co3FEGGTS9PgLYbbSg6SZCQtlhwbCqxpVZA+Hy5WwWWY&#10;fm/z0/Hvq10Fi/rhU9Y7pd677XIKIlAb/sUv98Yo+BhP4tz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2O/wgAAAN0AAAAPAAAAAAAAAAAAAAAAAJgCAABkcnMvZG93&#10;bnJldi54bWxQSwUGAAAAAAQABAD1AAAAhwMAAAAA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        <o:lock v:ext="edit" verticies="t"/>
                      </v:shape>
                      <v:shape id="Freeform 2489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yB8UA&#10;AADdAAAADwAAAGRycy9kb3ducmV2LnhtbESPwW7CMBBE75X4B2uReitOUQkhxSCEqEpzK/QDVvES&#10;R43XITYh/D1GqtTjaGbeaJbrwTaip87XjhW8ThIQxKXTNVcKfo4fLxkIH5A1No5JwY08rFejpyXm&#10;2l35m/pDqESEsM9RgQmhzaX0pSGLfuJa4uidXGcxRNlVUnd4jXDbyGmSpNJizXHBYEtbQ+Xv4WIV&#10;nIoqnX3WWREK3GT91+1sdtNUqefxsHkHEWgI/+G/9l4reJsvFv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jIHxQAAAN0AAAAPAAAAAAAAAAAAAAAAAJgCAABkcnMv&#10;ZG93bnJldi54bWxQSwUGAAAAAAQABAD1AAAAigMAAAAA&#10;" path="m63,32l60,20,55,10,43,2,30,,18,2,8,10,3,20,,32,3,45r5,9l18,62r12,2l43,62,55,54r5,-9l63,32xm63,32l60,45r-7,9l43,59,30,62,20,59,10,54,3,45,,32,3,20,10,10,20,5,30,2,43,5r10,5l60,20r3,12xe" fillcolor="#93c095" stroked="f">
        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        <o:lock v:ext="edit" verticies="t"/>
                      </v:shape>
                      <v:shape id="Freeform 2490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3QMIA&#10;AADdAAAADwAAAGRycy9kb3ducmV2LnhtbERPz2vCMBS+D/wfwhN2m6ljjK4aRTYG29DDqhdvj+aZ&#10;FJuXkmS2/vfLQfD48f1erkfXiQuF2HpWMJ8VIIgbr1s2Cg77z6cSREzIGjvPpOBKEdarycMSK+0H&#10;/qVLnYzIIRwrVGBT6ispY2PJYZz5njhzJx8cpgyDkTrgkMNdJ5+L4lU6bDk3WOzp3VJzrv+cgv3P&#10;2/fuuj0OdRqC/TBmXjrZKfU4HTcLEInGdBff3F9awUtZ5P3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TdA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        <o:lock v:ext="edit" verticies="t"/>
                      </v:shape>
                      <v:shape id="Freeform 2491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eWscA&#10;AADdAAAADwAAAGRycy9kb3ducmV2LnhtbESPT2vCQBTE74V+h+UVvNWNfyghukppEQRFqPHS22v2&#10;maRm38bsGqOf3hUEj8PM/IaZzjtTiZYaV1pWMOhHIIgzq0vOFezSxXsMwnlkjZVlUnAhB/PZ68sU&#10;E23P/EPt1uciQNglqKDwvk6kdFlBBl3f1sTB29vGoA+yyaVu8BzgppLDKPqQBksOCwXW9FVQdtie&#10;jIL/XfqdZr92femG1+NhM/qjTbtSqvfWfU5AeOr8M/xoL7WCcRwN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+nlrHAAAA3QAAAA8AAAAAAAAAAAAAAAAAmAIAAGRy&#10;cy9kb3ducmV2LnhtbFBLBQYAAAAABAAEAPUAAACMAwAAAAA=&#10;" path="m63,30l60,18,53,8,43,3,30,,20,3,10,8,3,18,,30,3,43r7,9l20,57r10,3l43,57,53,52r7,-9l63,30xm60,30l58,43r-5,7l43,57,30,60,20,57,10,50,5,43,3,30,5,18r5,-8l20,3,30,,43,3r10,7l58,18r2,12xe" fillcolor="#98c29a" stroked="f">
        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        <o:lock v:ext="edit" verticies="t"/>
                      </v:shape>
                      <v:shape id="Freeform 2492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iuMUA&#10;AADdAAAADwAAAGRycy9kb3ducmV2LnhtbESPQWvCQBSE7wX/w/IK3uqmqRQbXYNYCh4sxdiDx0f2&#10;mQ1m38bs1sR/3xUEj8PMfMMs8sE24kKdrx0reJ0kIIhLp2uuFPzuv15mIHxA1tg4JgVX8pAvR08L&#10;zLTreUeXIlQiQthnqMCE0GZS+tKQRT9xLXH0jq6zGKLsKqk77CPcNjJNkndpsea4YLCltaHyVPxZ&#10;BZ8/2963h4avRX3WH+bNOPttlBo/D6s5iEBDeITv7Y1WMJ0lKdze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+K4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        <o:lock v:ext="edit" verticies="t"/>
                      </v:shape>
                      <v:shape id="Freeform 2493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+tvMYA&#10;AADdAAAADwAAAGRycy9kb3ducmV2LnhtbESPQWvCQBSE74L/YXlCb7rRikh0FRGk1R5CowePj+wz&#10;iWbfhuwmxn/fLRR6HGbmG2a97U0lOmpcaVnBdBKBIM6sLjlXcDkfxksQziNrrCyTghc52G6GgzXG&#10;2j75m7rU5yJA2MWooPC+jqV0WUEG3cTWxMG72cagD7LJpW7wGeCmkrMoWkiDJYeFAmvaF5Q90tYo&#10;qB9f13t5nCXJMf04LdoueSWtVOpt1O9WIDz1/j/81/7UCubL6B1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+tvM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        <o:lock v:ext="edit" verticies="t"/>
                      </v:shape>
                      <v:shape id="Freeform 2494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z9MMA&#10;AADdAAAADwAAAGRycy9kb3ducmV2LnhtbESPQWvCQBSE7wX/w/IEb3VXSatEV5GC4FUbweMz+0yi&#10;2bdpdk3Sf98tFHocZuYbZr0dbC06an3lWMNsqkAQ585UXGjIPvevSxA+IBusHZOGb/Kw3Yxe1pga&#10;1/ORulMoRISwT1FDGUKTSunzkiz6qWuIo3dzrcUQZVtI02If4baWc6XepcWK40KJDX2UlD9OT6sB&#10;3yjhxdf52ReXan4dHirr7pnWk/GwW4EINIT/8F/7YDQkS5XA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fz9MMAAADdAAAADwAAAAAAAAAAAAAAAACYAgAAZHJzL2Rv&#10;d25yZXYueG1sUEsFBgAAAAAEAAQA9QAAAIgDAAAAAA==&#10;" path="m57,27l55,17,47,7,40,,27,,17,,7,7,2,17,,27,2,37,7,47r10,5l27,54,40,52r7,-5l55,37,57,27xm55,27l52,37,47,47r-7,5l27,54,17,52,10,47,2,37,2,27,2,17,10,7,17,2,27,,40,2r7,5l52,17r3,10xe" fillcolor="#9fc5a0" stroked="f">
        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        <o:lock v:ext="edit" verticies="t"/>
                      </v:shape>
                      <v:shape id="Freeform 2495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8g7MUA&#10;AADdAAAADwAAAGRycy9kb3ducmV2LnhtbESP3WoCMRSE7wt9h3AKvatZSxW7GkULpQqC+NP74+Z0&#10;s3Rzsk1Sd317IwheDjPzDTOZdbYWJ/Khcqyg38tAEBdOV1wqOOw/X0YgQkTWWDsmBWcKMJs+Pkww&#10;167lLZ12sRQJwiFHBSbGJpcyFIYshp5riJP347zFmKQvpfbYJrit5WuWDaXFitOCwYY+DBW/u3+r&#10;YNV+bwZHg/Xha7/25u89LvqklXp+6uZjEJG6eA/f2kut4G2UDeD6Jj0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yDs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        <o:lock v:ext="edit" verticies="t"/>
                      </v:shape>
                      <v:shape id="Freeform 2496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pvMQA&#10;AADdAAAADwAAAGRycy9kb3ducmV2LnhtbESPW4vCMBSE3xf8D+EI+7Ym7kVqNcoiLCy+eQF9PDTH&#10;ttic1CTW+u/NgrCPw8x8w8yXvW1ERz7UjjWMRwoEceFMzaWG/e7nLQMRIrLBxjFpuFOA5WLwMsfc&#10;uBtvqNvGUiQIhxw1VDG2uZShqMhiGLmWOHkn5y3GJH0pjcdbgttGvis1kRZrTgsVtrSqqDhvr1ZD&#10;18ZsP1b3j+PUMPv1l7nwYar167D/noGI1Mf/8LP9azR8ZmoCf2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4qbz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        <o:lock v:ext="edit" verticies="t"/>
                      </v:shape>
                      <v:shape id="Freeform 2497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OvsYA&#10;AADdAAAADwAAAGRycy9kb3ducmV2LnhtbESPzWrDMBCE74G+g9hCL6GRU0rsOFFCCS2kp/w0D7BY&#10;G9vUWhlJjdw8fVUI5DjMzDfMcj2YTlzI+daygukkA0FcWd1yreD09fFcgPABWWNnmRT8kof16mG0&#10;xFLbyAe6HEMtEoR9iQqaEPpSSl81ZNBPbE+cvLN1BkOSrpbaYUxw08mXLJtJgy2nhQZ72jRUfR9/&#10;jIKZ9K6IXf5+He/2Yy7m0X36qNTT4/C2ABFoCPfwrb3VCl6LLIf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O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        <o:lock v:ext="edit" verticies="t"/>
                      </v:shape>
                      <v:shape id="Freeform 2498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VZMIA&#10;AADdAAAADwAAAGRycy9kb3ducmV2LnhtbERPz2vCMBS+C/4P4QlehqY6FalGEcWxywZTDx4fzUtb&#10;bF5qk2r33y+HgceP7/d629lKPKjxpWMFk3ECgjhzuuRcweV8HC1B+ICssXJMCn7Jw3bT760x1e7J&#10;P/Q4hVzEEPYpKihCqFMpfVaQRT92NXHkjGsshgibXOoGnzHcVnKaJAtpseTYUGBN+4Ky26m1Ct5b&#10;Ozfm7XDPZubjyxpqw5W+lRoOut0KRKAuvMT/7k+tYLZM4tz4Jj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JVkwgAAAN0AAAAPAAAAAAAAAAAAAAAAAJgCAABkcnMvZG93&#10;bnJldi54bWxQSwUGAAAAAAQABAD1AAAAhwMAAAAA&#10;" path="m53,25l50,15,45,8,35,3,25,,15,3,8,8,3,15,,25,3,35r5,8l15,47r10,3l35,47,45,43r5,-8l53,25xm50,25l48,35r-5,8l35,47,25,50,18,47,10,43,5,35,3,25,5,15,10,8,18,3,25,,35,3r8,5l48,15r2,10xe" fillcolor="#a8cbaa" stroked="f">
        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        <o:lock v:ext="edit" verticies="t"/>
                      </v:shape>
                      <v:shape id="Freeform 2499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rSsUA&#10;AADdAAAADwAAAGRycy9kb3ducmV2LnhtbESPT2sCMRTE70K/Q3iFXkSzFZF13Sil0uKhFlz1/ti8&#10;/YOblyVJdfvtG0HocZiZ3zD5ZjCduJLzrWUFr9MEBHFpdcu1gtPxY5KC8AFZY2eZFPySh836aZRj&#10;pu2ND3QtQi0ihH2GCpoQ+kxKXzZk0E9tTxy9yjqDIUpXS+3wFuGmk7MkWUiDLceFBnt6b6i8FD9G&#10;wXAwdCrO7vNr73vaVul3t52NlXp5Ht5WIAIN4T/8aO+0gnmaLO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+tK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        <o:lock v:ext="edit" verticies="t"/>
                      </v:shape>
                      <v:shape id="Freeform 2500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848IA&#10;AADdAAAADwAAAGRycy9kb3ducmV2LnhtbERPTYvCMBC9L/gfwgheRFPFFalGEVFwQRaqXrwNzdhW&#10;m0lpYlv//eYg7PHxvlebzpSiodoVlhVMxhEI4tTqgjMF18thtADhPLLG0jIpeJODzbr3tcJY25YT&#10;as4+EyGEXYwKcu+rWEqX5mTQjW1FHLi7rQ36AOtM6hrbEG5KOY2iuTRYcGjIsaJdTunz/DIKXols&#10;hsNZsr08Tvvk17ufb9nelBr0u+0ShKfO/4s/7qNWMFtMwv7w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3zjwgAAAN0AAAAPAAAAAAAAAAAAAAAAAJgCAABkcnMvZG93&#10;bnJldi54bWxQSwUGAAAAAAQABAD1AAAAhwMAAAAA&#10;" path="m47,25l45,15,40,8,32,3,22,,15,3,7,8,2,15,,25,2,35r5,8l15,47r7,3l32,47r8,-4l45,35,47,25xm45,25r,8l40,40r-8,5l22,47,15,45,7,40,2,33,,25,2,15,7,10,15,5,22,3,32,5r8,5l45,15r,10xe" fillcolor="#adcdae" stroked="f">
        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        <o:lock v:ext="edit" verticies="t"/>
                      </v:shape>
                      <v:shape id="Freeform 2501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e5sUA&#10;AADdAAAADwAAAGRycy9kb3ducmV2LnhtbESPQYvCMBSE78L+h/AEb5p2WaRUo+jC4uJB3a4HvT2a&#10;Z1tsXkoTtf57Iwgeh5n5hpnOO1OLK7WusqwgHkUgiHOrKy4U7P9/hgkI55E11pZJwZ0czGcfvSmm&#10;2t74j66ZL0SAsEtRQel9k0rp8pIMupFtiIN3sq1BH2RbSN3iLcBNLT+jaCwNVhwWSmzou6T8nF2M&#10;gmTJq509bmkzPmTxeb0/ZXYnlRr0u8UEhKfOv8Ov9q9W8JXEM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h7mxQAAAN0AAAAPAAAAAAAAAAAAAAAAAJgCAABkcnMv&#10;ZG93bnJldi54bWxQSwUGAAAAAAQABAD1AAAAigMAAAAA&#10;" path="m47,22l45,12,40,5,32,,22,,15,,7,5,2,12,,22,2,32r5,8l15,44r7,l32,44r8,-4l45,32,47,22xm45,22r-3,8l40,37r-8,5l22,44,15,42,7,37,2,30r,-8l2,15,7,7,15,2,22,,32,2r8,5l42,15r3,7xe" fillcolor="#afcfb1" stroked="f">
        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        <o:lock v:ext="edit" verticies="t"/>
                      </v:shape>
                      <v:shape id="Freeform 2502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8AcUA&#10;AADdAAAADwAAAGRycy9kb3ducmV2LnhtbESPQWvCQBSE7wX/w/IEb7pRbA2pq4ggKC3UqPT8yD43&#10;abNvQ3Y16b/vFoQeh5n5hlmue1uLO7W+cqxgOklAEBdOV2wUXM67cQrCB2SNtWNS8EMe1qvB0xIz&#10;7TrO6X4KRkQI+wwVlCE0mZS+KMmin7iGOHpX11oMUbZG6ha7CLe1nCXJi7RYcVwosaFtScX36WYV&#10;7MM1NR+bz3zxfuTO+Pzw9nV5Vmo07DevIAL14T/8aO+1gnk6n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rwB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        <o:lock v:ext="edit" verticies="t"/>
                      </v:shape>
                      <v:shape id="Freeform 2503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Vj8cA&#10;AADdAAAADwAAAGRycy9kb3ducmV2LnhtbESPT2vCQBTE70K/w/IKvelGG6ykWaUUlQoeNO2lt0f2&#10;5U+TfRuyq6bf3hUEj8PM/IZJV4NpxZl6V1tWMJ1EIIhzq2suFfx8b8YLEM4ja2wtk4J/crBaPo1S&#10;TLS98JHOmS9FgLBLUEHlfZdI6fKKDLqJ7YiDV9jeoA+yL6Xu8RLgppWzKJpLgzWHhQo7+qwob7KT&#10;UXBYF3r/Fm/irjlSm/n5rvnb/ir18jx8vIPwNPhH+N7+0grixfQVbm/C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VFY/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        <o:lock v:ext="edit" verticies="t"/>
                      </v:shape>
                      <v:shape id="Freeform 2504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838cA&#10;AADdAAAADwAAAGRycy9kb3ducmV2LnhtbESPQWvCQBSE70L/w/IKvZmNxRRJs0oRS0VorbY95PbI&#10;PpNg9m3Irhr7611B8DjMzDdMNutNI47UudqyglEUgyAurK65VPD78z6cgHAeWWNjmRScycFs+jDI&#10;MNX2xBs6bn0pAoRdigoq79tUSldUZNBFtiUO3s52Bn2QXSl1h6cAN418juMXabDmsFBhS/OKiv32&#10;YBQs2s/dd8JMq6/kQ/79+3y93+RKPT32b68gPPX+Hr61l1rBeDIaw/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u/N/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        <o:lock v:ext="edit" verticies="t"/>
                      </v:shape>
                      <v:shape id="Freeform 2505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c8gA&#10;AADdAAAADwAAAGRycy9kb3ducmV2LnhtbESPQUvDQBSE74L/YXmCF7GbWi0xdltEkbaQSxMv3h7Z&#10;ZxKy+zZkt23aX98tCB6HmfmGWaxGa8SBBt86VjCdJCCIK6dbrhV8l1+PKQgfkDUax6TgRB5Wy9ub&#10;BWbaHXlHhyLUIkLYZ6igCaHPpPRVQxb9xPXE0ft1g8UQ5VBLPeAxwq2RT0kylxZbjgsN9vTRUNUV&#10;e6vgodjPqnOZ/3y+nrd5Z9Zp2Zlcqfu78f0NRKAx/If/2hut4DmdvsD1TXw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+JzyAAAAN0AAAAPAAAAAAAAAAAAAAAAAJgCAABk&#10;cnMvZG93bnJldi54bWxQSwUGAAAAAAQABAD1AAAAjQMAAAAA&#10;" path="m40,20r,-7l35,5,30,3,20,,13,3,8,5,3,13,,20r3,8l8,35r5,3l20,40,30,38r5,-3l40,28r,-8xm40,20r-2,8l35,33r-7,5l20,38r-7,l8,33,5,28,3,20,5,13,8,8,13,3,20,r8,3l35,8r3,5l40,20xe" fillcolor="#b8d3ba" stroked="f">
        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        <o:lock v:ext="edit" verticies="t"/>
                      </v:shape>
                      <v:shape id="Freeform 2506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FRcUA&#10;AADdAAAADwAAAGRycy9kb3ducmV2LnhtbESPQWvCQBSE7wX/w/IEb3Vj1SVEVxGh2kN7qBXPj+wz&#10;CWbfhuyaxH/vFgo9DjPzDbPeDrYWHbW+cqxhNk1AEOfOVFxoOP+8v6YgfEA2WDsmDQ/ysN2MXtaY&#10;GdfzN3WnUIgIYZ+hhjKEJpPS5yVZ9FPXEEfv6lqLIcq2kKbFPsJtLd+SREmLFceFEhval5TfTner&#10;QfUq/bp/uqVUl8O8bo52ueguWk/Gw24FItAQ/sN/7Q+jYZHOFPy+i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EVF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        <o:lock v:ext="edit" verticies="t"/>
                      </v:shape>
                      <v:shape id="Freeform 2507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kf8QA&#10;AADdAAAADwAAAGRycy9kb3ducmV2LnhtbESPwWrDMBBE74X+g9hCbo3skqaJa9mUgMGnQJJCe1ys&#10;jS1qrYylOM7fR4VCj8PMvGHycra9mGj0xrGCdJmAIG6cNtwq+DxVzxsQPiBr7B2Tght5KIvHhxwz&#10;7a58oOkYWhEh7DNU0IUwZFL6piOLfukG4uid3WgxRDm2Uo94jXDby5ckWUuLhuNChwPtOmp+jher&#10;oK+/99rg2pht9Sqn6WuXHMgotXiaP95BBJrDf/ivXWsFq036Br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JH/EAAAA3QAAAA8AAAAAAAAAAAAAAAAAmAIAAGRycy9k&#10;b3ducmV2LnhtbFBLBQYAAAAABAAEAPUAAACJAwAAAAA=&#10;" path="m37,20l35,13,32,8,25,3,17,,10,3,5,8,,13r,7l,28r5,5l10,38r7,l25,38r7,-5l35,28r2,-8xm35,20r,8l30,33r-5,2l17,38,12,35,7,33,2,28r,-8l2,13,7,8,12,5,17,3r8,2l30,8r5,5l35,20xe" fillcolor="#bcd5be" stroked="f">
        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        <o:lock v:ext="edit" verticies="t"/>
                      </v:shape>
                      <v:shape id="Freeform 2508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BWcMA&#10;AADdAAAADwAAAGRycy9kb3ducmV2LnhtbERPy4rCMBTdC/5DuII7TZWZoVSjFFHGGQbBx8Llpbm2&#10;xeamJFHrfP1kMeDycN7zZWcacSfna8sKJuMEBHFhdc2lgtNxM0pB+ICssbFMCp7kYbno9+aYafvg&#10;Pd0PoRQxhH2GCqoQ2kxKX1Rk0I9tSxy5i3UGQ4SulNrhI4abRk6T5EMarDk2VNjSqqLiergZBe+h&#10;+O22uzz9/EnX5zJvv792DpUaDrp8BiJQF17if/dWK3hLJ3Fu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BWcMAAADdAAAADwAAAAAAAAAAAAAAAACYAgAAZHJzL2Rv&#10;d25yZXYueG1sUEsFBgAAAAAEAAQA9QAAAIgDAAAAAA==&#10;" path="m37,17l35,10,30,5,25,,17,,12,,5,5,2,10,,17r2,8l5,30r7,5l17,35r8,l30,30r5,-5l37,17xm35,17r-3,8l30,30r-5,2l17,35,12,32,7,30,2,25r,-8l2,10,7,5,12,2,17,r8,2l30,5r2,5l35,17xe" fillcolor="#bed6c0" stroked="f">
        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        <o:lock v:ext="edit" verticies="t"/>
                      </v:shape>
                      <v:shape id="Freeform 2509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oiMYA&#10;AADdAAAADwAAAGRycy9kb3ducmV2LnhtbESP0WoCMRRE3wv+Q7hCX0rNWordbo0iRaloQdR+wGVz&#10;3SwmN0uS6vr3TaHQx2FmzjDTee+suFCIrWcF41EBgrj2uuVGwddx9ViCiAlZo/VMCm4UYT4b3E2x&#10;0v7Ke7ocUiMyhGOFCkxKXSVlrA05jCPfEWfv5IPDlGVopA54zXBn5VNRTKTDlvOCwY7eDdXnw7dT&#10;wMvNzbqledjhcb39+Ayr8uVslbof9os3EIn69B/+a6+1gudy/Aq/b/IT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IoiMYAAADdAAAADwAAAAAAAAAAAAAAAACYAgAAZHJz&#10;L2Rvd25yZXYueG1sUEsFBgAAAAAEAAQA9QAAAIsDAAAAAA==&#10;" path="m33,17r,-7l28,5,23,2,15,,10,2,5,5,,10r,7l,25r5,5l10,32r5,3l23,32r5,-2l33,25r,-8xm33,17r-3,5l28,27r-5,5l15,32r-5,l5,27,3,22,,17,3,12,5,7,10,2r5,l23,2r5,5l30,12r3,5xe" fillcolor="#c1d8c3" stroked="f">
        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        <o:lock v:ext="edit" verticies="t"/>
                      </v:shape>
                      <v:shape id="Freeform 2510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eEb4A&#10;AADdAAAADwAAAGRycy9kb3ducmV2LnhtbERPvQrCMBDeBd8hnOCmqSIi1SgiKi4itoLr2ZxtsbmU&#10;Jmp9ezMIjh/f/2LVmkq8qHGlZQWjYQSCOLO65FzBJd0NZiCcR9ZYWSYFH3KwWnY7C4y1ffOZXonP&#10;RQhhF6OCwvs6ltJlBRl0Q1sTB+5uG4M+wCaXusF3CDeVHEfRVBosOTQUWNOmoOyRPI2CTYIne91O&#10;/S2Vx/3usK1afRkp1e+16zkIT63/i3/ug1YwmY3D/vAmP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lnhG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        <o:lock v:ext="edit" verticies="t"/>
                      </v:shape>
                      <v:shape id="Freeform 2511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1ZcYA&#10;AADdAAAADwAAAGRycy9kb3ducmV2LnhtbESPT2sCMRTE70K/Q3iFXkSzq0V0u1GKtlVvrUrPj83b&#10;PzR5WTapbr+9EQoeh5n5DZOvemvEmTrfOFaQjhMQxIXTDVcKTsf30RyED8gajWNS8EceVsuHQY6Z&#10;dhf+ovMhVCJC2GeooA6hzaT0RU0W/di1xNErXWcxRNlVUnd4iXBr5CRJZtJiw3GhxpbWNRU/h1+r&#10;4OPze0pv7XC63S+25X7Tm2qWGqWeHvvXFxCB+nAP/7d3WsHzfJLC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u1Zc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        <o:lock v:ext="edit" verticies="t"/>
                      </v:shape>
                      <v:shape id="Freeform 2512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HTsMA&#10;AADdAAAADwAAAGRycy9kb3ducmV2LnhtbESP0YrCMBRE3wX/IVxh3zS1LCLVKCJdWBYWsfUDLs21&#10;LTY3ocnW+vcbQfBxmJkzzHY/mk4M1PvWsoLlIgFBXFndcq3gUn7N1yB8QNbYWSYFD/Kw300nW8y0&#10;vfOZhiLUIkLYZ6igCcFlUvqqIYN+YR1x9K62Nxii7Gupe7xHuOlkmiQrabDluNCgo2ND1a34Mwpw&#10;OF11Xbrfw6NyeV6cVrltf5T6mI2HDYhAY3iHX+1vreBznabwfBOf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HTsMAAADdAAAADwAAAAAAAAAAAAAAAACYAgAAZHJzL2Rv&#10;d25yZXYueG1sUEsFBgAAAAAEAAQA9QAAAIgDAAAAAA==&#10;" path="m30,15r,-5l28,5,23,,15,,10,,5,5,3,10,,15r3,5l5,25r5,5l15,30r8,l28,25r2,-5l30,15xm30,15r-2,5l25,25r-5,3l15,28r-5,l8,25,3,20r,-5l3,10,8,5,10,3r5,l20,3r5,2l28,10r2,5xe" fillcolor="#c8dbc9" stroked="f">
        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        <o:lock v:ext="edit" verticies="t"/>
                      </v:shape>
                      <v:shape id="Freeform 2513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9+sQA&#10;AADdAAAADwAAAGRycy9kb3ducmV2LnhtbESPT2vCQBTE7wW/w/IK3urGP5U0dRUpFXqTJsHzI/vM&#10;hmbfhuxq4rfvCoLHYWZ+w2x2o23FlXrfOFYwnyUgiCunG64VlMXhLQXhA7LG1jEpuJGH3XbyssFM&#10;u4F/6ZqHWkQI+wwVmBC6TEpfGbLoZ64jjt7Z9RZDlH0tdY9DhNtWLpJkLS02HBcMdvRlqPrLL1YB&#10;lsXqvRysmZ++Pxp9vOTpuciVmr6O+08QgcbwDD/aP1rBKl0s4f4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ffr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        <o:lock v:ext="edit" verticies="t"/>
                      </v:shape>
                      <v:shape id="Freeform 2514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NecQA&#10;AADdAAAADwAAAGRycy9kb3ducmV2LnhtbESPQWsCMRSE74L/ITyhN80qUuxqFBEsvZRSteDxkTw3&#10;i5uXJUl313/fFAo9DjPzDbPZDa4RHYVYe1YwnxUgiLU3NVcKLufjdAUiJmSDjWdS8KAIu+14tMHS&#10;+J4/qTulSmQIxxIV2JTaUsqoLTmMM98SZ+/mg8OUZaikCdhnuGvkoiiepcOa84LFlg6W9P307RRE&#10;H+yrnXdf/PKuh6v+qG7u0Sv1NBn2axCJhvQf/mu/GQXL1WIJv2/y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/jXn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        <o:lock v:ext="edit" verticies="t"/>
                      </v:shape>
                      <v:shape id="Freeform 2515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doscA&#10;AADdAAAADwAAAGRycy9kb3ducmV2LnhtbESPQWvCQBSE70L/w/IKvYhuIrZIdJViW+hBBKOox0f2&#10;mcTuvg3ZrcZ/7wqFHoeZ+YaZLTprxIVaXztWkA4TEMSF0zWXCnbbr8EEhA/IGo1jUnAjD4v5U2+G&#10;mXZX3tAlD6WIEPYZKqhCaDIpfVGRRT90DXH0Tq61GKJsS6lbvEa4NXKUJG/SYs1xocKGlhUVP/mv&#10;VXAwe5OGnMxOrlfH8fLz3E/XH0q9PHfvUxCBuvAf/mt/awXjyegV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zHaL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        <o:lock v:ext="edit" verticies="t"/>
                      </v:shape>
                      <v:shape id="Freeform 2516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CT8cA&#10;AADdAAAADwAAAGRycy9kb3ducmV2LnhtbESPT2vCQBTE74V+h+UVeqsbpUqIrlKEYD0oNP67PrKv&#10;SUj2bcxuY/rtu0LB4zAzv2EWq8E0oqfOVZYVjEcRCOLc6ooLBcdD+haDcB5ZY2OZFPySg9Xy+WmB&#10;ibY3/qI+84UIEHYJKii9bxMpXV6SQTeyLXHwvm1n0AfZFVJ3eAtw08hJFM2kwYrDQoktrUvK6+zH&#10;KFhfNtesj3enrErPtZum23G93yr1+jJ8zEF4Gvwj/N/+1Are48kM7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7Qk/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        <o:lock v:ext="edit" verticies="t"/>
                      </v:shape>
                      <v:shape id="Freeform 2517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52sUA&#10;AADdAAAADwAAAGRycy9kb3ducmV2LnhtbESP0WrCQBRE3wv+w3KFvtWNos02dZUgFLTFh6gfcMne&#10;JqHZuyG7avx7tyD4OMzMGWa5HmwrLtT7xrGG6SQBQVw603Cl4XT8elMgfEA22DomDTfysF6NXpaY&#10;GXflgi6HUIkIYZ+hhjqELpPSlzVZ9BPXEUfv1/UWQ5R9JU2P1wi3rZwlybu02HBcqLGjTU3l3+Fs&#10;NeS778Ve/ahtY9JCfVBRzdNNrvXreMg/QQQawjP8aG+NhrmapfD/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/na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        <o:lock v:ext="edit" verticies="t"/>
                      </v:shape>
                      <v:shape id="Freeform 2518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f1MMA&#10;AADdAAAADwAAAGRycy9kb3ducmV2LnhtbERPW2vCMBR+H/gfwhH2NlPLGFKNIoJQBhu0le310Jxe&#10;sDkpSVarv355GOzx47vvDrMZxETO95YVrFcJCOLa6p5bBZfq/LIB4QOyxsEyKbiTh8N+8bTDTNsb&#10;FzSVoRUxhH2GCroQxkxKX3dk0K/sSBy5xjqDIULXSu3wFsPNINMkeZMGe44NHY506qi+lj9GQT0V&#10;9/y7qPTjq3CXMflsPh7vjVLPy/m4BRFoDv/iP3euFbxu0jg3vo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Tf1MMAAADdAAAADwAAAAAAAAAAAAAAAACYAgAAZHJzL2Rv&#10;d25yZXYueG1sUEsFBgAAAAAEAAQA9QAAAIgDAAAAAA==&#10;" path="m23,10l20,5,18,3,15,,10,,8,,3,3r,2l,10r3,5l3,18r5,2l10,20r5,l18,18r2,-3l23,10xm20,10r,3l18,18r-3,l10,20,8,18r-3,l3,13r,-3l3,8,5,3r3,l10,r5,3l18,3r2,5l20,10xe" fillcolor="#d8e4d8" stroked="f">
        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        <o:lock v:ext="edit" verticies="t"/>
                      </v:shape>
                      <v:shape id="Freeform 2519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np8QA&#10;AADdAAAADwAAAGRycy9kb3ducmV2LnhtbESPQWvCQBSE7wX/w/IEb3WjWInRVcQq9CQ0Cl6f2Wc2&#10;mH0bs1uN/75bKHgcZuYbZrHqbC3u1PrKsYLRMAFBXDhdcangeNi9pyB8QNZYOyYFT/KwWvbeFphp&#10;9+BvuuehFBHCPkMFJoQmk9IXhiz6oWuIo3dxrcUQZVtK3eIjwm0tx0kylRYrjgsGG9oYKq75j1Ug&#10;9+n685afp1vyl/3BJKeP542VGvS79RxEoC68wv/tL61gko5n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Z6fEAAAA3QAAAA8AAAAAAAAAAAAAAAAAmAIAAGRycy9k&#10;b3ducmV2LnhtbFBLBQYAAAAABAAEAPUAAACJAwAAAAA=&#10;" path="m17,10r,-5l15,3,12,,7,,5,,2,3,,5r,5l,13r2,5l5,20r2,l12,20r3,-2l17,13r,-3xm17,10r-2,5l7,18,2,15,,10,2,5,7,3r8,2l17,10xe" fillcolor="#dbe6db" stroked="f">
        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        <o:lock v:ext="edit" verticies="t"/>
                      </v:shape>
                      <v:shape id="Freeform 2520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Kh8IA&#10;AADdAAAADwAAAGRycy9kb3ducmV2LnhtbERPy4rCMBTdC/MP4QqzkTGdUQapRhFFEFyo1Q+4NrcP&#10;bG5CE23n7ycLweXhvBer3jTiSa2vLSv4HicgiHOray4VXC+7rxkIH5A1NpZJwR95WC0/BgtMte34&#10;TM8slCKGsE9RQRWCS6X0eUUG/dg64sgVtjUYImxLqVvsYrhp5E+S/EqDNceGCh1tKsrv2cMomBy0&#10;6/LHbb3duNHltA/FEa+FUp/Dfj0HEagPb/HLvdcKprNJ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EqHwgAAAN0AAAAPAAAAAAAAAAAAAAAAAJgCAABkcnMvZG93&#10;bnJldi54bWxQSwUGAAAAAAQABAD1AAAAhwMAAAAA&#10;" path="m17,10r,-2l15,3r-3,l7,,5,3,2,3,,8r,2l,13r2,5l5,18r2,2l12,18r3,l17,13r,-3xm15,10r,5l7,18,2,15,,10,2,5,7,3r8,2l15,10xe" fillcolor="#dde8dd" stroked="f">
        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        <o:lock v:ext="edit" verticies="t"/>
                      </v:shape>
                      <v:shape id="Freeform 2521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bfMcA&#10;AADdAAAADwAAAGRycy9kb3ducmV2LnhtbESPzWvCQBTE74L/w/KEXopubONXdBWxKL004MfB4yP7&#10;TILZtyG7avrfd4WCx2FmfsMsVq2pxJ0aV1pWMBxEIIgzq0vOFZyO2/4UhPPIGivLpOCXHKyW3c4C&#10;E20fvKf7weciQNglqKDwvk6kdFlBBt3A1sTBu9jGoA+yyaVu8BHgppIfUTSWBksOCwXWtCkoux5u&#10;RsGO3s/XbZSn53iSfY1/TDobxalSb712PQfhqfWv8H/7WyuIp59DeL4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W3zHAAAA3QAAAA8AAAAAAAAAAAAAAAAAmAIAAGRy&#10;cy9kb3ducmV2LnhtbFBLBQYAAAAABAAEAPUAAACMAwAAAAA=&#10;" path="m17,7l15,2,7,,2,2,,7r2,5l7,15r8,-3l17,7xm15,7r-3,5l7,15,2,12,2,7,2,2,7,r5,2l15,7xe" fillcolor="#e1eae1" stroked="f">
        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        <o:lock v:ext="edit" verticies="t"/>
                      </v:shape>
                      <v:shape id="Freeform 2522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yM8cA&#10;AADdAAAADwAAAGRycy9kb3ducmV2LnhtbESPT2vCQBTE7wW/w/KEXkQ3pn8I0VXEtuChUGK9eHtk&#10;n0kw+zbdXTV+e1cQehxm5jfMfNmbVpzJ+caygukkAUFcWt1wpWD3+zXOQPiArLG1TAqu5GG5GDzN&#10;Mdf2wgWdt6ESEcI+RwV1CF0upS9rMugntiOO3sE6gyFKV0nt8BLhppVpkrxLgw3HhRo7WtdUHrcn&#10;o8BnxS75/nvbj1afP8fitHbT9MMp9TzsVzMQgfrwH360N1rBa/aS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P8jPHAAAA3QAAAA8AAAAAAAAAAAAAAAAAmAIAAGRy&#10;cy9kb3ducmV2LnhtbFBLBQYAAAAABAAEAPUAAACMAwAAAAA=&#10;" path="m15,7r,-5l7,,2,2,,7r2,5l7,15r8,-3l15,7xm15,7r-3,5l7,12r-2,l2,7,5,2r2,l12,2r3,5xe" fillcolor="#e3ebe3" stroked="f">
        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        <o:lock v:ext="edit" verticies="t"/>
                      </v:shape>
                      <v:shape id="Freeform 2523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dysoA&#10;AADdAAAADwAAAGRycy9kb3ducmV2LnhtbESPW0sDMRSE34X+h3AKvkibrZVetk2LSqXtg0Iv2tdD&#10;crq7dHOybGJ39dcbQfBxmJlvmPmytaW4Uu0LxwoG/QQEsXam4EzB8fDSm4DwAdlg6ZgUfJGH5aJz&#10;M8fUuIZ3dN2HTEQI+xQV5CFUqZRe52TR911FHL2zqy2GKOtMmhqbCLelvE+SkbRYcFzIsaLnnPRl&#10;/2kVTKsPrcer9enp7nXbFG/f7+vVqVTqtts+zkAEasN/+K+9MQoeJsMh/L6JT0A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ZjHcrKAAAA3QAAAA8AAAAAAAAAAAAAAAAAmAIA&#10;AGRycy9kb3ducmV2LnhtbFBLBQYAAAAABAAEAPUAAACPAwAAAAA=&#10;" path="m13,7l10,2,5,,,2,,7r,5l5,15r5,-3l13,7xm10,7r,3l5,12,3,10,,7,3,5,5,2r5,3l10,7xe" fillcolor="#e7eee7" stroked="f">
        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        <o:lock v:ext="edit" verticies="t"/>
                      </v:shape>
                      <v:shape id="Freeform 2524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URsYA&#10;AADdAAAADwAAAGRycy9kb3ducmV2LnhtbESPQWvCQBSE70L/w/IKvdWNGkKMriItVulFavX+yD6z&#10;wezbNLtq+u/dQsHjMDPfMPNlbxtxpc7XjhWMhgkI4tLpmisFh+/1aw7CB2SNjWNS8EselounwRwL&#10;7W78Rdd9qESEsC9QgQmhLaT0pSGLfuha4uidXGcxRNlVUnd4i3DbyHGSZNJizXHBYEtvhsrz/mIV&#10;bN7T6STPP9bZODO7n8/NceUvI6VenvvVDESgPjzC/+2tVpDmkxT+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3URsYAAADdAAAADwAAAAAAAAAAAAAAAACYAgAAZHJz&#10;L2Rvd25yZXYueG1sUEsFBgAAAAAEAAQA9QAAAIsDAAAAAA==&#10;" path="m13,5l10,,5,,3,,,5r3,5l5,10r5,l13,5xm10,5r,3l5,10,3,8,3,5,3,3,5,r5,3l10,5xe" fillcolor="#e9f0ea" stroked="f">
        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        <o:lock v:ext="edit" verticies="t"/>
                      </v:shape>
                      <v:shape id="Freeform 2525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Ze8UA&#10;AADdAAAADwAAAGRycy9kb3ducmV2LnhtbESPwW7CMBBE75X4B2uReisObQNRwKBSCanqjbQfsLKX&#10;JBCvI9sNga+vK1XiOJqdNzvr7Wg7MZAPrWMF81kGglg703Kt4Ptr/1SACBHZYOeYFFwpwHYzeVhj&#10;adyFDzRUsRYJwqFEBU2MfSll0A1ZDDPXEyfv6LzFmKSvpfF4SXDbyecsW0iLLaeGBnt6b0ifqx+b&#10;3sA8H05HPdd+p5f97vZZ8H6h1ON0fFuBiDTG+/F/+sMoeC1ecv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5l7xQAAAN0AAAAPAAAAAAAAAAAAAAAAAJgCAABkcnMv&#10;ZG93bnJldi54bWxQSwUGAAAAAAQABAD1AAAAigMAAAAA&#10;" path="m10,5r,-2l5,,3,3,,5,3,8r2,2l10,8r,-3xm10,5l8,8,5,8,3,8,3,5,3,3,5,,8,3r2,2xe" fillcolor="#edf2ed" stroked="f">
        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        <o:lock v:ext="edit" verticies="t"/>
                      </v:shape>
                      <v:shape id="Freeform 2526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DY8UA&#10;AADdAAAADwAAAGRycy9kb3ducmV2LnhtbESPX2vCMBTF3wf7DuEO9ramaim1GmUMZA72ohvq47W5&#10;tsXmpiRRu2+/DAY+Hs6fH2e+HEwnruR8a1nBKElBEFdWt1wr+P5avRQgfEDW2FkmBT/kYbl4fJhj&#10;qe2NN3TdhlrEEfYlKmhC6EspfdWQQZ/Ynjh6J+sMhihdLbXDWxw3nRynaS4NthwJDfb01lB13l5M&#10;hHxuJlnaHnb50dj9x/s+C9PKKvX8NLzOQAQawj38315rBVkxye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sNjxQAAAN0AAAAPAAAAAAAAAAAAAAAAAJgCAABkcnMv&#10;ZG93bnJldi54bWxQSwUGAAAAAAQABAD1AAAAigMAAAAA&#10;" path="m7,5l7,3,2,,,3,,5,,8r2,2l7,8,7,5xm7,5l5,8,2,8r,l,5,2,3r,l5,3,7,5xe" fillcolor="#eff4ef" stroked="f">
        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        <o:lock v:ext="edit" verticies="t"/>
                      </v:shape>
                      <v:shape id="Freeform 2527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LtMQA&#10;AADdAAAADwAAAGRycy9kb3ducmV2LnhtbESPzW7CMBCE75X6DtZW4lYcSgVRikEUhMSVv/sqXpw0&#10;8TrEJgSevkaq1ONoZr7RzBa9rUVHrS8dKxgNExDEudMlGwXHw+Y9BeEDssbaMSm4k4fF/PVlhpl2&#10;N95Rtw9GRAj7DBUUITSZlD4vyKIfuoY4emfXWgxRtkbqFm8Rbmv5kSQTabHkuFBgQ6uC8mp/tQrM&#10;Y3Lvt4kZff/U1WXTnDqu1melBm/98gtEoD78h//aW63gMx1P4fk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i7TEAAAA3QAAAA8AAAAAAAAAAAAAAAAAmAIAAGRycy9k&#10;b3ducmV2LnhtbFBLBQYAAAAABAAEAPUAAACJAwAAAAA=&#10;" path="m7,5l5,3,2,,,3,,5,,8r2,l5,8,7,5xm5,5r,3l2,8r,l2,5,2,3r,l5,3r,2xe" fillcolor="#f3f6f3" stroked="f">
        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        <o:lock v:ext="edit" verticies="t"/>
                      </v:shape>
                      <v:shape id="Freeform 2528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RVcAA&#10;AADdAAAADwAAAGRycy9kb3ducmV2LnhtbERPTYvCMBC9C/6HMMLebKoui3SNokJBj1pZr0MzpsVm&#10;Uppou/56c1jY4+N9rzaDbcSTOl87VjBLUhDEpdM1GwWXIp8uQfiArLFxTAp+ycNmPR6tMNOu5xM9&#10;z8GIGMI+QwVVCG0mpS8rsugT1xJH7uY6iyHCzkjdYR/DbSPnafolLdYcGypsaV9ReT8/rILift2F&#10;/lrkeuFfx5/trTe5Nkp9TIbtN4hAQ/gX/7kPWsHnchHnxjfxCc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xRVcAAAADdAAAADwAAAAAAAAAAAAAAAACYAgAAZHJzL2Rvd25y&#10;ZXYueG1sUEsFBgAAAAAEAAQA9QAAAIUDAAAAAA==&#10;" path="m7,2l5,,2,r,l,2,2,5r,l5,5,7,2xm5,2r,l2,5,2,2r,l2,2,2,,5,2r,xe" fillcolor="#f5f8f5" stroked="f">
        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        <o:lock v:ext="edit" verticies="t"/>
                      </v:shape>
                      <v:shape id="Freeform 2529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ofccA&#10;AADdAAAADwAAAGRycy9kb3ducmV2LnhtbESPT2sCMRTE7wW/Q3hCL+JmbYurq1GkUNBDD1UPHp+b&#10;t39w87Ik6br99o1Q6HGYmd8w6+1gWtGT841lBbMkBUFcWN1wpeB8+pguQPiArLG1TAp+yMN2M3pa&#10;Y67tnb+oP4ZKRAj7HBXUIXS5lL6oyaBPbEccvdI6gyFKV0nt8B7hppUvaTqXBhuOCzV29F5TcTt+&#10;GwWTQ3nJul3/eTL7Nptk/prOG6fU83jYrUAEGsJ/+K+91wreFq9LeLy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YqH3HAAAA3QAAAA8AAAAAAAAAAAAAAAAAmAIAAGRy&#10;cy9kb3ducmV2LnhtbFBLBQYAAAAABAAEAPUAAACMAwAAAAA=&#10;" path="m3,2l3,,,,,,,2,,5r,l3,5,3,2xe" fillcolor="#f9fbf9" stroked="f">
                        <v:path arrowok="t" o:connecttype="custom" o:connectlocs="1905,1270;1905,0;0,0;0,0;0,1270;0,3175;0,3175;1905,3175;1905,1270" o:connectangles="0,0,0,0,0,0,0,0,0"/>
                      </v:shape>
                      <v:shape id="Freeform 2530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fE8UA&#10;AADdAAAADwAAAGRycy9kb3ducmV2LnhtbERPy2oCMRTdF/yHcAvd1YwylmE0igpCC3ZRH2h3l+R2&#10;MnRyM0xSHfv1zaLg8nDes0XvGnGhLtSeFYyGGQhi7U3NlYLDfvNcgAgR2WDjmRTcKMBiPniYYWn8&#10;lT/osouVSCEcSlRgY2xLKYO25DAMfUucuC/fOYwJdpU0HV5TuGvkOMtepMOaU4PFltaW9PfuxynQ&#10;+ef7eNL8nkbb1Xlpj6jfJiet1NNjv5yCiNTHu/jf/WoU5EWe9q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h8TxQAAAN0AAAAPAAAAAAAAAAAAAAAAAJgCAABkcnMv&#10;ZG93bnJldi54bWxQSwUGAAAAAAQABAD1AAAAigMAAAAA&#10;" path="m3,2r,l,,,2r,l,2,,5,3,2r,xe" fillcolor="#fbfcfc" stroked="f">
                        <v:path arrowok="t" o:connecttype="custom" o:connectlocs="1905,1270;1905,1270;0,0;0,1270;0,1270;0,1270;0,3175;1905,1270;1905,1270" o:connectangles="0,0,0,0,0,0,0,0,0"/>
                      </v:shape>
                      <v:shape id="Freeform 2531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zJLMQA&#10;AADdAAAADwAAAGRycy9kb3ducmV2LnhtbESPQYvCMBSE78L+h/AEb5q6FJGuUURYWRYFrbLnR/Ns&#10;S5uX2mRt/fdGEDwOM/MNs1j1phY3al1pWcF0EoEgzqwuOVdwPn2P5yCcR9ZYWyYFd3KwWn4MFpho&#10;2/GRbqnPRYCwS1BB4X2TSOmyggy6iW2Ig3exrUEfZJtL3WIX4KaWn1E0kwZLDgsFNrQpKKvSf6Pg&#10;L6aO7vvtb3Xud9dObw5WVmulRsN+/QXCU+/f4Vf7RyuI5/EU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ySzEAAAA3QAAAA8AAAAAAAAAAAAAAAAAmAIAAGRycy9k&#10;b3ducmV2LnhtbFBLBQYAAAAABAAEAPUAAACJAwAAAAA=&#10;" path="m3,r,l,,,,,,,,,,3,r,xe" stroked="f">
                        <v:path arrowok="t" o:connecttype="custom" o:connectlocs="1905,0;1905,0;0,0;0,0;0,0;0,0;0,0;1905,0;1905,0" o:connectangles="0,0,0,0,0,0,0,0,0"/>
                      </v:shape>
                      <v:shape id="Freeform 2532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UtMQA&#10;AADdAAAADwAAAGRycy9kb3ducmV2LnhtbESP3WoCMRSE7wXfIRzBO80qIrI1ipYKdimIPw9w2Bw3&#10;WzcnyyZq+vZNoeDlMDPfMMt1tI14UOdrxwom4wwEcel0zZWCy3k3WoDwAVlj45gU/JCH9arfW2Ku&#10;3ZOP9DiFSiQI+xwVmBDaXEpfGrLox64lTt7VdRZDkl0ldYfPBLeNnGbZXFqsOS0YbOndUHk73a2C&#10;67cuJttNsf8Ih2i+zC5+FnOj1HAQN28gAsXwCv+391rBbDGbwt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DFLT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      </v:shape>
                      <v:shape id="Freeform 2533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7xsQA&#10;AADdAAAADwAAAGRycy9kb3ducmV2LnhtbESPT2sCMRTE7wW/Q3hCbzXrH4quRrEFoT3WFvT43Dx3&#10;VzcvIYm722/fCEKPw8z8hlltetOIlnyoLSsYjzIQxIXVNZcKfr53L3MQISJrbCyTgl8KsFkPnlaY&#10;a9vxF7X7WIoE4ZCjgipGl0sZiooMhpF1xMk7W28wJulLqT12CW4aOcmyV2mw5rRQoaP3iorr/mYU&#10;fF7ezq6e8pGbxaF15rSY+E4r9Tzst0sQkfr4H360P7SC2Xw2hf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2e8bEAAAA3QAAAA8AAAAAAAAAAAAAAAAAmAIAAGRycy9k&#10;b3ducmV2LnhtbFBLBQYAAAAABAAEAPUAAACJ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        </v:shape>
                      <v:line id="Line 2534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6NcYAAADdAAAADwAAAGRycy9kb3ducmV2LnhtbESPQWvCQBSE70L/w/IKvemmEkRT1xCq&#10;gZYeRC09v2Zfs6HZtyG7mvjvuwXB4zAz3zDrfLStuFDvG8cKnmcJCOLK6YZrBZ+ncroE4QOyxtYx&#10;KbiSh3zzMFljpt3AB7ocQy0ihH2GCkwIXSalrwxZ9DPXEUfvx/UWQ5R9LXWPQ4TbVs6TZCEtNhwX&#10;DHb0aqj6PZ6tgn1icf7xdT29L85mtdoV5bfftko9PY7FC4hAY7iHb+03rSBdpin8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k+jXGAAAA3QAAAA8AAAAAAAAA&#10;AAAAAAAAoQIAAGRycy9kb3ducmV2LnhtbFBLBQYAAAAABAAEAPkAAACUAwAAAAA=&#10;" strokecolor="#1f1a17" strokeweight=".1pt"/>
                      <v:line id="Line 2535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frsYAAADdAAAADwAAAGRycy9kb3ducmV2LnhtbESPQWvCQBSE74X+h+UJ3upGUYmpq0jb&#10;gKWH0lh6fs0+s8Hs25BdTfz3bqHgcZiZb5j1drCNuFDna8cKppMEBHHpdM2Vgu9D/pSC8AFZY+OY&#10;FFzJw3bz+LDGTLuev+hShEpECPsMFZgQ2kxKXxqy6CeuJY7e0XUWQ5RdJXWHfYTbRs6SZCkt1hwX&#10;DLb0Yqg8FWer4DOxOPv4uR7el2ezWr3t8l//2ig1Hg27ZxCBhnAP/7f3WsE8nS/g7018An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oX67GAAAA3QAAAA8AAAAAAAAA&#10;AAAAAAAAoQIAAGRycy9kb3ducmV2LnhtbFBLBQYAAAAABAAEAPkAAACUAwAAAAA=&#10;" strokecolor="#1f1a17" strokeweight=".1pt"/>
                      <v:line id="Line 2536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B2cYAAADdAAAADwAAAGRycy9kb3ducmV2LnhtbESPQWvCQBSE7wX/w/IEb3WjSNDUNQTb&#10;gKWHUi09v2af2WD2bchuNP77bqHQ4zAz3zDbfLStuFLvG8cKFvMEBHHldMO1gs9T+bgG4QOyxtYx&#10;KbiTh3w3edhipt2NP+h6DLWIEPYZKjAhdJmUvjJk0c9dRxy9s+sthij7WuoebxFuW7lMklRabDgu&#10;GOxob6i6HAer4D2xuHz7up9e08FsNi9F+e2fW6Vm07F4AhFoDP/hv/ZBK1itVyn8volP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6wdnGAAAA3QAAAA8AAAAAAAAA&#10;AAAAAAAAoQIAAGRycy9kb3ducmV2LnhtbFBLBQYAAAAABAAEAPkAAACUAwAAAAA=&#10;" strokecolor="#1f1a17" strokeweight=".1pt"/>
                      <v:line id="Line 2537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ZkQsYAAADdAAAADwAAAGRycy9kb3ducmV2LnhtbESPQWvCQBSE74X+h+UVvNVNRWxMXUXa&#10;BiwexFh6fs0+s8Hs25BdTfz3XaHgcZiZb5jFarCNuFDna8cKXsYJCOLS6ZorBd+H/DkF4QOyxsYx&#10;KbiSh9Xy8WGBmXY97+lShEpECPsMFZgQ2kxKXxqy6MeuJY7e0XUWQ5RdJXWHfYTbRk6SZCYt1hwX&#10;DLb0bqg8FWerYJdYnGx/roev2dnM55/r/Nd/NEqNnob1G4hAQ7iH/9sbrWCaTl/h9i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2ZELGAAAA3QAAAA8AAAAAAAAA&#10;AAAAAAAAoQIAAGRycy9kb3ducmV2LnhtbFBLBQYAAAAABAAEAPkAAACUAwAAAAA=&#10;" strokecolor="#1f1a17" strokeweight=".1pt"/>
                      <v:shape id="Freeform 2538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u/sEA&#10;AADdAAAADwAAAGRycy9kb3ducmV2LnhtbERPTYvCMBC9C/sfwix4s+lKkdI1isiuiDeruB6HZmzr&#10;NpPSRG3/vTkIHh/ve77sTSPu1LnasoKvKAZBXFhdc6ngePidpCCcR9bYWCYFAzlYLj5Gc8y0ffCe&#10;7rkvRQhhl6GCyvs2k9IVFRl0kW2JA3exnUEfYFdK3eEjhJtGTuN4Jg3WHBoqbGldUfGf34yClvLB&#10;/Eyvq/Nfut4VZ7k9DZtEqfFnv/oG4an3b/HLvdUKkjQJc8Ob8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6bv7BAAAA3QAAAA8AAAAAAAAAAAAAAAAAmAIAAGRycy9kb3du&#10;cmV2LnhtbFBLBQYAAAAABAAEAPUAAACGAwAAAAA=&#10;" path="m,12l9,7,19,2,29,,39,,49,,59,2,69,7r10,5e" filled="f" strokecolor="#1f1a17" strokeweight=".1pt">
                        <v:path arrowok="t" o:connecttype="custom" o:connectlocs="0,7620;5715,4445;12065,1270;18415,0;24765,0;31115,0;37465,1270;43815,4445;50165,7620" o:connectangles="0,0,0,0,0,0,0,0,0"/>
                      </v:shape>
                      <v:line id="Line 2539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1hsEAAADdAAAADwAAAGRycy9kb3ducmV2LnhtbESPQYvCMBSE7wv+h/AEb2uqiNSuaVkV&#10;weuqeH40b9uyzUtoorb+erMgeBxm5htmXfSmFTfqfGNZwWyagCAurW64UnA+7T9TED4ga2wtk4KB&#10;PBT56GONmbZ3/qHbMVQiQthnqKAOwWVS+rImg35qHXH0fm1nMETZVVJ3eI9w08p5kiylwYbjQo2O&#10;tjWVf8erUbAdHJN3m96m9rJ5DPwIQ7tTajLuv79ABOrDO/xqH7SCRbpYwf+b+AR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VvWGwQAAAN0AAAAPAAAAAAAAAAAAAAAA&#10;AKECAABkcnMvZG93bnJldi54bWxQSwUGAAAAAAQABAD5AAAAjwMAAAAA&#10;" strokecolor="#1f1a17" strokeweight="0"/>
                      <v:line id="Line 2540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Kxr8AAADdAAAADwAAAGRycy9kb3ducmV2LnhtbERPyWrDMBC9F/oPYgq91XJDE4xjOTQp&#10;hV6zkPNgTWwTayQsJV6+vjoEcny8vdiMphN36n1rWcFnkoIgrqxuuVZwOv5+ZCB8QNbYWSYFE3nY&#10;lK8vBebaDryn+yHUIoawz1FBE4LLpfRVQwZ9Yh1x5C62Nxgi7GupexxiuOnkIk1X0mDLsaFBR7uG&#10;quvhZhTsJsfk3Xa0mT1v54nnMHU/Sr2/jd9rEIHG8BQ/3H9awVe2jPvjm/gEZPk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bXKxr8AAADdAAAADwAAAAAAAAAAAAAAAACh&#10;AgAAZHJzL2Rvd25yZXYueG1sUEsFBgAAAAAEAAQA+QAAAI0DAAAAAA==&#10;" strokecolor="#1f1a17" strokeweight="0"/>
                      <v:line id="Line 2541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vXcMAAADdAAAADwAAAGRycy9kb3ducmV2LnhtbESPwWrDMBBE74H8g9hCb7Gc0hbjWDaN&#10;S6HXpiHnxdraptZKWIpj5+urQiDHYWbeMEU1m0FMNPresoJtkoIgbqzuuVVw/P7YZCB8QNY4WCYF&#10;C3moyvWqwFzbC3/RdAitiBD2OSroQnC5lL7pyKBPrCOO3o8dDYYox1bqES8Rbgb5lKav0mDPcaFD&#10;R3VHze/hbBTUi2Pybj/bzJ7214WvYRnelXp8mN92IALN4R6+tT+1gufsZQv/b+ITk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5b13DAAAA3QAAAA8AAAAAAAAAAAAA&#10;AAAAoQIAAGRycy9kb3ducmV2LnhtbFBLBQYAAAAABAAEAPkAAACRAwAAAAA=&#10;" strokecolor="#1f1a17" strokeweight="0"/>
                      <v:shape id="Freeform 2542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IPcUA&#10;AADdAAAADwAAAGRycy9kb3ducmV2LnhtbESPT2vCQBTE70K/w/IK3nRTsVZiNiJCQawXrYLHR/aZ&#10;xGbfhuw2f769Wyh4HGbmN0yy7k0lWmpcaVnB2zQCQZxZXXKu4Pz9OVmCcB5ZY2WZFAzkYJ2+jBKM&#10;te34SO3J5yJA2MWooPC+jqV0WUEG3dTWxMG72cagD7LJpW6wC3BTyVkULaTBksNCgTVtC8p+Tr9G&#10;ga+zw3zjdvfLnri113L7lX8MSo1f+80KhKfeP8P/7Z1WMF++z+DvTXgC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Eg9xQAAAN0AAAAPAAAAAAAAAAAAAAAAAJgCAABkcnMv&#10;ZG93bnJldi54bWxQSwUGAAAAAAQABAD1AAAAigMAAAAA&#10;" path="m18,l13,3,8,5,3,13,,22r,8l,42,,62r3,8l10,62,20,45,25,35,28,25,30,15r,-7l25,3,18,e" filled="f" strokecolor="#1f1a17" strokeweight=".1pt">
        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        </v:shape>
                      <v:shape id="Freeform 2543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cUscA&#10;AADdAAAADwAAAGRycy9kb3ducmV2LnhtbESP3WoCMRSE74W+QzgF7zRbba2sRlFRsFAK9ae9PWyO&#10;u2s3J0sSdfXpm0LBy2FmvmHG08ZU4kzOl5YVPHUTEMSZ1SXnCnbbVWcIwgdkjZVlUnAlD9PJQ2uM&#10;qbYX/qTzJuQiQtinqKAIoU6l9FlBBn3X1sTRO1hnMETpcqkdXiLcVLKXJANpsOS4UGBNi4Kyn83J&#10;RMr8bf9eyq/bq3TV7dscd6uP41Kp9mMzG4EI1IR7+L+91gqehy99+HsTn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NnFLHAAAA3QAAAA8AAAAAAAAAAAAAAAAAmAIAAGRy&#10;cy9kb3ducmV2LnhtbFBLBQYAAAAABAAEAPUAAACMAwAAAAA=&#10;" path="m42,l35,3,30,8,25,18,20,32,8,57,,70r5,l13,65,23,55,33,47,40,35,47,25,52,15r,-7l50,3,42,e" filled="f" strokecolor="#1f1a17" strokeweight=".1pt">
        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        </v:shape>
                      <v:shape id="Freeform 2544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9BcYA&#10;AADdAAAADwAAAGRycy9kb3ducmV2LnhtbESPQWvCQBSE7wX/w/IEL6KbitYQXUVKCz0VtAoeH9ln&#10;Es2+TXc3GvvruwWhx2FmvmGW687U4krOV5YVPI8TEMS51RUXCvZf76MUhA/IGmvLpOBOHtar3tMS&#10;M21vvKXrLhQiQthnqKAMocmk9HlJBv3YNsTRO1lnMETpCqkd3iLc1HKSJC/SYMVxocSGXkvKL7vW&#10;KEi/L+fhfciuyw/01rY/883n0Sk16HebBYhAXfgPP9ofWsE0nU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69BcYAAADdAAAADwAAAAAAAAAAAAAAAACYAgAAZHJz&#10;L2Rvd25yZXYueG1sUEsFBgAAAAAEAAQA9QAAAIsDAAAAAA==&#10;" path="m62,l57,,52,5,47,18,40,30,25,50,8,65,,70r,l13,67,28,60,45,50,60,37,70,25,77,13r,-5l75,5,70,3,62,xe" filled="f" strokecolor="#1f1a17" strokeweight=".1pt">
        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        </v:shape>
                      <v:shape id="Freeform 2545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cNcUA&#10;AADdAAAADwAAAGRycy9kb3ducmV2LnhtbESP3YrCMBSE7wXfIRzBO039qStdo6jo4pWg6wMcmrNt&#10;sTmpTbR1n36zIHg5zMw3zGLVmlI8qHaFZQWjYQSCOLW64EzB5Xs/mINwHlljaZkUPMnBatntLDDR&#10;tuETPc4+EwHCLkEFufdVIqVLczLohrYiDt6PrQ36IOtM6hqbADelHEfRTBosOCzkWNE2p/R6vhsF&#10;ldtMbm30ezxM0uZjR1+XODM7pfq9dv0JwlPr3+FX+6AVTOdxDP9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Nw1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        </v:shape>
                      <v:shape id="Freeform 2546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DHcUA&#10;AADdAAAADwAAAGRycy9kb3ducmV2LnhtbESPwWrDMBBE74H8g9hAbomc0qbBjRJKoNCj6wbT4yJt&#10;bFNrZSTVdvr1VSDQ4zAzb5j9cbKdGMiH1rGCzToDQaydablWcP58W+1AhIhssHNMCq4U4HiYz/aY&#10;GzfyBw1lrEWCcMhRQRNjn0sZdEMWw9r1xMm7OG8xJulraTyOCW47+ZBlW2mx5bTQYE+nhvR3+WMV&#10;nNria7hIJ8tfl/lnXdtNVVRKLRfT6wuISFP8D9/b70bB4+5pC7c36Qn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kMdxQAAAN0AAAAPAAAAAAAAAAAAAAAAAJgCAABkcnMv&#10;ZG93bnJldi54bWxQSwUGAAAAAAQABAD1AAAAigMAAAAA&#10;" path="m112,l102,3r-7,7l85,25,70,40,55,50,37,60,10,70,,72r20,l40,67,60,62,80,55,95,45,107,35,117,25r5,-10l122,10r,-5l117,3,112,xe" filled="f" strokecolor="#1f1a17" strokeweight=".1pt">
        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        </v:shape>
                      <v:shape id="Freeform 2547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SvsEA&#10;AADdAAAADwAAAGRycy9kb3ducmV2LnhtbESPzYrCQBCE74LvMLSwN50o/hEdZVkR9qrrwWOTaZNg&#10;uifMTDS+/c6CsMei6quitvueG/UgH2onBqaTDBRJ4WwtpYHLz3G8BhUiisXGCRl4UYD9bjjYYm7d&#10;U070OMdSpRIJORqoYmxzrUNREWOYuJYkeTfnGWOSvtTW4zOVc6NnWbbUjLWkhQpb+qqouJ87NjDH&#10;A3e32eFesH95tvbacemM+Rj1nxtQkfr4H37T3zZx68UK/t6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EEr7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        </v:shape>
                      <v:shape id="Freeform 2548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/18AA&#10;AADdAAAADwAAAGRycy9kb3ducmV2LnhtbERPTYvCMBC9C/6HMII3TRVdpRpFhAVRL1sVPA7N2Fab&#10;SWmytf57cxA8Pt73ct2aUjRUu8KygtEwAkGcWl1wpuB8+h3MQTiPrLG0TApe5GC96naWGGv75D9q&#10;Ep+JEMIuRgW591UspUtzMuiGtiIO3M3WBn2AdSZ1jc8Qbko5jqIfabDg0JBjRduc0kfybxT4Kj1O&#10;Nm53v+yJG3sttods9lKq32s3CxCeWv8Vf9w7rWAyn4a54U1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B/18AAAADdAAAADwAAAAAAAAAAAAAAAACYAgAAZHJzL2Rvd25y&#10;ZXYueG1sUEsFBgAAAAAEAAQA9QAAAIUDAAAAAA==&#10;" path="m13,r5,3l23,5r5,8l30,20r,12l30,42r,20l28,70,20,62,10,45,5,35,3,25,,15,,8,5,3,13,e" filled="f" strokecolor="#1f1a17" strokeweight=".1pt">
        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        </v:shape>
                      <v:shape id="Freeform 2549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fCsYA&#10;AADdAAAADwAAAGRycy9kb3ducmV2LnhtbESPQWvCQBSE7wX/w/KE3uqmpQabuooVRS8q2vb+yD6T&#10;YPZtyK5u/PeuIHgcZuYbZjztTC0u1LrKsoL3QQKCOLe64kLB3+/ybQTCeWSNtWVScCUH00nvZYyZ&#10;toH3dDn4QkQIuwwVlN43mZQuL8mgG9iGOHpH2xr0UbaF1C2GCDe1/EiSVBqsOC6U2NC8pPx0OBsF&#10;291sMd8s/kPY7tNjGk6rn2K9Uuq1382+QXjq/DP8aK+1gs/R8Av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hfCsYAAADdAAAADwAAAAAAAAAAAAAAAACYAgAAZHJz&#10;L2Rvd25yZXYueG1sUEsFBgAAAAAEAAQA9QAAAIsDAAAAAA==&#10;" path="m13,r5,3l22,8r5,10l32,32,45,57,55,70r-8,l40,65,32,55,22,47,13,35,5,25,,15,,8,5,3,13,e" filled="f" strokecolor="#1f1a17" strokeweight=".1pt">
        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        </v:shape>
                      <v:shape id="Freeform 2550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VmcIA&#10;AADdAAAADwAAAGRycy9kb3ducmV2LnhtbERPz0vDMBS+C/4P4QlexKYbMkptWkQQBsLAbgePj+bZ&#10;FJuXkqRr998vh8GOH9/vqlntKM7kw+BYwSbLQRB3Tg/cKzgdv14LECEiaxwdk4ILBWjqx4cKS+0W&#10;/qFzG3uRQjiUqMDEOJVShs6QxZC5iThxf85bjAn6XmqPSwq3o9zm+U5aHDg1GJzo01D3385WwdHn&#10;xhV2xm9vfi/LYdu+9Eur1PPT+vEOItIa7+Kbe68VvBW7tD+9SU9A1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9WZwgAAAN0AAAAPAAAAAAAAAAAAAAAAAJgCAABkcnMvZG93&#10;bnJldi54bWxQSwUGAAAAAAQABAD1AAAAhwMAAAAA&#10;" path="m12,r8,l22,5r8,13l37,30,52,50,67,65r7,5l74,70,62,67,47,60,32,50,17,37,5,25,,13,,8,2,5,5,3,12,xe" filled="f" strokecolor="#1f1a17" strokeweight=".1pt">
        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        </v:shape>
                      <v:shape id="Freeform 2551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Ep8UA&#10;AADdAAAADwAAAGRycy9kb3ducmV2LnhtbESP3WoCMRSE74W+QziCd5pVrMjWKCJVBKXFnwc4bE6T&#10;bTcnyybq6tM3QqGXw8x8w8wWravElZpQelYwHGQgiAuvSzYKzqd1fwoiRGSNlWdScKcAi/lLZ4a5&#10;9jc+0PUYjUgQDjkqsDHWuZShsOQwDHxNnLwv3ziMSTZG6gZvCe4qOcqyiXRYclqwWNPKUvFzvDgF&#10;H61Zx8fu/VB9vmJdbPYPuzLfSvW67fINRKQ2/of/2lutYDydDOH5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wSnxQAAAN0AAAAPAAAAAAAAAAAAAAAAAJgCAABkcnMv&#10;ZG93bnJldi54bWxQSwUGAAAAAAQABAD1AAAAigMAAAAA&#10;" path="m12,r3,l20,r5,5l27,7r8,15l45,34,57,44,70,54,92,64r7,5l79,67,60,59,40,49,22,39,10,27,2,15,,10,2,5,5,2,12,xe" filled="f" strokecolor="#1f1a17" strokeweight=".1pt">
        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        </v:shape>
                      <v:shape id="Freeform 2552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v8QA&#10;AADdAAAADwAAAGRycy9kb3ducmV2LnhtbESPwYrCQBBE78L+w9ALexHtKEEkOooIgrAIrnrw2GTa&#10;JJjpiZlZzf69Iyx4LKrqFTVfdrZWd2595UTDaJiAYsmdqaTQcDpuBlNQPpAYqp2whj/2sFx89OaU&#10;GfeQH74fQqEiRHxGGsoQmgzR5yVb8kPXsETv4lpLIcq2QNPSI8JtjeMkmaClSuJCSQ2vS86vh1+r&#10;Id8h+3SLZ5T1d7+/uo18uq+1/vrsVjNQgbvwDv+3t0ZDOp2M4fUmPgF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rg7/EAAAA3QAAAA8AAAAAAAAAAAAAAAAAmAIAAGRycy9k&#10;b3ducmV2LnhtbFBLBQYAAAAABAAEAPUAAACJAwAAAAA=&#10;" path="m12,l22,3r7,7l39,25,52,40,67,50,84,60r27,10l124,72r-20,l82,67,62,62,44,55,27,45,15,35,5,25,,15,,10,2,5,5,3,12,xe" filled="f" strokecolor="#1f1a17" strokeweight=".1pt">
        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        </v:shape>
                      <v:shape id="Freeform 2553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IMMQA&#10;AADdAAAADwAAAGRycy9kb3ducmV2LnhtbESPQWvCQBSE7wX/w/KE3upGK0FSV1FB8Fit8fzMvmaj&#10;2bchu5rUX98tFDwOM/MNM1/2thZ3an3lWMF4lIAgLpyuuFRw/Nq+zUD4gKyxdkwKfsjDcjF4mWOm&#10;Xcd7uh9CKSKEfYYKTAhNJqUvDFn0I9cQR+/btRZDlG0pdYtdhNtaTpIklRYrjgsGG9oYKq6Hm1Vg&#10;w8ZezHl9yT8fPs35Mdl26Ump12G/+gARqA/P8H97pxVMZ+k7/L2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yDD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        </v:shape>
                      <v:shape id="Freeform 2554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x0MYA&#10;AADdAAAADwAAAGRycy9kb3ducmV2LnhtbESPT2vCQBTE70K/w/IK3nTTEkSjGykSwYu0pi14fGRf&#10;/mj2bchuTfz23YLQ4zAzv2E229G04ka9aywreJlHIIgLqxuuFHx97mdLEM4ja2wtk4I7OdimT5MN&#10;JtoOfKJb7isRIOwSVFB73yVSuqImg25uO+LglbY36IPsK6l7HALctPI1ihbSYMNhocaOdjUV1/zH&#10;KMjGbOXK9+NZX/Jdlu9XH0P8PSg1fR7f1iA8jf4//GgftIJ4uYj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fx0MYAAADdAAAADwAAAAAAAAAAAAAAAACYAgAAZHJz&#10;L2Rvd25yZXYueG1sUEsFBgAAAAAEAAQA9QAAAIsDAAAAAA==&#10;" path="m30,62l42,,30,62xm30,62l28,77,23,89,15,99,,107,,99,,92,3,84,5,77r5,-5l15,67r8,-3l30,62xe" fillcolor="#f3be00" stroked="f">
        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        <o:lock v:ext="edit" verticies="t"/>
                      </v:shape>
                      <v:shape id="Freeform 2555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hI8cA&#10;AADdAAAADwAAAGRycy9kb3ducmV2LnhtbESPQWsCMRSE74X+h/AKvdVspS6yNUoRRT20Rduix+fm&#10;ubu6eVmSVOO/bwqFHoeZ+YYZTaJpxZmcbywreOxlIIhLqxuuFHx+zB+GIHxA1thaJgVX8jAZ396M&#10;sND2wms6b0IlEoR9gQrqELpCSl/WZND3bEecvIN1BkOSrpLa4SXBTSv7WZZLgw2nhRo7mtZUnjbf&#10;RsH2+uU0rl/f7CKfHd93+7icr6JS93fx5RlEoBj+w3/tpVbwNMwH8PsmPQE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wYSPHAAAA3QAAAA8AAAAAAAAAAAAAAAAAmAIAAGRy&#10;cy9kb3ducmV2LnhtbFBLBQYAAAAABAAEAPUAAACMAwAAAAA=&#10;" path="m,62l12,,,62xe" filled="f" strokecolor="#e15520" strokeweight="0">
                        <v:path arrowok="t" o:connecttype="custom" o:connectlocs="0,39370;7620,0;0,39370" o:connectangles="0,0,0"/>
                      </v:shape>
                      <v:shape id="Freeform 2556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JcsUA&#10;AADdAAAADwAAAGRycy9kb3ducmV2LnhtbESPT2sCMRTE7wW/Q3iCt5q1liCrUUQoiJRC/XPw9tg8&#10;N6ubl2UT1/XbN4VCj8PM/IZZrHpXi47aUHnWMBlnIIgLbyouNRwPH68zECEiG6w9k4YnBVgtBy8L&#10;zI1/8Dd1+1iKBOGQowYbY5NLGQpLDsPYN8TJu/jWYUyyLaVp8ZHgrpZvWaakw4rTgsWGNpaK2/7u&#10;NEwv0505n5wK6pD57nn9JPsVtB4N+/UcRKQ+/of/2luj4X2mFP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wlyxQAAAN0AAAAPAAAAAAAAAAAAAAAAAJgCAABkcnMv&#10;ZG93bnJldi54bWxQSwUGAAAAAAQABAD1AAAAigMAAAAA&#10;" path="m30,l28,15,23,27,15,37,,45,,37,,30,3,22,5,15r5,-5l15,5,23,2,30,e" filled="f" strokecolor="#e15520" strokeweight="0">
                        <v:path arrowok="t" o:connecttype="custom" o:connectlocs="19050,0;17780,9525;14605,17145;9525,23495;0,28575;0,23495;0,19050;1905,13970;3175,9525;6350,6350;9525,3175;14605,1270;19050,0" o:connectangles="0,0,0,0,0,0,0,0,0,0,0,0,0"/>
                      </v:shape>
                      <v:shape id="Freeform 2557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HRsYA&#10;AADdAAAADwAAAGRycy9kb3ducmV2LnhtbESPQWsCMRSE74X+h/AKvUjNaovK1ihFKngQwdX2/Lp5&#10;3SzdvCxJdLf/3giCx2FmvmHmy9424kw+1I4VjIYZCOLS6ZorBcfD+mUGIkRkjY1jUvBPAZaLx4c5&#10;5tp1vKdzESuRIBxyVGBibHMpQ2nIYhi6ljh5v85bjEn6SmqPXYLbRo6zbCIt1pwWDLa0MlT+FSer&#10;4Mscy91g+uo/fwZhSxvz3fF2rNTzU//xDiJSH+/hW3ujFbzNJlO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HRsYAAADdAAAADwAAAAAAAAAAAAAAAACYAgAAZHJz&#10;L2Rvd25yZXYueG1sUEsFBgAAAAAEAAQA9QAAAIsDAAAAAA==&#10;" path="m49,l44,7r-5,5l34,17r-5,3l22,22r-7,l7,22,,20,7,10,20,2,34,,49,xe" fillcolor="#f3be00" stroked="f">
                        <v:path arrowok="t" o:connecttype="custom" o:connectlocs="31115,0;27940,4445;24765,7620;21590,10795;18415,12700;13970,13970;9525,13970;4445,13970;0,12700;4445,6350;12700,1270;21590,0;31115,0" o:connectangles="0,0,0,0,0,0,0,0,0,0,0,0,0"/>
                      </v:shape>
                      <v:shape id="Freeform 2558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VIsAA&#10;AADdAAAADwAAAGRycy9kb3ducmV2LnhtbERPTWvCQBC9F/oflhF6q5uUIiG6igiF9tgoPQ/ZMYlm&#10;Z9fsmMR/3z0Ueny8781udr0aaYidZwP5MgNFXHvbcWPgdPx4LUBFQbbYeyYDD4qw2z4/bbC0fuJv&#10;GitpVArhWKKBViSUWse6JYdx6QNx4s5+cCgJDo22A04p3PX6LctW2mHHqaHFQIeW6mt1dwbCLZyO&#10;l30mP+NDpiq/519c5Ma8LOb9GpTQLP/iP/enNfBerNLc9CY9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mVIsAAAADdAAAADwAAAAAAAAAAAAAAAACYAgAAZHJzL2Rvd25y&#10;ZXYueG1sUEsFBgAAAAAEAAQA9QAAAIUDAAAAAA==&#10;" path="m49,l44,7r-5,5l34,17r-5,3l22,22r-7,l7,22,,20,7,10,20,2,34,,49,e" filled="f" strokecolor="#e15520" strokeweight="0">
                        <v:path arrowok="t" o:connecttype="custom" o:connectlocs="31115,0;27940,4445;24765,7620;21590,10795;18415,12700;13970,13970;9525,13970;4445,13970;0,12700;4445,6350;12700,1270;21590,0;31115,0" o:connectangles="0,0,0,0,0,0,0,0,0,0,0,0,0"/>
                      </v:shape>
                      <v:shape id="Freeform 2559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DW8UA&#10;AADdAAAADwAAAGRycy9kb3ducmV2LnhtbESPwW7CMBBE75X6D9ZW6q04rVoEAYMaqlZcCXDgtoqX&#10;OCJep7YJ4e9xpUocRzPzRjNfDrYVPfnQOFbwOspAEFdON1wr2G2/XyYgQkTW2DomBVcKsFw8Pswx&#10;1+7CG+rLWIsE4ZCjAhNjl0sZKkMWw8h1xMk7Om8xJulrqT1eEty28i3LxtJiw2nBYEcrQ9WpPFsF&#10;PwdbmWJ//F2Z4lr6/mNz/moKpZ6fhs8ZiEhDvIf/22ut4H0ynsL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0NbxQAAAN0AAAAPAAAAAAAAAAAAAAAAAJgCAABkcnMv&#10;ZG93bnJldi54bWxQSwUGAAAAAAQABAD1AAAAigMAAAAA&#10;" path="m,2r5,8l8,12r5,5l18,20r12,l45,15,37,7,27,2,13,,,2xe" fillcolor="#f3be00" stroked="f">
                        <v:path arrowok="t" o:connecttype="custom" o:connectlocs="0,1270;3175,6350;5080,7620;8255,10795;11430,12700;19050,12700;28575,9525;23495,4445;17145,1270;8255,0;0,1270" o:connectangles="0,0,0,0,0,0,0,0,0,0,0"/>
                      </v:shape>
                      <v:shape id="Freeform 2560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xVMMA&#10;AADdAAAADwAAAGRycy9kb3ducmV2LnhtbERPzWqDQBC+B/oOywR6S9aEYsVkE1JJQU/F2AeYuhM1&#10;cWfF3Ub79t1DoceP739/nE0vHjS6zrKCzToCQVxb3XGj4LN6XyUgnEfW2FsmBT/k4Hh4Wuwx1Xbi&#10;kh4X34gQwi5FBa33Qyqlq1sy6NZ2IA7c1Y4GfYBjI/WIUwg3vdxGUSwNdhwaWhwoa6m+X76NguIt&#10;qz9OXXHT+e1rKuJNWWXnUqnn5XzagfA0+3/xnzvXCl6S17A/vA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ixVMMAAADdAAAADwAAAAAAAAAAAAAAAACYAgAAZHJzL2Rv&#10;d25yZXYueG1sUEsFBgAAAAAEAAQA9QAAAIgDAAAAAA==&#10;" path="m,2r5,8l8,12r5,5l18,20r12,l45,15,37,7,27,2,13,,,2xe" filled="f" strokecolor="#e15520" strokeweight="0">
                        <v:path arrowok="t" o:connecttype="custom" o:connectlocs="0,1270;3175,6350;5080,7620;8255,10795;11430,12700;19050,12700;28575,9525;23495,4445;17145,1270;8255,0;0,1270" o:connectangles="0,0,0,0,0,0,0,0,0,0,0"/>
                      </v:shape>
                      <v:shape id="Freeform 2561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kzsAA&#10;AADdAAAADwAAAGRycy9kb3ducmV2LnhtbESPywrCMBBF94L/EEZwI5oqvqhGEUF048IXbodmbIvN&#10;pDRR698bQXB5uY/DnS9rU4gnVS63rKDfi0AQJ1bnnCo4nzbdKQjnkTUWlknBmxwsF83GHGNtX3yg&#10;59GnIoywi1FB5n0ZS+mSjAy6ni2Jg3ezlUEfZJVKXeErjJtCDqJoLA3mHAgZlrTOKLkfHyZw/bsj&#10;5aVEXdvJKLoe+LQfbpVqt+rVDISn2v/Dv/ZOKxhOJ334vglP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1kzsAAAADdAAAADwAAAAAAAAAAAAAAAACYAgAAZHJzL2Rvd25y&#10;ZXYueG1sUEsFBgAAAAAEAAQA9QAAAIUDAAAAAA==&#10;" path="m,l,5r,7l3,17r2,5l18,27r12,3l28,22,23,12,13,2,,xe" fillcolor="#f3be00" stroked="f">
                        <v:path arrowok="t" o:connecttype="custom" o:connectlocs="0,0;0,3175;0,7620;1905,10795;3175,13970;11430,17145;19050,19050;17780,13970;14605,7620;8255,1270;0,0" o:connectangles="0,0,0,0,0,0,0,0,0,0,0"/>
                      </v:shape>
                      <v:shape id="Freeform 2562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a2MYA&#10;AADdAAAADwAAAGRycy9kb3ducmV2LnhtbESPT2sCMRTE7wW/Q3hCL6Vmq2JlaxQrCh48+O+gt8fm&#10;dbO4edluoq7f3giCx2FmfsOMJo0txYVqXzhW8NVJQBBnThecK9jvFp9DED4gaywdk4IbeZiMW28j&#10;TLW78oYu25CLCGGfogITQpVK6TNDFn3HVcTR+3O1xRBlnUtd4zXCbSm7STKQFguOCwYrmhnKTtuz&#10;VRAONzLH/8H5YD6a3u9qPa9wNlfqvd1Mf0AEasIr/GwvtYL+8LsLjzfxCc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3a2MYAAADdAAAADwAAAAAAAAAAAAAAAACYAgAAZHJz&#10;L2Rvd25yZXYueG1sUEsFBgAAAAAEAAQA9QAAAIsDAAAAAA==&#10;" path="m,l,5r,7l3,17r2,5l18,27r12,3l28,22,23,12,13,2,,xe" filled="f" strokecolor="#e15520" strokeweight="0">
                        <v:path arrowok="t" o:connecttype="custom" o:connectlocs="0,0;0,3175;0,7620;1905,10795;3175,13970;11430,17145;19050,19050;17780,13970;14605,7620;8255,1270;0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8236BF" w:rsidRPr="00F9342E" w:rsidRDefault="008236BF" w:rsidP="003C7054">
            <w:pPr>
              <w:jc w:val="center"/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</w:pPr>
            <w:r w:rsidRPr="00F9342E"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  <w:t>Губернатор Алтайского края</w:t>
            </w:r>
          </w:p>
          <w:p w:rsidR="008236BF" w:rsidRPr="00F9342E" w:rsidRDefault="008236BF" w:rsidP="003C7054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9342E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A291332" wp14:editId="54D243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79375</wp:posOffset>
                      </wp:positionV>
                      <wp:extent cx="5943600" cy="0"/>
                      <wp:effectExtent l="32385" t="35560" r="34290" b="31115"/>
                      <wp:wrapNone/>
                      <wp:docPr id="1" name="Lin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37108" id="Line 709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" strokeweight="4.5pt">
                      <v:stroke linestyle="thinThick"/>
                    </v:line>
                  </w:pict>
                </mc:Fallback>
              </mc:AlternateContent>
            </w:r>
          </w:p>
          <w:p w:rsidR="008236BF" w:rsidRPr="00F9342E" w:rsidRDefault="008236BF" w:rsidP="003C7054">
            <w:pPr>
              <w:spacing w:line="240" w:lineRule="exac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просп. Л</w:t>
            </w:r>
            <w:r w:rsidR="002D2400" w:rsidRPr="00F9342E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енина, д. 59, г. Барнаул, 656049</w:t>
            </w:r>
          </w:p>
          <w:p w:rsidR="008236BF" w:rsidRPr="00F9342E" w:rsidRDefault="008236BF" w:rsidP="003C7054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телефон: (3852) 36-31-15, факс: (3852) 36-38-63, е-</w:t>
            </w: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mail</w:t>
            </w: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: </w:t>
            </w: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gubernator</w:t>
            </w: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@</w:t>
            </w: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alregn</w:t>
            </w: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  <w:r w:rsidRPr="00F9342E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ru</w:t>
            </w:r>
          </w:p>
          <w:p w:rsidR="008236BF" w:rsidRPr="00F9342E" w:rsidRDefault="008236BF" w:rsidP="003C7054">
            <w:pPr>
              <w:jc w:val="center"/>
              <w:rPr>
                <w:rFonts w:ascii="PT Astra Serif" w:hAnsi="PT Astra Serif"/>
              </w:rPr>
            </w:pPr>
          </w:p>
        </w:tc>
      </w:tr>
    </w:tbl>
    <w:p w:rsidR="00F309E7" w:rsidRDefault="00F309E7" w:rsidP="0024148D">
      <w:pPr>
        <w:spacing w:after="0"/>
        <w:rPr>
          <w:rFonts w:ascii="PT Astra Serif" w:hAnsi="PT Astra Serif" w:cs="Times New Roman"/>
          <w:sz w:val="16"/>
          <w:szCs w:val="16"/>
        </w:rPr>
      </w:pPr>
    </w:p>
    <w:p w:rsidR="000B4BA6" w:rsidRPr="00F9342E" w:rsidRDefault="000B4BA6" w:rsidP="0024148D">
      <w:pPr>
        <w:spacing w:after="0"/>
        <w:rPr>
          <w:rFonts w:ascii="PT Astra Serif" w:hAnsi="PT Astra Serif" w:cs="Times New Roman"/>
          <w:sz w:val="16"/>
          <w:szCs w:val="16"/>
        </w:rPr>
      </w:pPr>
    </w:p>
    <w:tbl>
      <w:tblPr>
        <w:tblW w:w="9516" w:type="dxa"/>
        <w:tblInd w:w="-18" w:type="dxa"/>
        <w:tblLayout w:type="fixed"/>
        <w:tblLook w:val="01E0" w:firstRow="1" w:lastRow="1" w:firstColumn="1" w:lastColumn="1" w:noHBand="0" w:noVBand="0"/>
      </w:tblPr>
      <w:tblGrid>
        <w:gridCol w:w="4379"/>
        <w:gridCol w:w="1134"/>
        <w:gridCol w:w="4003"/>
      </w:tblGrid>
      <w:tr w:rsidR="004878E9" w:rsidRPr="00F9342E" w:rsidTr="00100AEB">
        <w:trPr>
          <w:trHeight w:val="1008"/>
        </w:trPr>
        <w:tc>
          <w:tcPr>
            <w:tcW w:w="4379" w:type="dxa"/>
            <w:shd w:val="clear" w:color="auto" w:fill="auto"/>
          </w:tcPr>
          <w:p w:rsidR="004878E9" w:rsidRPr="00F9342E" w:rsidRDefault="001064AE" w:rsidP="0055502E">
            <w:pPr>
              <w:spacing w:before="120" w:after="0" w:line="240" w:lineRule="auto"/>
              <w:rPr>
                <w:rFonts w:ascii="PT Astra Serif" w:eastAsia="Times New Roman" w:hAnsi="PT Astra Serif" w:cs="Times New Roman"/>
                <w:color w:val="FFFFFF"/>
                <w:sz w:val="28"/>
                <w:szCs w:val="28"/>
                <w:lang w:eastAsia="ru-RU"/>
              </w:rPr>
            </w:pPr>
            <w:r w:rsidRPr="00F9342E">
              <w:rPr>
                <w:rFonts w:ascii="PT Astra Serif" w:eastAsia="Times New Roman" w:hAnsi="PT Astra Serif" w:cs="Times New Roman"/>
                <w:color w:val="FFFFFF"/>
                <w:sz w:val="28"/>
                <w:szCs w:val="28"/>
                <w:lang w:eastAsia="ru-RU"/>
              </w:rPr>
              <w:t>]</w:t>
            </w:r>
            <w:bookmarkStart w:id="1" w:name="REGNUMDATESTAMP"/>
            <w:bookmarkEnd w:id="1"/>
          </w:p>
        </w:tc>
        <w:tc>
          <w:tcPr>
            <w:tcW w:w="1134" w:type="dxa"/>
            <w:shd w:val="clear" w:color="auto" w:fill="auto"/>
          </w:tcPr>
          <w:p w:rsidR="004878E9" w:rsidRPr="00F9342E" w:rsidRDefault="004878E9" w:rsidP="0055502E">
            <w:pPr>
              <w:spacing w:before="120" w:after="0" w:line="240" w:lineRule="exact"/>
              <w:jc w:val="center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tcBorders>
              <w:left w:val="nil"/>
            </w:tcBorders>
            <w:shd w:val="clear" w:color="auto" w:fill="auto"/>
          </w:tcPr>
          <w:p w:rsidR="004878E9" w:rsidRPr="00F9342E" w:rsidRDefault="004878E9" w:rsidP="00C60B88">
            <w:pPr>
              <w:spacing w:after="0" w:line="240" w:lineRule="exact"/>
              <w:ind w:left="-108"/>
              <w:jc w:val="both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</w:tr>
    </w:tbl>
    <w:p w:rsidR="008A6B4E" w:rsidRDefault="008A6B4E" w:rsidP="008A6B4E">
      <w:pPr>
        <w:pStyle w:val="Default"/>
        <w:spacing w:line="240" w:lineRule="exact"/>
        <w:ind w:right="283"/>
        <w:jc w:val="center"/>
      </w:pPr>
      <w:r>
        <w:rPr>
          <w:color w:val="auto"/>
          <w:sz w:val="28"/>
          <w:szCs w:val="28"/>
        </w:rPr>
        <w:t xml:space="preserve">ПОЯСНИТЕЛЬНАЯ ЗАПИСКА </w:t>
      </w:r>
    </w:p>
    <w:p w:rsidR="008A6B4E" w:rsidRDefault="008A6B4E" w:rsidP="008A6B4E">
      <w:pPr>
        <w:pStyle w:val="Default"/>
        <w:spacing w:line="240" w:lineRule="exact"/>
        <w:ind w:right="283"/>
        <w:jc w:val="center"/>
      </w:pPr>
      <w:r>
        <w:rPr>
          <w:color w:val="auto"/>
          <w:sz w:val="28"/>
          <w:szCs w:val="28"/>
        </w:rPr>
        <w:t>к проекту закона Алтайского края</w:t>
      </w:r>
    </w:p>
    <w:p w:rsidR="008A6B4E" w:rsidRDefault="008A6B4E" w:rsidP="008A6B4E">
      <w:pPr>
        <w:pStyle w:val="Default"/>
        <w:spacing w:line="240" w:lineRule="exact"/>
        <w:ind w:left="709" w:right="283"/>
        <w:jc w:val="center"/>
        <w:rPr>
          <w:spacing w:val="-4"/>
          <w:sz w:val="28"/>
          <w:szCs w:val="28"/>
        </w:rPr>
      </w:pPr>
      <w:r w:rsidRPr="00986A6D">
        <w:rPr>
          <w:sz w:val="28"/>
          <w:szCs w:val="28"/>
        </w:rPr>
        <w:t>«</w:t>
      </w:r>
      <w:r w:rsidRPr="00C82DFD">
        <w:rPr>
          <w:spacing w:val="-4"/>
          <w:sz w:val="28"/>
          <w:szCs w:val="28"/>
        </w:rPr>
        <w:t xml:space="preserve">О внесении изменений в </w:t>
      </w:r>
      <w:r>
        <w:rPr>
          <w:spacing w:val="-4"/>
          <w:sz w:val="28"/>
          <w:szCs w:val="28"/>
        </w:rPr>
        <w:t xml:space="preserve">статью 16.1 </w:t>
      </w:r>
      <w:r w:rsidRPr="00C82DFD">
        <w:rPr>
          <w:spacing w:val="-4"/>
          <w:sz w:val="28"/>
          <w:szCs w:val="28"/>
        </w:rPr>
        <w:t>закон</w:t>
      </w:r>
      <w:r>
        <w:rPr>
          <w:spacing w:val="-4"/>
          <w:sz w:val="28"/>
          <w:szCs w:val="28"/>
        </w:rPr>
        <w:t>а</w:t>
      </w:r>
      <w:r w:rsidRPr="00C82DFD">
        <w:rPr>
          <w:spacing w:val="-4"/>
          <w:sz w:val="28"/>
          <w:szCs w:val="28"/>
        </w:rPr>
        <w:t xml:space="preserve"> Алтайского края </w:t>
      </w:r>
      <w:r>
        <w:rPr>
          <w:spacing w:val="-4"/>
          <w:sz w:val="28"/>
          <w:szCs w:val="28"/>
        </w:rPr>
        <w:br/>
      </w:r>
      <w:r w:rsidRPr="00C82DFD">
        <w:rPr>
          <w:spacing w:val="-4"/>
          <w:sz w:val="28"/>
          <w:szCs w:val="28"/>
        </w:rPr>
        <w:t>«Об обращении с отходами производства и потребления</w:t>
      </w:r>
    </w:p>
    <w:p w:rsidR="008A6B4E" w:rsidRPr="00986A6D" w:rsidRDefault="008A6B4E" w:rsidP="008A6B4E">
      <w:pPr>
        <w:pStyle w:val="Default"/>
        <w:spacing w:line="240" w:lineRule="exact"/>
        <w:ind w:left="709" w:right="283"/>
      </w:pPr>
      <w:r>
        <w:rPr>
          <w:spacing w:val="-4"/>
          <w:sz w:val="28"/>
          <w:szCs w:val="28"/>
        </w:rPr>
        <w:t xml:space="preserve">                                          </w:t>
      </w:r>
      <w:r w:rsidRPr="00C82DFD">
        <w:rPr>
          <w:spacing w:val="-4"/>
          <w:sz w:val="28"/>
          <w:szCs w:val="28"/>
        </w:rPr>
        <w:t>в Алтайском крае»</w:t>
      </w:r>
    </w:p>
    <w:p w:rsidR="008A6B4E" w:rsidRDefault="008A6B4E" w:rsidP="008A6B4E">
      <w:pPr>
        <w:pStyle w:val="Default"/>
        <w:ind w:right="283"/>
        <w:jc w:val="center"/>
        <w:rPr>
          <w:sz w:val="28"/>
          <w:szCs w:val="28"/>
        </w:rPr>
      </w:pPr>
    </w:p>
    <w:p w:rsidR="008A6B4E" w:rsidRPr="008A6B4E" w:rsidRDefault="008A6B4E" w:rsidP="008A6B4E">
      <w:pPr>
        <w:widowControl w:val="0"/>
        <w:suppressAutoHyphens/>
        <w:spacing w:after="0" w:line="240" w:lineRule="auto"/>
        <w:ind w:right="28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6B4E"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проект закона разработан в целях приведения отдельных положений статьи 16.1 закона Алтайского края от 11.02.2008 № 11-ЗС </w:t>
      </w:r>
      <w:r w:rsidRPr="008A6B4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«Об обращении с отходами производства и потребления в Алтайском крае» в соответствие с внесенными в Федеральный закон </w:t>
      </w:r>
      <w:r w:rsidRPr="008A6B4E">
        <w:rPr>
          <w:rFonts w:ascii="Times New Roman" w:hAnsi="Times New Roman" w:cs="Times New Roman"/>
          <w:color w:val="000000"/>
          <w:sz w:val="28"/>
          <w:szCs w:val="28"/>
        </w:rPr>
        <w:br/>
        <w:t>от 24.06.1998 № 89-ФЗ «Об отходах производства и потребления» изменениями.</w:t>
      </w:r>
    </w:p>
    <w:p w:rsidR="008A6B4E" w:rsidRPr="008A6B4E" w:rsidRDefault="008A6B4E" w:rsidP="008A6B4E">
      <w:pPr>
        <w:widowControl w:val="0"/>
        <w:suppressAutoHyphens/>
        <w:spacing w:after="0" w:line="240" w:lineRule="auto"/>
        <w:ind w:right="28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6B4E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Предлагаемыми изменениями предусмотрено продление сроков использования объектов размещения твердых коммунальных отходов, введенных в эксплуатацию до 1 января 2019 г. и не имеющих документации, предусмотренной законодательством Российской Федерации, </w:t>
      </w:r>
      <w:r w:rsidR="009B7A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6B4E">
        <w:rPr>
          <w:rFonts w:ascii="Times New Roman" w:hAnsi="Times New Roman" w:cs="Times New Roman"/>
          <w:color w:val="000000"/>
          <w:sz w:val="28"/>
          <w:szCs w:val="28"/>
        </w:rPr>
        <w:t>до 1 января 2026 года.</w:t>
      </w:r>
    </w:p>
    <w:p w:rsidR="004878E9" w:rsidRPr="008A6B4E" w:rsidRDefault="008A6B4E" w:rsidP="008A6B4E">
      <w:pPr>
        <w:widowControl w:val="0"/>
        <w:suppressAutoHyphens/>
        <w:spacing w:after="0" w:line="240" w:lineRule="auto"/>
        <w:ind w:right="28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6B4E">
        <w:rPr>
          <w:rFonts w:ascii="Times New Roman" w:hAnsi="Times New Roman" w:cs="Times New Roman"/>
          <w:color w:val="000000"/>
          <w:sz w:val="28"/>
          <w:szCs w:val="28"/>
        </w:rPr>
        <w:t>Реализация закона не повлечет дополнительных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расходов из краевого бюджета. </w:t>
      </w: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968"/>
      </w:tblGrid>
      <w:tr w:rsidR="0024148D" w:rsidRPr="00F9342E" w:rsidTr="0096162C">
        <w:trPr>
          <w:trHeight w:val="170"/>
        </w:trPr>
        <w:tc>
          <w:tcPr>
            <w:tcW w:w="4968" w:type="dxa"/>
            <w:shd w:val="clear" w:color="auto" w:fill="auto"/>
          </w:tcPr>
          <w:p w:rsidR="0024148D" w:rsidRPr="00F9342E" w:rsidRDefault="0024148D" w:rsidP="002402AB">
            <w:pPr>
              <w:spacing w:after="0" w:line="240" w:lineRule="exac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24148D" w:rsidRPr="00F9342E" w:rsidRDefault="0096162C" w:rsidP="00884336">
      <w:pPr>
        <w:spacing w:after="0" w:line="240" w:lineRule="auto"/>
        <w:ind w:right="-2"/>
        <w:rPr>
          <w:rFonts w:ascii="PT Astra Serif" w:hAnsi="PT Astra Serif" w:cs="Times New Roman"/>
          <w:sz w:val="28"/>
          <w:szCs w:val="28"/>
        </w:rPr>
      </w:pPr>
      <w:r w:rsidRPr="00F9342E">
        <w:rPr>
          <w:rFonts w:ascii="PT Astra Serif" w:hAnsi="PT Astra Serif" w:cs="Times New Roman"/>
          <w:sz w:val="28"/>
          <w:szCs w:val="28"/>
        </w:rPr>
        <w:br w:type="textWrapping" w:clear="all"/>
      </w:r>
    </w:p>
    <w:p w:rsidR="009564F9" w:rsidRPr="00F9342E" w:rsidRDefault="009564F9" w:rsidP="00884336">
      <w:pPr>
        <w:spacing w:after="0" w:line="240" w:lineRule="auto"/>
        <w:ind w:right="-2"/>
        <w:rPr>
          <w:rFonts w:ascii="PT Astra Serif" w:hAnsi="PT Astra Serif" w:cs="Times New Roman"/>
          <w:noProof/>
          <w:sz w:val="28"/>
          <w:szCs w:val="28"/>
        </w:rPr>
      </w:pPr>
    </w:p>
    <w:p w:rsidR="004F4759" w:rsidRPr="00F9342E" w:rsidRDefault="004F4759" w:rsidP="00884336">
      <w:pPr>
        <w:spacing w:after="0" w:line="240" w:lineRule="auto"/>
        <w:ind w:right="-2"/>
        <w:rPr>
          <w:rFonts w:ascii="PT Astra Serif" w:hAnsi="PT Astra Serif" w:cs="Times New Roman"/>
          <w:noProof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98" w:type="dxa"/>
        <w:tblLook w:val="01E0" w:firstRow="1" w:lastRow="1" w:firstColumn="1" w:lastColumn="1" w:noHBand="0" w:noVBand="0"/>
      </w:tblPr>
      <w:tblGrid>
        <w:gridCol w:w="3369"/>
        <w:gridCol w:w="3402"/>
        <w:gridCol w:w="2727"/>
      </w:tblGrid>
      <w:tr w:rsidR="004600AE" w:rsidRPr="00F9342E" w:rsidTr="00B65D4A">
        <w:trPr>
          <w:trHeight w:val="170"/>
        </w:trPr>
        <w:tc>
          <w:tcPr>
            <w:tcW w:w="3369" w:type="dxa"/>
            <w:shd w:val="clear" w:color="auto" w:fill="auto"/>
          </w:tcPr>
          <w:p w:rsidR="00862588" w:rsidRPr="00F9342E" w:rsidRDefault="00862588" w:rsidP="007E56B7">
            <w:pPr>
              <w:spacing w:after="0" w:line="240" w:lineRule="exact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862588" w:rsidRPr="00F9342E" w:rsidRDefault="00862588" w:rsidP="007E56B7">
            <w:pPr>
              <w:spacing w:after="0" w:line="240" w:lineRule="exact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bookmarkStart w:id="2" w:name="SIGNERSTAMP1"/>
            <w:bookmarkEnd w:id="2"/>
          </w:p>
        </w:tc>
        <w:tc>
          <w:tcPr>
            <w:tcW w:w="2727" w:type="dxa"/>
            <w:shd w:val="clear" w:color="auto" w:fill="auto"/>
            <w:vAlign w:val="bottom"/>
          </w:tcPr>
          <w:p w:rsidR="00862588" w:rsidRPr="00F9342E" w:rsidRDefault="00697FD4" w:rsidP="007E56B7">
            <w:pPr>
              <w:spacing w:after="0" w:line="240" w:lineRule="exact"/>
              <w:ind w:right="-74"/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F9342E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 xml:space="preserve">В.П. </w:t>
            </w:r>
            <w:r w:rsidR="00C0114F" w:rsidRPr="00F9342E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Томенко</w:t>
            </w:r>
          </w:p>
        </w:tc>
      </w:tr>
    </w:tbl>
    <w:p w:rsidR="0055502E" w:rsidRPr="00F9342E" w:rsidRDefault="0055502E" w:rsidP="003C71A1">
      <w:pPr>
        <w:spacing w:after="0" w:line="240" w:lineRule="auto"/>
        <w:ind w:right="4820"/>
        <w:rPr>
          <w:rFonts w:ascii="PT Astra Serif" w:hAnsi="PT Astra Serif" w:cs="Times New Roman"/>
          <w:noProof/>
          <w:color w:val="000000" w:themeColor="text1"/>
          <w:sz w:val="28"/>
          <w:szCs w:val="28"/>
        </w:rPr>
      </w:pPr>
    </w:p>
    <w:sectPr w:rsidR="0055502E" w:rsidRPr="00F9342E" w:rsidSect="003C71A1">
      <w:headerReference w:type="even" r:id="rId8"/>
      <w:pgSz w:w="11906" w:h="16838" w:code="9"/>
      <w:pgMar w:top="1134" w:right="851" w:bottom="1134" w:left="1701" w:header="432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0">
      <wne:macro wne:macroName="NORMAL.THISDOCUMENT.СКРЫТИЕ_ТЕКСТА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7DA" w:rsidRDefault="00DB57DA" w:rsidP="00A23342">
      <w:pPr>
        <w:spacing w:after="0" w:line="240" w:lineRule="auto"/>
      </w:pPr>
      <w:r>
        <w:separator/>
      </w:r>
    </w:p>
  </w:endnote>
  <w:endnote w:type="continuationSeparator" w:id="0">
    <w:p w:rsidR="00DB57DA" w:rsidRDefault="00DB57DA" w:rsidP="00A23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  <w:sig w:usb0="000000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7DA" w:rsidRDefault="00DB57DA" w:rsidP="00A23342">
      <w:pPr>
        <w:spacing w:after="0" w:line="240" w:lineRule="auto"/>
      </w:pPr>
      <w:r>
        <w:separator/>
      </w:r>
    </w:p>
  </w:footnote>
  <w:footnote w:type="continuationSeparator" w:id="0">
    <w:p w:rsidR="00DB57DA" w:rsidRDefault="00DB57DA" w:rsidP="00A23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A2E" w:rsidRDefault="00D13A2E">
    <w:pPr>
      <w:pStyle w:val="a7"/>
    </w:pPr>
    <w:r>
      <w:t>123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RegNumDateKegel" w:val="14"/>
  </w:docVars>
  <w:rsids>
    <w:rsidRoot w:val="004D3D8A"/>
    <w:rsid w:val="000054FB"/>
    <w:rsid w:val="00013B82"/>
    <w:rsid w:val="0003480A"/>
    <w:rsid w:val="00035C62"/>
    <w:rsid w:val="00040669"/>
    <w:rsid w:val="00041925"/>
    <w:rsid w:val="00050405"/>
    <w:rsid w:val="00053E8D"/>
    <w:rsid w:val="00061DA4"/>
    <w:rsid w:val="000657F1"/>
    <w:rsid w:val="0007628E"/>
    <w:rsid w:val="0007751D"/>
    <w:rsid w:val="000838CE"/>
    <w:rsid w:val="00096A5C"/>
    <w:rsid w:val="000A6732"/>
    <w:rsid w:val="000B067F"/>
    <w:rsid w:val="000B116E"/>
    <w:rsid w:val="000B4BA6"/>
    <w:rsid w:val="000F41B1"/>
    <w:rsid w:val="00100AEB"/>
    <w:rsid w:val="001064AE"/>
    <w:rsid w:val="00120199"/>
    <w:rsid w:val="001222D1"/>
    <w:rsid w:val="00132F6A"/>
    <w:rsid w:val="00194AA3"/>
    <w:rsid w:val="001A3ADB"/>
    <w:rsid w:val="001B0BB0"/>
    <w:rsid w:val="001C467C"/>
    <w:rsid w:val="001E2C6B"/>
    <w:rsid w:val="00200D40"/>
    <w:rsid w:val="00210646"/>
    <w:rsid w:val="00225EDE"/>
    <w:rsid w:val="002402AB"/>
    <w:rsid w:val="0024148D"/>
    <w:rsid w:val="002553F9"/>
    <w:rsid w:val="00261F39"/>
    <w:rsid w:val="00264E3E"/>
    <w:rsid w:val="00284C3E"/>
    <w:rsid w:val="002855D4"/>
    <w:rsid w:val="002A2CE1"/>
    <w:rsid w:val="002D1B40"/>
    <w:rsid w:val="002D2400"/>
    <w:rsid w:val="00305ABC"/>
    <w:rsid w:val="003118C1"/>
    <w:rsid w:val="00317D75"/>
    <w:rsid w:val="00326612"/>
    <w:rsid w:val="003675C4"/>
    <w:rsid w:val="00370F9B"/>
    <w:rsid w:val="00391D3C"/>
    <w:rsid w:val="003A0AC4"/>
    <w:rsid w:val="003C7054"/>
    <w:rsid w:val="003C71A1"/>
    <w:rsid w:val="003D53FC"/>
    <w:rsid w:val="003E6A24"/>
    <w:rsid w:val="00400F25"/>
    <w:rsid w:val="00403EC5"/>
    <w:rsid w:val="00404A4F"/>
    <w:rsid w:val="00441B0A"/>
    <w:rsid w:val="004600AE"/>
    <w:rsid w:val="00462830"/>
    <w:rsid w:val="00472EAA"/>
    <w:rsid w:val="00482411"/>
    <w:rsid w:val="004878E9"/>
    <w:rsid w:val="004A1FAD"/>
    <w:rsid w:val="004A4F03"/>
    <w:rsid w:val="004D3D8A"/>
    <w:rsid w:val="004E1592"/>
    <w:rsid w:val="004F4759"/>
    <w:rsid w:val="00504C24"/>
    <w:rsid w:val="00511A6C"/>
    <w:rsid w:val="00520067"/>
    <w:rsid w:val="005539B2"/>
    <w:rsid w:val="0055502E"/>
    <w:rsid w:val="00557AFC"/>
    <w:rsid w:val="0059544D"/>
    <w:rsid w:val="005A0E61"/>
    <w:rsid w:val="005A23F2"/>
    <w:rsid w:val="005A2455"/>
    <w:rsid w:val="005A33DE"/>
    <w:rsid w:val="005A5681"/>
    <w:rsid w:val="005B611A"/>
    <w:rsid w:val="005E235C"/>
    <w:rsid w:val="005F1031"/>
    <w:rsid w:val="006038AF"/>
    <w:rsid w:val="006232C1"/>
    <w:rsid w:val="00626374"/>
    <w:rsid w:val="00672079"/>
    <w:rsid w:val="00697FD4"/>
    <w:rsid w:val="006C3CCC"/>
    <w:rsid w:val="006D0FDC"/>
    <w:rsid w:val="006E400E"/>
    <w:rsid w:val="006F713E"/>
    <w:rsid w:val="007149F6"/>
    <w:rsid w:val="00731717"/>
    <w:rsid w:val="00771B3F"/>
    <w:rsid w:val="007B4DD4"/>
    <w:rsid w:val="007C6567"/>
    <w:rsid w:val="007D2ADE"/>
    <w:rsid w:val="007E56B7"/>
    <w:rsid w:val="008236BF"/>
    <w:rsid w:val="00862588"/>
    <w:rsid w:val="008655BE"/>
    <w:rsid w:val="00871330"/>
    <w:rsid w:val="00875D5A"/>
    <w:rsid w:val="008778DD"/>
    <w:rsid w:val="00884336"/>
    <w:rsid w:val="00891D78"/>
    <w:rsid w:val="008944F1"/>
    <w:rsid w:val="008A332E"/>
    <w:rsid w:val="008A5B1A"/>
    <w:rsid w:val="008A6B4E"/>
    <w:rsid w:val="008D22FB"/>
    <w:rsid w:val="008D398B"/>
    <w:rsid w:val="008D4AFC"/>
    <w:rsid w:val="008D6DE3"/>
    <w:rsid w:val="008F6CF0"/>
    <w:rsid w:val="00947224"/>
    <w:rsid w:val="009564F9"/>
    <w:rsid w:val="0096162C"/>
    <w:rsid w:val="00970F57"/>
    <w:rsid w:val="009745D4"/>
    <w:rsid w:val="009778BE"/>
    <w:rsid w:val="00990A31"/>
    <w:rsid w:val="009A4CBF"/>
    <w:rsid w:val="009B7ACA"/>
    <w:rsid w:val="009C776E"/>
    <w:rsid w:val="009D7E23"/>
    <w:rsid w:val="009E075C"/>
    <w:rsid w:val="009F4847"/>
    <w:rsid w:val="00A039FD"/>
    <w:rsid w:val="00A23342"/>
    <w:rsid w:val="00A45176"/>
    <w:rsid w:val="00A46C44"/>
    <w:rsid w:val="00A55573"/>
    <w:rsid w:val="00A82598"/>
    <w:rsid w:val="00A84C38"/>
    <w:rsid w:val="00A9274D"/>
    <w:rsid w:val="00AD617F"/>
    <w:rsid w:val="00AD7D5D"/>
    <w:rsid w:val="00AF3A86"/>
    <w:rsid w:val="00B05740"/>
    <w:rsid w:val="00B100E1"/>
    <w:rsid w:val="00B1033F"/>
    <w:rsid w:val="00B14949"/>
    <w:rsid w:val="00B1604A"/>
    <w:rsid w:val="00B42941"/>
    <w:rsid w:val="00B506A6"/>
    <w:rsid w:val="00B52E73"/>
    <w:rsid w:val="00B56A97"/>
    <w:rsid w:val="00B65D4A"/>
    <w:rsid w:val="00B6688C"/>
    <w:rsid w:val="00B90AB9"/>
    <w:rsid w:val="00BB1D71"/>
    <w:rsid w:val="00BC66DB"/>
    <w:rsid w:val="00BD050D"/>
    <w:rsid w:val="00BD374D"/>
    <w:rsid w:val="00BD6174"/>
    <w:rsid w:val="00BE0128"/>
    <w:rsid w:val="00BE5F1F"/>
    <w:rsid w:val="00C0114F"/>
    <w:rsid w:val="00C02CC1"/>
    <w:rsid w:val="00C227BB"/>
    <w:rsid w:val="00C27863"/>
    <w:rsid w:val="00C403BA"/>
    <w:rsid w:val="00C478FB"/>
    <w:rsid w:val="00C60B88"/>
    <w:rsid w:val="00C631C1"/>
    <w:rsid w:val="00C6675A"/>
    <w:rsid w:val="00C9327F"/>
    <w:rsid w:val="00C96FD2"/>
    <w:rsid w:val="00CB2BFE"/>
    <w:rsid w:val="00D13A2E"/>
    <w:rsid w:val="00D13FBA"/>
    <w:rsid w:val="00D26D9B"/>
    <w:rsid w:val="00D459EA"/>
    <w:rsid w:val="00D714DA"/>
    <w:rsid w:val="00D9638D"/>
    <w:rsid w:val="00DB43D0"/>
    <w:rsid w:val="00DB57DA"/>
    <w:rsid w:val="00DC3737"/>
    <w:rsid w:val="00DF588E"/>
    <w:rsid w:val="00E155E6"/>
    <w:rsid w:val="00E15D47"/>
    <w:rsid w:val="00E24AA5"/>
    <w:rsid w:val="00E30F1A"/>
    <w:rsid w:val="00E37B8C"/>
    <w:rsid w:val="00E44B66"/>
    <w:rsid w:val="00E45C4A"/>
    <w:rsid w:val="00E73437"/>
    <w:rsid w:val="00E740C2"/>
    <w:rsid w:val="00E75BE8"/>
    <w:rsid w:val="00E7729B"/>
    <w:rsid w:val="00E81947"/>
    <w:rsid w:val="00E95F51"/>
    <w:rsid w:val="00EA605F"/>
    <w:rsid w:val="00EB476A"/>
    <w:rsid w:val="00EC3541"/>
    <w:rsid w:val="00ED1458"/>
    <w:rsid w:val="00ED2BC6"/>
    <w:rsid w:val="00EF3719"/>
    <w:rsid w:val="00F0723B"/>
    <w:rsid w:val="00F15A9A"/>
    <w:rsid w:val="00F16854"/>
    <w:rsid w:val="00F309E7"/>
    <w:rsid w:val="00F30F5B"/>
    <w:rsid w:val="00F551E3"/>
    <w:rsid w:val="00F552B5"/>
    <w:rsid w:val="00F85D73"/>
    <w:rsid w:val="00F9342E"/>
    <w:rsid w:val="00F95DCD"/>
    <w:rsid w:val="00FA174C"/>
    <w:rsid w:val="00FB367C"/>
    <w:rsid w:val="00FB38B5"/>
    <w:rsid w:val="00FE235D"/>
    <w:rsid w:val="00FF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DF4416-0F6F-400E-986A-84B8DD4E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74C"/>
  </w:style>
  <w:style w:type="paragraph" w:styleId="2">
    <w:name w:val="heading 2"/>
    <w:basedOn w:val="a"/>
    <w:next w:val="a"/>
    <w:link w:val="20"/>
    <w:uiPriority w:val="9"/>
    <w:unhideWhenUsed/>
    <w:qFormat/>
    <w:rsid w:val="006C3C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C02CC1"/>
    <w:pPr>
      <w:keepNext/>
      <w:spacing w:after="120" w:line="240" w:lineRule="auto"/>
      <w:jc w:val="center"/>
      <w:outlineLvl w:val="6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1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038A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0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040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342"/>
  </w:style>
  <w:style w:type="paragraph" w:styleId="a9">
    <w:name w:val="footer"/>
    <w:basedOn w:val="a"/>
    <w:link w:val="aa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342"/>
  </w:style>
  <w:style w:type="character" w:customStyle="1" w:styleId="70">
    <w:name w:val="Заголовок 7 Знак"/>
    <w:basedOn w:val="a0"/>
    <w:link w:val="7"/>
    <w:rsid w:val="00C02CC1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b">
    <w:name w:val="Emphasis"/>
    <w:basedOn w:val="a0"/>
    <w:qFormat/>
    <w:rsid w:val="00C02CC1"/>
    <w:rPr>
      <w:i/>
      <w:iCs/>
    </w:rPr>
  </w:style>
  <w:style w:type="paragraph" w:styleId="ac">
    <w:name w:val="No Spacing"/>
    <w:uiPriority w:val="1"/>
    <w:qFormat/>
    <w:rsid w:val="006C3CC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C3C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A6B4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nikov\Desktop\&#1088;&#1072;&#1079;&#1088;&#1072;&#1073;&#1086;&#1090;&#1082;&#1072;%20&#1073;&#1083;&#1072;&#1085;&#1082;&#1086;&#1074;\&#1041;&#1083;&#1072;&#1085;&#1082;%20&#1087;&#1080;&#1089;&#1100;&#1084;&#1072;2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23512-0120-473F-AB65-9FFAC507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письма2</Template>
  <TotalTime>1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Санников</dc:creator>
  <cp:lastModifiedBy>Наталья Александровна Богданова</cp:lastModifiedBy>
  <cp:revision>2</cp:revision>
  <cp:lastPrinted>2017-11-21T11:59:00Z</cp:lastPrinted>
  <dcterms:created xsi:type="dcterms:W3CDTF">2023-02-06T09:42:00Z</dcterms:created>
  <dcterms:modified xsi:type="dcterms:W3CDTF">2023-02-06T09:42:00Z</dcterms:modified>
</cp:coreProperties>
</file>